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E57D24" w14:textId="65283AA9" w:rsidR="008A31B7" w:rsidRDefault="00A84184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21E589B7" wp14:editId="0E9E2CC5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765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766" name="Group 757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767" name="Freeform 758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5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769" name="Freeform 756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3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771" name="Freeform 754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40DB7" id="Group 752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">
                <v:group id="Group 757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58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+TsQA&#10;AADcAAAADwAAAGRycy9kb3ducmV2LnhtbESPzWrDMBCE74G+g9hCb4mUtjjFtRJCIVByyx/0uFhb&#10;y7G1MpYSu3n6qlDIcZiZb5hiNbpWXKkPtWcN85kCQVx6U3Ol4XjYTN9AhIhssPVMGn4owGr5MCkw&#10;N37gHV33sRIJwiFHDTbGLpcylJYchpnviJP37XuHMcm+kqbHIcFdK5+VyqTDmtOCxY4+LJXN/uI0&#10;eJWpcTjZL2zXwe7s9vz60ty0fnoc1+8gIo3xHv5vfxoNi2wB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vk7EAAAA3AAAAA8AAAAAAAAAAAAAAAAAmAIAAGRycy9k&#10;b3ducmV2LnhtbFBLBQYAAAAABAAEAPUAAACJ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755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6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sXcUA&#10;AADcAAAADwAAAGRycy9kb3ducmV2LnhtbESPT2vCQBTE74V+h+UVequbtmA1ZpVWFDxU8O/9kX1m&#10;o9m3IbvR2E/vCgWPw8z8hskmna3EmRpfOlbw3ktAEOdOl1wo2G3nbwMQPiBrrByTgit5mIyfnzJM&#10;tbvwms6bUIgIYZ+iAhNCnUrpc0MWfc/VxNE7uMZiiLIppG7wEuG2kh9J0pcWS44LBmuaGspPm9Yq&#10;+N3jz/5armcmPy7/2k+vV/64VOr1pfsegQjUhUf4v73QCr76Q7ifi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Cxd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v:group id="Group 753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4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+2hsMA&#10;AADcAAAADwAAAGRycy9kb3ducmV2LnhtbESPQYvCMBSE78L+h/AEb5qqoEvXKK4oeFBQd70/mmdT&#10;bV5KE7X66zcLgsdhZr5hJrPGluJGtS8cK+j3EhDEmdMF5wp+f1bdTxA+IGssHZOCB3mYTT9aE0y1&#10;u/OeboeQiwhhn6ICE0KVSukzQxZ9z1XE0Tu52mKIss6lrvEe4baUgyQZSYsFxwWDFS0MZZfD1SrY&#10;HPH7+Cj2S5Odt8/r0OudP2+V6rSb+ReIQE14h1/ttVYwHvfh/0w8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+2hsMAAADc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1E57D25" w14:textId="77777777" w:rsidR="008A31B7" w:rsidRDefault="00A84184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21E589B8" wp14:editId="21E589B9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7D26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7D27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7D28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7D29" w14:textId="77777777" w:rsidR="008A31B7" w:rsidRDefault="00A84184">
      <w:pPr>
        <w:spacing w:before="226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p w14:paraId="21E57D2A" w14:textId="77777777" w:rsidR="008A31B7" w:rsidRDefault="00A84184">
      <w:pPr>
        <w:spacing w:before="107"/>
        <w:ind w:left="2687"/>
        <w:rPr>
          <w:rFonts w:ascii="Calibri" w:eastAsia="Calibri" w:hAnsi="Calibri" w:cs="Calibri"/>
          <w:sz w:val="30"/>
          <w:szCs w:val="30"/>
        </w:rPr>
      </w:pPr>
      <w:bookmarkStart w:id="0" w:name="_GoBack"/>
      <w:r>
        <w:rPr>
          <w:rFonts w:ascii="Calibri"/>
          <w:color w:val="58595B"/>
          <w:spacing w:val="-2"/>
          <w:sz w:val="30"/>
        </w:rPr>
        <w:t>Po</w:t>
      </w:r>
      <w:r>
        <w:rPr>
          <w:rFonts w:ascii="Calibri"/>
          <w:color w:val="58595B"/>
          <w:spacing w:val="-3"/>
          <w:sz w:val="30"/>
        </w:rPr>
        <w:t>rtf</w:t>
      </w:r>
      <w:r>
        <w:rPr>
          <w:rFonts w:ascii="Calibri"/>
          <w:color w:val="58595B"/>
          <w:spacing w:val="-2"/>
          <w:sz w:val="30"/>
        </w:rPr>
        <w:t>olio</w:t>
      </w:r>
      <w:r>
        <w:rPr>
          <w:rFonts w:ascii="Calibri"/>
          <w:color w:val="58595B"/>
          <w:spacing w:val="27"/>
          <w:sz w:val="30"/>
        </w:rPr>
        <w:t xml:space="preserve"> </w:t>
      </w:r>
      <w:r>
        <w:rPr>
          <w:rFonts w:ascii="Calibri"/>
          <w:color w:val="58595B"/>
          <w:spacing w:val="-4"/>
          <w:sz w:val="30"/>
        </w:rPr>
        <w:t>M</w:t>
      </w:r>
      <w:r>
        <w:rPr>
          <w:rFonts w:ascii="Calibri"/>
          <w:color w:val="58595B"/>
          <w:spacing w:val="-3"/>
          <w:sz w:val="30"/>
        </w:rPr>
        <w:t>anagemen</w:t>
      </w:r>
      <w:r>
        <w:rPr>
          <w:rFonts w:ascii="Calibri"/>
          <w:color w:val="58595B"/>
          <w:spacing w:val="-4"/>
          <w:sz w:val="30"/>
        </w:rPr>
        <w:t>t</w:t>
      </w:r>
      <w:r>
        <w:rPr>
          <w:rFonts w:ascii="Calibri"/>
          <w:color w:val="58595B"/>
          <w:spacing w:val="28"/>
          <w:sz w:val="30"/>
        </w:rPr>
        <w:t xml:space="preserve"> </w:t>
      </w:r>
      <w:r>
        <w:rPr>
          <w:rFonts w:ascii="Calibri"/>
          <w:color w:val="58595B"/>
          <w:spacing w:val="-5"/>
          <w:sz w:val="30"/>
        </w:rPr>
        <w:t>Plan</w:t>
      </w:r>
    </w:p>
    <w:p w14:paraId="21E57D2B" w14:textId="77777777" w:rsidR="008A31B7" w:rsidRDefault="00A84184">
      <w:pPr>
        <w:spacing w:before="51" w:line="660" w:lineRule="exact"/>
        <w:ind w:left="2687" w:right="4101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color w:val="005695"/>
          <w:spacing w:val="-7"/>
          <w:sz w:val="58"/>
        </w:rPr>
        <w:t>V</w:t>
      </w:r>
      <w:r>
        <w:rPr>
          <w:rFonts w:ascii="Calibri"/>
          <w:color w:val="005695"/>
          <w:spacing w:val="-6"/>
          <w:sz w:val="58"/>
        </w:rPr>
        <w:t>ic</w:t>
      </w:r>
      <w:r>
        <w:rPr>
          <w:rFonts w:ascii="Calibri"/>
          <w:color w:val="005695"/>
          <w:spacing w:val="-7"/>
          <w:sz w:val="58"/>
        </w:rPr>
        <w:t>t</w:t>
      </w:r>
      <w:r>
        <w:rPr>
          <w:rFonts w:ascii="Calibri"/>
          <w:color w:val="005695"/>
          <w:spacing w:val="-6"/>
          <w:sz w:val="58"/>
        </w:rPr>
        <w:t>o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6"/>
          <w:sz w:val="58"/>
        </w:rPr>
        <w:t>ian</w:t>
      </w:r>
      <w:r>
        <w:rPr>
          <w:rFonts w:ascii="Calibri"/>
          <w:color w:val="005695"/>
          <w:spacing w:val="10"/>
          <w:sz w:val="58"/>
        </w:rPr>
        <w:t xml:space="preserve"> 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6"/>
          <w:sz w:val="58"/>
        </w:rPr>
        <w:t>ive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-6"/>
          <w:sz w:val="58"/>
        </w:rPr>
        <w:t>s</w:t>
      </w:r>
      <w:r>
        <w:rPr>
          <w:rFonts w:ascii="Calibri"/>
          <w:color w:val="005695"/>
          <w:spacing w:val="11"/>
          <w:sz w:val="58"/>
        </w:rPr>
        <w:t xml:space="preserve"> </w:t>
      </w:r>
      <w:r>
        <w:rPr>
          <w:rFonts w:ascii="Calibri"/>
          <w:color w:val="005695"/>
          <w:spacing w:val="-5"/>
          <w:sz w:val="58"/>
        </w:rPr>
        <w:t>in</w:t>
      </w:r>
      <w:r>
        <w:rPr>
          <w:rFonts w:ascii="Calibri"/>
          <w:color w:val="005695"/>
          <w:spacing w:val="10"/>
          <w:sz w:val="58"/>
        </w:rPr>
        <w:t xml:space="preserve"> </w:t>
      </w:r>
      <w:r>
        <w:rPr>
          <w:rFonts w:ascii="Calibri"/>
          <w:color w:val="005695"/>
          <w:spacing w:val="-7"/>
          <w:sz w:val="58"/>
        </w:rPr>
        <w:t>t</w:t>
      </w:r>
      <w:r>
        <w:rPr>
          <w:rFonts w:ascii="Calibri"/>
          <w:color w:val="005695"/>
          <w:spacing w:val="-6"/>
          <w:sz w:val="58"/>
        </w:rPr>
        <w:t>he</w:t>
      </w:r>
      <w:r>
        <w:rPr>
          <w:rFonts w:ascii="Calibri"/>
          <w:color w:val="005695"/>
          <w:spacing w:val="23"/>
          <w:sz w:val="58"/>
        </w:rPr>
        <w:t xml:space="preserve"> </w:t>
      </w:r>
      <w:r>
        <w:rPr>
          <w:rFonts w:ascii="Calibri"/>
          <w:color w:val="005695"/>
          <w:spacing w:val="-9"/>
          <w:sz w:val="58"/>
        </w:rPr>
        <w:t>M</w:t>
      </w:r>
      <w:r>
        <w:rPr>
          <w:rFonts w:ascii="Calibri"/>
          <w:color w:val="005695"/>
          <w:spacing w:val="-8"/>
          <w:sz w:val="58"/>
        </w:rPr>
        <w:t>u</w:t>
      </w:r>
      <w:r>
        <w:rPr>
          <w:rFonts w:ascii="Calibri"/>
          <w:color w:val="005695"/>
          <w:spacing w:val="-9"/>
          <w:sz w:val="58"/>
        </w:rPr>
        <w:t>rr</w:t>
      </w:r>
      <w:r>
        <w:rPr>
          <w:rFonts w:ascii="Calibri"/>
          <w:color w:val="005695"/>
          <w:spacing w:val="-8"/>
          <w:sz w:val="58"/>
        </w:rPr>
        <w:t>ay-Da</w:t>
      </w:r>
      <w:r>
        <w:rPr>
          <w:rFonts w:ascii="Calibri"/>
          <w:color w:val="005695"/>
          <w:spacing w:val="-9"/>
          <w:sz w:val="58"/>
        </w:rPr>
        <w:t>r</w:t>
      </w:r>
      <w:r>
        <w:rPr>
          <w:rFonts w:ascii="Calibri"/>
          <w:color w:val="005695"/>
          <w:spacing w:val="-8"/>
          <w:sz w:val="58"/>
        </w:rPr>
        <w:t>lin</w:t>
      </w:r>
      <w:r>
        <w:rPr>
          <w:rFonts w:ascii="Calibri"/>
          <w:color w:val="005695"/>
          <w:spacing w:val="-7"/>
          <w:sz w:val="58"/>
        </w:rPr>
        <w:t>g</w:t>
      </w:r>
      <w:r>
        <w:rPr>
          <w:rFonts w:ascii="Calibri"/>
          <w:color w:val="005695"/>
          <w:spacing w:val="55"/>
          <w:sz w:val="58"/>
        </w:rPr>
        <w:t xml:space="preserve"> </w:t>
      </w:r>
      <w:r>
        <w:rPr>
          <w:rFonts w:ascii="Calibri"/>
          <w:color w:val="005695"/>
          <w:spacing w:val="-11"/>
          <w:sz w:val="58"/>
        </w:rPr>
        <w:t>B</w:t>
      </w:r>
      <w:r>
        <w:rPr>
          <w:rFonts w:ascii="Calibri"/>
          <w:color w:val="005695"/>
          <w:spacing w:val="-10"/>
          <w:sz w:val="58"/>
        </w:rPr>
        <w:t>asin</w:t>
      </w:r>
    </w:p>
    <w:p w14:paraId="21E57D2C" w14:textId="5B2F7099" w:rsidR="008A31B7" w:rsidRDefault="00A84184">
      <w:pPr>
        <w:spacing w:before="277"/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21E589BA" wp14:editId="1139383F">
            <wp:simplePos x="0" y="0"/>
            <wp:positionH relativeFrom="page">
              <wp:posOffset>0</wp:posOffset>
            </wp:positionH>
            <wp:positionV relativeFrom="paragraph">
              <wp:posOffset>887730</wp:posOffset>
            </wp:positionV>
            <wp:extent cx="7560310" cy="3851910"/>
            <wp:effectExtent l="0" t="0" r="2540" b="0"/>
            <wp:wrapNone/>
            <wp:docPr id="764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  <w:bookmarkEnd w:id="0"/>
    </w:p>
    <w:p w14:paraId="21E57D2D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2E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2F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0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1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2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3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4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5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6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7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8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9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A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B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C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D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E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3F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0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1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2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3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4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5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6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7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8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9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A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B" w14:textId="77777777" w:rsidR="008A31B7" w:rsidRDefault="008A31B7">
      <w:pPr>
        <w:spacing w:before="5"/>
        <w:rPr>
          <w:rFonts w:ascii="Calibri" w:eastAsia="Calibri" w:hAnsi="Calibri" w:cs="Calibri"/>
          <w:sz w:val="20"/>
          <w:szCs w:val="20"/>
        </w:rPr>
      </w:pPr>
    </w:p>
    <w:p w14:paraId="21E57D4C" w14:textId="2F64DD0C" w:rsidR="008A31B7" w:rsidRDefault="00A84184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21E589BB" wp14:editId="5B218129">
                <wp:extent cx="191135" cy="191135"/>
                <wp:effectExtent l="3175" t="8890" r="5715" b="0"/>
                <wp:docPr id="755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756" name="Group 7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757" name="Freeform 7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5A28FF" id="Group 742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">
                <v:group id="Group 743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50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E3MQA&#10;AADcAAAADwAAAGRycy9kb3ducmV2LnhtbESPQYvCMBSE74L/ITzBm6araJdqlF1BVDzZXT0/mrdt&#10;sXkpTdTqrzeCsMdhZr5h5svWVOJKjSstK/gYRiCIM6tLzhX8/qwHnyCcR9ZYWSYFd3KwXHQ7c0y0&#10;vfGBrqnPRYCwS1BB4X2dSOmyggy6oa2Jg/dnG4M+yCaXusFbgJtKjqJoKg2WHBYKrGlVUHZOL0bB&#10;9rRZ2904PmD6fY7Gm8dxtNofler32q8ZCE+t/w+/21utIJ7E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yBNzEAAAA3AAAAA8AAAAAAAAAAAAAAAAAmAIAAGRycy9k&#10;b3ducmV2LnhtbFBLBQYAAAAABAAEAPUAAACJAwAAAAA=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749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2QrsMA&#10;AADcAAAADwAAAGRycy9kb3ducmV2LnhtbERPTWvCQBC9F/wPywi91U0NVkmzERWClp5MTc9DdpoE&#10;s7Mhu42xv757KPT4eN/pdjKdGGlwrWUFz4sIBHFldcu1gstH/rQB4Tyyxs4yKbiTg202e0gx0fbG&#10;ZxoLX4sQwi5BBY33fSKlqxoy6Ba2Jw7clx0M+gCHWuoBbyHcdHIZRS/SYMuhocGeDg1V1+LbKDh9&#10;HnP7Fq/PWOyvUXz8KZeH91Kpx/m0ewXhafL/4j/3SStYr8L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2QrsMAAADcAAAADwAAAAAAAAAAAAAAAACYAgAAZHJzL2Rv&#10;d25yZXYueG1sUEsFBgAAAAAEAAQA9QAAAIgDAAAAAA==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748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1NcQA&#10;AADcAAAADwAAAGRycy9kb3ducmV2LnhtbESPQYvCMBSE78L+h/AW9qapyupajaKCqHiyq54fzbMt&#10;Ni+lyWrXX28EweMwM98wk1ljSnGl2hWWFXQ7EQji1OqCMwWH31X7B4TzyBpLy6TgnxzMph+tCcba&#10;3nhP18RnIkDYxagg976KpXRpTgZdx1bEwTvb2qAPss6krvEW4KaUvSgaSIMFh4UcK1rmlF6SP6Ng&#10;c1qv7LY/3GOyuET99f3YW+6OSn19NvMxCE+Nf4df7Y1WMPwe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NTXEAAAA3AAAAA8AAAAAAAAAAAAAAAAAmAIAAGRycy9k&#10;b3ducmV2LnhtbFBLBQYAAAAABAAEAPUAAACJAwAAAAA=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747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WFcAA&#10;AADcAAAADwAAAGRycy9kb3ducmV2LnhtbERPTYvCMBC9L/gfwgje1lQFlWoUFURlT1breWjGtthM&#10;ShO1+us3B8Hj433Pl62pxIMaV1pWMOhHIIgzq0vOFZxP298pCOeRNVaWScGLHCwXnZ85xto++UiP&#10;xOcihLCLUUHhfR1L6bKCDLq+rYkDd7WNQR9gk0vd4DOEm0oOo2gsDZYcGgqsaVNQdkvuRsH+stva&#10;w2hyxGR9i0a7dzrc/KVK9brtagbCU+u/4o97rxVMxmF+OB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dWFcAAAADcAAAADwAAAAAAAAAAAAAAAACYAgAAZHJzL2Rvd25y&#10;ZXYueG1sUEsFBgAAAAAEAAQA9QAAAIUDAAAAAA==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746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zjsMA&#10;AADcAAAADwAAAGRycy9kb3ducmV2LnhtbESPzarCMBSE9xd8h3AEd9dUBZVqFBVE5a6sP+tDc2yL&#10;zUlpolaf/kYQXA4z8w0znTemFHeqXWFZQa8bgSBOrS44U3A8rH/HIJxH1lhaJgVPcjCftX6mGGv7&#10;4D3dE5+JAGEXo4Lc+yqW0qU5GXRdWxEH72Jrgz7IOpO6xkeAm1L2o2goDRYcFnKsaJVTek1uRsH2&#10;vFnb3WC0x2R5jQab16m/+jsp1Wk3iwkIT43/hj/trVYwGvbgfSYc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vzjsMAAADcAAAADwAAAAAAAAAAAAAAAACYAgAAZHJzL2Rv&#10;d25yZXYueG1sUEsFBgAAAAAEAAQA9QAAAIgDAAAAAA==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745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t+cUA&#10;AADcAAAADwAAAGRycy9kb3ducmV2LnhtbESPQWvCQBSE7wX/w/IEb3XTCFpS11AFiaUn09rzI/ua&#10;hGTfhuwaY399VxA8DjPzDbNOR9OKgXpXW1bwMo9AEBdW11wq+P7aP7+CcB5ZY2uZFFzJQbqZPK0x&#10;0fbCRxpyX4oAYZeggsr7LpHSFRUZdHPbEQfv1/YGfZB9KXWPlwA3rYyjaCkN1hwWKuxoV1HR5Gej&#10;4PCT7e3HYnXEfNtEi+zvFO8+T0rNpuP7GwhPo3+E7+2DVrBaxnA7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W35xQAAANwAAAAPAAAAAAAAAAAAAAAAAJgCAABkcnMv&#10;ZG93bnJldi54bWxQSwUGAAAAAAQABAD1AAAAigMAAAAA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744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IYsQA&#10;AADcAAAADwAAAGRycy9kb3ducmV2LnhtbESPT4vCMBTE78J+h/AWvGm6FlSqUVZBdPFk/XN+NM+2&#10;2LyUJtq6n94sLHgcZuY3zHzZmUo8qHGlZQVfwwgEcWZ1ybmC03EzmIJwHlljZZkUPMnBcvHRm2Oi&#10;bcsHeqQ+FwHCLkEFhfd1IqXLCjLohrYmDt7VNgZ9kE0udYNtgJtKjqJoLA2WHBYKrGldUHZL70bB&#10;7rLd2J94csB0dYvi7e95tN6flep/dt8zEJ46/w7/t3dawWQcw9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yGLEAAAA3AAAAA8AAAAAAAAAAAAAAAAAmAIAAGRycy9k&#10;b3ducmV2LnhtbFBLBQYAAAAABAAEAPUAAACJAwAAAAA=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21E589BD" wp14:editId="46A6EDCE">
                <wp:extent cx="191135" cy="191135"/>
                <wp:effectExtent l="6350" t="635" r="2540" b="8255"/>
                <wp:docPr id="731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732" name="Group 7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733" name="Freeform 7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21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749" name="Freeform 725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24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23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22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19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754" name="Freeform 720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BBE8ED" id="Group 718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">
                <v:group id="Group 726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41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3psUA&#10;AADcAAAADwAAAGRycy9kb3ducmV2LnhtbESPT4vCMBTE78J+h/AWvGmqgn+qqSyLgrdFLavHR/Ns&#10;S5uX0kSt++mNIOxxmJnfMKt1Z2pxo9aVlhWMhhEI4szqknMF6XE7mINwHlljbZkUPMjBOvnorTDW&#10;9s57uh18LgKEXYwKCu+bWEqXFWTQDW1DHLyLbQ36INtc6hbvAW5qOY6iqTRYclgosKHvgrLqcDUK&#10;xun1ZyPPi+0jOy3mo9/j5q/iVKn+Z/e1BOGp8//hd3unFcwmE3idCUdAJ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bemxQAAANwAAAAPAAAAAAAAAAAAAAAAAJgCAABkcnMv&#10;ZG93bnJldi54bWxQSwUGAAAAAAQABAD1AAAAigMAAAAA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740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v0sUA&#10;AADcAAAADwAAAGRycy9kb3ducmV2LnhtbESPS4vCQBCE7wv+h6EFb+vEBz6io4goeFtWg3psMm0S&#10;zPSEzKjRX7+zIHgsquorar5sTCnuVLvCsoJeNwJBnFpdcKYgOWy/JyCcR9ZYWiYFT3KwXLS+5hhr&#10;++Bfuu99JgKEXYwKcu+rWEqX5mTQdW1FHLyLrQ36IOtM6hofAW5K2Y+ikTRYcFjIsaJ1Tul1fzMK&#10;+sntZyPP0+0zPU0nveNh87pyolSn3axmIDw1/hN+t3dawXgwhP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C/SxQAAANwAAAAPAAAAAAAAAAAAAAAAAJgCAABkcnMv&#10;ZG93bnJldi54bWxQSwUGAAAAAAQABAD1AAAAigMAAAAA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739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KScQA&#10;AADcAAAADwAAAGRycy9kb3ducmV2LnhtbESPT4vCMBTE7wt+h/AEb2uq4r9qFBEFb8tqUY+P5tkW&#10;m5fSRK1++s2C4HGYmd8w82VjSnGn2hWWFfS6EQji1OqCMwXJYfs9AeE8ssbSMil4koPlovU1x1jb&#10;B//Sfe8zESDsYlSQe1/FUro0J4Ouayvi4F1sbdAHWWdS1/gIcFPKfhSNpMGCw0KOFa1zSq/7m1HQ&#10;T24/G3mebp/paTrpHQ+b15UTpTrtZjUD4anxn/C7vdMKxoMh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8iknEAAAA3AAAAA8AAAAAAAAAAAAAAAAAmAIAAGRycy9k&#10;b3ducmV2LnhtbFBLBQYAAAAABAAEAPUAAACJAwAAAAA=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738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UPsUA&#10;AADcAAAADwAAAGRycy9kb3ducmV2LnhtbESPT4vCMBTE78J+h/AW9qapLvinmsqyKHgTtbh7fDTP&#10;trR5KU3U6qc3guBxmJnfMItlZ2pxodaVlhUMBxEI4szqknMF6WHdn4JwHlljbZkU3MjBMvnoLTDW&#10;9so7uux9LgKEXYwKCu+bWEqXFWTQDWxDHLyTbQ36INtc6havAW5qOYqisTRYclgosKHfgrJqfzYK&#10;Rul5u5L/s/Ut+5tNh8fD6l5xqtTXZ/czB+Gp8+/wq73RCibfY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hQ+xQAAANwAAAAPAAAAAAAAAAAAAAAAAJgCAABkcnMv&#10;ZG93bnJldi54bWxQSwUGAAAAAAQABAD1AAAAigMAAAAA&#10;" path="m92,185r-3,1l93,186r-1,-1xe" fillcolor="#492f92" stroked="f">
                    <v:path arrowok="t" o:connecttype="custom" o:connectlocs="92,185;89,186;93,186;92,185" o:connectangles="0,0,0,0"/>
                  </v:shape>
                  <v:shape id="Freeform 737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xpcUA&#10;AADcAAAADwAAAGRycy9kb3ducmV2LnhtbESPT4vCMBTE78J+h/AW9qapLvinmsqyKHgTtbh7fDTP&#10;trR5KU3U6qc3guBxmJnfMItlZ2pxodaVlhUMBxEI4szqknMF6WHdn4JwHlljbZkU3MjBMvnoLTDW&#10;9so7uux9LgKEXYwKCu+bWEqXFWTQDWxDHLyTbQ36INtc6havAW5qOYqisTRYclgosKHfgrJqfzYK&#10;Rul5u5L/s/Ut+5tNh8fD6l5xqtTXZ/czB+Gp8+/wq73RCibfE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rGlxQAAANwAAAAPAAAAAAAAAAAAAAAAAJgCAABkcnMv&#10;ZG93bnJldi54bWxQSwUGAAAAAAQABAD1AAAAigMAAAAA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736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l18MA&#10;AADcAAAADwAAAGRycy9kb3ducmV2LnhtbERPTWvCQBC9C/0PyxS8mY0W2iTNRkpR8FbUoD0O2WkS&#10;kp0N2VVjf333IPT4eN/5ejK9uNLoWssKllEMgriyuuVaQXncLhIQziNr7C2Tgjs5WBdPsxwzbW+8&#10;p+vB1yKEsMtQQeP9kEnpqoYMusgOxIH7saNBH+BYSz3iLYSbXq7i+FUabDk0NDjQZ0NVd7gYBavy&#10;8rWR3+n2Xp3TZHk6bn47LpWaP08f7yA8Tf5f/HDvtIK3l7A2nA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0l18MAAADcAAAADwAAAAAAAAAAAAAAAACYAgAAZHJzL2Rv&#10;d25yZXYueG1sUEsFBgAAAAAEAAQA9QAAAIgDAAAAAA==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735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ATMQA&#10;AADcAAAADwAAAGRycy9kb3ducmV2LnhtbESPQYvCMBSE78L+h/AWvGmqgrZdoyyi4E3UsrvHR/O2&#10;LTYvpYla/fVGEDwOM/MNM192phYXal1lWcFoGIEgzq2uuFCQHTeDGITzyBpry6TgRg6Wi4/eHFNt&#10;r7yny8EXIkDYpaig9L5JpXR5SQbd0DbEwfu3rUEfZFtI3eI1wE0tx1E0lQYrDgslNrQqKT8dzkbB&#10;ODvv1vIv2dzy3yQe/RzX9xNnSvU/u+8vEJ46/w6/2lutYDZJ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gEzEAAAA3AAAAA8AAAAAAAAAAAAAAAAAmAIAAGRycy9k&#10;b3ducmV2LnhtbFBLBQYAAAAABAAEAPUAAACJAwAAAAA=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734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arMMA&#10;AADcAAAADwAAAGRycy9kb3ducmV2LnhtbERPTWvCQBC9C/0PyxS8mY1S2iTNRkpR8FbUoD0O2WkS&#10;kp0N2VVjf333IPT4eN/5ejK9uNLoWssKllEMgriyuuVaQXncLhIQziNr7C2Tgjs5WBdPsxwzbW+8&#10;p+vB1yKEsMtQQeP9kEnpqoYMusgOxIH7saNBH+BYSz3iLYSbXq7i+FUabDk0NDjQZ0NVd7gYBavy&#10;8rWR3+n2Xp3TZHk6bn47LpWaP08f7yA8Tf5f/HDvtIK3lzA/nA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1arMMAAADcAAAADwAAAAAAAAAAAAAAAACYAgAAZHJzL2Rv&#10;d25yZXYueG1sUEsFBgAAAAAEAAQA9QAAAIgDAAAAAA==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733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/N8UA&#10;AADcAAAADwAAAGRycy9kb3ducmV2LnhtbESPT2vCQBTE7wW/w/KE3uomUlpNXUWKgd6KGrTHR/aZ&#10;BLNvQ3bzx376rlDwOMzMb5jVZjS16Kl1lWUF8SwCQZxbXXGhIDumLwsQziNrrC2Tghs52KwnTytM&#10;tB14T/3BFyJA2CWooPS+SaR0eUkG3cw2xMG72NagD7ItpG5xCHBTy3kUvUmDFYeFEhv6LCm/Hjqj&#10;YJ513zv5s0xv+Xm5iE/H3e+VM6Wep+P2A4Sn0T/C/+0vreD9NYb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f83xQAAANwAAAAPAAAAAAAAAAAAAAAAAJgCAABkcnMv&#10;ZG93bnJldi54bWxQSwUGAAAAAAQABAD1AAAAigMAAAAA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732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hQMQA&#10;AADcAAAADwAAAGRycy9kb3ducmV2LnhtbESPT4vCMBTE74LfITzBm6aWxT9do8ii4G1Ri+7x0Tzb&#10;YvNSmqh1P70RBI/DzPyGmS9bU4kbNa60rGA0jEAQZ1aXnCtID5vBFITzyBory6TgQQ6Wi25njom2&#10;d97Rbe9zESDsElRQeF8nUrqsIINuaGvi4J1tY9AH2eRSN3gPcFPJOIrG0mDJYaHAmn4Kyi77q1EQ&#10;p9fftfybbR7ZaTYdHQ/r/wunSvV77eobhKfWf8Lv9lYrmHzF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YUDEAAAA3AAAAA8AAAAAAAAAAAAAAAAAmAIAAGRycy9k&#10;b3ducmV2LnhtbFBLBQYAAAAABAAEAPUAAACJAwAAAAA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731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E28UA&#10;AADcAAAADwAAAGRycy9kb3ducmV2LnhtbESPS4vCQBCE7wv+h6EFb+vEBz6io4goeFtWg3psMm0S&#10;zPSEzKjRX7+zIHgsquorar5sTCnuVLvCsoJeNwJBnFpdcKYgOWy/JyCcR9ZYWiYFT3KwXLS+5hhr&#10;++Bfuu99JgKEXYwKcu+rWEqX5mTQdW1FHLyLrQ36IOtM6hofAW5K2Y+ikTRYcFjIsaJ1Tul1fzMK&#10;+sntZyPP0+0zPU0nveNh87pyolSn3axmIDw1/hN+t3dawXg4gP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8TbxQAAANwAAAAPAAAAAAAAAAAAAAAAAJgCAABkcnMv&#10;ZG93bnJldi54bWxQSwUGAAAAAAQABAD1AAAAigMAAAAA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730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cr8UA&#10;AADcAAAADwAAAGRycy9kb3ducmV2LnhtbESPT4vCMBTE78J+h/AWvGmqiH+qqSyLgrdFLavHR/Ns&#10;S5uX0kSt++mNIOxxmJnfMKt1Z2pxo9aVlhWMhhEI4szqknMF6XE7mINwHlljbZkUPMjBOvnorTDW&#10;9s57uh18LgKEXYwKCu+bWEqXFWTQDW1DHLyLbQ36INtc6hbvAW5qOY6iqTRYclgosKHvgrLqcDUK&#10;xun1ZyPPi+0jOy3mo9/j5q/iVKn+Z/e1BOGp8//hd3unFcwmE3idCUdAJ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lyvxQAAANwAAAAPAAAAAAAAAAAAAAAAAJgCAABkcnMv&#10;ZG93bnJldi54bWxQSwUGAAAAAAQABAD1AAAAigMAAAAA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729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5NMQA&#10;AADcAAAADwAAAGRycy9kb3ducmV2LnhtbESPT4vCMBTE7wt+h/AEb2uq+LcaRUTB27Ja1OOjebbF&#10;5qU0UauffrMgeBxm5jfMfNmYUtypdoVlBb1uBII4tbrgTEFy2H5PQDiPrLG0TAqe5GC5aH3NMdb2&#10;wb903/tMBAi7GBXk3lexlC7NyaDr2oo4eBdbG/RB1pnUNT4C3JSyH0UjabDgsJBjReuc0uv+ZhT0&#10;k9vPRp6n22d6mk56x8PmdeVEqU67Wc1AeGr8J/xu77SC8WAI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+TTEAAAA3AAAAA8AAAAAAAAAAAAAAAAAmAIAAGRycy9k&#10;b3ducmV2LnhtbFBLBQYAAAAABAAEAPUAAACJAwAAAAA=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728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nQ8UA&#10;AADcAAAADwAAAGRycy9kb3ducmV2LnhtbESPT4vCMBTE78J+h/AW9qapsvinmsqyKHgTtbh7fDTP&#10;trR5KU3U6qc3guBxmJnfMItlZ2pxodaVlhUMBxEI4szqknMF6WHdn4JwHlljbZkU3MjBMvnoLTDW&#10;9so7uux9LgKEXYwKCu+bWEqXFWTQDWxDHLyTbQ36INtc6havAW5qOYqisTRYclgosKHfgrJqfzYK&#10;Rul5u5L/s/Ut+5tNh8fD6l5xqtTXZ/czB+Gp8+/wq73RCibfY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GdDxQAAANwAAAAPAAAAAAAAAAAAAAAAAJgCAABkcnMv&#10;ZG93bnJldi54bWxQSwUGAAAAAAQABAD1AAAAigMAAAAA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727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C2MUA&#10;AADcAAAADwAAAGRycy9kb3ducmV2LnhtbESPT4vCMBTE78J+h/AW9qapsvinmsqyKHgTtbh7fDTP&#10;trR5KU3U6qc3guBxmJnfMItlZ2pxodaVlhUMBxEI4szqknMF6WHdn4JwHlljbZkU3MjBMvnoLTDW&#10;9so7uux9LgKEXYwKCu+bWEqXFWTQDWxDHLyTbQ36INtc6havAW5qOYqisTRYclgosKHfgrJqfzYK&#10;Rul5u5L/s/Ut+5tNh8fD6l5xqtTXZ/czB+Gp8+/wq73RCibfE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MLYxQAAANwAAAAPAAAAAAAAAAAAAAAAAJgCAABkcnMv&#10;ZG93bnJldi54bWxQSwUGAAAAAAQABAD1AAAAigMAAAAA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721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25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JTsMA&#10;AADcAAAADwAAAGRycy9kb3ducmV2LnhtbESPW4vCMBSE3wX/QzjCvq2pslStRhFBlL08rJf3Q3Ns&#10;i81JSaLt/vuNIPg4zMw3zGLVmVrcyfnKsoLRMAFBnFtdcaHgdNy+T0H4gKyxtkwK/sjDatnvLTDT&#10;tuVfuh9CISKEfYYKyhCaTEqfl2TQD21DHL2LdQZDlK6Q2mEb4aaW4yRJpcGK40KJDW1Kyq+Hm1Ew&#10;da3+5OZ7b3BC3ZdNz7uftFbqbdCt5yACdeEVfrb3WsHkYwa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RJTsMAAADcAAAADwAAAAAAAAAAAAAAAACYAgAAZHJzL2Rv&#10;d25yZXYueG1sUEsFBgAAAAAEAAQA9QAAAIgDAAAAAA==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724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2Dr8A&#10;AADcAAAADwAAAGRycy9kb3ducmV2LnhtbERPy4rCMBTdC/5DuMLsNFWYWqpRBkFGfCzUmf2lubZl&#10;mpuSZGz9e7MQXB7Oe7nuTSPu5HxtWcF0koAgLqyuuVTwc92OMxA+IGtsLJOCB3lYr4aDJebadnym&#10;+yWUIoawz1FBFUKbS+mLigz6iW2JI3ezzmCI0JVSO+xiuGnkLElSabDm2FBhS5uKir/Lv1GQuU7v&#10;uT3uDM6pP9j09/uUNkp9jPqvBYhAfXiLX+6dVjD/jPPjmXg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p3YOvwAAANwAAAAPAAAAAAAAAAAAAAAAAJgCAABkcnMvZG93bnJl&#10;di54bWxQSwUGAAAAAAQABAD1AAAAhAMAAAAA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723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TlcMA&#10;AADcAAAADwAAAGRycy9kb3ducmV2LnhtbESPzWrDMBCE74G8g9hAb4nsQu3gRgmlUGqa9JC/+2Jt&#10;bVNrZSTVdt++CgR6HGbmG2azm0wnBnK+tawgXSUgiCurW64VXM5vyzUIH5A1dpZJwS952G3nsw0W&#10;2o58pOEUahEh7AtU0ITQF1L6qiGDfmV74uh9WWcwROlqqR2OEW46+ZgkmTTYclxosKfXhqrv049R&#10;sHaj/uD+UBrMadrb7Pr+mXVKPSyml2cQgabwH763S60gf0rhdi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TlcMAAADcAAAADwAAAAAAAAAAAAAAAACYAgAAZHJzL2Rv&#10;d25yZXYueG1sUEsFBgAAAAAEAAQA9QAAAIgDAAAAAA==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722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N4sMA&#10;AADcAAAADwAAAGRycy9kb3ducmV2LnhtbESPQWvCQBSE74X+h+UJvdWNQmOIriIFUdp6aKr3R/aZ&#10;BHffht2tSf99t1DwOMzMN8xqM1ojbuRD51jBbJqBIK6d7rhRcPraPRcgQkTWaByTgh8KsFk/Pqyw&#10;1G7gT7pVsREJwqFEBW2MfSllqFuyGKauJ07exXmLMUnfSO1xSHBr5DzLcmmx47TQYk+vLdXX6tsq&#10;KPyg37j/OFhc0Pju8vP+mBulnibjdgki0hjv4f/2QStYvMzh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lN4sMAAADcAAAADwAAAAAAAAAAAAAAAACYAgAAZHJzL2Rv&#10;d25yZXYueG1sUEsFBgAAAAAEAAQA9QAAAIgDAAAAAA==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719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20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GzsYA&#10;AADcAAAADwAAAGRycy9kb3ducmV2LnhtbESPX0vDQBDE34V+h2MLvtlL/RtiLqUISsXW0tYHfVty&#10;2ySY2wu5tY3fvicUfBxm5jdMPhtcqw7Uh8azgekkAUVcettwZeBj93yVggqCbLH1TAZ+KcCsGF3k&#10;mFl/5A0dtlKpCOGQoYFapMu0DmVNDsPEd8TR2/veoUTZV9r2eIxw1+rrJLnXDhuOCzV29FRT+b39&#10;cQbevt759ZOWTcrz1apav8j6JhVjLsfD/BGU0CD/4XN7YQ083N3C35l4BHR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BGzsYAAADcAAAADwAAAAAAAAAAAAAAAACYAgAAZHJz&#10;L2Rvd25yZXYueG1sUEsFBgAAAAAEAAQA9QAAAIsDAAAAAA==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21E589BF" wp14:editId="398F13D5">
                <wp:extent cx="191135" cy="190500"/>
                <wp:effectExtent l="8255" t="635" r="635" b="8890"/>
                <wp:docPr id="707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708" name="Group 716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709" name="Freeform 717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14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711" name="Freeform 715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12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713" name="Freeform 713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715" name="Freeform 7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6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B38925" id="Group 694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">
                <v:group id="Group 716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17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ooMYA&#10;AADcAAAADwAAAGRycy9kb3ducmV2LnhtbESPQWvCQBSE74X+h+UJvYhurNBqdBNEsAilWBPF6yP7&#10;TEKzb0N2a9J/3y0IPQ4z8w2zTgfTiBt1rrasYDaNQBAXVtdcKjjlu8kChPPIGhvLpOCHHKTJ48Ma&#10;Y217PtIt86UIEHYxKqi8b2MpXVGRQTe1LXHwrrYz6IPsSqk77APcNPI5il6kwZrDQoUtbSsqvrJv&#10;o8B/vpfZ4ZJ9zN/Gm16eZZ33tFXqaTRsViA8Df4/fG/vtYLXaAl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wooMYAAADcAAAADwAAAAAAAAAAAAAAAACYAgAAZHJz&#10;L2Rvd25yZXYueG1sUEsFBgAAAAAEAAQA9QAAAIsDAAAAAA==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714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15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SJL8A&#10;AADcAAAADwAAAGRycy9kb3ducmV2LnhtbESPzQrCMBCE74LvEFbwpmk9qFSjSKEgePIHvS7N2hab&#10;TWmiVp/eCILHYWa+YZbrztTiQa2rLCuIxxEI4tzqigsFp2M2moNwHlljbZkUvMjBetXvLTHR9sl7&#10;ehx8IQKEXYIKSu+bREqXl2TQjW1DHLyrbQ36INtC6hafAW5qOYmiqTRYcVgosaG0pPx2uBsFu9qn&#10;RWpsFG/l5TznSXZ7N5lSw0G3WYDw1Pl/+NfeagWzOIbvmX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NdIkvwAAANwAAAAPAAAAAAAAAAAAAAAAAJgCAABkcnMvZG93bnJl&#10;di54bWxQSwUGAAAAAAQABAD1AAAAhAMAAAAA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712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13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FNcYA&#10;AADcAAAADwAAAGRycy9kb3ducmV2LnhtbESPT2vCQBTE74LfYXmCN934B62pq0iLILQGTL14e2Rf&#10;k2D2bciuGv303YLgcZiZ3zDLdWsqcaXGlZYVjIYRCOLM6pJzBcef7eANhPPIGivLpOBODtarbmeJ&#10;sbY3PtA19bkIEHYxKii8r2MpXVaQQTe0NXHwfm1j0AfZ5FI3eAtwU8lxFM2kwZLDQoE1fRSUndOL&#10;UXBKpz7Zp5PdfPHJ32fzlTzcKVGq32s37yA8tf4VfrZ3WsF8NIH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9FNcYAAADcAAAADwAAAAAAAAAAAAAAAACYAgAAZHJz&#10;L2Rvd25yZXYueG1sUEsFBgAAAAAEAAQA9QAAAIsDAAAAAA==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695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11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IZcQA&#10;AADcAAAADwAAAGRycy9kb3ducmV2LnhtbESPQWsCMRSE7wX/Q3iCt5pdwVZWo0hB8OKh24p6eyTP&#10;3cXNy3YT3fTfN4VCj8PMfMOsNtG24kG9bxwryKcZCGLtTMOVgs+P3fMChA/IBlvHpOCbPGzWo6cV&#10;FsYN/E6PMlQiQdgXqKAOoSuk9Lomi37qOuLkXV1vMSTZV9L0OCS4beUsy16kxYbTQo0dvdWkb+Xd&#10;Kjjl3eESzf6gS13J+HXcnYehVWoyjtsliEAx/If/2nuj4DWf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yGXEAAAA3AAAAA8AAAAAAAAAAAAAAAAAmAIAAGRycy9k&#10;b3ducmV2LnhtbFBLBQYAAAAABAAEAPUAAACJAwAAAAA=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710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WEsUA&#10;AADcAAAADwAAAGRycy9kb3ducmV2LnhtbESPwWrDMBBE74H8g9hCb4nsHpLiRjahEMglhzotSW6L&#10;tLVNrJVjqbH691Wh0OMwM2+YTRVtL+40+s6xgnyZgSDWznTcKHg/7hbPIHxANtg7JgXf5KEq57MN&#10;FsZN/Eb3OjQiQdgXqKANYSik9Loli37pBuLkfbrRYkhybKQZcUpw28unLFtJix2nhRYHem1JX+sv&#10;q+CUD4dLNPuDrnUj4+1jd56mXqnHh7h9AREohv/wX3tvFKzzF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lYSxQAAANwAAAAPAAAAAAAAAAAAAAAAAJgCAABkcnMv&#10;ZG93bnJldi54bWxQSwUGAAAAAAQABAD1AAAAigMAAAAA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709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zicQA&#10;AADcAAAADwAAAGRycy9kb3ducmV2LnhtbESPQWsCMRSE7wX/Q3hCbzW7PWhZjSKC4MWDa4t6eyTP&#10;3cXNy7pJ3fTfm0Khx2FmvmEWq2hb8aDeN44V5JMMBLF2puFKwedx+/YBwgdkg61jUvBDHlbL0csC&#10;C+MGPtCjDJVIEPYFKqhD6Aopva7Jop+4jjh5V9dbDEn2lTQ9DgluW/meZVNpseG0UGNHm5r0rfy2&#10;Ck55t79Es9vrUlcy3r+252FolXodx/UcRKAY/sN/7Z1RMMtn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84nEAAAA3AAAAA8AAAAAAAAAAAAAAAAAmAIAAGRycy9k&#10;b3ducmV2LnhtbFBLBQYAAAAABAAEAPUAAACJAwAAAAA=&#10;" path="m111,274r2,2l111,274xe" fillcolor="#76ae99" stroked="f">
                    <v:path arrowok="t" o:connecttype="custom" o:connectlocs="111,274;113,276;111,274" o:connectangles="0,0,0"/>
                  </v:shape>
                  <v:shape id="Freeform 708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n+8EA&#10;AADcAAAADwAAAGRycy9kb3ducmV2LnhtbERPz2vCMBS+C/sfwhvsZtN6mFKNIgPBi4d1itvtkTzb&#10;YvPSNdFm//1yEDx+fL9Xm2g7cafBt44VFFkOglg703Kt4Pi1my5A+IBssHNMCv7Iw2b9MllhadzI&#10;n3SvQi1SCPsSFTQh9KWUXjdk0WeuJ07cxQ0WQ4JDLc2AYwq3nZzl+bu02HJqaLCnj4b0tbpZBeei&#10;P/xEsz/oStcy/p523+PYKfX2GrdLEIFieIof7r1RMC/S2n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1Z/vBAAAA3AAAAA8AAAAAAAAAAAAAAAAAmAIAAGRycy9kb3du&#10;cmV2LnhtbFBLBQYAAAAABAAEAPUAAACGAwAAAAA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707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CYMUA&#10;AADcAAAADwAAAGRycy9kb3ducmV2LnhtbESPQWsCMRSE7wX/Q3iCt5pdD7auRpGC4MVDtxX19kie&#10;u4ubl+0muum/bwqFHoeZ+YZZbaJtxYN63zhWkE8zEMTamYYrBZ8fu+dXED4gG2wdk4Jv8rBZj55W&#10;WBg38Ds9ylCJBGFfoII6hK6Q0uuaLPqp64iTd3W9xZBkX0nT45DgtpWzLJtLiw2nhRo7eqtJ38q7&#10;VXDKu8Mlmv1Bl7qS8eu4Ow9Dq9RkHLdLEIFi+A//tfdGwUu+g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cJgxQAAANwAAAAPAAAAAAAAAAAAAAAAAJgCAABkcnMv&#10;ZG93bnJldi54bWxQSwUGAAAAAAQABAD1AAAAigMAAAAA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706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hQMIA&#10;AADcAAAADwAAAGRycy9kb3ducmV2LnhtbERPz2vCMBS+C/sfwhvsZlM9TOkaZQwELx7WKdtuj+TZ&#10;FpuXLsls9t8vB8Hjx/e73iY7iCv50DtWsChKEMTamZ5bBceP3XwNIkRkg4NjUvBHAbabh1mNlXET&#10;v9O1ia3IIRwqVNDFOFZSBt2RxVC4kThzZ+ctxgx9K43HKYfbQS7L8lla7Dk3dDjSW0f60vxaBZ+L&#10;8fCdzP6gG93K9HPafU3ToNTTY3p9AREpxbv45t4bBatlnp/P5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6FAwgAAANwAAAAPAAAAAAAAAAAAAAAAAJgCAABkcnMvZG93&#10;bnJldi54bWxQSwUGAAAAAAQABAD1AAAAhwMAAAAA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705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E28QA&#10;AADcAAAADwAAAGRycy9kb3ducmV2LnhtbESPQWsCMRSE7wX/Q3iCt5pdD7asRhFB8OKh2xb19kie&#10;u4ubl3WTuvHfm0Khx2FmvmGW62hbcafeN44V5NMMBLF2puFKwdfn7vUdhA/IBlvHpOBBHtar0csS&#10;C+MG/qB7GSqRIOwLVFCH0BVSel2TRT91HXHyLq63GJLsK2l6HBLctnKWZXNpseG0UGNH25r0tfyx&#10;Co55dzhHsz/oUlcy3r53p2FolZqM42YBIlAM/+G/9t4oeJvl8Hs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BNvEAAAA3AAAAA8AAAAAAAAAAAAAAAAAmAIAAGRycy9k&#10;b3ducmV2LnhtbFBLBQYAAAAABAAEAPUAAACJAwAAAAA=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704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GarMQA&#10;AADcAAAADwAAAGRycy9kb3ducmV2LnhtbESPQWsCMRSE7wX/Q3iCt5p1D7asRhFB8OKh2xb19kie&#10;u4ubl3WTuvHfm0Khx2FmvmGW62hbcafeN44VzKYZCGLtTMOVgq/P3es7CB+QDbaOScGDPKxXo5cl&#10;FsYN/EH3MlQiQdgXqKAOoSuk9Lomi37qOuLkXVxvMSTZV9L0OCS4bWWeZXNpseG0UGNH25r0tfyx&#10;Co6z7nCOZn/Qpa5kvH3vTsPQKjUZx80CRKAY/sN/7b1R8Jbn8Hs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mqzEAAAA3AAAAA8AAAAAAAAAAAAAAAAAmAIAAGRycy9k&#10;b3ducmV2LnhtbFBLBQYAAAAABAAEAPUAAACJAwAAAAA=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703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/N8QA&#10;AADcAAAADwAAAGRycy9kb3ducmV2LnhtbESPQWsCMRSE7wX/Q3iCt5pVocrWKCIIXjy4tdTeHsnr&#10;7tLNy7qJbvz3TUHwOMzMN8xyHW0jbtT52rGCyTgDQaydqblUcPrYvS5A+IBssHFMCu7kYb0avCwx&#10;N67nI92KUIoEYZ+jgiqENpfS64os+rFriZP34zqLIcmulKbDPsFtI6dZ9iYt1pwWKmxpW5H+La5W&#10;wdekPXxHsz/oQpcyXj53575vlBoN4+YdRKAYnuFHe28UzKcz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PzfEAAAA3AAAAA8AAAAAAAAAAAAAAAAAmAIAAGRycy9k&#10;b3ducmV2LnhtbFBLBQYAAAAABAAEAPUAAACJAwAAAAA=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702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nQ8QA&#10;AADcAAAADwAAAGRycy9kb3ducmV2LnhtbESPQWsCMRSE7wX/Q3iCt5pVpMrWKCIIXjy4tdTeHsnr&#10;7tLNy7qJbvz3TUHwOMzMN8xyHW0jbtT52rGCyTgDQaydqblUcPrYvS5A+IBssHFMCu7kYb0avCwx&#10;N67nI92KUIoEYZ+jgiqENpfS64os+rFriZP34zqLIcmulKbDPsFtI6dZ9iYt1pwWKmxpW5H+La5W&#10;wdekPXxHsz/oQpcyXj53575vlBoN4+YdRKAYnuFHe28UzKcz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p0PEAAAA3AAAAA8AAAAAAAAAAAAAAAAAmAIAAGRycy9k&#10;b3ducmV2LnhtbFBLBQYAAAAABAAEAPUAAACJAwAAAAA=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701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C2MQA&#10;AADcAAAADwAAAGRycy9kb3ducmV2LnhtbESPQWsCMRSE7wX/Q3iCt5pVsMrWKCIIXjy4tdTeHsnr&#10;7tLNy7qJbvz3TUHwOMzMN8xyHW0jbtT52rGCyTgDQaydqblUcPrYvS5A+IBssHFMCu7kYb0avCwx&#10;N67nI92KUIoEYZ+jgiqENpfS64os+rFriZP34zqLIcmulKbDPsFtI6dZ9iYt1pwWKmxpW5H+La5W&#10;wdekPXxHsz/oQpcyXj53575vlBoN4+YdRKAYnuFHe28UzKcz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AtjEAAAA3AAAAA8AAAAAAAAAAAAAAAAAmAIAAGRycy9k&#10;b3ducmV2LnhtbFBLBQYAAAAABAAEAPUAAACJAwAAAAA=&#10;" path="m145,126r,xe" fillcolor="#76ae99" stroked="f">
                    <v:path arrowok="t" o:connecttype="custom" o:connectlocs="145,126;145,126" o:connectangles="0,0"/>
                  </v:shape>
                  <v:shape id="Freeform 700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cr8QA&#10;AADcAAAADwAAAGRycy9kb3ducmV2LnhtbESPQWsCMRSE7wX/Q3iCt5rVgy2rUUQQvHhw26LeHslz&#10;d3Hzsm6iG/+9KRR6HGbmG2axirYRD+p87VjBZJyBINbO1Fwq+P7avn+C8AHZYOOYFDzJw2o5eFtg&#10;blzPB3oUoRQJwj5HBVUIbS6l1xVZ9GPXEifv4jqLIcmulKbDPsFtI6dZNpMWa04LFba0qUhfi7tV&#10;cJy0+3M0u70udCnj7Wd76vtGqdEwrucgAsXwH/5r74yCj+kMfs+k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nK/EAAAA3AAAAA8AAAAAAAAAAAAAAAAAmAIAAGRycy9k&#10;b3ducmV2LnhtbFBLBQYAAAAABAAEAPUAAACJAwAAAAA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699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5NMQA&#10;AADcAAAADwAAAGRycy9kb3ducmV2LnhtbESPQWsCMRSE7wX/Q3hCbzWrhyqrUUpB8OKhq6LeHsnr&#10;7tLNy7qJbvrvjSB4HGbmG2axirYRN+p87VjBeJSBINbO1Fwq2O/WHzMQPiAbbByTgn/ysFoO3haY&#10;G9fzD92KUIoEYZ+jgiqENpfS64os+pFriZP36zqLIcmulKbDPsFtIydZ9ikt1pwWKmzpuyL9V1yt&#10;guO43Z6j2Wx1oUsZL4f1qe8bpd6H8WsOIlAMr/CzvTEKppMp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OTTEAAAA3AAAAA8AAAAAAAAAAAAAAAAAmAIAAGRycy9k&#10;b3ducmV2LnhtbFBLBQYAAAAABAAEAPUAAACJAwAAAAA=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698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tRsIA&#10;AADcAAAADwAAAGRycy9kb3ducmV2LnhtbERPz2vCMBS+C/sfwhvsZlM9TOkaZQwELx7WKdtuj+TZ&#10;FpuXLsls9t8vB8Hjx/e73iY7iCv50DtWsChKEMTamZ5bBceP3XwNIkRkg4NjUvBHAbabh1mNlXET&#10;v9O1ia3IIRwqVNDFOFZSBt2RxVC4kThzZ+ctxgx9K43HKYfbQS7L8lla7Dk3dDjSW0f60vxaBZ+L&#10;8fCdzP6gG93K9HPafU3ToNTTY3p9AREpxbv45t4bBatlXpvP5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a1GwgAAANwAAAAPAAAAAAAAAAAAAAAAAJgCAABkcnMvZG93&#10;bnJldi54bWxQSwUGAAAAAAQABAD1AAAAhwMAAAAA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697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I3cQA&#10;AADcAAAADwAAAGRycy9kb3ducmV2LnhtbESPQWsCMRSE7wX/Q3iCt5rVg9WtUUQQvHhwa6m9PZLX&#10;3aWbl3UT3fjvm4LgcZiZb5jlOtpG3KjztWMFk3EGglg7U3Op4PSxe52D8AHZYOOYFNzJw3o1eFli&#10;blzPR7oVoRQJwj5HBVUIbS6l1xVZ9GPXEifvx3UWQ5JdKU2HfYLbRk6zbCYt1pwWKmxpW5H+La5W&#10;wdekPXxHsz/oQpcyXj53575vlBoN4+YdRKAYnuFHe28UvE0X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CN3EAAAA3AAAAA8AAAAAAAAAAAAAAAAAmAIAAGRycy9k&#10;b3ducmV2LnhtbFBLBQYAAAAABAAEAPUAAACJAwAAAAA=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696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3ncEA&#10;AADcAAAADwAAAGRycy9kb3ducmV2LnhtbERPz2vCMBS+C/sfwht4s6kb6KhGGQPBiwer4rw9kmdb&#10;bF66JrPZf78cBI8f3+/lOtpW3Kn3jWMF0ywHQaydabhScDxsJh8gfEA22DomBX/kYb16GS2xMG7g&#10;Pd3LUIkUwr5ABXUIXSGl1zVZ9JnriBN3db3FkGBfSdPjkMJtK9/yfCYtNpwaauzoqyZ9K3+tgvO0&#10;212i2e50qSsZf06b72FolRq/xs8FiEAxPMUP99YomL+n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2N53BAAAA3AAAAA8AAAAAAAAAAAAAAAAAmAIAAGRycy9kb3du&#10;cmV2LnhtbFBLBQYAAAAABAAEAPUAAACGAwAAAAA=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21E589C1" wp14:editId="13826638">
                <wp:extent cx="191135" cy="191135"/>
                <wp:effectExtent l="1905" t="635" r="6985" b="8255"/>
                <wp:docPr id="67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671" name="Group 692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672" name="Freeform 693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90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674" name="Freeform 691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676" name="Freeform 6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60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684" name="Freeform 68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7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7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7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7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7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7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7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6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6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6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6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6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6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6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58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706" name="Freeform 659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21A0DF" id="Group 657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">
                <v:group id="Group 692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93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AS8UA&#10;AADcAAAADwAAAGRycy9kb3ducmV2LnhtbESPQWvCQBSE74L/YXlCb3VjoLGkrqKCUnpo0Qq9PrKv&#10;SWj2bdh9atpf3y0UPA4z8w2zWA2uUxcKsfVsYDbNQBFX3rZcGzi97+4fQUVBtth5JgPfFGG1HI8W&#10;WFp/5QNdjlKrBOFYooFGpC+1jlVDDuPU98TJ+/TBoSQZam0DXhPcdTrPskI7bDktNNjTtqHq63h2&#10;Bj72p83b5iEUMX/xspf5ayx+zsbcTYb1EyihQW7h//azNVDMc/g7k4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MBLxQAAANwAAAAPAAAAAAAAAAAAAAAAAJgCAABkcnMv&#10;ZG93bnJldi54bWxQSwUGAAAAAAQABAD1AAAAigMAAAAA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690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91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wfcYA&#10;AADcAAAADwAAAGRycy9kb3ducmV2LnhtbESPT2vCQBTE7wW/w/KE3nTTIlGiq8SC2B568B96fGSf&#10;2djs25DdatpP3xWEHoeZ+Q0zW3S2FldqfeVYwcswAUFcOF1xqWC/Ww0mIHxA1lg7JgU/5GEx7z3N&#10;MNPuxhu6bkMpIoR9hgpMCE0mpS8MWfRD1xBH7+xaiyHKtpS6xVuE21q+JkkqLVYcFww29Gao+Np+&#10;WwXrguzn4ePU5Lmpy+PvaHlJ5VKp536XT0EE6sJ/+NF+1wrS8Qj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WwfcYAAADcAAAADwAAAAAAAAAAAAAAAACYAgAAZHJz&#10;L2Rvd25yZXYueG1sUEsFBgAAAAAEAAQA9QAAAIsDAAAAAA==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682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89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W0sQA&#10;AADcAAAADwAAAGRycy9kb3ducmV2LnhtbESPzWrDMBCE74G+g9hCb4mU0jrBsRxKaSHX/FDobbE2&#10;thNrZSzZcfP0USGQ4zAz3zDZerSNGKjztWMN85kCQVw4U3Op4bD/ni5B+IBssHFMGv7Iwzp/mmSY&#10;GnfhLQ27UIoIYZ+ihiqENpXSFxVZ9DPXEkfv6DqLIcqulKbDS4TbRr4qlUiLNceFClv6rKg473qr&#10;4f360ydfv6eh3y8Uloc3NWJQWr88jx8rEIHG8Ajf2xujIVkk8H8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1tLEAAAA3AAAAA8AAAAAAAAAAAAAAAAAmAIAAGRycy9k&#10;b3ducmV2LnhtbFBLBQYAAAAABAAEAPUAAACJAwAAAAA=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688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zScMA&#10;AADcAAAADwAAAGRycy9kb3ducmV2LnhtbESPQWvCQBSE74X+h+UVvNXdSk0kukopFrxWRfD2yD6T&#10;2OzbkN3E6K/vCoLHYWa+YRarwdaip9ZXjjV8jBUI4tyZigsN+93P+wyED8gGa8ek4UoeVsvXlwVm&#10;xl34l/ptKESEsM9QQxlCk0np85Is+rFriKN3cq3FEGVbSNPiJcJtLSdKJdJixXGhxIa+S8r/tp3V&#10;ML0dumR9PPfdLlVY7D/VgEFpPXobvuYgAg3hGX60N0ZDkqZwPxOP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BzScMAAADcAAAADwAAAAAAAAAAAAAAAACYAgAAZHJzL2Rv&#10;d25yZXYueG1sUEsFBgAAAAAEAAQA9QAAAIgDAAAAAA==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687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/nO8AA&#10;AADcAAAADwAAAGRycy9kb3ducmV2LnhtbERPTYvCMBC9C/6HMII3TVzcKtUosijsdVUEb0MzttVm&#10;Upq0dvfXbw6Cx8f7Xm97W4mOGl861jCbKhDEmTMl5xrOp8NkCcIHZIOVY9LwSx62m+FgjalxT/6h&#10;7hhyEUPYp6ihCKFOpfRZQRb91NXEkbu5xmKIsMmlafAZw20lP5RKpMWSY0OBNX0VlD2OrdXw+Xdp&#10;k/313rWnhcL8PFc9BqX1eNTvViAC9eEtfrm/jYZkEdfGM/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/nO8AAAADcAAAADwAAAAAAAAAAAAAAAACYAgAAZHJzL2Rvd25y&#10;ZXYueG1sUEsFBgAAAAAEAAQA9QAAAIUDAAAAAA==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686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CoMQA&#10;AADcAAAADwAAAGRycy9kb3ducmV2LnhtbESPQWvCQBSE74L/YXmF3nS30kaNboJIC71WpdDbI/tM&#10;otm3IbuJaX99t1DwOMzMN8w2H20jBup87VjD01yBIC6cqbnUcDq+zVYgfEA22DgmDd/kIc+mky2m&#10;xt34g4ZDKEWEsE9RQxVCm0rpi4os+rlriaN3dp3FEGVXStPhLcJtIxdKJdJizXGhwpb2FRXXQ281&#10;vPx89snr12Xoj0uF5elZjRiU1o8P424DItAY7uH/9rvRkCz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QqDEAAAA3AAAAA8AAAAAAAAAAAAAAAAAmAIAAGRycy9k&#10;b3ducmV2LnhtbFBLBQYAAAAABAAEAPUAAACJAwAAAAA=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685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bGsAA&#10;AADcAAAADwAAAGRycy9kb3ducmV2LnhtbERPTYvCMBC9C/6HMII3TVzcKtUosijsdVUEb0MzttVm&#10;Upq0dvfXbw6Cx8f7Xm97W4mOGl861jCbKhDEmTMl5xrOp8NkCcIHZIOVY9LwSx62m+FgjalxT/6h&#10;7hhyEUPYp6ihCKFOpfRZQRb91NXEkbu5xmKIsMmlafAZw20lP5RKpMWSY0OBNX0VlD2OrdXw+Xdp&#10;k/313rWnhcL8PFc9BqX1eNTvViAC9eEtfrm/jYZkGefHM/E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ybGsAAAADcAAAADwAAAAAAAAAAAAAAAACYAgAAZHJzL2Rvd25y&#10;ZXYueG1sUEsFBgAAAAAEAAQA9QAAAIUDAAAAAA==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684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+gcQA&#10;AADcAAAADwAAAGRycy9kb3ducmV2LnhtbESPQWvCQBSE70L/w/IK3nRXaVNJs5FSLHhVg9DbI/ua&#10;pM2+DdlNjP56t1DocZiZb5hsO9lWjNT7xrGG1VKBIC6dabjSUJw+FhsQPiAbbB2Thit52OYPswxT&#10;4y58oPEYKhEh7FPUUIfQpVL6siaLfuk64uh9ud5iiLKvpOnxEuG2lWulEmmx4bhQY0fvNZU/x8Fq&#10;eL6dh2T3+T0OpxeFVfGkJgxK6/nj9PYKItAU/sN/7b3RkGxW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PoHEAAAA3AAAAA8AAAAAAAAAAAAAAAAAmAIAAGRycy9k&#10;b3ducmV2LnhtbFBLBQYAAAAABAAEAPUAAACJAwAAAAA=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683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Kg9sMA&#10;AADcAAAADwAAAGRycy9kb3ducmV2LnhtbESPQWvCQBSE7wX/w/KE3uquolGiq0ip0GtVBG+P7DOJ&#10;Zt+G7Cam/fVdQfA4zMw3zGrT20p01PjSsYbxSIEgzpwpOddwPOw+FiB8QDZYOSYNv+Rhsx68rTA1&#10;7s4/1O1DLiKEfYoaihDqVEqfFWTRj1xNHL2LayyGKJtcmgbvEW4rOVEqkRZLjgsF1vRZUHbbt1bD&#10;7O/UJl/na9ce5grz41T1GJTW78N+uwQRqA+v8LP9bTQkiwk8zs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Kg9sMAAADcAAAADwAAAAAAAAAAAAAAAACYAgAAZHJzL2Rv&#10;d25yZXYueG1sUEsFBgAAAAAEAAQA9QAAAIgDAAAAAA==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660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81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nnsYA&#10;AADcAAAADwAAAGRycy9kb3ducmV2LnhtbESPW2vCQBSE3wv+h+UIvhTdVEQkdZUiWAJVwUvp6yF7&#10;zMXs2ZDdJum/7wqCj8PMfMMs172pREuNKywreJtEIIhTqwvOFFzO2/EChPPIGivLpOCPHKxXg5cl&#10;xtp2fKT25DMRIOxiVJB7X8dSujQng25ia+LgXW1j0AfZZFI32AW4qeQ0iubSYMFhIceaNjmlt9Ov&#10;UfC52yeHn9vlq+2qsr5+v5YYJaVSo2H/8Q7CU++f4Uc70Qrmix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QnnsYAAADcAAAADwAAAAAAAAAAAAAAAACYAgAAZHJz&#10;L2Rvd25yZXYueG1sUEsFBgAAAAAEAAQA9QAAAIsDAAAAAA==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680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CBcYA&#10;AADcAAAADwAAAGRycy9kb3ducmV2LnhtbESPW2vCQBSE3wv+h+UIvhTdVFAkdZUiWAJVwUvp6yF7&#10;zMXs2ZDdJum/7wqCj8PMfMMs172pREuNKywreJtEIIhTqwvOFFzO2/EChPPIGivLpOCPHKxXg5cl&#10;xtp2fKT25DMRIOxiVJB7X8dSujQng25ia+LgXW1j0AfZZFI32AW4qeQ0iubSYMFhIceaNjmlt9Ov&#10;UfC52yeHn9vlq+2qsr5+v5YYJaVSo2H/8Q7CU++f4Uc70Qrmix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iCBcYAAADcAAAADwAAAAAAAAAAAAAAAACYAgAAZHJz&#10;L2Rvd25yZXYueG1sUEsFBgAAAAAEAAQA9QAAAIsDAAAAAA==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679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ccsYA&#10;AADcAAAADwAAAGRycy9kb3ducmV2LnhtbESPW2vCQBSE3wv+h+UIvhTd1Icg0VVEsARsC/WCr4fs&#10;MRezZ0N2TdJ/3y0UfBxm5htmtRlMLTpqXWlZwdssAkGcWV1yruB82k8XIJxH1lhbJgU/5GCzHr2s&#10;MNG252/qjj4XAcIuQQWF900ipcsKMuhmtiEO3s22Bn2QbS51i32Am1rOoyiWBksOCwU2tCsoux8f&#10;RsH7x2f6db2fD11fV83t8lphlFZKTcbDdgnC0+Cf4f92qhXEixj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ccsYAAADcAAAADwAAAAAAAAAAAAAAAACYAgAAZHJz&#10;L2Rvd25yZXYueG1sUEsFBgAAAAAEAAQA9QAAAIsDAAAAAA==&#10;" path="m64,171r-1,l65,171r-1,xe" fillcolor="#95a9cb" stroked="f">
                    <v:path arrowok="t" o:connecttype="custom" o:connectlocs="64,282;63,282;65,282;64,282" o:connectangles="0,0,0,0"/>
                  </v:shape>
                  <v:shape id="Freeform 678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56cYA&#10;AADcAAAADwAAAGRycy9kb3ducmV2LnhtbESPW2vCQBSE34X+h+UU+iJ1Yx9UUlcphUrAC2gtfT1k&#10;j7mYPRuyaxL/vSsIPg4z8w0zX/amEi01rrCsYDyKQBCnVhecKTj+/rzPQDiPrLGyTAqu5GC5eBnM&#10;Mda24z21B5+JAGEXo4Lc+zqW0qU5GXQjWxMH72Qbgz7IJpO6wS7ATSU/omgiDRYcFnKs6Tun9Hy4&#10;GAWrzTbZ/Z+P67aryvr0NywxSkql3l77r08Qnnr/DD/aiVYwmU3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a56cYAAADcAAAADwAAAAAAAAAAAAAAAACYAgAAZHJz&#10;L2Rvd25yZXYueG1sUEsFBgAAAAAEAAQA9QAAAIsDAAAAAA==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677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tm8IA&#10;AADcAAAADwAAAGRycy9kb3ducmV2LnhtbERPyWrDMBC9F/IPYgK5lFhuDiE4VkwIpBi6QNOUXAdr&#10;4lUjY6m2+/fVodDj4+1pNptOjDS42rKCpygGQVxYXXOp4Pp5Xu9AOI+ssbNMCn7IQXZYPKSYaDvx&#10;B40XX4oQwi5BBZX3fSKlKyoy6CLbEwfubgeDPsChlHrAKYSbTm7ieCsN1hwaKuzpVFHRXr6NgufX&#10;t/z91l5fxqlr+vvXY4Nx3ii1Ws7HPQhPs/8X/7lzrWC7C2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S2bwgAAANwAAAAPAAAAAAAAAAAAAAAAAJgCAABkcnMvZG93&#10;bnJldi54bWxQSwUGAAAAAAQABAD1AAAAhwMAAAAA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676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IAMYA&#10;AADcAAAADwAAAGRycy9kb3ducmV2LnhtbESPW2vCQBSE34X+h+UU+iJ1Yx9EU1cphUrAC2gtfT1k&#10;j7mYPRuyaxL/vSsIPg4z8w0zX/amEi01rrCsYDyKQBCnVhecKTj+/rxPQTiPrLGyTAqu5GC5eBnM&#10;Mda24z21B5+JAGEXo4Lc+zqW0qU5GXQjWxMH72Qbgz7IJpO6wS7ATSU/omgiDRYcFnKs6Tun9Hy4&#10;GAWrzTbZ/Z+P67aryvr0NywxSkql3l77r08Qnnr/DD/aiVYwmc7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WIAMYAAADcAAAADwAAAAAAAAAAAAAAAACYAgAAZHJz&#10;L2Rvd25yZXYueG1sUEsFBgAAAAAEAAQA9QAAAIsDAAAAAA==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675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3QMIA&#10;AADcAAAADwAAAGRycy9kb3ducmV2LnhtbERPy2rCQBTdC/7DcAU3Uid1ITY6ihRaAlqhVnF7yVzz&#10;MHMnZMYk/n1nIbg8nPdq05tKtNS4wrKC92kEgji1uuBMwenv620BwnlkjZVlUvAgB5v1cLDCWNuO&#10;f6k9+kyEEHYxKsi9r2MpXZqTQTe1NXHgrrYx6ANsMqkb7EK4qeQsiubSYMGhIceaPnNKb8e7UfC9&#10;/0kOl9tp13ZVWV/PkxKjpFRqPOq3SxCeev8SP92JVjD/CPP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rdAwgAAANwAAAAPAAAAAAAAAAAAAAAAAJgCAABkcnMvZG93&#10;bnJldi54bWxQSwUGAAAAAAQABAD1AAAAhwMAAAAA&#10;" path="m80,143r-1,l81,143r-1,xe" fillcolor="#95a9cb" stroked="f">
                    <v:path arrowok="t" o:connecttype="custom" o:connectlocs="80,254;79,254;81,254;80,254" o:connectangles="0,0,0,0"/>
                  </v:shape>
                  <v:shape id="Freeform 674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S28YA&#10;AADcAAAADwAAAGRycy9kb3ducmV2LnhtbESPT2vCQBTE7wW/w/IEL6IbPUibukoRlEBroWrp9ZF9&#10;5o/ZtyG7JvHbu4LQ4zAzv2GW695UoqXGFZYVzKYRCOLU6oIzBafjdvIKwnlkjZVlUnAjB+vV4GWJ&#10;sbYd/1B78JkIEHYxKsi9r2MpXZqTQTe1NXHwzrYx6INsMqkb7ALcVHIeRQtpsOCwkGNNm5zSy+Fq&#10;FOy+9sn33+X02XZVWZ9/xyVGSanUaNh/vIPw1Pv/8LOdaAWLtxk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oS28YAAADcAAAADwAAAAAAAAAAAAAAAACYAgAAZHJz&#10;L2Rvd25yZXYueG1sUEsFBgAAAAAEAAQA9QAAAIsDAAAAAA==&#10;" path="m88,127r-1,l88,127xe" fillcolor="#95a9cb" stroked="f">
                    <v:path arrowok="t" o:connecttype="custom" o:connectlocs="88,238;87,238;88,238;88,238" o:connectangles="0,0,0,0"/>
                  </v:shape>
                  <v:shape id="Freeform 673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iMrMYA&#10;AADcAAAADwAAAGRycy9kb3ducmV2LnhtbESPW2vCQBSE3wv+h+UIfRHd1Adpo6uIYAm0FuoFXw/Z&#10;Yy5mz4bsNon/3hWEPg4z8w2zWPWmEi01rrCs4G0SgSBOrS44U3A8bMfvIJxH1lhZJgU3crBaDl4W&#10;GGvb8S+1e5+JAGEXo4Lc+zqW0qU5GXQTWxMH72Ibgz7IJpO6wS7ATSWnUTSTBgsOCznWtMkpve7/&#10;jILP713yc74ev9quKuvLaVRilJRKvQ779RyEp97/h5/tRCuYfUzh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iMrMYAAADcAAAADwAAAAAAAAAAAAAAAACYAgAAZHJz&#10;L2Rvd25yZXYueG1sUEsFBgAAAAAEAAQA9QAAAIsDAAAAAA=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672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pN8YA&#10;AADcAAAADwAAAGRycy9kb3ducmV2LnhtbESPW2vCQBSE3wv+h+UIfSm6sQXR6CoiKIFeoFHx9ZA9&#10;5mL2bMhuk/TfdwuFPg4z8w2z3g6mFh21rrSsYDaNQBBnVpecKzifDpMFCOeRNdaWScE3OdhuRg9r&#10;jLXt+ZO61OciQNjFqKDwvomldFlBBt3UNsTBu9nWoA+yzaVusQ9wU8vnKJpLgyWHhQIb2heU3dMv&#10;o+D49p58XO/n166vq+Z2eaowSiqlHsfDbgXC0+D/w3/tRCuYL1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QpN8YAAADcAAAADwAAAAAAAAAAAAAAAACYAgAAZHJz&#10;L2Rvd25yZXYueG1sUEsFBgAAAAAEAAQA9QAAAIsDAAAAAA==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671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xQ8YA&#10;AADcAAAADwAAAGRycy9kb3ducmV2LnhtbESPW2vCQBSE3wv+h+UIfSm6sRTR6CoiKIFeoFHx9ZA9&#10;5mL2bMhuk/TfdwuFPg4z8w2z3g6mFh21rrSsYDaNQBBnVpecKzifDpMFCOeRNdaWScE3OdhuRg9r&#10;jLXt+ZO61OciQNjFqKDwvomldFlBBt3UNsTBu9nWoA+yzaVusQ9wU8vnKJpLgyWHhQIb2heU3dMv&#10;o+D49p58XO/n166vq+Z2eaowSiqlHsfDbgXC0+D/w3/tRCuYL1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2xQ8YAAADcAAAADwAAAAAAAAAAAAAAAACYAgAAZHJz&#10;L2Rvd25yZXYueG1sUEsFBgAAAAAEAAQA9QAAAIsDAAAAAA=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670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U2MYA&#10;AADcAAAADwAAAGRycy9kb3ducmV2LnhtbESPW2vCQBSE3wv+h+UIfSm6sVDR6CoiKIFeoFHx9ZA9&#10;5mL2bMhuk/TfdwuFPg4z8w2z3g6mFh21rrSsYDaNQBBnVpecKzifDpMFCOeRNdaWScE3OdhuRg9r&#10;jLXt+ZO61OciQNjFqKDwvomldFlBBt3UNsTBu9nWoA+yzaVusQ9wU8vnKJpLgyWHhQIb2heU3dMv&#10;o+D49p58XO/n166vq+Z2eaowSiqlHsfDbgXC0+D/w3/tRCuYL1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EU2MYAAADcAAAADwAAAAAAAAAAAAAAAACYAgAAZHJz&#10;L2Rvd25yZXYueG1sUEsFBgAAAAAEAAQA9QAAAIsDAAAAAA==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669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Kr8YA&#10;AADcAAAADwAAAGRycy9kb3ducmV2LnhtbESPT2vCQBTE7wW/w/IKXkrd2EOo0VWKYAm0FowWr4/s&#10;M3/Mvg3ZNUm/fVco9DjMzG+Y1WY0jeipc5VlBfNZBII4t7riQsHpuHt+BeE8ssbGMin4IQeb9eRh&#10;hYm2Ax+oz3whAoRdggpK79tESpeXZNDNbEscvIvtDPogu0LqDocAN418iaJYGqw4LJTY0rak/Jrd&#10;jIL3z336db6ePvqhqdvL91ONUVorNX0c35YgPI3+P/zXTrWCeBHD/U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OKr8YAAADcAAAADwAAAAAAAAAAAAAAAACYAgAAZHJz&#10;L2Rvd25yZXYueG1sUEsFBgAAAAAEAAQA9QAAAIsDAAAAAA==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668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vNMcA&#10;AADcAAAADwAAAGRycy9kb3ducmV2LnhtbESPT2vCQBTE7wW/w/KEXkrd2IO10VVEUALVQqOl10f2&#10;mT9m34bsNonf3i0Uehxm5jfMcj2YWnTUutKygukkAkGcWV1yruB82j3PQTiPrLG2TApu5GC9Gj0s&#10;Mda250/qUp+LAGEXo4LC+yaW0mUFGXQT2xAH72Jbgz7INpe6xT7ATS1fomgmDZYcFgpsaFtQdk1/&#10;jIL94Zh8fF/P711fV83l66nCKKmUehwPmwUIT4P/D/+1E61g9vYK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PLzTHAAAA3AAAAA8AAAAAAAAAAAAAAAAAmAIAAGRy&#10;cy9kb3ducmV2LnhtbFBLBQYAAAAABAAEAPUAAACMAwAAAAA=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667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7RsIA&#10;AADcAAAADwAAAGRycy9kb3ducmV2LnhtbERPy2rCQBTdC/7DcAU3Uid1ITY6ihRaAlqhVnF7yVzz&#10;MHMnZMYk/n1nIbg8nPdq05tKtNS4wrKC92kEgji1uuBMwenv620BwnlkjZVlUvAgB5v1cLDCWNuO&#10;f6k9+kyEEHYxKsi9r2MpXZqTQTe1NXHgrrYx6ANsMqkb7EK4qeQsiubSYMGhIceaPnNKb8e7UfC9&#10;/0kOl9tp13ZVWV/PkxKjpFRqPOq3SxCeev8SP92JVjD/CGvD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LtGwgAAANwAAAAPAAAAAAAAAAAAAAAAAJgCAABkcnMvZG93&#10;bnJldi54bWxQSwUGAAAAAAQABAD1AAAAhwMAAAAA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666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e3cYA&#10;AADcAAAADwAAAGRycy9kb3ducmV2LnhtbESPW2vCQBSE34X+h+UU+iJ1Yx9EU1cphUrAC2gtfT1k&#10;j7mYPRuyaxL/vSsIPg4z8w0zX/amEi01rrCsYDyKQBCnVhecKTj+/rxPQTiPrLGyTAqu5GC5eBnM&#10;Mda24z21B5+JAGEXo4Lc+zqW0qU5GXQjWxMH72Qbgz7IJpO6wS7ATSU/omgiDRYcFnKs6Tun9Hy4&#10;GAWrzTbZ/Z+P67aryvr0NywxSkql3l77r08Qnnr/DD/aiVYwmc3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we3cYAAADcAAAADwAAAAAAAAAAAAAAAACYAgAAZHJz&#10;L2Rvd25yZXYueG1sUEsFBgAAAAAEAAQA9QAAAIsDAAAAAA==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665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tWsMA&#10;AADcAAAADwAAAGRycy9kb3ducmV2LnhtbERPy2oCMRTdF/oP4RbcSE3qQstolFKoDKgFrcXtZXKd&#10;h5ObYRJnxr83i0KXh/Nergdbi45aXzrW8DZRIIgzZ0rONZx+vl7fQfiAbLB2TBru5GG9en5aYmJc&#10;zwfqjiEXMYR9ghqKEJpESp8VZNFPXEMcuYtrLYYI21yaFvsYbms5VWomLZYcGwps6LOg7Hq8WQ2b&#10;3T79Pl9P266vq+byO65QpZXWo5fhYwEi0BD+xX/u1GiYqzg/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0tWsMAAADcAAAADwAAAAAAAAAAAAAAAACYAgAAZHJzL2Rv&#10;d25yZXYueG1sUEsFBgAAAAAEAAQA9QAAAIgDAAAAAA=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664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IwcYA&#10;AADcAAAADwAAAGRycy9kb3ducmV2LnhtbESPS2vDMBCE74X+B7GFXkIipYc2OFFCKSQY+oC8yHWx&#10;Nn7EWhlLtZ1/HxUCPQ4z8w2zWA22Fh21vnSsYTpRIIgzZ0rONRz26/EMhA/IBmvHpOFKHlbLx4cF&#10;Jsb1vKVuF3IRIewT1FCE0CRS+qwgi37iGuLonV1rMUTZ5tK02Ee4reWLUq/SYslxocCGPgrKLrtf&#10;q2Hz9Z3+nC6Hz66vq+Z8HFWo0krr56fhfQ4i0BD+w/d2ajS8qS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GIwcYAAADcAAAADwAAAAAAAAAAAAAAAACYAgAAZHJz&#10;L2Rvd25yZXYueG1sUEsFBgAAAAAEAAQA9QAAAIsDAAAAAA=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663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WtsYA&#10;AADcAAAADwAAAGRycy9kb3ducmV2LnhtbESPS2vDMBCE74X+B7GFXkIiNYcmOFFCKbQY2gTyItfF&#10;2vgRa2Us1Xb/fRUI9DjMzDfMcj3YWnTU+tKxhpeJAkGcOVNyruF4+BjPQfiAbLB2TBp+ycN69fiw&#10;xMS4nnfU7UMuIoR9ghqKEJpESp8VZNFPXEMcvYtrLYYo21yaFvsIt7WcKvUqLZYcFwps6L2g7Lr/&#10;sRo+vzfp9nw9fnV9XTWX06hClVZaPz8NbwsQgYbwH763U6Nhpq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MWtsYAAADcAAAADwAAAAAAAAAAAAAAAACYAgAAZHJz&#10;L2Rvd25yZXYueG1sUEsFBgAAAAAEAAQA9QAAAIsDAAAAAA==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662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+zLcYA&#10;AADcAAAADwAAAGRycy9kb3ducmV2LnhtbESP3WoCMRSE7wt9h3AKvSmatIVaVqOI0LJQFbSKt4fN&#10;cX/cnCybdHd9e1Mo9HKYmW+Y2WKwteio9aVjDc9jBYI4c6bkXMPh+2P0DsIHZIO1Y9JwJQ+L+f3d&#10;DBPjet5Rtw+5iBD2CWooQmgSKX1WkEU/dg1x9M6utRiibHNpWuwj3NbyRak3abHkuFBgQ6uCssv+&#10;x2r4XG/S7ely+Or6umrOx6cKVVpp/fgwLKcgAg3hP/zXTo2GiXqF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+zLcYAAADcAAAADwAAAAAAAAAAAAAAAACYAgAAZHJz&#10;L2Rvd25yZXYueG1sUEsFBgAAAAAEAAQA9QAAAIsDAAAAAA==&#10;" path="m128,50r-2,l128,50xe" fillcolor="#95a9cb" stroked="f">
                    <v:path arrowok="t" o:connecttype="custom" o:connectlocs="128,161;126,161;128,161" o:connectangles="0,0,0"/>
                  </v:shape>
                  <v:shape id="Freeform 661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rWcYA&#10;AADcAAAADwAAAGRycy9kb3ducmV2LnhtbESP3WoCMRSE7wt9h3AKvSmatJRaVqOI0LJQFbSKt4fN&#10;cX/cnCybdHd9e1Mo9HKYmW+Y2WKwteio9aVjDc9jBYI4c6bkXMPh+2P0DsIHZIO1Y9JwJQ+L+f3d&#10;DBPjet5Rtw+5iBD2CWooQmgSKX1WkEU/dg1x9M6utRiibHNpWuwj3NbyRak3abHkuFBgQ6uCssv+&#10;x2r4XG/S7ely+Or6umrOx6cKVVpp/fgwLKcgAg3hP/zXTo2GiXqF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YrWcYAAADcAAAADwAAAAAAAAAAAAAAAACYAgAAZHJz&#10;L2Rvd25yZXYueG1sUEsFBgAAAAAEAAQA9QAAAIsDAAAAAA==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658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59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ECMUA&#10;AADcAAAADwAAAGRycy9kb3ducmV2LnhtbESPT2sCMRTE7wW/Q3iF3mrW/rGyGsUKQmlP1R56fG7e&#10;bpZuXpbkqeu3bwoFj8PM/IZZrAbfqRPF1AY2MBkXoIirYFtuDHztt/czUEmQLXaBycCFEqyWo5sF&#10;ljac+ZNOO2lUhnAq0YAT6UutU+XIYxqHnjh7dYgeJcvYaBvxnOG+0w9FMdUeW84LDnvaOKp+dkdv&#10;4HvyXj3X9eHYi5vF/UaGx6ePV2Pubof1HJTQINfwf/vNGngppvB3Jh8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IQIxQAAANwAAAAPAAAAAAAAAAAAAAAAAJgCAABkcnMv&#10;ZG93bnJldi54bWxQSwUGAAAAAAQABAD1AAAAigMAAAAA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21E589C3" wp14:editId="2C3E5122">
                <wp:extent cx="191135" cy="191135"/>
                <wp:effectExtent l="3810" t="635" r="5080" b="8255"/>
                <wp:docPr id="66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663" name="Group 6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664" name="Freeform 6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50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669" name="Freeform 651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95BFA6" id="Group 649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">
                <v:group id="Group 652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56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wwcQA&#10;AADcAAAADwAAAGRycy9kb3ducmV2LnhtbESPzWrDMBCE74W+g9hCbo2cH0xxooS0JJBr3JRet9bG&#10;MpVWriUnbp8+ChRyHGbmG2a5HpwVZ+pC41nBZJyBIK68brhWcHzfPb+ACBFZo/VMCn4pwHr1+LDE&#10;QvsLH+hcxlokCIcCFZgY20LKUBlyGMa+JU7eyXcOY5JdLXWHlwR3Vk6zLJcOG04LBlt6M1R9l71T&#10;8NNvTdn7Lzp+utn0dWI/Nn87q9ToadgsQEQa4j38395rBXk+h9uZd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8MHEAAAA3AAAAA8AAAAAAAAAAAAAAAAAmAIAAGRycy9k&#10;b3ducmV2LnhtbFBLBQYAAAAABAAEAPUAAACJAwAAAAA=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655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VWsQA&#10;AADcAAAADwAAAGRycy9kb3ducmV2LnhtbESPQWsCMRSE74X+h/AK3mpWxaWsRrFFwatbS6+vm+dm&#10;afKy3WR1219vhILHYWa+YZbrwVlxpi40nhVMxhkI4srrhmsFx/fd8wuIEJE1Ws+k4JcCrFePD0ss&#10;tL/wgc5lrEWCcChQgYmxLaQMlSGHYexb4uSdfOcwJtnVUnd4SXBn5TTLcumw4bRgsKU3Q9V32TsF&#10;P/3WlL3/ouOnm01fJ/Zj87ezSo2ehs0CRKQh3sP/7b1WkOdz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VVrEAAAA3AAAAA8AAAAAAAAAAAAAAAAAmAIAAGRycy9k&#10;b3ducmV2LnhtbFBLBQYAAAAABAAEAPUAAACJAwAAAAA=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654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LLcMA&#10;AADcAAAADwAAAGRycy9kb3ducmV2LnhtbESPQWsCMRSE7wX/Q3gFbzWrwlJWo9hSwWtXS6/Pzetm&#10;afKybrK69tcbQehxmJlvmOV6cFacqQuNZwXTSQaCuPK64VrBYb99eQURIrJG65kUXCnAejV6WmKh&#10;/YU/6VzGWiQIhwIVmBjbQspQGXIYJr4lTt6P7xzGJLta6g4vCe6snGVZLh02nBYMtvRuqPote6fg&#10;1H+YsvdHOny7+extar82f1ur1Ph52CxARBrif/jR3mkFeZ7D/Uw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/LLcMAAADcAAAADwAAAAAAAAAAAAAAAACYAgAAZHJzL2Rv&#10;d25yZXYueG1sUEsFBgAAAAAEAAQA9QAAAIgDAAAAAA==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653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utsQA&#10;AADcAAAADwAAAGRycy9kb3ducmV2LnhtbESPQWsCMRSE70L/Q3iF3jSrwrasRrFFoVe3ll5fN8/N&#10;0uRlu8nqtr/eCILHYWa+YZbrwVlxoi40nhVMJxkI4srrhmsFh4/d+AVEiMgarWdS8EcB1quH0RIL&#10;7c+8p1MZa5EgHApUYGJsCylDZchhmPiWOHlH3zmMSXa11B2eE9xZOcuyXDpsOC0YbOnNUPVT9k7B&#10;b781Ze+/6fDl5rPXqf3c/O+sUk+Pw2YBItIQ7+Fb+10ryPNn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brbEAAAA3AAAAA8AAAAAAAAAAAAAAAAAmAIAAGRycy9k&#10;b3ducmV2LnhtbFBLBQYAAAAABAAEAPUAAACJAwAAAAA=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650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51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8osUA&#10;AADcAAAADwAAAGRycy9kb3ducmV2LnhtbESPQWvCQBSE74L/YXlCb7qptIlN3QSRFiyCYBR7fWRf&#10;k9Ds25DdmvTfdwuCx2FmvmHW+WhacaXeNZYVPC4iEMSl1Q1XCs6n9/kKhPPIGlvLpOCXHOTZdLLG&#10;VNuBj3QtfCUChF2KCmrvu1RKV9Zk0C1sRxy8L9sb9EH2ldQ9DgFuWrmMolgabDgs1NjRtqbyu/gx&#10;CuTToXh+212Sg/tI9p/dtortOCj1MBs3ryA8jf4evrV3WkEcv8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zyixQAAANwAAAAPAAAAAAAAAAAAAAAAAJgCAABkcnMv&#10;ZG93bnJldi54bWxQSwUGAAAAAAQABAD1AAAAigMAAAAA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21E57D4D" w14:textId="77777777" w:rsidR="008A31B7" w:rsidRDefault="008A31B7">
      <w:pPr>
        <w:spacing w:line="200" w:lineRule="atLeast"/>
        <w:rPr>
          <w:rFonts w:ascii="Calibri" w:eastAsia="Calibri" w:hAnsi="Calibri" w:cs="Calibri"/>
        </w:rPr>
        <w:sectPr w:rsidR="008A31B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21E57D4E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4F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0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1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2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3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4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5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6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7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8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9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A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B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C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D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E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5F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0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1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2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3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4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5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6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7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8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D69" w14:textId="77777777" w:rsidR="008A31B7" w:rsidRDefault="008A31B7">
      <w:pPr>
        <w:spacing w:before="6"/>
        <w:rPr>
          <w:rFonts w:ascii="Calibri" w:eastAsia="Calibri" w:hAnsi="Calibri" w:cs="Calibri"/>
          <w:sz w:val="25"/>
          <w:szCs w:val="25"/>
        </w:rPr>
      </w:pPr>
    </w:p>
    <w:p w14:paraId="21E57D6A" w14:textId="77777777" w:rsidR="008A31B7" w:rsidRDefault="00A84184">
      <w:pPr>
        <w:spacing w:before="62" w:line="541" w:lineRule="auto"/>
        <w:ind w:left="110" w:right="133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Goulburn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River</w:t>
      </w:r>
      <w:r>
        <w:rPr>
          <w:rFonts w:ascii="Times New Roman"/>
          <w:color w:val="808285"/>
          <w:spacing w:val="-3"/>
          <w:sz w:val="18"/>
        </w:rPr>
        <w:t>.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Goulburn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oken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Catchment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anagement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A</w:t>
      </w:r>
      <w:r>
        <w:rPr>
          <w:rFonts w:ascii="Times New Roman"/>
          <w:color w:val="808285"/>
          <w:spacing w:val="-2"/>
          <w:sz w:val="18"/>
        </w:rPr>
        <w:t>uthority.</w:t>
      </w:r>
      <w:r>
        <w:rPr>
          <w:rFonts w:ascii="Times New Roman"/>
          <w:color w:val="808285"/>
          <w:spacing w:val="6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Goulburn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River</w:t>
      </w:r>
      <w:r>
        <w:rPr>
          <w:rFonts w:ascii="Times New Roman"/>
          <w:color w:val="808285"/>
          <w:spacing w:val="-3"/>
          <w:sz w:val="18"/>
        </w:rPr>
        <w:t>.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Goulburn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oken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Catchment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anagement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A</w:t>
      </w:r>
      <w:r>
        <w:rPr>
          <w:rFonts w:ascii="Times New Roman"/>
          <w:color w:val="808285"/>
          <w:spacing w:val="-2"/>
          <w:sz w:val="18"/>
        </w:rPr>
        <w:t>uthority.</w:t>
      </w:r>
    </w:p>
    <w:p w14:paraId="21E57D6B" w14:textId="77777777" w:rsidR="008A31B7" w:rsidRDefault="00A84184">
      <w:pPr>
        <w:spacing w:before="9"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21E57D6C" w14:textId="77777777" w:rsidR="008A31B7" w:rsidRDefault="008A31B7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21E57D6D" w14:textId="77777777" w:rsidR="008A31B7" w:rsidRDefault="00A84184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21E57D6E" w14:textId="77777777" w:rsidR="008A31B7" w:rsidRDefault="008A31B7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1E57D6F" w14:textId="16256177" w:rsidR="008A31B7" w:rsidRDefault="00A84184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21E589C5" wp14:editId="0A08FED8">
                <wp:extent cx="706755" cy="247650"/>
                <wp:effectExtent l="6350" t="1270" r="1270" b="8255"/>
                <wp:docPr id="628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629" name="Group 647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630" name="Freeform 648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632" name="Freeform 6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40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635" name="Freeform 643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42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41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7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639" name="Freeform 639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8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35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642" name="Freeform 636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6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644" name="Freeform 63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3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3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3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3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2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2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2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24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653" name="Freeform 625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21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655" name="Freeform 623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22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19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658" name="Freeform 620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16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660" name="Freeform 618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17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B456FB" id="Group 615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">
                <v:group id="Group 647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48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39L4A&#10;AADcAAAADwAAAGRycy9kb3ducmV2LnhtbERPTYvCMBC9L/gfwgje1lRF0WoUEQJ71V0Qb0MzNsVm&#10;Upusxn9vDgt7fLzvzS65VjyoD41nBZNxAYK48qbhWsHPt/5cgggR2WDrmRS8KMBuO/jYYGn8k4/0&#10;OMVa5BAOJSqwMXallKGy5DCMfUecuavvHcYM+1qaHp853LVyWhQL6bDh3GCxo4Ol6nb6dQpWNNf6&#10;kvTcHe+Xu96fOUnLSo2Gab8GESnFf/Gf+8soWMzy/HwmHw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n9/S+AAAA3AAAAA8AAAAAAAAAAAAAAAAAmAIAAGRycy9kb3ducmV2&#10;LnhtbFBLBQYAAAAABAAEAPUAAACDAwAAAAA=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644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46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5zcQA&#10;AADcAAAADwAAAGRycy9kb3ducmV2LnhtbESPT2vCQBTE74V+h+UVvNVdlQaNrlIKotCT/w7eHtln&#10;Epp9G7KvGv303UKhx2FmfsMsVr1v1JW6WAe2MBoaUMRFcDWXFo6H9esUVBRkh01gsnCnCKvl89MC&#10;cxduvKPrXkqVIBxztFCJtLnWsajIYxyGljh5l9B5lCS7UrsObwnuGz02JtMea04LFbb0UVHxtf/2&#10;FmY786ZNFkcij82U+Hw6fR7X1g5e+vc5KKFe/sN/7a2zkE3G8HsmHQ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ec3EAAAA3AAAAA8AAAAAAAAAAAAAAAAAmAIAAGRycy9k&#10;b3ducmV2LnhtbFBLBQYAAAAABAAEAPUAAACJAwAAAAA=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645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cVsUA&#10;AADcAAAADwAAAGRycy9kb3ducmV2LnhtbESPzWrDMBCE74G+g9hCb4mUhBrXjRJKIDSQU/4OvS3W&#10;1ja1VsbaJm6ePioUehxm5htmsRp8qy7UxyawhenEgCIug2u4snA6bsY5qCjIDtvAZOGHIqyWD6MF&#10;Fi5ceU+Xg1QqQTgWaKEW6QqtY1mTxzgJHXHyPkPvUZLsK+16vCa4b/XMmEx7bDgt1NjRuqby6/Dt&#10;LbzszbM2WZyK3N5z4o/zeXfaWPv0OLy9ghIa5D/81946C9l8D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txWxQAAANwAAAAPAAAAAAAAAAAAAAAAAJgCAABkcnMv&#10;ZG93bnJldi54bWxQSwUGAAAAAAQABAD1AAAAigMAAAAA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640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43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kqcQA&#10;AADcAAAADwAAAGRycy9kb3ducmV2LnhtbESP3WrCQBSE7wu+w3IE7+pGS4JEV1GhpBct1J8HOGRP&#10;fjB7dsmuJr59t1Do5TAz3zCb3Wg68aDet5YVLOYJCOLS6pZrBdfL++sKhA/IGjvLpOBJHnbbycsG&#10;c20HPtHjHGoRIexzVNCE4HIpfdmQQT+3jjh6le0Nhij7Wuoehwg3nVwmSSYNthwXGnR0bKi8ne9G&#10;gT9m1cG1rhiKavj+SjG9fxapUrPpuF+DCDSG//Bf+0MryN5S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5KnEAAAA3AAAAA8AAAAAAAAAAAAAAAAAmAIAAGRycy9k&#10;b3ducmV2LnhtbFBLBQYAAAAABAAEAPUAAACJAwAAAAA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642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63sQA&#10;AADcAAAADwAAAGRycy9kb3ducmV2LnhtbESP3WrCQBSE7wu+w3IE7+pGS4JEV1GhpBct1J8HOGRP&#10;fjB7dsmuJr59t1Do5TAz3zCb3Wg68aDet5YVLOYJCOLS6pZrBdfL++sKhA/IGjvLpOBJHnbbycsG&#10;c20HPtHjHGoRIexzVNCE4HIpfdmQQT+3jjh6le0Nhij7Wuoehwg3nVwmSSYNthwXGnR0bKi8ne9G&#10;gT9m1cG1rhiKavj+SjG9fxapUrPpuF+DCDSG//Bf+0MryN4y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et7EAAAA3AAAAA8AAAAAAAAAAAAAAAAAmAIAAGRycy9k&#10;b3ducmV2LnhtbFBLBQYAAAAABAAEAPUAAACJAwAAAAA=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641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fRcQA&#10;AADcAAAADwAAAGRycy9kb3ducmV2LnhtbESP3WrCQBSE7wu+w3IE7+rGSmJJXUWFkl60oLYPcMie&#10;/GD27JJdTXx7t1Do5TAz3zDr7Wg6caPet5YVLOYJCOLS6pZrBT/f78+vIHxA1thZJgV38rDdTJ7W&#10;mGs78Ilu51CLCGGfo4ImBJdL6cuGDPq5dcTRq2xvMETZ11L3OES46eRLkmTSYMtxoUFHh4bKy/lq&#10;FPhDVu1d64qhqIbjV4rp9bNIlZpNx90biEBj+A//tT+0gmy5gt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c30X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637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39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N7cYA&#10;AADcAAAADwAAAGRycy9kb3ducmV2LnhtbESPT2vCQBTE7wW/w/KE3urGFkRjNiKK2EsPteKf23P3&#10;mQSzb9PsVtNv7xaEHoeZ+Q2TzTpbiyu1vnKsYDhIQBBrZyouFGy/Vi9jED4gG6wdk4Jf8jDLe08Z&#10;psbd+JOum1CICGGfooIyhCaV0uuSLPqBa4ijd3atxRBlW0jT4i3CbS1fk2QkLVYcF0psaFGSvmx+&#10;rAJ7muw/lofvTjZajrd6vlsfd1ap5343n4II1IX/8KP9bhSM3ibwdyY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yN7cYAAADcAAAADwAAAAAAAAAAAAAAAACYAgAAZHJz&#10;L2Rvd25yZXYueG1sUEsFBgAAAAAEAAQA9QAAAIs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638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XDcMA&#10;AADcAAAADwAAAGRycy9kb3ducmV2LnhtbERPz2vCMBS+D/wfwhN2m6ljiKtGKYq4yw5zpertmTzb&#10;YvPSNVnt/vvlMNjx4/u9XA+2ET11vnasYDpJQBBrZ2ouFeSfu6c5CB+QDTaOScEPeVivRg9LTI27&#10;8wf1h1CKGMI+RQVVCG0qpdcVWfQT1xJH7uo6iyHCrpSmw3sMt418TpKZtFhzbKiwpU1F+nb4tgrs&#10;5fX4vj19DbLVcp7rrNifC6vU43jIFiACDeFf/Od+MwpmL3F+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BXDcMAAADcAAAADwAAAAAAAAAAAAAAAACYAgAAZHJzL2Rv&#10;d25yZXYueG1sUEsFBgAAAAAEAAQA9QAAAIgDAAAAAA=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635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36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UYMYA&#10;AADcAAAADwAAAGRycy9kb3ducmV2LnhtbESPQWsCMRSE74X+h/AK3mpWrUvZGqWUiloU0Xqwt8fm&#10;uVm6eVmSVNd/3xQKHoeZ+YaZzDrbiDP5UDtWMOhnIIhLp2uuFBw+54/PIEJE1tg4JgVXCjCb3t9N&#10;sNDuwjs672MlEoRDgQpMjG0hZSgNWQx91xIn7+S8xZikr6T2eElw28hhluXSYs1pwWBLb4bK7/2P&#10;VfC14fV2fPTv4yWa0WohP7Id5kr1HrrXFxCRungL/7eXWkH+NIS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UYMYAAADcAAAADwAAAAAAAAAAAAAAAACYAgAAZHJz&#10;L2Rvd25yZXYueG1sUEsFBgAAAAAEAAQA9QAAAIsDAAAAAA=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626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34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zTMYA&#10;AADcAAAADwAAAGRycy9kb3ducmV2LnhtbESPQWsCMRSE74X+h/AKXopmK4uV1SilKJQWkaoI3h6b&#10;183i5mU3ibr9902h0OMwM98w82VvG3ElH2rHCp5GGQji0umaKwWH/Xo4BREissbGMSn4pgDLxf3d&#10;HAvtbvxJ112sRIJwKFCBibEtpAylIYth5Fri5H05bzEm6SupPd4S3DZynGUTabHmtGCwpVdD5Xl3&#10;sQoy85x3qw/aXA54Oh+3m3ffPXZKDR76lxmISH38D/+137SCSZ7D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BzTMYAAADcAAAADwAAAAAAAAAAAAAAAACYAgAAZHJz&#10;L2Rvd25yZXYueG1sUEsFBgAAAAAEAAQA9QAAAIsDAAAAAA==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633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W18cA&#10;AADcAAAADwAAAGRycy9kb3ducmV2LnhtbESPQWsCMRSE70L/Q3gFL1KzirVlNYqUClKRUiuF3h6b&#10;52Zx87KbRN3+e1Mo9DjMzDfMfNnZWlzIh8qxgtEwA0FcOF1xqeDwuX54BhEissbaMSn4oQDLxV1v&#10;jrl2V/6gyz6WIkE45KjAxNjkUobCkMUwdA1x8o7OW4xJ+lJqj9cEt7UcZ9lUWqw4LRhs6MVQcdqf&#10;rYLMPE3a1y3tzgf8Pn297958O2iV6t93qxmISF38D/+1N1rBdPIIv2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c1tfHAAAA3AAAAA8AAAAAAAAAAAAAAAAAmAIAAGRy&#10;cy9kb3ducmV2LnhtbFBLBQYAAAAABAAEAPUAAACMAwAAAAA=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632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5IoMYA&#10;AADcAAAADwAAAGRycy9kb3ducmV2LnhtbESPQWsCMRSE7wX/Q3gFL0WzFdnKahQpLZQWkaoI3h6b&#10;183i5mU3ibr9902h0OMwM98wi1VvG3ElH2rHCh7HGQji0umaKwWH/etoBiJEZI2NY1LwTQFWy8Hd&#10;AgvtbvxJ112sRIJwKFCBibEtpAylIYth7Fri5H05bzEm6SupPd4S3DZykmW5tFhzWjDY0rOh8ry7&#10;WAWZeZp2Lx+0uRzwdD5uN+++e+iUGt736zmISH38D/+137SCfJrD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5IoMYAAADcAAAADwAAAAAAAAAAAAAAAACYAgAAZHJz&#10;L2Rvd25yZXYueG1sUEsFBgAAAAAEAAQA9QAAAIsDAAAAAA==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631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tO8cA&#10;AADcAAAADwAAAGRycy9kb3ducmV2LnhtbESP3WoCMRSE7wu+QzhCb0rNVkTLahSRCqVFij8UenfY&#10;HDeLm5PdJOr27U1B6OUwM98ws0Vna3EhHyrHCl4GGQjiwumKSwWH/fr5FUSIyBprx6TglwIs5r2H&#10;GebaXXlLl10sRYJwyFGBibHJpQyFIYth4Bri5B2dtxiT9KXUHq8Jbms5zLKxtFhxWjDY0MpQcdqd&#10;rYLMTEbt2ydtzgf8OX1/bT58+9Qq9djvllMQkbr4H76337WC8WgCf2fS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C7TvHAAAA3AAAAA8AAAAAAAAAAAAAAAAAmAIAAGRy&#10;cy9kb3ducmV2LnhtbFBLBQYAAAAABAAEAPUAAACMAwAAAAA=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630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5ScMA&#10;AADcAAAADwAAAGRycy9kb3ducmV2LnhtbERPTWsCMRC9F/ofwhS8lJpVxJatUUQURJFSK4K3YTPd&#10;LG4mu0nU9d+bQ6HHx/uezDpbiyv5UDlWMOhnIIgLpysuFRx+Vm8fIEJE1lg7JgV3CjCbPj9NMNfu&#10;xt903cdSpBAOOSowMTa5lKEwZDH0XUOcuF/nLcYEfSm1x1sKt7UcZtlYWqw4NRhsaGGoOO8vVkFm&#10;3kftcku7ywFP5+PXbuPb11ap3ks3/wQRqYv/4j/3WisYj9LadCYd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15ScMAAADcAAAADwAAAAAAAAAAAAAAAACYAgAAZHJzL2Rv&#10;d25yZXYueG1sUEsFBgAAAAAEAAQA9QAAAIgDAAAAAA==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629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c0scA&#10;AADcAAAADwAAAGRycy9kb3ducmV2LnhtbESPQWsCMRSE70L/Q3gFL6VmFbHtahQpFaQipVYKvT02&#10;z83i5mU3ibr996ZQ8DjMzDfMbNHZWpzJh8qxguEgA0FcOF1xqWD/tXp8BhEissbaMSn4pQCL+V1v&#10;hrl2F/6k8y6WIkE45KjAxNjkUobCkMUwcA1x8g7OW4xJ+lJqj5cEt7UcZdlEWqw4LRhs6NVQcdyd&#10;rILMPI3btw1tT3v8OX5/bN99+9Aq1b/vllMQkbp4C/+311rBZPwC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3NLHAAAA3AAAAA8AAAAAAAAAAAAAAAAAmAIAAGRy&#10;cy9kb3ducmV2LnhtbFBLBQYAAAAABAAEAPUAAACMAwAAAAA=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628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jksQA&#10;AADcAAAADwAAAGRycy9kb3ducmV2LnhtbERPTWsCMRC9C/6HMEIvUrMWa2VrFBELxSKlKoXehs10&#10;s7iZ7CZR139vDoUeH+97vuxsLS7kQ+VYwXiUgSAunK64VHA8vD3OQISIrLF2TApuFGC56PfmmGt3&#10;5S+67GMpUgiHHBWYGJtcylAYshhGriFO3K/zFmOCvpTa4zWF21o+ZdlUWqw4NRhsaG2oOO3PVkFm&#10;Xibt5oN25yP+nL4/d1vfDlulHgbd6hVEpC7+i//c71rB9DnNT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y45LEAAAA3AAAAA8AAAAAAAAAAAAAAAAAmAIAAGRycy9k&#10;b3ducmV2LnhtbFBLBQYAAAAABAAEAPUAAACJAwAAAAA=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627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5GCccA&#10;AADcAAAADwAAAGRycy9kb3ducmV2LnhtbESPQWsCMRSE7wX/Q3iCl1KzirVlNUopCtIiopVCb4/N&#10;c7O4edlNom7/fVMo9DjMzDfMfNnZWlzJh8qxgtEwA0FcOF1xqeD4sX54BhEissbaMSn4pgDLRe9u&#10;jrl2N97T9RBLkSAcclRgYmxyKUNhyGIYuoY4eSfnLcYkfSm1x1uC21qOs2wqLVacFgw29GqoOB8u&#10;VkFmnibt6p22lyN+nT932zff3rdKDfrdywxEpC7+h//aG61g+jiC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+RgnHAAAA3AAAAA8AAAAAAAAAAAAAAAAAmAIAAGRy&#10;cy9kb3ducmV2LnhtbFBLBQYAAAAABAAEAPUAAACMAwAAAAA=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624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25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vBMUA&#10;AADcAAAADwAAAGRycy9kb3ducmV2LnhtbESPT2vCQBTE74V+h+UVetNNU6oSXSXaVnpS/ANen9ln&#10;Err7NmS3Mf32bkHocZiZ3zCzRW+N6Kj1tWMFL8MEBHHhdM2lguPhczAB4QOyRuOYFPySh8X88WGG&#10;mXZX3lG3D6WIEPYZKqhCaDIpfVGRRT90DXH0Lq61GKJsS6lbvEa4NTJNkpG0WHNcqLChVUXF9/7H&#10;KjCG0/Mhn5zWx2VK5mO83bwbqdTzU59PQQTqw3/43v7SCkZvr/B3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C8ExQAAANwAAAAPAAAAAAAAAAAAAAAAAJgCAABkcnMv&#10;ZG93bnJldi54bWxQSwUGAAAAAAQABAD1AAAAigMAAAAA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621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23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0FecMA&#10;AADcAAAADwAAAGRycy9kb3ducmV2LnhtbESP3WoCMRSE74W+QziF3mmioJTVKG2tIL2qPw9wSE43&#10;y25OliTq+vamUOjlMDPfMKvN4DtxpZiawBqmEwWC2ATbcK3hfNqNX0GkjGyxC0wa7pRgs34arbCy&#10;4cYHuh5zLQqEU4UaXM59JWUyjjymSeiJi/cTosdcZKyljXgrcN/JmVIL6bHhsuCwpw9Hpj1evIZv&#10;9dWYabd7N+3sdPh0sd3GvdL65Xl4W4LINOT/8F97bzUs5nP4PV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0FecMAAADcAAAADwAAAAAAAAAAAAAAAACYAgAAZHJzL2Rv&#10;d25yZXYueG1sUEsFBgAAAAAEAAQA9QAAAIgDAAAAAA==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622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bDsMA&#10;AADcAAAADwAAAGRycy9kb3ducmV2LnhtbESP3WoCMRSE7wu+QzhC72qi0KVsjaJtBelV/XmAQ3K6&#10;WXZzsiSprm9vCoVeDjPzDbNcj74XF4qpDaxhPlMgiE2wLTcazqfd0wuIlJEt9oFJw40SrFeThyXW&#10;Nlz5QJdjbkSBcKpRg8t5qKVMxpHHNAsDcfG+Q/SYi4yNtBGvBe57uVCqkh5bLgsOB3pzZLrjj9fw&#10;pT5bM+93W9MtTocPF7v3uFdaP07HzSuITGP+D/+191ZD9VzB75ly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+bDsMAAADcAAAADwAAAAAAAAAAAAAAAACYAgAAZHJzL2Rv&#10;d25yZXYueG1sUEsFBgAAAAAEAAQA9QAAAIgDAAAAAA==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619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20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wIsIA&#10;AADcAAAADwAAAGRycy9kb3ducmV2LnhtbERPS27CMBDdV+odrKnUXbGhLa0CBvFRRTdUIvQAo3hI&#10;AvE4sk0InB4vKnX59P7TeW8b0ZEPtWMNw4ECQVw4U3Op4Xf/9fIJIkRkg41j0nClAPPZ48MUM+Mu&#10;vKMuj6VIIRwy1FDF2GZShqIii2HgWuLEHZy3GBP0pTQeLyncNnKk1FharDk1VNjSqqLilJ+thuX6&#10;57hRHZ8+btv9q+Pc7ZR/0/r5qV9MQETq47/4z/1tNIzf09p0Jh0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nAiwgAAANwAAAAPAAAAAAAAAAAAAAAAAJgCAABkcnMvZG93&#10;bnJldi54bWxQSwUGAAAAAAQABAD1AAAAhwMAAAAA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616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18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KuMMA&#10;AADcAAAADwAAAGRycy9kb3ducmV2LnhtbERPTWvCQBC9C/6HZYTezKalxBBdpUhbbD0ksQWvQ3ZM&#10;otnZkF01/ffdQ6HHx/tebUbTiRsNrrWs4DGKQRBXVrdcK/j+epunIJxH1thZJgU/5GCznk5WmGl7&#10;55JuB1+LEMIuQwWN930mpasaMugi2xMH7mQHgz7AoZZ6wHsIN518iuNEGmw5NDTY07ah6nK4GgWf&#10;H2n+isXijMXxOXk/mpMs97lSD7PxZQnC0+j/xX/unVaQJGF+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gKuMMAAADcAAAADwAAAAAAAAAAAAAAAACYAgAAZHJzL2Rv&#10;d25yZXYueG1sUEsFBgAAAAAEAAQA9QAAAIgDAAAAAA=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617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vI8QA&#10;AADcAAAADwAAAGRycy9kb3ducmV2LnhtbESPT4vCMBTE7wt+h/AEb2uqSJWuURZRWfXgvwWvj+bZ&#10;dm1eSpPV+u2NIHgcZuY3zHjamFJcqXaFZQW9bgSCOLW64EzB73HxOQLhPLLG0jIpuJOD6aT1McZE&#10;2xvv6XrwmQgQdgkqyL2vEildmpNB17UVcfDOtjbog6wzqWu8BbgpZT+KYmmw4LCQY0WznNLL4d8o&#10;WK9G2znuhn+4Ow3i5cmc5X6zVarTbr6/QHhq/Dv8av9oBXHcg+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UryPEAAAA3AAAAA8AAAAAAAAAAAAAAAAAmAIAAGRycy9k&#10;b3ducmV2LnhtbFBLBQYAAAAABAAEAPUAAACJAwAAAAA=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21E57D70" w14:textId="77777777" w:rsidR="008A31B7" w:rsidRDefault="008A31B7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E57D71" w14:textId="77777777" w:rsidR="008A31B7" w:rsidRDefault="00A84184">
      <w:pPr>
        <w:spacing w:before="63" w:line="274" w:lineRule="auto"/>
        <w:ind w:left="110" w:right="2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24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2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Victorian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Rivers</w:t>
      </w:r>
      <w:r>
        <w:rPr>
          <w:rFonts w:ascii="Book Antiqua" w:eastAsia="Book Antiqua" w:hAnsi="Book Antiqua" w:cs="Book Antiqua"/>
          <w:i/>
          <w:color w:val="808285"/>
          <w:spacing w:val="-1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in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the</w:t>
      </w:r>
      <w:r>
        <w:rPr>
          <w:rFonts w:ascii="Book Antiqua" w:eastAsia="Book Antiqua" w:hAnsi="Book Antiqua" w:cs="Book Antiqua"/>
          <w:i/>
          <w:color w:val="808285"/>
          <w:spacing w:val="-1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Murray-D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ar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ling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B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asin</w:t>
      </w:r>
      <w:r>
        <w:rPr>
          <w:rFonts w:ascii="Book Antiqua" w:eastAsia="Book Antiqua" w:hAnsi="Book Antiqua" w:cs="Book Antiqua"/>
          <w:i/>
          <w:color w:val="808285"/>
          <w:spacing w:val="-1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113"/>
          <w:w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7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7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eativecommons.org/</w:t>
      </w:r>
      <w:r>
        <w:rPr>
          <w:rFonts w:ascii="Times New Roman" w:eastAsia="Times New Roman" w:hAnsi="Times New Roman" w:cs="Times New Roman"/>
          <w:color w:val="808285"/>
          <w:spacing w:val="59"/>
          <w:w w:val="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licenses/b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y/4.0/</w:t>
      </w:r>
    </w:p>
    <w:p w14:paraId="21E57D72" w14:textId="77777777" w:rsidR="008A31B7" w:rsidRDefault="008A31B7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21E57D73" w14:textId="77777777" w:rsidR="008A31B7" w:rsidRDefault="00A84184">
      <w:pPr>
        <w:spacing w:line="263" w:lineRule="auto"/>
        <w:ind w:left="110" w:right="5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1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Victorian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Rivers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in</w:t>
      </w:r>
      <w:r>
        <w:rPr>
          <w:rFonts w:ascii="Book Antiqua" w:eastAsia="Book Antiqua" w:hAnsi="Book Antiqua" w:cs="Book Antiqua"/>
          <w:i/>
          <w:color w:val="808285"/>
          <w:spacing w:val="-1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the</w:t>
      </w:r>
      <w:r>
        <w:rPr>
          <w:rFonts w:ascii="Book Antiqua" w:eastAsia="Book Antiqua" w:hAnsi="Book Antiqua" w:cs="Book Antiqua"/>
          <w:i/>
          <w:color w:val="808285"/>
          <w:spacing w:val="95"/>
          <w:w w:val="9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Murray-D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ar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ling</w:t>
      </w:r>
      <w:r>
        <w:rPr>
          <w:rFonts w:ascii="Book Antiqua" w:eastAsia="Book Antiqua" w:hAnsi="Book Antiqua" w:cs="Book Antiqua"/>
          <w:i/>
          <w:color w:val="808285"/>
          <w:spacing w:val="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B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asin</w:t>
      </w:r>
      <w:r>
        <w:rPr>
          <w:rFonts w:ascii="Book Antiqua" w:eastAsia="Book Antiqua" w:hAnsi="Book Antiqua" w:cs="Book Antiqua"/>
          <w:i/>
          <w:color w:val="808285"/>
          <w:spacing w:val="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Commonwealth</w:t>
      </w:r>
      <w:r>
        <w:rPr>
          <w:rFonts w:ascii="Times New Roman" w:eastAsia="Times New Roman" w:hAnsi="Times New Roman" w:cs="Times New Roman"/>
          <w:color w:val="808285"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ustralia,</w:t>
      </w:r>
      <w:r>
        <w:rPr>
          <w:rFonts w:ascii="Times New Roman" w:eastAsia="Times New Roman" w:hAnsi="Times New Roman" w:cs="Times New Roman"/>
          <w:color w:val="808285"/>
          <w:spacing w:val="1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2017’.</w:t>
      </w:r>
    </w:p>
    <w:p w14:paraId="21E57D74" w14:textId="77777777" w:rsidR="008A31B7" w:rsidRDefault="008A31B7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21E57D75" w14:textId="77777777" w:rsidR="008A31B7" w:rsidRDefault="00A84184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21E57D76" w14:textId="77777777" w:rsidR="008A31B7" w:rsidRDefault="008A31B7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21E57D77" w14:textId="77777777" w:rsidR="008A31B7" w:rsidRDefault="00A84184">
      <w:pPr>
        <w:spacing w:line="278" w:lineRule="auto"/>
        <w:ind w:left="110" w:right="2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21E57D78" w14:textId="77777777" w:rsidR="008A31B7" w:rsidRDefault="008A31B7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21E57D79" w14:textId="77777777" w:rsidR="008A31B7" w:rsidRDefault="00A84184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21E57D7A" w14:textId="77777777" w:rsidR="008A31B7" w:rsidRDefault="008A31B7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8A31B7">
          <w:pgSz w:w="11910" w:h="16840"/>
          <w:pgMar w:top="1580" w:right="1680" w:bottom="280" w:left="1080" w:header="720" w:footer="720" w:gutter="0"/>
          <w:cols w:space="720"/>
        </w:sectPr>
      </w:pPr>
    </w:p>
    <w:p w14:paraId="21E57D7B" w14:textId="77777777" w:rsidR="008A31B7" w:rsidRDefault="008A31B7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1E57D83" w14:textId="77777777" w:rsidR="008A31B7" w:rsidRDefault="00A84184">
      <w:pPr>
        <w:pStyle w:val="Heading1"/>
        <w:ind w:left="100" w:right="585"/>
        <w:rPr>
          <w:rFonts w:ascii="Calibri" w:eastAsia="Calibri" w:hAnsi="Calibri" w:cs="Calibri"/>
          <w:b w:val="0"/>
          <w:bCs w:val="0"/>
        </w:rPr>
      </w:pPr>
      <w:bookmarkStart w:id="1" w:name="_bookmark0"/>
      <w:bookmarkEnd w:id="1"/>
      <w:r>
        <w:rPr>
          <w:rFonts w:ascii="Calibri"/>
          <w:color w:val="5F4879"/>
          <w:spacing w:val="-1"/>
        </w:rPr>
        <w:t>Commonwealth</w:t>
      </w:r>
      <w:r>
        <w:rPr>
          <w:rFonts w:ascii="Calibri"/>
          <w:color w:val="5F4879"/>
          <w:spacing w:val="-17"/>
        </w:rPr>
        <w:t xml:space="preserve"> </w:t>
      </w:r>
      <w:r>
        <w:rPr>
          <w:rFonts w:ascii="Calibri"/>
          <w:color w:val="5F4879"/>
          <w:spacing w:val="-1"/>
        </w:rPr>
        <w:t>environmental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water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1"/>
        </w:rPr>
        <w:t>portfolio</w:t>
      </w:r>
      <w:r>
        <w:rPr>
          <w:rFonts w:ascii="Calibri"/>
          <w:color w:val="5F4879"/>
          <w:spacing w:val="39"/>
          <w:w w:val="99"/>
        </w:rPr>
        <w:t xml:space="preserve"> </w:t>
      </w:r>
      <w:r>
        <w:rPr>
          <w:rFonts w:ascii="Calibri"/>
          <w:color w:val="5F4879"/>
          <w:spacing w:val="-1"/>
        </w:rPr>
        <w:t>management</w:t>
      </w:r>
      <w:r>
        <w:rPr>
          <w:rFonts w:ascii="Calibri"/>
          <w:color w:val="5F4879"/>
          <w:spacing w:val="-21"/>
        </w:rPr>
        <w:t xml:space="preserve"> </w:t>
      </w:r>
      <w:r>
        <w:rPr>
          <w:rFonts w:ascii="Calibri"/>
          <w:color w:val="5F4879"/>
        </w:rPr>
        <w:t>planning</w:t>
      </w:r>
    </w:p>
    <w:p w14:paraId="21E57D84" w14:textId="77777777" w:rsidR="008A31B7" w:rsidRDefault="00A84184">
      <w:pPr>
        <w:pStyle w:val="Heading2"/>
        <w:spacing w:before="243"/>
        <w:ind w:left="100"/>
        <w:rPr>
          <w:b w:val="0"/>
          <w:bCs w:val="0"/>
        </w:rPr>
      </w:pPr>
      <w:bookmarkStart w:id="2" w:name="_bookmark1"/>
      <w:bookmarkEnd w:id="2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14:paraId="21E57D85" w14:textId="77777777" w:rsidR="008A31B7" w:rsidRDefault="00A84184">
      <w:pPr>
        <w:pStyle w:val="BodyText"/>
        <w:spacing w:before="199"/>
        <w:ind w:left="100" w:right="19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2007</w:t>
      </w:r>
      <w:r>
        <w:rPr>
          <w:rFonts w:cs="Century Gothic"/>
          <w:i/>
          <w:spacing w:val="110"/>
          <w:w w:val="99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responsible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for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holdings.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must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be</w:t>
      </w:r>
      <w:r>
        <w:rPr>
          <w:rFonts w:cs="Century Gothic"/>
          <w:spacing w:val="56"/>
          <w:w w:val="99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5"/>
        </w:rPr>
        <w:t xml:space="preserve"> </w:t>
      </w:r>
      <w:r>
        <w:rPr>
          <w:spacing w:val="-1"/>
        </w:rPr>
        <w:t>(and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plants</w:t>
      </w:r>
      <w:r>
        <w:rPr>
          <w:spacing w:val="-9"/>
        </w:rPr>
        <w:t xml:space="preserve"> </w:t>
      </w:r>
      <w:r>
        <w:t>they</w:t>
      </w:r>
      <w:r>
        <w:rPr>
          <w:spacing w:val="54"/>
          <w:w w:val="99"/>
        </w:rPr>
        <w:t xml:space="preserve"> </w:t>
      </w:r>
      <w:r>
        <w:rPr>
          <w:spacing w:val="-1"/>
        </w:rPr>
        <w:t>support)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t>Mr</w:t>
      </w:r>
      <w:r>
        <w:rPr>
          <w:spacing w:val="-9"/>
        </w:rPr>
        <w:t xml:space="preserve"> </w:t>
      </w:r>
      <w:r>
        <w:rPr>
          <w:spacing w:val="-1"/>
        </w:rPr>
        <w:t>David</w:t>
      </w:r>
      <w:r>
        <w:rPr>
          <w:spacing w:val="-8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84"/>
          <w:w w:val="99"/>
        </w:rPr>
        <w:t xml:space="preserve"> </w:t>
      </w:r>
      <w:r>
        <w:rPr>
          <w:spacing w:val="-1"/>
        </w:rPr>
        <w:t>Holder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Office.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employs</w:t>
      </w:r>
      <w:r>
        <w:rPr>
          <w:spacing w:val="-5"/>
        </w:rPr>
        <w:t xml:space="preserve"> </w:t>
      </w:r>
      <w:r>
        <w:rPr>
          <w:spacing w:val="-1"/>
        </w:rPr>
        <w:t>six</w:t>
      </w:r>
      <w:r>
        <w:rPr>
          <w:spacing w:val="78"/>
          <w:w w:val="99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8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7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t>Basin.</w:t>
      </w:r>
    </w:p>
    <w:p w14:paraId="21E57D86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21E57D87" w14:textId="77777777" w:rsidR="008A31B7" w:rsidRDefault="00A84184">
      <w:pPr>
        <w:pStyle w:val="Heading2"/>
        <w:ind w:left="100"/>
        <w:rPr>
          <w:b w:val="0"/>
          <w:bCs w:val="0"/>
        </w:rPr>
      </w:pPr>
      <w:bookmarkStart w:id="3" w:name="_bookmark2"/>
      <w:bookmarkEnd w:id="3"/>
      <w:r>
        <w:rPr>
          <w:color w:val="5F4879"/>
        </w:rPr>
        <w:t>Commonwealth</w:t>
      </w:r>
      <w:r>
        <w:rPr>
          <w:color w:val="5F4879"/>
          <w:spacing w:val="-2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water</w:t>
      </w:r>
    </w:p>
    <w:p w14:paraId="21E57D88" w14:textId="77777777" w:rsidR="008A31B7" w:rsidRDefault="00A84184">
      <w:pPr>
        <w:pStyle w:val="BodyText"/>
        <w:spacing w:before="197"/>
        <w:ind w:left="100" w:right="271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64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74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58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14:paraId="21E57D89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7D8A" w14:textId="77777777" w:rsidR="008A31B7" w:rsidRDefault="00A84184">
      <w:pPr>
        <w:pStyle w:val="BodyText"/>
        <w:ind w:left="100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14:paraId="21E57D8B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7D8C" w14:textId="77777777" w:rsidR="008A31B7" w:rsidRDefault="00A84184">
      <w:pPr>
        <w:pStyle w:val="BodyText"/>
        <w:numPr>
          <w:ilvl w:val="0"/>
          <w:numId w:val="12"/>
        </w:numPr>
        <w:tabs>
          <w:tab w:val="left" w:pos="470"/>
        </w:tabs>
        <w:ind w:hanging="369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21E57D8D" w14:textId="77777777" w:rsidR="008A31B7" w:rsidRDefault="00A84184">
      <w:pPr>
        <w:pStyle w:val="BodyText"/>
        <w:numPr>
          <w:ilvl w:val="0"/>
          <w:numId w:val="12"/>
        </w:numPr>
        <w:tabs>
          <w:tab w:val="left" w:pos="470"/>
        </w:tabs>
        <w:spacing w:before="2" w:line="245" w:lineRule="exact"/>
        <w:ind w:hanging="369"/>
        <w:rPr>
          <w:rFonts w:cs="Century Gothic"/>
        </w:rPr>
      </w:pPr>
      <w:r>
        <w:rPr>
          <w:rFonts w:cs="Century Gothic"/>
        </w:rPr>
        <w:t>leaving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storage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carrying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it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over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for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use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next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year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‘carryover’)</w:t>
      </w:r>
    </w:p>
    <w:p w14:paraId="21E57D8E" w14:textId="77777777" w:rsidR="008A31B7" w:rsidRDefault="00A84184">
      <w:pPr>
        <w:pStyle w:val="BodyText"/>
        <w:numPr>
          <w:ilvl w:val="0"/>
          <w:numId w:val="12"/>
        </w:numPr>
        <w:tabs>
          <w:tab w:val="left" w:pos="470"/>
        </w:tabs>
        <w:ind w:right="585" w:hanging="369"/>
      </w:pPr>
      <w:r>
        <w:t>trading</w:t>
      </w:r>
      <w:r>
        <w:rPr>
          <w:spacing w:val="-8"/>
        </w:rPr>
        <w:t xml:space="preserve"> </w:t>
      </w:r>
      <w:r>
        <w:t>water,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is,</w:t>
      </w:r>
      <w:r>
        <w:rPr>
          <w:spacing w:val="-8"/>
        </w:rPr>
        <w:t xml:space="preserve"> </w:t>
      </w:r>
      <w:r>
        <w:rPr>
          <w:spacing w:val="-1"/>
        </w:rPr>
        <w:t>selling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 xml:space="preserve">using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proceeds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54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</w:t>
      </w:r>
      <w:r>
        <w:rPr>
          <w:rFonts w:cs="Century Gothic"/>
        </w:rPr>
        <w:t>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investing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complementary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‘environmental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activities’</w:t>
      </w:r>
      <w:r>
        <w:t>.</w:t>
      </w:r>
    </w:p>
    <w:p w14:paraId="21E57D8F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14:paraId="21E57D90" w14:textId="77777777" w:rsidR="008A31B7" w:rsidRDefault="00A84184">
      <w:pPr>
        <w:pStyle w:val="Heading2"/>
        <w:ind w:left="100"/>
        <w:rPr>
          <w:b w:val="0"/>
          <w:bCs w:val="0"/>
        </w:rPr>
      </w:pPr>
      <w:bookmarkStart w:id="4" w:name="_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14:paraId="21E57D91" w14:textId="77777777" w:rsidR="008A31B7" w:rsidRDefault="00A84184">
      <w:pPr>
        <w:pStyle w:val="BodyText"/>
        <w:spacing w:before="199"/>
        <w:ind w:left="100" w:right="190"/>
      </w:pPr>
      <w:r>
        <w:rPr>
          <w:spacing w:val="-1"/>
        </w:rP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9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3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requires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utilisation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options.</w:t>
      </w:r>
      <w:r>
        <w:rPr>
          <w:spacing w:val="-11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54"/>
          <w:w w:val="99"/>
        </w:rPr>
        <w:t xml:space="preserve"> </w:t>
      </w:r>
      <w:r>
        <w:t>multi-year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planning,</w:t>
      </w:r>
      <w:r>
        <w:rPr>
          <w:spacing w:val="-8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rPr>
          <w:spacing w:val="-1"/>
        </w:rPr>
        <w:t>tools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use,</w:t>
      </w:r>
      <w:r>
        <w:rPr>
          <w:spacing w:val="-4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47"/>
          <w:w w:val="99"/>
        </w:rPr>
        <w:t xml:space="preserve"> </w:t>
      </w:r>
      <w:r>
        <w:t>managed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maximising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-1"/>
        </w:rPr>
        <w:t>outcomes.</w:t>
      </w:r>
    </w:p>
    <w:p w14:paraId="21E57D92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7D93" w14:textId="77777777" w:rsidR="008A31B7" w:rsidRDefault="00A84184">
      <w:pPr>
        <w:pStyle w:val="BodyText"/>
        <w:ind w:left="100" w:right="190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26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1"/>
        </w:rPr>
        <w:t>water,</w:t>
      </w:r>
      <w:r>
        <w:rPr>
          <w:spacing w:val="-12"/>
        </w:rPr>
        <w:t xml:space="preserve"> </w:t>
      </w:r>
      <w:r>
        <w:rPr>
          <w:spacing w:val="-1"/>
        </w:rPr>
        <w:t>consistent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Basin-wide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priorities.</w:t>
      </w:r>
    </w:p>
    <w:p w14:paraId="21E57D94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7D95" w14:textId="77777777" w:rsidR="008A31B7" w:rsidRDefault="00A84184">
      <w:pPr>
        <w:ind w:left="100" w:right="11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see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4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15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http://www.environment.gov.au/water/cewo/publications</w:t>
        </w:r>
        <w:r>
          <w:rPr>
            <w:rFonts w:ascii="Century Gothic" w:eastAsia="Century Gothic" w:hAnsi="Century Gothic" w:cs="Century Gothic"/>
            <w:color w:val="0000FF"/>
            <w:spacing w:val="-25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‘Planning</w:t>
      </w:r>
      <w:r>
        <w:rPr>
          <w:rFonts w:ascii="Century Gothic" w:eastAsia="Century Gothic" w:hAnsi="Century Gothic" w:cs="Century Gothic"/>
          <w:spacing w:val="-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approach’).</w:t>
      </w:r>
    </w:p>
    <w:p w14:paraId="21E57D96" w14:textId="77777777" w:rsidR="008A31B7" w:rsidRDefault="008A31B7">
      <w:pPr>
        <w:spacing w:before="8"/>
        <w:rPr>
          <w:rFonts w:ascii="Century Gothic" w:eastAsia="Century Gothic" w:hAnsi="Century Gothic" w:cs="Century Gothic"/>
          <w:sz w:val="11"/>
          <w:szCs w:val="11"/>
        </w:rPr>
      </w:pPr>
    </w:p>
    <w:p w14:paraId="21E57D97" w14:textId="77777777" w:rsidR="008A31B7" w:rsidRDefault="00A84184">
      <w:pPr>
        <w:pStyle w:val="Heading2"/>
        <w:spacing w:before="55"/>
        <w:ind w:left="100"/>
        <w:rPr>
          <w:b w:val="0"/>
          <w:bCs w:val="0"/>
        </w:rPr>
      </w:pPr>
      <w:bookmarkStart w:id="5" w:name="_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14:paraId="21E57D98" w14:textId="77777777" w:rsidR="008A31B7" w:rsidRDefault="00A84184">
      <w:pPr>
        <w:pStyle w:val="BodyText"/>
        <w:spacing w:before="199"/>
        <w:ind w:left="100" w:right="190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partners.</w:t>
      </w:r>
      <w:r>
        <w:rPr>
          <w:spacing w:val="58"/>
          <w:w w:val="9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7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partners,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2"/>
        </w:rPr>
        <w:t xml:space="preserve"> </w:t>
      </w:r>
      <w:r>
        <w:t>the</w:t>
      </w:r>
      <w:r>
        <w:rPr>
          <w:spacing w:val="93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-11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Holder,</w:t>
      </w:r>
      <w:r>
        <w:rPr>
          <w:spacing w:val="-12"/>
        </w:rPr>
        <w:t xml:space="preserve"> </w:t>
      </w:r>
      <w:r>
        <w:t>Murray-Darling</w:t>
      </w:r>
      <w:r>
        <w:rPr>
          <w:spacing w:val="-11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rPr>
          <w:spacing w:val="-1"/>
        </w:rPr>
        <w:t>Goulburn</w:t>
      </w:r>
      <w:r>
        <w:rPr>
          <w:spacing w:val="-10"/>
        </w:rPr>
        <w:t xml:space="preserve"> </w:t>
      </w:r>
      <w:r>
        <w:rPr>
          <w:spacing w:val="-1"/>
        </w:rPr>
        <w:t>Broken</w:t>
      </w:r>
      <w:r>
        <w:rPr>
          <w:spacing w:val="-9"/>
        </w:rPr>
        <w:t xml:space="preserve"> </w:t>
      </w:r>
      <w:r>
        <w:t>Catchment</w:t>
      </w:r>
      <w:r>
        <w:rPr>
          <w:spacing w:val="73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t>North</w:t>
      </w:r>
      <w:r>
        <w:rPr>
          <w:spacing w:val="-9"/>
        </w:rPr>
        <w:t xml:space="preserve"> </w:t>
      </w:r>
      <w:r>
        <w:rPr>
          <w:spacing w:val="-1"/>
        </w:rPr>
        <w:t>Central</w:t>
      </w:r>
      <w:r>
        <w:rPr>
          <w:spacing w:val="-10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Authority,</w:t>
      </w:r>
      <w:r>
        <w:rPr>
          <w:spacing w:val="-10"/>
        </w:rPr>
        <w:t xml:space="preserve"> </w:t>
      </w:r>
      <w:r>
        <w:t>North</w:t>
      </w:r>
      <w:r>
        <w:rPr>
          <w:spacing w:val="-10"/>
        </w:rPr>
        <w:t xml:space="preserve"> </w:t>
      </w:r>
      <w:r>
        <w:rPr>
          <w:spacing w:val="-1"/>
        </w:rPr>
        <w:t>East</w:t>
      </w:r>
      <w:r>
        <w:rPr>
          <w:spacing w:val="-9"/>
        </w:rPr>
        <w:t xml:space="preserve"> </w:t>
      </w:r>
      <w:r>
        <w:t>Catchment</w:t>
      </w:r>
      <w:r>
        <w:rPr>
          <w:spacing w:val="51"/>
          <w:w w:val="9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t>Wimmera</w:t>
      </w:r>
      <w:r>
        <w:rPr>
          <w:spacing w:val="-10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Authority,</w:t>
      </w:r>
      <w:r>
        <w:rPr>
          <w:spacing w:val="-11"/>
        </w:rPr>
        <w:t xml:space="preserve"> </w:t>
      </w:r>
      <w:r>
        <w:rPr>
          <w:spacing w:val="-1"/>
        </w:rPr>
        <w:t>Goulburn</w:t>
      </w:r>
      <w:r>
        <w:rPr>
          <w:spacing w:val="-10"/>
        </w:rPr>
        <w:t xml:space="preserve"> </w:t>
      </w:r>
      <w:r>
        <w:t>Murray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1"/>
        </w:rPr>
        <w:t>and</w:t>
      </w:r>
      <w:r>
        <w:rPr>
          <w:spacing w:val="47"/>
          <w:w w:val="99"/>
        </w:rPr>
        <w:t xml:space="preserve"> </w:t>
      </w:r>
      <w:r>
        <w:t>Grampians</w:t>
      </w:r>
      <w:r>
        <w:rPr>
          <w:spacing w:val="-12"/>
        </w:rPr>
        <w:t xml:space="preserve"> </w:t>
      </w:r>
      <w:r>
        <w:t>Wimmera</w:t>
      </w:r>
      <w:r>
        <w:rPr>
          <w:spacing w:val="-12"/>
        </w:rPr>
        <w:t xml:space="preserve"> </w:t>
      </w:r>
      <w:r>
        <w:t>Mallee</w:t>
      </w:r>
      <w:r>
        <w:rPr>
          <w:spacing w:val="-12"/>
        </w:rPr>
        <w:t xml:space="preserve"> </w:t>
      </w:r>
      <w:r>
        <w:t>Water.</w:t>
      </w:r>
    </w:p>
    <w:p w14:paraId="21E57D99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21E57D9A" w14:textId="77777777" w:rsidR="008A31B7" w:rsidRDefault="00A84184">
      <w:pPr>
        <w:pStyle w:val="Heading2"/>
        <w:ind w:left="100"/>
        <w:rPr>
          <w:b w:val="0"/>
          <w:bCs w:val="0"/>
        </w:rPr>
      </w:pPr>
      <w:bookmarkStart w:id="6" w:name="_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14:paraId="21E57D9B" w14:textId="77777777" w:rsidR="008A31B7" w:rsidRDefault="00A84184">
      <w:pPr>
        <w:pStyle w:val="BodyText"/>
        <w:spacing w:before="197"/>
        <w:ind w:left="100" w:right="190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assistance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57"/>
          <w:w w:val="99"/>
        </w:rPr>
        <w:t xml:space="preserve"> </w:t>
      </w:r>
      <w:r>
        <w:rPr>
          <w:spacing w:val="-1"/>
        </w:rP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11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9"/>
        </w:rPr>
        <w:t xml:space="preserve"> </w:t>
      </w:r>
      <w:r>
        <w:rPr>
          <w:spacing w:val="-1"/>
        </w:rPr>
        <w:t>Individuals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79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encouraged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submit</w:t>
      </w:r>
      <w:r>
        <w:rPr>
          <w:spacing w:val="-8"/>
        </w:rPr>
        <w:t xml:space="preserve"> </w:t>
      </w:r>
      <w:r>
        <w:rPr>
          <w:spacing w:val="-1"/>
        </w:rP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60"/>
          <w:w w:val="99"/>
        </w:rPr>
        <w:t xml:space="preserve"> </w:t>
      </w:r>
      <w:r>
        <w:t>water.</w:t>
      </w:r>
      <w:r>
        <w:rPr>
          <w:spacing w:val="-13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t>via:</w:t>
      </w:r>
      <w:r>
        <w:rPr>
          <w:spacing w:val="-9"/>
        </w:rPr>
        <w:t xml:space="preserve"> </w:t>
      </w:r>
      <w:hyperlink r:id="rId16">
        <w:r>
          <w:rPr>
            <w:color w:val="0000FF"/>
            <w:u w:val="single" w:color="0000FF"/>
          </w:rPr>
          <w:t>ewater@environment.gov.au</w:t>
        </w:r>
        <w:r>
          <w:t>.</w:t>
        </w:r>
      </w:hyperlink>
    </w:p>
    <w:p w14:paraId="21E57D9C" w14:textId="77777777" w:rsidR="008A31B7" w:rsidRDefault="008A31B7">
      <w:pPr>
        <w:sectPr w:rsidR="008A31B7">
          <w:footerReference w:type="default" r:id="rId17"/>
          <w:pgSz w:w="11910" w:h="16840"/>
          <w:pgMar w:top="700" w:right="480" w:bottom="880" w:left="620" w:header="0" w:footer="686" w:gutter="0"/>
          <w:pgNumType w:start="1"/>
          <w:cols w:space="720"/>
        </w:sectPr>
      </w:pPr>
    </w:p>
    <w:p w14:paraId="21E57D9D" w14:textId="77777777" w:rsidR="008A31B7" w:rsidRDefault="00A84184">
      <w:pPr>
        <w:pStyle w:val="Heading1"/>
        <w:ind w:left="100"/>
        <w:rPr>
          <w:rFonts w:ascii="Calibri" w:eastAsia="Calibri" w:hAnsi="Calibri" w:cs="Calibri"/>
          <w:b w:val="0"/>
          <w:bCs w:val="0"/>
        </w:rPr>
      </w:pPr>
      <w:bookmarkStart w:id="7" w:name="_bookmark6"/>
      <w:bookmarkEnd w:id="7"/>
      <w:r>
        <w:rPr>
          <w:rFonts w:ascii="Calibri"/>
          <w:color w:val="5F4879"/>
          <w:spacing w:val="-1"/>
        </w:rPr>
        <w:lastRenderedPageBreak/>
        <w:t>Table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</w:rPr>
        <w:t>of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contents</w:t>
      </w:r>
    </w:p>
    <w:sdt>
      <w:sdtPr>
        <w:rPr>
          <w:b w:val="0"/>
          <w:bCs w:val="0"/>
          <w:sz w:val="20"/>
          <w:szCs w:val="20"/>
        </w:rPr>
        <w:id w:val="1116252274"/>
        <w:docPartObj>
          <w:docPartGallery w:val="Table of Contents"/>
          <w:docPartUnique/>
        </w:docPartObj>
      </w:sdtPr>
      <w:sdtEndPr/>
      <w:sdtContent>
        <w:p w14:paraId="21E57D9E" w14:textId="77777777" w:rsidR="008A31B7" w:rsidRDefault="00A84184">
          <w:pPr>
            <w:pStyle w:val="TOC2"/>
            <w:tabs>
              <w:tab w:val="left" w:pos="9598"/>
            </w:tabs>
            <w:spacing w:before="246"/>
            <w:ind w:left="100" w:firstLine="0"/>
            <w:rPr>
              <w:b w:val="0"/>
              <w:bCs w:val="0"/>
            </w:rPr>
          </w:pPr>
          <w:hyperlink w:anchor="_bookmark0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0"/>
              </w:rPr>
              <w:t xml:space="preserve"> </w:t>
            </w:r>
            <w: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portfolio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planning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21E57D9F" w14:textId="77777777" w:rsidR="008A31B7" w:rsidRDefault="00A84184">
          <w:pPr>
            <w:pStyle w:val="TOC3"/>
            <w:tabs>
              <w:tab w:val="left" w:pos="9598"/>
            </w:tabs>
            <w:spacing w:before="96"/>
            <w:ind w:left="320" w:firstLine="0"/>
          </w:pPr>
          <w:hyperlink w:anchor="_bookmark1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Water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Holder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21E57DA0" w14:textId="77777777" w:rsidR="008A31B7" w:rsidRDefault="00A84184">
          <w:pPr>
            <w:pStyle w:val="TOC3"/>
            <w:tabs>
              <w:tab w:val="left" w:pos="9598"/>
            </w:tabs>
            <w:ind w:left="320" w:firstLine="0"/>
          </w:pPr>
          <w:hyperlink w:anchor="_bookmark2" w:history="1">
            <w:r>
              <w:t>Commonwealth</w:t>
            </w:r>
            <w:r>
              <w:rPr>
                <w:spacing w:val="-19"/>
              </w:rPr>
              <w:t xml:space="preserve"> </w:t>
            </w:r>
            <w:r>
              <w:t>environmental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tab/>
              <w:t>1</w:t>
            </w:r>
          </w:hyperlink>
        </w:p>
        <w:p w14:paraId="21E57DA1" w14:textId="77777777" w:rsidR="008A31B7" w:rsidRDefault="00A84184">
          <w:pPr>
            <w:pStyle w:val="TOC3"/>
            <w:tabs>
              <w:tab w:val="left" w:pos="9598"/>
            </w:tabs>
            <w:ind w:left="320" w:firstLine="0"/>
          </w:pPr>
          <w:hyperlink w:anchor="_bookmark3" w:history="1">
            <w:r>
              <w:rPr>
                <w:spacing w:val="-1"/>
              </w:rPr>
              <w:t>Purpose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document</w:t>
            </w:r>
            <w:r>
              <w:tab/>
              <w:t>1</w:t>
            </w:r>
          </w:hyperlink>
        </w:p>
        <w:p w14:paraId="21E57DA2" w14:textId="77777777" w:rsidR="008A31B7" w:rsidRDefault="00A84184">
          <w:pPr>
            <w:pStyle w:val="TOC3"/>
            <w:tabs>
              <w:tab w:val="left" w:pos="9598"/>
            </w:tabs>
            <w:spacing w:before="98"/>
            <w:ind w:left="320" w:firstLine="0"/>
          </w:pPr>
          <w:hyperlink w:anchor="_bookmark4" w:history="1">
            <w:r>
              <w:rPr>
                <w:spacing w:val="-1"/>
              </w:rPr>
              <w:t>Delivery</w:t>
            </w:r>
            <w:r>
              <w:rPr>
                <w:spacing w:val="-18"/>
              </w:rPr>
              <w:t xml:space="preserve"> </w:t>
            </w:r>
            <w:r>
              <w:t>partners</w:t>
            </w:r>
            <w:r>
              <w:tab/>
              <w:t>1</w:t>
            </w:r>
          </w:hyperlink>
        </w:p>
        <w:p w14:paraId="21E57DA3" w14:textId="77777777" w:rsidR="008A31B7" w:rsidRDefault="00A84184">
          <w:pPr>
            <w:pStyle w:val="TOC3"/>
            <w:tabs>
              <w:tab w:val="left" w:pos="9598"/>
            </w:tabs>
            <w:ind w:left="320" w:firstLine="0"/>
          </w:pPr>
          <w:hyperlink w:anchor="_bookmark5" w:history="1">
            <w:r>
              <w:rPr>
                <w:spacing w:val="-1"/>
              </w:rPr>
              <w:t>Your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input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14:paraId="21E57DA4" w14:textId="77777777" w:rsidR="008A31B7" w:rsidRDefault="00A84184">
          <w:pPr>
            <w:pStyle w:val="TOC2"/>
            <w:tabs>
              <w:tab w:val="left" w:pos="9598"/>
            </w:tabs>
            <w:ind w:left="100" w:firstLine="0"/>
            <w:rPr>
              <w:b w:val="0"/>
              <w:bCs w:val="0"/>
            </w:rPr>
          </w:pPr>
          <w:hyperlink w:anchor="_bookmark6" w:history="1">
            <w:r>
              <w:t>Table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 contents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21E57DA5" w14:textId="77777777" w:rsidR="008A31B7" w:rsidRDefault="00A84184">
          <w:pPr>
            <w:pStyle w:val="TOC2"/>
            <w:numPr>
              <w:ilvl w:val="0"/>
              <w:numId w:val="11"/>
            </w:numPr>
            <w:tabs>
              <w:tab w:val="left" w:pos="540"/>
              <w:tab w:val="left" w:pos="9598"/>
            </w:tabs>
            <w:spacing w:before="99"/>
            <w:ind w:hanging="439"/>
            <w:rPr>
              <w:b w:val="0"/>
              <w:bCs w:val="0"/>
            </w:rPr>
          </w:pPr>
          <w:hyperlink w:anchor="_bookmark7" w:history="1">
            <w:r>
              <w:rPr>
                <w:spacing w:val="-1"/>
              </w:rPr>
              <w:t>Environmental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Victorian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Rivers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Murray-Darling</w:t>
            </w:r>
            <w:r>
              <w:rPr>
                <w:spacing w:val="-6"/>
              </w:rPr>
              <w:t xml:space="preserve"> </w:t>
            </w:r>
            <w:r>
              <w:t>Basin</w:t>
            </w:r>
            <w:r>
              <w:tab/>
              <w:t>3</w:t>
            </w:r>
          </w:hyperlink>
        </w:p>
        <w:p w14:paraId="21E57DA6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  <w:spacing w:before="98"/>
          </w:pPr>
          <w:hyperlink w:anchor="_bookmark8" w:history="1">
            <w:r>
              <w:rPr>
                <w:spacing w:val="-1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t>Victorian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Rivers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Murray-Darling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Basin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21E57DA7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  <w:spacing w:before="98"/>
          </w:pPr>
          <w:hyperlink w:anchor="_bookmark10" w:history="1">
            <w:r>
              <w:t>Environmental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Victorian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Rivers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Murray-Darling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Basin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14:paraId="21E57DA8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</w:pPr>
          <w:hyperlink w:anchor="_bookmark12" w:history="1"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flow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21E57DA9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</w:pPr>
          <w:hyperlink w:anchor="_bookmark13" w:history="1"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adaptive</w:t>
            </w:r>
            <w:r>
              <w:rPr>
                <w:spacing w:val="-15"/>
              </w:rPr>
              <w:t xml:space="preserve"> </w:t>
            </w:r>
            <w:r>
              <w:t>management</w:t>
            </w:r>
            <w:r>
              <w:tab/>
              <w:t>6</w:t>
            </w:r>
          </w:hyperlink>
        </w:p>
        <w:p w14:paraId="21E57DAA" w14:textId="77777777" w:rsidR="008A31B7" w:rsidRDefault="00A84184">
          <w:pPr>
            <w:pStyle w:val="TOC2"/>
            <w:numPr>
              <w:ilvl w:val="0"/>
              <w:numId w:val="11"/>
            </w:numPr>
            <w:tabs>
              <w:tab w:val="left" w:pos="540"/>
              <w:tab w:val="left" w:pos="9598"/>
            </w:tabs>
            <w:ind w:hanging="439"/>
            <w:rPr>
              <w:b w:val="0"/>
              <w:bCs w:val="0"/>
            </w:rPr>
          </w:pPr>
          <w:hyperlink w:anchor="_bookmark14" w:history="1">
            <w:r>
              <w:rPr>
                <w:spacing w:val="-1"/>
              </w:rPr>
              <w:t>Portfolio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7</w:t>
            </w:r>
          </w:hyperlink>
        </w:p>
        <w:p w14:paraId="21E57DAB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</w:tabs>
            <w:spacing w:before="98" w:line="244" w:lineRule="exact"/>
          </w:pPr>
          <w:hyperlink w:anchor="_bookmark15" w:history="1">
            <w:r>
              <w:rPr>
                <w:spacing w:val="-1"/>
              </w:rPr>
              <w:t>Ante</w:t>
            </w:r>
            <w:r>
              <w:rPr>
                <w:spacing w:val="-1"/>
              </w:rPr>
              <w:t>cedent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current</w:t>
            </w:r>
            <w:r>
              <w:rPr>
                <w:spacing w:val="-8"/>
              </w:rPr>
              <w:t xml:space="preserve"> </w:t>
            </w:r>
            <w:r>
              <w:t>catchment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conditions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</w:hyperlink>
        </w:p>
        <w:p w14:paraId="21E57DAC" w14:textId="77777777" w:rsidR="008A31B7" w:rsidRDefault="00A84184">
          <w:pPr>
            <w:pStyle w:val="TOC4"/>
            <w:tabs>
              <w:tab w:val="left" w:pos="9598"/>
            </w:tabs>
            <w:spacing w:line="244" w:lineRule="exact"/>
          </w:pPr>
          <w:hyperlink w:anchor="_bookmark15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21E57DAD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</w:pPr>
          <w:hyperlink w:anchor="_bookmark16" w:history="1">
            <w:r>
              <w:t>Water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9</w:t>
            </w:r>
          </w:hyperlink>
        </w:p>
        <w:p w14:paraId="21E57DAE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</w:pPr>
          <w:hyperlink w:anchor="_bookmark17" w:history="1">
            <w:r>
              <w:rPr>
                <w:spacing w:val="-1"/>
              </w:rPr>
              <w:t>Overall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purpose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managing</w:t>
            </w:r>
            <w:r>
              <w:rPr>
                <w:spacing w:val="-8"/>
              </w:rPr>
              <w:t xml:space="preserve"> </w:t>
            </w:r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based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supply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tab/>
              <w:t>10</w:t>
            </w:r>
          </w:hyperlink>
        </w:p>
        <w:p w14:paraId="21E57DAF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</w:pPr>
          <w:hyperlink w:anchor="_bookmark19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Delivery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11</w:t>
            </w:r>
          </w:hyperlink>
        </w:p>
        <w:p w14:paraId="21E57DB0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</w:pPr>
          <w:hyperlink w:anchor="_bookmark20" w:history="1">
            <w:r>
              <w:t>Trading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21E57DB1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</w:pPr>
          <w:hyperlink w:anchor="_bookmark21" w:history="1">
            <w:r>
              <w:rPr>
                <w:spacing w:val="-1"/>
              </w:rPr>
              <w:t>Carrying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over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2018</w:t>
            </w:r>
            <w:r>
              <w:rPr>
                <w:rFonts w:cs="Century Gothic"/>
              </w:rPr>
              <w:t>–</w:t>
            </w:r>
            <w:r>
              <w:t>19</w:t>
            </w:r>
            <w:r>
              <w:tab/>
              <w:t>13</w:t>
            </w:r>
          </w:hyperlink>
        </w:p>
        <w:p w14:paraId="21E57DB2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  <w:spacing w:before="98"/>
          </w:pPr>
          <w:hyperlink w:anchor="_bookmark22" w:history="1">
            <w:r>
              <w:t>Identifying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Investment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Opportunities</w:t>
            </w:r>
            <w:r>
              <w:rPr>
                <w:spacing w:val="-1"/>
              </w:rPr>
              <w:tab/>
            </w:r>
            <w:r>
              <w:t>13</w:t>
            </w:r>
          </w:hyperlink>
        </w:p>
        <w:p w14:paraId="21E57DB3" w14:textId="77777777" w:rsidR="008A31B7" w:rsidRDefault="00A84184">
          <w:pPr>
            <w:pStyle w:val="TOC2"/>
            <w:numPr>
              <w:ilvl w:val="0"/>
              <w:numId w:val="11"/>
            </w:numPr>
            <w:tabs>
              <w:tab w:val="left" w:pos="540"/>
              <w:tab w:val="left" w:pos="9598"/>
            </w:tabs>
            <w:ind w:hanging="439"/>
            <w:rPr>
              <w:b w:val="0"/>
              <w:bCs w:val="0"/>
            </w:rPr>
          </w:pPr>
          <w:hyperlink w:anchor="_bookmark24" w:history="1">
            <w:r>
              <w:t>Next</w:t>
            </w:r>
            <w:r>
              <w:rPr>
                <w:spacing w:val="-13"/>
              </w:rPr>
              <w:t xml:space="preserve"> </w:t>
            </w:r>
            <w:r>
              <w:t>steps</w:t>
            </w:r>
            <w:r>
              <w:tab/>
              <w:t>21</w:t>
            </w:r>
          </w:hyperlink>
        </w:p>
        <w:p w14:paraId="21E57DB4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  <w:spacing w:before="98"/>
          </w:pPr>
          <w:hyperlink w:anchor="_bookmark25" w:history="1">
            <w:r>
              <w:rPr>
                <w:spacing w:val="-1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8"/>
              </w:rPr>
              <w:t xml:space="preserve"> </w:t>
            </w:r>
            <w:r>
              <w:t>making</w:t>
            </w:r>
            <w:r>
              <w:tab/>
              <w:t>21</w:t>
            </w:r>
          </w:hyperlink>
        </w:p>
        <w:p w14:paraId="21E57DB5" w14:textId="77777777" w:rsidR="008A31B7" w:rsidRDefault="00A84184">
          <w:pPr>
            <w:pStyle w:val="TOC3"/>
            <w:numPr>
              <w:ilvl w:val="1"/>
              <w:numId w:val="11"/>
            </w:numPr>
            <w:tabs>
              <w:tab w:val="left" w:pos="982"/>
              <w:tab w:val="left" w:pos="9598"/>
            </w:tabs>
            <w:spacing w:before="98"/>
          </w:pPr>
          <w:hyperlink w:anchor="_bookmark26" w:history="1">
            <w:r>
              <w:rPr>
                <w:spacing w:val="-1"/>
              </w:rPr>
              <w:t>Further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</w:r>
            <w:r>
              <w:t>21</w:t>
            </w:r>
          </w:hyperlink>
        </w:p>
        <w:p w14:paraId="21E57DB6" w14:textId="77777777" w:rsidR="008A31B7" w:rsidRDefault="00A84184">
          <w:pPr>
            <w:pStyle w:val="TOC1"/>
            <w:tabs>
              <w:tab w:val="left" w:pos="9498"/>
            </w:tabs>
            <w:spacing w:before="103"/>
            <w:ind w:right="16"/>
            <w:jc w:val="center"/>
            <w:rPr>
              <w:b w:val="0"/>
              <w:bCs w:val="0"/>
            </w:rPr>
          </w:pPr>
          <w:hyperlink w:anchor="_bookmark27" w:history="1">
            <w:r>
              <w:t>Bibliography</w:t>
            </w:r>
            <w:r>
              <w:tab/>
              <w:t>22</w:t>
            </w:r>
          </w:hyperlink>
        </w:p>
        <w:p w14:paraId="21E57DB7" w14:textId="77777777" w:rsidR="008A31B7" w:rsidRDefault="00A84184">
          <w:pPr>
            <w:pStyle w:val="TOC2"/>
            <w:tabs>
              <w:tab w:val="left" w:pos="9598"/>
            </w:tabs>
            <w:spacing w:before="101"/>
            <w:ind w:right="116" w:hanging="440"/>
            <w:rPr>
              <w:b w:val="0"/>
              <w:bCs w:val="0"/>
            </w:rPr>
          </w:pPr>
          <w:hyperlink w:anchor="_bookmark28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7"/>
              </w:rPr>
              <w:t xml:space="preserve"> </w:t>
            </w:r>
            <w:r>
              <w:t>Expected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outcomes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Basin-wide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6"/>
              </w:rPr>
              <w:t xml:space="preserve"> </w:t>
            </w:r>
            <w:r>
              <w:t>watering</w:t>
            </w:r>
          </w:hyperlink>
          <w:r>
            <w:rPr>
              <w:spacing w:val="24"/>
              <w:w w:val="99"/>
            </w:rPr>
            <w:t xml:space="preserve"> </w:t>
          </w:r>
          <w:hyperlink w:anchor="_bookmark28" w:history="1">
            <w:r>
              <w:rPr>
                <w:w w:val="95"/>
              </w:rPr>
              <w:t>strategy</w:t>
            </w:r>
            <w:r>
              <w:rPr>
                <w:w w:val="95"/>
              </w:rPr>
              <w:tab/>
            </w:r>
            <w:r>
              <w:t>23</w:t>
            </w:r>
          </w:hyperlink>
        </w:p>
        <w:p w14:paraId="21E57DB8" w14:textId="77777777" w:rsidR="008A31B7" w:rsidRDefault="00A84184">
          <w:pPr>
            <w:pStyle w:val="TOC1"/>
            <w:tabs>
              <w:tab w:val="left" w:pos="9498"/>
            </w:tabs>
            <w:ind w:right="16"/>
            <w:jc w:val="center"/>
            <w:rPr>
              <w:b w:val="0"/>
              <w:bCs w:val="0"/>
            </w:rPr>
          </w:pPr>
          <w:hyperlink w:anchor="_bookmark29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5"/>
              </w:rPr>
              <w:t xml:space="preserve"> </w:t>
            </w:r>
            <w:r>
              <w:t>Library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1"/>
              </w:rPr>
              <w:tab/>
            </w:r>
            <w:r>
              <w:t>30</w:t>
            </w:r>
          </w:hyperlink>
        </w:p>
        <w:p w14:paraId="21E57DB9" w14:textId="77777777" w:rsidR="008A31B7" w:rsidRDefault="00A84184">
          <w:pPr>
            <w:pStyle w:val="TOC3"/>
            <w:tabs>
              <w:tab w:val="left" w:pos="9598"/>
            </w:tabs>
            <w:spacing w:before="98"/>
            <w:ind w:left="320" w:firstLine="0"/>
          </w:pPr>
          <w:hyperlink w:anchor="_bookmark30" w:history="1">
            <w:r>
              <w:rPr>
                <w:spacing w:val="-1"/>
              </w:rPr>
              <w:t>Operational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considerations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Victorian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Rivers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Murray-Darling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Basin</w:t>
            </w:r>
            <w:r>
              <w:rPr>
                <w:spacing w:val="-1"/>
              </w:rPr>
              <w:tab/>
            </w:r>
            <w:r>
              <w:t>30</w:t>
            </w:r>
          </w:hyperlink>
        </w:p>
        <w:p w14:paraId="21E57DBA" w14:textId="77777777" w:rsidR="008A31B7" w:rsidRDefault="00A84184">
          <w:pPr>
            <w:pStyle w:val="TOC3"/>
            <w:tabs>
              <w:tab w:val="left" w:pos="9598"/>
            </w:tabs>
            <w:ind w:left="320" w:firstLine="0"/>
          </w:pPr>
          <w:hyperlink w:anchor="_bookmark32" w:history="1">
            <w:r>
              <w:t>Potential</w:t>
            </w:r>
            <w:r>
              <w:rPr>
                <w:spacing w:val="-12"/>
              </w:rPr>
              <w:t xml:space="preserve"> </w:t>
            </w:r>
            <w:r>
              <w:t>watering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9"/>
              </w:rPr>
              <w:t xml:space="preserve"> </w:t>
            </w:r>
            <w:r>
              <w:t>standard</w:t>
            </w:r>
            <w:r>
              <w:rPr>
                <w:spacing w:val="-10"/>
              </w:rPr>
              <w:t xml:space="preserve"> </w:t>
            </w:r>
            <w:r>
              <w:t>operating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arrangements</w:t>
            </w:r>
            <w:r>
              <w:rPr>
                <w:spacing w:val="-1"/>
              </w:rPr>
              <w:tab/>
            </w:r>
            <w:r>
              <w:t>35</w:t>
            </w:r>
          </w:hyperlink>
        </w:p>
        <w:p w14:paraId="21E57DBB" w14:textId="77777777" w:rsidR="008A31B7" w:rsidRDefault="00A84184">
          <w:pPr>
            <w:pStyle w:val="TOC1"/>
            <w:tabs>
              <w:tab w:val="left" w:pos="9498"/>
            </w:tabs>
            <w:spacing w:before="101"/>
            <w:ind w:right="16"/>
            <w:jc w:val="center"/>
            <w:rPr>
              <w:b w:val="0"/>
              <w:bCs w:val="0"/>
            </w:rPr>
          </w:pPr>
          <w:hyperlink w:anchor="_bookmark33" w:history="1">
            <w:r>
              <w:t>Attachment</w:t>
            </w:r>
            <w:r>
              <w:rPr>
                <w:spacing w:val="-11"/>
              </w:rPr>
              <w:t xml:space="preserve"> </w:t>
            </w:r>
            <w:r>
              <w:t>C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8"/>
              </w:rPr>
              <w:t xml:space="preserve"> </w:t>
            </w:r>
            <w:r>
              <w:rPr>
                <w:spacing w:val="-1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39</w:t>
            </w:r>
          </w:hyperlink>
        </w:p>
        <w:p w14:paraId="21E57DBC" w14:textId="77777777" w:rsidR="008A31B7" w:rsidRDefault="00A84184">
          <w:pPr>
            <w:pStyle w:val="TOC3"/>
            <w:tabs>
              <w:tab w:val="left" w:pos="9598"/>
            </w:tabs>
            <w:spacing w:before="98"/>
            <w:ind w:left="320" w:firstLine="0"/>
          </w:pPr>
          <w:hyperlink w:anchor="_bookmark34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rPr>
                <w:spacing w:val="-16"/>
              </w:rPr>
              <w:t xml:space="preserve"> </w:t>
            </w:r>
            <w:r>
              <w:t>holdings</w:t>
            </w:r>
            <w:r>
              <w:tab/>
              <w:t>39</w:t>
            </w:r>
          </w:hyperlink>
        </w:p>
        <w:p w14:paraId="21E57DBD" w14:textId="77777777" w:rsidR="008A31B7" w:rsidRDefault="00A84184">
          <w:pPr>
            <w:pStyle w:val="TOC3"/>
            <w:tabs>
              <w:tab w:val="left" w:pos="9598"/>
            </w:tabs>
            <w:ind w:left="320" w:firstLine="0"/>
          </w:pPr>
          <w:hyperlink w:anchor="_bookmark35" w:history="1">
            <w:r>
              <w:t>Other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sources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water</w:t>
            </w:r>
            <w:r>
              <w:tab/>
              <w:t>39</w:t>
            </w:r>
          </w:hyperlink>
        </w:p>
        <w:p w14:paraId="21E57DBE" w14:textId="77777777" w:rsidR="008A31B7" w:rsidRDefault="00A84184">
          <w:pPr>
            <w:pStyle w:val="TOC3"/>
            <w:tabs>
              <w:tab w:val="left" w:pos="9598"/>
            </w:tabs>
            <w:spacing w:before="98"/>
            <w:ind w:left="320" w:firstLine="0"/>
          </w:pPr>
          <w:hyperlink w:anchor="_bookmark36" w:history="1">
            <w:r>
              <w:t>Planned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tab/>
              <w:t>39</w:t>
            </w:r>
          </w:hyperlink>
        </w:p>
      </w:sdtContent>
    </w:sdt>
    <w:p w14:paraId="21E57DBF" w14:textId="77777777" w:rsidR="008A31B7" w:rsidRDefault="008A31B7">
      <w:pPr>
        <w:sectPr w:rsidR="008A31B7">
          <w:pgSz w:w="11910" w:h="16840"/>
          <w:pgMar w:top="700" w:right="1300" w:bottom="880" w:left="620" w:header="0" w:footer="686" w:gutter="0"/>
          <w:cols w:space="720"/>
        </w:sectPr>
      </w:pPr>
    </w:p>
    <w:p w14:paraId="21E57DC0" w14:textId="77777777" w:rsidR="008A31B7" w:rsidRDefault="00A84184">
      <w:pPr>
        <w:pStyle w:val="Heading1"/>
        <w:numPr>
          <w:ilvl w:val="0"/>
          <w:numId w:val="10"/>
        </w:numPr>
        <w:tabs>
          <w:tab w:val="left" w:pos="460"/>
          <w:tab w:val="left" w:pos="3265"/>
          <w:tab w:val="left" w:pos="5057"/>
          <w:tab w:val="left" w:pos="5625"/>
          <w:tab w:val="left" w:pos="6445"/>
          <w:tab w:val="left" w:pos="8267"/>
          <w:tab w:val="left" w:pos="9571"/>
          <w:tab w:val="left" w:pos="10137"/>
        </w:tabs>
        <w:ind w:right="104"/>
        <w:rPr>
          <w:rFonts w:ascii="Calibri" w:eastAsia="Calibri" w:hAnsi="Calibri" w:cs="Calibri"/>
          <w:b w:val="0"/>
          <w:bCs w:val="0"/>
        </w:rPr>
      </w:pPr>
      <w:bookmarkStart w:id="8" w:name="_bookmark7"/>
      <w:bookmarkEnd w:id="8"/>
      <w:r>
        <w:rPr>
          <w:rFonts w:ascii="Calibri"/>
          <w:color w:val="5F4879"/>
          <w:spacing w:val="-1"/>
          <w:w w:val="95"/>
        </w:rPr>
        <w:lastRenderedPageBreak/>
        <w:t>Environmental</w:t>
      </w:r>
      <w:r>
        <w:rPr>
          <w:rFonts w:ascii="Calibri"/>
          <w:color w:val="5F4879"/>
          <w:spacing w:val="-1"/>
          <w:w w:val="95"/>
        </w:rPr>
        <w:tab/>
        <w:t>watering</w:t>
      </w:r>
      <w:r>
        <w:rPr>
          <w:rFonts w:ascii="Calibri"/>
          <w:color w:val="5F4879"/>
          <w:spacing w:val="-1"/>
          <w:w w:val="95"/>
        </w:rPr>
        <w:tab/>
      </w:r>
      <w:r>
        <w:rPr>
          <w:rFonts w:ascii="Calibri"/>
          <w:color w:val="5F4879"/>
          <w:spacing w:val="-2"/>
          <w:w w:val="95"/>
        </w:rPr>
        <w:t>in</w:t>
      </w:r>
      <w:r>
        <w:rPr>
          <w:rFonts w:ascii="Calibri"/>
          <w:color w:val="5F4879"/>
          <w:spacing w:val="-2"/>
          <w:w w:val="95"/>
        </w:rPr>
        <w:tab/>
      </w:r>
      <w:r>
        <w:rPr>
          <w:rFonts w:ascii="Calibri"/>
          <w:color w:val="5F4879"/>
          <w:w w:val="95"/>
        </w:rPr>
        <w:t>the</w:t>
      </w:r>
      <w:r>
        <w:rPr>
          <w:rFonts w:ascii="Calibri"/>
          <w:color w:val="5F4879"/>
          <w:w w:val="95"/>
        </w:rPr>
        <w:tab/>
      </w:r>
      <w:r>
        <w:rPr>
          <w:rFonts w:ascii="Calibri"/>
          <w:color w:val="5F4879"/>
          <w:spacing w:val="-1"/>
          <w:w w:val="95"/>
        </w:rPr>
        <w:t>Victorian</w:t>
      </w:r>
      <w:r>
        <w:rPr>
          <w:rFonts w:ascii="Calibri"/>
          <w:color w:val="5F4879"/>
          <w:spacing w:val="-1"/>
          <w:w w:val="95"/>
        </w:rPr>
        <w:tab/>
        <w:t>Rivers</w:t>
      </w:r>
      <w:r>
        <w:rPr>
          <w:rFonts w:ascii="Calibri"/>
          <w:color w:val="5F4879"/>
          <w:spacing w:val="-1"/>
          <w:w w:val="95"/>
        </w:rPr>
        <w:tab/>
      </w:r>
      <w:r>
        <w:rPr>
          <w:rFonts w:ascii="Calibri"/>
          <w:color w:val="5F4879"/>
          <w:w w:val="95"/>
        </w:rPr>
        <w:t>in</w:t>
      </w:r>
      <w:r>
        <w:rPr>
          <w:rFonts w:ascii="Calibri"/>
          <w:color w:val="5F4879"/>
          <w:w w:val="95"/>
        </w:rPr>
        <w:tab/>
        <w:t>the</w:t>
      </w:r>
      <w:r>
        <w:rPr>
          <w:rFonts w:ascii="Calibri"/>
          <w:color w:val="5F4879"/>
          <w:spacing w:val="47"/>
          <w:w w:val="99"/>
        </w:rPr>
        <w:t xml:space="preserve"> </w:t>
      </w:r>
      <w:r>
        <w:rPr>
          <w:rFonts w:ascii="Calibri"/>
          <w:color w:val="5F4879"/>
          <w:spacing w:val="-1"/>
        </w:rPr>
        <w:t>Murray-Darling</w:t>
      </w:r>
      <w:r>
        <w:rPr>
          <w:rFonts w:ascii="Calibri"/>
          <w:color w:val="5F4879"/>
          <w:spacing w:val="-20"/>
        </w:rPr>
        <w:t xml:space="preserve"> </w:t>
      </w:r>
      <w:r>
        <w:rPr>
          <w:rFonts w:ascii="Calibri"/>
          <w:color w:val="5F4879"/>
          <w:spacing w:val="-1"/>
        </w:rPr>
        <w:t>Basin</w:t>
      </w:r>
    </w:p>
    <w:p w14:paraId="21E57DC1" w14:textId="77777777" w:rsidR="008A31B7" w:rsidRDefault="00A84184">
      <w:pPr>
        <w:pStyle w:val="Heading2"/>
        <w:numPr>
          <w:ilvl w:val="1"/>
          <w:numId w:val="10"/>
        </w:numPr>
        <w:tabs>
          <w:tab w:val="left" w:pos="953"/>
        </w:tabs>
        <w:spacing w:before="243"/>
        <w:ind w:hanging="852"/>
        <w:rPr>
          <w:b w:val="0"/>
          <w:bCs w:val="0"/>
        </w:rPr>
      </w:pPr>
      <w:bookmarkStart w:id="9" w:name="_bookmark8"/>
      <w:bookmarkEnd w:id="9"/>
      <w:r>
        <w:rPr>
          <w:color w:val="5F4879"/>
        </w:rPr>
        <w:t>The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Victorian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Rivers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Murray-Darling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Basin</w:t>
      </w:r>
    </w:p>
    <w:p w14:paraId="21E57DC2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DC3" w14:textId="77777777" w:rsidR="008A31B7" w:rsidRDefault="00A84184">
      <w:pPr>
        <w:pStyle w:val="BodyText"/>
        <w:spacing w:line="239" w:lineRule="auto"/>
        <w:ind w:left="100" w:right="278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Victorian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Ovens,</w:t>
      </w:r>
      <w:r>
        <w:rPr>
          <w:spacing w:val="-9"/>
        </w:rPr>
        <w:t xml:space="preserve"> </w:t>
      </w:r>
      <w:r>
        <w:t>Goulburn-Broken,</w:t>
      </w:r>
      <w:r>
        <w:rPr>
          <w:spacing w:val="-9"/>
        </w:rPr>
        <w:t xml:space="preserve"> </w:t>
      </w:r>
      <w:r>
        <w:t>Loddon,</w:t>
      </w:r>
      <w:r>
        <w:rPr>
          <w:spacing w:val="-8"/>
        </w:rPr>
        <w:t xml:space="preserve"> </w:t>
      </w:r>
      <w:r>
        <w:rPr>
          <w:spacing w:val="-1"/>
        </w:rPr>
        <w:t>Campaspe</w:t>
      </w:r>
      <w:r>
        <w:rPr>
          <w:spacing w:val="64"/>
          <w:w w:val="99"/>
        </w:rPr>
        <w:t xml:space="preserve"> </w:t>
      </w:r>
      <w:r>
        <w:rPr>
          <w:spacing w:val="-1"/>
        </w:rPr>
        <w:t>(</w:t>
      </w:r>
      <w:hyperlink w:anchor="_bookmark9" w:history="1">
        <w:r>
          <w:rPr>
            <w:spacing w:val="-1"/>
          </w:rPr>
          <w:t>Figure</w:t>
        </w:r>
        <w:r>
          <w:rPr>
            <w:spacing w:val="-8"/>
          </w:rPr>
          <w:t xml:space="preserve"> </w:t>
        </w:r>
        <w:r>
          <w:rPr>
            <w:spacing w:val="1"/>
          </w:rPr>
          <w:t>1</w:t>
        </w:r>
      </w:hyperlink>
      <w:r>
        <w:rPr>
          <w:spacing w:val="1"/>
        </w:rPr>
        <w:t>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Wimmera</w:t>
      </w:r>
      <w:r>
        <w:rPr>
          <w:spacing w:val="-5"/>
        </w:rPr>
        <w:t xml:space="preserve"> </w:t>
      </w:r>
      <w:r>
        <w:t>catchments.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10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Ovens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Goulburn-</w:t>
      </w:r>
      <w:r>
        <w:rPr>
          <w:spacing w:val="53"/>
          <w:w w:val="99"/>
        </w:rPr>
        <w:t xml:space="preserve"> </w:t>
      </w:r>
      <w:r>
        <w:rPr>
          <w:spacing w:val="-1"/>
        </w:rPr>
        <w:t>Broken,</w:t>
      </w:r>
      <w:r>
        <w:rPr>
          <w:spacing w:val="-8"/>
        </w:rPr>
        <w:t xml:space="preserve"> </w:t>
      </w:r>
      <w:r>
        <w:t>contribute</w:t>
      </w:r>
      <w:r>
        <w:rPr>
          <w:spacing w:val="-6"/>
        </w:rPr>
        <w:t xml:space="preserve"> </w:t>
      </w:r>
      <w:r>
        <w:rPr>
          <w:spacing w:val="-1"/>
        </w:rPr>
        <w:t>significantly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wate</w:t>
      </w:r>
      <w:r>
        <w:rPr>
          <w:rFonts w:cs="Century Gothic"/>
          <w:spacing w:val="1"/>
        </w:rPr>
        <w:t>r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resources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River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Murray,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11.5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per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cent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82"/>
          <w:w w:val="99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originates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Goulburn-Broken.</w:t>
      </w:r>
      <w:r>
        <w:rPr>
          <w:spacing w:val="-6"/>
        </w:rPr>
        <w:t xml:space="preserve"> </w:t>
      </w:r>
      <w:r>
        <w:rPr>
          <w:spacing w:val="-1"/>
        </w:rPr>
        <w:t>Lake</w:t>
      </w:r>
      <w:r>
        <w:rPr>
          <w:spacing w:val="-7"/>
        </w:rPr>
        <w:t xml:space="preserve"> </w:t>
      </w:r>
      <w:r>
        <w:rPr>
          <w:spacing w:val="-1"/>
        </w:rPr>
        <w:t>Eildon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Goulburn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major</w:t>
      </w:r>
      <w:r>
        <w:rPr>
          <w:rFonts w:cs="Century Gothic"/>
          <w:spacing w:val="61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storages.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Wimmera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central-west</w:t>
      </w:r>
      <w:r>
        <w:rPr>
          <w:spacing w:val="-6"/>
        </w:rPr>
        <w:t xml:space="preserve"> </w:t>
      </w:r>
      <w:r>
        <w:rPr>
          <w:spacing w:val="-1"/>
        </w:rPr>
        <w:t>Victoria</w:t>
      </w:r>
      <w:r>
        <w:rPr>
          <w:spacing w:val="-5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rPr>
          <w:spacing w:val="-1"/>
        </w:rPr>
        <w:t>Lakes</w:t>
      </w:r>
      <w:r>
        <w:rPr>
          <w:spacing w:val="-7"/>
        </w:rPr>
        <w:t xml:space="preserve"> </w:t>
      </w:r>
      <w:r>
        <w:t>Hindmarsh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Albacutya</w:t>
      </w:r>
      <w:r>
        <w:rPr>
          <w:spacing w:val="-4"/>
        </w:rPr>
        <w:t xml:space="preserve"> </w:t>
      </w:r>
      <w:r>
        <w:t>and</w:t>
      </w:r>
      <w:r>
        <w:rPr>
          <w:spacing w:val="58"/>
          <w:w w:val="99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connect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Victorian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highly</w:t>
      </w:r>
      <w:r>
        <w:rPr>
          <w:spacing w:val="-8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rPr>
          <w:spacing w:val="-1"/>
        </w:rPr>
        <w:t>agricultural</w:t>
      </w:r>
      <w:r>
        <w:rPr>
          <w:spacing w:val="-6"/>
        </w:rPr>
        <w:t xml:space="preserve"> </w:t>
      </w:r>
      <w:r>
        <w:rPr>
          <w:spacing w:val="-1"/>
        </w:rPr>
        <w:t>sector</w:t>
      </w:r>
      <w:r>
        <w:rPr>
          <w:spacing w:val="88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population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almost</w:t>
      </w:r>
      <w:r>
        <w:rPr>
          <w:spacing w:val="-5"/>
        </w:rPr>
        <w:t xml:space="preserve"> </w:t>
      </w:r>
      <w:r>
        <w:t>half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rPr>
          <w:spacing w:val="-1"/>
        </w:rPr>
        <w:t>people (DEPI</w:t>
      </w:r>
      <w:r>
        <w:rPr>
          <w:spacing w:val="-3"/>
        </w:rPr>
        <w:t xml:space="preserve"> </w:t>
      </w:r>
      <w:r>
        <w:rPr>
          <w:spacing w:val="-1"/>
        </w:rPr>
        <w:t>2015).</w:t>
      </w:r>
    </w:p>
    <w:p w14:paraId="21E57DC4" w14:textId="77777777" w:rsidR="008A31B7" w:rsidRDefault="008A31B7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21E57DC5" w14:textId="77777777" w:rsidR="008A31B7" w:rsidRDefault="00A84184">
      <w:pPr>
        <w:spacing w:line="200" w:lineRule="atLeast"/>
        <w:ind w:left="14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21E589C9" wp14:editId="21E589CA">
            <wp:extent cx="5029401" cy="349719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401" cy="349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7DC6" w14:textId="77777777" w:rsidR="008A31B7" w:rsidRDefault="008A31B7">
      <w:pPr>
        <w:spacing w:before="7"/>
        <w:rPr>
          <w:rFonts w:ascii="Century Gothic" w:eastAsia="Century Gothic" w:hAnsi="Century Gothic" w:cs="Century Gothic"/>
          <w:sz w:val="21"/>
          <w:szCs w:val="21"/>
        </w:rPr>
      </w:pPr>
    </w:p>
    <w:p w14:paraId="21E57DC7" w14:textId="77777777" w:rsidR="008A31B7" w:rsidRDefault="00A84184">
      <w:pPr>
        <w:pStyle w:val="BodyText"/>
        <w:spacing w:line="242" w:lineRule="exact"/>
        <w:ind w:left="100" w:right="130"/>
      </w:pPr>
      <w:bookmarkStart w:id="10" w:name="_bookmark9"/>
      <w:bookmarkEnd w:id="10"/>
      <w:r>
        <w:rPr>
          <w:b/>
        </w:rPr>
        <w:t>Figure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1:</w:t>
      </w:r>
      <w:r>
        <w:rPr>
          <w:b/>
          <w:spacing w:val="-9"/>
        </w:rPr>
        <w:t xml:space="preserve"> </w:t>
      </w:r>
      <w:r>
        <w:t>Map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Victorian</w:t>
      </w:r>
      <w:r>
        <w:rPr>
          <w:spacing w:val="-10"/>
        </w:rPr>
        <w:t xml:space="preserve"> </w:t>
      </w:r>
      <w:r>
        <w:rPr>
          <w:spacing w:val="-1"/>
        </w:rPr>
        <w:t>rivers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11"/>
        </w:rPr>
        <w:t xml:space="preserve"> </w:t>
      </w:r>
      <w:r>
        <w:rPr>
          <w:spacing w:val="-1"/>
        </w:rPr>
        <w:t>Basin.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Wimmera</w:t>
      </w:r>
      <w:r>
        <w:rPr>
          <w:spacing w:val="-10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shown</w:t>
      </w:r>
      <w:r>
        <w:rPr>
          <w:spacing w:val="-10"/>
        </w:rPr>
        <w:t xml:space="preserve"> </w:t>
      </w:r>
      <w:r>
        <w:t>here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65"/>
          <w:w w:val="9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located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central-west</w:t>
      </w:r>
      <w:r>
        <w:rPr>
          <w:spacing w:val="-10"/>
        </w:rPr>
        <w:t xml:space="preserve"> </w:t>
      </w:r>
      <w:r>
        <w:rPr>
          <w:spacing w:val="-1"/>
        </w:rPr>
        <w:t>Victoria.</w:t>
      </w:r>
    </w:p>
    <w:p w14:paraId="21E57DC8" w14:textId="77777777" w:rsidR="008A31B7" w:rsidRDefault="008A31B7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21E57DC9" w14:textId="77777777" w:rsidR="008A31B7" w:rsidRDefault="00A84184">
      <w:pPr>
        <w:pStyle w:val="BodyText"/>
        <w:spacing w:line="239" w:lineRule="auto"/>
        <w:ind w:left="100" w:right="278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rPr>
          <w:spacing w:val="-1"/>
        </w:rPr>
        <w:t>primarily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1"/>
        </w:rPr>
        <w:t>in-stream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via</w:t>
      </w:r>
      <w:r>
        <w:rPr>
          <w:spacing w:val="61"/>
          <w:w w:val="99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storage.</w:t>
      </w:r>
      <w:r>
        <w:rPr>
          <w:spacing w:val="-4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cues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inform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46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10"/>
        </w:rPr>
        <w:t xml:space="preserve"> </w:t>
      </w:r>
      <w:r>
        <w:rPr>
          <w:spacing w:val="-1"/>
        </w:rPr>
        <w:t>establishing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regime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64"/>
          <w:w w:val="99"/>
        </w:rPr>
        <w:t xml:space="preserve"> </w:t>
      </w:r>
      <w:r>
        <w:t>delivery.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Broken</w:t>
      </w:r>
      <w:r>
        <w:rPr>
          <w:spacing w:val="-6"/>
        </w:rPr>
        <w:t xml:space="preserve"> </w:t>
      </w:r>
      <w:r>
        <w:t>Creek,</w:t>
      </w:r>
      <w:r>
        <w:rPr>
          <w:spacing w:val="-10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7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t>sourced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Goulburn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63"/>
          <w:w w:val="9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Murray.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contributes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both</w:t>
      </w:r>
      <w:r>
        <w:rPr>
          <w:spacing w:val="67"/>
          <w:w w:val="99"/>
        </w:rPr>
        <w:t xml:space="preserve"> </w:t>
      </w:r>
      <w:r>
        <w:t>enhanced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freshes.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credited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return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47"/>
          <w:w w:val="99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exception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Loddon,</w:t>
      </w:r>
      <w:r>
        <w:rPr>
          <w:spacing w:val="-9"/>
        </w:rPr>
        <w:t xml:space="preserve"> </w:t>
      </w:r>
      <w:r>
        <w:t>Ovens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Wimmera</w:t>
      </w:r>
      <w:r>
        <w:rPr>
          <w:spacing w:val="-5"/>
        </w:rPr>
        <w:t xml:space="preserve"> </w:t>
      </w:r>
      <w:r>
        <w:rPr>
          <w:spacing w:val="1"/>
        </w:rPr>
        <w:t>rivers.</w:t>
      </w:r>
    </w:p>
    <w:p w14:paraId="21E57DCA" w14:textId="77777777" w:rsidR="008A31B7" w:rsidRDefault="008A31B7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21E57DCB" w14:textId="77777777" w:rsidR="008A31B7" w:rsidRDefault="00A84184">
      <w:pPr>
        <w:pStyle w:val="BodyText"/>
        <w:ind w:left="100" w:right="278"/>
      </w:pPr>
      <w:r>
        <w:rPr>
          <w:spacing w:val="-1"/>
        </w:rPr>
        <w:t>Goulburn</w:t>
      </w:r>
      <w:r>
        <w:rPr>
          <w:spacing w:val="-6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principal</w:t>
      </w:r>
      <w:r>
        <w:rPr>
          <w:spacing w:val="-7"/>
        </w:rPr>
        <w:t xml:space="preserve"> </w:t>
      </w:r>
      <w:r>
        <w:rPr>
          <w:spacing w:val="-1"/>
        </w:rPr>
        <w:t>storage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6"/>
        </w:rPr>
        <w:t xml:space="preserve"> </w:t>
      </w:r>
      <w:r>
        <w:t>manager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catchments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95"/>
          <w:w w:val="99"/>
        </w:rPr>
        <w:t xml:space="preserve"> </w:t>
      </w:r>
      <w:r>
        <w:rPr>
          <w:spacing w:val="-1"/>
        </w:rPr>
        <w:t>responsible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(including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water)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rPr>
          <w:spacing w:val="-1"/>
        </w:rPr>
        <w:t>systems</w:t>
      </w:r>
      <w:r>
        <w:rPr>
          <w:spacing w:val="78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irrigation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network.</w:t>
      </w:r>
      <w:r>
        <w:rPr>
          <w:spacing w:val="-8"/>
        </w:rPr>
        <w:t xml:space="preserve"> </w:t>
      </w:r>
      <w:r>
        <w:t>Grampians</w:t>
      </w:r>
      <w:r>
        <w:rPr>
          <w:spacing w:val="-8"/>
        </w:rPr>
        <w:t xml:space="preserve"> </w:t>
      </w:r>
      <w:r>
        <w:t>Wimmera</w:t>
      </w:r>
      <w:r>
        <w:rPr>
          <w:spacing w:val="-7"/>
        </w:rPr>
        <w:t xml:space="preserve"> </w:t>
      </w:r>
      <w:r>
        <w:t>Mallee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manager</w:t>
      </w:r>
      <w:r>
        <w:rPr>
          <w:spacing w:val="48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Wimmera</w:t>
      </w:r>
      <w:r>
        <w:rPr>
          <w:spacing w:val="-6"/>
        </w:rPr>
        <w:t xml:space="preserve"> </w:t>
      </w:r>
      <w:r>
        <w:t>catchment.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is</w:t>
      </w:r>
      <w:r>
        <w:rPr>
          <w:spacing w:val="67"/>
          <w:w w:val="99"/>
        </w:rPr>
        <w:t xml:space="preserve"> </w:t>
      </w:r>
      <w:r>
        <w:t>coordinated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waterway</w:t>
      </w:r>
      <w:r>
        <w:rPr>
          <w:spacing w:val="-10"/>
        </w:rPr>
        <w:t xml:space="preserve"> </w:t>
      </w:r>
      <w:r>
        <w:t>managers</w:t>
      </w:r>
      <w:r>
        <w:rPr>
          <w:spacing w:val="50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Goulburn-Broken</w:t>
      </w:r>
      <w:r>
        <w:rPr>
          <w:spacing w:val="-11"/>
        </w:rPr>
        <w:t xml:space="preserve"> </w:t>
      </w:r>
      <w:r>
        <w:t>Catchment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Authority,</w:t>
      </w:r>
      <w:r>
        <w:rPr>
          <w:spacing w:val="-12"/>
        </w:rPr>
        <w:t xml:space="preserve"> </w:t>
      </w:r>
      <w:r>
        <w:t>North</w:t>
      </w:r>
      <w:r>
        <w:rPr>
          <w:spacing w:val="-11"/>
        </w:rPr>
        <w:t xml:space="preserve"> </w:t>
      </w:r>
      <w:r>
        <w:rPr>
          <w:spacing w:val="-1"/>
        </w:rPr>
        <w:t>Central</w:t>
      </w:r>
      <w:r>
        <w:rPr>
          <w:spacing w:val="-11"/>
        </w:rPr>
        <w:t xml:space="preserve"> </w:t>
      </w:r>
      <w:r>
        <w:t>Catchment</w:t>
      </w:r>
      <w:r>
        <w:rPr>
          <w:spacing w:val="-12"/>
        </w:rPr>
        <w:t xml:space="preserve"> </w:t>
      </w:r>
      <w:r>
        <w:rPr>
          <w:spacing w:val="-1"/>
        </w:rPr>
        <w:t>Management</w:t>
      </w:r>
      <w:r>
        <w:rPr>
          <w:spacing w:val="103"/>
          <w:w w:val="99"/>
        </w:rPr>
        <w:t xml:space="preserve"> </w:t>
      </w:r>
      <w:r>
        <w:t>Authority,</w:t>
      </w:r>
      <w:r>
        <w:rPr>
          <w:spacing w:val="-13"/>
        </w:rPr>
        <w:t xml:space="preserve"> </w:t>
      </w:r>
      <w:r>
        <w:t>North</w:t>
      </w:r>
      <w:r>
        <w:rPr>
          <w:spacing w:val="-10"/>
        </w:rPr>
        <w:t xml:space="preserve"> </w:t>
      </w:r>
      <w:r>
        <w:rPr>
          <w:spacing w:val="-1"/>
        </w:rPr>
        <w:t>East</w:t>
      </w:r>
      <w:r>
        <w:rPr>
          <w:spacing w:val="-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Wimmera</w:t>
      </w:r>
      <w:r>
        <w:rPr>
          <w:spacing w:val="-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11"/>
        </w:rPr>
        <w:t xml:space="preserve"> </w:t>
      </w:r>
      <w:r>
        <w:t>Authority.</w:t>
      </w:r>
    </w:p>
    <w:p w14:paraId="21E57DCC" w14:textId="77777777" w:rsidR="008A31B7" w:rsidRDefault="008A31B7">
      <w:pPr>
        <w:sectPr w:rsidR="008A31B7">
          <w:pgSz w:w="11910" w:h="16840"/>
          <w:pgMar w:top="700" w:right="460" w:bottom="880" w:left="620" w:header="0" w:footer="686" w:gutter="0"/>
          <w:cols w:space="720"/>
        </w:sectPr>
      </w:pPr>
    </w:p>
    <w:p w14:paraId="21E57DCD" w14:textId="77777777" w:rsidR="008A31B7" w:rsidRDefault="00A84184">
      <w:pPr>
        <w:pStyle w:val="Heading2"/>
        <w:numPr>
          <w:ilvl w:val="1"/>
          <w:numId w:val="10"/>
        </w:numPr>
        <w:tabs>
          <w:tab w:val="left" w:pos="953"/>
        </w:tabs>
        <w:spacing w:before="45"/>
        <w:ind w:hanging="852"/>
        <w:rPr>
          <w:b w:val="0"/>
          <w:bCs w:val="0"/>
        </w:rPr>
      </w:pPr>
      <w:bookmarkStart w:id="11" w:name="_bookmark10"/>
      <w:bookmarkEnd w:id="11"/>
      <w:r>
        <w:rPr>
          <w:color w:val="5F4879"/>
        </w:rPr>
        <w:lastRenderedPageBreak/>
        <w:t>Environmental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Vi</w:t>
      </w:r>
      <w:r>
        <w:rPr>
          <w:color w:val="5F4879"/>
          <w:spacing w:val="-1"/>
        </w:rPr>
        <w:t>ctorian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Rivers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Murray-Darling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Basin</w:t>
      </w:r>
    </w:p>
    <w:p w14:paraId="21E57DCE" w14:textId="77777777" w:rsidR="008A31B7" w:rsidRDefault="00A84184">
      <w:pPr>
        <w:pStyle w:val="BodyText"/>
        <w:spacing w:before="180"/>
        <w:ind w:left="100" w:right="112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5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Plan’s</w:t>
      </w:r>
      <w:r>
        <w:rPr>
          <w:rFonts w:cs="Century Gothic"/>
          <w:spacing w:val="59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Basin-wide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strategy,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rPr>
          <w:rFonts w:cs="Century Gothic"/>
        </w:rPr>
        <w:t>‘</w:t>
      </w:r>
      <w:r>
        <w:t>quantified</w:t>
      </w:r>
      <w:r>
        <w:rPr>
          <w:spacing w:val="34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expected</w:t>
      </w:r>
      <w:r>
        <w:rPr>
          <w:spacing w:val="-10"/>
        </w:rPr>
        <w:t xml:space="preserve"> </w:t>
      </w:r>
      <w:r>
        <w:rPr>
          <w:spacing w:val="-1"/>
        </w:rPr>
        <w:t>outcomes</w:t>
      </w:r>
      <w:r>
        <w:rPr>
          <w:rFonts w:cs="Century Gothic"/>
          <w:spacing w:val="-1"/>
        </w:rPr>
        <w:t>’</w:t>
      </w:r>
      <w:r>
        <w:rPr>
          <w:rFonts w:cs="Century Gothic"/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Basin-scale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52"/>
          <w:w w:val="9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-1"/>
        </w:rPr>
        <w:t>.</w:t>
      </w:r>
    </w:p>
    <w:p w14:paraId="21E57DCF" w14:textId="77777777" w:rsidR="008A31B7" w:rsidRDefault="008A31B7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14:paraId="21E57DD0" w14:textId="77777777" w:rsidR="008A31B7" w:rsidRDefault="00A84184">
      <w:pPr>
        <w:pStyle w:val="BodyText"/>
        <w:spacing w:before="62"/>
        <w:ind w:left="100" w:right="271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Victorian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52"/>
          <w:w w:val="99"/>
        </w:rPr>
        <w:t xml:space="preserve"> </w:t>
      </w:r>
      <w:r>
        <w:t>catchments.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identifies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ecosystem</w:t>
      </w:r>
      <w:r>
        <w:rPr>
          <w:spacing w:val="-8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9"/>
        </w:rPr>
        <w:t xml:space="preserve"> </w:t>
      </w:r>
      <w:r>
        <w:rPr>
          <w:spacing w:val="-1"/>
        </w:rPr>
        <w:t>catchment,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targets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requirements</w:t>
      </w:r>
      <w:r>
        <w:rPr>
          <w:spacing w:val="50"/>
          <w:w w:val="99"/>
        </w:rPr>
        <w:t xml:space="preserve"> </w:t>
      </w:r>
      <w:r>
        <w:rPr>
          <w:w w:val="95"/>
        </w:rPr>
        <w:t>(</w:t>
      </w:r>
      <w:hyperlink r:id="rId19">
        <w:r>
          <w:rPr>
            <w:color w:val="0000FF"/>
            <w:w w:val="95"/>
            <w:u w:val="single" w:color="0000FF"/>
          </w:rPr>
          <w:t>https://www.water.vic.gov.au/waterways-and-catchments/rivers-estuaries-and-waterways/environmental-</w:t>
        </w:r>
      </w:hyperlink>
      <w:r>
        <w:rPr>
          <w:color w:val="0000FF"/>
          <w:w w:val="99"/>
        </w:rPr>
        <w:t xml:space="preserve"> </w:t>
      </w:r>
      <w:hyperlink r:id="rId20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water</w:t>
        </w:r>
      </w:hyperlink>
      <w:r>
        <w:rPr>
          <w:spacing w:val="-1"/>
        </w:rPr>
        <w:t>).</w:t>
      </w:r>
    </w:p>
    <w:p w14:paraId="21E57DD1" w14:textId="77777777" w:rsidR="008A31B7" w:rsidRDefault="008A31B7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14:paraId="21E57DD2" w14:textId="77777777" w:rsidR="008A31B7" w:rsidRDefault="00A84184">
      <w:pPr>
        <w:pStyle w:val="BodyText"/>
        <w:spacing w:before="62"/>
        <w:ind w:left="100" w:right="112"/>
      </w:pP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plans,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rPr>
          <w:spacing w:val="-1"/>
        </w:rPr>
        <w:t>knowledge</w:t>
      </w:r>
      <w:r>
        <w:rPr>
          <w:spacing w:val="-5"/>
        </w:rPr>
        <w:t xml:space="preserve"> </w:t>
      </w:r>
      <w:r>
        <w:t>drawing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58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</w:t>
      </w:r>
      <w:r>
        <w:t>ering</w:t>
      </w:r>
      <w:r>
        <w:rPr>
          <w:spacing w:val="-11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programs,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Victorian</w:t>
      </w:r>
      <w:r>
        <w:rPr>
          <w:spacing w:val="-11"/>
        </w:rPr>
        <w:t xml:space="preserve"> </w:t>
      </w:r>
      <w:r>
        <w:rPr>
          <w:spacing w:val="-1"/>
        </w:rPr>
        <w:t>rivers</w:t>
      </w:r>
      <w:r>
        <w:rPr>
          <w:spacing w:val="-9"/>
        </w:rPr>
        <w:t xml:space="preserve"> </w:t>
      </w:r>
      <w:r>
        <w:t>are</w:t>
      </w:r>
      <w:r>
        <w:rPr>
          <w:spacing w:val="74"/>
          <w:w w:val="99"/>
        </w:rPr>
        <w:t xml:space="preserve"> </w:t>
      </w:r>
      <w:r>
        <w:rPr>
          <w:spacing w:val="-1"/>
        </w:rPr>
        <w:t>summarised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11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1</w:t>
        </w:r>
      </w:hyperlink>
      <w:r>
        <w:rPr>
          <w:spacing w:val="-7"/>
        </w:rPr>
        <w:t xml:space="preserve"> </w:t>
      </w:r>
      <w:r>
        <w:t>below.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water-dependent</w:t>
      </w:r>
      <w:r>
        <w:rPr>
          <w:spacing w:val="-6"/>
        </w:rPr>
        <w:t xml:space="preserve"> </w:t>
      </w:r>
      <w:r>
        <w:rPr>
          <w:spacing w:val="-1"/>
        </w:rPr>
        <w:t>ecosystems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revised</w:t>
      </w:r>
      <w:r>
        <w:rPr>
          <w:spacing w:val="-3"/>
        </w:rPr>
        <w:t xml:space="preserve"> </w:t>
      </w:r>
      <w:r>
        <w:t>as</w:t>
      </w:r>
      <w:r>
        <w:rPr>
          <w:spacing w:val="104"/>
          <w:w w:val="99"/>
        </w:rPr>
        <w:t xml:space="preserve"> </w:t>
      </w:r>
      <w:r>
        <w:rPr>
          <w:rFonts w:cs="Century Gothic"/>
        </w:rPr>
        <w:t>part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Commonwealth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Water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Office’s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1"/>
        </w:rPr>
        <w:t>com</w:t>
      </w:r>
      <w:r>
        <w:rPr>
          <w:spacing w:val="1"/>
        </w:rPr>
        <w:t>mitment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management.</w:t>
      </w:r>
    </w:p>
    <w:p w14:paraId="21E57DD3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4"/>
          <w:szCs w:val="14"/>
        </w:rPr>
      </w:pPr>
    </w:p>
    <w:p w14:paraId="21E57DD4" w14:textId="585B205D" w:rsidR="008A31B7" w:rsidRDefault="00A84184">
      <w:pPr>
        <w:pStyle w:val="BodyText"/>
        <w:ind w:left="10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424" behindDoc="1" locked="0" layoutInCell="1" allowOverlap="1" wp14:anchorId="21E589CB" wp14:editId="1CA746FD">
                <wp:simplePos x="0" y="0"/>
                <wp:positionH relativeFrom="page">
                  <wp:posOffset>525780</wp:posOffset>
                </wp:positionH>
                <wp:positionV relativeFrom="paragraph">
                  <wp:posOffset>236220</wp:posOffset>
                </wp:positionV>
                <wp:extent cx="944245" cy="861060"/>
                <wp:effectExtent l="1905" t="0" r="0" b="0"/>
                <wp:wrapNone/>
                <wp:docPr id="615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861060"/>
                          <a:chOff x="828" y="372"/>
                          <a:chExt cx="1487" cy="1356"/>
                        </a:xfrm>
                      </wpg:grpSpPr>
                      <wpg:grpSp>
                        <wpg:cNvPr id="616" name="Group 613"/>
                        <wpg:cNvGrpSpPr>
                          <a:grpSpLocks/>
                        </wpg:cNvGrpSpPr>
                        <wpg:grpSpPr bwMode="auto">
                          <a:xfrm>
                            <a:off x="828" y="372"/>
                            <a:ext cx="1487" cy="286"/>
                            <a:chOff x="828" y="372"/>
                            <a:chExt cx="1487" cy="286"/>
                          </a:xfrm>
                        </wpg:grpSpPr>
                        <wps:wsp>
                          <wps:cNvPr id="617" name="Freeform 614"/>
                          <wps:cNvSpPr>
                            <a:spLocks/>
                          </wps:cNvSpPr>
                          <wps:spPr bwMode="auto">
                            <a:xfrm>
                              <a:off x="828" y="372"/>
                              <a:ext cx="1487" cy="286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487"/>
                                <a:gd name="T2" fmla="+- 0 657 372"/>
                                <a:gd name="T3" fmla="*/ 657 h 286"/>
                                <a:gd name="T4" fmla="+- 0 2314 828"/>
                                <a:gd name="T5" fmla="*/ T4 w 1487"/>
                                <a:gd name="T6" fmla="+- 0 657 372"/>
                                <a:gd name="T7" fmla="*/ 657 h 286"/>
                                <a:gd name="T8" fmla="+- 0 2314 828"/>
                                <a:gd name="T9" fmla="*/ T8 w 1487"/>
                                <a:gd name="T10" fmla="+- 0 372 372"/>
                                <a:gd name="T11" fmla="*/ 372 h 286"/>
                                <a:gd name="T12" fmla="+- 0 828 828"/>
                                <a:gd name="T13" fmla="*/ T12 w 1487"/>
                                <a:gd name="T14" fmla="+- 0 372 372"/>
                                <a:gd name="T15" fmla="*/ 372 h 286"/>
                                <a:gd name="T16" fmla="+- 0 828 828"/>
                                <a:gd name="T17" fmla="*/ T16 w 1487"/>
                                <a:gd name="T18" fmla="+- 0 657 372"/>
                                <a:gd name="T19" fmla="*/ 65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7" h="286">
                                  <a:moveTo>
                                    <a:pt x="0" y="285"/>
                                  </a:moveTo>
                                  <a:lnTo>
                                    <a:pt x="1486" y="285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1"/>
                        <wpg:cNvGrpSpPr>
                          <a:grpSpLocks/>
                        </wpg:cNvGrpSpPr>
                        <wpg:grpSpPr bwMode="auto">
                          <a:xfrm>
                            <a:off x="828" y="657"/>
                            <a:ext cx="1487" cy="245"/>
                            <a:chOff x="828" y="657"/>
                            <a:chExt cx="1487" cy="245"/>
                          </a:xfrm>
                        </wpg:grpSpPr>
                        <wps:wsp>
                          <wps:cNvPr id="619" name="Freeform 612"/>
                          <wps:cNvSpPr>
                            <a:spLocks/>
                          </wps:cNvSpPr>
                          <wps:spPr bwMode="auto">
                            <a:xfrm>
                              <a:off x="828" y="657"/>
                              <a:ext cx="1487" cy="24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487"/>
                                <a:gd name="T2" fmla="+- 0 902 657"/>
                                <a:gd name="T3" fmla="*/ 902 h 245"/>
                                <a:gd name="T4" fmla="+- 0 2314 828"/>
                                <a:gd name="T5" fmla="*/ T4 w 1487"/>
                                <a:gd name="T6" fmla="+- 0 902 657"/>
                                <a:gd name="T7" fmla="*/ 902 h 245"/>
                                <a:gd name="T8" fmla="+- 0 2314 828"/>
                                <a:gd name="T9" fmla="*/ T8 w 1487"/>
                                <a:gd name="T10" fmla="+- 0 657 657"/>
                                <a:gd name="T11" fmla="*/ 657 h 245"/>
                                <a:gd name="T12" fmla="+- 0 828 828"/>
                                <a:gd name="T13" fmla="*/ T12 w 1487"/>
                                <a:gd name="T14" fmla="+- 0 657 657"/>
                                <a:gd name="T15" fmla="*/ 657 h 245"/>
                                <a:gd name="T16" fmla="+- 0 828 828"/>
                                <a:gd name="T17" fmla="*/ T16 w 1487"/>
                                <a:gd name="T18" fmla="+- 0 902 657"/>
                                <a:gd name="T19" fmla="*/ 90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7" h="245">
                                  <a:moveTo>
                                    <a:pt x="0" y="245"/>
                                  </a:moveTo>
                                  <a:lnTo>
                                    <a:pt x="1486" y="245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09"/>
                        <wpg:cNvGrpSpPr>
                          <a:grpSpLocks/>
                        </wpg:cNvGrpSpPr>
                        <wpg:grpSpPr bwMode="auto">
                          <a:xfrm>
                            <a:off x="828" y="902"/>
                            <a:ext cx="1487" cy="197"/>
                            <a:chOff x="828" y="902"/>
                            <a:chExt cx="1487" cy="197"/>
                          </a:xfrm>
                        </wpg:grpSpPr>
                        <wps:wsp>
                          <wps:cNvPr id="621" name="Freeform 610"/>
                          <wps:cNvSpPr>
                            <a:spLocks/>
                          </wps:cNvSpPr>
                          <wps:spPr bwMode="auto">
                            <a:xfrm>
                              <a:off x="828" y="902"/>
                              <a:ext cx="1487" cy="19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487"/>
                                <a:gd name="T2" fmla="+- 0 1099 902"/>
                                <a:gd name="T3" fmla="*/ 1099 h 197"/>
                                <a:gd name="T4" fmla="+- 0 2314 828"/>
                                <a:gd name="T5" fmla="*/ T4 w 1487"/>
                                <a:gd name="T6" fmla="+- 0 1099 902"/>
                                <a:gd name="T7" fmla="*/ 1099 h 197"/>
                                <a:gd name="T8" fmla="+- 0 2314 828"/>
                                <a:gd name="T9" fmla="*/ T8 w 1487"/>
                                <a:gd name="T10" fmla="+- 0 902 902"/>
                                <a:gd name="T11" fmla="*/ 902 h 197"/>
                                <a:gd name="T12" fmla="+- 0 828 828"/>
                                <a:gd name="T13" fmla="*/ T12 w 1487"/>
                                <a:gd name="T14" fmla="+- 0 902 902"/>
                                <a:gd name="T15" fmla="*/ 902 h 197"/>
                                <a:gd name="T16" fmla="+- 0 828 828"/>
                                <a:gd name="T17" fmla="*/ T16 w 1487"/>
                                <a:gd name="T18" fmla="+- 0 1099 902"/>
                                <a:gd name="T19" fmla="*/ 109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7" h="197">
                                  <a:moveTo>
                                    <a:pt x="0" y="197"/>
                                  </a:moveTo>
                                  <a:lnTo>
                                    <a:pt x="1486" y="197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7"/>
                        <wpg:cNvGrpSpPr>
                          <a:grpSpLocks/>
                        </wpg:cNvGrpSpPr>
                        <wpg:grpSpPr bwMode="auto">
                          <a:xfrm>
                            <a:off x="828" y="1099"/>
                            <a:ext cx="1487" cy="197"/>
                            <a:chOff x="828" y="1099"/>
                            <a:chExt cx="1487" cy="197"/>
                          </a:xfrm>
                        </wpg:grpSpPr>
                        <wps:wsp>
                          <wps:cNvPr id="623" name="Freeform 608"/>
                          <wps:cNvSpPr>
                            <a:spLocks/>
                          </wps:cNvSpPr>
                          <wps:spPr bwMode="auto">
                            <a:xfrm>
                              <a:off x="828" y="1099"/>
                              <a:ext cx="1487" cy="19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487"/>
                                <a:gd name="T2" fmla="+- 0 1296 1099"/>
                                <a:gd name="T3" fmla="*/ 1296 h 197"/>
                                <a:gd name="T4" fmla="+- 0 2314 828"/>
                                <a:gd name="T5" fmla="*/ T4 w 1487"/>
                                <a:gd name="T6" fmla="+- 0 1296 1099"/>
                                <a:gd name="T7" fmla="*/ 1296 h 197"/>
                                <a:gd name="T8" fmla="+- 0 2314 828"/>
                                <a:gd name="T9" fmla="*/ T8 w 1487"/>
                                <a:gd name="T10" fmla="+- 0 1099 1099"/>
                                <a:gd name="T11" fmla="*/ 1099 h 197"/>
                                <a:gd name="T12" fmla="+- 0 828 828"/>
                                <a:gd name="T13" fmla="*/ T12 w 1487"/>
                                <a:gd name="T14" fmla="+- 0 1099 1099"/>
                                <a:gd name="T15" fmla="*/ 1099 h 197"/>
                                <a:gd name="T16" fmla="+- 0 828 828"/>
                                <a:gd name="T17" fmla="*/ T16 w 1487"/>
                                <a:gd name="T18" fmla="+- 0 1296 1099"/>
                                <a:gd name="T19" fmla="*/ 1296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7" h="197">
                                  <a:moveTo>
                                    <a:pt x="0" y="197"/>
                                  </a:moveTo>
                                  <a:lnTo>
                                    <a:pt x="1486" y="197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05"/>
                        <wpg:cNvGrpSpPr>
                          <a:grpSpLocks/>
                        </wpg:cNvGrpSpPr>
                        <wpg:grpSpPr bwMode="auto">
                          <a:xfrm>
                            <a:off x="828" y="1296"/>
                            <a:ext cx="1487" cy="195"/>
                            <a:chOff x="828" y="1296"/>
                            <a:chExt cx="1487" cy="195"/>
                          </a:xfrm>
                        </wpg:grpSpPr>
                        <wps:wsp>
                          <wps:cNvPr id="625" name="Freeform 606"/>
                          <wps:cNvSpPr>
                            <a:spLocks/>
                          </wps:cNvSpPr>
                          <wps:spPr bwMode="auto">
                            <a:xfrm>
                              <a:off x="828" y="1296"/>
                              <a:ext cx="1487" cy="19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487"/>
                                <a:gd name="T2" fmla="+- 0 1490 1296"/>
                                <a:gd name="T3" fmla="*/ 1490 h 195"/>
                                <a:gd name="T4" fmla="+- 0 2314 828"/>
                                <a:gd name="T5" fmla="*/ T4 w 1487"/>
                                <a:gd name="T6" fmla="+- 0 1490 1296"/>
                                <a:gd name="T7" fmla="*/ 1490 h 195"/>
                                <a:gd name="T8" fmla="+- 0 2314 828"/>
                                <a:gd name="T9" fmla="*/ T8 w 1487"/>
                                <a:gd name="T10" fmla="+- 0 1296 1296"/>
                                <a:gd name="T11" fmla="*/ 1296 h 195"/>
                                <a:gd name="T12" fmla="+- 0 828 828"/>
                                <a:gd name="T13" fmla="*/ T12 w 1487"/>
                                <a:gd name="T14" fmla="+- 0 1296 1296"/>
                                <a:gd name="T15" fmla="*/ 1296 h 195"/>
                                <a:gd name="T16" fmla="+- 0 828 828"/>
                                <a:gd name="T17" fmla="*/ T16 w 1487"/>
                                <a:gd name="T18" fmla="+- 0 1490 1296"/>
                                <a:gd name="T19" fmla="*/ 149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7" h="195">
                                  <a:moveTo>
                                    <a:pt x="0" y="194"/>
                                  </a:moveTo>
                                  <a:lnTo>
                                    <a:pt x="1486" y="194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3"/>
                        <wpg:cNvGrpSpPr>
                          <a:grpSpLocks/>
                        </wpg:cNvGrpSpPr>
                        <wpg:grpSpPr bwMode="auto">
                          <a:xfrm>
                            <a:off x="828" y="1490"/>
                            <a:ext cx="1487" cy="238"/>
                            <a:chOff x="828" y="1490"/>
                            <a:chExt cx="1487" cy="238"/>
                          </a:xfrm>
                        </wpg:grpSpPr>
                        <wps:wsp>
                          <wps:cNvPr id="627" name="Freeform 604"/>
                          <wps:cNvSpPr>
                            <a:spLocks/>
                          </wps:cNvSpPr>
                          <wps:spPr bwMode="auto">
                            <a:xfrm>
                              <a:off x="828" y="1490"/>
                              <a:ext cx="1487" cy="238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487"/>
                                <a:gd name="T2" fmla="+- 0 1728 1490"/>
                                <a:gd name="T3" fmla="*/ 1728 h 238"/>
                                <a:gd name="T4" fmla="+- 0 2314 828"/>
                                <a:gd name="T5" fmla="*/ T4 w 1487"/>
                                <a:gd name="T6" fmla="+- 0 1728 1490"/>
                                <a:gd name="T7" fmla="*/ 1728 h 238"/>
                                <a:gd name="T8" fmla="+- 0 2314 828"/>
                                <a:gd name="T9" fmla="*/ T8 w 1487"/>
                                <a:gd name="T10" fmla="+- 0 1490 1490"/>
                                <a:gd name="T11" fmla="*/ 1490 h 238"/>
                                <a:gd name="T12" fmla="+- 0 828 828"/>
                                <a:gd name="T13" fmla="*/ T12 w 1487"/>
                                <a:gd name="T14" fmla="+- 0 1490 1490"/>
                                <a:gd name="T15" fmla="*/ 1490 h 238"/>
                                <a:gd name="T16" fmla="+- 0 828 828"/>
                                <a:gd name="T17" fmla="*/ T16 w 1487"/>
                                <a:gd name="T18" fmla="+- 0 1728 1490"/>
                                <a:gd name="T19" fmla="*/ 172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7" h="238">
                                  <a:moveTo>
                                    <a:pt x="0" y="238"/>
                                  </a:moveTo>
                                  <a:lnTo>
                                    <a:pt x="1486" y="238"/>
                                  </a:lnTo>
                                  <a:lnTo>
                                    <a:pt x="14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E9628" id="Group 602" o:spid="_x0000_s1026" style="position:absolute;margin-left:41.4pt;margin-top:18.6pt;width:74.35pt;height:67.8pt;z-index:-170056;mso-position-horizontal-relative:page" coordorigin="828,372" coordsize="1487,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">
                <v:group id="Group 613" o:spid="_x0000_s1027" style="position:absolute;left:828;top:372;width:1487;height:286" coordorigin="828,372" coordsize="1487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4" o:spid="_x0000_s1028" style="position:absolute;left:828;top:372;width:1487;height:286;visibility:visible;mso-wrap-style:square;v-text-anchor:top" coordsize="14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mHcMA&#10;AADcAAAADwAAAGRycy9kb3ducmV2LnhtbESP3YrCMBSE7xf2HcIR9m5NFfGna5RFFAS9sfUBDs3Z&#10;tticlCTark9vBMHLYWa+YZbr3jTiRs7XlhWMhgkI4sLqmksF53z3PQfhA7LGxjIp+CcP69XnxxJT&#10;bTs+0S0LpYgQ9ikqqEJoUyl9UZFBP7QtcfT+rDMYonSl1A67CDeNHCfJVBqsOS5U2NKmouKSXY2C&#10;7d7OMnTn7eYg88WBT93keO+U+hr0vz8gAvXhHX6191rBdDS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cmHcMAAADcAAAADwAAAAAAAAAAAAAAAACYAgAAZHJzL2Rv&#10;d25yZXYueG1sUEsFBgAAAAAEAAQA9QAAAIgDAAAAAA==&#10;" path="m,285r1486,l1486,,,,,285xe" fillcolor="#b1a0c6" stroked="f">
                    <v:path arrowok="t" o:connecttype="custom" o:connectlocs="0,657;1486,657;1486,372;0,372;0,657" o:connectangles="0,0,0,0,0"/>
                  </v:shape>
                </v:group>
                <v:group id="Group 611" o:spid="_x0000_s1029" style="position:absolute;left:828;top:657;width:1487;height:245" coordorigin="828,657" coordsize="1487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2" o:spid="_x0000_s1030" style="position:absolute;left:828;top:657;width:1487;height:245;visibility:visible;mso-wrap-style:square;v-text-anchor:top" coordsize="148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e48UA&#10;AADcAAAADwAAAGRycy9kb3ducmV2LnhtbESPT2vCQBTE7wW/w/KEXopu4sGa6Cr+BS+lGD14fGSf&#10;STT7Nma3mn77bqHQ4zAzv2Fmi87U4kGtqywriIcRCOLc6ooLBafjbjAB4TyyxtoyKfgmB4t572WG&#10;qbZPPtAj84UIEHYpKii9b1IpXV6SQTe0DXHwLrY16INsC6lbfAa4qeUoisbSYMVhocSG1iXlt+zL&#10;KFgln5vrG20p2fPk/HHLYry/x0q99rvlFISnzv+H/9p7rWAcJ/B7Jhw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t7jxQAAANwAAAAPAAAAAAAAAAAAAAAAAJgCAABkcnMv&#10;ZG93bnJldi54bWxQSwUGAAAAAAQABAD1AAAAigMAAAAA&#10;" path="m,245r1486,l1486,,,,,245xe" fillcolor="#b1a0c6" stroked="f">
                    <v:path arrowok="t" o:connecttype="custom" o:connectlocs="0,902;1486,902;1486,657;0,657;0,902" o:connectangles="0,0,0,0,0"/>
                  </v:shape>
                </v:group>
                <v:group id="Group 609" o:spid="_x0000_s1031" style="position:absolute;left:828;top:902;width:1487;height:197" coordorigin="828,902" coordsize="148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0" o:spid="_x0000_s1032" style="position:absolute;left:828;top:902;width:1487;height:197;visibility:visible;mso-wrap-style:square;v-text-anchor:top" coordsize="148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xecUA&#10;AADcAAAADwAAAGRycy9kb3ducmV2LnhtbESPQWvCQBSE7wX/w/IEL0U3iliJrlJaCsFbYxG9PbPP&#10;JJp9G3ZXjf/eLRR6HGbmG2a57kwjbuR8bVnBeJSAIC6srrlU8LP9Gs5B+ICssbFMCh7kYb3qvSwx&#10;1fbO33TLQykihH2KCqoQ2lRKX1Rk0I9sSxy9k3UGQ5SulNrhPcJNIydJMpMGa44LFbb0UVFxya9G&#10;we7yOq03Wf7IDvJK50/3luzPR6UG/e59ASJQF/7Df+1MK5hNxvB7Jh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/F5xQAAANwAAAAPAAAAAAAAAAAAAAAAAJgCAABkcnMv&#10;ZG93bnJldi54bWxQSwUGAAAAAAQABAD1AAAAigMAAAAA&#10;" path="m,197r1486,l1486,,,,,197xe" fillcolor="#b1a0c6" stroked="f">
                    <v:path arrowok="t" o:connecttype="custom" o:connectlocs="0,1099;1486,1099;1486,902;0,902;0,1099" o:connectangles="0,0,0,0,0"/>
                  </v:shape>
                </v:group>
                <v:group id="Group 607" o:spid="_x0000_s1033" style="position:absolute;left:828;top:1099;width:1487;height:197" coordorigin="828,1099" coordsize="1487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8" o:spid="_x0000_s1034" style="position:absolute;left:828;top:1099;width:1487;height:197;visibility:visible;mso-wrap-style:square;v-text-anchor:top" coordsize="148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KlcYA&#10;AADcAAAADwAAAGRycy9kb3ducmV2LnhtbESPQWvCQBSE74X+h+UVvBTd1IpKdJXSIoTejKXo7Zl9&#10;JtHs27C7avz33YLgcZiZb5j5sjONuJDztWUFb4MEBHFhdc2lgp/Nqj8F4QOyxsYyKbiRh+Xi+WmO&#10;qbZXXtMlD6WIEPYpKqhCaFMpfVGRQT+wLXH0DtYZDFG6UmqH1wg3jRwmyVgarDkuVNjSZ0XFKT8b&#10;Bb+n11H9neW3bCfPdPxyk2R73CvVe+k+ZiACdeERvrczrWA8fIf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HKlcYAAADcAAAADwAAAAAAAAAAAAAAAACYAgAAZHJz&#10;L2Rvd25yZXYueG1sUEsFBgAAAAAEAAQA9QAAAIsDAAAAAA==&#10;" path="m,197r1486,l1486,,,,,197xe" fillcolor="#b1a0c6" stroked="f">
                    <v:path arrowok="t" o:connecttype="custom" o:connectlocs="0,1296;1486,1296;1486,1099;0,1099;0,1296" o:connectangles="0,0,0,0,0"/>
                  </v:shape>
                </v:group>
                <v:group id="Group 605" o:spid="_x0000_s1035" style="position:absolute;left:828;top:1296;width:1487;height:195" coordorigin="828,1296" coordsize="1487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06" o:spid="_x0000_s1036" style="position:absolute;left:828;top:1296;width:1487;height:195;visibility:visible;mso-wrap-style:square;v-text-anchor:top" coordsize="148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4U8YA&#10;AADcAAAADwAAAGRycy9kb3ducmV2LnhtbESPQWvCQBSE74X+h+UVvJS60dJQYlYRQcjBQxv14O2x&#10;+0xCsm9DdjXx33cLhR6HmfmGyTeT7cSdBt84VrCYJyCItTMNVwpOx/3bJwgfkA12jknBgzxs1s9P&#10;OWbGjfxN9zJUIkLYZ6igDqHPpPS6Jot+7nri6F3dYDFEOVTSDDhGuO3kMklSabHhuFBjT7uadFve&#10;rILzLpVfhW4vr+9aj+ek3J8ORafU7GXarkAEmsJ/+K9dGAXp8gN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p4U8YAAADcAAAADwAAAAAAAAAAAAAAAACYAgAAZHJz&#10;L2Rvd25yZXYueG1sUEsFBgAAAAAEAAQA9QAAAIsDAAAAAA==&#10;" path="m,194r1486,l1486,,,,,194xe" fillcolor="#b1a0c6" stroked="f">
                    <v:path arrowok="t" o:connecttype="custom" o:connectlocs="0,1490;1486,1490;1486,1296;0,1296;0,1490" o:connectangles="0,0,0,0,0"/>
                  </v:shape>
                </v:group>
                <v:group id="Group 603" o:spid="_x0000_s1037" style="position:absolute;left:828;top:1490;width:1487;height:238" coordorigin="828,1490" coordsize="148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4" o:spid="_x0000_s1038" style="position:absolute;left:828;top:1490;width:1487;height:238;visibility:visible;mso-wrap-style:square;v-text-anchor:top" coordsize="148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4icYA&#10;AADcAAAADwAAAGRycy9kb3ducmV2LnhtbESP3WrCQBSE7wt9h+UUvKubClqNboIIgrS04A9eH7On&#10;2bTZszG7mvTtuwXBy2FmvmEWeW9rcaXWV44VvAwTEMSF0xWXCg779fMUhA/IGmvHpOCXPOTZ48MC&#10;U+063tJ1F0oRIexTVGBCaFIpfWHIoh+6hjh6X661GKJsS6lb7CLc1nKUJBNpseK4YLChlaHiZ3ex&#10;CmbjquzOp/X79ntv37z5KM6fx6lSg6d+OQcRqA/38K290Qomo1f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94icYAAADcAAAADwAAAAAAAAAAAAAAAACYAgAAZHJz&#10;L2Rvd25yZXYueG1sUEsFBgAAAAAEAAQA9QAAAIsDAAAAAA==&#10;" path="m,238r1486,l1486,,,,,238xe" fillcolor="#b1a0c6" stroked="f">
                    <v:path arrowok="t" o:connecttype="custom" o:connectlocs="0,1728;1486,1728;1486,1490;0,1490;0,1728" o:connectangles="0,0,0,0,0"/>
                  </v:shape>
                </v:group>
                <w10:wrap anchorx="page"/>
              </v:group>
            </w:pict>
          </mc:Fallback>
        </mc:AlternateContent>
      </w:r>
      <w:bookmarkStart w:id="12" w:name="_bookmark11"/>
      <w:bookmarkEnd w:id="12"/>
      <w:r>
        <w:rPr>
          <w:b/>
          <w:spacing w:val="-1"/>
        </w:rPr>
        <w:t>Table</w:t>
      </w:r>
      <w:r>
        <w:rPr>
          <w:b/>
          <w:spacing w:val="-8"/>
        </w:rPr>
        <w:t xml:space="preserve"> </w:t>
      </w:r>
      <w:r>
        <w:rPr>
          <w:b/>
        </w:rPr>
        <w:t>1:</w:t>
      </w:r>
      <w:r>
        <w:rPr>
          <w:b/>
          <w:spacing w:val="-8"/>
        </w:rPr>
        <w:t xml:space="preserve"> </w:t>
      </w:r>
      <w:r>
        <w:t>Summary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6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</w:p>
    <w:p w14:paraId="21E57DD5" w14:textId="77777777" w:rsidR="008A31B7" w:rsidRDefault="008A31B7">
      <w:pPr>
        <w:spacing w:before="5"/>
        <w:rPr>
          <w:rFonts w:ascii="Century Gothic" w:eastAsia="Century Gothic" w:hAnsi="Century Gothic" w:cs="Century Gothic"/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4820"/>
        <w:gridCol w:w="3829"/>
      </w:tblGrid>
      <w:tr w:rsidR="008A31B7" w14:paraId="21E57DD9" w14:textId="77777777">
        <w:trPr>
          <w:trHeight w:hRule="exact" w:val="336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D6" w14:textId="77777777" w:rsidR="008A31B7" w:rsidRDefault="00A84184">
            <w:pPr>
              <w:pStyle w:val="TableParagraph"/>
              <w:spacing w:before="40"/>
              <w:ind w:left="277" w:right="277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w w:val="95"/>
                <w:sz w:val="20"/>
              </w:rPr>
              <w:t>BASIN-WIDE</w:t>
            </w:r>
            <w:r>
              <w:rPr>
                <w:rFonts w:ascii="Century Gothic"/>
                <w:b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MATTERS</w:t>
            </w:r>
          </w:p>
          <w:p w14:paraId="21E57DD7" w14:textId="77777777" w:rsidR="008A31B7" w:rsidRDefault="00A84184">
            <w:pPr>
              <w:pStyle w:val="TableParagraph"/>
              <w:spacing w:line="239" w:lineRule="auto"/>
              <w:ind w:left="128" w:right="123" w:hanging="7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C00000"/>
                <w:spacing w:val="-1"/>
                <w:sz w:val="16"/>
              </w:rPr>
              <w:t xml:space="preserve">(Matters 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in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red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link</w:t>
            </w:r>
            <w:r>
              <w:rPr>
                <w:rFonts w:ascii="Century Gothic"/>
                <w:b/>
                <w:color w:val="C00000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to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the</w:t>
            </w:r>
            <w:r>
              <w:rPr>
                <w:rFonts w:ascii="Century Gothic"/>
                <w:b/>
                <w:color w:val="C00000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Basin-wide</w:t>
            </w:r>
            <w:r>
              <w:rPr>
                <w:rFonts w:ascii="Century Gothic"/>
                <w:b/>
                <w:color w:val="C00000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color w:val="C00000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Watering</w:t>
            </w:r>
            <w:r>
              <w:rPr>
                <w:rFonts w:ascii="Century Gothic"/>
                <w:b/>
                <w:color w:val="C00000"/>
                <w:sz w:val="16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16"/>
              </w:rPr>
              <w:t>Strategy)</w:t>
            </w:r>
          </w:p>
        </w:tc>
        <w:tc>
          <w:tcPr>
            <w:tcW w:w="86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D8" w14:textId="77777777" w:rsidR="008A31B7" w:rsidRDefault="00A84184">
            <w:pPr>
              <w:pStyle w:val="TableParagraph"/>
              <w:spacing w:before="40"/>
              <w:ind w:left="1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OBJECTIVES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FOR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ENVIRONMENTAL</w:t>
            </w:r>
            <w:r>
              <w:rPr>
                <w:rFonts w:ascii="Century Gothic"/>
                <w:b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ASSETS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THE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VICTORIAN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RIVERS</w:t>
            </w:r>
          </w:p>
        </w:tc>
      </w:tr>
      <w:tr w:rsidR="008A31B7" w14:paraId="21E57DDD" w14:textId="77777777">
        <w:trPr>
          <w:trHeight w:hRule="exact" w:val="334"/>
        </w:trPr>
        <w:tc>
          <w:tcPr>
            <w:tcW w:w="170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DA" w14:textId="77777777" w:rsidR="008A31B7" w:rsidRDefault="008A31B7"/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DB" w14:textId="77777777" w:rsidR="008A31B7" w:rsidRDefault="00A84184">
            <w:pPr>
              <w:pStyle w:val="TableParagraph"/>
              <w:spacing w:before="40"/>
              <w:ind w:left="14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IN-CHANNEL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DC" w14:textId="77777777" w:rsidR="008A31B7" w:rsidRDefault="00A84184">
            <w:pPr>
              <w:pStyle w:val="TableParagraph"/>
              <w:spacing w:before="40"/>
              <w:ind w:left="87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OFF-CHANNEL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8A31B7" w14:paraId="21E57DE1" w14:textId="77777777">
        <w:trPr>
          <w:trHeight w:hRule="exact" w:val="753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DE" w14:textId="77777777" w:rsidR="008A31B7" w:rsidRDefault="008A31B7"/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DF" w14:textId="77777777" w:rsidR="008A31B7" w:rsidRDefault="00A84184">
            <w:pPr>
              <w:pStyle w:val="TableParagraph"/>
              <w:spacing w:before="41" w:line="238" w:lineRule="auto"/>
              <w:ind w:left="289" w:right="289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Goulburn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(lower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middle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reaches), Broken,</w:t>
            </w:r>
            <w:r>
              <w:rPr>
                <w:rFonts w:ascii="Century Gothic"/>
                <w:b/>
                <w:spacing w:val="4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Campaspe,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Loddon,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Ovens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Wimmera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rivers;</w:t>
            </w:r>
            <w:r>
              <w:rPr>
                <w:rFonts w:ascii="Century Gothic"/>
                <w:b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Upper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and </w:t>
            </w: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Broken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DE0" w14:textId="77777777" w:rsidR="008A31B7" w:rsidRDefault="00A84184">
            <w:pPr>
              <w:pStyle w:val="TableParagraph"/>
              <w:spacing w:before="41" w:line="238" w:lineRule="auto"/>
              <w:ind w:left="167" w:right="169" w:firstLine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Goulburn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wetlands;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Lower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wetlands;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Upper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Creek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(Moodie</w:t>
            </w:r>
            <w:r>
              <w:rPr>
                <w:rFonts w:ascii="Century Gothic"/>
                <w:b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Swamp)</w:t>
            </w:r>
          </w:p>
        </w:tc>
      </w:tr>
      <w:tr w:rsidR="008A31B7" w14:paraId="21E57DEB" w14:textId="77777777">
        <w:trPr>
          <w:trHeight w:hRule="exact" w:val="167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E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DE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DE4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</w:rPr>
            </w:pPr>
          </w:p>
          <w:p w14:paraId="21E57DE5" w14:textId="77777777" w:rsidR="008A31B7" w:rsidRDefault="00A84184">
            <w:pPr>
              <w:pStyle w:val="TableParagraph"/>
              <w:ind w:left="3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VEGETATION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E6" w14:textId="77777777" w:rsidR="008A31B7" w:rsidRDefault="00A84184">
            <w:pPr>
              <w:pStyle w:val="TableParagraph"/>
              <w:spacing w:before="38" w:line="260" w:lineRule="auto"/>
              <w:ind w:left="102" w:right="2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in-channel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cover,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extent,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diversity.</w:t>
            </w:r>
            <w:r>
              <w:rPr>
                <w:rFonts w:ascii="Century Gothic"/>
                <w:spacing w:val="5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periods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tolerant</w:t>
            </w:r>
          </w:p>
          <w:p w14:paraId="21E57DE7" w14:textId="77777777" w:rsidR="008A31B7" w:rsidRDefault="00A84184">
            <w:pPr>
              <w:pStyle w:val="TableParagraph"/>
              <w:spacing w:line="202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communities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closely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fringe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occur</w:t>
            </w:r>
          </w:p>
          <w:p w14:paraId="21E57DE8" w14:textId="77777777" w:rsidR="008A31B7" w:rsidRDefault="00A8418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channels.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E9" w14:textId="77777777" w:rsidR="008A31B7" w:rsidRDefault="00A84184">
            <w:pPr>
              <w:pStyle w:val="TableParagraph"/>
              <w:spacing w:before="39" w:line="238" w:lineRule="auto"/>
              <w:ind w:left="102" w:right="4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water-dependent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  <w:p w14:paraId="21E57DEA" w14:textId="77777777" w:rsidR="008A31B7" w:rsidRDefault="00A84184">
            <w:pPr>
              <w:pStyle w:val="TableParagraph"/>
              <w:spacing w:before="41"/>
              <w:ind w:left="102" w:right="1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3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lignum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shrublands.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trees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communities.</w:t>
            </w:r>
          </w:p>
        </w:tc>
      </w:tr>
      <w:tr w:rsidR="008A31B7" w14:paraId="21E57DF0" w14:textId="77777777">
        <w:trPr>
          <w:trHeight w:hRule="exact" w:val="530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E57DE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DED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21E57DEE" w14:textId="77777777" w:rsidR="008A31B7" w:rsidRDefault="00A84184">
            <w:pPr>
              <w:pStyle w:val="TableParagraph"/>
              <w:ind w:left="3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WATERBIRDS</w:t>
            </w:r>
          </w:p>
        </w:tc>
        <w:tc>
          <w:tcPr>
            <w:tcW w:w="86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EF" w14:textId="77777777" w:rsidR="008A31B7" w:rsidRDefault="00A84184">
            <w:pPr>
              <w:pStyle w:val="TableParagraph"/>
              <w:spacing w:before="45" w:line="218" w:lineRule="exact"/>
              <w:ind w:left="2210" w:right="197" w:hanging="20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food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7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diversity.</w:t>
            </w:r>
          </w:p>
        </w:tc>
      </w:tr>
      <w:tr w:rsidR="008A31B7" w14:paraId="21E57DF4" w14:textId="77777777">
        <w:trPr>
          <w:trHeight w:hRule="exact" w:val="530"/>
        </w:trPr>
        <w:tc>
          <w:tcPr>
            <w:tcW w:w="17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1" w14:textId="77777777" w:rsidR="008A31B7" w:rsidRDefault="008A31B7"/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7DF2" w14:textId="77777777" w:rsidR="008A31B7" w:rsidRDefault="008A31B7"/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3" w14:textId="77777777" w:rsidR="008A31B7" w:rsidRDefault="00A84184">
            <w:pPr>
              <w:pStyle w:val="TableParagraph"/>
              <w:spacing w:before="38"/>
              <w:ind w:left="102" w:right="3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including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brolga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Moodie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Swamp</w:t>
            </w:r>
          </w:p>
        </w:tc>
      </w:tr>
      <w:tr w:rsidR="008A31B7" w14:paraId="21E57DFA" w14:textId="77777777">
        <w:trPr>
          <w:trHeight w:hRule="exact" w:val="1195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DF6" w14:textId="77777777" w:rsidR="008A31B7" w:rsidRDefault="008A31B7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21E57DF7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z w:val="18"/>
              </w:rPr>
              <w:t>FISH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8" w14:textId="77777777" w:rsidR="008A31B7" w:rsidRDefault="00A84184">
            <w:pPr>
              <w:pStyle w:val="TableParagraph"/>
              <w:spacing w:before="41" w:line="239" w:lineRule="auto"/>
              <w:ind w:left="102" w:right="1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food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movement,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breeding,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abundance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richness.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4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fishways.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9" w14:textId="77777777" w:rsidR="008A31B7" w:rsidRDefault="00A84184">
            <w:pPr>
              <w:pStyle w:val="TableParagraph"/>
              <w:spacing w:before="41" w:line="239" w:lineRule="auto"/>
              <w:ind w:left="102" w:right="1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food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(particularly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specialists).</w:t>
            </w:r>
          </w:p>
        </w:tc>
      </w:tr>
      <w:tr w:rsidR="008A31B7" w14:paraId="21E57DFD" w14:textId="77777777">
        <w:trPr>
          <w:trHeight w:hRule="exact" w:val="530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B" w14:textId="77777777" w:rsidR="008A31B7" w:rsidRDefault="00A84184">
            <w:pPr>
              <w:pStyle w:val="TableParagraph"/>
              <w:spacing w:before="149"/>
              <w:ind w:left="2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INVERTEBRATES</w:t>
            </w:r>
          </w:p>
        </w:tc>
        <w:tc>
          <w:tcPr>
            <w:tcW w:w="86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C" w14:textId="77777777" w:rsidR="008A31B7" w:rsidRDefault="00A84184">
            <w:pPr>
              <w:pStyle w:val="TableParagraph"/>
              <w:spacing w:before="45" w:line="218" w:lineRule="exact"/>
              <w:ind w:left="2728" w:right="491" w:hanging="22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microinvertebrate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survival,</w:t>
            </w:r>
            <w:r>
              <w:rPr>
                <w:rFonts w:ascii="Century Gothic"/>
                <w:spacing w:val="6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diversity,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abundance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condition.</w:t>
            </w:r>
          </w:p>
        </w:tc>
      </w:tr>
      <w:tr w:rsidR="008A31B7" w14:paraId="21E57E00" w14:textId="77777777">
        <w:trPr>
          <w:trHeight w:hRule="exact" w:val="610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E" w14:textId="77777777" w:rsidR="008A31B7" w:rsidRDefault="00A84184">
            <w:pPr>
              <w:pStyle w:val="TableParagraph"/>
              <w:spacing w:before="77"/>
              <w:ind w:left="294" w:right="293" w:firstLine="27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OTHER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VERTEBRATES</w:t>
            </w:r>
          </w:p>
        </w:tc>
        <w:tc>
          <w:tcPr>
            <w:tcW w:w="86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DFF" w14:textId="77777777" w:rsidR="008A31B7" w:rsidRDefault="00A84184">
            <w:pPr>
              <w:pStyle w:val="TableParagraph"/>
              <w:spacing w:before="39"/>
              <w:ind w:left="102" w:right="112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food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sources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survival,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 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7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recruitment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opportunities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 frogs,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turtles,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reptiles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mammals</w:t>
            </w:r>
          </w:p>
        </w:tc>
      </w:tr>
      <w:tr w:rsidR="008A31B7" w14:paraId="21E57E06" w14:textId="77777777">
        <w:trPr>
          <w:trHeight w:hRule="exact" w:val="119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E02" w14:textId="77777777" w:rsidR="008A31B7" w:rsidRDefault="008A31B7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21E57E03" w14:textId="77777777" w:rsidR="008A31B7" w:rsidRDefault="00A84184">
            <w:pPr>
              <w:pStyle w:val="TableParagraph"/>
              <w:ind w:left="2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C00000"/>
                <w:spacing w:val="-1"/>
                <w:sz w:val="18"/>
              </w:rPr>
              <w:t>CONNECTIVITY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4" w14:textId="77777777" w:rsidR="008A31B7" w:rsidRDefault="00A84184">
            <w:pPr>
              <w:pStyle w:val="TableParagraph"/>
              <w:spacing w:before="38"/>
              <w:ind w:left="102" w:righ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longitudinal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along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Victorian</w:t>
            </w:r>
            <w:r>
              <w:rPr>
                <w:rFonts w:ascii="Century Gothic"/>
                <w:spacing w:val="6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River </w:t>
            </w:r>
            <w:r>
              <w:rPr>
                <w:rFonts w:ascii="Century Gothic"/>
                <w:spacing w:val="-2"/>
                <w:sz w:val="18"/>
              </w:rPr>
              <w:t>Murray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functions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such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nutrient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sediment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transport,</w:t>
            </w:r>
            <w:r>
              <w:rPr>
                <w:rFonts w:ascii="Century Gothic"/>
                <w:spacing w:val="4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organism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dispersal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quality.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4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frequency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5" w14:textId="77777777" w:rsidR="008A31B7" w:rsidRDefault="00A84184">
            <w:pPr>
              <w:pStyle w:val="TableParagraph"/>
              <w:spacing w:before="38"/>
              <w:ind w:left="102" w:right="24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lateral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(within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constraints)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</w:t>
            </w:r>
            <w:r>
              <w:rPr>
                <w:rFonts w:ascii="Century Gothic"/>
                <w:spacing w:val="-1"/>
                <w:sz w:val="18"/>
              </w:rPr>
              <w:t xml:space="preserve"> increase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frequency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of </w:t>
            </w:r>
            <w:r>
              <w:rPr>
                <w:rFonts w:ascii="Century Gothic"/>
                <w:spacing w:val="-1"/>
                <w:sz w:val="18"/>
              </w:rPr>
              <w:t>lowland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</w:tr>
      <w:tr w:rsidR="008A31B7" w14:paraId="21E57E09" w14:textId="77777777">
        <w:trPr>
          <w:trHeight w:hRule="exact" w:val="53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7" w14:textId="77777777" w:rsidR="008A31B7" w:rsidRDefault="00A84184">
            <w:pPr>
              <w:pStyle w:val="TableParagraph"/>
              <w:spacing w:before="149"/>
              <w:ind w:left="3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PROCESSES</w:t>
            </w:r>
          </w:p>
        </w:tc>
        <w:tc>
          <w:tcPr>
            <w:tcW w:w="86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8" w14:textId="77777777" w:rsidR="008A31B7" w:rsidRDefault="00A84184">
            <w:pPr>
              <w:pStyle w:val="TableParagraph"/>
              <w:spacing w:before="38"/>
              <w:ind w:left="102" w:right="8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primary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productivity,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sediment,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nutrient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carbon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cycling;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biotic</w:t>
            </w:r>
            <w:r>
              <w:rPr>
                <w:rFonts w:ascii="Century Gothic"/>
                <w:spacing w:val="6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dispersal/movement;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channel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maintenance.</w:t>
            </w:r>
          </w:p>
        </w:tc>
      </w:tr>
      <w:tr w:rsidR="008A31B7" w14:paraId="21E57E0F" w14:textId="77777777">
        <w:trPr>
          <w:trHeight w:hRule="exact" w:val="141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E0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E0C" w14:textId="77777777" w:rsidR="008A31B7" w:rsidRDefault="00A84184">
            <w:pPr>
              <w:pStyle w:val="TableParagraph"/>
              <w:spacing w:before="149"/>
              <w:ind w:left="17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WATER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QUALITY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D" w14:textId="77777777" w:rsidR="008A31B7" w:rsidRDefault="00A84184">
            <w:pPr>
              <w:pStyle w:val="TableParagraph"/>
              <w:spacing w:before="39" w:line="239" w:lineRule="auto"/>
              <w:ind w:left="102" w:right="3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 quality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provide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adverse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 (e.g. low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dissolved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oxygen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hypoxic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blackwater),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minimising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accumulation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Azolla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(aquatic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plant)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Broken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help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levels.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0E" w14:textId="77777777" w:rsidR="008A31B7" w:rsidRDefault="00A84184">
            <w:pPr>
              <w:pStyle w:val="TableParagraph"/>
              <w:spacing w:before="39" w:line="238" w:lineRule="auto"/>
              <w:ind w:left="102" w:right="4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nutrients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carbon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off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 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channel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downstream.</w:t>
            </w:r>
          </w:p>
        </w:tc>
      </w:tr>
      <w:tr w:rsidR="008A31B7" w14:paraId="21E57E12" w14:textId="77777777">
        <w:trPr>
          <w:trHeight w:hRule="exact" w:val="34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10" w14:textId="77777777" w:rsidR="008A31B7" w:rsidRDefault="00A84184">
            <w:pPr>
              <w:pStyle w:val="TableParagraph"/>
              <w:spacing w:before="55"/>
              <w:ind w:left="3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+RESILIENCE</w:t>
            </w:r>
          </w:p>
        </w:tc>
        <w:tc>
          <w:tcPr>
            <w:tcW w:w="86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11" w14:textId="77777777" w:rsidR="008A31B7" w:rsidRDefault="00A84184">
            <w:pPr>
              <w:pStyle w:val="TableParagraph"/>
              <w:spacing w:before="3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habitat.</w:t>
            </w:r>
          </w:p>
        </w:tc>
      </w:tr>
    </w:tbl>
    <w:p w14:paraId="21E57E13" w14:textId="77777777" w:rsidR="008A31B7" w:rsidRDefault="00A84184">
      <w:pPr>
        <w:spacing w:before="147" w:line="220" w:lineRule="exact"/>
        <w:ind w:left="100" w:right="585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z w:val="20"/>
        </w:rPr>
        <w:lastRenderedPageBreak/>
        <w:t>Information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sourced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1"/>
          <w:sz w:val="20"/>
        </w:rPr>
        <w:t>from: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18"/>
        </w:rPr>
        <w:t>Cottingham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et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 xml:space="preserve">al. </w:t>
      </w:r>
      <w:r>
        <w:rPr>
          <w:rFonts w:ascii="Century Gothic"/>
          <w:spacing w:val="-2"/>
          <w:sz w:val="18"/>
        </w:rPr>
        <w:t>(2003;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2007;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2010;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2014)</w:t>
      </w:r>
      <w:r>
        <w:rPr>
          <w:rFonts w:ascii="Century Gothic"/>
          <w:sz w:val="18"/>
        </w:rPr>
        <w:t xml:space="preserve"> GBCMA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(2017a-d),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1"/>
          <w:sz w:val="18"/>
        </w:rPr>
        <w:t>NCCMA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(2017a-b),</w:t>
      </w:r>
      <w:r>
        <w:rPr>
          <w:rFonts w:ascii="Century Gothic"/>
          <w:spacing w:val="73"/>
          <w:w w:val="99"/>
          <w:sz w:val="18"/>
        </w:rPr>
        <w:t xml:space="preserve"> </w:t>
      </w:r>
      <w:r>
        <w:rPr>
          <w:rFonts w:ascii="Century Gothic"/>
          <w:sz w:val="18"/>
        </w:rPr>
        <w:t>NECMA</w:t>
      </w:r>
      <w:r>
        <w:rPr>
          <w:rFonts w:ascii="Century Gothic"/>
          <w:spacing w:val="-11"/>
          <w:sz w:val="18"/>
        </w:rPr>
        <w:t xml:space="preserve"> </w:t>
      </w:r>
      <w:r>
        <w:rPr>
          <w:rFonts w:ascii="Century Gothic"/>
          <w:sz w:val="18"/>
        </w:rPr>
        <w:t xml:space="preserve">2017) </w:t>
      </w:r>
      <w:r>
        <w:rPr>
          <w:rFonts w:ascii="Century Gothic"/>
          <w:spacing w:val="-1"/>
          <w:sz w:val="18"/>
        </w:rPr>
        <w:t>WCMA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(2017).</w:t>
      </w:r>
    </w:p>
    <w:p w14:paraId="21E57E14" w14:textId="77777777" w:rsidR="008A31B7" w:rsidRDefault="008A31B7">
      <w:pPr>
        <w:spacing w:line="220" w:lineRule="exact"/>
        <w:rPr>
          <w:rFonts w:ascii="Century Gothic" w:eastAsia="Century Gothic" w:hAnsi="Century Gothic" w:cs="Century Gothic"/>
          <w:sz w:val="18"/>
          <w:szCs w:val="18"/>
        </w:rPr>
        <w:sectPr w:rsidR="008A31B7">
          <w:pgSz w:w="11910" w:h="16840"/>
          <w:pgMar w:top="660" w:right="480" w:bottom="880" w:left="620" w:header="0" w:footer="686" w:gutter="0"/>
          <w:cols w:space="720"/>
        </w:sectPr>
      </w:pPr>
    </w:p>
    <w:p w14:paraId="21E57E15" w14:textId="77777777" w:rsidR="008A31B7" w:rsidRDefault="00A84184">
      <w:pPr>
        <w:pStyle w:val="Heading2"/>
        <w:numPr>
          <w:ilvl w:val="1"/>
          <w:numId w:val="10"/>
        </w:numPr>
        <w:tabs>
          <w:tab w:val="left" w:pos="961"/>
        </w:tabs>
        <w:spacing w:before="25"/>
        <w:ind w:left="960" w:hanging="852"/>
        <w:rPr>
          <w:b w:val="0"/>
          <w:bCs w:val="0"/>
        </w:rPr>
      </w:pPr>
      <w:bookmarkStart w:id="13" w:name="_bookmark12"/>
      <w:bookmarkEnd w:id="13"/>
      <w:r>
        <w:rPr>
          <w:color w:val="5F4879"/>
        </w:rPr>
        <w:lastRenderedPageBreak/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14:paraId="21E57E16" w14:textId="77777777" w:rsidR="008A31B7" w:rsidRDefault="008A31B7">
      <w:pPr>
        <w:spacing w:before="9"/>
        <w:rPr>
          <w:rFonts w:ascii="Century Gothic" w:eastAsia="Century Gothic" w:hAnsi="Century Gothic" w:cs="Century Gothic"/>
          <w:b/>
          <w:bCs/>
        </w:rPr>
      </w:pPr>
    </w:p>
    <w:p w14:paraId="21E57E17" w14:textId="77777777" w:rsidR="008A31B7" w:rsidRDefault="00A84184">
      <w:pPr>
        <w:pStyle w:val="BodyText"/>
        <w:spacing w:line="239" w:lineRule="auto"/>
        <w:ind w:right="513"/>
        <w:jc w:val="both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water.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47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regulated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deliveries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consumptive</w:t>
      </w:r>
      <w:r>
        <w:rPr>
          <w:spacing w:val="-6"/>
        </w:rPr>
        <w:t xml:space="preserve"> </w:t>
      </w:r>
      <w:r>
        <w:rPr>
          <w:spacing w:val="-1"/>
        </w:rPr>
        <w:t>purposes</w:t>
      </w:r>
      <w:r>
        <w:rPr>
          <w:spacing w:val="2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large</w:t>
      </w:r>
      <w:r>
        <w:rPr>
          <w:spacing w:val="65"/>
          <w:w w:val="99"/>
        </w:rPr>
        <w:t xml:space="preserve"> </w:t>
      </w:r>
      <w:r>
        <w:rPr>
          <w:spacing w:val="-1"/>
        </w:rPr>
        <w:t>unregulated/natural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events,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beyond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constraints.</w:t>
      </w:r>
    </w:p>
    <w:p w14:paraId="21E57E18" w14:textId="77777777" w:rsidR="008A31B7" w:rsidRDefault="008A31B7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21E57E19" w14:textId="77777777" w:rsidR="008A31B7" w:rsidRDefault="00A84184">
      <w:pPr>
        <w:pStyle w:val="BodyText"/>
        <w:ind w:right="174"/>
      </w:pPr>
      <w:hyperlink w:anchor="_bookmark18" w:history="1">
        <w:r>
          <w:rPr>
            <w:spacing w:val="-1"/>
          </w:rPr>
          <w:t>Figure</w:t>
        </w:r>
        <w:r>
          <w:rPr>
            <w:spacing w:val="-8"/>
          </w:rPr>
          <w:t xml:space="preserve"> </w:t>
        </w:r>
        <w:r>
          <w:t>3</w:t>
        </w:r>
      </w:hyperlink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rPr>
          <w:spacing w:val="-1"/>
        </w:rPr>
        <w:t xml:space="preserve">for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53"/>
          <w:w w:val="99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Importantly,</w:t>
      </w:r>
      <w:r>
        <w:rPr>
          <w:spacing w:val="-10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broad,</w:t>
      </w:r>
      <w:r>
        <w:rPr>
          <w:spacing w:val="-11"/>
        </w:rPr>
        <w:t xml:space="preserve"> </w:t>
      </w:r>
      <w:r>
        <w:t>indicative</w:t>
      </w:r>
      <w:r>
        <w:rPr>
          <w:spacing w:val="-9"/>
        </w:rPr>
        <w:t xml:space="preserve"> </w:t>
      </w:r>
      <w:r>
        <w:t>demands.</w:t>
      </w:r>
      <w:r>
        <w:rPr>
          <w:spacing w:val="-8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9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60"/>
          <w:w w:val="99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107"/>
          <w:w w:val="99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6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constraints.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Basin</w:t>
      </w:r>
      <w:r>
        <w:rPr>
          <w:spacing w:val="-4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7"/>
        </w:rPr>
        <w:t xml:space="preserve"> </w:t>
      </w:r>
      <w:r>
        <w:t>to</w:t>
      </w:r>
      <w:r>
        <w:rPr>
          <w:spacing w:val="44"/>
          <w:w w:val="99"/>
        </w:rPr>
        <w:t xml:space="preserve"> </w:t>
      </w:r>
      <w:r>
        <w:t>remove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modify</w:t>
      </w:r>
      <w:r>
        <w:rPr>
          <w:spacing w:val="-8"/>
        </w:rPr>
        <w:t xml:space="preserve"> </w:t>
      </w:r>
      <w:r>
        <w:t>constraints</w:t>
      </w:r>
      <w:r>
        <w:rPr>
          <w:spacing w:val="-11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efficiency</w:t>
      </w:r>
      <w:r>
        <w:rPr>
          <w:spacing w:val="-10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t>effectiveness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50"/>
          <w:w w:val="99"/>
        </w:rPr>
        <w:t xml:space="preserve"> </w:t>
      </w:r>
      <w:r>
        <w:t>watering.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 xml:space="preserve">in </w:t>
      </w:r>
      <w:r>
        <w:rPr>
          <w:spacing w:val="-1"/>
          <w:u w:val="single" w:color="000000"/>
        </w:rPr>
        <w:t>Attachment</w:t>
      </w:r>
      <w:r>
        <w:rPr>
          <w:spacing w:val="-7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21E57E1A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7E1B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7E1C" w14:textId="77777777" w:rsidR="008A31B7" w:rsidRDefault="008A31B7">
      <w:pPr>
        <w:spacing w:before="11"/>
        <w:rPr>
          <w:rFonts w:ascii="Century Gothic" w:eastAsia="Century Gothic" w:hAnsi="Century Gothic" w:cs="Century Gothic"/>
          <w:sz w:val="25"/>
          <w:szCs w:val="25"/>
        </w:rPr>
      </w:pPr>
    </w:p>
    <w:p w14:paraId="21E57E1D" w14:textId="53B72236" w:rsidR="008A31B7" w:rsidRDefault="00A84184">
      <w:pPr>
        <w:spacing w:before="65"/>
        <w:ind w:left="7782" w:right="259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21E589CD" wp14:editId="471A36DA">
                <wp:simplePos x="0" y="0"/>
                <wp:positionH relativeFrom="page">
                  <wp:posOffset>541655</wp:posOffset>
                </wp:positionH>
                <wp:positionV relativeFrom="paragraph">
                  <wp:posOffset>-53975</wp:posOffset>
                </wp:positionV>
                <wp:extent cx="4671060" cy="3804920"/>
                <wp:effectExtent l="8255" t="8255" r="6985" b="0"/>
                <wp:wrapNone/>
                <wp:docPr id="564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060" cy="3804920"/>
                          <a:chOff x="853" y="-85"/>
                          <a:chExt cx="7356" cy="5992"/>
                        </a:xfrm>
                      </wpg:grpSpPr>
                      <wpg:grpSp>
                        <wpg:cNvPr id="565" name="Group 600"/>
                        <wpg:cNvGrpSpPr>
                          <a:grpSpLocks/>
                        </wpg:cNvGrpSpPr>
                        <wpg:grpSpPr bwMode="auto">
                          <a:xfrm>
                            <a:off x="1298" y="4698"/>
                            <a:ext cx="6860" cy="299"/>
                            <a:chOff x="1298" y="4698"/>
                            <a:chExt cx="6860" cy="299"/>
                          </a:xfrm>
                        </wpg:grpSpPr>
                        <wps:wsp>
                          <wps:cNvPr id="566" name="Freeform 601"/>
                          <wps:cNvSpPr>
                            <a:spLocks/>
                          </wps:cNvSpPr>
                          <wps:spPr bwMode="auto">
                            <a:xfrm>
                              <a:off x="1298" y="4698"/>
                              <a:ext cx="6860" cy="299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6860"/>
                                <a:gd name="T2" fmla="+- 0 4997 4698"/>
                                <a:gd name="T3" fmla="*/ 4997 h 299"/>
                                <a:gd name="T4" fmla="+- 0 8158 1298"/>
                                <a:gd name="T5" fmla="*/ T4 w 6860"/>
                                <a:gd name="T6" fmla="+- 0 4997 4698"/>
                                <a:gd name="T7" fmla="*/ 4997 h 299"/>
                                <a:gd name="T8" fmla="+- 0 8158 1298"/>
                                <a:gd name="T9" fmla="*/ T8 w 6860"/>
                                <a:gd name="T10" fmla="+- 0 4698 4698"/>
                                <a:gd name="T11" fmla="*/ 4698 h 299"/>
                                <a:gd name="T12" fmla="+- 0 1298 1298"/>
                                <a:gd name="T13" fmla="*/ T12 w 6860"/>
                                <a:gd name="T14" fmla="+- 0 4698 4698"/>
                                <a:gd name="T15" fmla="*/ 4698 h 299"/>
                                <a:gd name="T16" fmla="+- 0 1298 1298"/>
                                <a:gd name="T17" fmla="*/ T16 w 6860"/>
                                <a:gd name="T18" fmla="+- 0 4997 4698"/>
                                <a:gd name="T19" fmla="*/ 499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60" h="299">
                                  <a:moveTo>
                                    <a:pt x="0" y="299"/>
                                  </a:moveTo>
                                  <a:lnTo>
                                    <a:pt x="6860" y="299"/>
                                  </a:lnTo>
                                  <a:lnTo>
                                    <a:pt x="6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98"/>
                        <wpg:cNvGrpSpPr>
                          <a:grpSpLocks/>
                        </wpg:cNvGrpSpPr>
                        <wpg:grpSpPr bwMode="auto">
                          <a:xfrm>
                            <a:off x="1254" y="4698"/>
                            <a:ext cx="6904" cy="602"/>
                            <a:chOff x="1254" y="4698"/>
                            <a:chExt cx="6904" cy="602"/>
                          </a:xfrm>
                        </wpg:grpSpPr>
                        <wps:wsp>
                          <wps:cNvPr id="568" name="Freeform 599"/>
                          <wps:cNvSpPr>
                            <a:spLocks/>
                          </wps:cNvSpPr>
                          <wps:spPr bwMode="auto">
                            <a:xfrm>
                              <a:off x="1254" y="4698"/>
                              <a:ext cx="6904" cy="602"/>
                            </a:xfrm>
                            <a:custGeom>
                              <a:avLst/>
                              <a:gdLst>
                                <a:gd name="T0" fmla="+- 0 1254 1254"/>
                                <a:gd name="T1" fmla="*/ T0 w 6904"/>
                                <a:gd name="T2" fmla="+- 0 5299 4698"/>
                                <a:gd name="T3" fmla="*/ 5299 h 602"/>
                                <a:gd name="T4" fmla="+- 0 8158 1254"/>
                                <a:gd name="T5" fmla="*/ T4 w 6904"/>
                                <a:gd name="T6" fmla="+- 0 5299 4698"/>
                                <a:gd name="T7" fmla="*/ 5299 h 602"/>
                                <a:gd name="T8" fmla="+- 0 8158 1254"/>
                                <a:gd name="T9" fmla="*/ T8 w 6904"/>
                                <a:gd name="T10" fmla="+- 0 4698 4698"/>
                                <a:gd name="T11" fmla="*/ 4698 h 602"/>
                                <a:gd name="T12" fmla="+- 0 1254 1254"/>
                                <a:gd name="T13" fmla="*/ T12 w 6904"/>
                                <a:gd name="T14" fmla="+- 0 4698 4698"/>
                                <a:gd name="T15" fmla="*/ 4698 h 602"/>
                                <a:gd name="T16" fmla="+- 0 1254 1254"/>
                                <a:gd name="T17" fmla="*/ T16 w 6904"/>
                                <a:gd name="T18" fmla="+- 0 5299 4698"/>
                                <a:gd name="T19" fmla="*/ 5299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4" h="602">
                                  <a:moveTo>
                                    <a:pt x="0" y="601"/>
                                  </a:moveTo>
                                  <a:lnTo>
                                    <a:pt x="6904" y="601"/>
                                  </a:lnTo>
                                  <a:lnTo>
                                    <a:pt x="69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622">
                              <a:solidFill>
                                <a:srgbClr val="00AF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86"/>
                        <wpg:cNvGrpSpPr>
                          <a:grpSpLocks/>
                        </wpg:cNvGrpSpPr>
                        <wpg:grpSpPr bwMode="auto">
                          <a:xfrm>
                            <a:off x="1303" y="427"/>
                            <a:ext cx="6890" cy="4287"/>
                            <a:chOff x="1303" y="427"/>
                            <a:chExt cx="6890" cy="4287"/>
                          </a:xfrm>
                        </wpg:grpSpPr>
                        <wps:wsp>
                          <wps:cNvPr id="570" name="Freeform 597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2878 1303"/>
                                <a:gd name="T1" fmla="*/ T0 w 6890"/>
                                <a:gd name="T2" fmla="+- 0 4699 427"/>
                                <a:gd name="T3" fmla="*/ 4699 h 4287"/>
                                <a:gd name="T4" fmla="+- 0 2802 1303"/>
                                <a:gd name="T5" fmla="*/ T4 w 6890"/>
                                <a:gd name="T6" fmla="+- 0 4699 427"/>
                                <a:gd name="T7" fmla="*/ 4699 h 4287"/>
                                <a:gd name="T8" fmla="+- 0 2814 1303"/>
                                <a:gd name="T9" fmla="*/ T8 w 6890"/>
                                <a:gd name="T10" fmla="+- 0 4714 427"/>
                                <a:gd name="T11" fmla="*/ 4714 h 4287"/>
                                <a:gd name="T12" fmla="+- 0 2865 1303"/>
                                <a:gd name="T13" fmla="*/ T12 w 6890"/>
                                <a:gd name="T14" fmla="+- 0 4714 427"/>
                                <a:gd name="T15" fmla="*/ 4714 h 4287"/>
                                <a:gd name="T16" fmla="+- 0 2878 1303"/>
                                <a:gd name="T17" fmla="*/ T16 w 6890"/>
                                <a:gd name="T18" fmla="+- 0 4699 427"/>
                                <a:gd name="T19" fmla="*/ 4699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1575" y="4272"/>
                                  </a:moveTo>
                                  <a:lnTo>
                                    <a:pt x="1499" y="4272"/>
                                  </a:lnTo>
                                  <a:lnTo>
                                    <a:pt x="1511" y="4287"/>
                                  </a:lnTo>
                                  <a:lnTo>
                                    <a:pt x="1562" y="4287"/>
                                  </a:lnTo>
                                  <a:lnTo>
                                    <a:pt x="1575" y="4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96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1485 1303"/>
                                <a:gd name="T1" fmla="*/ T0 w 6890"/>
                                <a:gd name="T2" fmla="+- 0 4244 427"/>
                                <a:gd name="T3" fmla="*/ 4244 h 4287"/>
                                <a:gd name="T4" fmla="+- 0 1466 1303"/>
                                <a:gd name="T5" fmla="*/ T4 w 6890"/>
                                <a:gd name="T6" fmla="+- 0 4244 427"/>
                                <a:gd name="T7" fmla="*/ 4244 h 4287"/>
                                <a:gd name="T8" fmla="+- 0 1456 1303"/>
                                <a:gd name="T9" fmla="*/ T8 w 6890"/>
                                <a:gd name="T10" fmla="+- 0 4259 427"/>
                                <a:gd name="T11" fmla="*/ 4259 h 4287"/>
                                <a:gd name="T12" fmla="+- 0 1445 1303"/>
                                <a:gd name="T13" fmla="*/ T12 w 6890"/>
                                <a:gd name="T14" fmla="+- 0 4259 427"/>
                                <a:gd name="T15" fmla="*/ 4259 h 4287"/>
                                <a:gd name="T16" fmla="+- 0 1435 1303"/>
                                <a:gd name="T17" fmla="*/ T16 w 6890"/>
                                <a:gd name="T18" fmla="+- 0 4275 427"/>
                                <a:gd name="T19" fmla="*/ 4275 h 4287"/>
                                <a:gd name="T20" fmla="+- 0 1425 1303"/>
                                <a:gd name="T21" fmla="*/ T20 w 6890"/>
                                <a:gd name="T22" fmla="+- 0 4305 427"/>
                                <a:gd name="T23" fmla="*/ 4305 h 4287"/>
                                <a:gd name="T24" fmla="+- 0 1415 1303"/>
                                <a:gd name="T25" fmla="*/ T24 w 6890"/>
                                <a:gd name="T26" fmla="+- 0 4320 427"/>
                                <a:gd name="T27" fmla="*/ 4320 h 4287"/>
                                <a:gd name="T28" fmla="+- 0 1395 1303"/>
                                <a:gd name="T29" fmla="*/ T28 w 6890"/>
                                <a:gd name="T30" fmla="+- 0 4381 427"/>
                                <a:gd name="T31" fmla="*/ 4381 h 4287"/>
                                <a:gd name="T32" fmla="+- 0 1375 1303"/>
                                <a:gd name="T33" fmla="*/ T32 w 6890"/>
                                <a:gd name="T34" fmla="+- 0 4441 427"/>
                                <a:gd name="T35" fmla="*/ 4441 h 4287"/>
                                <a:gd name="T36" fmla="+- 0 1357 1303"/>
                                <a:gd name="T37" fmla="*/ T36 w 6890"/>
                                <a:gd name="T38" fmla="+- 0 4502 427"/>
                                <a:gd name="T39" fmla="*/ 4502 h 4287"/>
                                <a:gd name="T40" fmla="+- 0 1340 1303"/>
                                <a:gd name="T41" fmla="*/ T40 w 6890"/>
                                <a:gd name="T42" fmla="+- 0 4562 427"/>
                                <a:gd name="T43" fmla="*/ 4562 h 4287"/>
                                <a:gd name="T44" fmla="+- 0 1325 1303"/>
                                <a:gd name="T45" fmla="*/ T44 w 6890"/>
                                <a:gd name="T46" fmla="+- 0 4623 427"/>
                                <a:gd name="T47" fmla="*/ 4623 h 4287"/>
                                <a:gd name="T48" fmla="+- 0 1319 1303"/>
                                <a:gd name="T49" fmla="*/ T48 w 6890"/>
                                <a:gd name="T50" fmla="+- 0 4653 427"/>
                                <a:gd name="T51" fmla="*/ 4653 h 4287"/>
                                <a:gd name="T52" fmla="+- 0 1313 1303"/>
                                <a:gd name="T53" fmla="*/ T52 w 6890"/>
                                <a:gd name="T54" fmla="+- 0 4668 427"/>
                                <a:gd name="T55" fmla="*/ 4668 h 4287"/>
                                <a:gd name="T56" fmla="+- 0 1307 1303"/>
                                <a:gd name="T57" fmla="*/ T56 w 6890"/>
                                <a:gd name="T58" fmla="+- 0 4683 427"/>
                                <a:gd name="T59" fmla="*/ 4683 h 4287"/>
                                <a:gd name="T60" fmla="+- 0 1303 1303"/>
                                <a:gd name="T61" fmla="*/ T60 w 6890"/>
                                <a:gd name="T62" fmla="+- 0 4699 427"/>
                                <a:gd name="T63" fmla="*/ 4699 h 4287"/>
                                <a:gd name="T64" fmla="+- 0 1698 1303"/>
                                <a:gd name="T65" fmla="*/ T64 w 6890"/>
                                <a:gd name="T66" fmla="+- 0 4699 427"/>
                                <a:gd name="T67" fmla="*/ 4699 h 4287"/>
                                <a:gd name="T68" fmla="+- 0 1683 1303"/>
                                <a:gd name="T69" fmla="*/ T68 w 6890"/>
                                <a:gd name="T70" fmla="+- 0 4683 427"/>
                                <a:gd name="T71" fmla="*/ 4683 h 4287"/>
                                <a:gd name="T72" fmla="+- 0 1669 1303"/>
                                <a:gd name="T73" fmla="*/ T72 w 6890"/>
                                <a:gd name="T74" fmla="+- 0 4668 427"/>
                                <a:gd name="T75" fmla="*/ 4668 h 4287"/>
                                <a:gd name="T76" fmla="+- 0 1655 1303"/>
                                <a:gd name="T77" fmla="*/ T76 w 6890"/>
                                <a:gd name="T78" fmla="+- 0 4653 427"/>
                                <a:gd name="T79" fmla="*/ 4653 h 4287"/>
                                <a:gd name="T80" fmla="+- 0 1642 1303"/>
                                <a:gd name="T81" fmla="*/ T80 w 6890"/>
                                <a:gd name="T82" fmla="+- 0 4638 427"/>
                                <a:gd name="T83" fmla="*/ 4638 h 4287"/>
                                <a:gd name="T84" fmla="+- 0 1630 1303"/>
                                <a:gd name="T85" fmla="*/ T84 w 6890"/>
                                <a:gd name="T86" fmla="+- 0 4608 427"/>
                                <a:gd name="T87" fmla="*/ 4608 h 4287"/>
                                <a:gd name="T88" fmla="+- 0 1618 1303"/>
                                <a:gd name="T89" fmla="*/ T88 w 6890"/>
                                <a:gd name="T90" fmla="+- 0 4577 427"/>
                                <a:gd name="T91" fmla="*/ 4577 h 4287"/>
                                <a:gd name="T92" fmla="+- 0 1606 1303"/>
                                <a:gd name="T93" fmla="*/ T92 w 6890"/>
                                <a:gd name="T94" fmla="+- 0 4562 427"/>
                                <a:gd name="T95" fmla="*/ 4562 h 4287"/>
                                <a:gd name="T96" fmla="+- 0 1595 1303"/>
                                <a:gd name="T97" fmla="*/ T96 w 6890"/>
                                <a:gd name="T98" fmla="+- 0 4517 427"/>
                                <a:gd name="T99" fmla="*/ 4517 h 4287"/>
                                <a:gd name="T100" fmla="+- 0 1584 1303"/>
                                <a:gd name="T101" fmla="*/ T100 w 6890"/>
                                <a:gd name="T102" fmla="+- 0 4487 427"/>
                                <a:gd name="T103" fmla="*/ 4487 h 4287"/>
                                <a:gd name="T104" fmla="+- 0 1574 1303"/>
                                <a:gd name="T105" fmla="*/ T104 w 6890"/>
                                <a:gd name="T106" fmla="+- 0 4456 427"/>
                                <a:gd name="T107" fmla="*/ 4456 h 4287"/>
                                <a:gd name="T108" fmla="+- 0 1553 1303"/>
                                <a:gd name="T109" fmla="*/ T108 w 6890"/>
                                <a:gd name="T110" fmla="+- 0 4396 427"/>
                                <a:gd name="T111" fmla="*/ 4396 h 4287"/>
                                <a:gd name="T112" fmla="+- 0 1534 1303"/>
                                <a:gd name="T113" fmla="*/ T112 w 6890"/>
                                <a:gd name="T114" fmla="+- 0 4335 427"/>
                                <a:gd name="T115" fmla="*/ 4335 h 4287"/>
                                <a:gd name="T116" fmla="+- 0 1524 1303"/>
                                <a:gd name="T117" fmla="*/ T116 w 6890"/>
                                <a:gd name="T118" fmla="+- 0 4305 427"/>
                                <a:gd name="T119" fmla="*/ 4305 h 4287"/>
                                <a:gd name="T120" fmla="+- 0 1495 1303"/>
                                <a:gd name="T121" fmla="*/ T120 w 6890"/>
                                <a:gd name="T122" fmla="+- 0 4259 427"/>
                                <a:gd name="T123" fmla="*/ 4259 h 4287"/>
                                <a:gd name="T124" fmla="+- 0 1485 1303"/>
                                <a:gd name="T125" fmla="*/ T124 w 6890"/>
                                <a:gd name="T126" fmla="+- 0 4244 427"/>
                                <a:gd name="T127" fmla="*/ 4244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182" y="3817"/>
                                  </a:moveTo>
                                  <a:lnTo>
                                    <a:pt x="163" y="3817"/>
                                  </a:lnTo>
                                  <a:lnTo>
                                    <a:pt x="153" y="3832"/>
                                  </a:lnTo>
                                  <a:lnTo>
                                    <a:pt x="142" y="3832"/>
                                  </a:lnTo>
                                  <a:lnTo>
                                    <a:pt x="132" y="3848"/>
                                  </a:lnTo>
                                  <a:lnTo>
                                    <a:pt x="122" y="3878"/>
                                  </a:lnTo>
                                  <a:lnTo>
                                    <a:pt x="112" y="3893"/>
                                  </a:lnTo>
                                  <a:lnTo>
                                    <a:pt x="92" y="3954"/>
                                  </a:lnTo>
                                  <a:lnTo>
                                    <a:pt x="72" y="4014"/>
                                  </a:lnTo>
                                  <a:lnTo>
                                    <a:pt x="54" y="4075"/>
                                  </a:lnTo>
                                  <a:lnTo>
                                    <a:pt x="37" y="4135"/>
                                  </a:lnTo>
                                  <a:lnTo>
                                    <a:pt x="22" y="4196"/>
                                  </a:lnTo>
                                  <a:lnTo>
                                    <a:pt x="16" y="4226"/>
                                  </a:lnTo>
                                  <a:lnTo>
                                    <a:pt x="10" y="4241"/>
                                  </a:lnTo>
                                  <a:lnTo>
                                    <a:pt x="4" y="4256"/>
                                  </a:lnTo>
                                  <a:lnTo>
                                    <a:pt x="0" y="4272"/>
                                  </a:lnTo>
                                  <a:lnTo>
                                    <a:pt x="395" y="4272"/>
                                  </a:lnTo>
                                  <a:lnTo>
                                    <a:pt x="380" y="4256"/>
                                  </a:lnTo>
                                  <a:lnTo>
                                    <a:pt x="366" y="4241"/>
                                  </a:lnTo>
                                  <a:lnTo>
                                    <a:pt x="352" y="4226"/>
                                  </a:lnTo>
                                  <a:lnTo>
                                    <a:pt x="339" y="4211"/>
                                  </a:lnTo>
                                  <a:lnTo>
                                    <a:pt x="327" y="4181"/>
                                  </a:lnTo>
                                  <a:lnTo>
                                    <a:pt x="315" y="4150"/>
                                  </a:lnTo>
                                  <a:lnTo>
                                    <a:pt x="303" y="4135"/>
                                  </a:lnTo>
                                  <a:lnTo>
                                    <a:pt x="292" y="4090"/>
                                  </a:lnTo>
                                  <a:lnTo>
                                    <a:pt x="281" y="4060"/>
                                  </a:lnTo>
                                  <a:lnTo>
                                    <a:pt x="271" y="4029"/>
                                  </a:lnTo>
                                  <a:lnTo>
                                    <a:pt x="250" y="3969"/>
                                  </a:lnTo>
                                  <a:lnTo>
                                    <a:pt x="231" y="3908"/>
                                  </a:lnTo>
                                  <a:lnTo>
                                    <a:pt x="221" y="3878"/>
                                  </a:lnTo>
                                  <a:lnTo>
                                    <a:pt x="192" y="3832"/>
                                  </a:lnTo>
                                  <a:lnTo>
                                    <a:pt x="182" y="3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95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2122 1303"/>
                                <a:gd name="T1" fmla="*/ T0 w 6890"/>
                                <a:gd name="T2" fmla="+- 0 4411 427"/>
                                <a:gd name="T3" fmla="*/ 4411 h 4287"/>
                                <a:gd name="T4" fmla="+- 0 2047 1303"/>
                                <a:gd name="T5" fmla="*/ T4 w 6890"/>
                                <a:gd name="T6" fmla="+- 0 4411 427"/>
                                <a:gd name="T7" fmla="*/ 4411 h 4287"/>
                                <a:gd name="T8" fmla="+- 0 2027 1303"/>
                                <a:gd name="T9" fmla="*/ T8 w 6890"/>
                                <a:gd name="T10" fmla="+- 0 4426 427"/>
                                <a:gd name="T11" fmla="*/ 4426 h 4287"/>
                                <a:gd name="T12" fmla="+- 0 2007 1303"/>
                                <a:gd name="T13" fmla="*/ T12 w 6890"/>
                                <a:gd name="T14" fmla="+- 0 4441 427"/>
                                <a:gd name="T15" fmla="*/ 4441 h 4287"/>
                                <a:gd name="T16" fmla="+- 0 1946 1303"/>
                                <a:gd name="T17" fmla="*/ T16 w 6890"/>
                                <a:gd name="T18" fmla="+- 0 4487 427"/>
                                <a:gd name="T19" fmla="*/ 4487 h 4287"/>
                                <a:gd name="T20" fmla="+- 0 1925 1303"/>
                                <a:gd name="T21" fmla="*/ T20 w 6890"/>
                                <a:gd name="T22" fmla="+- 0 4517 427"/>
                                <a:gd name="T23" fmla="*/ 4517 h 4287"/>
                                <a:gd name="T24" fmla="+- 0 1904 1303"/>
                                <a:gd name="T25" fmla="*/ T24 w 6890"/>
                                <a:gd name="T26" fmla="+- 0 4532 427"/>
                                <a:gd name="T27" fmla="*/ 4532 h 4287"/>
                                <a:gd name="T28" fmla="+- 0 1863 1303"/>
                                <a:gd name="T29" fmla="*/ T28 w 6890"/>
                                <a:gd name="T30" fmla="+- 0 4577 427"/>
                                <a:gd name="T31" fmla="*/ 4577 h 4287"/>
                                <a:gd name="T32" fmla="+- 0 1843 1303"/>
                                <a:gd name="T33" fmla="*/ T32 w 6890"/>
                                <a:gd name="T34" fmla="+- 0 4608 427"/>
                                <a:gd name="T35" fmla="*/ 4608 h 4287"/>
                                <a:gd name="T36" fmla="+- 0 1823 1303"/>
                                <a:gd name="T37" fmla="*/ T36 w 6890"/>
                                <a:gd name="T38" fmla="+- 0 4623 427"/>
                                <a:gd name="T39" fmla="*/ 4623 h 4287"/>
                                <a:gd name="T40" fmla="+- 0 1803 1303"/>
                                <a:gd name="T41" fmla="*/ T40 w 6890"/>
                                <a:gd name="T42" fmla="+- 0 4638 427"/>
                                <a:gd name="T43" fmla="*/ 4638 h 4287"/>
                                <a:gd name="T44" fmla="+- 0 1784 1303"/>
                                <a:gd name="T45" fmla="*/ T44 w 6890"/>
                                <a:gd name="T46" fmla="+- 0 4668 427"/>
                                <a:gd name="T47" fmla="*/ 4668 h 4287"/>
                                <a:gd name="T48" fmla="+- 0 1766 1303"/>
                                <a:gd name="T49" fmla="*/ T48 w 6890"/>
                                <a:gd name="T50" fmla="+- 0 4668 427"/>
                                <a:gd name="T51" fmla="*/ 4668 h 4287"/>
                                <a:gd name="T52" fmla="+- 0 1748 1303"/>
                                <a:gd name="T53" fmla="*/ T52 w 6890"/>
                                <a:gd name="T54" fmla="+- 0 4683 427"/>
                                <a:gd name="T55" fmla="*/ 4683 h 4287"/>
                                <a:gd name="T56" fmla="+- 0 1730 1303"/>
                                <a:gd name="T57" fmla="*/ T56 w 6890"/>
                                <a:gd name="T58" fmla="+- 0 4699 427"/>
                                <a:gd name="T59" fmla="*/ 4699 h 4287"/>
                                <a:gd name="T60" fmla="+- 0 2440 1303"/>
                                <a:gd name="T61" fmla="*/ T60 w 6890"/>
                                <a:gd name="T62" fmla="+- 0 4699 427"/>
                                <a:gd name="T63" fmla="*/ 4699 h 4287"/>
                                <a:gd name="T64" fmla="+- 0 2425 1303"/>
                                <a:gd name="T65" fmla="*/ T64 w 6890"/>
                                <a:gd name="T66" fmla="+- 0 4683 427"/>
                                <a:gd name="T67" fmla="*/ 4683 h 4287"/>
                                <a:gd name="T68" fmla="+- 0 2409 1303"/>
                                <a:gd name="T69" fmla="*/ T68 w 6890"/>
                                <a:gd name="T70" fmla="+- 0 4683 427"/>
                                <a:gd name="T71" fmla="*/ 4683 h 4287"/>
                                <a:gd name="T72" fmla="+- 0 2393 1303"/>
                                <a:gd name="T73" fmla="*/ T72 w 6890"/>
                                <a:gd name="T74" fmla="+- 0 4668 427"/>
                                <a:gd name="T75" fmla="*/ 4668 h 4287"/>
                                <a:gd name="T76" fmla="+- 0 2377 1303"/>
                                <a:gd name="T77" fmla="*/ T76 w 6890"/>
                                <a:gd name="T78" fmla="+- 0 4653 427"/>
                                <a:gd name="T79" fmla="*/ 4653 h 4287"/>
                                <a:gd name="T80" fmla="+- 0 2360 1303"/>
                                <a:gd name="T81" fmla="*/ T80 w 6890"/>
                                <a:gd name="T82" fmla="+- 0 4638 427"/>
                                <a:gd name="T83" fmla="*/ 4638 h 4287"/>
                                <a:gd name="T84" fmla="+- 0 2343 1303"/>
                                <a:gd name="T85" fmla="*/ T84 w 6890"/>
                                <a:gd name="T86" fmla="+- 0 4623 427"/>
                                <a:gd name="T87" fmla="*/ 4623 h 4287"/>
                                <a:gd name="T88" fmla="+- 0 2325 1303"/>
                                <a:gd name="T89" fmla="*/ T88 w 6890"/>
                                <a:gd name="T90" fmla="+- 0 4593 427"/>
                                <a:gd name="T91" fmla="*/ 4593 h 4287"/>
                                <a:gd name="T92" fmla="+- 0 2307 1303"/>
                                <a:gd name="T93" fmla="*/ T92 w 6890"/>
                                <a:gd name="T94" fmla="+- 0 4577 427"/>
                                <a:gd name="T95" fmla="*/ 4577 h 4287"/>
                                <a:gd name="T96" fmla="+- 0 2290 1303"/>
                                <a:gd name="T97" fmla="*/ T96 w 6890"/>
                                <a:gd name="T98" fmla="+- 0 4562 427"/>
                                <a:gd name="T99" fmla="*/ 4562 h 4287"/>
                                <a:gd name="T100" fmla="+- 0 2271 1303"/>
                                <a:gd name="T101" fmla="*/ T100 w 6890"/>
                                <a:gd name="T102" fmla="+- 0 4532 427"/>
                                <a:gd name="T103" fmla="*/ 4532 h 4287"/>
                                <a:gd name="T104" fmla="+- 0 2235 1303"/>
                                <a:gd name="T105" fmla="*/ T104 w 6890"/>
                                <a:gd name="T106" fmla="+- 0 4502 427"/>
                                <a:gd name="T107" fmla="*/ 4502 h 4287"/>
                                <a:gd name="T108" fmla="+- 0 2216 1303"/>
                                <a:gd name="T109" fmla="*/ T108 w 6890"/>
                                <a:gd name="T110" fmla="+- 0 4471 427"/>
                                <a:gd name="T111" fmla="*/ 4471 h 4287"/>
                                <a:gd name="T112" fmla="+- 0 2160 1303"/>
                                <a:gd name="T113" fmla="*/ T112 w 6890"/>
                                <a:gd name="T114" fmla="+- 0 4426 427"/>
                                <a:gd name="T115" fmla="*/ 4426 h 4287"/>
                                <a:gd name="T116" fmla="+- 0 2141 1303"/>
                                <a:gd name="T117" fmla="*/ T116 w 6890"/>
                                <a:gd name="T118" fmla="+- 0 4426 427"/>
                                <a:gd name="T119" fmla="*/ 4426 h 4287"/>
                                <a:gd name="T120" fmla="+- 0 2122 1303"/>
                                <a:gd name="T121" fmla="*/ T120 w 6890"/>
                                <a:gd name="T122" fmla="+- 0 4411 427"/>
                                <a:gd name="T123" fmla="*/ 4411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819" y="3984"/>
                                  </a:moveTo>
                                  <a:lnTo>
                                    <a:pt x="744" y="3984"/>
                                  </a:lnTo>
                                  <a:lnTo>
                                    <a:pt x="724" y="3999"/>
                                  </a:lnTo>
                                  <a:lnTo>
                                    <a:pt x="704" y="4014"/>
                                  </a:lnTo>
                                  <a:lnTo>
                                    <a:pt x="643" y="4060"/>
                                  </a:lnTo>
                                  <a:lnTo>
                                    <a:pt x="622" y="4090"/>
                                  </a:lnTo>
                                  <a:lnTo>
                                    <a:pt x="601" y="4105"/>
                                  </a:lnTo>
                                  <a:lnTo>
                                    <a:pt x="560" y="4150"/>
                                  </a:lnTo>
                                  <a:lnTo>
                                    <a:pt x="540" y="4181"/>
                                  </a:lnTo>
                                  <a:lnTo>
                                    <a:pt x="520" y="4196"/>
                                  </a:lnTo>
                                  <a:lnTo>
                                    <a:pt x="500" y="4211"/>
                                  </a:lnTo>
                                  <a:lnTo>
                                    <a:pt x="481" y="4241"/>
                                  </a:lnTo>
                                  <a:lnTo>
                                    <a:pt x="463" y="4241"/>
                                  </a:lnTo>
                                  <a:lnTo>
                                    <a:pt x="445" y="4256"/>
                                  </a:lnTo>
                                  <a:lnTo>
                                    <a:pt x="427" y="4272"/>
                                  </a:lnTo>
                                  <a:lnTo>
                                    <a:pt x="1137" y="4272"/>
                                  </a:lnTo>
                                  <a:lnTo>
                                    <a:pt x="1122" y="4256"/>
                                  </a:lnTo>
                                  <a:lnTo>
                                    <a:pt x="1106" y="4256"/>
                                  </a:lnTo>
                                  <a:lnTo>
                                    <a:pt x="1090" y="4241"/>
                                  </a:lnTo>
                                  <a:lnTo>
                                    <a:pt x="1074" y="4226"/>
                                  </a:lnTo>
                                  <a:lnTo>
                                    <a:pt x="1057" y="4211"/>
                                  </a:lnTo>
                                  <a:lnTo>
                                    <a:pt x="1040" y="4196"/>
                                  </a:lnTo>
                                  <a:lnTo>
                                    <a:pt x="1022" y="4166"/>
                                  </a:lnTo>
                                  <a:lnTo>
                                    <a:pt x="1004" y="4150"/>
                                  </a:lnTo>
                                  <a:lnTo>
                                    <a:pt x="987" y="4135"/>
                                  </a:lnTo>
                                  <a:lnTo>
                                    <a:pt x="968" y="4105"/>
                                  </a:lnTo>
                                  <a:lnTo>
                                    <a:pt x="932" y="4075"/>
                                  </a:lnTo>
                                  <a:lnTo>
                                    <a:pt x="913" y="4044"/>
                                  </a:lnTo>
                                  <a:lnTo>
                                    <a:pt x="857" y="3999"/>
                                  </a:lnTo>
                                  <a:lnTo>
                                    <a:pt x="838" y="3999"/>
                                  </a:lnTo>
                                  <a:lnTo>
                                    <a:pt x="819" y="3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94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2709 1303"/>
                                <a:gd name="T1" fmla="*/ T0 w 6890"/>
                                <a:gd name="T2" fmla="+- 0 4577 427"/>
                                <a:gd name="T3" fmla="*/ 4577 h 4287"/>
                                <a:gd name="T4" fmla="+- 0 2668 1303"/>
                                <a:gd name="T5" fmla="*/ T4 w 6890"/>
                                <a:gd name="T6" fmla="+- 0 4577 427"/>
                                <a:gd name="T7" fmla="*/ 4577 h 4287"/>
                                <a:gd name="T8" fmla="+- 0 2652 1303"/>
                                <a:gd name="T9" fmla="*/ T8 w 6890"/>
                                <a:gd name="T10" fmla="+- 0 4593 427"/>
                                <a:gd name="T11" fmla="*/ 4593 h 4287"/>
                                <a:gd name="T12" fmla="+- 0 2637 1303"/>
                                <a:gd name="T13" fmla="*/ T12 w 6890"/>
                                <a:gd name="T14" fmla="+- 0 4608 427"/>
                                <a:gd name="T15" fmla="*/ 4608 h 4287"/>
                                <a:gd name="T16" fmla="+- 0 2621 1303"/>
                                <a:gd name="T17" fmla="*/ T16 w 6890"/>
                                <a:gd name="T18" fmla="+- 0 4608 427"/>
                                <a:gd name="T19" fmla="*/ 4608 h 4287"/>
                                <a:gd name="T20" fmla="+- 0 2576 1303"/>
                                <a:gd name="T21" fmla="*/ T20 w 6890"/>
                                <a:gd name="T22" fmla="+- 0 4653 427"/>
                                <a:gd name="T23" fmla="*/ 4653 h 4287"/>
                                <a:gd name="T24" fmla="+- 0 2561 1303"/>
                                <a:gd name="T25" fmla="*/ T24 w 6890"/>
                                <a:gd name="T26" fmla="+- 0 4668 427"/>
                                <a:gd name="T27" fmla="*/ 4668 h 4287"/>
                                <a:gd name="T28" fmla="+- 0 2545 1303"/>
                                <a:gd name="T29" fmla="*/ T28 w 6890"/>
                                <a:gd name="T30" fmla="+- 0 4668 427"/>
                                <a:gd name="T31" fmla="*/ 4668 h 4287"/>
                                <a:gd name="T32" fmla="+- 0 2529 1303"/>
                                <a:gd name="T33" fmla="*/ T32 w 6890"/>
                                <a:gd name="T34" fmla="+- 0 4683 427"/>
                                <a:gd name="T35" fmla="*/ 4683 h 4287"/>
                                <a:gd name="T36" fmla="+- 0 2513 1303"/>
                                <a:gd name="T37" fmla="*/ T36 w 6890"/>
                                <a:gd name="T38" fmla="+- 0 4683 427"/>
                                <a:gd name="T39" fmla="*/ 4683 h 4287"/>
                                <a:gd name="T40" fmla="+- 0 2496 1303"/>
                                <a:gd name="T41" fmla="*/ T40 w 6890"/>
                                <a:gd name="T42" fmla="+- 0 4699 427"/>
                                <a:gd name="T43" fmla="*/ 4699 h 4287"/>
                                <a:gd name="T44" fmla="+- 0 2802 1303"/>
                                <a:gd name="T45" fmla="*/ T44 w 6890"/>
                                <a:gd name="T46" fmla="+- 0 4699 427"/>
                                <a:gd name="T47" fmla="*/ 4699 h 4287"/>
                                <a:gd name="T48" fmla="+- 0 2790 1303"/>
                                <a:gd name="T49" fmla="*/ T48 w 6890"/>
                                <a:gd name="T50" fmla="+- 0 4683 427"/>
                                <a:gd name="T51" fmla="*/ 4683 h 4287"/>
                                <a:gd name="T52" fmla="+- 0 2745 1303"/>
                                <a:gd name="T53" fmla="*/ T52 w 6890"/>
                                <a:gd name="T54" fmla="+- 0 4623 427"/>
                                <a:gd name="T55" fmla="*/ 4623 h 4287"/>
                                <a:gd name="T56" fmla="+- 0 2733 1303"/>
                                <a:gd name="T57" fmla="*/ T56 w 6890"/>
                                <a:gd name="T58" fmla="+- 0 4608 427"/>
                                <a:gd name="T59" fmla="*/ 4608 h 4287"/>
                                <a:gd name="T60" fmla="+- 0 2721 1303"/>
                                <a:gd name="T61" fmla="*/ T60 w 6890"/>
                                <a:gd name="T62" fmla="+- 0 4593 427"/>
                                <a:gd name="T63" fmla="*/ 4593 h 4287"/>
                                <a:gd name="T64" fmla="+- 0 2709 1303"/>
                                <a:gd name="T65" fmla="*/ T64 w 6890"/>
                                <a:gd name="T66" fmla="+- 0 4577 427"/>
                                <a:gd name="T67" fmla="*/ 4577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1406" y="4150"/>
                                  </a:moveTo>
                                  <a:lnTo>
                                    <a:pt x="1365" y="4150"/>
                                  </a:lnTo>
                                  <a:lnTo>
                                    <a:pt x="1349" y="4166"/>
                                  </a:lnTo>
                                  <a:lnTo>
                                    <a:pt x="1334" y="4181"/>
                                  </a:lnTo>
                                  <a:lnTo>
                                    <a:pt x="1318" y="4181"/>
                                  </a:lnTo>
                                  <a:lnTo>
                                    <a:pt x="1273" y="4226"/>
                                  </a:lnTo>
                                  <a:lnTo>
                                    <a:pt x="1258" y="4241"/>
                                  </a:lnTo>
                                  <a:lnTo>
                                    <a:pt x="1242" y="4241"/>
                                  </a:lnTo>
                                  <a:lnTo>
                                    <a:pt x="1226" y="4256"/>
                                  </a:lnTo>
                                  <a:lnTo>
                                    <a:pt x="1210" y="4256"/>
                                  </a:lnTo>
                                  <a:lnTo>
                                    <a:pt x="1193" y="4272"/>
                                  </a:lnTo>
                                  <a:lnTo>
                                    <a:pt x="1499" y="4272"/>
                                  </a:lnTo>
                                  <a:lnTo>
                                    <a:pt x="1487" y="4256"/>
                                  </a:lnTo>
                                  <a:lnTo>
                                    <a:pt x="1442" y="4196"/>
                                  </a:lnTo>
                                  <a:lnTo>
                                    <a:pt x="1430" y="4181"/>
                                  </a:lnTo>
                                  <a:lnTo>
                                    <a:pt x="1418" y="4166"/>
                                  </a:lnTo>
                                  <a:lnTo>
                                    <a:pt x="1406" y="4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93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3397 1303"/>
                                <a:gd name="T1" fmla="*/ T0 w 6890"/>
                                <a:gd name="T2" fmla="+- 0 2063 427"/>
                                <a:gd name="T3" fmla="*/ 2063 h 4287"/>
                                <a:gd name="T4" fmla="+- 0 3375 1303"/>
                                <a:gd name="T5" fmla="*/ T4 w 6890"/>
                                <a:gd name="T6" fmla="+- 0 2093 427"/>
                                <a:gd name="T7" fmla="*/ 2093 h 4287"/>
                                <a:gd name="T8" fmla="+- 0 3353 1303"/>
                                <a:gd name="T9" fmla="*/ T8 w 6890"/>
                                <a:gd name="T10" fmla="+- 0 2124 427"/>
                                <a:gd name="T11" fmla="*/ 2124 h 4287"/>
                                <a:gd name="T12" fmla="+- 0 3331 1303"/>
                                <a:gd name="T13" fmla="*/ T12 w 6890"/>
                                <a:gd name="T14" fmla="+- 0 2199 427"/>
                                <a:gd name="T15" fmla="*/ 2199 h 4287"/>
                                <a:gd name="T16" fmla="+- 0 3309 1303"/>
                                <a:gd name="T17" fmla="*/ T16 w 6890"/>
                                <a:gd name="T18" fmla="+- 0 2275 427"/>
                                <a:gd name="T19" fmla="*/ 2275 h 4287"/>
                                <a:gd name="T20" fmla="+- 0 3286 1303"/>
                                <a:gd name="T21" fmla="*/ T20 w 6890"/>
                                <a:gd name="T22" fmla="+- 0 2381 427"/>
                                <a:gd name="T23" fmla="*/ 2381 h 4287"/>
                                <a:gd name="T24" fmla="+- 0 3263 1303"/>
                                <a:gd name="T25" fmla="*/ T24 w 6890"/>
                                <a:gd name="T26" fmla="+- 0 2502 427"/>
                                <a:gd name="T27" fmla="*/ 2502 h 4287"/>
                                <a:gd name="T28" fmla="+- 0 3240 1303"/>
                                <a:gd name="T29" fmla="*/ T28 w 6890"/>
                                <a:gd name="T30" fmla="+- 0 2623 427"/>
                                <a:gd name="T31" fmla="*/ 2623 h 4287"/>
                                <a:gd name="T32" fmla="+- 0 3216 1303"/>
                                <a:gd name="T33" fmla="*/ T32 w 6890"/>
                                <a:gd name="T34" fmla="+- 0 2775 427"/>
                                <a:gd name="T35" fmla="*/ 2775 h 4287"/>
                                <a:gd name="T36" fmla="+- 0 3193 1303"/>
                                <a:gd name="T37" fmla="*/ T36 w 6890"/>
                                <a:gd name="T38" fmla="+- 0 2911 427"/>
                                <a:gd name="T39" fmla="*/ 2911 h 4287"/>
                                <a:gd name="T40" fmla="+- 0 3170 1303"/>
                                <a:gd name="T41" fmla="*/ T40 w 6890"/>
                                <a:gd name="T42" fmla="+- 0 3078 427"/>
                                <a:gd name="T43" fmla="*/ 3078 h 4287"/>
                                <a:gd name="T44" fmla="+- 0 3147 1303"/>
                                <a:gd name="T45" fmla="*/ T44 w 6890"/>
                                <a:gd name="T46" fmla="+- 0 3229 427"/>
                                <a:gd name="T47" fmla="*/ 3229 h 4287"/>
                                <a:gd name="T48" fmla="+- 0 3124 1303"/>
                                <a:gd name="T49" fmla="*/ T48 w 6890"/>
                                <a:gd name="T50" fmla="+- 0 3396 427"/>
                                <a:gd name="T51" fmla="*/ 3396 h 4287"/>
                                <a:gd name="T52" fmla="+- 0 3102 1303"/>
                                <a:gd name="T53" fmla="*/ T52 w 6890"/>
                                <a:gd name="T54" fmla="+- 0 3547 427"/>
                                <a:gd name="T55" fmla="*/ 3547 h 4287"/>
                                <a:gd name="T56" fmla="+- 0 3080 1303"/>
                                <a:gd name="T57" fmla="*/ T56 w 6890"/>
                                <a:gd name="T58" fmla="+- 0 3714 427"/>
                                <a:gd name="T59" fmla="*/ 3714 h 4287"/>
                                <a:gd name="T60" fmla="+- 0 3058 1303"/>
                                <a:gd name="T61" fmla="*/ T60 w 6890"/>
                                <a:gd name="T62" fmla="+- 0 3866 427"/>
                                <a:gd name="T63" fmla="*/ 3866 h 4287"/>
                                <a:gd name="T64" fmla="+- 0 3037 1303"/>
                                <a:gd name="T65" fmla="*/ T64 w 6890"/>
                                <a:gd name="T66" fmla="+- 0 4002 427"/>
                                <a:gd name="T67" fmla="*/ 4002 h 4287"/>
                                <a:gd name="T68" fmla="+- 0 3016 1303"/>
                                <a:gd name="T69" fmla="*/ T68 w 6890"/>
                                <a:gd name="T70" fmla="+- 0 4138 427"/>
                                <a:gd name="T71" fmla="*/ 4138 h 4287"/>
                                <a:gd name="T72" fmla="+- 0 2996 1303"/>
                                <a:gd name="T73" fmla="*/ T72 w 6890"/>
                                <a:gd name="T74" fmla="+- 0 4259 427"/>
                                <a:gd name="T75" fmla="*/ 4259 h 4287"/>
                                <a:gd name="T76" fmla="+- 0 2977 1303"/>
                                <a:gd name="T77" fmla="*/ T76 w 6890"/>
                                <a:gd name="T78" fmla="+- 0 4365 427"/>
                                <a:gd name="T79" fmla="*/ 4365 h 4287"/>
                                <a:gd name="T80" fmla="+- 0 2959 1303"/>
                                <a:gd name="T81" fmla="*/ T80 w 6890"/>
                                <a:gd name="T82" fmla="+- 0 4456 427"/>
                                <a:gd name="T83" fmla="*/ 4456 h 4287"/>
                                <a:gd name="T84" fmla="+- 0 2941 1303"/>
                                <a:gd name="T85" fmla="*/ T84 w 6890"/>
                                <a:gd name="T86" fmla="+- 0 4532 427"/>
                                <a:gd name="T87" fmla="*/ 4532 h 4287"/>
                                <a:gd name="T88" fmla="+- 0 2924 1303"/>
                                <a:gd name="T89" fmla="*/ T88 w 6890"/>
                                <a:gd name="T90" fmla="+- 0 4593 427"/>
                                <a:gd name="T91" fmla="*/ 4593 h 4287"/>
                                <a:gd name="T92" fmla="+- 0 2893 1303"/>
                                <a:gd name="T93" fmla="*/ T92 w 6890"/>
                                <a:gd name="T94" fmla="+- 0 4668 427"/>
                                <a:gd name="T95" fmla="*/ 4668 h 4287"/>
                                <a:gd name="T96" fmla="+- 0 2878 1303"/>
                                <a:gd name="T97" fmla="*/ T96 w 6890"/>
                                <a:gd name="T98" fmla="+- 0 4699 427"/>
                                <a:gd name="T99" fmla="*/ 4699 h 4287"/>
                                <a:gd name="T100" fmla="+- 0 5547 1303"/>
                                <a:gd name="T101" fmla="*/ T100 w 6890"/>
                                <a:gd name="T102" fmla="+- 0 4699 427"/>
                                <a:gd name="T103" fmla="*/ 4699 h 4287"/>
                                <a:gd name="T104" fmla="+- 0 5524 1303"/>
                                <a:gd name="T105" fmla="*/ T104 w 6890"/>
                                <a:gd name="T106" fmla="+- 0 4683 427"/>
                                <a:gd name="T107" fmla="*/ 4683 h 4287"/>
                                <a:gd name="T108" fmla="+- 0 5477 1303"/>
                                <a:gd name="T109" fmla="*/ T108 w 6890"/>
                                <a:gd name="T110" fmla="+- 0 4623 427"/>
                                <a:gd name="T111" fmla="*/ 4623 h 4287"/>
                                <a:gd name="T112" fmla="+- 0 5453 1303"/>
                                <a:gd name="T113" fmla="*/ T112 w 6890"/>
                                <a:gd name="T114" fmla="+- 0 4547 427"/>
                                <a:gd name="T115" fmla="*/ 4547 h 4287"/>
                                <a:gd name="T116" fmla="+- 0 5429 1303"/>
                                <a:gd name="T117" fmla="*/ T116 w 6890"/>
                                <a:gd name="T118" fmla="+- 0 4471 427"/>
                                <a:gd name="T119" fmla="*/ 4471 h 4287"/>
                                <a:gd name="T120" fmla="+- 0 5405 1303"/>
                                <a:gd name="T121" fmla="*/ T120 w 6890"/>
                                <a:gd name="T122" fmla="+- 0 4381 427"/>
                                <a:gd name="T123" fmla="*/ 4381 h 4287"/>
                                <a:gd name="T124" fmla="+- 0 5380 1303"/>
                                <a:gd name="T125" fmla="*/ T124 w 6890"/>
                                <a:gd name="T126" fmla="+- 0 4275 427"/>
                                <a:gd name="T127" fmla="*/ 4275 h 4287"/>
                                <a:gd name="T128" fmla="+- 0 5356 1303"/>
                                <a:gd name="T129" fmla="*/ T128 w 6890"/>
                                <a:gd name="T130" fmla="+- 0 4168 427"/>
                                <a:gd name="T131" fmla="*/ 4168 h 4287"/>
                                <a:gd name="T132" fmla="+- 0 5331 1303"/>
                                <a:gd name="T133" fmla="*/ T132 w 6890"/>
                                <a:gd name="T134" fmla="+- 0 4047 427"/>
                                <a:gd name="T135" fmla="*/ 4047 h 4287"/>
                                <a:gd name="T136" fmla="+- 0 5306 1303"/>
                                <a:gd name="T137" fmla="*/ T136 w 6890"/>
                                <a:gd name="T138" fmla="+- 0 3911 427"/>
                                <a:gd name="T139" fmla="*/ 3911 h 4287"/>
                                <a:gd name="T140" fmla="+- 0 5281 1303"/>
                                <a:gd name="T141" fmla="*/ T140 w 6890"/>
                                <a:gd name="T142" fmla="+- 0 3790 427"/>
                                <a:gd name="T143" fmla="*/ 3790 h 4287"/>
                                <a:gd name="T144" fmla="+- 0 5273 1303"/>
                                <a:gd name="T145" fmla="*/ T144 w 6890"/>
                                <a:gd name="T146" fmla="+- 0 3744 427"/>
                                <a:gd name="T147" fmla="*/ 3744 h 4287"/>
                                <a:gd name="T148" fmla="+- 0 4577 1303"/>
                                <a:gd name="T149" fmla="*/ T148 w 6890"/>
                                <a:gd name="T150" fmla="+- 0 3744 427"/>
                                <a:gd name="T151" fmla="*/ 3744 h 4287"/>
                                <a:gd name="T152" fmla="+- 0 4556 1303"/>
                                <a:gd name="T153" fmla="*/ T152 w 6890"/>
                                <a:gd name="T154" fmla="+- 0 3714 427"/>
                                <a:gd name="T155" fmla="*/ 3714 h 4287"/>
                                <a:gd name="T156" fmla="+- 0 4516 1303"/>
                                <a:gd name="T157" fmla="*/ T156 w 6890"/>
                                <a:gd name="T158" fmla="+- 0 3608 427"/>
                                <a:gd name="T159" fmla="*/ 3608 h 4287"/>
                                <a:gd name="T160" fmla="+- 0 4497 1303"/>
                                <a:gd name="T161" fmla="*/ T160 w 6890"/>
                                <a:gd name="T162" fmla="+- 0 3502 427"/>
                                <a:gd name="T163" fmla="*/ 3502 h 4287"/>
                                <a:gd name="T164" fmla="+- 0 4479 1303"/>
                                <a:gd name="T165" fmla="*/ T164 w 6890"/>
                                <a:gd name="T166" fmla="+- 0 3366 427"/>
                                <a:gd name="T167" fmla="*/ 3366 h 4287"/>
                                <a:gd name="T168" fmla="+- 0 4474 1303"/>
                                <a:gd name="T169" fmla="*/ T168 w 6890"/>
                                <a:gd name="T170" fmla="+- 0 3320 427"/>
                                <a:gd name="T171" fmla="*/ 3320 h 4287"/>
                                <a:gd name="T172" fmla="+- 0 3764 1303"/>
                                <a:gd name="T173" fmla="*/ T172 w 6890"/>
                                <a:gd name="T174" fmla="+- 0 3320 427"/>
                                <a:gd name="T175" fmla="*/ 3320 h 4287"/>
                                <a:gd name="T176" fmla="+- 0 3722 1303"/>
                                <a:gd name="T177" fmla="*/ T176 w 6890"/>
                                <a:gd name="T178" fmla="+- 0 3260 427"/>
                                <a:gd name="T179" fmla="*/ 3260 h 4287"/>
                                <a:gd name="T180" fmla="+- 0 3700 1303"/>
                                <a:gd name="T181" fmla="*/ T180 w 6890"/>
                                <a:gd name="T182" fmla="+- 0 3199 427"/>
                                <a:gd name="T183" fmla="*/ 3199 h 4287"/>
                                <a:gd name="T184" fmla="+- 0 3679 1303"/>
                                <a:gd name="T185" fmla="*/ T184 w 6890"/>
                                <a:gd name="T186" fmla="+- 0 3108 427"/>
                                <a:gd name="T187" fmla="*/ 3108 h 4287"/>
                                <a:gd name="T188" fmla="+- 0 3657 1303"/>
                                <a:gd name="T189" fmla="*/ T188 w 6890"/>
                                <a:gd name="T190" fmla="+- 0 3032 427"/>
                                <a:gd name="T191" fmla="*/ 3032 h 4287"/>
                                <a:gd name="T192" fmla="+- 0 3636 1303"/>
                                <a:gd name="T193" fmla="*/ T192 w 6890"/>
                                <a:gd name="T194" fmla="+- 0 2926 427"/>
                                <a:gd name="T195" fmla="*/ 2926 h 4287"/>
                                <a:gd name="T196" fmla="+- 0 3614 1303"/>
                                <a:gd name="T197" fmla="*/ T196 w 6890"/>
                                <a:gd name="T198" fmla="+- 0 2820 427"/>
                                <a:gd name="T199" fmla="*/ 2820 h 4287"/>
                                <a:gd name="T200" fmla="+- 0 3593 1303"/>
                                <a:gd name="T201" fmla="*/ T200 w 6890"/>
                                <a:gd name="T202" fmla="+- 0 2714 427"/>
                                <a:gd name="T203" fmla="*/ 2714 h 4287"/>
                                <a:gd name="T204" fmla="+- 0 3571 1303"/>
                                <a:gd name="T205" fmla="*/ T204 w 6890"/>
                                <a:gd name="T206" fmla="+- 0 2608 427"/>
                                <a:gd name="T207" fmla="*/ 2608 h 4287"/>
                                <a:gd name="T208" fmla="+- 0 3527 1303"/>
                                <a:gd name="T209" fmla="*/ T208 w 6890"/>
                                <a:gd name="T210" fmla="+- 0 2396 427"/>
                                <a:gd name="T211" fmla="*/ 2396 h 4287"/>
                                <a:gd name="T212" fmla="+- 0 3506 1303"/>
                                <a:gd name="T213" fmla="*/ T212 w 6890"/>
                                <a:gd name="T214" fmla="+- 0 2305 427"/>
                                <a:gd name="T215" fmla="*/ 2305 h 4287"/>
                                <a:gd name="T216" fmla="+- 0 3462 1303"/>
                                <a:gd name="T217" fmla="*/ T216 w 6890"/>
                                <a:gd name="T218" fmla="+- 0 2154 427"/>
                                <a:gd name="T219" fmla="*/ 2154 h 4287"/>
                                <a:gd name="T220" fmla="+- 0 3419 1303"/>
                                <a:gd name="T221" fmla="*/ T220 w 6890"/>
                                <a:gd name="T222" fmla="+- 0 2078 427"/>
                                <a:gd name="T223" fmla="*/ 2078 h 4287"/>
                                <a:gd name="T224" fmla="+- 0 3397 1303"/>
                                <a:gd name="T225" fmla="*/ T224 w 6890"/>
                                <a:gd name="T226" fmla="+- 0 2063 427"/>
                                <a:gd name="T227" fmla="*/ 2063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2094" y="1636"/>
                                  </a:moveTo>
                                  <a:lnTo>
                                    <a:pt x="2072" y="1666"/>
                                  </a:lnTo>
                                  <a:lnTo>
                                    <a:pt x="2050" y="1697"/>
                                  </a:lnTo>
                                  <a:lnTo>
                                    <a:pt x="2028" y="1772"/>
                                  </a:lnTo>
                                  <a:lnTo>
                                    <a:pt x="2006" y="1848"/>
                                  </a:lnTo>
                                  <a:lnTo>
                                    <a:pt x="1983" y="1954"/>
                                  </a:lnTo>
                                  <a:lnTo>
                                    <a:pt x="1960" y="2075"/>
                                  </a:lnTo>
                                  <a:lnTo>
                                    <a:pt x="1937" y="2196"/>
                                  </a:lnTo>
                                  <a:lnTo>
                                    <a:pt x="1913" y="2348"/>
                                  </a:lnTo>
                                  <a:lnTo>
                                    <a:pt x="1890" y="2484"/>
                                  </a:lnTo>
                                  <a:lnTo>
                                    <a:pt x="1867" y="2651"/>
                                  </a:lnTo>
                                  <a:lnTo>
                                    <a:pt x="1844" y="2802"/>
                                  </a:lnTo>
                                  <a:lnTo>
                                    <a:pt x="1821" y="2969"/>
                                  </a:lnTo>
                                  <a:lnTo>
                                    <a:pt x="1799" y="3120"/>
                                  </a:lnTo>
                                  <a:lnTo>
                                    <a:pt x="1777" y="3287"/>
                                  </a:lnTo>
                                  <a:lnTo>
                                    <a:pt x="1755" y="3439"/>
                                  </a:lnTo>
                                  <a:lnTo>
                                    <a:pt x="1734" y="3575"/>
                                  </a:lnTo>
                                  <a:lnTo>
                                    <a:pt x="1713" y="3711"/>
                                  </a:lnTo>
                                  <a:lnTo>
                                    <a:pt x="1693" y="3832"/>
                                  </a:lnTo>
                                  <a:lnTo>
                                    <a:pt x="1674" y="3938"/>
                                  </a:lnTo>
                                  <a:lnTo>
                                    <a:pt x="1656" y="4029"/>
                                  </a:lnTo>
                                  <a:lnTo>
                                    <a:pt x="1638" y="4105"/>
                                  </a:lnTo>
                                  <a:lnTo>
                                    <a:pt x="1621" y="4166"/>
                                  </a:lnTo>
                                  <a:lnTo>
                                    <a:pt x="1590" y="4241"/>
                                  </a:lnTo>
                                  <a:lnTo>
                                    <a:pt x="1575" y="4272"/>
                                  </a:lnTo>
                                  <a:lnTo>
                                    <a:pt x="4244" y="4272"/>
                                  </a:lnTo>
                                  <a:lnTo>
                                    <a:pt x="4221" y="4256"/>
                                  </a:lnTo>
                                  <a:lnTo>
                                    <a:pt x="4174" y="4196"/>
                                  </a:lnTo>
                                  <a:lnTo>
                                    <a:pt x="4150" y="4120"/>
                                  </a:lnTo>
                                  <a:lnTo>
                                    <a:pt x="4126" y="4044"/>
                                  </a:lnTo>
                                  <a:lnTo>
                                    <a:pt x="4102" y="3954"/>
                                  </a:lnTo>
                                  <a:lnTo>
                                    <a:pt x="4077" y="3848"/>
                                  </a:lnTo>
                                  <a:lnTo>
                                    <a:pt x="4053" y="3741"/>
                                  </a:lnTo>
                                  <a:lnTo>
                                    <a:pt x="4028" y="3620"/>
                                  </a:lnTo>
                                  <a:lnTo>
                                    <a:pt x="4003" y="3484"/>
                                  </a:lnTo>
                                  <a:lnTo>
                                    <a:pt x="3978" y="3363"/>
                                  </a:lnTo>
                                  <a:lnTo>
                                    <a:pt x="3970" y="3317"/>
                                  </a:lnTo>
                                  <a:lnTo>
                                    <a:pt x="3274" y="3317"/>
                                  </a:lnTo>
                                  <a:lnTo>
                                    <a:pt x="3253" y="3287"/>
                                  </a:lnTo>
                                  <a:lnTo>
                                    <a:pt x="3213" y="3181"/>
                                  </a:lnTo>
                                  <a:lnTo>
                                    <a:pt x="3194" y="3075"/>
                                  </a:lnTo>
                                  <a:lnTo>
                                    <a:pt x="3176" y="2939"/>
                                  </a:lnTo>
                                  <a:lnTo>
                                    <a:pt x="3171" y="2893"/>
                                  </a:lnTo>
                                  <a:lnTo>
                                    <a:pt x="2461" y="2893"/>
                                  </a:lnTo>
                                  <a:lnTo>
                                    <a:pt x="2419" y="2833"/>
                                  </a:lnTo>
                                  <a:lnTo>
                                    <a:pt x="2397" y="2772"/>
                                  </a:lnTo>
                                  <a:lnTo>
                                    <a:pt x="2376" y="2681"/>
                                  </a:lnTo>
                                  <a:lnTo>
                                    <a:pt x="2354" y="2605"/>
                                  </a:lnTo>
                                  <a:lnTo>
                                    <a:pt x="2333" y="2499"/>
                                  </a:lnTo>
                                  <a:lnTo>
                                    <a:pt x="2311" y="2393"/>
                                  </a:lnTo>
                                  <a:lnTo>
                                    <a:pt x="2290" y="2287"/>
                                  </a:lnTo>
                                  <a:lnTo>
                                    <a:pt x="2268" y="2181"/>
                                  </a:lnTo>
                                  <a:lnTo>
                                    <a:pt x="2224" y="1969"/>
                                  </a:lnTo>
                                  <a:lnTo>
                                    <a:pt x="2203" y="1878"/>
                                  </a:lnTo>
                                  <a:lnTo>
                                    <a:pt x="2159" y="1727"/>
                                  </a:lnTo>
                                  <a:lnTo>
                                    <a:pt x="2116" y="1651"/>
                                  </a:lnTo>
                                  <a:lnTo>
                                    <a:pt x="2094" y="16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92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5964 1303"/>
                                <a:gd name="T1" fmla="*/ T0 w 6890"/>
                                <a:gd name="T2" fmla="+- 0 4002 427"/>
                                <a:gd name="T3" fmla="*/ 4002 h 4287"/>
                                <a:gd name="T4" fmla="+- 0 5945 1303"/>
                                <a:gd name="T5" fmla="*/ T4 w 6890"/>
                                <a:gd name="T6" fmla="+- 0 4002 427"/>
                                <a:gd name="T7" fmla="*/ 4002 h 4287"/>
                                <a:gd name="T8" fmla="+- 0 5926 1303"/>
                                <a:gd name="T9" fmla="*/ T8 w 6890"/>
                                <a:gd name="T10" fmla="+- 0 4017 427"/>
                                <a:gd name="T11" fmla="*/ 4017 h 4287"/>
                                <a:gd name="T12" fmla="+- 0 5906 1303"/>
                                <a:gd name="T13" fmla="*/ T12 w 6890"/>
                                <a:gd name="T14" fmla="+- 0 4032 427"/>
                                <a:gd name="T15" fmla="*/ 4032 h 4287"/>
                                <a:gd name="T16" fmla="+- 0 5886 1303"/>
                                <a:gd name="T17" fmla="*/ T16 w 6890"/>
                                <a:gd name="T18" fmla="+- 0 4062 427"/>
                                <a:gd name="T19" fmla="*/ 4062 h 4287"/>
                                <a:gd name="T20" fmla="+- 0 5866 1303"/>
                                <a:gd name="T21" fmla="*/ T20 w 6890"/>
                                <a:gd name="T22" fmla="+- 0 4093 427"/>
                                <a:gd name="T23" fmla="*/ 4093 h 4287"/>
                                <a:gd name="T24" fmla="+- 0 5844 1303"/>
                                <a:gd name="T25" fmla="*/ T24 w 6890"/>
                                <a:gd name="T26" fmla="+- 0 4138 427"/>
                                <a:gd name="T27" fmla="*/ 4138 h 4287"/>
                                <a:gd name="T28" fmla="+- 0 5823 1303"/>
                                <a:gd name="T29" fmla="*/ T28 w 6890"/>
                                <a:gd name="T30" fmla="+- 0 4184 427"/>
                                <a:gd name="T31" fmla="*/ 4184 h 4287"/>
                                <a:gd name="T32" fmla="+- 0 5801 1303"/>
                                <a:gd name="T33" fmla="*/ T32 w 6890"/>
                                <a:gd name="T34" fmla="+- 0 4244 427"/>
                                <a:gd name="T35" fmla="*/ 4244 h 4287"/>
                                <a:gd name="T36" fmla="+- 0 5779 1303"/>
                                <a:gd name="T37" fmla="*/ T36 w 6890"/>
                                <a:gd name="T38" fmla="+- 0 4305 427"/>
                                <a:gd name="T39" fmla="*/ 4305 h 4287"/>
                                <a:gd name="T40" fmla="+- 0 5757 1303"/>
                                <a:gd name="T41" fmla="*/ T40 w 6890"/>
                                <a:gd name="T42" fmla="+- 0 4365 427"/>
                                <a:gd name="T43" fmla="*/ 4365 h 4287"/>
                                <a:gd name="T44" fmla="+- 0 5734 1303"/>
                                <a:gd name="T45" fmla="*/ T44 w 6890"/>
                                <a:gd name="T46" fmla="+- 0 4411 427"/>
                                <a:gd name="T47" fmla="*/ 4411 h 4287"/>
                                <a:gd name="T48" fmla="+- 0 5711 1303"/>
                                <a:gd name="T49" fmla="*/ T48 w 6890"/>
                                <a:gd name="T50" fmla="+- 0 4471 427"/>
                                <a:gd name="T51" fmla="*/ 4471 h 4287"/>
                                <a:gd name="T52" fmla="+- 0 5688 1303"/>
                                <a:gd name="T53" fmla="*/ T52 w 6890"/>
                                <a:gd name="T54" fmla="+- 0 4532 427"/>
                                <a:gd name="T55" fmla="*/ 4532 h 4287"/>
                                <a:gd name="T56" fmla="+- 0 5665 1303"/>
                                <a:gd name="T57" fmla="*/ T56 w 6890"/>
                                <a:gd name="T58" fmla="+- 0 4577 427"/>
                                <a:gd name="T59" fmla="*/ 4577 h 4287"/>
                                <a:gd name="T60" fmla="+- 0 5641 1303"/>
                                <a:gd name="T61" fmla="*/ T60 w 6890"/>
                                <a:gd name="T62" fmla="+- 0 4608 427"/>
                                <a:gd name="T63" fmla="*/ 4608 h 4287"/>
                                <a:gd name="T64" fmla="+- 0 5618 1303"/>
                                <a:gd name="T65" fmla="*/ T64 w 6890"/>
                                <a:gd name="T66" fmla="+- 0 4653 427"/>
                                <a:gd name="T67" fmla="*/ 4653 h 4287"/>
                                <a:gd name="T68" fmla="+- 0 5547 1303"/>
                                <a:gd name="T69" fmla="*/ T68 w 6890"/>
                                <a:gd name="T70" fmla="+- 0 4699 427"/>
                                <a:gd name="T71" fmla="*/ 4699 h 4287"/>
                                <a:gd name="T72" fmla="+- 0 8192 1303"/>
                                <a:gd name="T73" fmla="*/ T72 w 6890"/>
                                <a:gd name="T74" fmla="+- 0 4699 427"/>
                                <a:gd name="T75" fmla="*/ 4699 h 4287"/>
                                <a:gd name="T76" fmla="+- 0 8177 1303"/>
                                <a:gd name="T77" fmla="*/ T76 w 6890"/>
                                <a:gd name="T78" fmla="+- 0 4668 427"/>
                                <a:gd name="T79" fmla="*/ 4668 h 4287"/>
                                <a:gd name="T80" fmla="+- 0 8166 1303"/>
                                <a:gd name="T81" fmla="*/ T80 w 6890"/>
                                <a:gd name="T82" fmla="+- 0 4638 427"/>
                                <a:gd name="T83" fmla="*/ 4638 h 4287"/>
                                <a:gd name="T84" fmla="+- 0 7231 1303"/>
                                <a:gd name="T85" fmla="*/ T84 w 6890"/>
                                <a:gd name="T86" fmla="+- 0 4638 427"/>
                                <a:gd name="T87" fmla="*/ 4638 h 4287"/>
                                <a:gd name="T88" fmla="+- 0 7218 1303"/>
                                <a:gd name="T89" fmla="*/ T88 w 6890"/>
                                <a:gd name="T90" fmla="+- 0 4623 427"/>
                                <a:gd name="T91" fmla="*/ 4623 h 4287"/>
                                <a:gd name="T92" fmla="+- 0 6241 1303"/>
                                <a:gd name="T93" fmla="*/ T92 w 6890"/>
                                <a:gd name="T94" fmla="+- 0 4623 427"/>
                                <a:gd name="T95" fmla="*/ 4623 h 4287"/>
                                <a:gd name="T96" fmla="+- 0 6196 1303"/>
                                <a:gd name="T97" fmla="*/ T96 w 6890"/>
                                <a:gd name="T98" fmla="+- 0 4547 427"/>
                                <a:gd name="T99" fmla="*/ 4547 h 4287"/>
                                <a:gd name="T100" fmla="+- 0 6167 1303"/>
                                <a:gd name="T101" fmla="*/ T100 w 6890"/>
                                <a:gd name="T102" fmla="+- 0 4487 427"/>
                                <a:gd name="T103" fmla="*/ 4487 h 4287"/>
                                <a:gd name="T104" fmla="+- 0 6139 1303"/>
                                <a:gd name="T105" fmla="*/ T104 w 6890"/>
                                <a:gd name="T106" fmla="+- 0 4396 427"/>
                                <a:gd name="T107" fmla="*/ 4396 h 4287"/>
                                <a:gd name="T108" fmla="+- 0 6124 1303"/>
                                <a:gd name="T109" fmla="*/ T108 w 6890"/>
                                <a:gd name="T110" fmla="+- 0 4350 427"/>
                                <a:gd name="T111" fmla="*/ 4350 h 4287"/>
                                <a:gd name="T112" fmla="+- 0 6095 1303"/>
                                <a:gd name="T113" fmla="*/ T112 w 6890"/>
                                <a:gd name="T114" fmla="+- 0 4259 427"/>
                                <a:gd name="T115" fmla="*/ 4259 h 4287"/>
                                <a:gd name="T116" fmla="+- 0 6064 1303"/>
                                <a:gd name="T117" fmla="*/ T116 w 6890"/>
                                <a:gd name="T118" fmla="+- 0 4168 427"/>
                                <a:gd name="T119" fmla="*/ 4168 h 4287"/>
                                <a:gd name="T120" fmla="+- 0 6049 1303"/>
                                <a:gd name="T121" fmla="*/ T120 w 6890"/>
                                <a:gd name="T122" fmla="+- 0 4138 427"/>
                                <a:gd name="T123" fmla="*/ 4138 h 4287"/>
                                <a:gd name="T124" fmla="+- 0 6033 1303"/>
                                <a:gd name="T125" fmla="*/ T124 w 6890"/>
                                <a:gd name="T126" fmla="+- 0 4093 427"/>
                                <a:gd name="T127" fmla="*/ 4093 h 4287"/>
                                <a:gd name="T128" fmla="+- 0 6016 1303"/>
                                <a:gd name="T129" fmla="*/ T128 w 6890"/>
                                <a:gd name="T130" fmla="+- 0 4062 427"/>
                                <a:gd name="T131" fmla="*/ 4062 h 4287"/>
                                <a:gd name="T132" fmla="+- 0 5999 1303"/>
                                <a:gd name="T133" fmla="*/ T132 w 6890"/>
                                <a:gd name="T134" fmla="+- 0 4047 427"/>
                                <a:gd name="T135" fmla="*/ 4047 h 4287"/>
                                <a:gd name="T136" fmla="+- 0 5982 1303"/>
                                <a:gd name="T137" fmla="*/ T136 w 6890"/>
                                <a:gd name="T138" fmla="+- 0 4017 427"/>
                                <a:gd name="T139" fmla="*/ 4017 h 4287"/>
                                <a:gd name="T140" fmla="+- 0 5964 1303"/>
                                <a:gd name="T141" fmla="*/ T140 w 6890"/>
                                <a:gd name="T142" fmla="+- 0 4002 427"/>
                                <a:gd name="T143" fmla="*/ 4002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4661" y="3575"/>
                                  </a:moveTo>
                                  <a:lnTo>
                                    <a:pt x="4642" y="3575"/>
                                  </a:lnTo>
                                  <a:lnTo>
                                    <a:pt x="4623" y="3590"/>
                                  </a:lnTo>
                                  <a:lnTo>
                                    <a:pt x="4603" y="3605"/>
                                  </a:lnTo>
                                  <a:lnTo>
                                    <a:pt x="4583" y="3635"/>
                                  </a:lnTo>
                                  <a:lnTo>
                                    <a:pt x="4563" y="3666"/>
                                  </a:lnTo>
                                  <a:lnTo>
                                    <a:pt x="4541" y="3711"/>
                                  </a:lnTo>
                                  <a:lnTo>
                                    <a:pt x="4520" y="3757"/>
                                  </a:lnTo>
                                  <a:lnTo>
                                    <a:pt x="4498" y="3817"/>
                                  </a:lnTo>
                                  <a:lnTo>
                                    <a:pt x="4476" y="3878"/>
                                  </a:lnTo>
                                  <a:lnTo>
                                    <a:pt x="4454" y="3938"/>
                                  </a:lnTo>
                                  <a:lnTo>
                                    <a:pt x="4431" y="3984"/>
                                  </a:lnTo>
                                  <a:lnTo>
                                    <a:pt x="4408" y="4044"/>
                                  </a:lnTo>
                                  <a:lnTo>
                                    <a:pt x="4385" y="4105"/>
                                  </a:lnTo>
                                  <a:lnTo>
                                    <a:pt x="4362" y="4150"/>
                                  </a:lnTo>
                                  <a:lnTo>
                                    <a:pt x="4338" y="4181"/>
                                  </a:lnTo>
                                  <a:lnTo>
                                    <a:pt x="4315" y="4226"/>
                                  </a:lnTo>
                                  <a:lnTo>
                                    <a:pt x="4244" y="4272"/>
                                  </a:lnTo>
                                  <a:lnTo>
                                    <a:pt x="6889" y="4272"/>
                                  </a:lnTo>
                                  <a:lnTo>
                                    <a:pt x="6874" y="4241"/>
                                  </a:lnTo>
                                  <a:lnTo>
                                    <a:pt x="6863" y="4211"/>
                                  </a:lnTo>
                                  <a:lnTo>
                                    <a:pt x="5928" y="4211"/>
                                  </a:lnTo>
                                  <a:lnTo>
                                    <a:pt x="5915" y="4196"/>
                                  </a:lnTo>
                                  <a:lnTo>
                                    <a:pt x="4938" y="4196"/>
                                  </a:lnTo>
                                  <a:lnTo>
                                    <a:pt x="4893" y="4120"/>
                                  </a:lnTo>
                                  <a:lnTo>
                                    <a:pt x="4864" y="4060"/>
                                  </a:lnTo>
                                  <a:lnTo>
                                    <a:pt x="4836" y="3969"/>
                                  </a:lnTo>
                                  <a:lnTo>
                                    <a:pt x="4821" y="3923"/>
                                  </a:lnTo>
                                  <a:lnTo>
                                    <a:pt x="4792" y="3832"/>
                                  </a:lnTo>
                                  <a:lnTo>
                                    <a:pt x="4761" y="3741"/>
                                  </a:lnTo>
                                  <a:lnTo>
                                    <a:pt x="4746" y="3711"/>
                                  </a:lnTo>
                                  <a:lnTo>
                                    <a:pt x="4730" y="3666"/>
                                  </a:lnTo>
                                  <a:lnTo>
                                    <a:pt x="4713" y="3635"/>
                                  </a:lnTo>
                                  <a:lnTo>
                                    <a:pt x="4696" y="3620"/>
                                  </a:lnTo>
                                  <a:lnTo>
                                    <a:pt x="4679" y="3590"/>
                                  </a:lnTo>
                                  <a:lnTo>
                                    <a:pt x="4661" y="3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91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7785 1303"/>
                                <a:gd name="T1" fmla="*/ T0 w 6890"/>
                                <a:gd name="T2" fmla="+- 0 3729 427"/>
                                <a:gd name="T3" fmla="*/ 3729 h 4287"/>
                                <a:gd name="T4" fmla="+- 0 7738 1303"/>
                                <a:gd name="T5" fmla="*/ T4 w 6890"/>
                                <a:gd name="T6" fmla="+- 0 3729 427"/>
                                <a:gd name="T7" fmla="*/ 3729 h 4287"/>
                                <a:gd name="T8" fmla="+- 0 7713 1303"/>
                                <a:gd name="T9" fmla="*/ T8 w 6890"/>
                                <a:gd name="T10" fmla="+- 0 3744 427"/>
                                <a:gd name="T11" fmla="*/ 3744 h 4287"/>
                                <a:gd name="T12" fmla="+- 0 7688 1303"/>
                                <a:gd name="T13" fmla="*/ T12 w 6890"/>
                                <a:gd name="T14" fmla="+- 0 3775 427"/>
                                <a:gd name="T15" fmla="*/ 3775 h 4287"/>
                                <a:gd name="T16" fmla="+- 0 7661 1303"/>
                                <a:gd name="T17" fmla="*/ T16 w 6890"/>
                                <a:gd name="T18" fmla="+- 0 3805 427"/>
                                <a:gd name="T19" fmla="*/ 3805 h 4287"/>
                                <a:gd name="T20" fmla="+- 0 7634 1303"/>
                                <a:gd name="T21" fmla="*/ T20 w 6890"/>
                                <a:gd name="T22" fmla="+- 0 3850 427"/>
                                <a:gd name="T23" fmla="*/ 3850 h 4287"/>
                                <a:gd name="T24" fmla="+- 0 7607 1303"/>
                                <a:gd name="T25" fmla="*/ T24 w 6890"/>
                                <a:gd name="T26" fmla="+- 0 3896 427"/>
                                <a:gd name="T27" fmla="*/ 3896 h 4287"/>
                                <a:gd name="T28" fmla="+- 0 7525 1303"/>
                                <a:gd name="T29" fmla="*/ T28 w 6890"/>
                                <a:gd name="T30" fmla="+- 0 4078 427"/>
                                <a:gd name="T31" fmla="*/ 4078 h 4287"/>
                                <a:gd name="T32" fmla="+- 0 7497 1303"/>
                                <a:gd name="T33" fmla="*/ T32 w 6890"/>
                                <a:gd name="T34" fmla="+- 0 4138 427"/>
                                <a:gd name="T35" fmla="*/ 4138 h 4287"/>
                                <a:gd name="T36" fmla="+- 0 7470 1303"/>
                                <a:gd name="T37" fmla="*/ T36 w 6890"/>
                                <a:gd name="T38" fmla="+- 0 4199 427"/>
                                <a:gd name="T39" fmla="*/ 4199 h 4287"/>
                                <a:gd name="T40" fmla="+- 0 7443 1303"/>
                                <a:gd name="T41" fmla="*/ T40 w 6890"/>
                                <a:gd name="T42" fmla="+- 0 4259 427"/>
                                <a:gd name="T43" fmla="*/ 4259 h 4287"/>
                                <a:gd name="T44" fmla="+- 0 7417 1303"/>
                                <a:gd name="T45" fmla="*/ T44 w 6890"/>
                                <a:gd name="T46" fmla="+- 0 4335 427"/>
                                <a:gd name="T47" fmla="*/ 4335 h 4287"/>
                                <a:gd name="T48" fmla="+- 0 7392 1303"/>
                                <a:gd name="T49" fmla="*/ T48 w 6890"/>
                                <a:gd name="T50" fmla="+- 0 4396 427"/>
                                <a:gd name="T51" fmla="*/ 4396 h 4287"/>
                                <a:gd name="T52" fmla="+- 0 7367 1303"/>
                                <a:gd name="T53" fmla="*/ T52 w 6890"/>
                                <a:gd name="T54" fmla="+- 0 4441 427"/>
                                <a:gd name="T55" fmla="*/ 4441 h 4287"/>
                                <a:gd name="T56" fmla="+- 0 7344 1303"/>
                                <a:gd name="T57" fmla="*/ T56 w 6890"/>
                                <a:gd name="T58" fmla="+- 0 4502 427"/>
                                <a:gd name="T59" fmla="*/ 4502 h 4287"/>
                                <a:gd name="T60" fmla="+- 0 7321 1303"/>
                                <a:gd name="T61" fmla="*/ T60 w 6890"/>
                                <a:gd name="T62" fmla="+- 0 4547 427"/>
                                <a:gd name="T63" fmla="*/ 4547 h 4287"/>
                                <a:gd name="T64" fmla="+- 0 7300 1303"/>
                                <a:gd name="T65" fmla="*/ T64 w 6890"/>
                                <a:gd name="T66" fmla="+- 0 4577 427"/>
                                <a:gd name="T67" fmla="*/ 4577 h 4287"/>
                                <a:gd name="T68" fmla="+- 0 7281 1303"/>
                                <a:gd name="T69" fmla="*/ T68 w 6890"/>
                                <a:gd name="T70" fmla="+- 0 4608 427"/>
                                <a:gd name="T71" fmla="*/ 4608 h 4287"/>
                                <a:gd name="T72" fmla="+- 0 7263 1303"/>
                                <a:gd name="T73" fmla="*/ T72 w 6890"/>
                                <a:gd name="T74" fmla="+- 0 4623 427"/>
                                <a:gd name="T75" fmla="*/ 4623 h 4287"/>
                                <a:gd name="T76" fmla="+- 0 7246 1303"/>
                                <a:gd name="T77" fmla="*/ T76 w 6890"/>
                                <a:gd name="T78" fmla="+- 0 4638 427"/>
                                <a:gd name="T79" fmla="*/ 4638 h 4287"/>
                                <a:gd name="T80" fmla="+- 0 8166 1303"/>
                                <a:gd name="T81" fmla="*/ T80 w 6890"/>
                                <a:gd name="T82" fmla="+- 0 4638 427"/>
                                <a:gd name="T83" fmla="*/ 4638 h 4287"/>
                                <a:gd name="T84" fmla="+- 0 8160 1303"/>
                                <a:gd name="T85" fmla="*/ T84 w 6890"/>
                                <a:gd name="T86" fmla="+- 0 4623 427"/>
                                <a:gd name="T87" fmla="*/ 4623 h 4287"/>
                                <a:gd name="T88" fmla="+- 0 8143 1303"/>
                                <a:gd name="T89" fmla="*/ T88 w 6890"/>
                                <a:gd name="T90" fmla="+- 0 4562 427"/>
                                <a:gd name="T91" fmla="*/ 4562 h 4287"/>
                                <a:gd name="T92" fmla="+- 0 8125 1303"/>
                                <a:gd name="T93" fmla="*/ T92 w 6890"/>
                                <a:gd name="T94" fmla="+- 0 4517 427"/>
                                <a:gd name="T95" fmla="*/ 4517 h 4287"/>
                                <a:gd name="T96" fmla="+- 0 8106 1303"/>
                                <a:gd name="T97" fmla="*/ T96 w 6890"/>
                                <a:gd name="T98" fmla="+- 0 4456 427"/>
                                <a:gd name="T99" fmla="*/ 4456 h 4287"/>
                                <a:gd name="T100" fmla="+- 0 8086 1303"/>
                                <a:gd name="T101" fmla="*/ T100 w 6890"/>
                                <a:gd name="T102" fmla="+- 0 4396 427"/>
                                <a:gd name="T103" fmla="*/ 4396 h 4287"/>
                                <a:gd name="T104" fmla="+- 0 8065 1303"/>
                                <a:gd name="T105" fmla="*/ T104 w 6890"/>
                                <a:gd name="T106" fmla="+- 0 4335 427"/>
                                <a:gd name="T107" fmla="*/ 4335 h 4287"/>
                                <a:gd name="T108" fmla="+- 0 8043 1303"/>
                                <a:gd name="T109" fmla="*/ T108 w 6890"/>
                                <a:gd name="T110" fmla="+- 0 4259 427"/>
                                <a:gd name="T111" fmla="*/ 4259 h 4287"/>
                                <a:gd name="T112" fmla="+- 0 8021 1303"/>
                                <a:gd name="T113" fmla="*/ T112 w 6890"/>
                                <a:gd name="T114" fmla="+- 0 4199 427"/>
                                <a:gd name="T115" fmla="*/ 4199 h 4287"/>
                                <a:gd name="T116" fmla="+- 0 7999 1303"/>
                                <a:gd name="T117" fmla="*/ T116 w 6890"/>
                                <a:gd name="T118" fmla="+- 0 4138 427"/>
                                <a:gd name="T119" fmla="*/ 4138 h 4287"/>
                                <a:gd name="T120" fmla="+- 0 7976 1303"/>
                                <a:gd name="T121" fmla="*/ T120 w 6890"/>
                                <a:gd name="T122" fmla="+- 0 4062 427"/>
                                <a:gd name="T123" fmla="*/ 4062 h 4287"/>
                                <a:gd name="T124" fmla="+- 0 7952 1303"/>
                                <a:gd name="T125" fmla="*/ T124 w 6890"/>
                                <a:gd name="T126" fmla="+- 0 4002 427"/>
                                <a:gd name="T127" fmla="*/ 4002 h 4287"/>
                                <a:gd name="T128" fmla="+- 0 7929 1303"/>
                                <a:gd name="T129" fmla="*/ T128 w 6890"/>
                                <a:gd name="T130" fmla="+- 0 3956 427"/>
                                <a:gd name="T131" fmla="*/ 3956 h 4287"/>
                                <a:gd name="T132" fmla="+- 0 7905 1303"/>
                                <a:gd name="T133" fmla="*/ T132 w 6890"/>
                                <a:gd name="T134" fmla="+- 0 3896 427"/>
                                <a:gd name="T135" fmla="*/ 3896 h 4287"/>
                                <a:gd name="T136" fmla="+- 0 7857 1303"/>
                                <a:gd name="T137" fmla="*/ T136 w 6890"/>
                                <a:gd name="T138" fmla="+- 0 3805 427"/>
                                <a:gd name="T139" fmla="*/ 3805 h 4287"/>
                                <a:gd name="T140" fmla="+- 0 7809 1303"/>
                                <a:gd name="T141" fmla="*/ T140 w 6890"/>
                                <a:gd name="T142" fmla="+- 0 3744 427"/>
                                <a:gd name="T143" fmla="*/ 3744 h 4287"/>
                                <a:gd name="T144" fmla="+- 0 7785 1303"/>
                                <a:gd name="T145" fmla="*/ T144 w 6890"/>
                                <a:gd name="T146" fmla="+- 0 3729 427"/>
                                <a:gd name="T147" fmla="*/ 3729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6482" y="3302"/>
                                  </a:moveTo>
                                  <a:lnTo>
                                    <a:pt x="6435" y="3302"/>
                                  </a:lnTo>
                                  <a:lnTo>
                                    <a:pt x="6410" y="3317"/>
                                  </a:lnTo>
                                  <a:lnTo>
                                    <a:pt x="6385" y="3348"/>
                                  </a:lnTo>
                                  <a:lnTo>
                                    <a:pt x="6358" y="3378"/>
                                  </a:lnTo>
                                  <a:lnTo>
                                    <a:pt x="6331" y="3423"/>
                                  </a:lnTo>
                                  <a:lnTo>
                                    <a:pt x="6304" y="3469"/>
                                  </a:lnTo>
                                  <a:lnTo>
                                    <a:pt x="6222" y="3651"/>
                                  </a:lnTo>
                                  <a:lnTo>
                                    <a:pt x="6194" y="3711"/>
                                  </a:lnTo>
                                  <a:lnTo>
                                    <a:pt x="6167" y="3772"/>
                                  </a:lnTo>
                                  <a:lnTo>
                                    <a:pt x="6140" y="3832"/>
                                  </a:lnTo>
                                  <a:lnTo>
                                    <a:pt x="6114" y="3908"/>
                                  </a:lnTo>
                                  <a:lnTo>
                                    <a:pt x="6089" y="3969"/>
                                  </a:lnTo>
                                  <a:lnTo>
                                    <a:pt x="6064" y="4014"/>
                                  </a:lnTo>
                                  <a:lnTo>
                                    <a:pt x="6041" y="4075"/>
                                  </a:lnTo>
                                  <a:lnTo>
                                    <a:pt x="6018" y="4120"/>
                                  </a:lnTo>
                                  <a:lnTo>
                                    <a:pt x="5997" y="4150"/>
                                  </a:lnTo>
                                  <a:lnTo>
                                    <a:pt x="5978" y="4181"/>
                                  </a:lnTo>
                                  <a:lnTo>
                                    <a:pt x="5960" y="4196"/>
                                  </a:lnTo>
                                  <a:lnTo>
                                    <a:pt x="5943" y="4211"/>
                                  </a:lnTo>
                                  <a:lnTo>
                                    <a:pt x="6863" y="4211"/>
                                  </a:lnTo>
                                  <a:lnTo>
                                    <a:pt x="6857" y="4196"/>
                                  </a:lnTo>
                                  <a:lnTo>
                                    <a:pt x="6840" y="4135"/>
                                  </a:lnTo>
                                  <a:lnTo>
                                    <a:pt x="6822" y="4090"/>
                                  </a:lnTo>
                                  <a:lnTo>
                                    <a:pt x="6803" y="4029"/>
                                  </a:lnTo>
                                  <a:lnTo>
                                    <a:pt x="6783" y="3969"/>
                                  </a:lnTo>
                                  <a:lnTo>
                                    <a:pt x="6762" y="3908"/>
                                  </a:lnTo>
                                  <a:lnTo>
                                    <a:pt x="6740" y="3832"/>
                                  </a:lnTo>
                                  <a:lnTo>
                                    <a:pt x="6718" y="3772"/>
                                  </a:lnTo>
                                  <a:lnTo>
                                    <a:pt x="6696" y="3711"/>
                                  </a:lnTo>
                                  <a:lnTo>
                                    <a:pt x="6673" y="3635"/>
                                  </a:lnTo>
                                  <a:lnTo>
                                    <a:pt x="6649" y="3575"/>
                                  </a:lnTo>
                                  <a:lnTo>
                                    <a:pt x="6626" y="3529"/>
                                  </a:lnTo>
                                  <a:lnTo>
                                    <a:pt x="6602" y="3469"/>
                                  </a:lnTo>
                                  <a:lnTo>
                                    <a:pt x="6554" y="3378"/>
                                  </a:lnTo>
                                  <a:lnTo>
                                    <a:pt x="6506" y="3317"/>
                                  </a:lnTo>
                                  <a:lnTo>
                                    <a:pt x="6482" y="3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90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6582 1303"/>
                                <a:gd name="T1" fmla="*/ T0 w 6890"/>
                                <a:gd name="T2" fmla="+- 0 4093 427"/>
                                <a:gd name="T3" fmla="*/ 4093 h 4287"/>
                                <a:gd name="T4" fmla="+- 0 6551 1303"/>
                                <a:gd name="T5" fmla="*/ T4 w 6890"/>
                                <a:gd name="T6" fmla="+- 0 4093 427"/>
                                <a:gd name="T7" fmla="*/ 4093 h 4287"/>
                                <a:gd name="T8" fmla="+- 0 6520 1303"/>
                                <a:gd name="T9" fmla="*/ T8 w 6890"/>
                                <a:gd name="T10" fmla="+- 0 4123 427"/>
                                <a:gd name="T11" fmla="*/ 4123 h 4287"/>
                                <a:gd name="T12" fmla="+- 0 6458 1303"/>
                                <a:gd name="T13" fmla="*/ T12 w 6890"/>
                                <a:gd name="T14" fmla="+- 0 4244 427"/>
                                <a:gd name="T15" fmla="*/ 4244 h 4287"/>
                                <a:gd name="T16" fmla="+- 0 6442 1303"/>
                                <a:gd name="T17" fmla="*/ T16 w 6890"/>
                                <a:gd name="T18" fmla="+- 0 4290 427"/>
                                <a:gd name="T19" fmla="*/ 4290 h 4287"/>
                                <a:gd name="T20" fmla="+- 0 6427 1303"/>
                                <a:gd name="T21" fmla="*/ T20 w 6890"/>
                                <a:gd name="T22" fmla="+- 0 4320 427"/>
                                <a:gd name="T23" fmla="*/ 4320 h 4287"/>
                                <a:gd name="T24" fmla="+- 0 6396 1303"/>
                                <a:gd name="T25" fmla="*/ T24 w 6890"/>
                                <a:gd name="T26" fmla="+- 0 4411 427"/>
                                <a:gd name="T27" fmla="*/ 4411 h 4287"/>
                                <a:gd name="T28" fmla="+- 0 6380 1303"/>
                                <a:gd name="T29" fmla="*/ T28 w 6890"/>
                                <a:gd name="T30" fmla="+- 0 4441 427"/>
                                <a:gd name="T31" fmla="*/ 4441 h 4287"/>
                                <a:gd name="T32" fmla="+- 0 6365 1303"/>
                                <a:gd name="T33" fmla="*/ T32 w 6890"/>
                                <a:gd name="T34" fmla="+- 0 4487 427"/>
                                <a:gd name="T35" fmla="*/ 4487 h 4287"/>
                                <a:gd name="T36" fmla="+- 0 6318 1303"/>
                                <a:gd name="T37" fmla="*/ T36 w 6890"/>
                                <a:gd name="T38" fmla="+- 0 4577 427"/>
                                <a:gd name="T39" fmla="*/ 4577 h 4287"/>
                                <a:gd name="T40" fmla="+- 0 6272 1303"/>
                                <a:gd name="T41" fmla="*/ T40 w 6890"/>
                                <a:gd name="T42" fmla="+- 0 4623 427"/>
                                <a:gd name="T43" fmla="*/ 4623 h 4287"/>
                                <a:gd name="T44" fmla="+- 0 6863 1303"/>
                                <a:gd name="T45" fmla="*/ T44 w 6890"/>
                                <a:gd name="T46" fmla="+- 0 4623 427"/>
                                <a:gd name="T47" fmla="*/ 4623 h 4287"/>
                                <a:gd name="T48" fmla="+- 0 6849 1303"/>
                                <a:gd name="T49" fmla="*/ T48 w 6890"/>
                                <a:gd name="T50" fmla="+- 0 4608 427"/>
                                <a:gd name="T51" fmla="*/ 4608 h 4287"/>
                                <a:gd name="T52" fmla="+- 0 6835 1303"/>
                                <a:gd name="T53" fmla="*/ T52 w 6890"/>
                                <a:gd name="T54" fmla="+- 0 4577 427"/>
                                <a:gd name="T55" fmla="*/ 4577 h 4287"/>
                                <a:gd name="T56" fmla="+- 0 6821 1303"/>
                                <a:gd name="T57" fmla="*/ T56 w 6890"/>
                                <a:gd name="T58" fmla="+- 0 4562 427"/>
                                <a:gd name="T59" fmla="*/ 4562 h 4287"/>
                                <a:gd name="T60" fmla="+- 0 6806 1303"/>
                                <a:gd name="T61" fmla="*/ T60 w 6890"/>
                                <a:gd name="T62" fmla="+- 0 4532 427"/>
                                <a:gd name="T63" fmla="*/ 4532 h 4287"/>
                                <a:gd name="T64" fmla="+- 0 6791 1303"/>
                                <a:gd name="T65" fmla="*/ T64 w 6890"/>
                                <a:gd name="T66" fmla="+- 0 4502 427"/>
                                <a:gd name="T67" fmla="*/ 4502 h 4287"/>
                                <a:gd name="T68" fmla="+- 0 6776 1303"/>
                                <a:gd name="T69" fmla="*/ T68 w 6890"/>
                                <a:gd name="T70" fmla="+- 0 4471 427"/>
                                <a:gd name="T71" fmla="*/ 4471 h 4287"/>
                                <a:gd name="T72" fmla="+- 0 6760 1303"/>
                                <a:gd name="T73" fmla="*/ T72 w 6890"/>
                                <a:gd name="T74" fmla="+- 0 4426 427"/>
                                <a:gd name="T75" fmla="*/ 4426 h 4287"/>
                                <a:gd name="T76" fmla="+- 0 6744 1303"/>
                                <a:gd name="T77" fmla="*/ T76 w 6890"/>
                                <a:gd name="T78" fmla="+- 0 4396 427"/>
                                <a:gd name="T79" fmla="*/ 4396 h 4287"/>
                                <a:gd name="T80" fmla="+- 0 6728 1303"/>
                                <a:gd name="T81" fmla="*/ T80 w 6890"/>
                                <a:gd name="T82" fmla="+- 0 4350 427"/>
                                <a:gd name="T83" fmla="*/ 4350 h 4287"/>
                                <a:gd name="T84" fmla="+- 0 6712 1303"/>
                                <a:gd name="T85" fmla="*/ T84 w 6890"/>
                                <a:gd name="T86" fmla="+- 0 4305 427"/>
                                <a:gd name="T87" fmla="*/ 4305 h 4287"/>
                                <a:gd name="T88" fmla="+- 0 6679 1303"/>
                                <a:gd name="T89" fmla="*/ T88 w 6890"/>
                                <a:gd name="T90" fmla="+- 0 4244 427"/>
                                <a:gd name="T91" fmla="*/ 4244 h 4287"/>
                                <a:gd name="T92" fmla="+- 0 6663 1303"/>
                                <a:gd name="T93" fmla="*/ T92 w 6890"/>
                                <a:gd name="T94" fmla="+- 0 4199 427"/>
                                <a:gd name="T95" fmla="*/ 4199 h 4287"/>
                                <a:gd name="T96" fmla="+- 0 6646 1303"/>
                                <a:gd name="T97" fmla="*/ T96 w 6890"/>
                                <a:gd name="T98" fmla="+- 0 4168 427"/>
                                <a:gd name="T99" fmla="*/ 4168 h 4287"/>
                                <a:gd name="T100" fmla="+- 0 6630 1303"/>
                                <a:gd name="T101" fmla="*/ T100 w 6890"/>
                                <a:gd name="T102" fmla="+- 0 4153 427"/>
                                <a:gd name="T103" fmla="*/ 4153 h 4287"/>
                                <a:gd name="T104" fmla="+- 0 6614 1303"/>
                                <a:gd name="T105" fmla="*/ T104 w 6890"/>
                                <a:gd name="T106" fmla="+- 0 4123 427"/>
                                <a:gd name="T107" fmla="*/ 4123 h 4287"/>
                                <a:gd name="T108" fmla="+- 0 6598 1303"/>
                                <a:gd name="T109" fmla="*/ T108 w 6890"/>
                                <a:gd name="T110" fmla="+- 0 4108 427"/>
                                <a:gd name="T111" fmla="*/ 4108 h 4287"/>
                                <a:gd name="T112" fmla="+- 0 6582 1303"/>
                                <a:gd name="T113" fmla="*/ T112 w 6890"/>
                                <a:gd name="T114" fmla="+- 0 4093 427"/>
                                <a:gd name="T115" fmla="*/ 4093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5279" y="3666"/>
                                  </a:moveTo>
                                  <a:lnTo>
                                    <a:pt x="5248" y="3666"/>
                                  </a:lnTo>
                                  <a:lnTo>
                                    <a:pt x="5217" y="3696"/>
                                  </a:lnTo>
                                  <a:lnTo>
                                    <a:pt x="5155" y="3817"/>
                                  </a:lnTo>
                                  <a:lnTo>
                                    <a:pt x="5139" y="3863"/>
                                  </a:lnTo>
                                  <a:lnTo>
                                    <a:pt x="5124" y="3893"/>
                                  </a:lnTo>
                                  <a:lnTo>
                                    <a:pt x="5093" y="3984"/>
                                  </a:lnTo>
                                  <a:lnTo>
                                    <a:pt x="5077" y="4014"/>
                                  </a:lnTo>
                                  <a:lnTo>
                                    <a:pt x="5062" y="4060"/>
                                  </a:lnTo>
                                  <a:lnTo>
                                    <a:pt x="5015" y="4150"/>
                                  </a:lnTo>
                                  <a:lnTo>
                                    <a:pt x="4969" y="4196"/>
                                  </a:lnTo>
                                  <a:lnTo>
                                    <a:pt x="5560" y="4196"/>
                                  </a:lnTo>
                                  <a:lnTo>
                                    <a:pt x="5546" y="4181"/>
                                  </a:lnTo>
                                  <a:lnTo>
                                    <a:pt x="5532" y="4150"/>
                                  </a:lnTo>
                                  <a:lnTo>
                                    <a:pt x="5518" y="4135"/>
                                  </a:lnTo>
                                  <a:lnTo>
                                    <a:pt x="5503" y="4105"/>
                                  </a:lnTo>
                                  <a:lnTo>
                                    <a:pt x="5488" y="4075"/>
                                  </a:lnTo>
                                  <a:lnTo>
                                    <a:pt x="5473" y="4044"/>
                                  </a:lnTo>
                                  <a:lnTo>
                                    <a:pt x="5457" y="3999"/>
                                  </a:lnTo>
                                  <a:lnTo>
                                    <a:pt x="5441" y="3969"/>
                                  </a:lnTo>
                                  <a:lnTo>
                                    <a:pt x="5425" y="3923"/>
                                  </a:lnTo>
                                  <a:lnTo>
                                    <a:pt x="5409" y="3878"/>
                                  </a:lnTo>
                                  <a:lnTo>
                                    <a:pt x="5376" y="3817"/>
                                  </a:lnTo>
                                  <a:lnTo>
                                    <a:pt x="5360" y="3772"/>
                                  </a:lnTo>
                                  <a:lnTo>
                                    <a:pt x="5343" y="3741"/>
                                  </a:lnTo>
                                  <a:lnTo>
                                    <a:pt x="5327" y="3726"/>
                                  </a:lnTo>
                                  <a:lnTo>
                                    <a:pt x="5311" y="3696"/>
                                  </a:lnTo>
                                  <a:lnTo>
                                    <a:pt x="5295" y="3681"/>
                                  </a:lnTo>
                                  <a:lnTo>
                                    <a:pt x="5279" y="3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9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7083 1303"/>
                                <a:gd name="T1" fmla="*/ T0 w 6890"/>
                                <a:gd name="T2" fmla="+- 0 4244 427"/>
                                <a:gd name="T3" fmla="*/ 4244 h 4287"/>
                                <a:gd name="T4" fmla="+- 0 7055 1303"/>
                                <a:gd name="T5" fmla="*/ T4 w 6890"/>
                                <a:gd name="T6" fmla="+- 0 4244 427"/>
                                <a:gd name="T7" fmla="*/ 4244 h 4287"/>
                                <a:gd name="T8" fmla="+- 0 7045 1303"/>
                                <a:gd name="T9" fmla="*/ T8 w 6890"/>
                                <a:gd name="T10" fmla="+- 0 4259 427"/>
                                <a:gd name="T11" fmla="*/ 4259 h 4287"/>
                                <a:gd name="T12" fmla="+- 0 7036 1303"/>
                                <a:gd name="T13" fmla="*/ T12 w 6890"/>
                                <a:gd name="T14" fmla="+- 0 4275 427"/>
                                <a:gd name="T15" fmla="*/ 4275 h 4287"/>
                                <a:gd name="T16" fmla="+- 0 7027 1303"/>
                                <a:gd name="T17" fmla="*/ T16 w 6890"/>
                                <a:gd name="T18" fmla="+- 0 4305 427"/>
                                <a:gd name="T19" fmla="*/ 4305 h 4287"/>
                                <a:gd name="T20" fmla="+- 0 7018 1303"/>
                                <a:gd name="T21" fmla="*/ T20 w 6890"/>
                                <a:gd name="T22" fmla="+- 0 4320 427"/>
                                <a:gd name="T23" fmla="*/ 4320 h 4287"/>
                                <a:gd name="T24" fmla="+- 0 7000 1303"/>
                                <a:gd name="T25" fmla="*/ T24 w 6890"/>
                                <a:gd name="T26" fmla="+- 0 4381 427"/>
                                <a:gd name="T27" fmla="*/ 4381 h 4287"/>
                                <a:gd name="T28" fmla="+- 0 6982 1303"/>
                                <a:gd name="T29" fmla="*/ T28 w 6890"/>
                                <a:gd name="T30" fmla="+- 0 4441 427"/>
                                <a:gd name="T31" fmla="*/ 4441 h 4287"/>
                                <a:gd name="T32" fmla="+- 0 6963 1303"/>
                                <a:gd name="T33" fmla="*/ T32 w 6890"/>
                                <a:gd name="T34" fmla="+- 0 4502 427"/>
                                <a:gd name="T35" fmla="*/ 4502 h 4287"/>
                                <a:gd name="T36" fmla="+- 0 6944 1303"/>
                                <a:gd name="T37" fmla="*/ T36 w 6890"/>
                                <a:gd name="T38" fmla="+- 0 4547 427"/>
                                <a:gd name="T39" fmla="*/ 4547 h 4287"/>
                                <a:gd name="T40" fmla="+- 0 6933 1303"/>
                                <a:gd name="T41" fmla="*/ T40 w 6890"/>
                                <a:gd name="T42" fmla="+- 0 4577 427"/>
                                <a:gd name="T43" fmla="*/ 4577 h 4287"/>
                                <a:gd name="T44" fmla="+- 0 6923 1303"/>
                                <a:gd name="T45" fmla="*/ T44 w 6890"/>
                                <a:gd name="T46" fmla="+- 0 4593 427"/>
                                <a:gd name="T47" fmla="*/ 4593 h 4287"/>
                                <a:gd name="T48" fmla="+- 0 6912 1303"/>
                                <a:gd name="T49" fmla="*/ T48 w 6890"/>
                                <a:gd name="T50" fmla="+- 0 4608 427"/>
                                <a:gd name="T51" fmla="*/ 4608 h 4287"/>
                                <a:gd name="T52" fmla="+- 0 6900 1303"/>
                                <a:gd name="T53" fmla="*/ T52 w 6890"/>
                                <a:gd name="T54" fmla="+- 0 4623 427"/>
                                <a:gd name="T55" fmla="*/ 4623 h 4287"/>
                                <a:gd name="T56" fmla="+- 0 7205 1303"/>
                                <a:gd name="T57" fmla="*/ T56 w 6890"/>
                                <a:gd name="T58" fmla="+- 0 4623 427"/>
                                <a:gd name="T59" fmla="*/ 4623 h 4287"/>
                                <a:gd name="T60" fmla="+- 0 7194 1303"/>
                                <a:gd name="T61" fmla="*/ T60 w 6890"/>
                                <a:gd name="T62" fmla="+- 0 4608 427"/>
                                <a:gd name="T63" fmla="*/ 4608 h 4287"/>
                                <a:gd name="T64" fmla="+- 0 7184 1303"/>
                                <a:gd name="T65" fmla="*/ T64 w 6890"/>
                                <a:gd name="T66" fmla="+- 0 4577 427"/>
                                <a:gd name="T67" fmla="*/ 4577 h 4287"/>
                                <a:gd name="T68" fmla="+- 0 7174 1303"/>
                                <a:gd name="T69" fmla="*/ T68 w 6890"/>
                                <a:gd name="T70" fmla="+- 0 4547 427"/>
                                <a:gd name="T71" fmla="*/ 4547 h 4287"/>
                                <a:gd name="T72" fmla="+- 0 7165 1303"/>
                                <a:gd name="T73" fmla="*/ T72 w 6890"/>
                                <a:gd name="T74" fmla="+- 0 4532 427"/>
                                <a:gd name="T75" fmla="*/ 4532 h 4287"/>
                                <a:gd name="T76" fmla="+- 0 7157 1303"/>
                                <a:gd name="T77" fmla="*/ T76 w 6890"/>
                                <a:gd name="T78" fmla="+- 0 4502 427"/>
                                <a:gd name="T79" fmla="*/ 4502 h 4287"/>
                                <a:gd name="T80" fmla="+- 0 7149 1303"/>
                                <a:gd name="T81" fmla="*/ T80 w 6890"/>
                                <a:gd name="T82" fmla="+- 0 4471 427"/>
                                <a:gd name="T83" fmla="*/ 4471 h 4287"/>
                                <a:gd name="T84" fmla="+- 0 7142 1303"/>
                                <a:gd name="T85" fmla="*/ T84 w 6890"/>
                                <a:gd name="T86" fmla="+- 0 4426 427"/>
                                <a:gd name="T87" fmla="*/ 4426 h 4287"/>
                                <a:gd name="T88" fmla="+- 0 7135 1303"/>
                                <a:gd name="T89" fmla="*/ T88 w 6890"/>
                                <a:gd name="T90" fmla="+- 0 4396 427"/>
                                <a:gd name="T91" fmla="*/ 4396 h 4287"/>
                                <a:gd name="T92" fmla="+- 0 7121 1303"/>
                                <a:gd name="T93" fmla="*/ T92 w 6890"/>
                                <a:gd name="T94" fmla="+- 0 4335 427"/>
                                <a:gd name="T95" fmla="*/ 4335 h 4287"/>
                                <a:gd name="T96" fmla="+- 0 7099 1303"/>
                                <a:gd name="T97" fmla="*/ T96 w 6890"/>
                                <a:gd name="T98" fmla="+- 0 4275 427"/>
                                <a:gd name="T99" fmla="*/ 4275 h 4287"/>
                                <a:gd name="T100" fmla="+- 0 7091 1303"/>
                                <a:gd name="T101" fmla="*/ T100 w 6890"/>
                                <a:gd name="T102" fmla="+- 0 4259 427"/>
                                <a:gd name="T103" fmla="*/ 4259 h 4287"/>
                                <a:gd name="T104" fmla="+- 0 7083 1303"/>
                                <a:gd name="T105" fmla="*/ T104 w 6890"/>
                                <a:gd name="T106" fmla="+- 0 4244 427"/>
                                <a:gd name="T107" fmla="*/ 4244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5780" y="3817"/>
                                  </a:moveTo>
                                  <a:lnTo>
                                    <a:pt x="5752" y="3817"/>
                                  </a:lnTo>
                                  <a:lnTo>
                                    <a:pt x="5742" y="3832"/>
                                  </a:lnTo>
                                  <a:lnTo>
                                    <a:pt x="5733" y="3848"/>
                                  </a:lnTo>
                                  <a:lnTo>
                                    <a:pt x="5724" y="3878"/>
                                  </a:lnTo>
                                  <a:lnTo>
                                    <a:pt x="5715" y="3893"/>
                                  </a:lnTo>
                                  <a:lnTo>
                                    <a:pt x="5697" y="3954"/>
                                  </a:lnTo>
                                  <a:lnTo>
                                    <a:pt x="5679" y="4014"/>
                                  </a:lnTo>
                                  <a:lnTo>
                                    <a:pt x="5660" y="4075"/>
                                  </a:lnTo>
                                  <a:lnTo>
                                    <a:pt x="5641" y="4120"/>
                                  </a:lnTo>
                                  <a:lnTo>
                                    <a:pt x="5630" y="4150"/>
                                  </a:lnTo>
                                  <a:lnTo>
                                    <a:pt x="5620" y="4166"/>
                                  </a:lnTo>
                                  <a:lnTo>
                                    <a:pt x="5609" y="4181"/>
                                  </a:lnTo>
                                  <a:lnTo>
                                    <a:pt x="5597" y="4196"/>
                                  </a:lnTo>
                                  <a:lnTo>
                                    <a:pt x="5902" y="4196"/>
                                  </a:lnTo>
                                  <a:lnTo>
                                    <a:pt x="5891" y="4181"/>
                                  </a:lnTo>
                                  <a:lnTo>
                                    <a:pt x="5881" y="4150"/>
                                  </a:lnTo>
                                  <a:lnTo>
                                    <a:pt x="5871" y="4120"/>
                                  </a:lnTo>
                                  <a:lnTo>
                                    <a:pt x="5862" y="4105"/>
                                  </a:lnTo>
                                  <a:lnTo>
                                    <a:pt x="5854" y="4075"/>
                                  </a:lnTo>
                                  <a:lnTo>
                                    <a:pt x="5846" y="4044"/>
                                  </a:lnTo>
                                  <a:lnTo>
                                    <a:pt x="5839" y="3999"/>
                                  </a:lnTo>
                                  <a:lnTo>
                                    <a:pt x="5832" y="3969"/>
                                  </a:lnTo>
                                  <a:lnTo>
                                    <a:pt x="5818" y="3908"/>
                                  </a:lnTo>
                                  <a:lnTo>
                                    <a:pt x="5796" y="3848"/>
                                  </a:lnTo>
                                  <a:lnTo>
                                    <a:pt x="5788" y="3832"/>
                                  </a:lnTo>
                                  <a:lnTo>
                                    <a:pt x="5780" y="3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8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5009 1303"/>
                                <a:gd name="T1" fmla="*/ T0 w 6890"/>
                                <a:gd name="T2" fmla="+- 0 2684 427"/>
                                <a:gd name="T3" fmla="*/ 2684 h 4287"/>
                                <a:gd name="T4" fmla="+- 0 4961 1303"/>
                                <a:gd name="T5" fmla="*/ T4 w 6890"/>
                                <a:gd name="T6" fmla="+- 0 2684 427"/>
                                <a:gd name="T7" fmla="*/ 2684 h 4287"/>
                                <a:gd name="T8" fmla="+- 0 4936 1303"/>
                                <a:gd name="T9" fmla="*/ T8 w 6890"/>
                                <a:gd name="T10" fmla="+- 0 2714 427"/>
                                <a:gd name="T11" fmla="*/ 2714 h 4287"/>
                                <a:gd name="T12" fmla="+- 0 4911 1303"/>
                                <a:gd name="T13" fmla="*/ T12 w 6890"/>
                                <a:gd name="T14" fmla="+- 0 2760 427"/>
                                <a:gd name="T15" fmla="*/ 2760 h 4287"/>
                                <a:gd name="T16" fmla="+- 0 4887 1303"/>
                                <a:gd name="T17" fmla="*/ T16 w 6890"/>
                                <a:gd name="T18" fmla="+- 0 2836 427"/>
                                <a:gd name="T19" fmla="*/ 2836 h 4287"/>
                                <a:gd name="T20" fmla="+- 0 4862 1303"/>
                                <a:gd name="T21" fmla="*/ T20 w 6890"/>
                                <a:gd name="T22" fmla="+- 0 2896 427"/>
                                <a:gd name="T23" fmla="*/ 2896 h 4287"/>
                                <a:gd name="T24" fmla="+- 0 4812 1303"/>
                                <a:gd name="T25" fmla="*/ T24 w 6890"/>
                                <a:gd name="T26" fmla="+- 0 3078 427"/>
                                <a:gd name="T27" fmla="*/ 3078 h 4287"/>
                                <a:gd name="T28" fmla="+- 0 4787 1303"/>
                                <a:gd name="T29" fmla="*/ T28 w 6890"/>
                                <a:gd name="T30" fmla="+- 0 3169 427"/>
                                <a:gd name="T31" fmla="*/ 3169 h 4287"/>
                                <a:gd name="T32" fmla="+- 0 4763 1303"/>
                                <a:gd name="T33" fmla="*/ T32 w 6890"/>
                                <a:gd name="T34" fmla="+- 0 3260 427"/>
                                <a:gd name="T35" fmla="*/ 3260 h 4287"/>
                                <a:gd name="T36" fmla="+- 0 4738 1303"/>
                                <a:gd name="T37" fmla="*/ T36 w 6890"/>
                                <a:gd name="T38" fmla="+- 0 3351 427"/>
                                <a:gd name="T39" fmla="*/ 3351 h 4287"/>
                                <a:gd name="T40" fmla="+- 0 4714 1303"/>
                                <a:gd name="T41" fmla="*/ T40 w 6890"/>
                                <a:gd name="T42" fmla="+- 0 3441 427"/>
                                <a:gd name="T43" fmla="*/ 3441 h 4287"/>
                                <a:gd name="T44" fmla="+- 0 4690 1303"/>
                                <a:gd name="T45" fmla="*/ T44 w 6890"/>
                                <a:gd name="T46" fmla="+- 0 3532 427"/>
                                <a:gd name="T47" fmla="*/ 3532 h 4287"/>
                                <a:gd name="T48" fmla="+- 0 4667 1303"/>
                                <a:gd name="T49" fmla="*/ T48 w 6890"/>
                                <a:gd name="T50" fmla="+- 0 3593 427"/>
                                <a:gd name="T51" fmla="*/ 3593 h 4287"/>
                                <a:gd name="T52" fmla="+- 0 4644 1303"/>
                                <a:gd name="T53" fmla="*/ T52 w 6890"/>
                                <a:gd name="T54" fmla="+- 0 3653 427"/>
                                <a:gd name="T55" fmla="*/ 3653 h 4287"/>
                                <a:gd name="T56" fmla="+- 0 4621 1303"/>
                                <a:gd name="T57" fmla="*/ T56 w 6890"/>
                                <a:gd name="T58" fmla="+- 0 3699 427"/>
                                <a:gd name="T59" fmla="*/ 3699 h 4287"/>
                                <a:gd name="T60" fmla="+- 0 4599 1303"/>
                                <a:gd name="T61" fmla="*/ T60 w 6890"/>
                                <a:gd name="T62" fmla="+- 0 3729 427"/>
                                <a:gd name="T63" fmla="*/ 3729 h 4287"/>
                                <a:gd name="T64" fmla="+- 0 4577 1303"/>
                                <a:gd name="T65" fmla="*/ T64 w 6890"/>
                                <a:gd name="T66" fmla="+- 0 3744 427"/>
                                <a:gd name="T67" fmla="*/ 3744 h 4287"/>
                                <a:gd name="T68" fmla="+- 0 5273 1303"/>
                                <a:gd name="T69" fmla="*/ T68 w 6890"/>
                                <a:gd name="T70" fmla="+- 0 3744 427"/>
                                <a:gd name="T71" fmla="*/ 3744 h 4287"/>
                                <a:gd name="T72" fmla="+- 0 5232 1303"/>
                                <a:gd name="T73" fmla="*/ T72 w 6890"/>
                                <a:gd name="T74" fmla="+- 0 3517 427"/>
                                <a:gd name="T75" fmla="*/ 3517 h 4287"/>
                                <a:gd name="T76" fmla="+- 0 5207 1303"/>
                                <a:gd name="T77" fmla="*/ T76 w 6890"/>
                                <a:gd name="T78" fmla="+- 0 3396 427"/>
                                <a:gd name="T79" fmla="*/ 3396 h 4287"/>
                                <a:gd name="T80" fmla="+- 0 5182 1303"/>
                                <a:gd name="T81" fmla="*/ T80 w 6890"/>
                                <a:gd name="T82" fmla="+- 0 3260 427"/>
                                <a:gd name="T83" fmla="*/ 3260 h 4287"/>
                                <a:gd name="T84" fmla="+- 0 5157 1303"/>
                                <a:gd name="T85" fmla="*/ T84 w 6890"/>
                                <a:gd name="T86" fmla="+- 0 3138 427"/>
                                <a:gd name="T87" fmla="*/ 3138 h 4287"/>
                                <a:gd name="T88" fmla="+- 0 5132 1303"/>
                                <a:gd name="T89" fmla="*/ T88 w 6890"/>
                                <a:gd name="T90" fmla="+- 0 3032 427"/>
                                <a:gd name="T91" fmla="*/ 3032 h 4287"/>
                                <a:gd name="T92" fmla="+- 0 5107 1303"/>
                                <a:gd name="T93" fmla="*/ T92 w 6890"/>
                                <a:gd name="T94" fmla="+- 0 2942 427"/>
                                <a:gd name="T95" fmla="*/ 2942 h 4287"/>
                                <a:gd name="T96" fmla="+- 0 5082 1303"/>
                                <a:gd name="T97" fmla="*/ T96 w 6890"/>
                                <a:gd name="T98" fmla="+- 0 2851 427"/>
                                <a:gd name="T99" fmla="*/ 2851 h 4287"/>
                                <a:gd name="T100" fmla="+- 0 5058 1303"/>
                                <a:gd name="T101" fmla="*/ T100 w 6890"/>
                                <a:gd name="T102" fmla="+- 0 2775 427"/>
                                <a:gd name="T103" fmla="*/ 2775 h 4287"/>
                                <a:gd name="T104" fmla="+- 0 5034 1303"/>
                                <a:gd name="T105" fmla="*/ T104 w 6890"/>
                                <a:gd name="T106" fmla="+- 0 2730 427"/>
                                <a:gd name="T107" fmla="*/ 2730 h 4287"/>
                                <a:gd name="T108" fmla="+- 0 5009 1303"/>
                                <a:gd name="T109" fmla="*/ T108 w 6890"/>
                                <a:gd name="T110" fmla="+- 0 2684 427"/>
                                <a:gd name="T111" fmla="*/ 2684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3706" y="2257"/>
                                  </a:moveTo>
                                  <a:lnTo>
                                    <a:pt x="3658" y="2257"/>
                                  </a:lnTo>
                                  <a:lnTo>
                                    <a:pt x="3633" y="2287"/>
                                  </a:lnTo>
                                  <a:lnTo>
                                    <a:pt x="3608" y="2333"/>
                                  </a:lnTo>
                                  <a:lnTo>
                                    <a:pt x="3584" y="2409"/>
                                  </a:lnTo>
                                  <a:lnTo>
                                    <a:pt x="3559" y="2469"/>
                                  </a:lnTo>
                                  <a:lnTo>
                                    <a:pt x="3509" y="2651"/>
                                  </a:lnTo>
                                  <a:lnTo>
                                    <a:pt x="3484" y="2742"/>
                                  </a:lnTo>
                                  <a:lnTo>
                                    <a:pt x="3460" y="2833"/>
                                  </a:lnTo>
                                  <a:lnTo>
                                    <a:pt x="3435" y="2924"/>
                                  </a:lnTo>
                                  <a:lnTo>
                                    <a:pt x="3411" y="3014"/>
                                  </a:lnTo>
                                  <a:lnTo>
                                    <a:pt x="3387" y="3105"/>
                                  </a:lnTo>
                                  <a:lnTo>
                                    <a:pt x="3364" y="3166"/>
                                  </a:lnTo>
                                  <a:lnTo>
                                    <a:pt x="3341" y="3226"/>
                                  </a:lnTo>
                                  <a:lnTo>
                                    <a:pt x="3318" y="3272"/>
                                  </a:lnTo>
                                  <a:lnTo>
                                    <a:pt x="3296" y="3302"/>
                                  </a:lnTo>
                                  <a:lnTo>
                                    <a:pt x="3274" y="3317"/>
                                  </a:lnTo>
                                  <a:lnTo>
                                    <a:pt x="3970" y="3317"/>
                                  </a:lnTo>
                                  <a:lnTo>
                                    <a:pt x="3929" y="3090"/>
                                  </a:lnTo>
                                  <a:lnTo>
                                    <a:pt x="3904" y="2969"/>
                                  </a:lnTo>
                                  <a:lnTo>
                                    <a:pt x="3879" y="2833"/>
                                  </a:lnTo>
                                  <a:lnTo>
                                    <a:pt x="3854" y="2711"/>
                                  </a:lnTo>
                                  <a:lnTo>
                                    <a:pt x="3829" y="2605"/>
                                  </a:lnTo>
                                  <a:lnTo>
                                    <a:pt x="3804" y="2515"/>
                                  </a:lnTo>
                                  <a:lnTo>
                                    <a:pt x="3779" y="2424"/>
                                  </a:lnTo>
                                  <a:lnTo>
                                    <a:pt x="3755" y="2348"/>
                                  </a:lnTo>
                                  <a:lnTo>
                                    <a:pt x="3731" y="2303"/>
                                  </a:lnTo>
                                  <a:lnTo>
                                    <a:pt x="3706" y="2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7"/>
                          <wps:cNvSpPr>
                            <a:spLocks/>
                          </wps:cNvSpPr>
                          <wps:spPr bwMode="auto">
                            <a:xfrm>
                              <a:off x="1303" y="427"/>
                              <a:ext cx="6890" cy="4287"/>
                            </a:xfrm>
                            <a:custGeom>
                              <a:avLst/>
                              <a:gdLst>
                                <a:gd name="T0" fmla="+- 0 4202 1303"/>
                                <a:gd name="T1" fmla="*/ T0 w 6890"/>
                                <a:gd name="T2" fmla="+- 0 427 427"/>
                                <a:gd name="T3" fmla="*/ 427 h 4287"/>
                                <a:gd name="T4" fmla="+- 0 4165 1303"/>
                                <a:gd name="T5" fmla="*/ T4 w 6890"/>
                                <a:gd name="T6" fmla="+- 0 488 427"/>
                                <a:gd name="T7" fmla="*/ 488 h 4287"/>
                                <a:gd name="T8" fmla="+- 0 4146 1303"/>
                                <a:gd name="T9" fmla="*/ T8 w 6890"/>
                                <a:gd name="T10" fmla="+- 0 564 427"/>
                                <a:gd name="T11" fmla="*/ 564 h 4287"/>
                                <a:gd name="T12" fmla="+- 0 4127 1303"/>
                                <a:gd name="T13" fmla="*/ T12 w 6890"/>
                                <a:gd name="T14" fmla="+- 0 670 427"/>
                                <a:gd name="T15" fmla="*/ 670 h 4287"/>
                                <a:gd name="T16" fmla="+- 0 4108 1303"/>
                                <a:gd name="T17" fmla="*/ T16 w 6890"/>
                                <a:gd name="T18" fmla="+- 0 806 427"/>
                                <a:gd name="T19" fmla="*/ 806 h 4287"/>
                                <a:gd name="T20" fmla="+- 0 4089 1303"/>
                                <a:gd name="T21" fmla="*/ T20 w 6890"/>
                                <a:gd name="T22" fmla="+- 0 972 427"/>
                                <a:gd name="T23" fmla="*/ 972 h 4287"/>
                                <a:gd name="T24" fmla="+- 0 4069 1303"/>
                                <a:gd name="T25" fmla="*/ T24 w 6890"/>
                                <a:gd name="T26" fmla="+- 0 1139 427"/>
                                <a:gd name="T27" fmla="*/ 1139 h 4287"/>
                                <a:gd name="T28" fmla="+- 0 4049 1303"/>
                                <a:gd name="T29" fmla="*/ T28 w 6890"/>
                                <a:gd name="T30" fmla="+- 0 1336 427"/>
                                <a:gd name="T31" fmla="*/ 1336 h 4287"/>
                                <a:gd name="T32" fmla="+- 0 4030 1303"/>
                                <a:gd name="T33" fmla="*/ T32 w 6890"/>
                                <a:gd name="T34" fmla="+- 0 1533 427"/>
                                <a:gd name="T35" fmla="*/ 1533 h 4287"/>
                                <a:gd name="T36" fmla="+- 0 4010 1303"/>
                                <a:gd name="T37" fmla="*/ T36 w 6890"/>
                                <a:gd name="T38" fmla="+- 0 1730 427"/>
                                <a:gd name="T39" fmla="*/ 1730 h 4287"/>
                                <a:gd name="T40" fmla="+- 0 3990 1303"/>
                                <a:gd name="T41" fmla="*/ T40 w 6890"/>
                                <a:gd name="T42" fmla="+- 0 1942 427"/>
                                <a:gd name="T43" fmla="*/ 1942 h 4287"/>
                                <a:gd name="T44" fmla="+- 0 3969 1303"/>
                                <a:gd name="T45" fmla="*/ T44 w 6890"/>
                                <a:gd name="T46" fmla="+- 0 2154 427"/>
                                <a:gd name="T47" fmla="*/ 2154 h 4287"/>
                                <a:gd name="T48" fmla="+- 0 3949 1303"/>
                                <a:gd name="T49" fmla="*/ T48 w 6890"/>
                                <a:gd name="T50" fmla="+- 0 2351 427"/>
                                <a:gd name="T51" fmla="*/ 2351 h 4287"/>
                                <a:gd name="T52" fmla="+- 0 3929 1303"/>
                                <a:gd name="T53" fmla="*/ T52 w 6890"/>
                                <a:gd name="T54" fmla="+- 0 2548 427"/>
                                <a:gd name="T55" fmla="*/ 2548 h 4287"/>
                                <a:gd name="T56" fmla="+- 0 3908 1303"/>
                                <a:gd name="T57" fmla="*/ T56 w 6890"/>
                                <a:gd name="T58" fmla="+- 0 2714 427"/>
                                <a:gd name="T59" fmla="*/ 2714 h 4287"/>
                                <a:gd name="T60" fmla="+- 0 3888 1303"/>
                                <a:gd name="T61" fmla="*/ T60 w 6890"/>
                                <a:gd name="T62" fmla="+- 0 2881 427"/>
                                <a:gd name="T63" fmla="*/ 2881 h 4287"/>
                                <a:gd name="T64" fmla="+- 0 3867 1303"/>
                                <a:gd name="T65" fmla="*/ T64 w 6890"/>
                                <a:gd name="T66" fmla="+- 0 3032 427"/>
                                <a:gd name="T67" fmla="*/ 3032 h 4287"/>
                                <a:gd name="T68" fmla="+- 0 3847 1303"/>
                                <a:gd name="T69" fmla="*/ T68 w 6890"/>
                                <a:gd name="T70" fmla="+- 0 3138 427"/>
                                <a:gd name="T71" fmla="*/ 3138 h 4287"/>
                                <a:gd name="T72" fmla="+- 0 3826 1303"/>
                                <a:gd name="T73" fmla="*/ T72 w 6890"/>
                                <a:gd name="T74" fmla="+- 0 3229 427"/>
                                <a:gd name="T75" fmla="*/ 3229 h 4287"/>
                                <a:gd name="T76" fmla="+- 0 3805 1303"/>
                                <a:gd name="T77" fmla="*/ T76 w 6890"/>
                                <a:gd name="T78" fmla="+- 0 3290 427"/>
                                <a:gd name="T79" fmla="*/ 3290 h 4287"/>
                                <a:gd name="T80" fmla="+- 0 3785 1303"/>
                                <a:gd name="T81" fmla="*/ T80 w 6890"/>
                                <a:gd name="T82" fmla="+- 0 3320 427"/>
                                <a:gd name="T83" fmla="*/ 3320 h 4287"/>
                                <a:gd name="T84" fmla="+- 0 4474 1303"/>
                                <a:gd name="T85" fmla="*/ T84 w 6890"/>
                                <a:gd name="T86" fmla="+- 0 3320 427"/>
                                <a:gd name="T87" fmla="*/ 3320 h 4287"/>
                                <a:gd name="T88" fmla="+- 0 4461 1303"/>
                                <a:gd name="T89" fmla="*/ T88 w 6890"/>
                                <a:gd name="T90" fmla="+- 0 3199 427"/>
                                <a:gd name="T91" fmla="*/ 3199 h 4287"/>
                                <a:gd name="T92" fmla="+- 0 4444 1303"/>
                                <a:gd name="T93" fmla="*/ T92 w 6890"/>
                                <a:gd name="T94" fmla="+- 0 3017 427"/>
                                <a:gd name="T95" fmla="*/ 3017 h 4287"/>
                                <a:gd name="T96" fmla="+- 0 4427 1303"/>
                                <a:gd name="T97" fmla="*/ T96 w 6890"/>
                                <a:gd name="T98" fmla="+- 0 2820 427"/>
                                <a:gd name="T99" fmla="*/ 2820 h 4287"/>
                                <a:gd name="T100" fmla="+- 0 4411 1303"/>
                                <a:gd name="T101" fmla="*/ T100 w 6890"/>
                                <a:gd name="T102" fmla="+- 0 2608 427"/>
                                <a:gd name="T103" fmla="*/ 2608 h 4287"/>
                                <a:gd name="T104" fmla="+- 0 4395 1303"/>
                                <a:gd name="T105" fmla="*/ T104 w 6890"/>
                                <a:gd name="T106" fmla="+- 0 2396 427"/>
                                <a:gd name="T107" fmla="*/ 2396 h 4287"/>
                                <a:gd name="T108" fmla="+- 0 4380 1303"/>
                                <a:gd name="T109" fmla="*/ T108 w 6890"/>
                                <a:gd name="T110" fmla="+- 0 2169 427"/>
                                <a:gd name="T111" fmla="*/ 2169 h 4287"/>
                                <a:gd name="T112" fmla="+- 0 4364 1303"/>
                                <a:gd name="T113" fmla="*/ T112 w 6890"/>
                                <a:gd name="T114" fmla="+- 0 1942 427"/>
                                <a:gd name="T115" fmla="*/ 1942 h 4287"/>
                                <a:gd name="T116" fmla="+- 0 4333 1303"/>
                                <a:gd name="T117" fmla="*/ T116 w 6890"/>
                                <a:gd name="T118" fmla="+- 0 1487 427"/>
                                <a:gd name="T119" fmla="*/ 1487 h 4287"/>
                                <a:gd name="T120" fmla="+- 0 4318 1303"/>
                                <a:gd name="T121" fmla="*/ T120 w 6890"/>
                                <a:gd name="T122" fmla="+- 0 1291 427"/>
                                <a:gd name="T123" fmla="*/ 1291 h 4287"/>
                                <a:gd name="T124" fmla="+- 0 4302 1303"/>
                                <a:gd name="T125" fmla="*/ T124 w 6890"/>
                                <a:gd name="T126" fmla="+- 0 1094 427"/>
                                <a:gd name="T127" fmla="*/ 1094 h 4287"/>
                                <a:gd name="T128" fmla="+- 0 4287 1303"/>
                                <a:gd name="T129" fmla="*/ T128 w 6890"/>
                                <a:gd name="T130" fmla="+- 0 912 427"/>
                                <a:gd name="T131" fmla="*/ 912 h 4287"/>
                                <a:gd name="T132" fmla="+- 0 4271 1303"/>
                                <a:gd name="T133" fmla="*/ T132 w 6890"/>
                                <a:gd name="T134" fmla="+- 0 760 427"/>
                                <a:gd name="T135" fmla="*/ 760 h 4287"/>
                                <a:gd name="T136" fmla="+- 0 4254 1303"/>
                                <a:gd name="T137" fmla="*/ T136 w 6890"/>
                                <a:gd name="T138" fmla="+- 0 624 427"/>
                                <a:gd name="T139" fmla="*/ 624 h 4287"/>
                                <a:gd name="T140" fmla="+- 0 4237 1303"/>
                                <a:gd name="T141" fmla="*/ T140 w 6890"/>
                                <a:gd name="T142" fmla="+- 0 533 427"/>
                                <a:gd name="T143" fmla="*/ 533 h 4287"/>
                                <a:gd name="T144" fmla="+- 0 4220 1303"/>
                                <a:gd name="T145" fmla="*/ T144 w 6890"/>
                                <a:gd name="T146" fmla="+- 0 457 427"/>
                                <a:gd name="T147" fmla="*/ 457 h 4287"/>
                                <a:gd name="T148" fmla="+- 0 4202 1303"/>
                                <a:gd name="T149" fmla="*/ T148 w 6890"/>
                                <a:gd name="T150" fmla="+- 0 427 427"/>
                                <a:gd name="T151" fmla="*/ 427 h 4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890" h="4287">
                                  <a:moveTo>
                                    <a:pt x="2899" y="0"/>
                                  </a:moveTo>
                                  <a:lnTo>
                                    <a:pt x="2862" y="61"/>
                                  </a:lnTo>
                                  <a:lnTo>
                                    <a:pt x="2843" y="137"/>
                                  </a:lnTo>
                                  <a:lnTo>
                                    <a:pt x="2824" y="243"/>
                                  </a:lnTo>
                                  <a:lnTo>
                                    <a:pt x="2805" y="379"/>
                                  </a:lnTo>
                                  <a:lnTo>
                                    <a:pt x="2786" y="545"/>
                                  </a:lnTo>
                                  <a:lnTo>
                                    <a:pt x="2766" y="712"/>
                                  </a:lnTo>
                                  <a:lnTo>
                                    <a:pt x="2746" y="909"/>
                                  </a:lnTo>
                                  <a:lnTo>
                                    <a:pt x="2727" y="1106"/>
                                  </a:lnTo>
                                  <a:lnTo>
                                    <a:pt x="2707" y="1303"/>
                                  </a:lnTo>
                                  <a:lnTo>
                                    <a:pt x="2687" y="1515"/>
                                  </a:lnTo>
                                  <a:lnTo>
                                    <a:pt x="2666" y="1727"/>
                                  </a:lnTo>
                                  <a:lnTo>
                                    <a:pt x="2646" y="1924"/>
                                  </a:lnTo>
                                  <a:lnTo>
                                    <a:pt x="2626" y="2121"/>
                                  </a:lnTo>
                                  <a:lnTo>
                                    <a:pt x="2605" y="2287"/>
                                  </a:lnTo>
                                  <a:lnTo>
                                    <a:pt x="2585" y="2454"/>
                                  </a:lnTo>
                                  <a:lnTo>
                                    <a:pt x="2564" y="2605"/>
                                  </a:lnTo>
                                  <a:lnTo>
                                    <a:pt x="2544" y="2711"/>
                                  </a:lnTo>
                                  <a:lnTo>
                                    <a:pt x="2523" y="2802"/>
                                  </a:lnTo>
                                  <a:lnTo>
                                    <a:pt x="2502" y="2863"/>
                                  </a:lnTo>
                                  <a:lnTo>
                                    <a:pt x="2482" y="2893"/>
                                  </a:lnTo>
                                  <a:lnTo>
                                    <a:pt x="3171" y="2893"/>
                                  </a:lnTo>
                                  <a:lnTo>
                                    <a:pt x="3158" y="2772"/>
                                  </a:lnTo>
                                  <a:lnTo>
                                    <a:pt x="3141" y="2590"/>
                                  </a:lnTo>
                                  <a:lnTo>
                                    <a:pt x="3124" y="2393"/>
                                  </a:lnTo>
                                  <a:lnTo>
                                    <a:pt x="3108" y="2181"/>
                                  </a:lnTo>
                                  <a:lnTo>
                                    <a:pt x="3092" y="1969"/>
                                  </a:lnTo>
                                  <a:lnTo>
                                    <a:pt x="3077" y="1742"/>
                                  </a:lnTo>
                                  <a:lnTo>
                                    <a:pt x="3061" y="1515"/>
                                  </a:lnTo>
                                  <a:lnTo>
                                    <a:pt x="3030" y="1060"/>
                                  </a:lnTo>
                                  <a:lnTo>
                                    <a:pt x="3015" y="864"/>
                                  </a:lnTo>
                                  <a:lnTo>
                                    <a:pt x="2999" y="667"/>
                                  </a:lnTo>
                                  <a:lnTo>
                                    <a:pt x="2984" y="485"/>
                                  </a:lnTo>
                                  <a:lnTo>
                                    <a:pt x="2968" y="333"/>
                                  </a:lnTo>
                                  <a:lnTo>
                                    <a:pt x="2951" y="197"/>
                                  </a:lnTo>
                                  <a:lnTo>
                                    <a:pt x="2934" y="106"/>
                                  </a:lnTo>
                                  <a:lnTo>
                                    <a:pt x="2917" y="30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84"/>
                        <wpg:cNvGrpSpPr>
                          <a:grpSpLocks/>
                        </wpg:cNvGrpSpPr>
                        <wpg:grpSpPr bwMode="auto">
                          <a:xfrm>
                            <a:off x="1303" y="423"/>
                            <a:ext cx="6890" cy="4292"/>
                            <a:chOff x="1303" y="423"/>
                            <a:chExt cx="6890" cy="4292"/>
                          </a:xfrm>
                        </wpg:grpSpPr>
                        <wps:wsp>
                          <wps:cNvPr id="582" name="Freeform 585"/>
                          <wps:cNvSpPr>
                            <a:spLocks/>
                          </wps:cNvSpPr>
                          <wps:spPr bwMode="auto">
                            <a:xfrm>
                              <a:off x="1303" y="423"/>
                              <a:ext cx="6890" cy="4292"/>
                            </a:xfrm>
                            <a:custGeom>
                              <a:avLst/>
                              <a:gdLst>
                                <a:gd name="T0" fmla="+- 0 1325 1303"/>
                                <a:gd name="T1" fmla="*/ T0 w 6890"/>
                                <a:gd name="T2" fmla="+- 0 4615 423"/>
                                <a:gd name="T3" fmla="*/ 4615 h 4292"/>
                                <a:gd name="T4" fmla="+- 0 1385 1303"/>
                                <a:gd name="T5" fmla="*/ T4 w 6890"/>
                                <a:gd name="T6" fmla="+- 0 4403 423"/>
                                <a:gd name="T7" fmla="*/ 4403 h 4292"/>
                                <a:gd name="T8" fmla="+- 0 1524 1303"/>
                                <a:gd name="T9" fmla="*/ T8 w 6890"/>
                                <a:gd name="T10" fmla="+- 0 4300 423"/>
                                <a:gd name="T11" fmla="*/ 4300 h 4292"/>
                                <a:gd name="T12" fmla="+- 0 1630 1303"/>
                                <a:gd name="T13" fmla="*/ T12 w 6890"/>
                                <a:gd name="T14" fmla="+- 0 4605 423"/>
                                <a:gd name="T15" fmla="*/ 4605 h 4292"/>
                                <a:gd name="T16" fmla="+- 0 1843 1303"/>
                                <a:gd name="T17" fmla="*/ T16 w 6890"/>
                                <a:gd name="T18" fmla="+- 0 4596 423"/>
                                <a:gd name="T19" fmla="*/ 4596 h 4292"/>
                                <a:gd name="T20" fmla="+- 0 2047 1303"/>
                                <a:gd name="T21" fmla="*/ T20 w 6890"/>
                                <a:gd name="T22" fmla="+- 0 4405 423"/>
                                <a:gd name="T23" fmla="*/ 4405 h 4292"/>
                                <a:gd name="T24" fmla="+- 0 2271 1303"/>
                                <a:gd name="T25" fmla="*/ T24 w 6890"/>
                                <a:gd name="T26" fmla="+- 0 4531 423"/>
                                <a:gd name="T27" fmla="*/ 4531 h 4292"/>
                                <a:gd name="T28" fmla="+- 0 2478 1303"/>
                                <a:gd name="T29" fmla="*/ T28 w 6890"/>
                                <a:gd name="T30" fmla="+- 0 4691 423"/>
                                <a:gd name="T31" fmla="*/ 4691 h 4292"/>
                                <a:gd name="T32" fmla="+- 0 2684 1303"/>
                                <a:gd name="T33" fmla="*/ T32 w 6890"/>
                                <a:gd name="T34" fmla="+- 0 4569 423"/>
                                <a:gd name="T35" fmla="*/ 4569 h 4292"/>
                                <a:gd name="T36" fmla="+- 0 2779 1303"/>
                                <a:gd name="T37" fmla="*/ T36 w 6890"/>
                                <a:gd name="T38" fmla="+- 0 4660 423"/>
                                <a:gd name="T39" fmla="*/ 4660 h 4292"/>
                                <a:gd name="T40" fmla="+- 0 2924 1303"/>
                                <a:gd name="T41" fmla="*/ T40 w 6890"/>
                                <a:gd name="T42" fmla="+- 0 4580 423"/>
                                <a:gd name="T43" fmla="*/ 4580 h 4292"/>
                                <a:gd name="T44" fmla="+- 0 3037 1303"/>
                                <a:gd name="T45" fmla="*/ T44 w 6890"/>
                                <a:gd name="T46" fmla="+- 0 3996 423"/>
                                <a:gd name="T47" fmla="*/ 3996 h 4292"/>
                                <a:gd name="T48" fmla="+- 0 3147 1303"/>
                                <a:gd name="T49" fmla="*/ T48 w 6890"/>
                                <a:gd name="T50" fmla="+- 0 3224 423"/>
                                <a:gd name="T51" fmla="*/ 3224 h 4292"/>
                                <a:gd name="T52" fmla="+- 0 3263 1303"/>
                                <a:gd name="T53" fmla="*/ T52 w 6890"/>
                                <a:gd name="T54" fmla="+- 0 2491 423"/>
                                <a:gd name="T55" fmla="*/ 2491 h 4292"/>
                                <a:gd name="T56" fmla="+- 0 3397 1303"/>
                                <a:gd name="T57" fmla="*/ T56 w 6890"/>
                                <a:gd name="T58" fmla="+- 0 2063 423"/>
                                <a:gd name="T59" fmla="*/ 2063 h 4292"/>
                                <a:gd name="T60" fmla="+- 0 3527 1303"/>
                                <a:gd name="T61" fmla="*/ T60 w 6890"/>
                                <a:gd name="T62" fmla="+- 0 2394 423"/>
                                <a:gd name="T63" fmla="*/ 2394 h 4292"/>
                                <a:gd name="T64" fmla="+- 0 3636 1303"/>
                                <a:gd name="T65" fmla="*/ T64 w 6890"/>
                                <a:gd name="T66" fmla="+- 0 2921 423"/>
                                <a:gd name="T67" fmla="*/ 2921 h 4292"/>
                                <a:gd name="T68" fmla="+- 0 3764 1303"/>
                                <a:gd name="T69" fmla="*/ T68 w 6890"/>
                                <a:gd name="T70" fmla="+- 0 3313 423"/>
                                <a:gd name="T71" fmla="*/ 3313 h 4292"/>
                                <a:gd name="T72" fmla="+- 0 3888 1303"/>
                                <a:gd name="T73" fmla="*/ T72 w 6890"/>
                                <a:gd name="T74" fmla="+- 0 2875 423"/>
                                <a:gd name="T75" fmla="*/ 2875 h 4292"/>
                                <a:gd name="T76" fmla="+- 0 3990 1303"/>
                                <a:gd name="T77" fmla="*/ T76 w 6890"/>
                                <a:gd name="T78" fmla="+- 0 1934 423"/>
                                <a:gd name="T79" fmla="*/ 1934 h 4292"/>
                                <a:gd name="T80" fmla="+- 0 4089 1303"/>
                                <a:gd name="T81" fmla="*/ T80 w 6890"/>
                                <a:gd name="T82" fmla="+- 0 960 423"/>
                                <a:gd name="T83" fmla="*/ 960 h 4292"/>
                                <a:gd name="T84" fmla="+- 0 4202 1303"/>
                                <a:gd name="T85" fmla="*/ T84 w 6890"/>
                                <a:gd name="T86" fmla="+- 0 423 423"/>
                                <a:gd name="T87" fmla="*/ 423 h 4292"/>
                                <a:gd name="T88" fmla="+- 0 4287 1303"/>
                                <a:gd name="T89" fmla="*/ T88 w 6890"/>
                                <a:gd name="T90" fmla="+- 0 904 423"/>
                                <a:gd name="T91" fmla="*/ 904 h 4292"/>
                                <a:gd name="T92" fmla="+- 0 4364 1303"/>
                                <a:gd name="T93" fmla="*/ T92 w 6890"/>
                                <a:gd name="T94" fmla="+- 0 1930 423"/>
                                <a:gd name="T95" fmla="*/ 1930 h 4292"/>
                                <a:gd name="T96" fmla="+- 0 4444 1303"/>
                                <a:gd name="T97" fmla="*/ T96 w 6890"/>
                                <a:gd name="T98" fmla="+- 0 3014 423"/>
                                <a:gd name="T99" fmla="*/ 3014 h 4292"/>
                                <a:gd name="T100" fmla="+- 0 4536 1303"/>
                                <a:gd name="T101" fmla="*/ T100 w 6890"/>
                                <a:gd name="T102" fmla="+- 0 3671 423"/>
                                <a:gd name="T103" fmla="*/ 3671 h 4292"/>
                                <a:gd name="T104" fmla="+- 0 4690 1303"/>
                                <a:gd name="T105" fmla="*/ T104 w 6890"/>
                                <a:gd name="T106" fmla="+- 0 3521 423"/>
                                <a:gd name="T107" fmla="*/ 3521 h 4292"/>
                                <a:gd name="T108" fmla="+- 0 4812 1303"/>
                                <a:gd name="T109" fmla="*/ T108 w 6890"/>
                                <a:gd name="T110" fmla="+- 0 3068 423"/>
                                <a:gd name="T111" fmla="*/ 3068 h 4292"/>
                                <a:gd name="T112" fmla="+- 0 4961 1303"/>
                                <a:gd name="T113" fmla="*/ T112 w 6890"/>
                                <a:gd name="T114" fmla="+- 0 2681 423"/>
                                <a:gd name="T115" fmla="*/ 2681 h 4292"/>
                                <a:gd name="T116" fmla="+- 0 5107 1303"/>
                                <a:gd name="T117" fmla="*/ T116 w 6890"/>
                                <a:gd name="T118" fmla="+- 0 2929 423"/>
                                <a:gd name="T119" fmla="*/ 2929 h 4292"/>
                                <a:gd name="T120" fmla="+- 0 5232 1303"/>
                                <a:gd name="T121" fmla="*/ T120 w 6890"/>
                                <a:gd name="T122" fmla="+- 0 3513 423"/>
                                <a:gd name="T123" fmla="*/ 3513 h 4292"/>
                                <a:gd name="T124" fmla="+- 0 5356 1303"/>
                                <a:gd name="T125" fmla="*/ T124 w 6890"/>
                                <a:gd name="T126" fmla="+- 0 4160 423"/>
                                <a:gd name="T127" fmla="*/ 4160 h 4292"/>
                                <a:gd name="T128" fmla="+- 0 5477 1303"/>
                                <a:gd name="T129" fmla="*/ T128 w 6890"/>
                                <a:gd name="T130" fmla="+- 0 4608 423"/>
                                <a:gd name="T131" fmla="*/ 4608 h 4292"/>
                                <a:gd name="T132" fmla="+- 0 5665 1303"/>
                                <a:gd name="T133" fmla="*/ T132 w 6890"/>
                                <a:gd name="T134" fmla="+- 0 4566 423"/>
                                <a:gd name="T135" fmla="*/ 4566 h 4292"/>
                                <a:gd name="T136" fmla="+- 0 5801 1303"/>
                                <a:gd name="T137" fmla="*/ T136 w 6890"/>
                                <a:gd name="T138" fmla="+- 0 4237 423"/>
                                <a:gd name="T139" fmla="*/ 4237 h 4292"/>
                                <a:gd name="T140" fmla="+- 0 5964 1303"/>
                                <a:gd name="T141" fmla="*/ T140 w 6890"/>
                                <a:gd name="T142" fmla="+- 0 4001 423"/>
                                <a:gd name="T143" fmla="*/ 4001 h 4292"/>
                                <a:gd name="T144" fmla="+- 0 6124 1303"/>
                                <a:gd name="T145" fmla="*/ T144 w 6890"/>
                                <a:gd name="T146" fmla="+- 0 4345 423"/>
                                <a:gd name="T147" fmla="*/ 4345 h 4292"/>
                                <a:gd name="T148" fmla="+- 0 6256 1303"/>
                                <a:gd name="T149" fmla="*/ T148 w 6890"/>
                                <a:gd name="T150" fmla="+- 0 4616 423"/>
                                <a:gd name="T151" fmla="*/ 4616 h 4292"/>
                                <a:gd name="T152" fmla="+- 0 6411 1303"/>
                                <a:gd name="T153" fmla="*/ T152 w 6890"/>
                                <a:gd name="T154" fmla="+- 0 4357 423"/>
                                <a:gd name="T155" fmla="*/ 4357 h 4292"/>
                                <a:gd name="T156" fmla="+- 0 6551 1303"/>
                                <a:gd name="T157" fmla="*/ T156 w 6890"/>
                                <a:gd name="T158" fmla="+- 0 4090 423"/>
                                <a:gd name="T159" fmla="*/ 4090 h 4292"/>
                                <a:gd name="T160" fmla="+- 0 6695 1303"/>
                                <a:gd name="T161" fmla="*/ T160 w 6890"/>
                                <a:gd name="T162" fmla="+- 0 4266 423"/>
                                <a:gd name="T163" fmla="*/ 4266 h 4292"/>
                                <a:gd name="T164" fmla="+- 0 6821 1303"/>
                                <a:gd name="T165" fmla="*/ T164 w 6890"/>
                                <a:gd name="T166" fmla="+- 0 4552 423"/>
                                <a:gd name="T167" fmla="*/ 4552 h 4292"/>
                                <a:gd name="T168" fmla="+- 0 6973 1303"/>
                                <a:gd name="T169" fmla="*/ T168 w 6890"/>
                                <a:gd name="T170" fmla="+- 0 4463 423"/>
                                <a:gd name="T171" fmla="*/ 4463 h 4292"/>
                                <a:gd name="T172" fmla="+- 0 7073 1303"/>
                                <a:gd name="T173" fmla="*/ T172 w 6890"/>
                                <a:gd name="T174" fmla="+- 0 4232 423"/>
                                <a:gd name="T175" fmla="*/ 4232 h 4292"/>
                                <a:gd name="T176" fmla="+- 0 7149 1303"/>
                                <a:gd name="T177" fmla="*/ T176 w 6890"/>
                                <a:gd name="T178" fmla="+- 0 4457 423"/>
                                <a:gd name="T179" fmla="*/ 4457 h 4292"/>
                                <a:gd name="T180" fmla="+- 0 7300 1303"/>
                                <a:gd name="T181" fmla="*/ T180 w 6890"/>
                                <a:gd name="T182" fmla="+- 0 4570 423"/>
                                <a:gd name="T183" fmla="*/ 4570 h 4292"/>
                                <a:gd name="T184" fmla="+- 0 7470 1303"/>
                                <a:gd name="T185" fmla="*/ T184 w 6890"/>
                                <a:gd name="T186" fmla="+- 0 4194 423"/>
                                <a:gd name="T187" fmla="*/ 4194 h 4292"/>
                                <a:gd name="T188" fmla="+- 0 7607 1303"/>
                                <a:gd name="T189" fmla="*/ T188 w 6890"/>
                                <a:gd name="T190" fmla="+- 0 3888 423"/>
                                <a:gd name="T191" fmla="*/ 3888 h 4292"/>
                                <a:gd name="T192" fmla="+- 0 7833 1303"/>
                                <a:gd name="T193" fmla="*/ T192 w 6890"/>
                                <a:gd name="T194" fmla="+- 0 3766 423"/>
                                <a:gd name="T195" fmla="*/ 3766 h 4292"/>
                                <a:gd name="T196" fmla="+- 0 7999 1303"/>
                                <a:gd name="T197" fmla="*/ T196 w 6890"/>
                                <a:gd name="T198" fmla="+- 0 4125 423"/>
                                <a:gd name="T199" fmla="*/ 4125 h 4292"/>
                                <a:gd name="T200" fmla="+- 0 8106 1303"/>
                                <a:gd name="T201" fmla="*/ T200 w 6890"/>
                                <a:gd name="T202" fmla="+- 0 4447 423"/>
                                <a:gd name="T203" fmla="*/ 4447 h 4292"/>
                                <a:gd name="T204" fmla="+- 0 8192 1303"/>
                                <a:gd name="T205" fmla="*/ T204 w 6890"/>
                                <a:gd name="T206" fmla="+- 0 4692 423"/>
                                <a:gd name="T207" fmla="*/ 4692 h 4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890" h="4292">
                                  <a:moveTo>
                                    <a:pt x="0" y="4269"/>
                                  </a:moveTo>
                                  <a:lnTo>
                                    <a:pt x="4" y="4256"/>
                                  </a:lnTo>
                                  <a:lnTo>
                                    <a:pt x="10" y="4238"/>
                                  </a:lnTo>
                                  <a:lnTo>
                                    <a:pt x="16" y="4217"/>
                                  </a:lnTo>
                                  <a:lnTo>
                                    <a:pt x="22" y="4192"/>
                                  </a:lnTo>
                                  <a:lnTo>
                                    <a:pt x="29" y="4165"/>
                                  </a:lnTo>
                                  <a:lnTo>
                                    <a:pt x="37" y="4137"/>
                                  </a:lnTo>
                                  <a:lnTo>
                                    <a:pt x="45" y="4106"/>
                                  </a:lnTo>
                                  <a:lnTo>
                                    <a:pt x="63" y="4043"/>
                                  </a:lnTo>
                                  <a:lnTo>
                                    <a:pt x="82" y="3980"/>
                                  </a:lnTo>
                                  <a:lnTo>
                                    <a:pt x="102" y="3922"/>
                                  </a:lnTo>
                                  <a:lnTo>
                                    <a:pt x="132" y="3851"/>
                                  </a:lnTo>
                                  <a:lnTo>
                                    <a:pt x="173" y="3811"/>
                                  </a:lnTo>
                                  <a:lnTo>
                                    <a:pt x="182" y="3814"/>
                                  </a:lnTo>
                                  <a:lnTo>
                                    <a:pt x="221" y="3877"/>
                                  </a:lnTo>
                                  <a:lnTo>
                                    <a:pt x="250" y="3962"/>
                                  </a:lnTo>
                                  <a:lnTo>
                                    <a:pt x="271" y="4027"/>
                                  </a:lnTo>
                                  <a:lnTo>
                                    <a:pt x="281" y="4060"/>
                                  </a:lnTo>
                                  <a:lnTo>
                                    <a:pt x="303" y="4124"/>
                                  </a:lnTo>
                                  <a:lnTo>
                                    <a:pt x="327" y="4182"/>
                                  </a:lnTo>
                                  <a:lnTo>
                                    <a:pt x="366" y="4245"/>
                                  </a:lnTo>
                                  <a:lnTo>
                                    <a:pt x="411" y="4266"/>
                                  </a:lnTo>
                                  <a:lnTo>
                                    <a:pt x="427" y="4263"/>
                                  </a:lnTo>
                                  <a:lnTo>
                                    <a:pt x="481" y="4230"/>
                                  </a:lnTo>
                                  <a:lnTo>
                                    <a:pt x="540" y="4173"/>
                                  </a:lnTo>
                                  <a:lnTo>
                                    <a:pt x="580" y="4129"/>
                                  </a:lnTo>
                                  <a:lnTo>
                                    <a:pt x="601" y="4106"/>
                                  </a:lnTo>
                                  <a:lnTo>
                                    <a:pt x="622" y="4083"/>
                                  </a:lnTo>
                                  <a:lnTo>
                                    <a:pt x="684" y="4022"/>
                                  </a:lnTo>
                                  <a:lnTo>
                                    <a:pt x="744" y="3982"/>
                                  </a:lnTo>
                                  <a:lnTo>
                                    <a:pt x="782" y="3973"/>
                                  </a:lnTo>
                                  <a:lnTo>
                                    <a:pt x="801" y="3975"/>
                                  </a:lnTo>
                                  <a:lnTo>
                                    <a:pt x="857" y="4000"/>
                                  </a:lnTo>
                                  <a:lnTo>
                                    <a:pt x="913" y="4048"/>
                                  </a:lnTo>
                                  <a:lnTo>
                                    <a:pt x="968" y="4108"/>
                                  </a:lnTo>
                                  <a:lnTo>
                                    <a:pt x="1004" y="4149"/>
                                  </a:lnTo>
                                  <a:lnTo>
                                    <a:pt x="1022" y="4170"/>
                                  </a:lnTo>
                                  <a:lnTo>
                                    <a:pt x="1074" y="4223"/>
                                  </a:lnTo>
                                  <a:lnTo>
                                    <a:pt x="1137" y="4264"/>
                                  </a:lnTo>
                                  <a:lnTo>
                                    <a:pt x="1175" y="4268"/>
                                  </a:lnTo>
                                  <a:lnTo>
                                    <a:pt x="1193" y="4266"/>
                                  </a:lnTo>
                                  <a:lnTo>
                                    <a:pt x="1258" y="4232"/>
                                  </a:lnTo>
                                  <a:lnTo>
                                    <a:pt x="1303" y="4196"/>
                                  </a:lnTo>
                                  <a:lnTo>
                                    <a:pt x="1318" y="4184"/>
                                  </a:lnTo>
                                  <a:lnTo>
                                    <a:pt x="1381" y="4146"/>
                                  </a:lnTo>
                                  <a:lnTo>
                                    <a:pt x="1394" y="4145"/>
                                  </a:lnTo>
                                  <a:lnTo>
                                    <a:pt x="1406" y="4149"/>
                                  </a:lnTo>
                                  <a:lnTo>
                                    <a:pt x="1453" y="4202"/>
                                  </a:lnTo>
                                  <a:lnTo>
                                    <a:pt x="1464" y="4220"/>
                                  </a:lnTo>
                                  <a:lnTo>
                                    <a:pt x="1476" y="4237"/>
                                  </a:lnTo>
                                  <a:lnTo>
                                    <a:pt x="1523" y="4288"/>
                                  </a:lnTo>
                                  <a:lnTo>
                                    <a:pt x="1535" y="4291"/>
                                  </a:lnTo>
                                  <a:lnTo>
                                    <a:pt x="1548" y="4288"/>
                                  </a:lnTo>
                                  <a:lnTo>
                                    <a:pt x="1590" y="4237"/>
                                  </a:lnTo>
                                  <a:lnTo>
                                    <a:pt x="1621" y="4157"/>
                                  </a:lnTo>
                                  <a:lnTo>
                                    <a:pt x="1656" y="4029"/>
                                  </a:lnTo>
                                  <a:lnTo>
                                    <a:pt x="1674" y="3937"/>
                                  </a:lnTo>
                                  <a:lnTo>
                                    <a:pt x="1693" y="3830"/>
                                  </a:lnTo>
                                  <a:lnTo>
                                    <a:pt x="1713" y="3707"/>
                                  </a:lnTo>
                                  <a:lnTo>
                                    <a:pt x="1734" y="3573"/>
                                  </a:lnTo>
                                  <a:lnTo>
                                    <a:pt x="1755" y="3429"/>
                                  </a:lnTo>
                                  <a:lnTo>
                                    <a:pt x="1777" y="3278"/>
                                  </a:lnTo>
                                  <a:lnTo>
                                    <a:pt x="1799" y="3121"/>
                                  </a:lnTo>
                                  <a:lnTo>
                                    <a:pt x="1821" y="2961"/>
                                  </a:lnTo>
                                  <a:lnTo>
                                    <a:pt x="1844" y="2801"/>
                                  </a:lnTo>
                                  <a:lnTo>
                                    <a:pt x="1867" y="2642"/>
                                  </a:lnTo>
                                  <a:lnTo>
                                    <a:pt x="1890" y="2487"/>
                                  </a:lnTo>
                                  <a:lnTo>
                                    <a:pt x="1913" y="2338"/>
                                  </a:lnTo>
                                  <a:lnTo>
                                    <a:pt x="1937" y="2198"/>
                                  </a:lnTo>
                                  <a:lnTo>
                                    <a:pt x="1960" y="2068"/>
                                  </a:lnTo>
                                  <a:lnTo>
                                    <a:pt x="1983" y="1951"/>
                                  </a:lnTo>
                                  <a:lnTo>
                                    <a:pt x="2006" y="1849"/>
                                  </a:lnTo>
                                  <a:lnTo>
                                    <a:pt x="2028" y="1764"/>
                                  </a:lnTo>
                                  <a:lnTo>
                                    <a:pt x="2050" y="1700"/>
                                  </a:lnTo>
                                  <a:lnTo>
                                    <a:pt x="2094" y="1640"/>
                                  </a:lnTo>
                                  <a:lnTo>
                                    <a:pt x="2116" y="1648"/>
                                  </a:lnTo>
                                  <a:lnTo>
                                    <a:pt x="2159" y="1730"/>
                                  </a:lnTo>
                                  <a:lnTo>
                                    <a:pt x="2181" y="1797"/>
                                  </a:lnTo>
                                  <a:lnTo>
                                    <a:pt x="2203" y="1879"/>
                                  </a:lnTo>
                                  <a:lnTo>
                                    <a:pt x="2224" y="1971"/>
                                  </a:lnTo>
                                  <a:lnTo>
                                    <a:pt x="2246" y="2072"/>
                                  </a:lnTo>
                                  <a:lnTo>
                                    <a:pt x="2268" y="2178"/>
                                  </a:lnTo>
                                  <a:lnTo>
                                    <a:pt x="2290" y="2286"/>
                                  </a:lnTo>
                                  <a:lnTo>
                                    <a:pt x="2311" y="2394"/>
                                  </a:lnTo>
                                  <a:lnTo>
                                    <a:pt x="2333" y="2498"/>
                                  </a:lnTo>
                                  <a:lnTo>
                                    <a:pt x="2354" y="2596"/>
                                  </a:lnTo>
                                  <a:lnTo>
                                    <a:pt x="2376" y="2685"/>
                                  </a:lnTo>
                                  <a:lnTo>
                                    <a:pt x="2397" y="2761"/>
                                  </a:lnTo>
                                  <a:lnTo>
                                    <a:pt x="2419" y="2823"/>
                                  </a:lnTo>
                                  <a:lnTo>
                                    <a:pt x="2461" y="2890"/>
                                  </a:lnTo>
                                  <a:lnTo>
                                    <a:pt x="2482" y="2889"/>
                                  </a:lnTo>
                                  <a:lnTo>
                                    <a:pt x="2523" y="2804"/>
                                  </a:lnTo>
                                  <a:lnTo>
                                    <a:pt x="2544" y="2713"/>
                                  </a:lnTo>
                                  <a:lnTo>
                                    <a:pt x="2564" y="2595"/>
                                  </a:lnTo>
                                  <a:lnTo>
                                    <a:pt x="2585" y="2452"/>
                                  </a:lnTo>
                                  <a:lnTo>
                                    <a:pt x="2605" y="2289"/>
                                  </a:lnTo>
                                  <a:lnTo>
                                    <a:pt x="2626" y="2110"/>
                                  </a:lnTo>
                                  <a:lnTo>
                                    <a:pt x="2646" y="1918"/>
                                  </a:lnTo>
                                  <a:lnTo>
                                    <a:pt x="2666" y="1717"/>
                                  </a:lnTo>
                                  <a:lnTo>
                                    <a:pt x="2687" y="1511"/>
                                  </a:lnTo>
                                  <a:lnTo>
                                    <a:pt x="2707" y="1303"/>
                                  </a:lnTo>
                                  <a:lnTo>
                                    <a:pt x="2727" y="1098"/>
                                  </a:lnTo>
                                  <a:lnTo>
                                    <a:pt x="2746" y="900"/>
                                  </a:lnTo>
                                  <a:lnTo>
                                    <a:pt x="2766" y="712"/>
                                  </a:lnTo>
                                  <a:lnTo>
                                    <a:pt x="2786" y="537"/>
                                  </a:lnTo>
                                  <a:lnTo>
                                    <a:pt x="2805" y="381"/>
                                  </a:lnTo>
                                  <a:lnTo>
                                    <a:pt x="2824" y="246"/>
                                  </a:lnTo>
                                  <a:lnTo>
                                    <a:pt x="2843" y="137"/>
                                  </a:lnTo>
                                  <a:lnTo>
                                    <a:pt x="2862" y="57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2917" y="29"/>
                                  </a:lnTo>
                                  <a:lnTo>
                                    <a:pt x="2934" y="96"/>
                                  </a:lnTo>
                                  <a:lnTo>
                                    <a:pt x="2951" y="196"/>
                                  </a:lnTo>
                                  <a:lnTo>
                                    <a:pt x="2968" y="326"/>
                                  </a:lnTo>
                                  <a:lnTo>
                                    <a:pt x="2984" y="481"/>
                                  </a:lnTo>
                                  <a:lnTo>
                                    <a:pt x="2999" y="658"/>
                                  </a:lnTo>
                                  <a:lnTo>
                                    <a:pt x="3015" y="853"/>
                                  </a:lnTo>
                                  <a:lnTo>
                                    <a:pt x="3030" y="1062"/>
                                  </a:lnTo>
                                  <a:lnTo>
                                    <a:pt x="3046" y="1281"/>
                                  </a:lnTo>
                                  <a:lnTo>
                                    <a:pt x="3061" y="1507"/>
                                  </a:lnTo>
                                  <a:lnTo>
                                    <a:pt x="3077" y="1734"/>
                                  </a:lnTo>
                                  <a:lnTo>
                                    <a:pt x="3092" y="1960"/>
                                  </a:lnTo>
                                  <a:lnTo>
                                    <a:pt x="3108" y="2181"/>
                                  </a:lnTo>
                                  <a:lnTo>
                                    <a:pt x="3124" y="2392"/>
                                  </a:lnTo>
                                  <a:lnTo>
                                    <a:pt x="3141" y="2591"/>
                                  </a:lnTo>
                                  <a:lnTo>
                                    <a:pt x="3158" y="2772"/>
                                  </a:lnTo>
                                  <a:lnTo>
                                    <a:pt x="3176" y="2932"/>
                                  </a:lnTo>
                                  <a:lnTo>
                                    <a:pt x="3194" y="3067"/>
                                  </a:lnTo>
                                  <a:lnTo>
                                    <a:pt x="3213" y="3174"/>
                                  </a:lnTo>
                                  <a:lnTo>
                                    <a:pt x="3233" y="3248"/>
                                  </a:lnTo>
                                  <a:lnTo>
                                    <a:pt x="3274" y="3308"/>
                                  </a:lnTo>
                                  <a:lnTo>
                                    <a:pt x="3296" y="3301"/>
                                  </a:lnTo>
                                  <a:lnTo>
                                    <a:pt x="3341" y="3230"/>
                                  </a:lnTo>
                                  <a:lnTo>
                                    <a:pt x="3364" y="3170"/>
                                  </a:lnTo>
                                  <a:lnTo>
                                    <a:pt x="3387" y="3098"/>
                                  </a:lnTo>
                                  <a:lnTo>
                                    <a:pt x="3411" y="3016"/>
                                  </a:lnTo>
                                  <a:lnTo>
                                    <a:pt x="3435" y="2927"/>
                                  </a:lnTo>
                                  <a:lnTo>
                                    <a:pt x="3460" y="2834"/>
                                  </a:lnTo>
                                  <a:lnTo>
                                    <a:pt x="3484" y="2739"/>
                                  </a:lnTo>
                                  <a:lnTo>
                                    <a:pt x="3509" y="2645"/>
                                  </a:lnTo>
                                  <a:lnTo>
                                    <a:pt x="3534" y="2556"/>
                                  </a:lnTo>
                                  <a:lnTo>
                                    <a:pt x="3559" y="2472"/>
                                  </a:lnTo>
                                  <a:lnTo>
                                    <a:pt x="3584" y="2398"/>
                                  </a:lnTo>
                                  <a:lnTo>
                                    <a:pt x="3608" y="2336"/>
                                  </a:lnTo>
                                  <a:lnTo>
                                    <a:pt x="3658" y="2258"/>
                                  </a:lnTo>
                                  <a:lnTo>
                                    <a:pt x="3682" y="2247"/>
                                  </a:lnTo>
                                  <a:lnTo>
                                    <a:pt x="3706" y="2260"/>
                                  </a:lnTo>
                                  <a:lnTo>
                                    <a:pt x="3755" y="2349"/>
                                  </a:lnTo>
                                  <a:lnTo>
                                    <a:pt x="3779" y="2420"/>
                                  </a:lnTo>
                                  <a:lnTo>
                                    <a:pt x="3804" y="2506"/>
                                  </a:lnTo>
                                  <a:lnTo>
                                    <a:pt x="3829" y="2605"/>
                                  </a:lnTo>
                                  <a:lnTo>
                                    <a:pt x="3854" y="2715"/>
                                  </a:lnTo>
                                  <a:lnTo>
                                    <a:pt x="3879" y="2834"/>
                                  </a:lnTo>
                                  <a:lnTo>
                                    <a:pt x="3904" y="2960"/>
                                  </a:lnTo>
                                  <a:lnTo>
                                    <a:pt x="3929" y="3090"/>
                                  </a:lnTo>
                                  <a:lnTo>
                                    <a:pt x="3954" y="3223"/>
                                  </a:lnTo>
                                  <a:lnTo>
                                    <a:pt x="3978" y="3356"/>
                                  </a:lnTo>
                                  <a:lnTo>
                                    <a:pt x="4003" y="3488"/>
                                  </a:lnTo>
                                  <a:lnTo>
                                    <a:pt x="4028" y="3615"/>
                                  </a:lnTo>
                                  <a:lnTo>
                                    <a:pt x="4053" y="3737"/>
                                  </a:lnTo>
                                  <a:lnTo>
                                    <a:pt x="4077" y="3851"/>
                                  </a:lnTo>
                                  <a:lnTo>
                                    <a:pt x="4102" y="3955"/>
                                  </a:lnTo>
                                  <a:lnTo>
                                    <a:pt x="4126" y="4047"/>
                                  </a:lnTo>
                                  <a:lnTo>
                                    <a:pt x="4150" y="4124"/>
                                  </a:lnTo>
                                  <a:lnTo>
                                    <a:pt x="4174" y="4185"/>
                                  </a:lnTo>
                                  <a:lnTo>
                                    <a:pt x="4221" y="4253"/>
                                  </a:lnTo>
                                  <a:lnTo>
                                    <a:pt x="4244" y="4263"/>
                                  </a:lnTo>
                                  <a:lnTo>
                                    <a:pt x="4268" y="4260"/>
                                  </a:lnTo>
                                  <a:lnTo>
                                    <a:pt x="4315" y="4219"/>
                                  </a:lnTo>
                                  <a:lnTo>
                                    <a:pt x="4362" y="4143"/>
                                  </a:lnTo>
                                  <a:lnTo>
                                    <a:pt x="4408" y="4042"/>
                                  </a:lnTo>
                                  <a:lnTo>
                                    <a:pt x="4431" y="3986"/>
                                  </a:lnTo>
                                  <a:lnTo>
                                    <a:pt x="4454" y="3928"/>
                                  </a:lnTo>
                                  <a:lnTo>
                                    <a:pt x="4476" y="3870"/>
                                  </a:lnTo>
                                  <a:lnTo>
                                    <a:pt x="4498" y="3814"/>
                                  </a:lnTo>
                                  <a:lnTo>
                                    <a:pt x="4541" y="3710"/>
                                  </a:lnTo>
                                  <a:lnTo>
                                    <a:pt x="4583" y="3629"/>
                                  </a:lnTo>
                                  <a:lnTo>
                                    <a:pt x="4623" y="3582"/>
                                  </a:lnTo>
                                  <a:lnTo>
                                    <a:pt x="4642" y="3575"/>
                                  </a:lnTo>
                                  <a:lnTo>
                                    <a:pt x="4661" y="3578"/>
                                  </a:lnTo>
                                  <a:lnTo>
                                    <a:pt x="4713" y="3635"/>
                                  </a:lnTo>
                                  <a:lnTo>
                                    <a:pt x="4746" y="3703"/>
                                  </a:lnTo>
                                  <a:lnTo>
                                    <a:pt x="4776" y="3786"/>
                                  </a:lnTo>
                                  <a:lnTo>
                                    <a:pt x="4806" y="3876"/>
                                  </a:lnTo>
                                  <a:lnTo>
                                    <a:pt x="4821" y="3922"/>
                                  </a:lnTo>
                                  <a:lnTo>
                                    <a:pt x="4836" y="3968"/>
                                  </a:lnTo>
                                  <a:lnTo>
                                    <a:pt x="4864" y="4052"/>
                                  </a:lnTo>
                                  <a:lnTo>
                                    <a:pt x="4893" y="4123"/>
                                  </a:lnTo>
                                  <a:lnTo>
                                    <a:pt x="4938" y="4187"/>
                                  </a:lnTo>
                                  <a:lnTo>
                                    <a:pt x="4953" y="4193"/>
                                  </a:lnTo>
                                  <a:lnTo>
                                    <a:pt x="4969" y="4192"/>
                                  </a:lnTo>
                                  <a:lnTo>
                                    <a:pt x="5015" y="4144"/>
                                  </a:lnTo>
                                  <a:lnTo>
                                    <a:pt x="5046" y="4085"/>
                                  </a:lnTo>
                                  <a:lnTo>
                                    <a:pt x="5077" y="4013"/>
                                  </a:lnTo>
                                  <a:lnTo>
                                    <a:pt x="5108" y="3934"/>
                                  </a:lnTo>
                                  <a:lnTo>
                                    <a:pt x="5124" y="3894"/>
                                  </a:lnTo>
                                  <a:lnTo>
                                    <a:pt x="5139" y="3854"/>
                                  </a:lnTo>
                                  <a:lnTo>
                                    <a:pt x="5170" y="3781"/>
                                  </a:lnTo>
                                  <a:lnTo>
                                    <a:pt x="5201" y="3720"/>
                                  </a:lnTo>
                                  <a:lnTo>
                                    <a:pt x="5248" y="3667"/>
                                  </a:lnTo>
                                  <a:lnTo>
                                    <a:pt x="5263" y="3663"/>
                                  </a:lnTo>
                                  <a:lnTo>
                                    <a:pt x="5279" y="3667"/>
                                  </a:lnTo>
                                  <a:lnTo>
                                    <a:pt x="5327" y="3716"/>
                                  </a:lnTo>
                                  <a:lnTo>
                                    <a:pt x="5360" y="3773"/>
                                  </a:lnTo>
                                  <a:lnTo>
                                    <a:pt x="5392" y="3843"/>
                                  </a:lnTo>
                                  <a:lnTo>
                                    <a:pt x="5425" y="3919"/>
                                  </a:lnTo>
                                  <a:lnTo>
                                    <a:pt x="5441" y="3958"/>
                                  </a:lnTo>
                                  <a:lnTo>
                                    <a:pt x="5457" y="3996"/>
                                  </a:lnTo>
                                  <a:lnTo>
                                    <a:pt x="5488" y="4068"/>
                                  </a:lnTo>
                                  <a:lnTo>
                                    <a:pt x="5518" y="4129"/>
                                  </a:lnTo>
                                  <a:lnTo>
                                    <a:pt x="5560" y="4186"/>
                                  </a:lnTo>
                                  <a:lnTo>
                                    <a:pt x="5585" y="4194"/>
                                  </a:lnTo>
                                  <a:lnTo>
                                    <a:pt x="5597" y="4189"/>
                                  </a:lnTo>
                                  <a:lnTo>
                                    <a:pt x="5641" y="4121"/>
                                  </a:lnTo>
                                  <a:lnTo>
                                    <a:pt x="5670" y="4040"/>
                                  </a:lnTo>
                                  <a:lnTo>
                                    <a:pt x="5688" y="3981"/>
                                  </a:lnTo>
                                  <a:lnTo>
                                    <a:pt x="5697" y="3951"/>
                                  </a:lnTo>
                                  <a:lnTo>
                                    <a:pt x="5724" y="3872"/>
                                  </a:lnTo>
                                  <a:lnTo>
                                    <a:pt x="5761" y="3812"/>
                                  </a:lnTo>
                                  <a:lnTo>
                                    <a:pt x="5770" y="3809"/>
                                  </a:lnTo>
                                  <a:lnTo>
                                    <a:pt x="5780" y="3812"/>
                                  </a:lnTo>
                                  <a:lnTo>
                                    <a:pt x="5811" y="3881"/>
                                  </a:lnTo>
                                  <a:lnTo>
                                    <a:pt x="5832" y="3969"/>
                                  </a:lnTo>
                                  <a:lnTo>
                                    <a:pt x="5839" y="4001"/>
                                  </a:lnTo>
                                  <a:lnTo>
                                    <a:pt x="5846" y="4034"/>
                                  </a:lnTo>
                                  <a:lnTo>
                                    <a:pt x="5862" y="4095"/>
                                  </a:lnTo>
                                  <a:lnTo>
                                    <a:pt x="5891" y="4170"/>
                                  </a:lnTo>
                                  <a:lnTo>
                                    <a:pt x="5928" y="4204"/>
                                  </a:lnTo>
                                  <a:lnTo>
                                    <a:pt x="5943" y="4202"/>
                                  </a:lnTo>
                                  <a:lnTo>
                                    <a:pt x="5997" y="4147"/>
                                  </a:lnTo>
                                  <a:lnTo>
                                    <a:pt x="6041" y="4065"/>
                                  </a:lnTo>
                                  <a:lnTo>
                                    <a:pt x="6089" y="3959"/>
                                  </a:lnTo>
                                  <a:lnTo>
                                    <a:pt x="6114" y="3898"/>
                                  </a:lnTo>
                                  <a:lnTo>
                                    <a:pt x="6140" y="3836"/>
                                  </a:lnTo>
                                  <a:lnTo>
                                    <a:pt x="6167" y="3771"/>
                                  </a:lnTo>
                                  <a:lnTo>
                                    <a:pt x="6194" y="3706"/>
                                  </a:lnTo>
                                  <a:lnTo>
                                    <a:pt x="6222" y="3642"/>
                                  </a:lnTo>
                                  <a:lnTo>
                                    <a:pt x="6249" y="3579"/>
                                  </a:lnTo>
                                  <a:lnTo>
                                    <a:pt x="6277" y="3520"/>
                                  </a:lnTo>
                                  <a:lnTo>
                                    <a:pt x="6304" y="3465"/>
                                  </a:lnTo>
                                  <a:lnTo>
                                    <a:pt x="6358" y="3373"/>
                                  </a:lnTo>
                                  <a:lnTo>
                                    <a:pt x="6410" y="3312"/>
                                  </a:lnTo>
                                  <a:lnTo>
                                    <a:pt x="6459" y="3293"/>
                                  </a:lnTo>
                                  <a:lnTo>
                                    <a:pt x="6482" y="3300"/>
                                  </a:lnTo>
                                  <a:lnTo>
                                    <a:pt x="6530" y="3343"/>
                                  </a:lnTo>
                                  <a:lnTo>
                                    <a:pt x="6578" y="3419"/>
                                  </a:lnTo>
                                  <a:lnTo>
                                    <a:pt x="6626" y="3520"/>
                                  </a:lnTo>
                                  <a:lnTo>
                                    <a:pt x="6649" y="3577"/>
                                  </a:lnTo>
                                  <a:lnTo>
                                    <a:pt x="6673" y="3638"/>
                                  </a:lnTo>
                                  <a:lnTo>
                                    <a:pt x="6696" y="3702"/>
                                  </a:lnTo>
                                  <a:lnTo>
                                    <a:pt x="6718" y="3767"/>
                                  </a:lnTo>
                                  <a:lnTo>
                                    <a:pt x="6740" y="3832"/>
                                  </a:lnTo>
                                  <a:lnTo>
                                    <a:pt x="6762" y="3898"/>
                                  </a:lnTo>
                                  <a:lnTo>
                                    <a:pt x="6783" y="3962"/>
                                  </a:lnTo>
                                  <a:lnTo>
                                    <a:pt x="6803" y="4024"/>
                                  </a:lnTo>
                                  <a:lnTo>
                                    <a:pt x="6822" y="4083"/>
                                  </a:lnTo>
                                  <a:lnTo>
                                    <a:pt x="6840" y="4138"/>
                                  </a:lnTo>
                                  <a:lnTo>
                                    <a:pt x="6857" y="4188"/>
                                  </a:lnTo>
                                  <a:lnTo>
                                    <a:pt x="6874" y="4232"/>
                                  </a:lnTo>
                                  <a:lnTo>
                                    <a:pt x="6889" y="4269"/>
                                  </a:lnTo>
                                </a:path>
                              </a:pathLst>
                            </a:custGeom>
                            <a:noFill/>
                            <a:ln w="6928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82"/>
                        <wpg:cNvGrpSpPr>
                          <a:grpSpLocks/>
                        </wpg:cNvGrpSpPr>
                        <wpg:grpSpPr bwMode="auto">
                          <a:xfrm>
                            <a:off x="1298" y="4997"/>
                            <a:ext cx="6894" cy="602"/>
                            <a:chOff x="1298" y="4997"/>
                            <a:chExt cx="6894" cy="602"/>
                          </a:xfrm>
                        </wpg:grpSpPr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1298" y="4997"/>
                              <a:ext cx="6894" cy="60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6894"/>
                                <a:gd name="T2" fmla="+- 0 5598 4997"/>
                                <a:gd name="T3" fmla="*/ 5598 h 602"/>
                                <a:gd name="T4" fmla="+- 0 8192 1298"/>
                                <a:gd name="T5" fmla="*/ T4 w 6894"/>
                                <a:gd name="T6" fmla="+- 0 5598 4997"/>
                                <a:gd name="T7" fmla="*/ 5598 h 602"/>
                                <a:gd name="T8" fmla="+- 0 8192 1298"/>
                                <a:gd name="T9" fmla="*/ T8 w 6894"/>
                                <a:gd name="T10" fmla="+- 0 4997 4997"/>
                                <a:gd name="T11" fmla="*/ 4997 h 602"/>
                                <a:gd name="T12" fmla="+- 0 1298 1298"/>
                                <a:gd name="T13" fmla="*/ T12 w 6894"/>
                                <a:gd name="T14" fmla="+- 0 4997 4997"/>
                                <a:gd name="T15" fmla="*/ 4997 h 602"/>
                                <a:gd name="T16" fmla="+- 0 1298 1298"/>
                                <a:gd name="T17" fmla="*/ T16 w 6894"/>
                                <a:gd name="T18" fmla="+- 0 5598 4997"/>
                                <a:gd name="T19" fmla="*/ 5598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4" h="602">
                                  <a:moveTo>
                                    <a:pt x="0" y="601"/>
                                  </a:moveTo>
                                  <a:lnTo>
                                    <a:pt x="6894" y="601"/>
                                  </a:lnTo>
                                  <a:lnTo>
                                    <a:pt x="68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80"/>
                        <wpg:cNvGrpSpPr>
                          <a:grpSpLocks/>
                        </wpg:cNvGrpSpPr>
                        <wpg:grpSpPr bwMode="auto">
                          <a:xfrm>
                            <a:off x="1311" y="-70"/>
                            <a:ext cx="6882" cy="5670"/>
                            <a:chOff x="1311" y="-70"/>
                            <a:chExt cx="6882" cy="5670"/>
                          </a:xfrm>
                        </wpg:grpSpPr>
                        <wps:wsp>
                          <wps:cNvPr id="586" name="Freeform 581"/>
                          <wps:cNvSpPr>
                            <a:spLocks/>
                          </wps:cNvSpPr>
                          <wps:spPr bwMode="auto">
                            <a:xfrm>
                              <a:off x="1311" y="-70"/>
                              <a:ext cx="6882" cy="5670"/>
                            </a:xfrm>
                            <a:custGeom>
                              <a:avLst/>
                              <a:gdLst>
                                <a:gd name="T0" fmla="+- 0 1311 1311"/>
                                <a:gd name="T1" fmla="*/ T0 w 6882"/>
                                <a:gd name="T2" fmla="+- 0 5599 -70"/>
                                <a:gd name="T3" fmla="*/ 5599 h 5670"/>
                                <a:gd name="T4" fmla="+- 0 8193 1311"/>
                                <a:gd name="T5" fmla="*/ T4 w 6882"/>
                                <a:gd name="T6" fmla="+- 0 5599 -70"/>
                                <a:gd name="T7" fmla="*/ 5599 h 5670"/>
                                <a:gd name="T8" fmla="+- 0 8193 1311"/>
                                <a:gd name="T9" fmla="*/ T8 w 6882"/>
                                <a:gd name="T10" fmla="+- 0 -70 -70"/>
                                <a:gd name="T11" fmla="*/ -70 h 5670"/>
                                <a:gd name="T12" fmla="+- 0 1311 1311"/>
                                <a:gd name="T13" fmla="*/ T12 w 6882"/>
                                <a:gd name="T14" fmla="+- 0 -70 -70"/>
                                <a:gd name="T15" fmla="*/ -70 h 5670"/>
                                <a:gd name="T16" fmla="+- 0 1311 1311"/>
                                <a:gd name="T17" fmla="*/ T16 w 6882"/>
                                <a:gd name="T18" fmla="+- 0 5599 -70"/>
                                <a:gd name="T19" fmla="*/ 5599 h 5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82" h="5670">
                                  <a:moveTo>
                                    <a:pt x="0" y="5669"/>
                                  </a:moveTo>
                                  <a:lnTo>
                                    <a:pt x="6882" y="5669"/>
                                  </a:lnTo>
                                  <a:lnTo>
                                    <a:pt x="68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634">
                              <a:solidFill>
                                <a:srgbClr val="38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7"/>
                        <wpg:cNvGrpSpPr>
                          <a:grpSpLocks/>
                        </wpg:cNvGrpSpPr>
                        <wpg:grpSpPr bwMode="auto">
                          <a:xfrm>
                            <a:off x="1315" y="881"/>
                            <a:ext cx="6878" cy="4136"/>
                            <a:chOff x="1315" y="881"/>
                            <a:chExt cx="6878" cy="4136"/>
                          </a:xfrm>
                        </wpg:grpSpPr>
                        <wps:wsp>
                          <wps:cNvPr id="588" name="Freeform 579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1499 1315"/>
                                <a:gd name="T1" fmla="*/ T0 w 6878"/>
                                <a:gd name="T2" fmla="+- 0 4638 881"/>
                                <a:gd name="T3" fmla="*/ 4638 h 4136"/>
                                <a:gd name="T4" fmla="+- 0 1474 1315"/>
                                <a:gd name="T5" fmla="*/ T4 w 6878"/>
                                <a:gd name="T6" fmla="+- 0 4638 881"/>
                                <a:gd name="T7" fmla="*/ 4638 h 4136"/>
                                <a:gd name="T8" fmla="+- 0 1465 1315"/>
                                <a:gd name="T9" fmla="*/ T8 w 6878"/>
                                <a:gd name="T10" fmla="+- 0 4653 881"/>
                                <a:gd name="T11" fmla="*/ 4653 h 4136"/>
                                <a:gd name="T12" fmla="+- 0 1455 1315"/>
                                <a:gd name="T13" fmla="*/ T12 w 6878"/>
                                <a:gd name="T14" fmla="+- 0 4668 881"/>
                                <a:gd name="T15" fmla="*/ 4668 h 4136"/>
                                <a:gd name="T16" fmla="+- 0 1446 1315"/>
                                <a:gd name="T17" fmla="*/ T16 w 6878"/>
                                <a:gd name="T18" fmla="+- 0 4683 881"/>
                                <a:gd name="T19" fmla="*/ 4683 h 4136"/>
                                <a:gd name="T20" fmla="+- 0 1436 1315"/>
                                <a:gd name="T21" fmla="*/ T20 w 6878"/>
                                <a:gd name="T22" fmla="+- 0 4698 881"/>
                                <a:gd name="T23" fmla="*/ 4698 h 4136"/>
                                <a:gd name="T24" fmla="+- 0 1426 1315"/>
                                <a:gd name="T25" fmla="*/ T24 w 6878"/>
                                <a:gd name="T26" fmla="+- 0 4714 881"/>
                                <a:gd name="T27" fmla="*/ 4714 h 4136"/>
                                <a:gd name="T28" fmla="+- 0 1415 1315"/>
                                <a:gd name="T29" fmla="*/ T28 w 6878"/>
                                <a:gd name="T30" fmla="+- 0 4744 881"/>
                                <a:gd name="T31" fmla="*/ 4744 h 4136"/>
                                <a:gd name="T32" fmla="+- 0 1405 1315"/>
                                <a:gd name="T33" fmla="*/ T32 w 6878"/>
                                <a:gd name="T34" fmla="+- 0 4759 881"/>
                                <a:gd name="T35" fmla="*/ 4759 h 4136"/>
                                <a:gd name="T36" fmla="+- 0 1395 1315"/>
                                <a:gd name="T37" fmla="*/ T36 w 6878"/>
                                <a:gd name="T38" fmla="+- 0 4789 881"/>
                                <a:gd name="T39" fmla="*/ 4789 h 4136"/>
                                <a:gd name="T40" fmla="+- 0 1386 1315"/>
                                <a:gd name="T41" fmla="*/ T40 w 6878"/>
                                <a:gd name="T42" fmla="+- 0 4820 881"/>
                                <a:gd name="T43" fmla="*/ 4820 h 4136"/>
                                <a:gd name="T44" fmla="+- 0 1376 1315"/>
                                <a:gd name="T45" fmla="*/ T44 w 6878"/>
                                <a:gd name="T46" fmla="+- 0 4835 881"/>
                                <a:gd name="T47" fmla="*/ 4835 h 4136"/>
                                <a:gd name="T48" fmla="+- 0 1367 1315"/>
                                <a:gd name="T49" fmla="*/ T48 w 6878"/>
                                <a:gd name="T50" fmla="+- 0 4865 881"/>
                                <a:gd name="T51" fmla="*/ 4865 h 4136"/>
                                <a:gd name="T52" fmla="+- 0 1358 1315"/>
                                <a:gd name="T53" fmla="*/ T52 w 6878"/>
                                <a:gd name="T54" fmla="+- 0 4895 881"/>
                                <a:gd name="T55" fmla="*/ 4895 h 4136"/>
                                <a:gd name="T56" fmla="+- 0 1349 1315"/>
                                <a:gd name="T57" fmla="*/ T56 w 6878"/>
                                <a:gd name="T58" fmla="+- 0 4910 881"/>
                                <a:gd name="T59" fmla="*/ 4910 h 4136"/>
                                <a:gd name="T60" fmla="+- 0 1333 1315"/>
                                <a:gd name="T61" fmla="*/ T60 w 6878"/>
                                <a:gd name="T62" fmla="+- 0 4956 881"/>
                                <a:gd name="T63" fmla="*/ 4956 h 4136"/>
                                <a:gd name="T64" fmla="+- 0 1326 1315"/>
                                <a:gd name="T65" fmla="*/ T64 w 6878"/>
                                <a:gd name="T66" fmla="+- 0 4986 881"/>
                                <a:gd name="T67" fmla="*/ 4986 h 4136"/>
                                <a:gd name="T68" fmla="+- 0 1320 1315"/>
                                <a:gd name="T69" fmla="*/ T68 w 6878"/>
                                <a:gd name="T70" fmla="+- 0 5001 881"/>
                                <a:gd name="T71" fmla="*/ 5001 h 4136"/>
                                <a:gd name="T72" fmla="+- 0 1315 1315"/>
                                <a:gd name="T73" fmla="*/ T72 w 6878"/>
                                <a:gd name="T74" fmla="+- 0 5016 881"/>
                                <a:gd name="T75" fmla="*/ 5016 h 4136"/>
                                <a:gd name="T76" fmla="+- 0 8192 1315"/>
                                <a:gd name="T77" fmla="*/ T76 w 6878"/>
                                <a:gd name="T78" fmla="+- 0 5016 881"/>
                                <a:gd name="T79" fmla="*/ 5016 h 4136"/>
                                <a:gd name="T80" fmla="+- 0 8184 1315"/>
                                <a:gd name="T81" fmla="*/ T80 w 6878"/>
                                <a:gd name="T82" fmla="+- 0 5001 881"/>
                                <a:gd name="T83" fmla="*/ 5001 h 4136"/>
                                <a:gd name="T84" fmla="+- 0 6344 1315"/>
                                <a:gd name="T85" fmla="*/ T84 w 6878"/>
                                <a:gd name="T86" fmla="+- 0 5001 881"/>
                                <a:gd name="T87" fmla="*/ 5001 h 4136"/>
                                <a:gd name="T88" fmla="+- 0 6327 1315"/>
                                <a:gd name="T89" fmla="*/ T88 w 6878"/>
                                <a:gd name="T90" fmla="+- 0 4986 881"/>
                                <a:gd name="T91" fmla="*/ 4986 h 4136"/>
                                <a:gd name="T92" fmla="+- 0 6293 1315"/>
                                <a:gd name="T93" fmla="*/ T92 w 6878"/>
                                <a:gd name="T94" fmla="+- 0 4986 881"/>
                                <a:gd name="T95" fmla="*/ 4986 h 4136"/>
                                <a:gd name="T96" fmla="+- 0 6258 1315"/>
                                <a:gd name="T97" fmla="*/ T96 w 6878"/>
                                <a:gd name="T98" fmla="+- 0 4956 881"/>
                                <a:gd name="T99" fmla="*/ 4956 h 4136"/>
                                <a:gd name="T100" fmla="+- 0 5571 1315"/>
                                <a:gd name="T101" fmla="*/ T100 w 6878"/>
                                <a:gd name="T102" fmla="+- 0 4956 881"/>
                                <a:gd name="T103" fmla="*/ 4956 h 4136"/>
                                <a:gd name="T104" fmla="+- 0 5548 1315"/>
                                <a:gd name="T105" fmla="*/ T104 w 6878"/>
                                <a:gd name="T106" fmla="+- 0 4941 881"/>
                                <a:gd name="T107" fmla="*/ 4941 h 4136"/>
                                <a:gd name="T108" fmla="+- 0 1599 1315"/>
                                <a:gd name="T109" fmla="*/ T108 w 6878"/>
                                <a:gd name="T110" fmla="+- 0 4941 881"/>
                                <a:gd name="T111" fmla="*/ 4941 h 4136"/>
                                <a:gd name="T112" fmla="+- 0 1590 1315"/>
                                <a:gd name="T113" fmla="*/ T112 w 6878"/>
                                <a:gd name="T114" fmla="+- 0 4926 881"/>
                                <a:gd name="T115" fmla="*/ 4926 h 4136"/>
                                <a:gd name="T116" fmla="+- 0 1581 1315"/>
                                <a:gd name="T117" fmla="*/ T116 w 6878"/>
                                <a:gd name="T118" fmla="+- 0 4926 881"/>
                                <a:gd name="T119" fmla="*/ 4926 h 4136"/>
                                <a:gd name="T120" fmla="+- 0 1573 1315"/>
                                <a:gd name="T121" fmla="*/ T120 w 6878"/>
                                <a:gd name="T122" fmla="+- 0 4895 881"/>
                                <a:gd name="T123" fmla="*/ 4895 h 4136"/>
                                <a:gd name="T124" fmla="+- 0 1565 1315"/>
                                <a:gd name="T125" fmla="*/ T124 w 6878"/>
                                <a:gd name="T126" fmla="+- 0 4880 881"/>
                                <a:gd name="T127" fmla="*/ 4880 h 4136"/>
                                <a:gd name="T128" fmla="+- 0 1558 1315"/>
                                <a:gd name="T129" fmla="*/ T128 w 6878"/>
                                <a:gd name="T130" fmla="+- 0 4850 881"/>
                                <a:gd name="T131" fmla="*/ 4850 h 4136"/>
                                <a:gd name="T132" fmla="+- 0 1550 1315"/>
                                <a:gd name="T133" fmla="*/ T132 w 6878"/>
                                <a:gd name="T134" fmla="+- 0 4820 881"/>
                                <a:gd name="T135" fmla="*/ 4820 h 4136"/>
                                <a:gd name="T136" fmla="+- 0 1543 1315"/>
                                <a:gd name="T137" fmla="*/ T136 w 6878"/>
                                <a:gd name="T138" fmla="+- 0 4789 881"/>
                                <a:gd name="T139" fmla="*/ 4789 h 4136"/>
                                <a:gd name="T140" fmla="+- 0 1529 1315"/>
                                <a:gd name="T141" fmla="*/ T140 w 6878"/>
                                <a:gd name="T142" fmla="+- 0 4729 881"/>
                                <a:gd name="T143" fmla="*/ 4729 h 4136"/>
                                <a:gd name="T144" fmla="+- 0 1522 1315"/>
                                <a:gd name="T145" fmla="*/ T144 w 6878"/>
                                <a:gd name="T146" fmla="+- 0 4698 881"/>
                                <a:gd name="T147" fmla="*/ 4698 h 4136"/>
                                <a:gd name="T148" fmla="+- 0 1514 1315"/>
                                <a:gd name="T149" fmla="*/ T148 w 6878"/>
                                <a:gd name="T150" fmla="+- 0 4668 881"/>
                                <a:gd name="T151" fmla="*/ 4668 h 4136"/>
                                <a:gd name="T152" fmla="+- 0 1507 1315"/>
                                <a:gd name="T153" fmla="*/ T152 w 6878"/>
                                <a:gd name="T154" fmla="+- 0 4653 881"/>
                                <a:gd name="T155" fmla="*/ 4653 h 4136"/>
                                <a:gd name="T156" fmla="+- 0 1499 1315"/>
                                <a:gd name="T157" fmla="*/ T156 w 6878"/>
                                <a:gd name="T158" fmla="+- 0 4638 881"/>
                                <a:gd name="T159" fmla="*/ 4638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184" y="3757"/>
                                  </a:moveTo>
                                  <a:lnTo>
                                    <a:pt x="159" y="3757"/>
                                  </a:lnTo>
                                  <a:lnTo>
                                    <a:pt x="150" y="3772"/>
                                  </a:lnTo>
                                  <a:lnTo>
                                    <a:pt x="140" y="3787"/>
                                  </a:lnTo>
                                  <a:lnTo>
                                    <a:pt x="131" y="3802"/>
                                  </a:lnTo>
                                  <a:lnTo>
                                    <a:pt x="121" y="3817"/>
                                  </a:lnTo>
                                  <a:lnTo>
                                    <a:pt x="111" y="3833"/>
                                  </a:lnTo>
                                  <a:lnTo>
                                    <a:pt x="100" y="3863"/>
                                  </a:lnTo>
                                  <a:lnTo>
                                    <a:pt x="90" y="3878"/>
                                  </a:lnTo>
                                  <a:lnTo>
                                    <a:pt x="80" y="3908"/>
                                  </a:lnTo>
                                  <a:lnTo>
                                    <a:pt x="71" y="3939"/>
                                  </a:lnTo>
                                  <a:lnTo>
                                    <a:pt x="61" y="3954"/>
                                  </a:lnTo>
                                  <a:lnTo>
                                    <a:pt x="52" y="3984"/>
                                  </a:lnTo>
                                  <a:lnTo>
                                    <a:pt x="43" y="4014"/>
                                  </a:lnTo>
                                  <a:lnTo>
                                    <a:pt x="34" y="4029"/>
                                  </a:lnTo>
                                  <a:lnTo>
                                    <a:pt x="18" y="4075"/>
                                  </a:lnTo>
                                  <a:lnTo>
                                    <a:pt x="11" y="4105"/>
                                  </a:lnTo>
                                  <a:lnTo>
                                    <a:pt x="5" y="4120"/>
                                  </a:lnTo>
                                  <a:lnTo>
                                    <a:pt x="0" y="4135"/>
                                  </a:lnTo>
                                  <a:lnTo>
                                    <a:pt x="6877" y="4135"/>
                                  </a:lnTo>
                                  <a:lnTo>
                                    <a:pt x="6869" y="4120"/>
                                  </a:lnTo>
                                  <a:lnTo>
                                    <a:pt x="5029" y="4120"/>
                                  </a:lnTo>
                                  <a:lnTo>
                                    <a:pt x="5012" y="4105"/>
                                  </a:lnTo>
                                  <a:lnTo>
                                    <a:pt x="4978" y="4105"/>
                                  </a:lnTo>
                                  <a:lnTo>
                                    <a:pt x="4943" y="4075"/>
                                  </a:lnTo>
                                  <a:lnTo>
                                    <a:pt x="4256" y="4075"/>
                                  </a:lnTo>
                                  <a:lnTo>
                                    <a:pt x="4233" y="4060"/>
                                  </a:lnTo>
                                  <a:lnTo>
                                    <a:pt x="284" y="4060"/>
                                  </a:lnTo>
                                  <a:lnTo>
                                    <a:pt x="275" y="4045"/>
                                  </a:lnTo>
                                  <a:lnTo>
                                    <a:pt x="266" y="4045"/>
                                  </a:lnTo>
                                  <a:lnTo>
                                    <a:pt x="258" y="4014"/>
                                  </a:lnTo>
                                  <a:lnTo>
                                    <a:pt x="250" y="3999"/>
                                  </a:lnTo>
                                  <a:lnTo>
                                    <a:pt x="243" y="3969"/>
                                  </a:lnTo>
                                  <a:lnTo>
                                    <a:pt x="235" y="3939"/>
                                  </a:lnTo>
                                  <a:lnTo>
                                    <a:pt x="228" y="3908"/>
                                  </a:lnTo>
                                  <a:lnTo>
                                    <a:pt x="214" y="3848"/>
                                  </a:lnTo>
                                  <a:lnTo>
                                    <a:pt x="207" y="3817"/>
                                  </a:lnTo>
                                  <a:lnTo>
                                    <a:pt x="199" y="3787"/>
                                  </a:lnTo>
                                  <a:lnTo>
                                    <a:pt x="192" y="3772"/>
                                  </a:lnTo>
                                  <a:lnTo>
                                    <a:pt x="184" y="3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78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7762 1315"/>
                                <a:gd name="T1" fmla="*/ T0 w 6878"/>
                                <a:gd name="T2" fmla="+- 0 4183 881"/>
                                <a:gd name="T3" fmla="*/ 4183 h 4136"/>
                                <a:gd name="T4" fmla="+- 0 7738 1315"/>
                                <a:gd name="T5" fmla="*/ T4 w 6878"/>
                                <a:gd name="T6" fmla="+- 0 4199 881"/>
                                <a:gd name="T7" fmla="*/ 4199 h 4136"/>
                                <a:gd name="T8" fmla="+- 0 7714 1315"/>
                                <a:gd name="T9" fmla="*/ T8 w 6878"/>
                                <a:gd name="T10" fmla="+- 0 4199 881"/>
                                <a:gd name="T11" fmla="*/ 4199 h 4136"/>
                                <a:gd name="T12" fmla="+- 0 7688 1315"/>
                                <a:gd name="T13" fmla="*/ T12 w 6878"/>
                                <a:gd name="T14" fmla="+- 0 4229 881"/>
                                <a:gd name="T15" fmla="*/ 4229 h 4136"/>
                                <a:gd name="T16" fmla="+- 0 7662 1315"/>
                                <a:gd name="T17" fmla="*/ T16 w 6878"/>
                                <a:gd name="T18" fmla="+- 0 4259 881"/>
                                <a:gd name="T19" fmla="*/ 4259 h 4136"/>
                                <a:gd name="T20" fmla="+- 0 7635 1315"/>
                                <a:gd name="T21" fmla="*/ T20 w 6878"/>
                                <a:gd name="T22" fmla="+- 0 4289 881"/>
                                <a:gd name="T23" fmla="*/ 4289 h 4136"/>
                                <a:gd name="T24" fmla="+- 0 7608 1315"/>
                                <a:gd name="T25" fmla="*/ T24 w 6878"/>
                                <a:gd name="T26" fmla="+- 0 4335 881"/>
                                <a:gd name="T27" fmla="*/ 4335 h 4136"/>
                                <a:gd name="T28" fmla="+- 0 7553 1315"/>
                                <a:gd name="T29" fmla="*/ T28 w 6878"/>
                                <a:gd name="T30" fmla="+- 0 4426 881"/>
                                <a:gd name="T31" fmla="*/ 4426 h 4136"/>
                                <a:gd name="T32" fmla="+- 0 7525 1315"/>
                                <a:gd name="T33" fmla="*/ T32 w 6878"/>
                                <a:gd name="T34" fmla="+- 0 4486 881"/>
                                <a:gd name="T35" fmla="*/ 4486 h 4136"/>
                                <a:gd name="T36" fmla="+- 0 7498 1315"/>
                                <a:gd name="T37" fmla="*/ T36 w 6878"/>
                                <a:gd name="T38" fmla="+- 0 4547 881"/>
                                <a:gd name="T39" fmla="*/ 4547 h 4136"/>
                                <a:gd name="T40" fmla="+- 0 7471 1315"/>
                                <a:gd name="T41" fmla="*/ T40 w 6878"/>
                                <a:gd name="T42" fmla="+- 0 4592 881"/>
                                <a:gd name="T43" fmla="*/ 4592 h 4136"/>
                                <a:gd name="T44" fmla="+- 0 7444 1315"/>
                                <a:gd name="T45" fmla="*/ T44 w 6878"/>
                                <a:gd name="T46" fmla="+- 0 4653 881"/>
                                <a:gd name="T47" fmla="*/ 4653 h 4136"/>
                                <a:gd name="T48" fmla="+- 0 7418 1315"/>
                                <a:gd name="T49" fmla="*/ T48 w 6878"/>
                                <a:gd name="T50" fmla="+- 0 4714 881"/>
                                <a:gd name="T51" fmla="*/ 4714 h 4136"/>
                                <a:gd name="T52" fmla="+- 0 7393 1315"/>
                                <a:gd name="T53" fmla="*/ T52 w 6878"/>
                                <a:gd name="T54" fmla="+- 0 4759 881"/>
                                <a:gd name="T55" fmla="*/ 4759 h 4136"/>
                                <a:gd name="T56" fmla="+- 0 7368 1315"/>
                                <a:gd name="T57" fmla="*/ T56 w 6878"/>
                                <a:gd name="T58" fmla="+- 0 4804 881"/>
                                <a:gd name="T59" fmla="*/ 4804 h 4136"/>
                                <a:gd name="T60" fmla="+- 0 7345 1315"/>
                                <a:gd name="T61" fmla="*/ T60 w 6878"/>
                                <a:gd name="T62" fmla="+- 0 4850 881"/>
                                <a:gd name="T63" fmla="*/ 4850 h 4136"/>
                                <a:gd name="T64" fmla="+- 0 7322 1315"/>
                                <a:gd name="T65" fmla="*/ T64 w 6878"/>
                                <a:gd name="T66" fmla="+- 0 4880 881"/>
                                <a:gd name="T67" fmla="*/ 4880 h 4136"/>
                                <a:gd name="T68" fmla="+- 0 7301 1315"/>
                                <a:gd name="T69" fmla="*/ T68 w 6878"/>
                                <a:gd name="T70" fmla="+- 0 4926 881"/>
                                <a:gd name="T71" fmla="*/ 4926 h 4136"/>
                                <a:gd name="T72" fmla="+- 0 7282 1315"/>
                                <a:gd name="T73" fmla="*/ T72 w 6878"/>
                                <a:gd name="T74" fmla="+- 0 4941 881"/>
                                <a:gd name="T75" fmla="*/ 4941 h 4136"/>
                                <a:gd name="T76" fmla="+- 0 7264 1315"/>
                                <a:gd name="T77" fmla="*/ T76 w 6878"/>
                                <a:gd name="T78" fmla="+- 0 4956 881"/>
                                <a:gd name="T79" fmla="*/ 4956 h 4136"/>
                                <a:gd name="T80" fmla="+- 0 7247 1315"/>
                                <a:gd name="T81" fmla="*/ T80 w 6878"/>
                                <a:gd name="T82" fmla="+- 0 4971 881"/>
                                <a:gd name="T83" fmla="*/ 4971 h 4136"/>
                                <a:gd name="T84" fmla="+- 0 6839 1315"/>
                                <a:gd name="T85" fmla="*/ T84 w 6878"/>
                                <a:gd name="T86" fmla="+- 0 4971 881"/>
                                <a:gd name="T87" fmla="*/ 4971 h 4136"/>
                                <a:gd name="T88" fmla="+- 0 6822 1315"/>
                                <a:gd name="T89" fmla="*/ T88 w 6878"/>
                                <a:gd name="T90" fmla="+- 0 4986 881"/>
                                <a:gd name="T91" fmla="*/ 4986 h 4136"/>
                                <a:gd name="T92" fmla="+- 0 6395 1315"/>
                                <a:gd name="T93" fmla="*/ T92 w 6878"/>
                                <a:gd name="T94" fmla="+- 0 4986 881"/>
                                <a:gd name="T95" fmla="*/ 4986 h 4136"/>
                                <a:gd name="T96" fmla="+- 0 6378 1315"/>
                                <a:gd name="T97" fmla="*/ T96 w 6878"/>
                                <a:gd name="T98" fmla="+- 0 5001 881"/>
                                <a:gd name="T99" fmla="*/ 5001 h 4136"/>
                                <a:gd name="T100" fmla="+- 0 8184 1315"/>
                                <a:gd name="T101" fmla="*/ T100 w 6878"/>
                                <a:gd name="T102" fmla="+- 0 5001 881"/>
                                <a:gd name="T103" fmla="*/ 5001 h 4136"/>
                                <a:gd name="T104" fmla="+- 0 8177 1315"/>
                                <a:gd name="T105" fmla="*/ T104 w 6878"/>
                                <a:gd name="T106" fmla="+- 0 4986 881"/>
                                <a:gd name="T107" fmla="*/ 4986 h 4136"/>
                                <a:gd name="T108" fmla="+- 0 8160 1315"/>
                                <a:gd name="T109" fmla="*/ T108 w 6878"/>
                                <a:gd name="T110" fmla="+- 0 4956 881"/>
                                <a:gd name="T111" fmla="*/ 4956 h 4136"/>
                                <a:gd name="T112" fmla="+- 0 8143 1315"/>
                                <a:gd name="T113" fmla="*/ T112 w 6878"/>
                                <a:gd name="T114" fmla="+- 0 4910 881"/>
                                <a:gd name="T115" fmla="*/ 4910 h 4136"/>
                                <a:gd name="T116" fmla="+- 0 8125 1315"/>
                                <a:gd name="T117" fmla="*/ T116 w 6878"/>
                                <a:gd name="T118" fmla="+- 0 4865 881"/>
                                <a:gd name="T119" fmla="*/ 4865 h 4136"/>
                                <a:gd name="T120" fmla="+- 0 8106 1315"/>
                                <a:gd name="T121" fmla="*/ T120 w 6878"/>
                                <a:gd name="T122" fmla="+- 0 4820 881"/>
                                <a:gd name="T123" fmla="*/ 4820 h 4136"/>
                                <a:gd name="T124" fmla="+- 0 8086 1315"/>
                                <a:gd name="T125" fmla="*/ T124 w 6878"/>
                                <a:gd name="T126" fmla="+- 0 4759 881"/>
                                <a:gd name="T127" fmla="*/ 4759 h 4136"/>
                                <a:gd name="T128" fmla="+- 0 8065 1315"/>
                                <a:gd name="T129" fmla="*/ T128 w 6878"/>
                                <a:gd name="T130" fmla="+- 0 4698 881"/>
                                <a:gd name="T131" fmla="*/ 4698 h 4136"/>
                                <a:gd name="T132" fmla="+- 0 8044 1315"/>
                                <a:gd name="T133" fmla="*/ T132 w 6878"/>
                                <a:gd name="T134" fmla="+- 0 4653 881"/>
                                <a:gd name="T135" fmla="*/ 4653 h 4136"/>
                                <a:gd name="T136" fmla="+- 0 8022 1315"/>
                                <a:gd name="T137" fmla="*/ T136 w 6878"/>
                                <a:gd name="T138" fmla="+- 0 4592 881"/>
                                <a:gd name="T139" fmla="*/ 4592 h 4136"/>
                                <a:gd name="T140" fmla="+- 0 7999 1315"/>
                                <a:gd name="T141" fmla="*/ T140 w 6878"/>
                                <a:gd name="T142" fmla="+- 0 4532 881"/>
                                <a:gd name="T143" fmla="*/ 4532 h 4136"/>
                                <a:gd name="T144" fmla="+- 0 7976 1315"/>
                                <a:gd name="T145" fmla="*/ T144 w 6878"/>
                                <a:gd name="T146" fmla="+- 0 4486 881"/>
                                <a:gd name="T147" fmla="*/ 4486 h 4136"/>
                                <a:gd name="T148" fmla="+- 0 7952 1315"/>
                                <a:gd name="T149" fmla="*/ T148 w 6878"/>
                                <a:gd name="T150" fmla="+- 0 4426 881"/>
                                <a:gd name="T151" fmla="*/ 4426 h 4136"/>
                                <a:gd name="T152" fmla="+- 0 7929 1315"/>
                                <a:gd name="T153" fmla="*/ T152 w 6878"/>
                                <a:gd name="T154" fmla="+- 0 4380 881"/>
                                <a:gd name="T155" fmla="*/ 4380 h 4136"/>
                                <a:gd name="T156" fmla="+- 0 7881 1315"/>
                                <a:gd name="T157" fmla="*/ T156 w 6878"/>
                                <a:gd name="T158" fmla="+- 0 4289 881"/>
                                <a:gd name="T159" fmla="*/ 4289 h 4136"/>
                                <a:gd name="T160" fmla="+- 0 7833 1315"/>
                                <a:gd name="T161" fmla="*/ T160 w 6878"/>
                                <a:gd name="T162" fmla="+- 0 4229 881"/>
                                <a:gd name="T163" fmla="*/ 4229 h 4136"/>
                                <a:gd name="T164" fmla="+- 0 7785 1315"/>
                                <a:gd name="T165" fmla="*/ T164 w 6878"/>
                                <a:gd name="T166" fmla="+- 0 4199 881"/>
                                <a:gd name="T167" fmla="*/ 4199 h 4136"/>
                                <a:gd name="T168" fmla="+- 0 7762 1315"/>
                                <a:gd name="T169" fmla="*/ T168 w 6878"/>
                                <a:gd name="T170" fmla="+- 0 4183 881"/>
                                <a:gd name="T171" fmla="*/ 4183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6447" y="3302"/>
                                  </a:moveTo>
                                  <a:lnTo>
                                    <a:pt x="6423" y="3318"/>
                                  </a:lnTo>
                                  <a:lnTo>
                                    <a:pt x="6399" y="3318"/>
                                  </a:lnTo>
                                  <a:lnTo>
                                    <a:pt x="6373" y="3348"/>
                                  </a:lnTo>
                                  <a:lnTo>
                                    <a:pt x="6347" y="3378"/>
                                  </a:lnTo>
                                  <a:lnTo>
                                    <a:pt x="6320" y="3408"/>
                                  </a:lnTo>
                                  <a:lnTo>
                                    <a:pt x="6293" y="3454"/>
                                  </a:lnTo>
                                  <a:lnTo>
                                    <a:pt x="6238" y="3545"/>
                                  </a:lnTo>
                                  <a:lnTo>
                                    <a:pt x="6210" y="3605"/>
                                  </a:lnTo>
                                  <a:lnTo>
                                    <a:pt x="6183" y="3666"/>
                                  </a:lnTo>
                                  <a:lnTo>
                                    <a:pt x="6156" y="3711"/>
                                  </a:lnTo>
                                  <a:lnTo>
                                    <a:pt x="6129" y="3772"/>
                                  </a:lnTo>
                                  <a:lnTo>
                                    <a:pt x="6103" y="3833"/>
                                  </a:lnTo>
                                  <a:lnTo>
                                    <a:pt x="6078" y="3878"/>
                                  </a:lnTo>
                                  <a:lnTo>
                                    <a:pt x="6053" y="3923"/>
                                  </a:lnTo>
                                  <a:lnTo>
                                    <a:pt x="6030" y="3969"/>
                                  </a:lnTo>
                                  <a:lnTo>
                                    <a:pt x="6007" y="3999"/>
                                  </a:lnTo>
                                  <a:lnTo>
                                    <a:pt x="5986" y="4045"/>
                                  </a:lnTo>
                                  <a:lnTo>
                                    <a:pt x="5967" y="4060"/>
                                  </a:lnTo>
                                  <a:lnTo>
                                    <a:pt x="5949" y="4075"/>
                                  </a:lnTo>
                                  <a:lnTo>
                                    <a:pt x="5932" y="4090"/>
                                  </a:lnTo>
                                  <a:lnTo>
                                    <a:pt x="5524" y="4090"/>
                                  </a:lnTo>
                                  <a:lnTo>
                                    <a:pt x="5507" y="4105"/>
                                  </a:lnTo>
                                  <a:lnTo>
                                    <a:pt x="5080" y="4105"/>
                                  </a:lnTo>
                                  <a:lnTo>
                                    <a:pt x="5063" y="4120"/>
                                  </a:lnTo>
                                  <a:lnTo>
                                    <a:pt x="6869" y="4120"/>
                                  </a:lnTo>
                                  <a:lnTo>
                                    <a:pt x="6862" y="4105"/>
                                  </a:lnTo>
                                  <a:lnTo>
                                    <a:pt x="6845" y="4075"/>
                                  </a:lnTo>
                                  <a:lnTo>
                                    <a:pt x="6828" y="4029"/>
                                  </a:lnTo>
                                  <a:lnTo>
                                    <a:pt x="6810" y="3984"/>
                                  </a:lnTo>
                                  <a:lnTo>
                                    <a:pt x="6791" y="3939"/>
                                  </a:lnTo>
                                  <a:lnTo>
                                    <a:pt x="6771" y="3878"/>
                                  </a:lnTo>
                                  <a:lnTo>
                                    <a:pt x="6750" y="3817"/>
                                  </a:lnTo>
                                  <a:lnTo>
                                    <a:pt x="6729" y="3772"/>
                                  </a:lnTo>
                                  <a:lnTo>
                                    <a:pt x="6707" y="3711"/>
                                  </a:lnTo>
                                  <a:lnTo>
                                    <a:pt x="6684" y="3651"/>
                                  </a:lnTo>
                                  <a:lnTo>
                                    <a:pt x="6661" y="3605"/>
                                  </a:lnTo>
                                  <a:lnTo>
                                    <a:pt x="6637" y="3545"/>
                                  </a:lnTo>
                                  <a:lnTo>
                                    <a:pt x="6614" y="3499"/>
                                  </a:lnTo>
                                  <a:lnTo>
                                    <a:pt x="6566" y="3408"/>
                                  </a:lnTo>
                                  <a:lnTo>
                                    <a:pt x="6518" y="3348"/>
                                  </a:lnTo>
                                  <a:lnTo>
                                    <a:pt x="6470" y="3318"/>
                                  </a:lnTo>
                                  <a:lnTo>
                                    <a:pt x="6447" y="3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77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6728 1315"/>
                                <a:gd name="T1" fmla="*/ T0 w 6878"/>
                                <a:gd name="T2" fmla="+- 0 4971 881"/>
                                <a:gd name="T3" fmla="*/ 4971 h 4136"/>
                                <a:gd name="T4" fmla="+- 0 6445 1315"/>
                                <a:gd name="T5" fmla="*/ T4 w 6878"/>
                                <a:gd name="T6" fmla="+- 0 4971 881"/>
                                <a:gd name="T7" fmla="*/ 4971 h 4136"/>
                                <a:gd name="T8" fmla="+- 0 6428 1315"/>
                                <a:gd name="T9" fmla="*/ T8 w 6878"/>
                                <a:gd name="T10" fmla="+- 0 4986 881"/>
                                <a:gd name="T11" fmla="*/ 4986 h 4136"/>
                                <a:gd name="T12" fmla="+- 0 6748 1315"/>
                                <a:gd name="T13" fmla="*/ T12 w 6878"/>
                                <a:gd name="T14" fmla="+- 0 4986 881"/>
                                <a:gd name="T15" fmla="*/ 4986 h 4136"/>
                                <a:gd name="T16" fmla="+- 0 6728 1315"/>
                                <a:gd name="T17" fmla="*/ T16 w 6878"/>
                                <a:gd name="T18" fmla="+- 0 4971 881"/>
                                <a:gd name="T19" fmla="*/ 4971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5413" y="4090"/>
                                  </a:moveTo>
                                  <a:lnTo>
                                    <a:pt x="5130" y="4090"/>
                                  </a:lnTo>
                                  <a:lnTo>
                                    <a:pt x="5113" y="4105"/>
                                  </a:lnTo>
                                  <a:lnTo>
                                    <a:pt x="5433" y="4105"/>
                                  </a:lnTo>
                                  <a:lnTo>
                                    <a:pt x="5413" y="4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76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6648 1315"/>
                                <a:gd name="T1" fmla="*/ T0 w 6878"/>
                                <a:gd name="T2" fmla="+- 0 4956 881"/>
                                <a:gd name="T3" fmla="*/ 4956 h 4136"/>
                                <a:gd name="T4" fmla="+- 0 6496 1315"/>
                                <a:gd name="T5" fmla="*/ T4 w 6878"/>
                                <a:gd name="T6" fmla="+- 0 4956 881"/>
                                <a:gd name="T7" fmla="*/ 4956 h 4136"/>
                                <a:gd name="T8" fmla="+- 0 6479 1315"/>
                                <a:gd name="T9" fmla="*/ T8 w 6878"/>
                                <a:gd name="T10" fmla="+- 0 4971 881"/>
                                <a:gd name="T11" fmla="*/ 4971 h 4136"/>
                                <a:gd name="T12" fmla="+- 0 6688 1315"/>
                                <a:gd name="T13" fmla="*/ T12 w 6878"/>
                                <a:gd name="T14" fmla="+- 0 4971 881"/>
                                <a:gd name="T15" fmla="*/ 4971 h 4136"/>
                                <a:gd name="T16" fmla="+- 0 6648 1315"/>
                                <a:gd name="T17" fmla="*/ T16 w 6878"/>
                                <a:gd name="T18" fmla="+- 0 4956 881"/>
                                <a:gd name="T19" fmla="*/ 4956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5333" y="4075"/>
                                  </a:moveTo>
                                  <a:lnTo>
                                    <a:pt x="5181" y="4075"/>
                                  </a:lnTo>
                                  <a:lnTo>
                                    <a:pt x="5164" y="4090"/>
                                  </a:lnTo>
                                  <a:lnTo>
                                    <a:pt x="5373" y="4090"/>
                                  </a:lnTo>
                                  <a:lnTo>
                                    <a:pt x="5333" y="4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75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7219 1315"/>
                                <a:gd name="T1" fmla="*/ T0 w 6878"/>
                                <a:gd name="T2" fmla="+- 0 4956 881"/>
                                <a:gd name="T3" fmla="*/ 4956 h 4136"/>
                                <a:gd name="T4" fmla="+- 0 6871 1315"/>
                                <a:gd name="T5" fmla="*/ T4 w 6878"/>
                                <a:gd name="T6" fmla="+- 0 4956 881"/>
                                <a:gd name="T7" fmla="*/ 4956 h 4136"/>
                                <a:gd name="T8" fmla="+- 0 6855 1315"/>
                                <a:gd name="T9" fmla="*/ T8 w 6878"/>
                                <a:gd name="T10" fmla="+- 0 4971 881"/>
                                <a:gd name="T11" fmla="*/ 4971 h 4136"/>
                                <a:gd name="T12" fmla="+- 0 7232 1315"/>
                                <a:gd name="T13" fmla="*/ T12 w 6878"/>
                                <a:gd name="T14" fmla="+- 0 4971 881"/>
                                <a:gd name="T15" fmla="*/ 4971 h 4136"/>
                                <a:gd name="T16" fmla="+- 0 7219 1315"/>
                                <a:gd name="T17" fmla="*/ T16 w 6878"/>
                                <a:gd name="T18" fmla="+- 0 4956 881"/>
                                <a:gd name="T19" fmla="*/ 4956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5904" y="4075"/>
                                  </a:moveTo>
                                  <a:lnTo>
                                    <a:pt x="5556" y="4075"/>
                                  </a:lnTo>
                                  <a:lnTo>
                                    <a:pt x="5540" y="4090"/>
                                  </a:lnTo>
                                  <a:lnTo>
                                    <a:pt x="5917" y="4090"/>
                                  </a:lnTo>
                                  <a:lnTo>
                                    <a:pt x="5904" y="4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74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5948 1315"/>
                                <a:gd name="T1" fmla="*/ T0 w 6878"/>
                                <a:gd name="T2" fmla="+- 0 4426 881"/>
                                <a:gd name="T3" fmla="*/ 4426 h 4136"/>
                                <a:gd name="T4" fmla="+- 0 5929 1315"/>
                                <a:gd name="T5" fmla="*/ T4 w 6878"/>
                                <a:gd name="T6" fmla="+- 0 4426 881"/>
                                <a:gd name="T7" fmla="*/ 4426 h 4136"/>
                                <a:gd name="T8" fmla="+- 0 5910 1315"/>
                                <a:gd name="T9" fmla="*/ T8 w 6878"/>
                                <a:gd name="T10" fmla="+- 0 4441 881"/>
                                <a:gd name="T11" fmla="*/ 4441 h 4136"/>
                                <a:gd name="T12" fmla="+- 0 5891 1315"/>
                                <a:gd name="T13" fmla="*/ T12 w 6878"/>
                                <a:gd name="T14" fmla="+- 0 4471 881"/>
                                <a:gd name="T15" fmla="*/ 4471 h 4136"/>
                                <a:gd name="T16" fmla="+- 0 5872 1315"/>
                                <a:gd name="T17" fmla="*/ T16 w 6878"/>
                                <a:gd name="T18" fmla="+- 0 4501 881"/>
                                <a:gd name="T19" fmla="*/ 4501 h 4136"/>
                                <a:gd name="T20" fmla="+- 0 5852 1315"/>
                                <a:gd name="T21" fmla="*/ T20 w 6878"/>
                                <a:gd name="T22" fmla="+- 0 4532 881"/>
                                <a:gd name="T23" fmla="*/ 4532 h 4136"/>
                                <a:gd name="T24" fmla="+- 0 5832 1315"/>
                                <a:gd name="T25" fmla="*/ T24 w 6878"/>
                                <a:gd name="T26" fmla="+- 0 4562 881"/>
                                <a:gd name="T27" fmla="*/ 4562 h 4136"/>
                                <a:gd name="T28" fmla="+- 0 5812 1315"/>
                                <a:gd name="T29" fmla="*/ T28 w 6878"/>
                                <a:gd name="T30" fmla="+- 0 4608 881"/>
                                <a:gd name="T31" fmla="*/ 4608 h 4136"/>
                                <a:gd name="T32" fmla="+- 0 5770 1315"/>
                                <a:gd name="T33" fmla="*/ T32 w 6878"/>
                                <a:gd name="T34" fmla="+- 0 4698 881"/>
                                <a:gd name="T35" fmla="*/ 4698 h 4136"/>
                                <a:gd name="T36" fmla="+- 0 5727 1315"/>
                                <a:gd name="T37" fmla="*/ T36 w 6878"/>
                                <a:gd name="T38" fmla="+- 0 4789 881"/>
                                <a:gd name="T39" fmla="*/ 4789 h 4136"/>
                                <a:gd name="T40" fmla="+- 0 5706 1315"/>
                                <a:gd name="T41" fmla="*/ T40 w 6878"/>
                                <a:gd name="T42" fmla="+- 0 4820 881"/>
                                <a:gd name="T43" fmla="*/ 4820 h 4136"/>
                                <a:gd name="T44" fmla="+- 0 5684 1315"/>
                                <a:gd name="T45" fmla="*/ T44 w 6878"/>
                                <a:gd name="T46" fmla="+- 0 4865 881"/>
                                <a:gd name="T47" fmla="*/ 4865 h 4136"/>
                                <a:gd name="T48" fmla="+- 0 5662 1315"/>
                                <a:gd name="T49" fmla="*/ T48 w 6878"/>
                                <a:gd name="T50" fmla="+- 0 4895 881"/>
                                <a:gd name="T51" fmla="*/ 4895 h 4136"/>
                                <a:gd name="T52" fmla="+- 0 5640 1315"/>
                                <a:gd name="T53" fmla="*/ T52 w 6878"/>
                                <a:gd name="T54" fmla="+- 0 4926 881"/>
                                <a:gd name="T55" fmla="*/ 4926 h 4136"/>
                                <a:gd name="T56" fmla="+- 0 5594 1315"/>
                                <a:gd name="T57" fmla="*/ T56 w 6878"/>
                                <a:gd name="T58" fmla="+- 0 4956 881"/>
                                <a:gd name="T59" fmla="*/ 4956 h 4136"/>
                                <a:gd name="T60" fmla="+- 0 6258 1315"/>
                                <a:gd name="T61" fmla="*/ T60 w 6878"/>
                                <a:gd name="T62" fmla="+- 0 4956 881"/>
                                <a:gd name="T63" fmla="*/ 4956 h 4136"/>
                                <a:gd name="T64" fmla="+- 0 6214 1315"/>
                                <a:gd name="T65" fmla="*/ T64 w 6878"/>
                                <a:gd name="T66" fmla="+- 0 4895 881"/>
                                <a:gd name="T67" fmla="*/ 4895 h 4136"/>
                                <a:gd name="T68" fmla="+- 0 6140 1315"/>
                                <a:gd name="T69" fmla="*/ T68 w 6878"/>
                                <a:gd name="T70" fmla="+- 0 4744 881"/>
                                <a:gd name="T71" fmla="*/ 4744 h 4136"/>
                                <a:gd name="T72" fmla="+- 0 6126 1315"/>
                                <a:gd name="T73" fmla="*/ T72 w 6878"/>
                                <a:gd name="T74" fmla="+- 0 4698 881"/>
                                <a:gd name="T75" fmla="*/ 4698 h 4136"/>
                                <a:gd name="T76" fmla="+- 0 6111 1315"/>
                                <a:gd name="T77" fmla="*/ T76 w 6878"/>
                                <a:gd name="T78" fmla="+- 0 4668 881"/>
                                <a:gd name="T79" fmla="*/ 4668 h 4136"/>
                                <a:gd name="T80" fmla="+- 0 6081 1315"/>
                                <a:gd name="T81" fmla="*/ T80 w 6878"/>
                                <a:gd name="T82" fmla="+- 0 4592 881"/>
                                <a:gd name="T83" fmla="*/ 4592 h 4136"/>
                                <a:gd name="T84" fmla="+- 0 6049 1315"/>
                                <a:gd name="T85" fmla="*/ T84 w 6878"/>
                                <a:gd name="T86" fmla="+- 0 4532 881"/>
                                <a:gd name="T87" fmla="*/ 4532 h 4136"/>
                                <a:gd name="T88" fmla="+- 0 6017 1315"/>
                                <a:gd name="T89" fmla="*/ T88 w 6878"/>
                                <a:gd name="T90" fmla="+- 0 4471 881"/>
                                <a:gd name="T91" fmla="*/ 4471 h 4136"/>
                                <a:gd name="T92" fmla="+- 0 5983 1315"/>
                                <a:gd name="T93" fmla="*/ T92 w 6878"/>
                                <a:gd name="T94" fmla="+- 0 4441 881"/>
                                <a:gd name="T95" fmla="*/ 4441 h 4136"/>
                                <a:gd name="T96" fmla="+- 0 5966 1315"/>
                                <a:gd name="T97" fmla="*/ T96 w 6878"/>
                                <a:gd name="T98" fmla="+- 0 4441 881"/>
                                <a:gd name="T99" fmla="*/ 4441 h 4136"/>
                                <a:gd name="T100" fmla="+- 0 5948 1315"/>
                                <a:gd name="T101" fmla="*/ T100 w 6878"/>
                                <a:gd name="T102" fmla="+- 0 4426 881"/>
                                <a:gd name="T103" fmla="*/ 4426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4633" y="3545"/>
                                  </a:moveTo>
                                  <a:lnTo>
                                    <a:pt x="4614" y="3545"/>
                                  </a:lnTo>
                                  <a:lnTo>
                                    <a:pt x="4595" y="3560"/>
                                  </a:lnTo>
                                  <a:lnTo>
                                    <a:pt x="4576" y="3590"/>
                                  </a:lnTo>
                                  <a:lnTo>
                                    <a:pt x="4557" y="3620"/>
                                  </a:lnTo>
                                  <a:lnTo>
                                    <a:pt x="4537" y="3651"/>
                                  </a:lnTo>
                                  <a:lnTo>
                                    <a:pt x="4517" y="3681"/>
                                  </a:lnTo>
                                  <a:lnTo>
                                    <a:pt x="4497" y="3727"/>
                                  </a:lnTo>
                                  <a:lnTo>
                                    <a:pt x="4455" y="3817"/>
                                  </a:lnTo>
                                  <a:lnTo>
                                    <a:pt x="4412" y="3908"/>
                                  </a:lnTo>
                                  <a:lnTo>
                                    <a:pt x="4391" y="3939"/>
                                  </a:lnTo>
                                  <a:lnTo>
                                    <a:pt x="4369" y="3984"/>
                                  </a:lnTo>
                                  <a:lnTo>
                                    <a:pt x="4347" y="4014"/>
                                  </a:lnTo>
                                  <a:lnTo>
                                    <a:pt x="4325" y="4045"/>
                                  </a:lnTo>
                                  <a:lnTo>
                                    <a:pt x="4279" y="4075"/>
                                  </a:lnTo>
                                  <a:lnTo>
                                    <a:pt x="4943" y="4075"/>
                                  </a:lnTo>
                                  <a:lnTo>
                                    <a:pt x="4899" y="4014"/>
                                  </a:lnTo>
                                  <a:lnTo>
                                    <a:pt x="4825" y="3863"/>
                                  </a:lnTo>
                                  <a:lnTo>
                                    <a:pt x="4811" y="3817"/>
                                  </a:lnTo>
                                  <a:lnTo>
                                    <a:pt x="4796" y="3787"/>
                                  </a:lnTo>
                                  <a:lnTo>
                                    <a:pt x="4766" y="3711"/>
                                  </a:lnTo>
                                  <a:lnTo>
                                    <a:pt x="4734" y="3651"/>
                                  </a:lnTo>
                                  <a:lnTo>
                                    <a:pt x="4702" y="3590"/>
                                  </a:lnTo>
                                  <a:lnTo>
                                    <a:pt x="4668" y="3560"/>
                                  </a:lnTo>
                                  <a:lnTo>
                                    <a:pt x="4651" y="3560"/>
                                  </a:lnTo>
                                  <a:lnTo>
                                    <a:pt x="4633" y="3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73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7089 1315"/>
                                <a:gd name="T1" fmla="*/ T0 w 6878"/>
                                <a:gd name="T2" fmla="+- 0 4638 881"/>
                                <a:gd name="T3" fmla="*/ 4638 h 4136"/>
                                <a:gd name="T4" fmla="+- 0 7051 1315"/>
                                <a:gd name="T5" fmla="*/ T4 w 6878"/>
                                <a:gd name="T6" fmla="+- 0 4638 881"/>
                                <a:gd name="T7" fmla="*/ 4638 h 4136"/>
                                <a:gd name="T8" fmla="+- 0 7041 1315"/>
                                <a:gd name="T9" fmla="*/ T8 w 6878"/>
                                <a:gd name="T10" fmla="+- 0 4653 881"/>
                                <a:gd name="T11" fmla="*/ 4653 h 4136"/>
                                <a:gd name="T12" fmla="+- 0 7014 1315"/>
                                <a:gd name="T13" fmla="*/ T12 w 6878"/>
                                <a:gd name="T14" fmla="+- 0 4698 881"/>
                                <a:gd name="T15" fmla="*/ 4698 h 4136"/>
                                <a:gd name="T16" fmla="+- 0 7004 1315"/>
                                <a:gd name="T17" fmla="*/ T16 w 6878"/>
                                <a:gd name="T18" fmla="+- 0 4729 881"/>
                                <a:gd name="T19" fmla="*/ 4729 h 4136"/>
                                <a:gd name="T20" fmla="+- 0 6995 1315"/>
                                <a:gd name="T21" fmla="*/ T20 w 6878"/>
                                <a:gd name="T22" fmla="+- 0 4744 881"/>
                                <a:gd name="T23" fmla="*/ 4744 h 4136"/>
                                <a:gd name="T24" fmla="+- 0 6976 1315"/>
                                <a:gd name="T25" fmla="*/ T24 w 6878"/>
                                <a:gd name="T26" fmla="+- 0 4789 881"/>
                                <a:gd name="T27" fmla="*/ 4789 h 4136"/>
                                <a:gd name="T28" fmla="+- 0 6966 1315"/>
                                <a:gd name="T29" fmla="*/ T28 w 6878"/>
                                <a:gd name="T30" fmla="+- 0 4820 881"/>
                                <a:gd name="T31" fmla="*/ 4820 h 4136"/>
                                <a:gd name="T32" fmla="+- 0 6956 1315"/>
                                <a:gd name="T33" fmla="*/ T32 w 6878"/>
                                <a:gd name="T34" fmla="+- 0 4835 881"/>
                                <a:gd name="T35" fmla="*/ 4835 h 4136"/>
                                <a:gd name="T36" fmla="+- 0 6945 1315"/>
                                <a:gd name="T37" fmla="*/ T36 w 6878"/>
                                <a:gd name="T38" fmla="+- 0 4865 881"/>
                                <a:gd name="T39" fmla="*/ 4865 h 4136"/>
                                <a:gd name="T40" fmla="+- 0 6934 1315"/>
                                <a:gd name="T41" fmla="*/ T40 w 6878"/>
                                <a:gd name="T42" fmla="+- 0 4880 881"/>
                                <a:gd name="T43" fmla="*/ 4880 h 4136"/>
                                <a:gd name="T44" fmla="+- 0 6923 1315"/>
                                <a:gd name="T45" fmla="*/ T44 w 6878"/>
                                <a:gd name="T46" fmla="+- 0 4910 881"/>
                                <a:gd name="T47" fmla="*/ 4910 h 4136"/>
                                <a:gd name="T48" fmla="+- 0 6911 1315"/>
                                <a:gd name="T49" fmla="*/ T48 w 6878"/>
                                <a:gd name="T50" fmla="+- 0 4926 881"/>
                                <a:gd name="T51" fmla="*/ 4926 h 4136"/>
                                <a:gd name="T52" fmla="+- 0 6898 1315"/>
                                <a:gd name="T53" fmla="*/ T52 w 6878"/>
                                <a:gd name="T54" fmla="+- 0 4941 881"/>
                                <a:gd name="T55" fmla="*/ 4941 h 4136"/>
                                <a:gd name="T56" fmla="+- 0 6885 1315"/>
                                <a:gd name="T57" fmla="*/ T56 w 6878"/>
                                <a:gd name="T58" fmla="+- 0 4956 881"/>
                                <a:gd name="T59" fmla="*/ 4956 h 4136"/>
                                <a:gd name="T60" fmla="+- 0 7206 1315"/>
                                <a:gd name="T61" fmla="*/ T60 w 6878"/>
                                <a:gd name="T62" fmla="+- 0 4956 881"/>
                                <a:gd name="T63" fmla="*/ 4956 h 4136"/>
                                <a:gd name="T64" fmla="+- 0 7195 1315"/>
                                <a:gd name="T65" fmla="*/ T64 w 6878"/>
                                <a:gd name="T66" fmla="+- 0 4941 881"/>
                                <a:gd name="T67" fmla="*/ 4941 h 4136"/>
                                <a:gd name="T68" fmla="+- 0 7184 1315"/>
                                <a:gd name="T69" fmla="*/ T68 w 6878"/>
                                <a:gd name="T70" fmla="+- 0 4926 881"/>
                                <a:gd name="T71" fmla="*/ 4926 h 4136"/>
                                <a:gd name="T72" fmla="+- 0 7175 1315"/>
                                <a:gd name="T73" fmla="*/ T72 w 6878"/>
                                <a:gd name="T74" fmla="+- 0 4895 881"/>
                                <a:gd name="T75" fmla="*/ 4895 h 4136"/>
                                <a:gd name="T76" fmla="+- 0 7166 1315"/>
                                <a:gd name="T77" fmla="*/ T76 w 6878"/>
                                <a:gd name="T78" fmla="+- 0 4880 881"/>
                                <a:gd name="T79" fmla="*/ 4880 h 4136"/>
                                <a:gd name="T80" fmla="+- 0 7158 1315"/>
                                <a:gd name="T81" fmla="*/ T80 w 6878"/>
                                <a:gd name="T82" fmla="+- 0 4850 881"/>
                                <a:gd name="T83" fmla="*/ 4850 h 4136"/>
                                <a:gd name="T84" fmla="+- 0 7150 1315"/>
                                <a:gd name="T85" fmla="*/ T84 w 6878"/>
                                <a:gd name="T86" fmla="+- 0 4820 881"/>
                                <a:gd name="T87" fmla="*/ 4820 h 4136"/>
                                <a:gd name="T88" fmla="+- 0 7142 1315"/>
                                <a:gd name="T89" fmla="*/ T88 w 6878"/>
                                <a:gd name="T90" fmla="+- 0 4789 881"/>
                                <a:gd name="T91" fmla="*/ 4789 h 4136"/>
                                <a:gd name="T92" fmla="+- 0 7135 1315"/>
                                <a:gd name="T93" fmla="*/ T92 w 6878"/>
                                <a:gd name="T94" fmla="+- 0 4774 881"/>
                                <a:gd name="T95" fmla="*/ 4774 h 4136"/>
                                <a:gd name="T96" fmla="+- 0 7128 1315"/>
                                <a:gd name="T97" fmla="*/ T96 w 6878"/>
                                <a:gd name="T98" fmla="+- 0 4744 881"/>
                                <a:gd name="T99" fmla="*/ 4744 h 4136"/>
                                <a:gd name="T100" fmla="+- 0 7121 1315"/>
                                <a:gd name="T101" fmla="*/ T100 w 6878"/>
                                <a:gd name="T102" fmla="+- 0 4714 881"/>
                                <a:gd name="T103" fmla="*/ 4714 h 4136"/>
                                <a:gd name="T104" fmla="+- 0 7113 1315"/>
                                <a:gd name="T105" fmla="*/ T104 w 6878"/>
                                <a:gd name="T106" fmla="+- 0 4698 881"/>
                                <a:gd name="T107" fmla="*/ 4698 h 4136"/>
                                <a:gd name="T108" fmla="+- 0 7106 1315"/>
                                <a:gd name="T109" fmla="*/ T108 w 6878"/>
                                <a:gd name="T110" fmla="+- 0 4668 881"/>
                                <a:gd name="T111" fmla="*/ 4668 h 4136"/>
                                <a:gd name="T112" fmla="+- 0 7097 1315"/>
                                <a:gd name="T113" fmla="*/ T112 w 6878"/>
                                <a:gd name="T114" fmla="+- 0 4653 881"/>
                                <a:gd name="T115" fmla="*/ 4653 h 4136"/>
                                <a:gd name="T116" fmla="+- 0 7089 1315"/>
                                <a:gd name="T117" fmla="*/ T116 w 6878"/>
                                <a:gd name="T118" fmla="+- 0 4638 881"/>
                                <a:gd name="T119" fmla="*/ 4638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5774" y="3757"/>
                                  </a:moveTo>
                                  <a:lnTo>
                                    <a:pt x="5736" y="3757"/>
                                  </a:lnTo>
                                  <a:lnTo>
                                    <a:pt x="5726" y="3772"/>
                                  </a:lnTo>
                                  <a:lnTo>
                                    <a:pt x="5699" y="3817"/>
                                  </a:lnTo>
                                  <a:lnTo>
                                    <a:pt x="5689" y="3848"/>
                                  </a:lnTo>
                                  <a:lnTo>
                                    <a:pt x="5680" y="3863"/>
                                  </a:lnTo>
                                  <a:lnTo>
                                    <a:pt x="5661" y="3908"/>
                                  </a:lnTo>
                                  <a:lnTo>
                                    <a:pt x="5651" y="3939"/>
                                  </a:lnTo>
                                  <a:lnTo>
                                    <a:pt x="5641" y="3954"/>
                                  </a:lnTo>
                                  <a:lnTo>
                                    <a:pt x="5630" y="3984"/>
                                  </a:lnTo>
                                  <a:lnTo>
                                    <a:pt x="5619" y="3999"/>
                                  </a:lnTo>
                                  <a:lnTo>
                                    <a:pt x="5608" y="4029"/>
                                  </a:lnTo>
                                  <a:lnTo>
                                    <a:pt x="5596" y="4045"/>
                                  </a:lnTo>
                                  <a:lnTo>
                                    <a:pt x="5583" y="4060"/>
                                  </a:lnTo>
                                  <a:lnTo>
                                    <a:pt x="5570" y="4075"/>
                                  </a:lnTo>
                                  <a:lnTo>
                                    <a:pt x="5891" y="4075"/>
                                  </a:lnTo>
                                  <a:lnTo>
                                    <a:pt x="5880" y="4060"/>
                                  </a:lnTo>
                                  <a:lnTo>
                                    <a:pt x="5869" y="4045"/>
                                  </a:lnTo>
                                  <a:lnTo>
                                    <a:pt x="5860" y="4014"/>
                                  </a:lnTo>
                                  <a:lnTo>
                                    <a:pt x="5851" y="3999"/>
                                  </a:lnTo>
                                  <a:lnTo>
                                    <a:pt x="5843" y="3969"/>
                                  </a:lnTo>
                                  <a:lnTo>
                                    <a:pt x="5835" y="3939"/>
                                  </a:lnTo>
                                  <a:lnTo>
                                    <a:pt x="5827" y="3908"/>
                                  </a:lnTo>
                                  <a:lnTo>
                                    <a:pt x="5820" y="3893"/>
                                  </a:lnTo>
                                  <a:lnTo>
                                    <a:pt x="5813" y="3863"/>
                                  </a:lnTo>
                                  <a:lnTo>
                                    <a:pt x="5806" y="3833"/>
                                  </a:lnTo>
                                  <a:lnTo>
                                    <a:pt x="5798" y="3817"/>
                                  </a:lnTo>
                                  <a:lnTo>
                                    <a:pt x="5791" y="3787"/>
                                  </a:lnTo>
                                  <a:lnTo>
                                    <a:pt x="5782" y="3772"/>
                                  </a:lnTo>
                                  <a:lnTo>
                                    <a:pt x="5774" y="3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72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1998 1315"/>
                                <a:gd name="T1" fmla="*/ T0 w 6878"/>
                                <a:gd name="T2" fmla="+- 0 2593 881"/>
                                <a:gd name="T3" fmla="*/ 2593 h 4136"/>
                                <a:gd name="T4" fmla="+- 0 1959 1315"/>
                                <a:gd name="T5" fmla="*/ T4 w 6878"/>
                                <a:gd name="T6" fmla="+- 0 2669 881"/>
                                <a:gd name="T7" fmla="*/ 2669 h 4136"/>
                                <a:gd name="T8" fmla="+- 0 1940 1315"/>
                                <a:gd name="T9" fmla="*/ T8 w 6878"/>
                                <a:gd name="T10" fmla="+- 0 2729 881"/>
                                <a:gd name="T11" fmla="*/ 2729 h 4136"/>
                                <a:gd name="T12" fmla="+- 0 1921 1315"/>
                                <a:gd name="T13" fmla="*/ T12 w 6878"/>
                                <a:gd name="T14" fmla="+- 0 2820 881"/>
                                <a:gd name="T15" fmla="*/ 2820 h 4136"/>
                                <a:gd name="T16" fmla="+- 0 1902 1315"/>
                                <a:gd name="T17" fmla="*/ T16 w 6878"/>
                                <a:gd name="T18" fmla="+- 0 2926 881"/>
                                <a:gd name="T19" fmla="*/ 2926 h 4136"/>
                                <a:gd name="T20" fmla="+- 0 1883 1315"/>
                                <a:gd name="T21" fmla="*/ T20 w 6878"/>
                                <a:gd name="T22" fmla="+- 0 3032 881"/>
                                <a:gd name="T23" fmla="*/ 3032 h 4136"/>
                                <a:gd name="T24" fmla="+- 0 1864 1315"/>
                                <a:gd name="T25" fmla="*/ T24 w 6878"/>
                                <a:gd name="T26" fmla="+- 0 3169 881"/>
                                <a:gd name="T27" fmla="*/ 3169 h 4136"/>
                                <a:gd name="T28" fmla="+- 0 1846 1315"/>
                                <a:gd name="T29" fmla="*/ T28 w 6878"/>
                                <a:gd name="T30" fmla="+- 0 3305 881"/>
                                <a:gd name="T31" fmla="*/ 3305 h 4136"/>
                                <a:gd name="T32" fmla="+- 0 1828 1315"/>
                                <a:gd name="T33" fmla="*/ T32 w 6878"/>
                                <a:gd name="T34" fmla="+- 0 3456 881"/>
                                <a:gd name="T35" fmla="*/ 3456 h 4136"/>
                                <a:gd name="T36" fmla="+- 0 1810 1315"/>
                                <a:gd name="T37" fmla="*/ T36 w 6878"/>
                                <a:gd name="T38" fmla="+- 0 3608 881"/>
                                <a:gd name="T39" fmla="*/ 3608 h 4136"/>
                                <a:gd name="T40" fmla="+- 0 1792 1315"/>
                                <a:gd name="T41" fmla="*/ T40 w 6878"/>
                                <a:gd name="T42" fmla="+- 0 3759 881"/>
                                <a:gd name="T43" fmla="*/ 3759 h 4136"/>
                                <a:gd name="T44" fmla="+- 0 1775 1315"/>
                                <a:gd name="T45" fmla="*/ T44 w 6878"/>
                                <a:gd name="T46" fmla="+- 0 3911 881"/>
                                <a:gd name="T47" fmla="*/ 3911 h 4136"/>
                                <a:gd name="T48" fmla="+- 0 1758 1315"/>
                                <a:gd name="T49" fmla="*/ T48 w 6878"/>
                                <a:gd name="T50" fmla="+- 0 4062 881"/>
                                <a:gd name="T51" fmla="*/ 4062 h 4136"/>
                                <a:gd name="T52" fmla="+- 0 1742 1315"/>
                                <a:gd name="T53" fmla="*/ T52 w 6878"/>
                                <a:gd name="T54" fmla="+- 0 4214 881"/>
                                <a:gd name="T55" fmla="*/ 4214 h 4136"/>
                                <a:gd name="T56" fmla="+- 0 1726 1315"/>
                                <a:gd name="T57" fmla="*/ T56 w 6878"/>
                                <a:gd name="T58" fmla="+- 0 4350 881"/>
                                <a:gd name="T59" fmla="*/ 4350 h 4136"/>
                                <a:gd name="T60" fmla="+- 0 1710 1315"/>
                                <a:gd name="T61" fmla="*/ T60 w 6878"/>
                                <a:gd name="T62" fmla="+- 0 4471 881"/>
                                <a:gd name="T63" fmla="*/ 4471 h 4136"/>
                                <a:gd name="T64" fmla="+- 0 1695 1315"/>
                                <a:gd name="T65" fmla="*/ T64 w 6878"/>
                                <a:gd name="T66" fmla="+- 0 4592 881"/>
                                <a:gd name="T67" fmla="*/ 4592 h 4136"/>
                                <a:gd name="T68" fmla="+- 0 1681 1315"/>
                                <a:gd name="T69" fmla="*/ T68 w 6878"/>
                                <a:gd name="T70" fmla="+- 0 4683 881"/>
                                <a:gd name="T71" fmla="*/ 4683 h 4136"/>
                                <a:gd name="T72" fmla="+- 0 1667 1315"/>
                                <a:gd name="T73" fmla="*/ T72 w 6878"/>
                                <a:gd name="T74" fmla="+- 0 4774 881"/>
                                <a:gd name="T75" fmla="*/ 4774 h 4136"/>
                                <a:gd name="T76" fmla="+- 0 1654 1315"/>
                                <a:gd name="T77" fmla="*/ T76 w 6878"/>
                                <a:gd name="T78" fmla="+- 0 4835 881"/>
                                <a:gd name="T79" fmla="*/ 4835 h 4136"/>
                                <a:gd name="T80" fmla="+- 0 1630 1315"/>
                                <a:gd name="T81" fmla="*/ T80 w 6878"/>
                                <a:gd name="T82" fmla="+- 0 4910 881"/>
                                <a:gd name="T83" fmla="*/ 4910 h 4136"/>
                                <a:gd name="T84" fmla="+- 0 1619 1315"/>
                                <a:gd name="T85" fmla="*/ T84 w 6878"/>
                                <a:gd name="T86" fmla="+- 0 4926 881"/>
                                <a:gd name="T87" fmla="*/ 4926 h 4136"/>
                                <a:gd name="T88" fmla="+- 0 1609 1315"/>
                                <a:gd name="T89" fmla="*/ T88 w 6878"/>
                                <a:gd name="T90" fmla="+- 0 4941 881"/>
                                <a:gd name="T91" fmla="*/ 4941 h 4136"/>
                                <a:gd name="T92" fmla="+- 0 5548 1315"/>
                                <a:gd name="T93" fmla="*/ T92 w 6878"/>
                                <a:gd name="T94" fmla="+- 0 4941 881"/>
                                <a:gd name="T95" fmla="*/ 4941 h 4136"/>
                                <a:gd name="T96" fmla="+- 0 5525 1315"/>
                                <a:gd name="T97" fmla="*/ T96 w 6878"/>
                                <a:gd name="T98" fmla="+- 0 4926 881"/>
                                <a:gd name="T99" fmla="*/ 4926 h 4136"/>
                                <a:gd name="T100" fmla="+- 0 5501 1315"/>
                                <a:gd name="T101" fmla="*/ T100 w 6878"/>
                                <a:gd name="T102" fmla="+- 0 4880 881"/>
                                <a:gd name="T103" fmla="*/ 4880 h 4136"/>
                                <a:gd name="T104" fmla="+- 0 5477 1315"/>
                                <a:gd name="T105" fmla="*/ T104 w 6878"/>
                                <a:gd name="T106" fmla="+- 0 4835 881"/>
                                <a:gd name="T107" fmla="*/ 4835 h 4136"/>
                                <a:gd name="T108" fmla="+- 0 5453 1315"/>
                                <a:gd name="T109" fmla="*/ T108 w 6878"/>
                                <a:gd name="T110" fmla="+- 0 4774 881"/>
                                <a:gd name="T111" fmla="*/ 4774 h 4136"/>
                                <a:gd name="T112" fmla="+- 0 5428 1315"/>
                                <a:gd name="T113" fmla="*/ T112 w 6878"/>
                                <a:gd name="T114" fmla="+- 0 4698 881"/>
                                <a:gd name="T115" fmla="*/ 4698 h 4136"/>
                                <a:gd name="T116" fmla="+- 0 5415 1315"/>
                                <a:gd name="T117" fmla="*/ T116 w 6878"/>
                                <a:gd name="T118" fmla="+- 0 4653 881"/>
                                <a:gd name="T119" fmla="*/ 4653 h 4136"/>
                                <a:gd name="T120" fmla="+- 0 2492 1315"/>
                                <a:gd name="T121" fmla="*/ T120 w 6878"/>
                                <a:gd name="T122" fmla="+- 0 4653 881"/>
                                <a:gd name="T123" fmla="*/ 4653 h 4136"/>
                                <a:gd name="T124" fmla="+- 0 2477 1315"/>
                                <a:gd name="T125" fmla="*/ T124 w 6878"/>
                                <a:gd name="T126" fmla="+- 0 4638 881"/>
                                <a:gd name="T127" fmla="*/ 4638 h 4136"/>
                                <a:gd name="T128" fmla="+- 0 2461 1315"/>
                                <a:gd name="T129" fmla="*/ T128 w 6878"/>
                                <a:gd name="T130" fmla="+- 0 4638 881"/>
                                <a:gd name="T131" fmla="*/ 4638 h 4136"/>
                                <a:gd name="T132" fmla="+- 0 2445 1315"/>
                                <a:gd name="T133" fmla="*/ T132 w 6878"/>
                                <a:gd name="T134" fmla="+- 0 4608 881"/>
                                <a:gd name="T135" fmla="*/ 4608 h 4136"/>
                                <a:gd name="T136" fmla="+- 0 2428 1315"/>
                                <a:gd name="T137" fmla="*/ T136 w 6878"/>
                                <a:gd name="T138" fmla="+- 0 4577 881"/>
                                <a:gd name="T139" fmla="*/ 4577 h 4136"/>
                                <a:gd name="T140" fmla="+- 0 2410 1315"/>
                                <a:gd name="T141" fmla="*/ T140 w 6878"/>
                                <a:gd name="T142" fmla="+- 0 4517 881"/>
                                <a:gd name="T143" fmla="*/ 4517 h 4136"/>
                                <a:gd name="T144" fmla="+- 0 2392 1315"/>
                                <a:gd name="T145" fmla="*/ T144 w 6878"/>
                                <a:gd name="T146" fmla="+- 0 4456 881"/>
                                <a:gd name="T147" fmla="*/ 4456 h 4136"/>
                                <a:gd name="T148" fmla="+- 0 2372 1315"/>
                                <a:gd name="T149" fmla="*/ T148 w 6878"/>
                                <a:gd name="T150" fmla="+- 0 4365 881"/>
                                <a:gd name="T151" fmla="*/ 4365 h 4136"/>
                                <a:gd name="T152" fmla="+- 0 2352 1315"/>
                                <a:gd name="T153" fmla="*/ T152 w 6878"/>
                                <a:gd name="T154" fmla="+- 0 4259 881"/>
                                <a:gd name="T155" fmla="*/ 4259 h 4136"/>
                                <a:gd name="T156" fmla="+- 0 2331 1315"/>
                                <a:gd name="T157" fmla="*/ T156 w 6878"/>
                                <a:gd name="T158" fmla="+- 0 4153 881"/>
                                <a:gd name="T159" fmla="*/ 4153 h 4136"/>
                                <a:gd name="T160" fmla="+- 0 2309 1315"/>
                                <a:gd name="T161" fmla="*/ T160 w 6878"/>
                                <a:gd name="T162" fmla="+- 0 4017 881"/>
                                <a:gd name="T163" fmla="*/ 4017 h 4136"/>
                                <a:gd name="T164" fmla="+- 0 2287 1315"/>
                                <a:gd name="T165" fmla="*/ T164 w 6878"/>
                                <a:gd name="T166" fmla="+- 0 3880 881"/>
                                <a:gd name="T167" fmla="*/ 3880 h 4136"/>
                                <a:gd name="T168" fmla="+- 0 2264 1315"/>
                                <a:gd name="T169" fmla="*/ T168 w 6878"/>
                                <a:gd name="T170" fmla="+- 0 3744 881"/>
                                <a:gd name="T171" fmla="*/ 3744 h 4136"/>
                                <a:gd name="T172" fmla="+- 0 2241 1315"/>
                                <a:gd name="T173" fmla="*/ T172 w 6878"/>
                                <a:gd name="T174" fmla="+- 0 3608 881"/>
                                <a:gd name="T175" fmla="*/ 3608 h 4136"/>
                                <a:gd name="T176" fmla="+- 0 2218 1315"/>
                                <a:gd name="T177" fmla="*/ T176 w 6878"/>
                                <a:gd name="T178" fmla="+- 0 3471 881"/>
                                <a:gd name="T179" fmla="*/ 3471 h 4136"/>
                                <a:gd name="T180" fmla="+- 0 2172 1315"/>
                                <a:gd name="T181" fmla="*/ T180 w 6878"/>
                                <a:gd name="T182" fmla="+- 0 3199 881"/>
                                <a:gd name="T183" fmla="*/ 3199 h 4136"/>
                                <a:gd name="T184" fmla="+- 0 2149 1315"/>
                                <a:gd name="T185" fmla="*/ T184 w 6878"/>
                                <a:gd name="T186" fmla="+- 0 3078 881"/>
                                <a:gd name="T187" fmla="*/ 3078 h 4136"/>
                                <a:gd name="T188" fmla="+- 0 2126 1315"/>
                                <a:gd name="T189" fmla="*/ T188 w 6878"/>
                                <a:gd name="T190" fmla="+- 0 2956 881"/>
                                <a:gd name="T191" fmla="*/ 2956 h 4136"/>
                                <a:gd name="T192" fmla="+- 0 2103 1315"/>
                                <a:gd name="T193" fmla="*/ T192 w 6878"/>
                                <a:gd name="T194" fmla="+- 0 2850 881"/>
                                <a:gd name="T195" fmla="*/ 2850 h 4136"/>
                                <a:gd name="T196" fmla="+- 0 2081 1315"/>
                                <a:gd name="T197" fmla="*/ T196 w 6878"/>
                                <a:gd name="T198" fmla="+- 0 2760 881"/>
                                <a:gd name="T199" fmla="*/ 2760 h 4136"/>
                                <a:gd name="T200" fmla="+- 0 2059 1315"/>
                                <a:gd name="T201" fmla="*/ T200 w 6878"/>
                                <a:gd name="T202" fmla="+- 0 2684 881"/>
                                <a:gd name="T203" fmla="*/ 2684 h 4136"/>
                                <a:gd name="T204" fmla="+- 0 2018 1315"/>
                                <a:gd name="T205" fmla="*/ T204 w 6878"/>
                                <a:gd name="T206" fmla="+- 0 2608 881"/>
                                <a:gd name="T207" fmla="*/ 2608 h 4136"/>
                                <a:gd name="T208" fmla="+- 0 1998 1315"/>
                                <a:gd name="T209" fmla="*/ T208 w 6878"/>
                                <a:gd name="T210" fmla="+- 0 2593 881"/>
                                <a:gd name="T211" fmla="*/ 2593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683" y="1712"/>
                                  </a:moveTo>
                                  <a:lnTo>
                                    <a:pt x="644" y="1788"/>
                                  </a:lnTo>
                                  <a:lnTo>
                                    <a:pt x="625" y="1848"/>
                                  </a:lnTo>
                                  <a:lnTo>
                                    <a:pt x="606" y="1939"/>
                                  </a:lnTo>
                                  <a:lnTo>
                                    <a:pt x="587" y="2045"/>
                                  </a:lnTo>
                                  <a:lnTo>
                                    <a:pt x="568" y="2151"/>
                                  </a:lnTo>
                                  <a:lnTo>
                                    <a:pt x="549" y="2288"/>
                                  </a:lnTo>
                                  <a:lnTo>
                                    <a:pt x="531" y="2424"/>
                                  </a:lnTo>
                                  <a:lnTo>
                                    <a:pt x="513" y="2575"/>
                                  </a:lnTo>
                                  <a:lnTo>
                                    <a:pt x="495" y="2727"/>
                                  </a:lnTo>
                                  <a:lnTo>
                                    <a:pt x="477" y="2878"/>
                                  </a:lnTo>
                                  <a:lnTo>
                                    <a:pt x="460" y="3030"/>
                                  </a:lnTo>
                                  <a:lnTo>
                                    <a:pt x="443" y="3181"/>
                                  </a:lnTo>
                                  <a:lnTo>
                                    <a:pt x="427" y="3333"/>
                                  </a:lnTo>
                                  <a:lnTo>
                                    <a:pt x="411" y="3469"/>
                                  </a:lnTo>
                                  <a:lnTo>
                                    <a:pt x="395" y="3590"/>
                                  </a:lnTo>
                                  <a:lnTo>
                                    <a:pt x="380" y="3711"/>
                                  </a:lnTo>
                                  <a:lnTo>
                                    <a:pt x="366" y="3802"/>
                                  </a:lnTo>
                                  <a:lnTo>
                                    <a:pt x="352" y="3893"/>
                                  </a:lnTo>
                                  <a:lnTo>
                                    <a:pt x="339" y="3954"/>
                                  </a:lnTo>
                                  <a:lnTo>
                                    <a:pt x="315" y="4029"/>
                                  </a:lnTo>
                                  <a:lnTo>
                                    <a:pt x="304" y="4045"/>
                                  </a:lnTo>
                                  <a:lnTo>
                                    <a:pt x="294" y="4060"/>
                                  </a:lnTo>
                                  <a:lnTo>
                                    <a:pt x="4233" y="4060"/>
                                  </a:lnTo>
                                  <a:lnTo>
                                    <a:pt x="4210" y="4045"/>
                                  </a:lnTo>
                                  <a:lnTo>
                                    <a:pt x="4186" y="3999"/>
                                  </a:lnTo>
                                  <a:lnTo>
                                    <a:pt x="4162" y="3954"/>
                                  </a:lnTo>
                                  <a:lnTo>
                                    <a:pt x="4138" y="3893"/>
                                  </a:lnTo>
                                  <a:lnTo>
                                    <a:pt x="4113" y="3817"/>
                                  </a:lnTo>
                                  <a:lnTo>
                                    <a:pt x="4100" y="3772"/>
                                  </a:lnTo>
                                  <a:lnTo>
                                    <a:pt x="1177" y="3772"/>
                                  </a:lnTo>
                                  <a:lnTo>
                                    <a:pt x="1162" y="3757"/>
                                  </a:lnTo>
                                  <a:lnTo>
                                    <a:pt x="1146" y="3757"/>
                                  </a:lnTo>
                                  <a:lnTo>
                                    <a:pt x="1130" y="3727"/>
                                  </a:lnTo>
                                  <a:lnTo>
                                    <a:pt x="1113" y="3696"/>
                                  </a:lnTo>
                                  <a:lnTo>
                                    <a:pt x="1095" y="3636"/>
                                  </a:lnTo>
                                  <a:lnTo>
                                    <a:pt x="1077" y="3575"/>
                                  </a:lnTo>
                                  <a:lnTo>
                                    <a:pt x="1057" y="3484"/>
                                  </a:lnTo>
                                  <a:lnTo>
                                    <a:pt x="1037" y="3378"/>
                                  </a:lnTo>
                                  <a:lnTo>
                                    <a:pt x="1016" y="3272"/>
                                  </a:lnTo>
                                  <a:lnTo>
                                    <a:pt x="994" y="3136"/>
                                  </a:lnTo>
                                  <a:lnTo>
                                    <a:pt x="972" y="2999"/>
                                  </a:lnTo>
                                  <a:lnTo>
                                    <a:pt x="949" y="2863"/>
                                  </a:lnTo>
                                  <a:lnTo>
                                    <a:pt x="926" y="2727"/>
                                  </a:lnTo>
                                  <a:lnTo>
                                    <a:pt x="903" y="2590"/>
                                  </a:lnTo>
                                  <a:lnTo>
                                    <a:pt x="857" y="2318"/>
                                  </a:lnTo>
                                  <a:lnTo>
                                    <a:pt x="834" y="2197"/>
                                  </a:lnTo>
                                  <a:lnTo>
                                    <a:pt x="811" y="2075"/>
                                  </a:lnTo>
                                  <a:lnTo>
                                    <a:pt x="788" y="1969"/>
                                  </a:lnTo>
                                  <a:lnTo>
                                    <a:pt x="766" y="1879"/>
                                  </a:lnTo>
                                  <a:lnTo>
                                    <a:pt x="744" y="1803"/>
                                  </a:lnTo>
                                  <a:lnTo>
                                    <a:pt x="703" y="1727"/>
                                  </a:lnTo>
                                  <a:lnTo>
                                    <a:pt x="683" y="1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71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2696 1315"/>
                                <a:gd name="T1" fmla="*/ T0 w 6878"/>
                                <a:gd name="T2" fmla="+- 0 4229 881"/>
                                <a:gd name="T3" fmla="*/ 4229 h 4136"/>
                                <a:gd name="T4" fmla="+- 0 2686 1315"/>
                                <a:gd name="T5" fmla="*/ T4 w 6878"/>
                                <a:gd name="T6" fmla="+- 0 4229 881"/>
                                <a:gd name="T7" fmla="*/ 4229 h 4136"/>
                                <a:gd name="T8" fmla="+- 0 2665 1315"/>
                                <a:gd name="T9" fmla="*/ T8 w 6878"/>
                                <a:gd name="T10" fmla="+- 0 4259 881"/>
                                <a:gd name="T11" fmla="*/ 4259 h 4136"/>
                                <a:gd name="T12" fmla="+- 0 2654 1315"/>
                                <a:gd name="T13" fmla="*/ T12 w 6878"/>
                                <a:gd name="T14" fmla="+- 0 4274 881"/>
                                <a:gd name="T15" fmla="*/ 4274 h 4136"/>
                                <a:gd name="T16" fmla="+- 0 2643 1315"/>
                                <a:gd name="T17" fmla="*/ T16 w 6878"/>
                                <a:gd name="T18" fmla="+- 0 4305 881"/>
                                <a:gd name="T19" fmla="*/ 4305 h 4136"/>
                                <a:gd name="T20" fmla="+- 0 2632 1315"/>
                                <a:gd name="T21" fmla="*/ T20 w 6878"/>
                                <a:gd name="T22" fmla="+- 0 4335 881"/>
                                <a:gd name="T23" fmla="*/ 4335 h 4136"/>
                                <a:gd name="T24" fmla="+- 0 2620 1315"/>
                                <a:gd name="T25" fmla="*/ T24 w 6878"/>
                                <a:gd name="T26" fmla="+- 0 4365 881"/>
                                <a:gd name="T27" fmla="*/ 4365 h 4136"/>
                                <a:gd name="T28" fmla="+- 0 2609 1315"/>
                                <a:gd name="T29" fmla="*/ T28 w 6878"/>
                                <a:gd name="T30" fmla="+- 0 4395 881"/>
                                <a:gd name="T31" fmla="*/ 4395 h 4136"/>
                                <a:gd name="T32" fmla="+- 0 2597 1315"/>
                                <a:gd name="T33" fmla="*/ T32 w 6878"/>
                                <a:gd name="T34" fmla="+- 0 4441 881"/>
                                <a:gd name="T35" fmla="*/ 4441 h 4136"/>
                                <a:gd name="T36" fmla="+- 0 2585 1315"/>
                                <a:gd name="T37" fmla="*/ T36 w 6878"/>
                                <a:gd name="T38" fmla="+- 0 4471 881"/>
                                <a:gd name="T39" fmla="*/ 4471 h 4136"/>
                                <a:gd name="T40" fmla="+- 0 2573 1315"/>
                                <a:gd name="T41" fmla="*/ T40 w 6878"/>
                                <a:gd name="T42" fmla="+- 0 4517 881"/>
                                <a:gd name="T43" fmla="*/ 4517 h 4136"/>
                                <a:gd name="T44" fmla="+- 0 2561 1315"/>
                                <a:gd name="T45" fmla="*/ T44 w 6878"/>
                                <a:gd name="T46" fmla="+- 0 4547 881"/>
                                <a:gd name="T47" fmla="*/ 4547 h 4136"/>
                                <a:gd name="T48" fmla="+- 0 2535 1315"/>
                                <a:gd name="T49" fmla="*/ T48 w 6878"/>
                                <a:gd name="T50" fmla="+- 0 4608 881"/>
                                <a:gd name="T51" fmla="*/ 4608 h 4136"/>
                                <a:gd name="T52" fmla="+- 0 2492 1315"/>
                                <a:gd name="T53" fmla="*/ T52 w 6878"/>
                                <a:gd name="T54" fmla="+- 0 4653 881"/>
                                <a:gd name="T55" fmla="*/ 4653 h 4136"/>
                                <a:gd name="T56" fmla="+- 0 5415 1315"/>
                                <a:gd name="T57" fmla="*/ T56 w 6878"/>
                                <a:gd name="T58" fmla="+- 0 4653 881"/>
                                <a:gd name="T59" fmla="*/ 4653 h 4136"/>
                                <a:gd name="T60" fmla="+- 0 5402 1315"/>
                                <a:gd name="T61" fmla="*/ T60 w 6878"/>
                                <a:gd name="T62" fmla="+- 0 4608 881"/>
                                <a:gd name="T63" fmla="*/ 4608 h 4136"/>
                                <a:gd name="T64" fmla="+- 0 5385 1315"/>
                                <a:gd name="T65" fmla="*/ T64 w 6878"/>
                                <a:gd name="T66" fmla="+- 0 4547 881"/>
                                <a:gd name="T67" fmla="*/ 4547 h 4136"/>
                                <a:gd name="T68" fmla="+- 0 2793 1315"/>
                                <a:gd name="T69" fmla="*/ T68 w 6878"/>
                                <a:gd name="T70" fmla="+- 0 4547 881"/>
                                <a:gd name="T71" fmla="*/ 4547 h 4136"/>
                                <a:gd name="T72" fmla="+- 0 2784 1315"/>
                                <a:gd name="T73" fmla="*/ T72 w 6878"/>
                                <a:gd name="T74" fmla="+- 0 4532 881"/>
                                <a:gd name="T75" fmla="*/ 4532 h 4136"/>
                                <a:gd name="T76" fmla="+- 0 2762 1315"/>
                                <a:gd name="T77" fmla="*/ T76 w 6878"/>
                                <a:gd name="T78" fmla="+- 0 4471 881"/>
                                <a:gd name="T79" fmla="*/ 4471 h 4136"/>
                                <a:gd name="T80" fmla="+- 0 2750 1315"/>
                                <a:gd name="T81" fmla="*/ T80 w 6878"/>
                                <a:gd name="T82" fmla="+- 0 4411 881"/>
                                <a:gd name="T83" fmla="*/ 4411 h 4136"/>
                                <a:gd name="T84" fmla="+- 0 2739 1315"/>
                                <a:gd name="T85" fmla="*/ T84 w 6878"/>
                                <a:gd name="T86" fmla="+- 0 4350 881"/>
                                <a:gd name="T87" fmla="*/ 4350 h 4136"/>
                                <a:gd name="T88" fmla="+- 0 2733 1315"/>
                                <a:gd name="T89" fmla="*/ T88 w 6878"/>
                                <a:gd name="T90" fmla="+- 0 4320 881"/>
                                <a:gd name="T91" fmla="*/ 4320 h 4136"/>
                                <a:gd name="T92" fmla="+- 0 2727 1315"/>
                                <a:gd name="T93" fmla="*/ T92 w 6878"/>
                                <a:gd name="T94" fmla="+- 0 4305 881"/>
                                <a:gd name="T95" fmla="*/ 4305 h 4136"/>
                                <a:gd name="T96" fmla="+- 0 2720 1315"/>
                                <a:gd name="T97" fmla="*/ T96 w 6878"/>
                                <a:gd name="T98" fmla="+- 0 4274 881"/>
                                <a:gd name="T99" fmla="*/ 4274 h 4136"/>
                                <a:gd name="T100" fmla="+- 0 2713 1315"/>
                                <a:gd name="T101" fmla="*/ T100 w 6878"/>
                                <a:gd name="T102" fmla="+- 0 4259 881"/>
                                <a:gd name="T103" fmla="*/ 4259 h 4136"/>
                                <a:gd name="T104" fmla="+- 0 2705 1315"/>
                                <a:gd name="T105" fmla="*/ T104 w 6878"/>
                                <a:gd name="T106" fmla="+- 0 4244 881"/>
                                <a:gd name="T107" fmla="*/ 4244 h 4136"/>
                                <a:gd name="T108" fmla="+- 0 2696 1315"/>
                                <a:gd name="T109" fmla="*/ T108 w 6878"/>
                                <a:gd name="T110" fmla="+- 0 4229 881"/>
                                <a:gd name="T111" fmla="*/ 4229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1381" y="3348"/>
                                  </a:moveTo>
                                  <a:lnTo>
                                    <a:pt x="1371" y="3348"/>
                                  </a:lnTo>
                                  <a:lnTo>
                                    <a:pt x="1350" y="3378"/>
                                  </a:lnTo>
                                  <a:lnTo>
                                    <a:pt x="1339" y="3393"/>
                                  </a:lnTo>
                                  <a:lnTo>
                                    <a:pt x="1328" y="3424"/>
                                  </a:lnTo>
                                  <a:lnTo>
                                    <a:pt x="1317" y="3454"/>
                                  </a:lnTo>
                                  <a:lnTo>
                                    <a:pt x="1305" y="3484"/>
                                  </a:lnTo>
                                  <a:lnTo>
                                    <a:pt x="1294" y="3514"/>
                                  </a:lnTo>
                                  <a:lnTo>
                                    <a:pt x="1282" y="3560"/>
                                  </a:lnTo>
                                  <a:lnTo>
                                    <a:pt x="1270" y="3590"/>
                                  </a:lnTo>
                                  <a:lnTo>
                                    <a:pt x="1258" y="3636"/>
                                  </a:lnTo>
                                  <a:lnTo>
                                    <a:pt x="1246" y="3666"/>
                                  </a:lnTo>
                                  <a:lnTo>
                                    <a:pt x="1220" y="3727"/>
                                  </a:lnTo>
                                  <a:lnTo>
                                    <a:pt x="1177" y="3772"/>
                                  </a:lnTo>
                                  <a:lnTo>
                                    <a:pt x="4100" y="3772"/>
                                  </a:lnTo>
                                  <a:lnTo>
                                    <a:pt x="4087" y="3727"/>
                                  </a:lnTo>
                                  <a:lnTo>
                                    <a:pt x="4070" y="3666"/>
                                  </a:lnTo>
                                  <a:lnTo>
                                    <a:pt x="1478" y="3666"/>
                                  </a:lnTo>
                                  <a:lnTo>
                                    <a:pt x="1469" y="3651"/>
                                  </a:lnTo>
                                  <a:lnTo>
                                    <a:pt x="1447" y="3590"/>
                                  </a:lnTo>
                                  <a:lnTo>
                                    <a:pt x="1435" y="3530"/>
                                  </a:lnTo>
                                  <a:lnTo>
                                    <a:pt x="1424" y="3469"/>
                                  </a:lnTo>
                                  <a:lnTo>
                                    <a:pt x="1418" y="3439"/>
                                  </a:lnTo>
                                  <a:lnTo>
                                    <a:pt x="1412" y="3424"/>
                                  </a:lnTo>
                                  <a:lnTo>
                                    <a:pt x="1405" y="3393"/>
                                  </a:lnTo>
                                  <a:lnTo>
                                    <a:pt x="1398" y="3378"/>
                                  </a:lnTo>
                                  <a:lnTo>
                                    <a:pt x="1390" y="3363"/>
                                  </a:lnTo>
                                  <a:lnTo>
                                    <a:pt x="1381" y="3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70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3427 1315"/>
                                <a:gd name="T1" fmla="*/ T0 w 6878"/>
                                <a:gd name="T2" fmla="+- 0 2760 881"/>
                                <a:gd name="T3" fmla="*/ 2760 h 4136"/>
                                <a:gd name="T4" fmla="+- 0 3404 1315"/>
                                <a:gd name="T5" fmla="*/ T4 w 6878"/>
                                <a:gd name="T6" fmla="+- 0 2760 881"/>
                                <a:gd name="T7" fmla="*/ 2760 h 4136"/>
                                <a:gd name="T8" fmla="+- 0 3380 1315"/>
                                <a:gd name="T9" fmla="*/ T8 w 6878"/>
                                <a:gd name="T10" fmla="+- 0 2790 881"/>
                                <a:gd name="T11" fmla="*/ 2790 h 4136"/>
                                <a:gd name="T12" fmla="+- 0 3356 1315"/>
                                <a:gd name="T13" fmla="*/ T12 w 6878"/>
                                <a:gd name="T14" fmla="+- 0 2820 881"/>
                                <a:gd name="T15" fmla="*/ 2820 h 4136"/>
                                <a:gd name="T16" fmla="+- 0 3331 1315"/>
                                <a:gd name="T17" fmla="*/ T16 w 6878"/>
                                <a:gd name="T18" fmla="+- 0 2881 881"/>
                                <a:gd name="T19" fmla="*/ 2881 h 4136"/>
                                <a:gd name="T20" fmla="+- 0 3304 1315"/>
                                <a:gd name="T21" fmla="*/ T20 w 6878"/>
                                <a:gd name="T22" fmla="+- 0 2941 881"/>
                                <a:gd name="T23" fmla="*/ 2941 h 4136"/>
                                <a:gd name="T24" fmla="+- 0 3277 1315"/>
                                <a:gd name="T25" fmla="*/ T24 w 6878"/>
                                <a:gd name="T26" fmla="+- 0 3017 881"/>
                                <a:gd name="T27" fmla="*/ 3017 h 4136"/>
                                <a:gd name="T28" fmla="+- 0 3249 1315"/>
                                <a:gd name="T29" fmla="*/ T28 w 6878"/>
                                <a:gd name="T30" fmla="+- 0 3108 881"/>
                                <a:gd name="T31" fmla="*/ 3108 h 4136"/>
                                <a:gd name="T32" fmla="+- 0 3220 1315"/>
                                <a:gd name="T33" fmla="*/ T32 w 6878"/>
                                <a:gd name="T34" fmla="+- 0 3199 881"/>
                                <a:gd name="T35" fmla="*/ 3199 h 4136"/>
                                <a:gd name="T36" fmla="+- 0 3191 1315"/>
                                <a:gd name="T37" fmla="*/ T36 w 6878"/>
                                <a:gd name="T38" fmla="+- 0 3305 881"/>
                                <a:gd name="T39" fmla="*/ 3305 h 4136"/>
                                <a:gd name="T40" fmla="+- 0 3162 1315"/>
                                <a:gd name="T41" fmla="*/ T40 w 6878"/>
                                <a:gd name="T42" fmla="+- 0 3396 881"/>
                                <a:gd name="T43" fmla="*/ 3396 h 4136"/>
                                <a:gd name="T44" fmla="+- 0 3133 1315"/>
                                <a:gd name="T45" fmla="*/ T44 w 6878"/>
                                <a:gd name="T46" fmla="+- 0 3517 881"/>
                                <a:gd name="T47" fmla="*/ 3517 h 4136"/>
                                <a:gd name="T48" fmla="+- 0 3104 1315"/>
                                <a:gd name="T49" fmla="*/ T48 w 6878"/>
                                <a:gd name="T50" fmla="+- 0 3623 881"/>
                                <a:gd name="T51" fmla="*/ 3623 h 4136"/>
                                <a:gd name="T52" fmla="+- 0 3075 1315"/>
                                <a:gd name="T53" fmla="*/ T52 w 6878"/>
                                <a:gd name="T54" fmla="+- 0 3729 881"/>
                                <a:gd name="T55" fmla="*/ 3729 h 4136"/>
                                <a:gd name="T56" fmla="+- 0 3047 1315"/>
                                <a:gd name="T57" fmla="*/ T56 w 6878"/>
                                <a:gd name="T58" fmla="+- 0 3850 881"/>
                                <a:gd name="T59" fmla="*/ 3850 h 4136"/>
                                <a:gd name="T60" fmla="+- 0 3019 1315"/>
                                <a:gd name="T61" fmla="*/ T60 w 6878"/>
                                <a:gd name="T62" fmla="+- 0 3956 881"/>
                                <a:gd name="T63" fmla="*/ 3956 h 4136"/>
                                <a:gd name="T64" fmla="+- 0 2992 1315"/>
                                <a:gd name="T65" fmla="*/ T64 w 6878"/>
                                <a:gd name="T66" fmla="+- 0 4047 881"/>
                                <a:gd name="T67" fmla="*/ 4047 h 4136"/>
                                <a:gd name="T68" fmla="+- 0 2966 1315"/>
                                <a:gd name="T69" fmla="*/ T68 w 6878"/>
                                <a:gd name="T70" fmla="+- 0 4153 881"/>
                                <a:gd name="T71" fmla="*/ 4153 h 4136"/>
                                <a:gd name="T72" fmla="+- 0 2942 1315"/>
                                <a:gd name="T73" fmla="*/ T72 w 6878"/>
                                <a:gd name="T74" fmla="+- 0 4244 881"/>
                                <a:gd name="T75" fmla="*/ 4244 h 4136"/>
                                <a:gd name="T76" fmla="+- 0 2919 1315"/>
                                <a:gd name="T77" fmla="*/ T76 w 6878"/>
                                <a:gd name="T78" fmla="+- 0 4320 881"/>
                                <a:gd name="T79" fmla="*/ 4320 h 4136"/>
                                <a:gd name="T80" fmla="+- 0 2897 1315"/>
                                <a:gd name="T81" fmla="*/ T80 w 6878"/>
                                <a:gd name="T82" fmla="+- 0 4395 881"/>
                                <a:gd name="T83" fmla="*/ 4395 h 4136"/>
                                <a:gd name="T84" fmla="+- 0 2877 1315"/>
                                <a:gd name="T85" fmla="*/ T84 w 6878"/>
                                <a:gd name="T86" fmla="+- 0 4441 881"/>
                                <a:gd name="T87" fmla="*/ 4441 h 4136"/>
                                <a:gd name="T88" fmla="+- 0 2858 1315"/>
                                <a:gd name="T89" fmla="*/ T88 w 6878"/>
                                <a:gd name="T90" fmla="+- 0 4486 881"/>
                                <a:gd name="T91" fmla="*/ 4486 h 4136"/>
                                <a:gd name="T92" fmla="+- 0 2842 1315"/>
                                <a:gd name="T93" fmla="*/ T92 w 6878"/>
                                <a:gd name="T94" fmla="+- 0 4517 881"/>
                                <a:gd name="T95" fmla="*/ 4517 h 4136"/>
                                <a:gd name="T96" fmla="+- 0 2827 1315"/>
                                <a:gd name="T97" fmla="*/ T96 w 6878"/>
                                <a:gd name="T98" fmla="+- 0 4547 881"/>
                                <a:gd name="T99" fmla="*/ 4547 h 4136"/>
                                <a:gd name="T100" fmla="+- 0 5385 1315"/>
                                <a:gd name="T101" fmla="*/ T100 w 6878"/>
                                <a:gd name="T102" fmla="+- 0 4547 881"/>
                                <a:gd name="T103" fmla="*/ 4547 h 4136"/>
                                <a:gd name="T104" fmla="+- 0 5377 1315"/>
                                <a:gd name="T105" fmla="*/ T104 w 6878"/>
                                <a:gd name="T106" fmla="+- 0 4517 881"/>
                                <a:gd name="T107" fmla="*/ 4517 h 4136"/>
                                <a:gd name="T108" fmla="+- 0 5351 1315"/>
                                <a:gd name="T109" fmla="*/ T108 w 6878"/>
                                <a:gd name="T110" fmla="+- 0 4411 881"/>
                                <a:gd name="T111" fmla="*/ 4411 h 4136"/>
                                <a:gd name="T112" fmla="+- 0 5325 1315"/>
                                <a:gd name="T113" fmla="*/ T112 w 6878"/>
                                <a:gd name="T114" fmla="+- 0 4305 881"/>
                                <a:gd name="T115" fmla="*/ 4305 h 4136"/>
                                <a:gd name="T116" fmla="+- 0 5306 1315"/>
                                <a:gd name="T117" fmla="*/ T116 w 6878"/>
                                <a:gd name="T118" fmla="+- 0 4229 881"/>
                                <a:gd name="T119" fmla="*/ 4229 h 4136"/>
                                <a:gd name="T120" fmla="+- 0 4606 1315"/>
                                <a:gd name="T121" fmla="*/ T120 w 6878"/>
                                <a:gd name="T122" fmla="+- 0 4229 881"/>
                                <a:gd name="T123" fmla="*/ 4229 h 4136"/>
                                <a:gd name="T124" fmla="+- 0 4561 1315"/>
                                <a:gd name="T125" fmla="*/ T124 w 6878"/>
                                <a:gd name="T126" fmla="+- 0 4199 881"/>
                                <a:gd name="T127" fmla="*/ 4199 h 4136"/>
                                <a:gd name="T128" fmla="+- 0 4518 1315"/>
                                <a:gd name="T129" fmla="*/ T128 w 6878"/>
                                <a:gd name="T130" fmla="+- 0 4077 881"/>
                                <a:gd name="T131" fmla="*/ 4077 h 4136"/>
                                <a:gd name="T132" fmla="+- 0 4497 1315"/>
                                <a:gd name="T133" fmla="*/ T132 w 6878"/>
                                <a:gd name="T134" fmla="+- 0 3956 881"/>
                                <a:gd name="T135" fmla="*/ 3956 h 4136"/>
                                <a:gd name="T136" fmla="+- 0 4476 1315"/>
                                <a:gd name="T137" fmla="*/ T136 w 6878"/>
                                <a:gd name="T138" fmla="+- 0 3835 881"/>
                                <a:gd name="T139" fmla="*/ 3835 h 4136"/>
                                <a:gd name="T140" fmla="+- 0 4455 1315"/>
                                <a:gd name="T141" fmla="*/ T140 w 6878"/>
                                <a:gd name="T142" fmla="+- 0 3668 881"/>
                                <a:gd name="T143" fmla="*/ 3668 h 4136"/>
                                <a:gd name="T144" fmla="+- 0 4435 1315"/>
                                <a:gd name="T145" fmla="*/ T144 w 6878"/>
                                <a:gd name="T146" fmla="+- 0 3487 881"/>
                                <a:gd name="T147" fmla="*/ 3487 h 4136"/>
                                <a:gd name="T148" fmla="+- 0 4421 1315"/>
                                <a:gd name="T149" fmla="*/ T148 w 6878"/>
                                <a:gd name="T150" fmla="+- 0 3350 881"/>
                                <a:gd name="T151" fmla="*/ 3350 h 4136"/>
                                <a:gd name="T152" fmla="+- 0 3746 1315"/>
                                <a:gd name="T153" fmla="*/ T152 w 6878"/>
                                <a:gd name="T154" fmla="+- 0 3350 881"/>
                                <a:gd name="T155" fmla="*/ 3350 h 4136"/>
                                <a:gd name="T156" fmla="+- 0 3706 1315"/>
                                <a:gd name="T157" fmla="*/ T156 w 6878"/>
                                <a:gd name="T158" fmla="+- 0 3320 881"/>
                                <a:gd name="T159" fmla="*/ 3320 h 4136"/>
                                <a:gd name="T160" fmla="+- 0 3686 1315"/>
                                <a:gd name="T161" fmla="*/ T160 w 6878"/>
                                <a:gd name="T162" fmla="+- 0 3275 881"/>
                                <a:gd name="T163" fmla="*/ 3275 h 4136"/>
                                <a:gd name="T164" fmla="+- 0 3666 1315"/>
                                <a:gd name="T165" fmla="*/ T164 w 6878"/>
                                <a:gd name="T166" fmla="+- 0 3244 881"/>
                                <a:gd name="T167" fmla="*/ 3244 h 4136"/>
                                <a:gd name="T168" fmla="+- 0 3645 1315"/>
                                <a:gd name="T169" fmla="*/ T168 w 6878"/>
                                <a:gd name="T170" fmla="+- 0 3184 881"/>
                                <a:gd name="T171" fmla="*/ 3184 h 4136"/>
                                <a:gd name="T172" fmla="+- 0 3624 1315"/>
                                <a:gd name="T173" fmla="*/ T172 w 6878"/>
                                <a:gd name="T174" fmla="+- 0 3138 881"/>
                                <a:gd name="T175" fmla="*/ 3138 h 4136"/>
                                <a:gd name="T176" fmla="+- 0 3604 1315"/>
                                <a:gd name="T177" fmla="*/ T176 w 6878"/>
                                <a:gd name="T178" fmla="+- 0 3078 881"/>
                                <a:gd name="T179" fmla="*/ 3078 h 4136"/>
                                <a:gd name="T180" fmla="+- 0 3582 1315"/>
                                <a:gd name="T181" fmla="*/ T180 w 6878"/>
                                <a:gd name="T182" fmla="+- 0 3017 881"/>
                                <a:gd name="T183" fmla="*/ 3017 h 4136"/>
                                <a:gd name="T184" fmla="+- 0 3561 1315"/>
                                <a:gd name="T185" fmla="*/ T184 w 6878"/>
                                <a:gd name="T186" fmla="+- 0 2972 881"/>
                                <a:gd name="T187" fmla="*/ 2972 h 4136"/>
                                <a:gd name="T188" fmla="+- 0 3539 1315"/>
                                <a:gd name="T189" fmla="*/ T188 w 6878"/>
                                <a:gd name="T190" fmla="+- 0 2911 881"/>
                                <a:gd name="T191" fmla="*/ 2911 h 4136"/>
                                <a:gd name="T192" fmla="+- 0 3517 1315"/>
                                <a:gd name="T193" fmla="*/ T192 w 6878"/>
                                <a:gd name="T194" fmla="+- 0 2866 881"/>
                                <a:gd name="T195" fmla="*/ 2866 h 4136"/>
                                <a:gd name="T196" fmla="+- 0 3495 1315"/>
                                <a:gd name="T197" fmla="*/ T196 w 6878"/>
                                <a:gd name="T198" fmla="+- 0 2820 881"/>
                                <a:gd name="T199" fmla="*/ 2820 h 4136"/>
                                <a:gd name="T200" fmla="+- 0 3473 1315"/>
                                <a:gd name="T201" fmla="*/ T200 w 6878"/>
                                <a:gd name="T202" fmla="+- 0 2790 881"/>
                                <a:gd name="T203" fmla="*/ 2790 h 4136"/>
                                <a:gd name="T204" fmla="+- 0 3427 1315"/>
                                <a:gd name="T205" fmla="*/ T204 w 6878"/>
                                <a:gd name="T206" fmla="+- 0 2760 881"/>
                                <a:gd name="T207" fmla="*/ 2760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2112" y="1879"/>
                                  </a:moveTo>
                                  <a:lnTo>
                                    <a:pt x="2089" y="1879"/>
                                  </a:lnTo>
                                  <a:lnTo>
                                    <a:pt x="2065" y="1909"/>
                                  </a:lnTo>
                                  <a:lnTo>
                                    <a:pt x="2041" y="1939"/>
                                  </a:lnTo>
                                  <a:lnTo>
                                    <a:pt x="2016" y="2000"/>
                                  </a:lnTo>
                                  <a:lnTo>
                                    <a:pt x="1989" y="2060"/>
                                  </a:lnTo>
                                  <a:lnTo>
                                    <a:pt x="1962" y="2136"/>
                                  </a:lnTo>
                                  <a:lnTo>
                                    <a:pt x="1934" y="2227"/>
                                  </a:lnTo>
                                  <a:lnTo>
                                    <a:pt x="1905" y="2318"/>
                                  </a:lnTo>
                                  <a:lnTo>
                                    <a:pt x="1876" y="2424"/>
                                  </a:lnTo>
                                  <a:lnTo>
                                    <a:pt x="1847" y="2515"/>
                                  </a:lnTo>
                                  <a:lnTo>
                                    <a:pt x="1818" y="2636"/>
                                  </a:lnTo>
                                  <a:lnTo>
                                    <a:pt x="1789" y="2742"/>
                                  </a:lnTo>
                                  <a:lnTo>
                                    <a:pt x="1760" y="2848"/>
                                  </a:lnTo>
                                  <a:lnTo>
                                    <a:pt x="1732" y="2969"/>
                                  </a:lnTo>
                                  <a:lnTo>
                                    <a:pt x="1704" y="3075"/>
                                  </a:lnTo>
                                  <a:lnTo>
                                    <a:pt x="1677" y="3166"/>
                                  </a:lnTo>
                                  <a:lnTo>
                                    <a:pt x="1651" y="3272"/>
                                  </a:lnTo>
                                  <a:lnTo>
                                    <a:pt x="1627" y="3363"/>
                                  </a:lnTo>
                                  <a:lnTo>
                                    <a:pt x="1604" y="3439"/>
                                  </a:lnTo>
                                  <a:lnTo>
                                    <a:pt x="1582" y="3514"/>
                                  </a:lnTo>
                                  <a:lnTo>
                                    <a:pt x="1562" y="3560"/>
                                  </a:lnTo>
                                  <a:lnTo>
                                    <a:pt x="1543" y="3605"/>
                                  </a:lnTo>
                                  <a:lnTo>
                                    <a:pt x="1527" y="3636"/>
                                  </a:lnTo>
                                  <a:lnTo>
                                    <a:pt x="1512" y="3666"/>
                                  </a:lnTo>
                                  <a:lnTo>
                                    <a:pt x="4070" y="3666"/>
                                  </a:lnTo>
                                  <a:lnTo>
                                    <a:pt x="4062" y="3636"/>
                                  </a:lnTo>
                                  <a:lnTo>
                                    <a:pt x="4036" y="3530"/>
                                  </a:lnTo>
                                  <a:lnTo>
                                    <a:pt x="4010" y="3424"/>
                                  </a:lnTo>
                                  <a:lnTo>
                                    <a:pt x="3991" y="3348"/>
                                  </a:lnTo>
                                  <a:lnTo>
                                    <a:pt x="3291" y="3348"/>
                                  </a:lnTo>
                                  <a:lnTo>
                                    <a:pt x="3246" y="3318"/>
                                  </a:lnTo>
                                  <a:lnTo>
                                    <a:pt x="3203" y="3196"/>
                                  </a:lnTo>
                                  <a:lnTo>
                                    <a:pt x="3182" y="3075"/>
                                  </a:lnTo>
                                  <a:lnTo>
                                    <a:pt x="3161" y="2954"/>
                                  </a:lnTo>
                                  <a:lnTo>
                                    <a:pt x="3140" y="2787"/>
                                  </a:lnTo>
                                  <a:lnTo>
                                    <a:pt x="3120" y="2606"/>
                                  </a:lnTo>
                                  <a:lnTo>
                                    <a:pt x="3106" y="2469"/>
                                  </a:lnTo>
                                  <a:lnTo>
                                    <a:pt x="2431" y="2469"/>
                                  </a:lnTo>
                                  <a:lnTo>
                                    <a:pt x="2391" y="2439"/>
                                  </a:lnTo>
                                  <a:lnTo>
                                    <a:pt x="2371" y="2394"/>
                                  </a:lnTo>
                                  <a:lnTo>
                                    <a:pt x="2351" y="2363"/>
                                  </a:lnTo>
                                  <a:lnTo>
                                    <a:pt x="2330" y="2303"/>
                                  </a:lnTo>
                                  <a:lnTo>
                                    <a:pt x="2309" y="2257"/>
                                  </a:lnTo>
                                  <a:lnTo>
                                    <a:pt x="2289" y="2197"/>
                                  </a:lnTo>
                                  <a:lnTo>
                                    <a:pt x="2267" y="2136"/>
                                  </a:lnTo>
                                  <a:lnTo>
                                    <a:pt x="2246" y="2091"/>
                                  </a:lnTo>
                                  <a:lnTo>
                                    <a:pt x="2224" y="2030"/>
                                  </a:lnTo>
                                  <a:lnTo>
                                    <a:pt x="2202" y="1985"/>
                                  </a:lnTo>
                                  <a:lnTo>
                                    <a:pt x="2180" y="1939"/>
                                  </a:lnTo>
                                  <a:lnTo>
                                    <a:pt x="2158" y="1909"/>
                                  </a:lnTo>
                                  <a:lnTo>
                                    <a:pt x="2112" y="1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69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4988 1315"/>
                                <a:gd name="T1" fmla="*/ T0 w 6878"/>
                                <a:gd name="T2" fmla="+- 0 3290 881"/>
                                <a:gd name="T3" fmla="*/ 3290 h 4136"/>
                                <a:gd name="T4" fmla="+- 0 4939 1315"/>
                                <a:gd name="T5" fmla="*/ T4 w 6878"/>
                                <a:gd name="T6" fmla="+- 0 3335 881"/>
                                <a:gd name="T7" fmla="*/ 3335 h 4136"/>
                                <a:gd name="T8" fmla="+- 0 4865 1315"/>
                                <a:gd name="T9" fmla="*/ T8 w 6878"/>
                                <a:gd name="T10" fmla="+- 0 3502 881"/>
                                <a:gd name="T11" fmla="*/ 3502 h 4136"/>
                                <a:gd name="T12" fmla="+- 0 4841 1315"/>
                                <a:gd name="T13" fmla="*/ T12 w 6878"/>
                                <a:gd name="T14" fmla="+- 0 3578 881"/>
                                <a:gd name="T15" fmla="*/ 3578 h 4136"/>
                                <a:gd name="T16" fmla="+- 0 4817 1315"/>
                                <a:gd name="T17" fmla="*/ T16 w 6878"/>
                                <a:gd name="T18" fmla="+- 0 3668 881"/>
                                <a:gd name="T19" fmla="*/ 3668 h 4136"/>
                                <a:gd name="T20" fmla="+- 0 4793 1315"/>
                                <a:gd name="T21" fmla="*/ T20 w 6878"/>
                                <a:gd name="T22" fmla="+- 0 3744 881"/>
                                <a:gd name="T23" fmla="*/ 3744 h 4136"/>
                                <a:gd name="T24" fmla="+- 0 4769 1315"/>
                                <a:gd name="T25" fmla="*/ T24 w 6878"/>
                                <a:gd name="T26" fmla="+- 0 3835 881"/>
                                <a:gd name="T27" fmla="*/ 3835 h 4136"/>
                                <a:gd name="T28" fmla="+- 0 4745 1315"/>
                                <a:gd name="T29" fmla="*/ T28 w 6878"/>
                                <a:gd name="T30" fmla="+- 0 3911 881"/>
                                <a:gd name="T31" fmla="*/ 3911 h 4136"/>
                                <a:gd name="T32" fmla="+- 0 4721 1315"/>
                                <a:gd name="T33" fmla="*/ T32 w 6878"/>
                                <a:gd name="T34" fmla="+- 0 3986 881"/>
                                <a:gd name="T35" fmla="*/ 3986 h 4136"/>
                                <a:gd name="T36" fmla="+- 0 4698 1315"/>
                                <a:gd name="T37" fmla="*/ T36 w 6878"/>
                                <a:gd name="T38" fmla="+- 0 4062 881"/>
                                <a:gd name="T39" fmla="*/ 4062 h 4136"/>
                                <a:gd name="T40" fmla="+- 0 4674 1315"/>
                                <a:gd name="T41" fmla="*/ T40 w 6878"/>
                                <a:gd name="T42" fmla="+- 0 4123 881"/>
                                <a:gd name="T43" fmla="*/ 4123 h 4136"/>
                                <a:gd name="T44" fmla="+- 0 4651 1315"/>
                                <a:gd name="T45" fmla="*/ T44 w 6878"/>
                                <a:gd name="T46" fmla="+- 0 4168 881"/>
                                <a:gd name="T47" fmla="*/ 4168 h 4136"/>
                                <a:gd name="T48" fmla="+- 0 4628 1315"/>
                                <a:gd name="T49" fmla="*/ T48 w 6878"/>
                                <a:gd name="T50" fmla="+- 0 4199 881"/>
                                <a:gd name="T51" fmla="*/ 4199 h 4136"/>
                                <a:gd name="T52" fmla="+- 0 4606 1315"/>
                                <a:gd name="T53" fmla="*/ T52 w 6878"/>
                                <a:gd name="T54" fmla="+- 0 4229 881"/>
                                <a:gd name="T55" fmla="*/ 4229 h 4136"/>
                                <a:gd name="T56" fmla="+- 0 5306 1315"/>
                                <a:gd name="T57" fmla="*/ T56 w 6878"/>
                                <a:gd name="T58" fmla="+- 0 4229 881"/>
                                <a:gd name="T59" fmla="*/ 4229 h 4136"/>
                                <a:gd name="T60" fmla="+- 0 5298 1315"/>
                                <a:gd name="T61" fmla="*/ T60 w 6878"/>
                                <a:gd name="T62" fmla="+- 0 4199 881"/>
                                <a:gd name="T63" fmla="*/ 4199 h 4136"/>
                                <a:gd name="T64" fmla="+- 0 5272 1315"/>
                                <a:gd name="T65" fmla="*/ T64 w 6878"/>
                                <a:gd name="T66" fmla="+- 0 4093 881"/>
                                <a:gd name="T67" fmla="*/ 4093 h 4136"/>
                                <a:gd name="T68" fmla="+- 0 5193 1315"/>
                                <a:gd name="T69" fmla="*/ T68 w 6878"/>
                                <a:gd name="T70" fmla="+- 0 3774 881"/>
                                <a:gd name="T71" fmla="*/ 3774 h 4136"/>
                                <a:gd name="T72" fmla="+- 0 5166 1315"/>
                                <a:gd name="T73" fmla="*/ T72 w 6878"/>
                                <a:gd name="T74" fmla="+- 0 3668 881"/>
                                <a:gd name="T75" fmla="*/ 3668 h 4136"/>
                                <a:gd name="T76" fmla="+- 0 5140 1315"/>
                                <a:gd name="T77" fmla="*/ T76 w 6878"/>
                                <a:gd name="T78" fmla="+- 0 3578 881"/>
                                <a:gd name="T79" fmla="*/ 3578 h 4136"/>
                                <a:gd name="T80" fmla="+- 0 5114 1315"/>
                                <a:gd name="T81" fmla="*/ T80 w 6878"/>
                                <a:gd name="T82" fmla="+- 0 3502 881"/>
                                <a:gd name="T83" fmla="*/ 3502 h 4136"/>
                                <a:gd name="T84" fmla="+- 0 5088 1315"/>
                                <a:gd name="T85" fmla="*/ T84 w 6878"/>
                                <a:gd name="T86" fmla="+- 0 3426 881"/>
                                <a:gd name="T87" fmla="*/ 3426 h 4136"/>
                                <a:gd name="T88" fmla="+- 0 5063 1315"/>
                                <a:gd name="T89" fmla="*/ T88 w 6878"/>
                                <a:gd name="T90" fmla="+- 0 3381 881"/>
                                <a:gd name="T91" fmla="*/ 3381 h 4136"/>
                                <a:gd name="T92" fmla="+- 0 5038 1315"/>
                                <a:gd name="T93" fmla="*/ T92 w 6878"/>
                                <a:gd name="T94" fmla="+- 0 3335 881"/>
                                <a:gd name="T95" fmla="*/ 3335 h 4136"/>
                                <a:gd name="T96" fmla="+- 0 5013 1315"/>
                                <a:gd name="T97" fmla="*/ T96 w 6878"/>
                                <a:gd name="T98" fmla="+- 0 3305 881"/>
                                <a:gd name="T99" fmla="*/ 3305 h 4136"/>
                                <a:gd name="T100" fmla="+- 0 4988 1315"/>
                                <a:gd name="T101" fmla="*/ T100 w 6878"/>
                                <a:gd name="T102" fmla="+- 0 3290 881"/>
                                <a:gd name="T103" fmla="*/ 3290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3673" y="2409"/>
                                  </a:moveTo>
                                  <a:lnTo>
                                    <a:pt x="3624" y="2454"/>
                                  </a:lnTo>
                                  <a:lnTo>
                                    <a:pt x="3550" y="2621"/>
                                  </a:lnTo>
                                  <a:lnTo>
                                    <a:pt x="3526" y="2697"/>
                                  </a:lnTo>
                                  <a:lnTo>
                                    <a:pt x="3502" y="2787"/>
                                  </a:lnTo>
                                  <a:lnTo>
                                    <a:pt x="3478" y="2863"/>
                                  </a:lnTo>
                                  <a:lnTo>
                                    <a:pt x="3454" y="2954"/>
                                  </a:lnTo>
                                  <a:lnTo>
                                    <a:pt x="3430" y="3030"/>
                                  </a:lnTo>
                                  <a:lnTo>
                                    <a:pt x="3406" y="3105"/>
                                  </a:lnTo>
                                  <a:lnTo>
                                    <a:pt x="3383" y="3181"/>
                                  </a:lnTo>
                                  <a:lnTo>
                                    <a:pt x="3359" y="3242"/>
                                  </a:lnTo>
                                  <a:lnTo>
                                    <a:pt x="3336" y="3287"/>
                                  </a:lnTo>
                                  <a:lnTo>
                                    <a:pt x="3313" y="3318"/>
                                  </a:lnTo>
                                  <a:lnTo>
                                    <a:pt x="3291" y="3348"/>
                                  </a:lnTo>
                                  <a:lnTo>
                                    <a:pt x="3991" y="3348"/>
                                  </a:lnTo>
                                  <a:lnTo>
                                    <a:pt x="3983" y="3318"/>
                                  </a:lnTo>
                                  <a:lnTo>
                                    <a:pt x="3957" y="3212"/>
                                  </a:lnTo>
                                  <a:lnTo>
                                    <a:pt x="3878" y="2893"/>
                                  </a:lnTo>
                                  <a:lnTo>
                                    <a:pt x="3851" y="2787"/>
                                  </a:lnTo>
                                  <a:lnTo>
                                    <a:pt x="3825" y="2697"/>
                                  </a:lnTo>
                                  <a:lnTo>
                                    <a:pt x="3799" y="2621"/>
                                  </a:lnTo>
                                  <a:lnTo>
                                    <a:pt x="3773" y="2545"/>
                                  </a:lnTo>
                                  <a:lnTo>
                                    <a:pt x="3748" y="2500"/>
                                  </a:lnTo>
                                  <a:lnTo>
                                    <a:pt x="3723" y="2454"/>
                                  </a:lnTo>
                                  <a:lnTo>
                                    <a:pt x="3698" y="2424"/>
                                  </a:lnTo>
                                  <a:lnTo>
                                    <a:pt x="3673" y="2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68"/>
                          <wps:cNvSpPr>
                            <a:spLocks/>
                          </wps:cNvSpPr>
                          <wps:spPr bwMode="auto">
                            <a:xfrm>
                              <a:off x="1315" y="881"/>
                              <a:ext cx="6878" cy="4136"/>
                            </a:xfrm>
                            <a:custGeom>
                              <a:avLst/>
                              <a:gdLst>
                                <a:gd name="T0" fmla="+- 0 4149 1315"/>
                                <a:gd name="T1" fmla="*/ T0 w 6878"/>
                                <a:gd name="T2" fmla="+- 0 881 881"/>
                                <a:gd name="T3" fmla="*/ 881 h 4136"/>
                                <a:gd name="T4" fmla="+- 0 4130 1315"/>
                                <a:gd name="T5" fmla="*/ T4 w 6878"/>
                                <a:gd name="T6" fmla="+- 0 881 881"/>
                                <a:gd name="T7" fmla="*/ 881 h 4136"/>
                                <a:gd name="T8" fmla="+- 0 4113 1315"/>
                                <a:gd name="T9" fmla="*/ T8 w 6878"/>
                                <a:gd name="T10" fmla="+- 0 912 881"/>
                                <a:gd name="T11" fmla="*/ 912 h 4136"/>
                                <a:gd name="T12" fmla="+- 0 4078 1315"/>
                                <a:gd name="T13" fmla="*/ T12 w 6878"/>
                                <a:gd name="T14" fmla="+- 0 1048 881"/>
                                <a:gd name="T15" fmla="*/ 1048 h 4136"/>
                                <a:gd name="T16" fmla="+- 0 4061 1315"/>
                                <a:gd name="T17" fmla="*/ T16 w 6878"/>
                                <a:gd name="T18" fmla="+- 0 1154 881"/>
                                <a:gd name="T19" fmla="*/ 1154 h 4136"/>
                                <a:gd name="T20" fmla="+- 0 4044 1315"/>
                                <a:gd name="T21" fmla="*/ T20 w 6878"/>
                                <a:gd name="T22" fmla="+- 0 1275 881"/>
                                <a:gd name="T23" fmla="*/ 1275 h 4136"/>
                                <a:gd name="T24" fmla="+- 0 4028 1315"/>
                                <a:gd name="T25" fmla="*/ T24 w 6878"/>
                                <a:gd name="T26" fmla="+- 0 1427 881"/>
                                <a:gd name="T27" fmla="*/ 1427 h 4136"/>
                                <a:gd name="T28" fmla="+- 0 4011 1315"/>
                                <a:gd name="T29" fmla="*/ T28 w 6878"/>
                                <a:gd name="T30" fmla="+- 0 1578 881"/>
                                <a:gd name="T31" fmla="*/ 1578 h 4136"/>
                                <a:gd name="T32" fmla="+- 0 3979 1315"/>
                                <a:gd name="T33" fmla="*/ T32 w 6878"/>
                                <a:gd name="T34" fmla="+- 0 1911 881"/>
                                <a:gd name="T35" fmla="*/ 1911 h 4136"/>
                                <a:gd name="T36" fmla="+- 0 3962 1315"/>
                                <a:gd name="T37" fmla="*/ T36 w 6878"/>
                                <a:gd name="T38" fmla="+- 0 2093 881"/>
                                <a:gd name="T39" fmla="*/ 2093 h 4136"/>
                                <a:gd name="T40" fmla="+- 0 3946 1315"/>
                                <a:gd name="T41" fmla="*/ T40 w 6878"/>
                                <a:gd name="T42" fmla="+- 0 2260 881"/>
                                <a:gd name="T43" fmla="*/ 2260 h 4136"/>
                                <a:gd name="T44" fmla="+- 0 3929 1315"/>
                                <a:gd name="T45" fmla="*/ T44 w 6878"/>
                                <a:gd name="T46" fmla="+- 0 2441 881"/>
                                <a:gd name="T47" fmla="*/ 2441 h 4136"/>
                                <a:gd name="T48" fmla="+- 0 3912 1315"/>
                                <a:gd name="T49" fmla="*/ T48 w 6878"/>
                                <a:gd name="T50" fmla="+- 0 2593 881"/>
                                <a:gd name="T51" fmla="*/ 2593 h 4136"/>
                                <a:gd name="T52" fmla="+- 0 3895 1315"/>
                                <a:gd name="T53" fmla="*/ T52 w 6878"/>
                                <a:gd name="T54" fmla="+- 0 2760 881"/>
                                <a:gd name="T55" fmla="*/ 2760 h 4136"/>
                                <a:gd name="T56" fmla="+- 0 3878 1315"/>
                                <a:gd name="T57" fmla="*/ T56 w 6878"/>
                                <a:gd name="T58" fmla="+- 0 2896 881"/>
                                <a:gd name="T59" fmla="*/ 2896 h 4136"/>
                                <a:gd name="T60" fmla="+- 0 3860 1315"/>
                                <a:gd name="T61" fmla="*/ T60 w 6878"/>
                                <a:gd name="T62" fmla="+- 0 3032 881"/>
                                <a:gd name="T63" fmla="*/ 3032 h 4136"/>
                                <a:gd name="T64" fmla="+- 0 3842 1315"/>
                                <a:gd name="T65" fmla="*/ T64 w 6878"/>
                                <a:gd name="T66" fmla="+- 0 3138 881"/>
                                <a:gd name="T67" fmla="*/ 3138 h 4136"/>
                                <a:gd name="T68" fmla="+- 0 3823 1315"/>
                                <a:gd name="T69" fmla="*/ T68 w 6878"/>
                                <a:gd name="T70" fmla="+- 0 3229 881"/>
                                <a:gd name="T71" fmla="*/ 3229 h 4136"/>
                                <a:gd name="T72" fmla="+- 0 3804 1315"/>
                                <a:gd name="T73" fmla="*/ T72 w 6878"/>
                                <a:gd name="T74" fmla="+- 0 3290 881"/>
                                <a:gd name="T75" fmla="*/ 3290 h 4136"/>
                                <a:gd name="T76" fmla="+- 0 3766 1315"/>
                                <a:gd name="T77" fmla="*/ T76 w 6878"/>
                                <a:gd name="T78" fmla="+- 0 3350 881"/>
                                <a:gd name="T79" fmla="*/ 3350 h 4136"/>
                                <a:gd name="T80" fmla="+- 0 4421 1315"/>
                                <a:gd name="T81" fmla="*/ T80 w 6878"/>
                                <a:gd name="T82" fmla="+- 0 3350 881"/>
                                <a:gd name="T83" fmla="*/ 3350 h 4136"/>
                                <a:gd name="T84" fmla="+- 0 4415 1315"/>
                                <a:gd name="T85" fmla="*/ T84 w 6878"/>
                                <a:gd name="T86" fmla="+- 0 3290 881"/>
                                <a:gd name="T87" fmla="*/ 3290 h 4136"/>
                                <a:gd name="T88" fmla="+- 0 4395 1315"/>
                                <a:gd name="T89" fmla="*/ T88 w 6878"/>
                                <a:gd name="T90" fmla="+- 0 3078 881"/>
                                <a:gd name="T91" fmla="*/ 3078 h 4136"/>
                                <a:gd name="T92" fmla="+- 0 4375 1315"/>
                                <a:gd name="T93" fmla="*/ T92 w 6878"/>
                                <a:gd name="T94" fmla="+- 0 2866 881"/>
                                <a:gd name="T95" fmla="*/ 2866 h 4136"/>
                                <a:gd name="T96" fmla="+- 0 4355 1315"/>
                                <a:gd name="T97" fmla="*/ T96 w 6878"/>
                                <a:gd name="T98" fmla="+- 0 2638 881"/>
                                <a:gd name="T99" fmla="*/ 2638 h 4136"/>
                                <a:gd name="T100" fmla="+- 0 4317 1315"/>
                                <a:gd name="T101" fmla="*/ T100 w 6878"/>
                                <a:gd name="T102" fmla="+- 0 2199 881"/>
                                <a:gd name="T103" fmla="*/ 2199 h 4136"/>
                                <a:gd name="T104" fmla="+- 0 4298 1315"/>
                                <a:gd name="T105" fmla="*/ T104 w 6878"/>
                                <a:gd name="T106" fmla="+- 0 1972 881"/>
                                <a:gd name="T107" fmla="*/ 1972 h 4136"/>
                                <a:gd name="T108" fmla="+- 0 4279 1315"/>
                                <a:gd name="T109" fmla="*/ T108 w 6878"/>
                                <a:gd name="T110" fmla="+- 0 1775 881"/>
                                <a:gd name="T111" fmla="*/ 1775 h 4136"/>
                                <a:gd name="T112" fmla="+- 0 4260 1315"/>
                                <a:gd name="T113" fmla="*/ T112 w 6878"/>
                                <a:gd name="T114" fmla="+- 0 1578 881"/>
                                <a:gd name="T115" fmla="*/ 1578 h 4136"/>
                                <a:gd name="T116" fmla="+- 0 4241 1315"/>
                                <a:gd name="T117" fmla="*/ T116 w 6878"/>
                                <a:gd name="T118" fmla="+- 0 1396 881"/>
                                <a:gd name="T119" fmla="*/ 1396 h 4136"/>
                                <a:gd name="T120" fmla="+- 0 4222 1315"/>
                                <a:gd name="T121" fmla="*/ T120 w 6878"/>
                                <a:gd name="T122" fmla="+- 0 1245 881"/>
                                <a:gd name="T123" fmla="*/ 1245 h 4136"/>
                                <a:gd name="T124" fmla="+- 0 4204 1315"/>
                                <a:gd name="T125" fmla="*/ T124 w 6878"/>
                                <a:gd name="T126" fmla="+- 0 1109 881"/>
                                <a:gd name="T127" fmla="*/ 1109 h 4136"/>
                                <a:gd name="T128" fmla="+- 0 4185 1315"/>
                                <a:gd name="T129" fmla="*/ T128 w 6878"/>
                                <a:gd name="T130" fmla="+- 0 1003 881"/>
                                <a:gd name="T131" fmla="*/ 1003 h 4136"/>
                                <a:gd name="T132" fmla="+- 0 4167 1315"/>
                                <a:gd name="T133" fmla="*/ T132 w 6878"/>
                                <a:gd name="T134" fmla="+- 0 927 881"/>
                                <a:gd name="T135" fmla="*/ 927 h 4136"/>
                                <a:gd name="T136" fmla="+- 0 4149 1315"/>
                                <a:gd name="T137" fmla="*/ T136 w 6878"/>
                                <a:gd name="T138" fmla="+- 0 881 881"/>
                                <a:gd name="T139" fmla="*/ 881 h 4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878" h="4136">
                                  <a:moveTo>
                                    <a:pt x="2834" y="0"/>
                                  </a:moveTo>
                                  <a:lnTo>
                                    <a:pt x="2815" y="0"/>
                                  </a:lnTo>
                                  <a:lnTo>
                                    <a:pt x="2798" y="31"/>
                                  </a:lnTo>
                                  <a:lnTo>
                                    <a:pt x="2763" y="167"/>
                                  </a:lnTo>
                                  <a:lnTo>
                                    <a:pt x="2746" y="273"/>
                                  </a:lnTo>
                                  <a:lnTo>
                                    <a:pt x="2729" y="394"/>
                                  </a:lnTo>
                                  <a:lnTo>
                                    <a:pt x="2713" y="546"/>
                                  </a:lnTo>
                                  <a:lnTo>
                                    <a:pt x="2696" y="697"/>
                                  </a:lnTo>
                                  <a:lnTo>
                                    <a:pt x="2664" y="1030"/>
                                  </a:lnTo>
                                  <a:lnTo>
                                    <a:pt x="2647" y="1212"/>
                                  </a:lnTo>
                                  <a:lnTo>
                                    <a:pt x="2631" y="1379"/>
                                  </a:lnTo>
                                  <a:lnTo>
                                    <a:pt x="2614" y="1560"/>
                                  </a:lnTo>
                                  <a:lnTo>
                                    <a:pt x="2597" y="1712"/>
                                  </a:lnTo>
                                  <a:lnTo>
                                    <a:pt x="2580" y="1879"/>
                                  </a:lnTo>
                                  <a:lnTo>
                                    <a:pt x="2563" y="2015"/>
                                  </a:lnTo>
                                  <a:lnTo>
                                    <a:pt x="2545" y="2151"/>
                                  </a:lnTo>
                                  <a:lnTo>
                                    <a:pt x="2527" y="2257"/>
                                  </a:lnTo>
                                  <a:lnTo>
                                    <a:pt x="2508" y="2348"/>
                                  </a:lnTo>
                                  <a:lnTo>
                                    <a:pt x="2489" y="2409"/>
                                  </a:lnTo>
                                  <a:lnTo>
                                    <a:pt x="2451" y="2469"/>
                                  </a:lnTo>
                                  <a:lnTo>
                                    <a:pt x="3106" y="2469"/>
                                  </a:lnTo>
                                  <a:lnTo>
                                    <a:pt x="3100" y="2409"/>
                                  </a:lnTo>
                                  <a:lnTo>
                                    <a:pt x="3080" y="2197"/>
                                  </a:lnTo>
                                  <a:lnTo>
                                    <a:pt x="3060" y="1985"/>
                                  </a:lnTo>
                                  <a:lnTo>
                                    <a:pt x="3040" y="1757"/>
                                  </a:lnTo>
                                  <a:lnTo>
                                    <a:pt x="3002" y="1318"/>
                                  </a:lnTo>
                                  <a:lnTo>
                                    <a:pt x="2983" y="1091"/>
                                  </a:lnTo>
                                  <a:lnTo>
                                    <a:pt x="2964" y="894"/>
                                  </a:lnTo>
                                  <a:lnTo>
                                    <a:pt x="2945" y="697"/>
                                  </a:lnTo>
                                  <a:lnTo>
                                    <a:pt x="2926" y="515"/>
                                  </a:lnTo>
                                  <a:lnTo>
                                    <a:pt x="2907" y="364"/>
                                  </a:lnTo>
                                  <a:lnTo>
                                    <a:pt x="2889" y="228"/>
                                  </a:lnTo>
                                  <a:lnTo>
                                    <a:pt x="2870" y="122"/>
                                  </a:lnTo>
                                  <a:lnTo>
                                    <a:pt x="2852" y="46"/>
                                  </a:lnTo>
                                  <a:lnTo>
                                    <a:pt x="2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65"/>
                        <wpg:cNvGrpSpPr>
                          <a:grpSpLocks/>
                        </wpg:cNvGrpSpPr>
                        <wpg:grpSpPr bwMode="auto">
                          <a:xfrm>
                            <a:off x="1310" y="870"/>
                            <a:ext cx="6882" cy="4147"/>
                            <a:chOff x="1310" y="870"/>
                            <a:chExt cx="6882" cy="4147"/>
                          </a:xfrm>
                        </wpg:grpSpPr>
                        <wps:wsp>
                          <wps:cNvPr id="601" name="Freeform 566"/>
                          <wps:cNvSpPr>
                            <a:spLocks/>
                          </wps:cNvSpPr>
                          <wps:spPr bwMode="auto">
                            <a:xfrm>
                              <a:off x="1310" y="870"/>
                              <a:ext cx="6882" cy="4147"/>
                            </a:xfrm>
                            <a:custGeom>
                              <a:avLst/>
                              <a:gdLst>
                                <a:gd name="T0" fmla="+- 0 1333 1310"/>
                                <a:gd name="T1" fmla="*/ T0 w 6882"/>
                                <a:gd name="T2" fmla="+- 0 4954 870"/>
                                <a:gd name="T3" fmla="*/ 4954 h 4147"/>
                                <a:gd name="T4" fmla="+- 0 1415 1310"/>
                                <a:gd name="T5" fmla="*/ T4 w 6882"/>
                                <a:gd name="T6" fmla="+- 0 4733 870"/>
                                <a:gd name="T7" fmla="*/ 4733 h 4147"/>
                                <a:gd name="T8" fmla="+- 0 1543 1310"/>
                                <a:gd name="T9" fmla="*/ T8 w 6882"/>
                                <a:gd name="T10" fmla="+- 0 4778 870"/>
                                <a:gd name="T11" fmla="*/ 4778 h 4147"/>
                                <a:gd name="T12" fmla="+- 0 1641 1310"/>
                                <a:gd name="T13" fmla="*/ T12 w 6882"/>
                                <a:gd name="T14" fmla="+- 0 4870 870"/>
                                <a:gd name="T15" fmla="*/ 4870 h 4147"/>
                                <a:gd name="T16" fmla="+- 0 1726 1310"/>
                                <a:gd name="T17" fmla="*/ T16 w 6882"/>
                                <a:gd name="T18" fmla="+- 0 4340 870"/>
                                <a:gd name="T19" fmla="*/ 4340 h 4147"/>
                                <a:gd name="T20" fmla="+- 0 1810 1310"/>
                                <a:gd name="T21" fmla="*/ T20 w 6882"/>
                                <a:gd name="T22" fmla="+- 0 3598 870"/>
                                <a:gd name="T23" fmla="*/ 3598 h 4147"/>
                                <a:gd name="T24" fmla="+- 0 1902 1310"/>
                                <a:gd name="T25" fmla="*/ T24 w 6882"/>
                                <a:gd name="T26" fmla="+- 0 2912 870"/>
                                <a:gd name="T27" fmla="*/ 2912 h 4147"/>
                                <a:gd name="T28" fmla="+- 0 2018 1310"/>
                                <a:gd name="T29" fmla="*/ T28 w 6882"/>
                                <a:gd name="T30" fmla="+- 0 2599 870"/>
                                <a:gd name="T31" fmla="*/ 2599 h 4147"/>
                                <a:gd name="T32" fmla="+- 0 2149 1310"/>
                                <a:gd name="T33" fmla="*/ T32 w 6882"/>
                                <a:gd name="T34" fmla="+- 0 3065 870"/>
                                <a:gd name="T35" fmla="*/ 3065 h 4147"/>
                                <a:gd name="T36" fmla="+- 0 2264 1310"/>
                                <a:gd name="T37" fmla="*/ T36 w 6882"/>
                                <a:gd name="T38" fmla="+- 0 3743 870"/>
                                <a:gd name="T39" fmla="*/ 3743 h 4147"/>
                                <a:gd name="T40" fmla="+- 0 2372 1310"/>
                                <a:gd name="T41" fmla="*/ T40 w 6882"/>
                                <a:gd name="T42" fmla="+- 0 4357 870"/>
                                <a:gd name="T43" fmla="*/ 4357 h 4147"/>
                                <a:gd name="T44" fmla="+- 0 2507 1310"/>
                                <a:gd name="T45" fmla="*/ T44 w 6882"/>
                                <a:gd name="T46" fmla="+- 0 4631 870"/>
                                <a:gd name="T47" fmla="*/ 4631 h 4147"/>
                                <a:gd name="T48" fmla="+- 0 2620 1310"/>
                                <a:gd name="T49" fmla="*/ T48 w 6882"/>
                                <a:gd name="T50" fmla="+- 0 4356 870"/>
                                <a:gd name="T51" fmla="*/ 4356 h 4147"/>
                                <a:gd name="T52" fmla="+- 0 2727 1310"/>
                                <a:gd name="T53" fmla="*/ T52 w 6882"/>
                                <a:gd name="T54" fmla="+- 0 4292 870"/>
                                <a:gd name="T55" fmla="*/ 4292 h 4147"/>
                                <a:gd name="T56" fmla="+- 0 2803 1310"/>
                                <a:gd name="T57" fmla="*/ T56 w 6882"/>
                                <a:gd name="T58" fmla="+- 0 4546 870"/>
                                <a:gd name="T59" fmla="*/ 4546 h 4147"/>
                                <a:gd name="T60" fmla="+- 0 2942 1310"/>
                                <a:gd name="T61" fmla="*/ T60 w 6882"/>
                                <a:gd name="T62" fmla="+- 0 4232 870"/>
                                <a:gd name="T63" fmla="*/ 4232 h 4147"/>
                                <a:gd name="T64" fmla="+- 0 3075 1310"/>
                                <a:gd name="T65" fmla="*/ T64 w 6882"/>
                                <a:gd name="T66" fmla="+- 0 3726 870"/>
                                <a:gd name="T67" fmla="*/ 3726 h 4147"/>
                                <a:gd name="T68" fmla="+- 0 3220 1310"/>
                                <a:gd name="T69" fmla="*/ T68 w 6882"/>
                                <a:gd name="T70" fmla="+- 0 3190 870"/>
                                <a:gd name="T71" fmla="*/ 3190 h 4147"/>
                                <a:gd name="T72" fmla="+- 0 3380 1310"/>
                                <a:gd name="T73" fmla="*/ T72 w 6882"/>
                                <a:gd name="T74" fmla="+- 0 2779 870"/>
                                <a:gd name="T75" fmla="*/ 2779 h 4147"/>
                                <a:gd name="T76" fmla="+- 0 3582 1310"/>
                                <a:gd name="T77" fmla="*/ T76 w 6882"/>
                                <a:gd name="T78" fmla="+- 0 3016 870"/>
                                <a:gd name="T79" fmla="*/ 3016 h 4147"/>
                                <a:gd name="T80" fmla="+- 0 3746 1310"/>
                                <a:gd name="T81" fmla="*/ T80 w 6882"/>
                                <a:gd name="T82" fmla="+- 0 3341 870"/>
                                <a:gd name="T83" fmla="*/ 3341 h 4147"/>
                                <a:gd name="T84" fmla="+- 0 3860 1310"/>
                                <a:gd name="T85" fmla="*/ T84 w 6882"/>
                                <a:gd name="T86" fmla="+- 0 3022 870"/>
                                <a:gd name="T87" fmla="*/ 3022 h 4147"/>
                                <a:gd name="T88" fmla="+- 0 3946 1310"/>
                                <a:gd name="T89" fmla="*/ T88 w 6882"/>
                                <a:gd name="T90" fmla="+- 0 2254 870"/>
                                <a:gd name="T91" fmla="*/ 2254 h 4147"/>
                                <a:gd name="T92" fmla="+- 0 4028 1310"/>
                                <a:gd name="T93" fmla="*/ T92 w 6882"/>
                                <a:gd name="T94" fmla="+- 0 1413 870"/>
                                <a:gd name="T95" fmla="*/ 1413 h 4147"/>
                                <a:gd name="T96" fmla="+- 0 4130 1310"/>
                                <a:gd name="T97" fmla="*/ T96 w 6882"/>
                                <a:gd name="T98" fmla="+- 0 870 870"/>
                                <a:gd name="T99" fmla="*/ 870 h 4147"/>
                                <a:gd name="T100" fmla="+- 0 4241 1310"/>
                                <a:gd name="T101" fmla="*/ T100 w 6882"/>
                                <a:gd name="T102" fmla="+- 0 1389 870"/>
                                <a:gd name="T103" fmla="*/ 1389 h 4147"/>
                                <a:gd name="T104" fmla="+- 0 4336 1310"/>
                                <a:gd name="T105" fmla="*/ T104 w 6882"/>
                                <a:gd name="T106" fmla="+- 0 2411 870"/>
                                <a:gd name="T107" fmla="*/ 2411 h 4147"/>
                                <a:gd name="T108" fmla="+- 0 4435 1310"/>
                                <a:gd name="T109" fmla="*/ T108 w 6882"/>
                                <a:gd name="T110" fmla="+- 0 3481 870"/>
                                <a:gd name="T111" fmla="*/ 3481 h 4147"/>
                                <a:gd name="T112" fmla="+- 0 4540 1310"/>
                                <a:gd name="T113" fmla="*/ T112 w 6882"/>
                                <a:gd name="T114" fmla="+- 0 4142 870"/>
                                <a:gd name="T115" fmla="*/ 4142 h 4147"/>
                                <a:gd name="T116" fmla="+- 0 4698 1310"/>
                                <a:gd name="T117" fmla="*/ T116 w 6882"/>
                                <a:gd name="T118" fmla="+- 0 4052 870"/>
                                <a:gd name="T119" fmla="*/ 4052 h 4147"/>
                                <a:gd name="T120" fmla="+- 0 4817 1310"/>
                                <a:gd name="T121" fmla="*/ T120 w 6882"/>
                                <a:gd name="T122" fmla="+- 0 3654 870"/>
                                <a:gd name="T123" fmla="*/ 3654 h 4147"/>
                                <a:gd name="T124" fmla="+- 0 4963 1310"/>
                                <a:gd name="T125" fmla="*/ T124 w 6882"/>
                                <a:gd name="T126" fmla="+- 0 3298 870"/>
                                <a:gd name="T127" fmla="*/ 3298 h 4147"/>
                                <a:gd name="T128" fmla="+- 0 5114 1310"/>
                                <a:gd name="T129" fmla="*/ T128 w 6882"/>
                                <a:gd name="T130" fmla="+- 0 3494 870"/>
                                <a:gd name="T131" fmla="*/ 3494 h 4147"/>
                                <a:gd name="T132" fmla="+- 0 5246 1310"/>
                                <a:gd name="T133" fmla="*/ T132 w 6882"/>
                                <a:gd name="T134" fmla="+- 0 3972 870"/>
                                <a:gd name="T135" fmla="*/ 3972 h 4147"/>
                                <a:gd name="T136" fmla="+- 0 5377 1310"/>
                                <a:gd name="T137" fmla="*/ T136 w 6882"/>
                                <a:gd name="T138" fmla="+- 0 4504 870"/>
                                <a:gd name="T139" fmla="*/ 4504 h 4147"/>
                                <a:gd name="T140" fmla="+- 0 5525 1310"/>
                                <a:gd name="T141" fmla="*/ T140 w 6882"/>
                                <a:gd name="T142" fmla="+- 0 4911 870"/>
                                <a:gd name="T143" fmla="*/ 4911 h 4147"/>
                                <a:gd name="T144" fmla="+- 0 5749 1310"/>
                                <a:gd name="T145" fmla="*/ T144 w 6882"/>
                                <a:gd name="T146" fmla="+- 0 4734 870"/>
                                <a:gd name="T147" fmla="*/ 4734 h 4147"/>
                                <a:gd name="T148" fmla="+- 0 5948 1310"/>
                                <a:gd name="T149" fmla="*/ T148 w 6882"/>
                                <a:gd name="T150" fmla="+- 0 4422 870"/>
                                <a:gd name="T151" fmla="*/ 4422 h 4147"/>
                                <a:gd name="T152" fmla="+- 0 6111 1310"/>
                                <a:gd name="T153" fmla="*/ T152 w 6882"/>
                                <a:gd name="T154" fmla="+- 0 4656 870"/>
                                <a:gd name="T155" fmla="*/ 4656 h 4147"/>
                                <a:gd name="T156" fmla="+- 0 6258 1310"/>
                                <a:gd name="T157" fmla="*/ T156 w 6882"/>
                                <a:gd name="T158" fmla="+- 0 4952 870"/>
                                <a:gd name="T159" fmla="*/ 4952 h 4147"/>
                                <a:gd name="T160" fmla="+- 0 6462 1310"/>
                                <a:gd name="T161" fmla="*/ T160 w 6882"/>
                                <a:gd name="T162" fmla="+- 0 4963 870"/>
                                <a:gd name="T163" fmla="*/ 4963 h 4147"/>
                                <a:gd name="T164" fmla="+- 0 6549 1310"/>
                                <a:gd name="T165" fmla="*/ T164 w 6882"/>
                                <a:gd name="T166" fmla="+- 0 4944 870"/>
                                <a:gd name="T167" fmla="*/ 4944 h 4147"/>
                                <a:gd name="T168" fmla="+- 0 6728 1310"/>
                                <a:gd name="T169" fmla="*/ T168 w 6882"/>
                                <a:gd name="T170" fmla="+- 0 4969 870"/>
                                <a:gd name="T171" fmla="*/ 4969 h 4147"/>
                                <a:gd name="T172" fmla="+- 0 6871 1310"/>
                                <a:gd name="T173" fmla="*/ T172 w 6882"/>
                                <a:gd name="T174" fmla="+- 0 4955 870"/>
                                <a:gd name="T175" fmla="*/ 4955 h 4147"/>
                                <a:gd name="T176" fmla="+- 0 7023 1310"/>
                                <a:gd name="T177" fmla="*/ T176 w 6882"/>
                                <a:gd name="T178" fmla="+- 0 4677 870"/>
                                <a:gd name="T179" fmla="*/ 4677 h 4147"/>
                                <a:gd name="T180" fmla="+- 0 7135 1310"/>
                                <a:gd name="T181" fmla="*/ T180 w 6882"/>
                                <a:gd name="T182" fmla="+- 0 4760 870"/>
                                <a:gd name="T183" fmla="*/ 4760 h 4147"/>
                                <a:gd name="T184" fmla="+- 0 7232 1310"/>
                                <a:gd name="T185" fmla="*/ T184 w 6882"/>
                                <a:gd name="T186" fmla="+- 0 4960 870"/>
                                <a:gd name="T187" fmla="*/ 4960 h 4147"/>
                                <a:gd name="T188" fmla="+- 0 7444 1310"/>
                                <a:gd name="T189" fmla="*/ T188 w 6882"/>
                                <a:gd name="T190" fmla="+- 0 4645 870"/>
                                <a:gd name="T191" fmla="*/ 4645 h 4147"/>
                                <a:gd name="T192" fmla="+- 0 7608 1310"/>
                                <a:gd name="T193" fmla="*/ T192 w 6882"/>
                                <a:gd name="T194" fmla="+- 0 4328 870"/>
                                <a:gd name="T195" fmla="*/ 4328 h 4147"/>
                                <a:gd name="T196" fmla="+- 0 7833 1310"/>
                                <a:gd name="T197" fmla="*/ T196 w 6882"/>
                                <a:gd name="T198" fmla="+- 0 4223 870"/>
                                <a:gd name="T199" fmla="*/ 4223 h 4147"/>
                                <a:gd name="T200" fmla="+- 0 8044 1310"/>
                                <a:gd name="T201" fmla="*/ T200 w 6882"/>
                                <a:gd name="T202" fmla="+- 0 4642 870"/>
                                <a:gd name="T203" fmla="*/ 4642 h 4147"/>
                                <a:gd name="T204" fmla="+- 0 8160 1310"/>
                                <a:gd name="T205" fmla="*/ T204 w 6882"/>
                                <a:gd name="T206" fmla="+- 0 4947 870"/>
                                <a:gd name="T207" fmla="*/ 4947 h 4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882" h="4147">
                                  <a:moveTo>
                                    <a:pt x="0" y="4146"/>
                                  </a:moveTo>
                                  <a:lnTo>
                                    <a:pt x="5" y="4135"/>
                                  </a:lnTo>
                                  <a:lnTo>
                                    <a:pt x="10" y="4120"/>
                                  </a:lnTo>
                                  <a:lnTo>
                                    <a:pt x="16" y="4103"/>
                                  </a:lnTo>
                                  <a:lnTo>
                                    <a:pt x="23" y="4084"/>
                                  </a:lnTo>
                                  <a:lnTo>
                                    <a:pt x="31" y="4062"/>
                                  </a:lnTo>
                                  <a:lnTo>
                                    <a:pt x="39" y="4039"/>
                                  </a:lnTo>
                                  <a:lnTo>
                                    <a:pt x="48" y="4014"/>
                                  </a:lnTo>
                                  <a:lnTo>
                                    <a:pt x="76" y="3937"/>
                                  </a:lnTo>
                                  <a:lnTo>
                                    <a:pt x="105" y="3863"/>
                                  </a:lnTo>
                                  <a:lnTo>
                                    <a:pt x="136" y="3800"/>
                                  </a:lnTo>
                                  <a:lnTo>
                                    <a:pt x="181" y="3753"/>
                                  </a:lnTo>
                                  <a:lnTo>
                                    <a:pt x="189" y="3761"/>
                                  </a:lnTo>
                                  <a:lnTo>
                                    <a:pt x="212" y="3819"/>
                                  </a:lnTo>
                                  <a:lnTo>
                                    <a:pt x="233" y="3908"/>
                                  </a:lnTo>
                                  <a:lnTo>
                                    <a:pt x="240" y="3940"/>
                                  </a:lnTo>
                                  <a:lnTo>
                                    <a:pt x="263" y="4022"/>
                                  </a:lnTo>
                                  <a:lnTo>
                                    <a:pt x="289" y="4062"/>
                                  </a:lnTo>
                                  <a:lnTo>
                                    <a:pt x="299" y="4061"/>
                                  </a:lnTo>
                                  <a:lnTo>
                                    <a:pt x="331" y="4000"/>
                                  </a:lnTo>
                                  <a:lnTo>
                                    <a:pt x="357" y="3894"/>
                                  </a:lnTo>
                                  <a:lnTo>
                                    <a:pt x="371" y="3812"/>
                                  </a:lnTo>
                                  <a:lnTo>
                                    <a:pt x="385" y="3712"/>
                                  </a:lnTo>
                                  <a:lnTo>
                                    <a:pt x="400" y="3597"/>
                                  </a:lnTo>
                                  <a:lnTo>
                                    <a:pt x="416" y="3470"/>
                                  </a:lnTo>
                                  <a:lnTo>
                                    <a:pt x="432" y="3332"/>
                                  </a:lnTo>
                                  <a:lnTo>
                                    <a:pt x="448" y="3186"/>
                                  </a:lnTo>
                                  <a:lnTo>
                                    <a:pt x="465" y="3036"/>
                                  </a:lnTo>
                                  <a:lnTo>
                                    <a:pt x="482" y="2882"/>
                                  </a:lnTo>
                                  <a:lnTo>
                                    <a:pt x="500" y="2728"/>
                                  </a:lnTo>
                                  <a:lnTo>
                                    <a:pt x="518" y="2576"/>
                                  </a:lnTo>
                                  <a:lnTo>
                                    <a:pt x="536" y="2429"/>
                                  </a:lnTo>
                                  <a:lnTo>
                                    <a:pt x="554" y="2290"/>
                                  </a:lnTo>
                                  <a:lnTo>
                                    <a:pt x="573" y="2160"/>
                                  </a:lnTo>
                                  <a:lnTo>
                                    <a:pt x="592" y="2042"/>
                                  </a:lnTo>
                                  <a:lnTo>
                                    <a:pt x="611" y="1939"/>
                                  </a:lnTo>
                                  <a:lnTo>
                                    <a:pt x="630" y="1853"/>
                                  </a:lnTo>
                                  <a:lnTo>
                                    <a:pt x="649" y="1786"/>
                                  </a:lnTo>
                                  <a:lnTo>
                                    <a:pt x="688" y="1722"/>
                                  </a:lnTo>
                                  <a:lnTo>
                                    <a:pt x="708" y="1729"/>
                                  </a:lnTo>
                                  <a:lnTo>
                                    <a:pt x="749" y="1813"/>
                                  </a:lnTo>
                                  <a:lnTo>
                                    <a:pt x="771" y="1885"/>
                                  </a:lnTo>
                                  <a:lnTo>
                                    <a:pt x="793" y="1975"/>
                                  </a:lnTo>
                                  <a:lnTo>
                                    <a:pt x="816" y="2079"/>
                                  </a:lnTo>
                                  <a:lnTo>
                                    <a:pt x="839" y="2195"/>
                                  </a:lnTo>
                                  <a:lnTo>
                                    <a:pt x="862" y="2321"/>
                                  </a:lnTo>
                                  <a:lnTo>
                                    <a:pt x="885" y="2454"/>
                                  </a:lnTo>
                                  <a:lnTo>
                                    <a:pt x="908" y="2592"/>
                                  </a:lnTo>
                                  <a:lnTo>
                                    <a:pt x="931" y="2732"/>
                                  </a:lnTo>
                                  <a:lnTo>
                                    <a:pt x="954" y="2873"/>
                                  </a:lnTo>
                                  <a:lnTo>
                                    <a:pt x="977" y="3010"/>
                                  </a:lnTo>
                                  <a:lnTo>
                                    <a:pt x="999" y="3143"/>
                                  </a:lnTo>
                                  <a:lnTo>
                                    <a:pt x="1021" y="3268"/>
                                  </a:lnTo>
                                  <a:lnTo>
                                    <a:pt x="1042" y="3384"/>
                                  </a:lnTo>
                                  <a:lnTo>
                                    <a:pt x="1062" y="3487"/>
                                  </a:lnTo>
                                  <a:lnTo>
                                    <a:pt x="1082" y="3575"/>
                                  </a:lnTo>
                                  <a:lnTo>
                                    <a:pt x="1100" y="3646"/>
                                  </a:lnTo>
                                  <a:lnTo>
                                    <a:pt x="1135" y="3732"/>
                                  </a:lnTo>
                                  <a:lnTo>
                                    <a:pt x="1182" y="3768"/>
                                  </a:lnTo>
                                  <a:lnTo>
                                    <a:pt x="1197" y="3761"/>
                                  </a:lnTo>
                                  <a:lnTo>
                                    <a:pt x="1238" y="3698"/>
                                  </a:lnTo>
                                  <a:lnTo>
                                    <a:pt x="1263" y="3633"/>
                                  </a:lnTo>
                                  <a:lnTo>
                                    <a:pt x="1287" y="3560"/>
                                  </a:lnTo>
                                  <a:lnTo>
                                    <a:pt x="1299" y="3522"/>
                                  </a:lnTo>
                                  <a:lnTo>
                                    <a:pt x="1310" y="3486"/>
                                  </a:lnTo>
                                  <a:lnTo>
                                    <a:pt x="1333" y="3422"/>
                                  </a:lnTo>
                                  <a:lnTo>
                                    <a:pt x="1365" y="3361"/>
                                  </a:lnTo>
                                  <a:lnTo>
                                    <a:pt x="1376" y="3354"/>
                                  </a:lnTo>
                                  <a:lnTo>
                                    <a:pt x="1386" y="3356"/>
                                  </a:lnTo>
                                  <a:lnTo>
                                    <a:pt x="1417" y="3422"/>
                                  </a:lnTo>
                                  <a:lnTo>
                                    <a:pt x="1434" y="3508"/>
                                  </a:lnTo>
                                  <a:lnTo>
                                    <a:pt x="1440" y="3538"/>
                                  </a:lnTo>
                                  <a:lnTo>
                                    <a:pt x="1446" y="3568"/>
                                  </a:lnTo>
                                  <a:lnTo>
                                    <a:pt x="1465" y="3643"/>
                                  </a:lnTo>
                                  <a:lnTo>
                                    <a:pt x="1493" y="3676"/>
                                  </a:lnTo>
                                  <a:lnTo>
                                    <a:pt x="1504" y="3674"/>
                                  </a:lnTo>
                                  <a:lnTo>
                                    <a:pt x="1548" y="3612"/>
                                  </a:lnTo>
                                  <a:lnTo>
                                    <a:pt x="1587" y="3511"/>
                                  </a:lnTo>
                                  <a:lnTo>
                                    <a:pt x="1609" y="3442"/>
                                  </a:lnTo>
                                  <a:lnTo>
                                    <a:pt x="1632" y="3362"/>
                                  </a:lnTo>
                                  <a:lnTo>
                                    <a:pt x="1656" y="3272"/>
                                  </a:lnTo>
                                  <a:lnTo>
                                    <a:pt x="1682" y="3176"/>
                                  </a:lnTo>
                                  <a:lnTo>
                                    <a:pt x="1709" y="3073"/>
                                  </a:lnTo>
                                  <a:lnTo>
                                    <a:pt x="1737" y="2966"/>
                                  </a:lnTo>
                                  <a:lnTo>
                                    <a:pt x="1765" y="2856"/>
                                  </a:lnTo>
                                  <a:lnTo>
                                    <a:pt x="1794" y="2745"/>
                                  </a:lnTo>
                                  <a:lnTo>
                                    <a:pt x="1823" y="2634"/>
                                  </a:lnTo>
                                  <a:lnTo>
                                    <a:pt x="1852" y="2526"/>
                                  </a:lnTo>
                                  <a:lnTo>
                                    <a:pt x="1881" y="2420"/>
                                  </a:lnTo>
                                  <a:lnTo>
                                    <a:pt x="1910" y="2320"/>
                                  </a:lnTo>
                                  <a:lnTo>
                                    <a:pt x="1939" y="2226"/>
                                  </a:lnTo>
                                  <a:lnTo>
                                    <a:pt x="1967" y="2140"/>
                                  </a:lnTo>
                                  <a:lnTo>
                                    <a:pt x="1994" y="2064"/>
                                  </a:lnTo>
                                  <a:lnTo>
                                    <a:pt x="2021" y="1999"/>
                                  </a:lnTo>
                                  <a:lnTo>
                                    <a:pt x="2070" y="1909"/>
                                  </a:lnTo>
                                  <a:lnTo>
                                    <a:pt x="2117" y="1883"/>
                                  </a:lnTo>
                                  <a:lnTo>
                                    <a:pt x="2140" y="1892"/>
                                  </a:lnTo>
                                  <a:lnTo>
                                    <a:pt x="2185" y="1947"/>
                                  </a:lnTo>
                                  <a:lnTo>
                                    <a:pt x="2229" y="2037"/>
                                  </a:lnTo>
                                  <a:lnTo>
                                    <a:pt x="2272" y="2146"/>
                                  </a:lnTo>
                                  <a:lnTo>
                                    <a:pt x="2294" y="2203"/>
                                  </a:lnTo>
                                  <a:lnTo>
                                    <a:pt x="2314" y="2259"/>
                                  </a:lnTo>
                                  <a:lnTo>
                                    <a:pt x="2356" y="2361"/>
                                  </a:lnTo>
                                  <a:lnTo>
                                    <a:pt x="2396" y="2437"/>
                                  </a:lnTo>
                                  <a:lnTo>
                                    <a:pt x="2436" y="2471"/>
                                  </a:lnTo>
                                  <a:lnTo>
                                    <a:pt x="2456" y="2467"/>
                                  </a:lnTo>
                                  <a:lnTo>
                                    <a:pt x="2494" y="2409"/>
                                  </a:lnTo>
                                  <a:lnTo>
                                    <a:pt x="2513" y="2348"/>
                                  </a:lnTo>
                                  <a:lnTo>
                                    <a:pt x="2532" y="2261"/>
                                  </a:lnTo>
                                  <a:lnTo>
                                    <a:pt x="2550" y="2152"/>
                                  </a:lnTo>
                                  <a:lnTo>
                                    <a:pt x="2568" y="2024"/>
                                  </a:lnTo>
                                  <a:lnTo>
                                    <a:pt x="2585" y="1880"/>
                                  </a:lnTo>
                                  <a:lnTo>
                                    <a:pt x="2602" y="1723"/>
                                  </a:lnTo>
                                  <a:lnTo>
                                    <a:pt x="2619" y="1557"/>
                                  </a:lnTo>
                                  <a:lnTo>
                                    <a:pt x="2636" y="1384"/>
                                  </a:lnTo>
                                  <a:lnTo>
                                    <a:pt x="2652" y="1209"/>
                                  </a:lnTo>
                                  <a:lnTo>
                                    <a:pt x="2669" y="1034"/>
                                  </a:lnTo>
                                  <a:lnTo>
                                    <a:pt x="2685" y="862"/>
                                  </a:lnTo>
                                  <a:lnTo>
                                    <a:pt x="2701" y="698"/>
                                  </a:lnTo>
                                  <a:lnTo>
                                    <a:pt x="2718" y="543"/>
                                  </a:lnTo>
                                  <a:lnTo>
                                    <a:pt x="2734" y="401"/>
                                  </a:lnTo>
                                  <a:lnTo>
                                    <a:pt x="2751" y="275"/>
                                  </a:lnTo>
                                  <a:lnTo>
                                    <a:pt x="2768" y="169"/>
                                  </a:lnTo>
                                  <a:lnTo>
                                    <a:pt x="2785" y="86"/>
                                  </a:lnTo>
                                  <a:lnTo>
                                    <a:pt x="2820" y="0"/>
                                  </a:lnTo>
                                  <a:lnTo>
                                    <a:pt x="2839" y="5"/>
                                  </a:lnTo>
                                  <a:lnTo>
                                    <a:pt x="2875" y="120"/>
                                  </a:lnTo>
                                  <a:lnTo>
                                    <a:pt x="2894" y="227"/>
                                  </a:lnTo>
                                  <a:lnTo>
                                    <a:pt x="2912" y="361"/>
                                  </a:lnTo>
                                  <a:lnTo>
                                    <a:pt x="2931" y="519"/>
                                  </a:lnTo>
                                  <a:lnTo>
                                    <a:pt x="2950" y="697"/>
                                  </a:lnTo>
                                  <a:lnTo>
                                    <a:pt x="2969" y="892"/>
                                  </a:lnTo>
                                  <a:lnTo>
                                    <a:pt x="2988" y="1101"/>
                                  </a:lnTo>
                                  <a:lnTo>
                                    <a:pt x="3007" y="1318"/>
                                  </a:lnTo>
                                  <a:lnTo>
                                    <a:pt x="3026" y="1541"/>
                                  </a:lnTo>
                                  <a:lnTo>
                                    <a:pt x="3045" y="1766"/>
                                  </a:lnTo>
                                  <a:lnTo>
                                    <a:pt x="3065" y="1989"/>
                                  </a:lnTo>
                                  <a:lnTo>
                                    <a:pt x="3085" y="2207"/>
                                  </a:lnTo>
                                  <a:lnTo>
                                    <a:pt x="3105" y="2415"/>
                                  </a:lnTo>
                                  <a:lnTo>
                                    <a:pt x="3125" y="2611"/>
                                  </a:lnTo>
                                  <a:lnTo>
                                    <a:pt x="3145" y="2791"/>
                                  </a:lnTo>
                                  <a:lnTo>
                                    <a:pt x="3166" y="2950"/>
                                  </a:lnTo>
                                  <a:lnTo>
                                    <a:pt x="3187" y="3086"/>
                                  </a:lnTo>
                                  <a:lnTo>
                                    <a:pt x="3208" y="3194"/>
                                  </a:lnTo>
                                  <a:lnTo>
                                    <a:pt x="3230" y="3272"/>
                                  </a:lnTo>
                                  <a:lnTo>
                                    <a:pt x="3273" y="3343"/>
                                  </a:lnTo>
                                  <a:lnTo>
                                    <a:pt x="3296" y="3344"/>
                                  </a:lnTo>
                                  <a:lnTo>
                                    <a:pt x="3318" y="3326"/>
                                  </a:lnTo>
                                  <a:lnTo>
                                    <a:pt x="3364" y="3243"/>
                                  </a:lnTo>
                                  <a:lnTo>
                                    <a:pt x="3388" y="3182"/>
                                  </a:lnTo>
                                  <a:lnTo>
                                    <a:pt x="3411" y="3111"/>
                                  </a:lnTo>
                                  <a:lnTo>
                                    <a:pt x="3435" y="3034"/>
                                  </a:lnTo>
                                  <a:lnTo>
                                    <a:pt x="3459" y="2952"/>
                                  </a:lnTo>
                                  <a:lnTo>
                                    <a:pt x="3483" y="2868"/>
                                  </a:lnTo>
                                  <a:lnTo>
                                    <a:pt x="3507" y="2784"/>
                                  </a:lnTo>
                                  <a:lnTo>
                                    <a:pt x="3531" y="2703"/>
                                  </a:lnTo>
                                  <a:lnTo>
                                    <a:pt x="3555" y="2628"/>
                                  </a:lnTo>
                                  <a:lnTo>
                                    <a:pt x="3580" y="2560"/>
                                  </a:lnTo>
                                  <a:lnTo>
                                    <a:pt x="3604" y="2503"/>
                                  </a:lnTo>
                                  <a:lnTo>
                                    <a:pt x="3653" y="2428"/>
                                  </a:lnTo>
                                  <a:lnTo>
                                    <a:pt x="3678" y="2417"/>
                                  </a:lnTo>
                                  <a:lnTo>
                                    <a:pt x="3703" y="2425"/>
                                  </a:lnTo>
                                  <a:lnTo>
                                    <a:pt x="3753" y="2496"/>
                                  </a:lnTo>
                                  <a:lnTo>
                                    <a:pt x="3778" y="2554"/>
                                  </a:lnTo>
                                  <a:lnTo>
                                    <a:pt x="3804" y="2624"/>
                                  </a:lnTo>
                                  <a:lnTo>
                                    <a:pt x="3830" y="2705"/>
                                  </a:lnTo>
                                  <a:lnTo>
                                    <a:pt x="3856" y="2795"/>
                                  </a:lnTo>
                                  <a:lnTo>
                                    <a:pt x="3883" y="2892"/>
                                  </a:lnTo>
                                  <a:lnTo>
                                    <a:pt x="3909" y="2995"/>
                                  </a:lnTo>
                                  <a:lnTo>
                                    <a:pt x="3936" y="3102"/>
                                  </a:lnTo>
                                  <a:lnTo>
                                    <a:pt x="3962" y="3211"/>
                                  </a:lnTo>
                                  <a:lnTo>
                                    <a:pt x="3988" y="3320"/>
                                  </a:lnTo>
                                  <a:lnTo>
                                    <a:pt x="4015" y="3428"/>
                                  </a:lnTo>
                                  <a:lnTo>
                                    <a:pt x="4041" y="3533"/>
                                  </a:lnTo>
                                  <a:lnTo>
                                    <a:pt x="4067" y="3634"/>
                                  </a:lnTo>
                                  <a:lnTo>
                                    <a:pt x="4092" y="3728"/>
                                  </a:lnTo>
                                  <a:lnTo>
                                    <a:pt x="4118" y="3813"/>
                                  </a:lnTo>
                                  <a:lnTo>
                                    <a:pt x="4143" y="3889"/>
                                  </a:lnTo>
                                  <a:lnTo>
                                    <a:pt x="4167" y="3954"/>
                                  </a:lnTo>
                                  <a:lnTo>
                                    <a:pt x="4215" y="4041"/>
                                  </a:lnTo>
                                  <a:lnTo>
                                    <a:pt x="4261" y="4073"/>
                                  </a:lnTo>
                                  <a:lnTo>
                                    <a:pt x="4284" y="4072"/>
                                  </a:lnTo>
                                  <a:lnTo>
                                    <a:pt x="4352" y="4017"/>
                                  </a:lnTo>
                                  <a:lnTo>
                                    <a:pt x="4396" y="3948"/>
                                  </a:lnTo>
                                  <a:lnTo>
                                    <a:pt x="4439" y="3864"/>
                                  </a:lnTo>
                                  <a:lnTo>
                                    <a:pt x="4481" y="3775"/>
                                  </a:lnTo>
                                  <a:lnTo>
                                    <a:pt x="4502" y="3731"/>
                                  </a:lnTo>
                                  <a:lnTo>
                                    <a:pt x="4542" y="3652"/>
                                  </a:lnTo>
                                  <a:lnTo>
                                    <a:pt x="4581" y="3590"/>
                                  </a:lnTo>
                                  <a:lnTo>
                                    <a:pt x="4638" y="3552"/>
                                  </a:lnTo>
                                  <a:lnTo>
                                    <a:pt x="4656" y="3556"/>
                                  </a:lnTo>
                                  <a:lnTo>
                                    <a:pt x="4707" y="3601"/>
                                  </a:lnTo>
                                  <a:lnTo>
                                    <a:pt x="4739" y="3653"/>
                                  </a:lnTo>
                                  <a:lnTo>
                                    <a:pt x="4771" y="3716"/>
                                  </a:lnTo>
                                  <a:lnTo>
                                    <a:pt x="4801" y="3786"/>
                                  </a:lnTo>
                                  <a:lnTo>
                                    <a:pt x="4830" y="3859"/>
                                  </a:lnTo>
                                  <a:lnTo>
                                    <a:pt x="4845" y="3895"/>
                                  </a:lnTo>
                                  <a:lnTo>
                                    <a:pt x="4874" y="3963"/>
                                  </a:lnTo>
                                  <a:lnTo>
                                    <a:pt x="4904" y="4021"/>
                                  </a:lnTo>
                                  <a:lnTo>
                                    <a:pt x="4948" y="4082"/>
                                  </a:lnTo>
                                  <a:lnTo>
                                    <a:pt x="5017" y="4116"/>
                                  </a:lnTo>
                                  <a:lnTo>
                                    <a:pt x="5051" y="4118"/>
                                  </a:lnTo>
                                  <a:lnTo>
                                    <a:pt x="5068" y="4117"/>
                                  </a:lnTo>
                                  <a:lnTo>
                                    <a:pt x="5135" y="4099"/>
                                  </a:lnTo>
                                  <a:lnTo>
                                    <a:pt x="5152" y="4093"/>
                                  </a:lnTo>
                                  <a:lnTo>
                                    <a:pt x="5169" y="4088"/>
                                  </a:lnTo>
                                  <a:lnTo>
                                    <a:pt x="5186" y="4083"/>
                                  </a:lnTo>
                                  <a:lnTo>
                                    <a:pt x="5204" y="4079"/>
                                  </a:lnTo>
                                  <a:lnTo>
                                    <a:pt x="5221" y="4076"/>
                                  </a:lnTo>
                                  <a:lnTo>
                                    <a:pt x="5239" y="4074"/>
                                  </a:lnTo>
                                  <a:lnTo>
                                    <a:pt x="5258" y="4075"/>
                                  </a:lnTo>
                                  <a:lnTo>
                                    <a:pt x="5318" y="4082"/>
                                  </a:lnTo>
                                  <a:lnTo>
                                    <a:pt x="5378" y="4092"/>
                                  </a:lnTo>
                                  <a:lnTo>
                                    <a:pt x="5398" y="4096"/>
                                  </a:lnTo>
                                  <a:lnTo>
                                    <a:pt x="5418" y="4099"/>
                                  </a:lnTo>
                                  <a:lnTo>
                                    <a:pt x="5438" y="4101"/>
                                  </a:lnTo>
                                  <a:lnTo>
                                    <a:pt x="5457" y="4103"/>
                                  </a:lnTo>
                                  <a:lnTo>
                                    <a:pt x="5476" y="4104"/>
                                  </a:lnTo>
                                  <a:lnTo>
                                    <a:pt x="5494" y="4103"/>
                                  </a:lnTo>
                                  <a:lnTo>
                                    <a:pt x="5561" y="4085"/>
                                  </a:lnTo>
                                  <a:lnTo>
                                    <a:pt x="5613" y="4027"/>
                                  </a:lnTo>
                                  <a:lnTo>
                                    <a:pt x="5646" y="3962"/>
                                  </a:lnTo>
                                  <a:lnTo>
                                    <a:pt x="5676" y="3892"/>
                                  </a:lnTo>
                                  <a:lnTo>
                                    <a:pt x="5685" y="3869"/>
                                  </a:lnTo>
                                  <a:lnTo>
                                    <a:pt x="5713" y="3807"/>
                                  </a:lnTo>
                                  <a:lnTo>
                                    <a:pt x="5750" y="3757"/>
                                  </a:lnTo>
                                  <a:lnTo>
                                    <a:pt x="5760" y="3753"/>
                                  </a:lnTo>
                                  <a:lnTo>
                                    <a:pt x="5770" y="3756"/>
                                  </a:lnTo>
                                  <a:lnTo>
                                    <a:pt x="5803" y="3814"/>
                                  </a:lnTo>
                                  <a:lnTo>
                                    <a:pt x="5825" y="3890"/>
                                  </a:lnTo>
                                  <a:lnTo>
                                    <a:pt x="5832" y="3917"/>
                                  </a:lnTo>
                                  <a:lnTo>
                                    <a:pt x="5840" y="3945"/>
                                  </a:lnTo>
                                  <a:lnTo>
                                    <a:pt x="5865" y="4022"/>
                                  </a:lnTo>
                                  <a:lnTo>
                                    <a:pt x="5896" y="4076"/>
                                  </a:lnTo>
                                  <a:lnTo>
                                    <a:pt x="5922" y="4090"/>
                                  </a:lnTo>
                                  <a:lnTo>
                                    <a:pt x="5937" y="4089"/>
                                  </a:lnTo>
                                  <a:lnTo>
                                    <a:pt x="5991" y="4042"/>
                                  </a:lnTo>
                                  <a:lnTo>
                                    <a:pt x="6035" y="3972"/>
                                  </a:lnTo>
                                  <a:lnTo>
                                    <a:pt x="6083" y="3880"/>
                                  </a:lnTo>
                                  <a:lnTo>
                                    <a:pt x="6134" y="3775"/>
                                  </a:lnTo>
                                  <a:lnTo>
                                    <a:pt x="6161" y="3720"/>
                                  </a:lnTo>
                                  <a:lnTo>
                                    <a:pt x="6188" y="3664"/>
                                  </a:lnTo>
                                  <a:lnTo>
                                    <a:pt x="6215" y="3609"/>
                                  </a:lnTo>
                                  <a:lnTo>
                                    <a:pt x="6243" y="3556"/>
                                  </a:lnTo>
                                  <a:lnTo>
                                    <a:pt x="6298" y="3458"/>
                                  </a:lnTo>
                                  <a:lnTo>
                                    <a:pt x="6352" y="3379"/>
                                  </a:lnTo>
                                  <a:lnTo>
                                    <a:pt x="6404" y="3327"/>
                                  </a:lnTo>
                                  <a:lnTo>
                                    <a:pt x="6452" y="3310"/>
                                  </a:lnTo>
                                  <a:lnTo>
                                    <a:pt x="6475" y="3316"/>
                                  </a:lnTo>
                                  <a:lnTo>
                                    <a:pt x="6523" y="3353"/>
                                  </a:lnTo>
                                  <a:lnTo>
                                    <a:pt x="6571" y="3418"/>
                                  </a:lnTo>
                                  <a:lnTo>
                                    <a:pt x="6619" y="3505"/>
                                  </a:lnTo>
                                  <a:lnTo>
                                    <a:pt x="6666" y="3606"/>
                                  </a:lnTo>
                                  <a:lnTo>
                                    <a:pt x="6712" y="3716"/>
                                  </a:lnTo>
                                  <a:lnTo>
                                    <a:pt x="6734" y="3772"/>
                                  </a:lnTo>
                                  <a:lnTo>
                                    <a:pt x="6776" y="3883"/>
                                  </a:lnTo>
                                  <a:lnTo>
                                    <a:pt x="6796" y="3936"/>
                                  </a:lnTo>
                                  <a:lnTo>
                                    <a:pt x="6815" y="3987"/>
                                  </a:lnTo>
                                  <a:lnTo>
                                    <a:pt x="6833" y="4034"/>
                                  </a:lnTo>
                                  <a:lnTo>
                                    <a:pt x="6850" y="4077"/>
                                  </a:lnTo>
                                  <a:lnTo>
                                    <a:pt x="6867" y="4115"/>
                                  </a:lnTo>
                                  <a:lnTo>
                                    <a:pt x="6882" y="4146"/>
                                  </a:lnTo>
                                </a:path>
                              </a:pathLst>
                            </a:custGeom>
                            <a:noFill/>
                            <a:ln w="6928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63"/>
                        <wpg:cNvGrpSpPr>
                          <a:grpSpLocks/>
                        </wpg:cNvGrpSpPr>
                        <wpg:grpSpPr bwMode="auto">
                          <a:xfrm>
                            <a:off x="868" y="4569"/>
                            <a:ext cx="430" cy="1202"/>
                            <a:chOff x="868" y="4569"/>
                            <a:chExt cx="430" cy="1202"/>
                          </a:xfrm>
                        </wpg:grpSpPr>
                        <wps:wsp>
                          <wps:cNvPr id="603" name="Freeform 564"/>
                          <wps:cNvSpPr>
                            <a:spLocks/>
                          </wps:cNvSpPr>
                          <wps:spPr bwMode="auto">
                            <a:xfrm>
                              <a:off x="868" y="4569"/>
                              <a:ext cx="430" cy="1202"/>
                            </a:xfrm>
                            <a:custGeom>
                              <a:avLst/>
                              <a:gdLst>
                                <a:gd name="T0" fmla="+- 0 868 868"/>
                                <a:gd name="T1" fmla="*/ T0 w 430"/>
                                <a:gd name="T2" fmla="+- 0 5770 4569"/>
                                <a:gd name="T3" fmla="*/ 5770 h 1202"/>
                                <a:gd name="T4" fmla="+- 0 1298 868"/>
                                <a:gd name="T5" fmla="*/ T4 w 430"/>
                                <a:gd name="T6" fmla="+- 0 5770 4569"/>
                                <a:gd name="T7" fmla="*/ 5770 h 1202"/>
                                <a:gd name="T8" fmla="+- 0 1298 868"/>
                                <a:gd name="T9" fmla="*/ T8 w 430"/>
                                <a:gd name="T10" fmla="+- 0 4569 4569"/>
                                <a:gd name="T11" fmla="*/ 4569 h 1202"/>
                                <a:gd name="T12" fmla="+- 0 868 868"/>
                                <a:gd name="T13" fmla="*/ T12 w 430"/>
                                <a:gd name="T14" fmla="+- 0 4569 4569"/>
                                <a:gd name="T15" fmla="*/ 4569 h 1202"/>
                                <a:gd name="T16" fmla="+- 0 868 868"/>
                                <a:gd name="T17" fmla="*/ T16 w 430"/>
                                <a:gd name="T18" fmla="+- 0 5770 4569"/>
                                <a:gd name="T19" fmla="*/ 5770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1202">
                                  <a:moveTo>
                                    <a:pt x="0" y="1201"/>
                                  </a:moveTo>
                                  <a:lnTo>
                                    <a:pt x="430" y="1201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61"/>
                        <wpg:cNvGrpSpPr>
                          <a:grpSpLocks/>
                        </wpg:cNvGrpSpPr>
                        <wpg:grpSpPr bwMode="auto">
                          <a:xfrm>
                            <a:off x="868" y="4569"/>
                            <a:ext cx="430" cy="1202"/>
                            <a:chOff x="868" y="4569"/>
                            <a:chExt cx="430" cy="1202"/>
                          </a:xfrm>
                        </wpg:grpSpPr>
                        <wps:wsp>
                          <wps:cNvPr id="605" name="Freeform 562"/>
                          <wps:cNvSpPr>
                            <a:spLocks/>
                          </wps:cNvSpPr>
                          <wps:spPr bwMode="auto">
                            <a:xfrm>
                              <a:off x="868" y="4569"/>
                              <a:ext cx="430" cy="1202"/>
                            </a:xfrm>
                            <a:custGeom>
                              <a:avLst/>
                              <a:gdLst>
                                <a:gd name="T0" fmla="+- 0 868 868"/>
                                <a:gd name="T1" fmla="*/ T0 w 430"/>
                                <a:gd name="T2" fmla="+- 0 5770 4569"/>
                                <a:gd name="T3" fmla="*/ 5770 h 1202"/>
                                <a:gd name="T4" fmla="+- 0 1298 868"/>
                                <a:gd name="T5" fmla="*/ T4 w 430"/>
                                <a:gd name="T6" fmla="+- 0 5770 4569"/>
                                <a:gd name="T7" fmla="*/ 5770 h 1202"/>
                                <a:gd name="T8" fmla="+- 0 1298 868"/>
                                <a:gd name="T9" fmla="*/ T8 w 430"/>
                                <a:gd name="T10" fmla="+- 0 4569 4569"/>
                                <a:gd name="T11" fmla="*/ 4569 h 1202"/>
                                <a:gd name="T12" fmla="+- 0 868 868"/>
                                <a:gd name="T13" fmla="*/ T12 w 430"/>
                                <a:gd name="T14" fmla="+- 0 4569 4569"/>
                                <a:gd name="T15" fmla="*/ 4569 h 1202"/>
                                <a:gd name="T16" fmla="+- 0 868 868"/>
                                <a:gd name="T17" fmla="*/ T16 w 430"/>
                                <a:gd name="T18" fmla="+- 0 5770 4569"/>
                                <a:gd name="T19" fmla="*/ 5770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1202">
                                  <a:moveTo>
                                    <a:pt x="0" y="1201"/>
                                  </a:moveTo>
                                  <a:lnTo>
                                    <a:pt x="430" y="1201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6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59"/>
                        <wpg:cNvGrpSpPr>
                          <a:grpSpLocks/>
                        </wpg:cNvGrpSpPr>
                        <wpg:grpSpPr bwMode="auto">
                          <a:xfrm>
                            <a:off x="3977" y="319"/>
                            <a:ext cx="392" cy="1697"/>
                            <a:chOff x="3977" y="319"/>
                            <a:chExt cx="392" cy="1697"/>
                          </a:xfrm>
                        </wpg:grpSpPr>
                        <wps:wsp>
                          <wps:cNvPr id="607" name="Freeform 560"/>
                          <wps:cNvSpPr>
                            <a:spLocks/>
                          </wps:cNvSpPr>
                          <wps:spPr bwMode="auto">
                            <a:xfrm>
                              <a:off x="3977" y="319"/>
                              <a:ext cx="392" cy="1697"/>
                            </a:xfrm>
                            <a:custGeom>
                              <a:avLst/>
                              <a:gdLst>
                                <a:gd name="T0" fmla="+- 0 4204 3977"/>
                                <a:gd name="T1" fmla="*/ T0 w 392"/>
                                <a:gd name="T2" fmla="+- 0 319 319"/>
                                <a:gd name="T3" fmla="*/ 319 h 1697"/>
                                <a:gd name="T4" fmla="+- 0 4174 3977"/>
                                <a:gd name="T5" fmla="*/ T4 w 392"/>
                                <a:gd name="T6" fmla="+- 0 373 319"/>
                                <a:gd name="T7" fmla="*/ 373 h 1697"/>
                                <a:gd name="T8" fmla="+- 0 4152 3977"/>
                                <a:gd name="T9" fmla="*/ T8 w 392"/>
                                <a:gd name="T10" fmla="+- 0 464 319"/>
                                <a:gd name="T11" fmla="*/ 464 h 1697"/>
                                <a:gd name="T12" fmla="+- 0 4141 3977"/>
                                <a:gd name="T13" fmla="*/ T12 w 392"/>
                                <a:gd name="T14" fmla="+- 0 524 319"/>
                                <a:gd name="T15" fmla="*/ 524 h 1697"/>
                                <a:gd name="T16" fmla="+- 0 4130 3977"/>
                                <a:gd name="T17" fmla="*/ T16 w 392"/>
                                <a:gd name="T18" fmla="+- 0 593 319"/>
                                <a:gd name="T19" fmla="*/ 593 h 1697"/>
                                <a:gd name="T20" fmla="+- 0 4119 3977"/>
                                <a:gd name="T21" fmla="*/ T20 w 392"/>
                                <a:gd name="T22" fmla="+- 0 670 319"/>
                                <a:gd name="T23" fmla="*/ 670 h 1697"/>
                                <a:gd name="T24" fmla="+- 0 4108 3977"/>
                                <a:gd name="T25" fmla="*/ T24 w 392"/>
                                <a:gd name="T26" fmla="+- 0 755 319"/>
                                <a:gd name="T27" fmla="*/ 755 h 1697"/>
                                <a:gd name="T28" fmla="+- 0 4096 3977"/>
                                <a:gd name="T29" fmla="*/ T28 w 392"/>
                                <a:gd name="T30" fmla="+- 0 847 319"/>
                                <a:gd name="T31" fmla="*/ 847 h 1697"/>
                                <a:gd name="T32" fmla="+- 0 4085 3977"/>
                                <a:gd name="T33" fmla="*/ T32 w 392"/>
                                <a:gd name="T34" fmla="+- 0 945 319"/>
                                <a:gd name="T35" fmla="*/ 945 h 1697"/>
                                <a:gd name="T36" fmla="+- 0 4073 3977"/>
                                <a:gd name="T37" fmla="*/ T36 w 392"/>
                                <a:gd name="T38" fmla="+- 0 1049 319"/>
                                <a:gd name="T39" fmla="*/ 1049 h 1697"/>
                                <a:gd name="T40" fmla="+- 0 4061 3977"/>
                                <a:gd name="T41" fmla="*/ T40 w 392"/>
                                <a:gd name="T42" fmla="+- 0 1158 319"/>
                                <a:gd name="T43" fmla="*/ 1158 h 1697"/>
                                <a:gd name="T44" fmla="+- 0 4049 3977"/>
                                <a:gd name="T45" fmla="*/ T44 w 392"/>
                                <a:gd name="T46" fmla="+- 0 1271 319"/>
                                <a:gd name="T47" fmla="*/ 1271 h 1697"/>
                                <a:gd name="T48" fmla="+- 0 4037 3977"/>
                                <a:gd name="T49" fmla="*/ T48 w 392"/>
                                <a:gd name="T50" fmla="+- 0 1389 319"/>
                                <a:gd name="T51" fmla="*/ 1389 h 1697"/>
                                <a:gd name="T52" fmla="+- 0 4025 3977"/>
                                <a:gd name="T53" fmla="*/ T52 w 392"/>
                                <a:gd name="T54" fmla="+- 0 1509 319"/>
                                <a:gd name="T55" fmla="*/ 1509 h 1697"/>
                                <a:gd name="T56" fmla="+- 0 4013 3977"/>
                                <a:gd name="T57" fmla="*/ T56 w 392"/>
                                <a:gd name="T58" fmla="+- 0 1632 319"/>
                                <a:gd name="T59" fmla="*/ 1632 h 1697"/>
                                <a:gd name="T60" fmla="+- 0 4001 3977"/>
                                <a:gd name="T61" fmla="*/ T60 w 392"/>
                                <a:gd name="T62" fmla="+- 0 1757 319"/>
                                <a:gd name="T63" fmla="*/ 1757 h 1697"/>
                                <a:gd name="T64" fmla="+- 0 3989 3977"/>
                                <a:gd name="T65" fmla="*/ T64 w 392"/>
                                <a:gd name="T66" fmla="+- 0 1883 319"/>
                                <a:gd name="T67" fmla="*/ 1883 h 1697"/>
                                <a:gd name="T68" fmla="+- 0 3977 3977"/>
                                <a:gd name="T69" fmla="*/ T68 w 392"/>
                                <a:gd name="T70" fmla="+- 0 2010 319"/>
                                <a:gd name="T71" fmla="*/ 2010 h 1697"/>
                                <a:gd name="T72" fmla="+- 0 4368 3977"/>
                                <a:gd name="T73" fmla="*/ T72 w 392"/>
                                <a:gd name="T74" fmla="+- 0 2016 319"/>
                                <a:gd name="T75" fmla="*/ 2016 h 1697"/>
                                <a:gd name="T76" fmla="+- 0 4361 3977"/>
                                <a:gd name="T77" fmla="*/ T76 w 392"/>
                                <a:gd name="T78" fmla="+- 0 1889 319"/>
                                <a:gd name="T79" fmla="*/ 1889 h 1697"/>
                                <a:gd name="T80" fmla="+- 0 4353 3977"/>
                                <a:gd name="T81" fmla="*/ T80 w 392"/>
                                <a:gd name="T82" fmla="+- 0 1762 319"/>
                                <a:gd name="T83" fmla="*/ 1762 h 1697"/>
                                <a:gd name="T84" fmla="+- 0 4346 3977"/>
                                <a:gd name="T85" fmla="*/ T84 w 392"/>
                                <a:gd name="T86" fmla="+- 0 1637 319"/>
                                <a:gd name="T87" fmla="*/ 1637 h 1697"/>
                                <a:gd name="T88" fmla="+- 0 4338 3977"/>
                                <a:gd name="T89" fmla="*/ T88 w 392"/>
                                <a:gd name="T90" fmla="+- 0 1514 319"/>
                                <a:gd name="T91" fmla="*/ 1514 h 1697"/>
                                <a:gd name="T92" fmla="+- 0 4331 3977"/>
                                <a:gd name="T93" fmla="*/ T92 w 392"/>
                                <a:gd name="T94" fmla="+- 0 1393 319"/>
                                <a:gd name="T95" fmla="*/ 1393 h 1697"/>
                                <a:gd name="T96" fmla="+- 0 4323 3977"/>
                                <a:gd name="T97" fmla="*/ T96 w 392"/>
                                <a:gd name="T98" fmla="+- 0 1276 319"/>
                                <a:gd name="T99" fmla="*/ 1276 h 1697"/>
                                <a:gd name="T100" fmla="+- 0 4316 3977"/>
                                <a:gd name="T101" fmla="*/ T100 w 392"/>
                                <a:gd name="T102" fmla="+- 0 1162 319"/>
                                <a:gd name="T103" fmla="*/ 1162 h 1697"/>
                                <a:gd name="T104" fmla="+- 0 4308 3977"/>
                                <a:gd name="T105" fmla="*/ T104 w 392"/>
                                <a:gd name="T106" fmla="+- 0 1053 319"/>
                                <a:gd name="T107" fmla="*/ 1053 h 1697"/>
                                <a:gd name="T108" fmla="+- 0 4300 3977"/>
                                <a:gd name="T109" fmla="*/ T108 w 392"/>
                                <a:gd name="T110" fmla="+- 0 948 319"/>
                                <a:gd name="T111" fmla="*/ 948 h 1697"/>
                                <a:gd name="T112" fmla="+- 0 4292 3977"/>
                                <a:gd name="T113" fmla="*/ T112 w 392"/>
                                <a:gd name="T114" fmla="+- 0 850 319"/>
                                <a:gd name="T115" fmla="*/ 850 h 1697"/>
                                <a:gd name="T116" fmla="+- 0 4284 3977"/>
                                <a:gd name="T117" fmla="*/ T116 w 392"/>
                                <a:gd name="T118" fmla="+- 0 758 319"/>
                                <a:gd name="T119" fmla="*/ 758 h 1697"/>
                                <a:gd name="T120" fmla="+- 0 4276 3977"/>
                                <a:gd name="T121" fmla="*/ T120 w 392"/>
                                <a:gd name="T122" fmla="+- 0 673 319"/>
                                <a:gd name="T123" fmla="*/ 673 h 1697"/>
                                <a:gd name="T124" fmla="+- 0 4267 3977"/>
                                <a:gd name="T125" fmla="*/ T124 w 392"/>
                                <a:gd name="T126" fmla="+- 0 595 319"/>
                                <a:gd name="T127" fmla="*/ 595 h 1697"/>
                                <a:gd name="T128" fmla="+- 0 4259 3977"/>
                                <a:gd name="T129" fmla="*/ T128 w 392"/>
                                <a:gd name="T130" fmla="+- 0 526 319"/>
                                <a:gd name="T131" fmla="*/ 526 h 1697"/>
                                <a:gd name="T132" fmla="+- 0 4250 3977"/>
                                <a:gd name="T133" fmla="*/ T132 w 392"/>
                                <a:gd name="T134" fmla="+- 0 466 319"/>
                                <a:gd name="T135" fmla="*/ 466 h 1697"/>
                                <a:gd name="T136" fmla="+- 0 4232 3977"/>
                                <a:gd name="T137" fmla="*/ T136 w 392"/>
                                <a:gd name="T138" fmla="+- 0 374 319"/>
                                <a:gd name="T139" fmla="*/ 374 h 1697"/>
                                <a:gd name="T140" fmla="+- 0 4204 3977"/>
                                <a:gd name="T141" fmla="*/ T140 w 392"/>
                                <a:gd name="T142" fmla="+- 0 319 319"/>
                                <a:gd name="T143" fmla="*/ 319 h 1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92" h="1697">
                                  <a:moveTo>
                                    <a:pt x="227" y="0"/>
                                  </a:moveTo>
                                  <a:lnTo>
                                    <a:pt x="197" y="54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64" y="205"/>
                                  </a:lnTo>
                                  <a:lnTo>
                                    <a:pt x="153" y="274"/>
                                  </a:lnTo>
                                  <a:lnTo>
                                    <a:pt x="142" y="351"/>
                                  </a:lnTo>
                                  <a:lnTo>
                                    <a:pt x="131" y="436"/>
                                  </a:lnTo>
                                  <a:lnTo>
                                    <a:pt x="119" y="528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96" y="730"/>
                                  </a:lnTo>
                                  <a:lnTo>
                                    <a:pt x="84" y="839"/>
                                  </a:lnTo>
                                  <a:lnTo>
                                    <a:pt x="72" y="952"/>
                                  </a:lnTo>
                                  <a:lnTo>
                                    <a:pt x="60" y="1070"/>
                                  </a:lnTo>
                                  <a:lnTo>
                                    <a:pt x="48" y="1190"/>
                                  </a:lnTo>
                                  <a:lnTo>
                                    <a:pt x="36" y="1313"/>
                                  </a:lnTo>
                                  <a:lnTo>
                                    <a:pt x="24" y="1438"/>
                                  </a:lnTo>
                                  <a:lnTo>
                                    <a:pt x="12" y="1564"/>
                                  </a:lnTo>
                                  <a:lnTo>
                                    <a:pt x="0" y="1691"/>
                                  </a:lnTo>
                                  <a:lnTo>
                                    <a:pt x="391" y="1697"/>
                                  </a:lnTo>
                                  <a:lnTo>
                                    <a:pt x="384" y="1570"/>
                                  </a:lnTo>
                                  <a:lnTo>
                                    <a:pt x="376" y="1443"/>
                                  </a:lnTo>
                                  <a:lnTo>
                                    <a:pt x="369" y="1318"/>
                                  </a:lnTo>
                                  <a:lnTo>
                                    <a:pt x="361" y="1195"/>
                                  </a:lnTo>
                                  <a:lnTo>
                                    <a:pt x="354" y="1074"/>
                                  </a:lnTo>
                                  <a:lnTo>
                                    <a:pt x="346" y="957"/>
                                  </a:lnTo>
                                  <a:lnTo>
                                    <a:pt x="339" y="843"/>
                                  </a:lnTo>
                                  <a:lnTo>
                                    <a:pt x="331" y="734"/>
                                  </a:lnTo>
                                  <a:lnTo>
                                    <a:pt x="323" y="629"/>
                                  </a:lnTo>
                                  <a:lnTo>
                                    <a:pt x="315" y="531"/>
                                  </a:lnTo>
                                  <a:lnTo>
                                    <a:pt x="307" y="439"/>
                                  </a:lnTo>
                                  <a:lnTo>
                                    <a:pt x="299" y="354"/>
                                  </a:lnTo>
                                  <a:lnTo>
                                    <a:pt x="290" y="276"/>
                                  </a:lnTo>
                                  <a:lnTo>
                                    <a:pt x="282" y="207"/>
                                  </a:lnTo>
                                  <a:lnTo>
                                    <a:pt x="273" y="147"/>
                                  </a:lnTo>
                                  <a:lnTo>
                                    <a:pt x="255" y="55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C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52"/>
                        <wpg:cNvGrpSpPr>
                          <a:grpSpLocks/>
                        </wpg:cNvGrpSpPr>
                        <wpg:grpSpPr bwMode="auto">
                          <a:xfrm>
                            <a:off x="3977" y="319"/>
                            <a:ext cx="392" cy="1697"/>
                            <a:chOff x="3977" y="319"/>
                            <a:chExt cx="392" cy="1697"/>
                          </a:xfrm>
                        </wpg:grpSpPr>
                        <wps:wsp>
                          <wps:cNvPr id="609" name="Freeform 558"/>
                          <wps:cNvSpPr>
                            <a:spLocks/>
                          </wps:cNvSpPr>
                          <wps:spPr bwMode="auto">
                            <a:xfrm>
                              <a:off x="3977" y="319"/>
                              <a:ext cx="392" cy="1697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392"/>
                                <a:gd name="T2" fmla="+- 0 2010 319"/>
                                <a:gd name="T3" fmla="*/ 2010 h 1697"/>
                                <a:gd name="T4" fmla="+- 0 3989 3977"/>
                                <a:gd name="T5" fmla="*/ T4 w 392"/>
                                <a:gd name="T6" fmla="+- 0 1883 319"/>
                                <a:gd name="T7" fmla="*/ 1883 h 1697"/>
                                <a:gd name="T8" fmla="+- 0 4001 3977"/>
                                <a:gd name="T9" fmla="*/ T8 w 392"/>
                                <a:gd name="T10" fmla="+- 0 1757 319"/>
                                <a:gd name="T11" fmla="*/ 1757 h 1697"/>
                                <a:gd name="T12" fmla="+- 0 4013 3977"/>
                                <a:gd name="T13" fmla="*/ T12 w 392"/>
                                <a:gd name="T14" fmla="+- 0 1632 319"/>
                                <a:gd name="T15" fmla="*/ 1632 h 1697"/>
                                <a:gd name="T16" fmla="+- 0 4025 3977"/>
                                <a:gd name="T17" fmla="*/ T16 w 392"/>
                                <a:gd name="T18" fmla="+- 0 1509 319"/>
                                <a:gd name="T19" fmla="*/ 1509 h 1697"/>
                                <a:gd name="T20" fmla="+- 0 4037 3977"/>
                                <a:gd name="T21" fmla="*/ T20 w 392"/>
                                <a:gd name="T22" fmla="+- 0 1389 319"/>
                                <a:gd name="T23" fmla="*/ 1389 h 1697"/>
                                <a:gd name="T24" fmla="+- 0 4049 3977"/>
                                <a:gd name="T25" fmla="*/ T24 w 392"/>
                                <a:gd name="T26" fmla="+- 0 1271 319"/>
                                <a:gd name="T27" fmla="*/ 1271 h 1697"/>
                                <a:gd name="T28" fmla="+- 0 4061 3977"/>
                                <a:gd name="T29" fmla="*/ T28 w 392"/>
                                <a:gd name="T30" fmla="+- 0 1158 319"/>
                                <a:gd name="T31" fmla="*/ 1158 h 1697"/>
                                <a:gd name="T32" fmla="+- 0 4073 3977"/>
                                <a:gd name="T33" fmla="*/ T32 w 392"/>
                                <a:gd name="T34" fmla="+- 0 1049 319"/>
                                <a:gd name="T35" fmla="*/ 1049 h 1697"/>
                                <a:gd name="T36" fmla="+- 0 4085 3977"/>
                                <a:gd name="T37" fmla="*/ T36 w 392"/>
                                <a:gd name="T38" fmla="+- 0 945 319"/>
                                <a:gd name="T39" fmla="*/ 945 h 1697"/>
                                <a:gd name="T40" fmla="+- 0 4096 3977"/>
                                <a:gd name="T41" fmla="*/ T40 w 392"/>
                                <a:gd name="T42" fmla="+- 0 847 319"/>
                                <a:gd name="T43" fmla="*/ 847 h 1697"/>
                                <a:gd name="T44" fmla="+- 0 4108 3977"/>
                                <a:gd name="T45" fmla="*/ T44 w 392"/>
                                <a:gd name="T46" fmla="+- 0 755 319"/>
                                <a:gd name="T47" fmla="*/ 755 h 1697"/>
                                <a:gd name="T48" fmla="+- 0 4119 3977"/>
                                <a:gd name="T49" fmla="*/ T48 w 392"/>
                                <a:gd name="T50" fmla="+- 0 670 319"/>
                                <a:gd name="T51" fmla="*/ 670 h 1697"/>
                                <a:gd name="T52" fmla="+- 0 4130 3977"/>
                                <a:gd name="T53" fmla="*/ T52 w 392"/>
                                <a:gd name="T54" fmla="+- 0 593 319"/>
                                <a:gd name="T55" fmla="*/ 593 h 1697"/>
                                <a:gd name="T56" fmla="+- 0 4141 3977"/>
                                <a:gd name="T57" fmla="*/ T56 w 392"/>
                                <a:gd name="T58" fmla="+- 0 524 319"/>
                                <a:gd name="T59" fmla="*/ 524 h 1697"/>
                                <a:gd name="T60" fmla="+- 0 4152 3977"/>
                                <a:gd name="T61" fmla="*/ T60 w 392"/>
                                <a:gd name="T62" fmla="+- 0 464 319"/>
                                <a:gd name="T63" fmla="*/ 464 h 1697"/>
                                <a:gd name="T64" fmla="+- 0 4174 3977"/>
                                <a:gd name="T65" fmla="*/ T64 w 392"/>
                                <a:gd name="T66" fmla="+- 0 373 319"/>
                                <a:gd name="T67" fmla="*/ 373 h 1697"/>
                                <a:gd name="T68" fmla="+- 0 4204 3977"/>
                                <a:gd name="T69" fmla="*/ T68 w 392"/>
                                <a:gd name="T70" fmla="+- 0 319 319"/>
                                <a:gd name="T71" fmla="*/ 319 h 1697"/>
                                <a:gd name="T72" fmla="+- 0 4214 3977"/>
                                <a:gd name="T73" fmla="*/ T72 w 392"/>
                                <a:gd name="T74" fmla="+- 0 326 319"/>
                                <a:gd name="T75" fmla="*/ 326 h 1697"/>
                                <a:gd name="T76" fmla="+- 0 4241 3977"/>
                                <a:gd name="T77" fmla="*/ T76 w 392"/>
                                <a:gd name="T78" fmla="+- 0 415 319"/>
                                <a:gd name="T79" fmla="*/ 415 h 1697"/>
                                <a:gd name="T80" fmla="+- 0 4259 3977"/>
                                <a:gd name="T81" fmla="*/ T80 w 392"/>
                                <a:gd name="T82" fmla="+- 0 526 319"/>
                                <a:gd name="T83" fmla="*/ 526 h 1697"/>
                                <a:gd name="T84" fmla="+- 0 4267 3977"/>
                                <a:gd name="T85" fmla="*/ T84 w 392"/>
                                <a:gd name="T86" fmla="+- 0 595 319"/>
                                <a:gd name="T87" fmla="*/ 595 h 1697"/>
                                <a:gd name="T88" fmla="+- 0 4276 3977"/>
                                <a:gd name="T89" fmla="*/ T88 w 392"/>
                                <a:gd name="T90" fmla="+- 0 673 319"/>
                                <a:gd name="T91" fmla="*/ 673 h 1697"/>
                                <a:gd name="T92" fmla="+- 0 4284 3977"/>
                                <a:gd name="T93" fmla="*/ T92 w 392"/>
                                <a:gd name="T94" fmla="+- 0 758 319"/>
                                <a:gd name="T95" fmla="*/ 758 h 1697"/>
                                <a:gd name="T96" fmla="+- 0 4292 3977"/>
                                <a:gd name="T97" fmla="*/ T96 w 392"/>
                                <a:gd name="T98" fmla="+- 0 850 319"/>
                                <a:gd name="T99" fmla="*/ 850 h 1697"/>
                                <a:gd name="T100" fmla="+- 0 4300 3977"/>
                                <a:gd name="T101" fmla="*/ T100 w 392"/>
                                <a:gd name="T102" fmla="+- 0 948 319"/>
                                <a:gd name="T103" fmla="*/ 948 h 1697"/>
                                <a:gd name="T104" fmla="+- 0 4308 3977"/>
                                <a:gd name="T105" fmla="*/ T104 w 392"/>
                                <a:gd name="T106" fmla="+- 0 1053 319"/>
                                <a:gd name="T107" fmla="*/ 1053 h 1697"/>
                                <a:gd name="T108" fmla="+- 0 4316 3977"/>
                                <a:gd name="T109" fmla="*/ T108 w 392"/>
                                <a:gd name="T110" fmla="+- 0 1162 319"/>
                                <a:gd name="T111" fmla="*/ 1162 h 1697"/>
                                <a:gd name="T112" fmla="+- 0 4323 3977"/>
                                <a:gd name="T113" fmla="*/ T112 w 392"/>
                                <a:gd name="T114" fmla="+- 0 1276 319"/>
                                <a:gd name="T115" fmla="*/ 1276 h 1697"/>
                                <a:gd name="T116" fmla="+- 0 4331 3977"/>
                                <a:gd name="T117" fmla="*/ T116 w 392"/>
                                <a:gd name="T118" fmla="+- 0 1393 319"/>
                                <a:gd name="T119" fmla="*/ 1393 h 1697"/>
                                <a:gd name="T120" fmla="+- 0 4338 3977"/>
                                <a:gd name="T121" fmla="*/ T120 w 392"/>
                                <a:gd name="T122" fmla="+- 0 1514 319"/>
                                <a:gd name="T123" fmla="*/ 1514 h 1697"/>
                                <a:gd name="T124" fmla="+- 0 4346 3977"/>
                                <a:gd name="T125" fmla="*/ T124 w 392"/>
                                <a:gd name="T126" fmla="+- 0 1637 319"/>
                                <a:gd name="T127" fmla="*/ 1637 h 1697"/>
                                <a:gd name="T128" fmla="+- 0 4353 3977"/>
                                <a:gd name="T129" fmla="*/ T128 w 392"/>
                                <a:gd name="T130" fmla="+- 0 1762 319"/>
                                <a:gd name="T131" fmla="*/ 1762 h 1697"/>
                                <a:gd name="T132" fmla="+- 0 4361 3977"/>
                                <a:gd name="T133" fmla="*/ T132 w 392"/>
                                <a:gd name="T134" fmla="+- 0 1889 319"/>
                                <a:gd name="T135" fmla="*/ 1889 h 1697"/>
                                <a:gd name="T136" fmla="+- 0 4368 3977"/>
                                <a:gd name="T137" fmla="*/ T136 w 392"/>
                                <a:gd name="T138" fmla="+- 0 2016 319"/>
                                <a:gd name="T139" fmla="*/ 2016 h 1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92" h="1697">
                                  <a:moveTo>
                                    <a:pt x="0" y="1691"/>
                                  </a:moveTo>
                                  <a:lnTo>
                                    <a:pt x="12" y="1564"/>
                                  </a:lnTo>
                                  <a:lnTo>
                                    <a:pt x="24" y="1438"/>
                                  </a:lnTo>
                                  <a:lnTo>
                                    <a:pt x="36" y="1313"/>
                                  </a:lnTo>
                                  <a:lnTo>
                                    <a:pt x="48" y="1190"/>
                                  </a:lnTo>
                                  <a:lnTo>
                                    <a:pt x="60" y="1070"/>
                                  </a:lnTo>
                                  <a:lnTo>
                                    <a:pt x="72" y="952"/>
                                  </a:lnTo>
                                  <a:lnTo>
                                    <a:pt x="84" y="839"/>
                                  </a:lnTo>
                                  <a:lnTo>
                                    <a:pt x="96" y="730"/>
                                  </a:lnTo>
                                  <a:lnTo>
                                    <a:pt x="108" y="626"/>
                                  </a:lnTo>
                                  <a:lnTo>
                                    <a:pt x="119" y="528"/>
                                  </a:lnTo>
                                  <a:lnTo>
                                    <a:pt x="131" y="436"/>
                                  </a:lnTo>
                                  <a:lnTo>
                                    <a:pt x="142" y="351"/>
                                  </a:lnTo>
                                  <a:lnTo>
                                    <a:pt x="153" y="274"/>
                                  </a:lnTo>
                                  <a:lnTo>
                                    <a:pt x="164" y="205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97" y="5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64" y="96"/>
                                  </a:lnTo>
                                  <a:lnTo>
                                    <a:pt x="282" y="207"/>
                                  </a:lnTo>
                                  <a:lnTo>
                                    <a:pt x="290" y="276"/>
                                  </a:lnTo>
                                  <a:lnTo>
                                    <a:pt x="299" y="354"/>
                                  </a:lnTo>
                                  <a:lnTo>
                                    <a:pt x="307" y="439"/>
                                  </a:lnTo>
                                  <a:lnTo>
                                    <a:pt x="315" y="531"/>
                                  </a:lnTo>
                                  <a:lnTo>
                                    <a:pt x="323" y="629"/>
                                  </a:lnTo>
                                  <a:lnTo>
                                    <a:pt x="331" y="734"/>
                                  </a:lnTo>
                                  <a:lnTo>
                                    <a:pt x="339" y="843"/>
                                  </a:lnTo>
                                  <a:lnTo>
                                    <a:pt x="346" y="957"/>
                                  </a:lnTo>
                                  <a:lnTo>
                                    <a:pt x="354" y="1074"/>
                                  </a:lnTo>
                                  <a:lnTo>
                                    <a:pt x="361" y="1195"/>
                                  </a:lnTo>
                                  <a:lnTo>
                                    <a:pt x="369" y="1318"/>
                                  </a:lnTo>
                                  <a:lnTo>
                                    <a:pt x="376" y="1443"/>
                                  </a:lnTo>
                                  <a:lnTo>
                                    <a:pt x="384" y="1570"/>
                                  </a:lnTo>
                                  <a:lnTo>
                                    <a:pt x="391" y="1697"/>
                                  </a:lnTo>
                                </a:path>
                              </a:pathLst>
                            </a:custGeom>
                            <a:noFill/>
                            <a:ln w="6936">
                              <a:solidFill>
                                <a:srgbClr val="497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Text Box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1" y="4997"/>
                              <a:ext cx="6882" cy="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8A22" w14:textId="77777777" w:rsidR="008A31B7" w:rsidRDefault="00A84184">
                                <w:pPr>
                                  <w:spacing w:line="252" w:lineRule="exact"/>
                                  <w:ind w:left="88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by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planned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environmental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Text Box 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1" y="5299"/>
                              <a:ext cx="6882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8A23" w14:textId="77777777" w:rsidR="008A31B7" w:rsidRDefault="00A84184">
                                <w:pPr>
                                  <w:spacing w:line="240" w:lineRule="exact"/>
                                  <w:ind w:left="88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water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consumptive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use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Text Box 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460"/>
                              <a:ext cx="2043" cy="1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8A24" w14:textId="77777777" w:rsidR="008A31B7" w:rsidRDefault="00A84184">
                                <w:pPr>
                                  <w:spacing w:line="245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met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by</w:t>
                                </w:r>
                              </w:p>
                              <w:p w14:paraId="21E58A25" w14:textId="77777777" w:rsidR="008A31B7" w:rsidRDefault="00A84184">
                                <w:pPr>
                                  <w:spacing w:line="238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unregulated/</w:t>
                                </w:r>
                                <w:r>
                                  <w:rPr>
                                    <w:rFonts w:ascii="Calibri"/>
                                    <w:spacing w:val="1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natural</w:t>
                                </w:r>
                                <w:r>
                                  <w:rPr>
                                    <w:rFonts w:ascii="Calibri"/>
                                    <w:spacing w:val="27"/>
                                    <w:w w:val="10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flows,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above</w:t>
                                </w:r>
                                <w:r>
                                  <w:rPr>
                                    <w:rFonts w:ascii="Calibri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delivery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constraints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7" y="3162"/>
                              <a:ext cx="2062" cy="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8A26" w14:textId="77777777" w:rsidR="008A31B7" w:rsidRDefault="00A84184">
                                <w:pPr>
                                  <w:spacing w:line="245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Demands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that</w:t>
                                </w:r>
                              </w:p>
                              <w:p w14:paraId="21E58A27" w14:textId="77777777" w:rsidR="008A31B7" w:rsidRDefault="00A84184">
                                <w:pPr>
                                  <w:spacing w:line="238" w:lineRule="auto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water</w:t>
                                </w:r>
                                <w:r>
                                  <w:rPr>
                                    <w:rFonts w:ascii="Calibri"/>
                                    <w:spacing w:val="3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contribute 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4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1" y="5693"/>
                              <a:ext cx="429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58A28" w14:textId="77777777" w:rsidR="008A31B7" w:rsidRDefault="00A84184">
                                <w:pPr>
                                  <w:spacing w:line="213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1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589CD" id="Group 551" o:spid="_x0000_s1026" style="position:absolute;left:0;text-align:left;margin-left:42.65pt;margin-top:-4.25pt;width:367.8pt;height:299.6pt;z-index:1360;mso-position-horizontal-relative:page" coordorigin="853,-85" coordsize="7356,5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">
                <v:group id="Group 600" o:spid="_x0000_s1027" style="position:absolute;left:1298;top:4698;width:6860;height:299" coordorigin="1298,4698" coordsize="6860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601" o:spid="_x0000_s1028" style="position:absolute;left:1298;top:4698;width:6860;height:299;visibility:visible;mso-wrap-style:square;v-text-anchor:top" coordsize="686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us8QA&#10;AADcAAAADwAAAGRycy9kb3ducmV2LnhtbESP3YrCMBSE7wXfIRzBO00V7GrXKCIICgrrz8JeHpqz&#10;bbE5KU201ac3CwteDjPfDDNftqYUd6pdYVnBaBiBIE6tLjhTcDlvBlMQziNrLC2Tggc5WC66nTkm&#10;2jZ8pPvJZyKUsEtQQe59lUjp0pwMuqGtiIP3a2uDPsg6k7rGJpSbUo6jKJYGCw4LOVa0zim9nm5G&#10;weTHN7Pz8XtVfOD+kMpDc3nuvpTq99rVJwhPrX+H/+mtDlwcw9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LbrPEAAAA3AAAAA8AAAAAAAAAAAAAAAAAmAIAAGRycy9k&#10;b3ducmV2LnhtbFBLBQYAAAAABAAEAPUAAACJAwAAAAA=&#10;" path="m,299r6860,l6860,,,,,299xe" fillcolor="#00af50" stroked="f">
                    <v:path arrowok="t" o:connecttype="custom" o:connectlocs="0,4997;6860,4997;6860,4698;0,4698;0,4997" o:connectangles="0,0,0,0,0"/>
                  </v:shape>
                </v:group>
                <v:group id="Group 598" o:spid="_x0000_s1029" style="position:absolute;left:1254;top:4698;width:6904;height:602" coordorigin="1254,4698" coordsize="6904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99" o:spid="_x0000_s1030" style="position:absolute;left:1254;top:4698;width:6904;height:602;visibility:visible;mso-wrap-style:square;v-text-anchor:top" coordsize="6904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qlsIA&#10;AADcAAAADwAAAGRycy9kb3ducmV2LnhtbERPTUsDMRC9C/6HMII3myi0lrVpEaFQiljbil6HzbhZ&#10;3EyWzXR3/ffNodDj430vVmNoVE9dqiNbeJwYUMRldDVXFr6O64c5qCTIDpvIZOGfEqyWtzcLLFwc&#10;eE/9QSqVQzgVaMGLtIXWqfQUME1iS5y539gFlAy7SrsOhxweGv1kzEwHrDk3eGzpzVP5dzgFCx9p&#10;/WyaH/Rmv+vnUn8P8r79tPb+bnx9ASU0ylV8cW+cheksr81n8hHQy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+mqWwgAAANwAAAAPAAAAAAAAAAAAAAAAAJgCAABkcnMvZG93&#10;bnJldi54bWxQSwUGAAAAAAQABAD1AAAAhwMAAAAA&#10;" path="m,601r6904,l6904,,,,,601xe" filled="f" strokecolor="#00af50" strokeweight=".54506mm">
                    <v:path arrowok="t" o:connecttype="custom" o:connectlocs="0,5299;6904,5299;6904,4698;0,4698;0,5299" o:connectangles="0,0,0,0,0"/>
                  </v:shape>
                </v:group>
                <v:group id="Group 586" o:spid="_x0000_s1031" style="position:absolute;left:1303;top:427;width:6890;height:4287" coordorigin="1303,427" coordsize="6890,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97" o:spid="_x0000_s1032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njsIA&#10;AADcAAAADwAAAGRycy9kb3ducmV2LnhtbERPy4rCMBTdC/MP4QruNFXUkWqUYUAYfCxGBV1ekztt&#10;meamNFGrX28WgsvDec8WjS3FlWpfOFbQ7yUgiLUzBWcKDvtldwLCB2SDpWNScCcPi/lHa4apcTf+&#10;pesuZCKGsE9RQR5ClUrpdU4Wfc9VxJH7c7XFEGGdSVPjLYbbUg6SZCwtFhwbcqzoOyf9v7tYBavj&#10;uTgdNlu50oPHMhlqs57sjVKddvM1BRGoCW/xy/1jFIw+4/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eeOwgAAANwAAAAPAAAAAAAAAAAAAAAAAJgCAABkcnMvZG93&#10;bnJldi54bWxQSwUGAAAAAAQABAD1AAAAhwMAAAAA&#10;" path="m1575,4272r-76,l1511,4287r51,l1575,4272xe" fillcolor="#00af50" stroked="f">
                    <v:path arrowok="t" o:connecttype="custom" o:connectlocs="1575,4699;1499,4699;1511,4714;1562,4714;1575,4699" o:connectangles="0,0,0,0,0"/>
                  </v:shape>
                  <v:shape id="Freeform 596" o:spid="_x0000_s1033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CFcYA&#10;AADcAAAADwAAAGRycy9kb3ducmV2LnhtbESPT2vCQBTE74V+h+UVeqsbRWuIWaUUBFF78A/o8bn7&#10;TILZtyG71bSf3i0UPA4z8xsmn3W2FldqfeVYQb+XgCDWzlRcKNjv5m8pCB+QDdaOScEPeZhNn59y&#10;zIy78Yau21CICGGfoYIyhCaT0uuSLPqea4ijd3atxRBlW0jT4i3CbS0HSfIuLVYcF0ps6LMkfdl+&#10;WwXLw6k67tdfcqkHv/NkqM0q3RmlXl+6jwmIQF14hP/bC6NgNO7D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FCFcYAAADcAAAADwAAAAAAAAAAAAAAAACYAgAAZHJz&#10;L2Rvd25yZXYueG1sUEsFBgAAAAAEAAQA9QAAAIsDAAAAAA==&#10;" path="m182,3817r-19,l153,3832r-11,l132,3848r-10,30l112,3893r-20,61l72,4014r-18,61l37,4135r-15,61l16,4226r-6,15l4,4256,,4272r395,l380,4256r-14,-15l352,4226r-13,-15l327,4181r-12,-31l303,4135r-11,-45l281,4060r-10,-31l250,3969r-19,-61l221,3878r-29,-46l182,3817xe" fillcolor="#00af50" stroked="f">
                    <v:path arrowok="t" o:connecttype="custom" o:connectlocs="182,4244;163,4244;153,4259;142,4259;132,4275;122,4305;112,4320;92,4381;72,4441;54,4502;37,4562;22,4623;16,4653;10,4668;4,4683;0,4699;395,4699;380,4683;366,4668;352,4653;339,4638;327,4608;315,4577;303,4562;292,4517;281,4487;271,4456;250,4396;231,4335;221,4305;192,4259;182,4244" o:connectangles="0,0,0,0,0,0,0,0,0,0,0,0,0,0,0,0,0,0,0,0,0,0,0,0,0,0,0,0,0,0,0,0"/>
                  </v:shape>
                  <v:shape id="Freeform 595" o:spid="_x0000_s1034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cYsYA&#10;AADcAAAADwAAAGRycy9kb3ducmV2LnhtbESPT2vCQBTE74LfYXlCb7pp6B+J2YgIQrF6qAr1+Nx9&#10;JqHZtyG71bSf3hUKPQ4z8xsmn/e2ERfqfO1YweMkAUGsnam5VHDYr8ZTED4gG2wck4If8jAvhoMc&#10;M+Ou/EGXXShFhLDPUEEVQptJ6XVFFv3EtcTRO7vOYoiyK6Xp8BrhtpFpkrxIizXHhQpbWlakv3bf&#10;VsH681QfD5utXOv0d5U8afM+3RulHkb9YgYiUB/+w3/tN6Pg+TWF+5l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PcYsYAAADcAAAADwAAAAAAAAAAAAAAAACYAgAAZHJz&#10;L2Rvd25yZXYueG1sUEsFBgAAAAAEAAQA9QAAAIsDAAAAAA==&#10;" path="m819,3984r-75,l724,3999r-20,15l643,4060r-21,30l601,4105r-41,45l540,4181r-20,15l500,4211r-19,30l463,4241r-18,15l427,4272r710,l1122,4256r-16,l1090,4241r-16,-15l1057,4211r-17,-15l1022,4166r-18,-16l987,4135r-19,-30l932,4075r-19,-31l857,3999r-19,l819,3984xe" fillcolor="#00af50" stroked="f">
                    <v:path arrowok="t" o:connecttype="custom" o:connectlocs="819,4411;744,4411;724,4426;704,4441;643,4487;622,4517;601,4532;560,4577;540,4608;520,4623;500,4638;481,4668;463,4668;445,4683;427,4699;1137,4699;1122,4683;1106,4683;1090,4668;1074,4653;1057,4638;1040,4623;1022,4593;1004,4577;987,4562;968,4532;932,4502;913,4471;857,4426;838,4426;819,4411" o:connectangles="0,0,0,0,0,0,0,0,0,0,0,0,0,0,0,0,0,0,0,0,0,0,0,0,0,0,0,0,0,0,0"/>
                  </v:shape>
                  <v:shape id="Freeform 594" o:spid="_x0000_s1035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5+ccA&#10;AADcAAAADwAAAGRycy9kb3ducmV2LnhtbESPT2vCQBTE74V+h+UJ3nSjtjakWaUUBLF68A/U43P3&#10;NQnNvg3ZVdN+ercg9DjMzG+YfN7ZWlyo9ZVjBaNhAoJYO1NxoeCwXwxSED4gG6wdk4If8jCfPT7k&#10;mBl35S1ddqEQEcI+QwVlCE0mpdclWfRD1xBH78u1FkOUbSFNi9cIt7UcJ8lUWqw4LpTY0HtJ+nt3&#10;tgpWn6fqeFhv5EqPfxfJkzYf6d4o1e91b68gAnXhP3xvL42C55cJ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vefnHAAAA3AAAAA8AAAAAAAAAAAAAAAAAmAIAAGRy&#10;cy9kb3ducmV2LnhtbFBLBQYAAAAABAAEAPUAAACMAwAAAAA=&#10;" path="m1406,4150r-41,l1349,4166r-15,15l1318,4181r-45,45l1258,4241r-16,l1226,4256r-16,l1193,4272r306,l1487,4256r-45,-60l1430,4181r-12,-15l1406,4150xe" fillcolor="#00af50" stroked="f">
                    <v:path arrowok="t" o:connecttype="custom" o:connectlocs="1406,4577;1365,4577;1349,4593;1334,4608;1318,4608;1273,4653;1258,4668;1242,4668;1226,4683;1210,4683;1193,4699;1499,4699;1487,4683;1442,4623;1430,4608;1418,4593;1406,4577" o:connectangles="0,0,0,0,0,0,0,0,0,0,0,0,0,0,0,0,0"/>
                  </v:shape>
                  <v:shape id="Freeform 593" o:spid="_x0000_s1036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hjcUA&#10;AADcAAAADwAAAGRycy9kb3ducmV2LnhtbESPT2sCMRTE7wW/Q3iCt5pVtJXVKCIIovbgH9DjM3nu&#10;Lm5elk3UbT+9KRR6HGbmN8xk1thSPKj2hWMFvW4Cglg7U3Cm4HhYvo9A+IBssHRMCr7Jw2zaeptg&#10;atyTd/TYh0xECPsUFeQhVKmUXudk0XddRRy9q6sthijrTJoanxFuS9lPkg9pseC4kGNFi5z0bX+3&#10;CtanS3E+br/kWvd/lslAm83oYJTqtJv5GESgJvyH/9oro2D4OYDfM/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uGNxQAAANwAAAAPAAAAAAAAAAAAAAAAAJgCAABkcnMv&#10;ZG93bnJldi54bWxQSwUGAAAAAAQABAD1AAAAigMAAAAA&#10;" path="m2094,1636r-22,30l2050,1697r-22,75l2006,1848r-23,106l1960,2075r-23,121l1913,2348r-23,136l1867,2651r-23,151l1821,2969r-22,151l1777,3287r-22,152l1734,3575r-21,136l1693,3832r-19,106l1656,4029r-18,76l1621,4166r-31,75l1575,4272r2669,l4221,4256r-47,-60l4150,4120r-24,-76l4102,3954r-25,-106l4053,3741r-25,-121l4003,3484r-25,-121l3970,3317r-696,l3253,3287r-40,-106l3194,3075r-18,-136l3171,2893r-710,l2419,2833r-22,-61l2376,2681r-22,-76l2333,2499r-22,-106l2290,2287r-22,-106l2224,1969r-21,-91l2159,1727r-43,-76l2094,1636xe" fillcolor="#00af50" stroked="f">
                    <v:path arrowok="t" o:connecttype="custom" o:connectlocs="2094,2063;2072,2093;2050,2124;2028,2199;2006,2275;1983,2381;1960,2502;1937,2623;1913,2775;1890,2911;1867,3078;1844,3229;1821,3396;1799,3547;1777,3714;1755,3866;1734,4002;1713,4138;1693,4259;1674,4365;1656,4456;1638,4532;1621,4593;1590,4668;1575,4699;4244,4699;4221,4683;4174,4623;4150,4547;4126,4471;4102,4381;4077,4275;4053,4168;4028,4047;4003,3911;3978,3790;3970,3744;3274,3744;3253,3714;3213,3608;3194,3502;3176,3366;3171,3320;2461,3320;2419,3260;2397,3199;2376,3108;2354,3032;2333,2926;2311,2820;2290,2714;2268,2608;2224,2396;2203,2305;2159,2154;2116,2078;2094,2063" o:connectangles="0,0,0,0,0,0,0,0,0,0,0,0,0,0,0,0,0,0,0,0,0,0,0,0,0,0,0,0,0,0,0,0,0,0,0,0,0,0,0,0,0,0,0,0,0,0,0,0,0,0,0,0,0,0,0,0,0"/>
                  </v:shape>
                  <v:shape id="Freeform 592" o:spid="_x0000_s1037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EFsYA&#10;AADcAAAADwAAAGRycy9kb3ducmV2LnhtbESPT2vCQBTE74V+h+UJvdWNUtsQXaUIgqR68A/o8bn7&#10;TILZtyG71bSf3hUKPQ4z8xtmMutsLa7U+sqxgkE/AUGsnam4ULDfLV5TED4gG6wdk4If8jCbPj9N&#10;MDPuxhu6bkMhIoR9hgrKEJpMSq9Lsuj7riGO3tm1FkOUbSFNi7cIt7UcJsm7tFhxXCixoXlJ+rL9&#10;tgryw6k67ldrmevh7yJ50+Yr3RmlXnrd5xhEoC78h//aS6Ng9DGCx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pEFsYAAADcAAAADwAAAAAAAAAAAAAAAACYAgAAZHJz&#10;L2Rvd25yZXYueG1sUEsFBgAAAAAEAAQA9QAAAIsDAAAAAA==&#10;" path="m4661,3575r-19,l4623,3590r-20,15l4583,3635r-20,31l4541,3711r-21,46l4498,3817r-22,61l4454,3938r-23,46l4408,4044r-23,61l4362,4150r-24,31l4315,4226r-71,46l6889,4272r-15,-31l6863,4211r-935,l5915,4196r-977,l4893,4120r-29,-60l4836,3969r-15,-46l4792,3832r-31,-91l4746,3711r-16,-45l4713,3635r-17,-15l4679,3590r-18,-15xe" fillcolor="#00af50" stroked="f">
                    <v:path arrowok="t" o:connecttype="custom" o:connectlocs="4661,4002;4642,4002;4623,4017;4603,4032;4583,4062;4563,4093;4541,4138;4520,4184;4498,4244;4476,4305;4454,4365;4431,4411;4408,4471;4385,4532;4362,4577;4338,4608;4315,4653;4244,4699;6889,4699;6874,4668;6863,4638;5928,4638;5915,4623;4938,4623;4893,4547;4864,4487;4836,4396;4821,4350;4792,4259;4761,4168;4746,4138;4730,4093;4713,4062;4696,4047;4679,4017;4661,4002" o:connectangles="0,0,0,0,0,0,0,0,0,0,0,0,0,0,0,0,0,0,0,0,0,0,0,0,0,0,0,0,0,0,0,0,0,0,0,0"/>
                  </v:shape>
                  <v:shape id="Freeform 591" o:spid="_x0000_s1038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aYcYA&#10;AADcAAAADwAAAGRycy9kb3ducmV2LnhtbESPT2sCMRTE74LfIbyCNzdbsSqrUUQQROvBP9Aen8nr&#10;7tLNy7KJuu2nbwqCx2FmfsPMFq2txI0aXzpW8JqkIIi1MyXnCs6ndX8Cwgdkg5VjUvBDHhbzbmeG&#10;mXF3PtDtGHIRIewzVFCEUGdSel2QRZ+4mjh6X66xGKJscmkavEe4reQgTUfSYslxocCaVgXp7+PV&#10;Kth+XMrP8/tebvXgd50OtdlNTkap3ku7nIII1IZn+NHeGAVv4x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jaYcYAAADcAAAADwAAAAAAAAAAAAAAAACYAgAAZHJz&#10;L2Rvd25yZXYueG1sUEsFBgAAAAAEAAQA9QAAAIsDAAAAAA==&#10;" path="m6482,3302r-47,l6410,3317r-25,31l6358,3378r-27,45l6304,3469r-82,182l6194,3711r-27,61l6140,3832r-26,76l6089,3969r-25,45l6041,4075r-23,45l5997,4150r-19,31l5960,4196r-17,15l6863,4211r-6,-15l6840,4135r-18,-45l6803,4029r-20,-60l6762,3908r-22,-76l6718,3772r-22,-61l6673,3635r-24,-60l6626,3529r-24,-60l6554,3378r-48,-61l6482,3302xe" fillcolor="#00af50" stroked="f">
                    <v:path arrowok="t" o:connecttype="custom" o:connectlocs="6482,3729;6435,3729;6410,3744;6385,3775;6358,3805;6331,3850;6304,3896;6222,4078;6194,4138;6167,4199;6140,4259;6114,4335;6089,4396;6064,4441;6041,4502;6018,4547;5997,4577;5978,4608;5960,4623;5943,4638;6863,4638;6857,4623;6840,4562;6822,4517;6803,4456;6783,4396;6762,4335;6740,4259;6718,4199;6696,4138;6673,4062;6649,4002;6626,3956;6602,3896;6554,3805;6506,3744;6482,3729" o:connectangles="0,0,0,0,0,0,0,0,0,0,0,0,0,0,0,0,0,0,0,0,0,0,0,0,0,0,0,0,0,0,0,0,0,0,0,0,0"/>
                  </v:shape>
                  <v:shape id="Freeform 590" o:spid="_x0000_s1039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R/+sYA&#10;AADcAAAADwAAAGRycy9kb3ducmV2LnhtbESPT2sCMRTE74LfIbyCN81WrCurUUQQROvBP9Aen8nr&#10;7tLNy7KJuu2nbwqCx2FmfsPMFq2txI0aXzpW8DpIQBBrZ0rOFZxP6/4EhA/IBivHpOCHPCzm3c4M&#10;M+PufKDbMeQiQthnqKAIoc6k9Logi37gauLofbnGYoiyyaVp8B7htpLDJBlLiyXHhQJrWhWkv49X&#10;q2D7cSk/z+97udXD33Uy0mY3ORmlei/tcgoiUBue4Ud7YxS8pS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R/+sYAAADcAAAADwAAAAAAAAAAAAAAAACYAgAAZHJz&#10;L2Rvd25yZXYueG1sUEsFBgAAAAAEAAQA9QAAAIsDAAAAAA==&#10;" path="m5279,3666r-31,l5217,3696r-62,121l5139,3863r-15,30l5093,3984r-16,30l5062,4060r-47,90l4969,4196r591,l5546,4181r-14,-31l5518,4135r-15,-30l5488,4075r-15,-31l5457,3999r-16,-30l5425,3923r-16,-45l5376,3817r-16,-45l5343,3741r-16,-15l5311,3696r-16,-15l5279,3666xe" fillcolor="#00af50" stroked="f">
                    <v:path arrowok="t" o:connecttype="custom" o:connectlocs="5279,4093;5248,4093;5217,4123;5155,4244;5139,4290;5124,4320;5093,4411;5077,4441;5062,4487;5015,4577;4969,4623;5560,4623;5546,4608;5532,4577;5518,4562;5503,4532;5488,4502;5473,4471;5457,4426;5441,4396;5425,4350;5409,4305;5376,4244;5360,4199;5343,4168;5327,4153;5311,4123;5295,4108;5279,4093" o:connectangles="0,0,0,0,0,0,0,0,0,0,0,0,0,0,0,0,0,0,0,0,0,0,0,0,0,0,0,0,0"/>
                  </v:shape>
                  <v:shape id="Freeform 589" o:spid="_x0000_s1040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riMIA&#10;AADcAAAADwAAAGRycy9kb3ducmV2LnhtbERPy4rCMBTdC/MP4QruNFXUkWqUYUAYfCxGBV1ekztt&#10;meamNFGrX28WgsvDec8WjS3FlWpfOFbQ7yUgiLUzBWcKDvtldwLCB2SDpWNScCcPi/lHa4apcTf+&#10;pesuZCKGsE9RQR5ClUrpdU4Wfc9VxJH7c7XFEGGdSVPjLYbbUg6SZCwtFhwbcqzoOyf9v7tYBavj&#10;uTgdNlu50oPHMhlqs57sjVKddvM1BRGoCW/xy/1jFIw+49p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+uIwgAAANwAAAAPAAAAAAAAAAAAAAAAAJgCAABkcnMvZG93&#10;bnJldi54bWxQSwUGAAAAAAQABAD1AAAAhwMAAAAA&#10;" path="m5780,3817r-28,l5742,3832r-9,16l5724,3878r-9,15l5697,3954r-18,60l5660,4075r-19,45l5630,4150r-10,16l5609,4181r-12,15l5902,4196r-11,-15l5881,4150r-10,-30l5862,4105r-8,-30l5846,4044r-7,-45l5832,3969r-14,-61l5796,3848r-8,-16l5780,3817xe" fillcolor="#00af50" stroked="f">
                    <v:path arrowok="t" o:connecttype="custom" o:connectlocs="5780,4244;5752,4244;5742,4259;5733,4275;5724,4305;5715,4320;5697,4381;5679,4441;5660,4502;5641,4547;5630,4577;5620,4593;5609,4608;5597,4623;5902,4623;5891,4608;5881,4577;5871,4547;5862,4532;5854,4502;5846,4471;5839,4426;5832,4396;5818,4335;5796,4275;5788,4259;5780,4244" o:connectangles="0,0,0,0,0,0,0,0,0,0,0,0,0,0,0,0,0,0,0,0,0,0,0,0,0,0,0"/>
                  </v:shape>
                  <v:shape id="Freeform 588" o:spid="_x0000_s1041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OE8YA&#10;AADcAAAADwAAAGRycy9kb3ducmV2LnhtbESPQWvCQBSE70L/w/IKvemmolbTbKQIglg9VIV6fN19&#10;TUKzb0N2q6m/3hWEHoeZ+YbJ5p2txYlaXzlW8DxIQBBrZyouFBz2y/4UhA/IBmvHpOCPPMzzh16G&#10;qXFn/qDTLhQiQtinqKAMoUml9Loki37gGuLofbvWYoiyLaRp8RzhtpbDJJlIixXHhRIbWpSkf3a/&#10;VsH686s6HjZbudbDyzIZafM+3Rulnh67t1cQgbrwH763V0bB+GUGt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OE8YAAADcAAAADwAAAAAAAAAAAAAAAACYAgAAZHJz&#10;L2Rvd25yZXYueG1sUEsFBgAAAAAEAAQA9QAAAIsDAAAAAA==&#10;" path="m3706,2257r-48,l3633,2287r-25,46l3584,2409r-25,60l3509,2651r-25,91l3460,2833r-25,91l3411,3014r-24,91l3364,3166r-23,60l3318,3272r-22,30l3274,3317r696,l3929,3090r-25,-121l3879,2833r-25,-122l3829,2605r-25,-90l3779,2424r-24,-76l3731,2303r-25,-46xe" fillcolor="#00af50" stroked="f">
                    <v:path arrowok="t" o:connecttype="custom" o:connectlocs="3706,2684;3658,2684;3633,2714;3608,2760;3584,2836;3559,2896;3509,3078;3484,3169;3460,3260;3435,3351;3411,3441;3387,3532;3364,3593;3341,3653;3318,3699;3296,3729;3274,3744;3970,3744;3929,3517;3904,3396;3879,3260;3854,3138;3829,3032;3804,2942;3779,2851;3755,2775;3731,2730;3706,2684" o:connectangles="0,0,0,0,0,0,0,0,0,0,0,0,0,0,0,0,0,0,0,0,0,0,0,0,0,0,0,0"/>
                  </v:shape>
                  <v:shape id="Freeform 587" o:spid="_x0000_s1042" style="position:absolute;left:1303;top:427;width:6890;height:4287;visibility:visible;mso-wrap-style:square;v-text-anchor:top" coordsize="6890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XqcIA&#10;AADcAAAADwAAAGRycy9kb3ducmV2LnhtbERPy4rCMBTdC/MP4Qqz01SZkVKNIgOC6MzCB+jymlzb&#10;YnNTmqjVrzeLAZeH857MWluJGzW+dKxg0E9AEGtnSs4V7HeLXgrCB2SDlWNS8CAPs+lHZ4KZcXfe&#10;0G0bchFD2GeooAihzqT0uiCLvu9q4sidXWMxRNjk0jR4j+G2ksMkGUmLJceGAmv6KUhftlerYHU4&#10;lcf9759c6eFzkXxps053RqnPbjsfgwjUhrf43700Cr7TOD+eiUd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JepwgAAANwAAAAPAAAAAAAAAAAAAAAAAJgCAABkcnMvZG93&#10;bnJldi54bWxQSwUGAAAAAAQABAD1AAAAhwMAAAAA&#10;" path="m2899,r-37,61l2843,137r-19,106l2805,379r-19,166l2766,712r-20,197l2727,1106r-20,197l2687,1515r-21,212l2646,1924r-20,197l2605,2287r-20,167l2564,2605r-20,106l2523,2802r-21,61l2482,2893r689,l3158,2772r-17,-182l3124,2393r-16,-212l3092,1969r-15,-227l3061,1515r-31,-455l3015,864,2999,667,2984,485,2968,333,2951,197r-17,-91l2917,30,2899,xe" fillcolor="#00af50" stroked="f">
                    <v:path arrowok="t" o:connecttype="custom" o:connectlocs="2899,427;2862,488;2843,564;2824,670;2805,806;2786,972;2766,1139;2746,1336;2727,1533;2707,1730;2687,1942;2666,2154;2646,2351;2626,2548;2605,2714;2585,2881;2564,3032;2544,3138;2523,3229;2502,3290;2482,3320;3171,3320;3158,3199;3141,3017;3124,2820;3108,2608;3092,2396;3077,2169;3061,1942;3030,1487;3015,1291;2999,1094;2984,912;2968,760;2951,624;2934,533;2917,457;2899,427" o:connectangles="0,0,0,0,0,0,0,0,0,0,0,0,0,0,0,0,0,0,0,0,0,0,0,0,0,0,0,0,0,0,0,0,0,0,0,0,0,0"/>
                  </v:shape>
                </v:group>
                <v:group id="Group 584" o:spid="_x0000_s1043" style="position:absolute;left:1303;top:423;width:6890;height:4292" coordorigin="1303,423" coordsize="6890,4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85" o:spid="_x0000_s1044" style="position:absolute;left:1303;top:423;width:6890;height:4292;visibility:visible;mso-wrap-style:square;v-text-anchor:top" coordsize="6890,4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waqMgA&#10;AADcAAAADwAAAGRycy9kb3ducmV2LnhtbESPT2vCQBTE74LfYXlCL1I3TVAkdRUVpJVe1PbQ4yP7&#10;TKLZt2l2mz/fvlso9DjMzG+Y1aY3lWipcaVlBU+zCARxZnXJuYKP98PjEoTzyBory6RgIAeb9Xi0&#10;wlTbjs/UXnwuAoRdigoK7+tUSpcVZNDNbE0cvKttDPogm1zqBrsAN5WMo2ghDZYcFgqsaV9Qdr98&#10;GwXt8WV+TZL7dvp5+xoW0XF3yt/OSj1M+u0zCE+9/w//tV+1gvkyht8z4Qj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BqoyAAAANwAAAAPAAAAAAAAAAAAAAAAAJgCAABk&#10;cnMvZG93bnJldi54bWxQSwUGAAAAAAQABAD1AAAAjQMAAAAA&#10;" path="m,4269r4,-13l10,4238r6,-21l22,4192r7,-27l37,4137r8,-31l63,4043r19,-63l102,3922r30,-71l173,3811r9,3l221,3877r29,85l271,4027r10,33l303,4124r24,58l366,4245r45,21l427,4263r54,-33l540,4173r40,-44l601,4106r21,-23l684,4022r60,-40l782,3973r19,2l857,4000r56,48l968,4108r36,41l1022,4170r52,53l1137,4264r38,4l1193,4266r65,-34l1303,4196r15,-12l1381,4146r13,-1l1406,4149r47,53l1464,4220r12,17l1523,4288r12,3l1548,4288r42,-51l1621,4157r35,-128l1674,3937r19,-107l1713,3707r21,-134l1755,3429r22,-151l1799,3121r22,-160l1844,2801r23,-159l1890,2487r23,-149l1937,2198r23,-130l1983,1951r23,-102l2028,1764r22,-64l2094,1640r22,8l2159,1730r22,67l2203,1879r21,92l2246,2072r22,106l2290,2286r21,108l2333,2498r21,98l2376,2685r21,76l2419,2823r42,67l2482,2889r41,-85l2544,2713r20,-118l2585,2452r20,-163l2626,2110r20,-192l2666,1717r21,-206l2707,1303r20,-205l2746,900r20,-188l2786,537r19,-156l2824,246r19,-109l2862,57,2899,r18,29l2934,96r17,100l2968,326r16,155l2999,658r16,195l3030,1062r16,219l3061,1507r16,227l3092,1960r16,221l3124,2392r17,199l3158,2772r18,160l3194,3067r19,107l3233,3248r41,60l3296,3301r45,-71l3364,3170r23,-72l3411,3016r24,-89l3460,2834r24,-95l3509,2645r25,-89l3559,2472r25,-74l3608,2336r50,-78l3682,2247r24,13l3755,2349r24,71l3804,2506r25,99l3854,2715r25,119l3904,2960r25,130l3954,3223r24,133l4003,3488r25,127l4053,3737r24,114l4102,3955r24,92l4150,4124r24,61l4221,4253r23,10l4268,4260r47,-41l4362,4143r46,-101l4431,3986r23,-58l4476,3870r22,-56l4541,3710r42,-81l4623,3582r19,-7l4661,3578r52,57l4746,3703r30,83l4806,3876r15,46l4836,3968r28,84l4893,4123r45,64l4953,4193r16,-1l5015,4144r31,-59l5077,4013r31,-79l5124,3894r15,-40l5170,3781r31,-61l5248,3667r15,-4l5279,3667r48,49l5360,3773r32,70l5425,3919r16,39l5457,3996r31,72l5518,4129r42,57l5585,4194r12,-5l5641,4121r29,-81l5688,3981r9,-30l5724,3872r37,-60l5770,3809r10,3l5811,3881r21,88l5839,4001r7,33l5862,4095r29,75l5928,4204r15,-2l5997,4147r44,-82l6089,3959r25,-61l6140,3836r27,-65l6194,3706r28,-64l6249,3579r28,-59l6304,3465r54,-92l6410,3312r49,-19l6482,3300r48,43l6578,3419r48,101l6649,3577r24,61l6696,3702r22,65l6740,3832r22,66l6783,3962r20,62l6822,4083r18,55l6857,4188r17,44l6889,4269e" filled="f" strokecolor="#497dba" strokeweight=".19244mm">
                    <v:path arrowok="t" o:connecttype="custom" o:connectlocs="22,4615;82,4403;221,4300;327,4605;540,4596;744,4405;968,4531;1175,4691;1381,4569;1476,4660;1621,4580;1734,3996;1844,3224;1960,2491;2094,2063;2224,2394;2333,2921;2461,3313;2585,2875;2687,1934;2786,960;2899,423;2984,904;3061,1930;3141,3014;3233,3671;3387,3521;3509,3068;3658,2681;3804,2929;3929,3513;4053,4160;4174,4608;4362,4566;4498,4237;4661,4001;4821,4345;4953,4616;5108,4357;5248,4090;5392,4266;5518,4552;5670,4463;5770,4232;5846,4457;5997,4570;6167,4194;6304,3888;6530,3766;6696,4125;6803,4447;6889,4692" o:connectangles="0,0,0,0,0,0,0,0,0,0,0,0,0,0,0,0,0,0,0,0,0,0,0,0,0,0,0,0,0,0,0,0,0,0,0,0,0,0,0,0,0,0,0,0,0,0,0,0,0,0,0,0"/>
                  </v:shape>
                </v:group>
                <v:group id="Group 582" o:spid="_x0000_s1045" style="position:absolute;left:1298;top:4997;width:6894;height:602" coordorigin="1298,4997" coordsize="6894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83" o:spid="_x0000_s1046" style="position:absolute;left:1298;top:4997;width:6894;height:602;visibility:visible;mso-wrap-style:square;v-text-anchor:top" coordsize="6894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e4McA&#10;AADcAAAADwAAAGRycy9kb3ducmV2LnhtbESP3WrCQBSE7wu+w3IKvaubSisSXUUEaSkq/qG9PM0e&#10;k2j2bJpdNfXpXUHwcpiZb5jeoDaFOFHlcssK3poRCOLE6pxTBevV+LUDwnlkjYVlUvBPDgb9xlMP&#10;Y23PvKDT0qciQNjFqCDzvoyldElGBl3TlsTB29nKoA+ySqWu8BzgppCtKGpLgzmHhQxLGmWUHJZH&#10;o2DxM51fJpvJ33e5P/7uR7zF2eVTqZfnetgF4an2j/C9/aUVfHTe4XYmHAHZ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oHuDHAAAA3AAAAA8AAAAAAAAAAAAAAAAAmAIAAGRy&#10;cy9kb3ducmV2LnhtbFBLBQYAAAAABAAEAPUAAACMAwAAAAA=&#10;" path="m,601r6894,l6894,,,,,601xe" fillcolor="#94b3d6" stroked="f">
                    <v:path arrowok="t" o:connecttype="custom" o:connectlocs="0,5598;6894,5598;6894,4997;0,4997;0,5598" o:connectangles="0,0,0,0,0"/>
                  </v:shape>
                </v:group>
                <v:group id="Group 580" o:spid="_x0000_s1047" style="position:absolute;left:1311;top:-70;width:6882;height:5670" coordorigin="1311,-70" coordsize="6882,5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81" o:spid="_x0000_s1048" style="position:absolute;left:1311;top:-70;width:6882;height:5670;visibility:visible;mso-wrap-style:square;v-text-anchor:top" coordsize="6882,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uZsUA&#10;AADcAAAADwAAAGRycy9kb3ducmV2LnhtbESPzWrDMBCE74W8g9hAL6aRW7Bx3CghKQn1pYH8PMBi&#10;bW1Ta+VISuK+fVUo9DjMzDfMYjWaXtzI+c6ygudZCoK4trrjRsH5tHsqQPiArLG3TAq+ycNqOXlY&#10;YKntnQ90O4ZGRAj7EhW0IQyllL5uyaCf2YE4ep/WGQxRukZqh/cIN718SdNcGuw4LrQ40FtL9dfx&#10;ahT4yyYrzi5JWKLZnN6rj912P1fqcTquX0EEGsN/+K9daQVZk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O5mxQAAANwAAAAPAAAAAAAAAAAAAAAAAJgCAABkcnMv&#10;ZG93bnJldi54bWxQSwUGAAAAAAQABAD1AAAAigMAAAAA&#10;" path="m,5669r6882,l6882,,,,,5669xe" filled="f" strokecolor="#385d89" strokeweight=".54539mm">
                    <v:path arrowok="t" o:connecttype="custom" o:connectlocs="0,5599;6882,5599;6882,-70;0,-70;0,5599" o:connectangles="0,0,0,0,0"/>
                  </v:shape>
                </v:group>
                <v:group id="Group 567" o:spid="_x0000_s1049" style="position:absolute;left:1315;top:881;width:6878;height:4136" coordorigin="1315,881" coordsize="6878,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79" o:spid="_x0000_s1050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/BMEA&#10;AADcAAAADwAAAGRycy9kb3ducmV2LnhtbERPzYrCMBC+L/gOYQQvRRMX1pVqKiIICx50XR9gbMa2&#10;tJnUJmp9e3NY8Pjx/S9XvW3EnTpfOdYwnSgQxLkzFRcaTn/b8RyED8gGG8ek4UkeVtngY4mpcQ/+&#10;pfsxFCKGsE9RQxlCm0rp85Is+olriSN3cZ3FEGFXSNPhI4bbRn4qNZMWK44NJba0KSmvjzerod5f&#10;d8oepsn5Gzf8vCWkZiHRejTs1wsQgfrwFv+7f4yGr3lcG8/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7fwTBAAAA3AAAAA8AAAAAAAAAAAAAAAAAmAIAAGRycy9kb3du&#10;cmV2LnhtbFBLBQYAAAAABAAEAPUAAACGAwAAAAA=&#10;" path="m184,3757r-25,l150,3772r-10,15l131,3802r-10,15l111,3833r-11,30l90,3878r-10,30l71,3939r-10,15l52,3984r-9,30l34,4029r-16,46l11,4105r-6,15l,4135r6877,l6869,4120r-1840,l5012,4105r-34,l4943,4075r-687,l4233,4060r-3949,l275,4045r-9,l258,4014r-8,-15l243,3969r-8,-30l228,3908r-14,-60l207,3817r-8,-30l192,3772r-8,-15xe" fillcolor="#94b3d6" stroked="f">
                    <v:path arrowok="t" o:connecttype="custom" o:connectlocs="184,4638;159,4638;150,4653;140,4668;131,4683;121,4698;111,4714;100,4744;90,4759;80,4789;71,4820;61,4835;52,4865;43,4895;34,4910;18,4956;11,4986;5,5001;0,5016;6877,5016;6869,5001;5029,5001;5012,4986;4978,4986;4943,4956;4256,4956;4233,4941;284,4941;275,4926;266,4926;258,4895;250,4880;243,4850;235,4820;228,4789;214,4729;207,4698;199,4668;192,4653;184,4638" o:connectangles="0,0,0,0,0,0,0,0,0,0,0,0,0,0,0,0,0,0,0,0,0,0,0,0,0,0,0,0,0,0,0,0,0,0,0,0,0,0,0,0"/>
                  </v:shape>
                  <v:shape id="Freeform 578" o:spid="_x0000_s1051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an8QA&#10;AADcAAAADwAAAGRycy9kb3ducmV2LnhtbESP3YrCMBSE74V9h3AEb4omCv5VoyzCguDFqrsPcGyO&#10;bbE56TZR69ubBcHLYWa+YZbr1lbiRo0vHWsYDhQI4syZknMNvz9f/RkIH5ANVo5Jw4M8rFcfnSWm&#10;xt35QLdjyEWEsE9RQxFCnUrps4Is+oGriaN3do3FEGWTS9PgPcJtJUdKTaTFkuNCgTVtCsoux6vV&#10;cPn+2ym7HyanKW74cU1ITUKida/bfi5ABGrDO/xqb42G8WwO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32p/EAAAA3AAAAA8AAAAAAAAAAAAAAAAAmAIAAGRycy9k&#10;b3ducmV2LnhtbFBLBQYAAAAABAAEAPUAAACJAwAAAAA=&#10;" path="m6447,3302r-24,16l6399,3318r-26,30l6347,3378r-27,30l6293,3454r-55,91l6210,3605r-27,61l6156,3711r-27,61l6103,3833r-25,45l6053,3923r-23,46l6007,3999r-21,46l5967,4060r-18,15l5932,4090r-408,l5507,4105r-427,l5063,4120r1806,l6862,4105r-17,-30l6828,4029r-18,-45l6791,3939r-20,-61l6750,3817r-21,-45l6707,3711r-23,-60l6661,3605r-24,-60l6614,3499r-48,-91l6518,3348r-48,-30l6447,3302xe" fillcolor="#94b3d6" stroked="f">
                    <v:path arrowok="t" o:connecttype="custom" o:connectlocs="6447,4183;6423,4199;6399,4199;6373,4229;6347,4259;6320,4289;6293,4335;6238,4426;6210,4486;6183,4547;6156,4592;6129,4653;6103,4714;6078,4759;6053,4804;6030,4850;6007,4880;5986,4926;5967,4941;5949,4956;5932,4971;5524,4971;5507,4986;5080,4986;5063,5001;6869,5001;6862,4986;6845,4956;6828,4910;6810,4865;6791,4820;6771,4759;6750,4698;6729,4653;6707,4592;6684,4532;6661,4486;6637,4426;6614,4380;6566,4289;6518,4229;6470,4199;6447,4183" o:connectangles="0,0,0,0,0,0,0,0,0,0,0,0,0,0,0,0,0,0,0,0,0,0,0,0,0,0,0,0,0,0,0,0,0,0,0,0,0,0,0,0,0,0,0"/>
                  </v:shape>
                  <v:shape id="Freeform 577" o:spid="_x0000_s1052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l38IA&#10;AADcAAAADwAAAGRycy9kb3ducmV2LnhtbERP3WrCMBS+F/YO4Qx2UzRxMOeqUaQwGOxirvoAZ82x&#10;LTYntUl/fPvlYrDLj+9/u59sIwbqfO1Yw3KhQBAXztRcajif3udrED4gG2wck4Y7edjvHmZbTI0b&#10;+ZuGPJQihrBPUUMVQptK6YuKLPqFa4kjd3GdxRBhV0rT4RjDbSOflVpJizXHhgpbyioqrnlvNVy/&#10;bp/KHpfJzytmfO8TUquQaP30OB02IAJN4V/85/4wGl7e4v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OXfwgAAANwAAAAPAAAAAAAAAAAAAAAAAJgCAABkcnMvZG93&#10;bnJldi54bWxQSwUGAAAAAAQABAD1AAAAhwMAAAAA&#10;" path="m5413,4090r-283,l5113,4105r320,l5413,4090xe" fillcolor="#94b3d6" stroked="f">
                    <v:path arrowok="t" o:connecttype="custom" o:connectlocs="5413,4971;5130,4971;5113,4986;5433,4986;5413,4971" o:connectangles="0,0,0,0,0"/>
                  </v:shape>
                  <v:shape id="Freeform 576" o:spid="_x0000_s1053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ARMQA&#10;AADcAAAADwAAAGRycy9kb3ducmV2LnhtbESP3WrCQBSE7wXfYTlCb4LuplCr0VWKUCj0wp/6AMfs&#10;MQlmz8bsqvHtu4Lg5TAz3zDzZWdrcaXWV441pCMFgjh3puJCw/7vezgB4QOywdoxabiTh+Wi35tj&#10;ZtyNt3TdhUJECPsMNZQhNJmUPi/Joh+5hjh6R9daDFG2hTQt3iLc1vJdqbG0WHFcKLGhVUn5aXex&#10;Gk7r86+ymzQ5fOKK75eE1DgkWr8Nuq8ZiEBdeIWf7R+j4WOawu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YQETEAAAA3AAAAA8AAAAAAAAAAAAAAAAAmAIAAGRycy9k&#10;b3ducmV2LnhtbFBLBQYAAAAABAAEAPUAAACJAwAAAAA=&#10;" path="m5333,4075r-152,l5164,4090r209,l5333,4075xe" fillcolor="#94b3d6" stroked="f">
                    <v:path arrowok="t" o:connecttype="custom" o:connectlocs="5333,4956;5181,4956;5164,4971;5373,4971;5333,4956" o:connectangles="0,0,0,0,0"/>
                  </v:shape>
                  <v:shape id="Freeform 575" o:spid="_x0000_s1054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eM8UA&#10;AADcAAAADwAAAGRycy9kb3ducmV2LnhtbESPUWvCMBSF3wf+h3CFvRSbKMy5zigiDAZ7cKv+gLvm&#10;rik2N7WJWv/9Igz2eDjnfIezXA+uFRfqQ+NZwzRXIIgrbxquNRz2b5MFiBCRDbaeScONAqxXo4cl&#10;FsZf+YsuZaxFgnAoUIONsSukDJUlhyH3HXHyfnzvMCbZ19L0eE1w18qZUnPpsOG0YLGjraXqWJ6d&#10;huPu9KHc5zT7fsYt384ZqXnMtH4cD5tXEJGG+B/+a78bDU8vM7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t4zxQAAANwAAAAPAAAAAAAAAAAAAAAAAJgCAABkcnMv&#10;ZG93bnJldi54bWxQSwUGAAAAAAQABAD1AAAAigMAAAAA&#10;" path="m5904,4075r-348,l5540,4090r377,l5904,4075xe" fillcolor="#94b3d6" stroked="f">
                    <v:path arrowok="t" o:connecttype="custom" o:connectlocs="5904,4956;5556,4956;5540,4971;5917,4971;5904,4956" o:connectangles="0,0,0,0,0"/>
                  </v:shape>
                  <v:shape id="Freeform 574" o:spid="_x0000_s1055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7qMUA&#10;AADcAAAADwAAAGRycy9kb3ducmV2LnhtbESP0WrCQBRE3wX/YbmFvgTdVTGtqauIUBB8aGv9gNvs&#10;NQlm78bsqvHv3YLg4zAzZ5j5srO1uFDrK8caRkMFgjh3puJCw/73c/AOwgdkg7Vj0nAjD8tFvzfH&#10;zLgr/9BlFwoRIewz1FCG0GRS+rwki37oGuLoHVxrMUTZFtK0eI1wW8uxUqm0WHFcKLGhdUn5cXe2&#10;Go5fp62y36Pk7w3XfDsnpNKQaP360q0+QATqwjP8aG+MhulsAv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nuoxQAAANwAAAAPAAAAAAAAAAAAAAAAAJgCAABkcnMv&#10;ZG93bnJldi54bWxQSwUGAAAAAAQABAD1AAAAigMAAAAA&#10;" path="m4633,3545r-19,l4595,3560r-19,30l4557,3620r-20,31l4517,3681r-20,46l4455,3817r-43,91l4391,3939r-22,45l4347,4014r-22,31l4279,4075r664,l4899,4014r-74,-151l4811,3817r-15,-30l4766,3711r-32,-60l4702,3590r-34,-30l4651,3560r-18,-15xe" fillcolor="#94b3d6" stroked="f">
                    <v:path arrowok="t" o:connecttype="custom" o:connectlocs="4633,4426;4614,4426;4595,4441;4576,4471;4557,4501;4537,4532;4517,4562;4497,4608;4455,4698;4412,4789;4391,4820;4369,4865;4347,4895;4325,4926;4279,4956;4943,4956;4899,4895;4825,4744;4811,4698;4796,4668;4766,4592;4734,4532;4702,4471;4668,4441;4651,4441;4633,4426" o:connectangles="0,0,0,0,0,0,0,0,0,0,0,0,0,0,0,0,0,0,0,0,0,0,0,0,0,0"/>
                  </v:shape>
                  <v:shape id="Freeform 573" o:spid="_x0000_s1056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j3MUA&#10;AADcAAAADwAAAGRycy9kb3ducmV2LnhtbESP0WrCQBRE3wX/YbmFvgTdVTStqauIUBB8aGv9gNvs&#10;NQlm78bsqvHv3YLg4zAzZ5j5srO1uFDrK8caRkMFgjh3puJCw/73c/AOwgdkg7Vj0nAjD8tFvzfH&#10;zLgr/9BlFwoRIewz1FCG0GRS+rwki37oGuLoHVxrMUTZFtK0eI1wW8uxUqm0WHFcKLGhdUn5cXe2&#10;Go5fp62y36Pk7w3XfDsnpNKQaP360q0+QATqwjP8aG+MhulsAv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+PcxQAAANwAAAAPAAAAAAAAAAAAAAAAAJgCAABkcnMv&#10;ZG93bnJldi54bWxQSwUGAAAAAAQABAD1AAAAigMAAAAA&#10;" path="m5774,3757r-38,l5726,3772r-27,45l5689,3848r-9,15l5661,3908r-10,31l5641,3954r-11,30l5619,3999r-11,30l5596,4045r-13,15l5570,4075r321,l5880,4060r-11,-15l5860,4014r-9,-15l5843,3969r-8,-30l5827,3908r-7,-15l5813,3863r-7,-30l5798,3817r-7,-30l5782,3772r-8,-15xe" fillcolor="#94b3d6" stroked="f">
                    <v:path arrowok="t" o:connecttype="custom" o:connectlocs="5774,4638;5736,4638;5726,4653;5699,4698;5689,4729;5680,4744;5661,4789;5651,4820;5641,4835;5630,4865;5619,4880;5608,4910;5596,4926;5583,4941;5570,4956;5891,4956;5880,4941;5869,4926;5860,4895;5851,4880;5843,4850;5835,4820;5827,4789;5820,4774;5813,4744;5806,4714;5798,4698;5791,4668;5782,4653;5774,4638" o:connectangles="0,0,0,0,0,0,0,0,0,0,0,0,0,0,0,0,0,0,0,0,0,0,0,0,0,0,0,0,0,0"/>
                  </v:shape>
                  <v:shape id="Freeform 572" o:spid="_x0000_s1057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GR8UA&#10;AADcAAAADwAAAGRycy9kb3ducmV2LnhtbESP0WrCQBRE3wv+w3KFvgTdTUFrU9cgQqHQB1v1A26z&#10;t0kwezdmV5P8fVco9HGYmTPMOh9sI27U+dqxhnSuQBAXztRcajgd32YrED4gG2wck4aRPOSbycMa&#10;M+N6/qLbIZQiQthnqKEKoc2k9EVFFv3ctcTR+3GdxRBlV0rTYR/htpFPSi2lxZrjQoUt7Soqzoer&#10;1XDeXz6U/UyT72fc8XhNSC1DovXjdNi+ggg0hP/wX/vdaFi8LOB+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0ZHxQAAANwAAAAPAAAAAAAAAAAAAAAAAJgCAABkcnMv&#10;ZG93bnJldi54bWxQSwUGAAAAAAQABAD1AAAAigMAAAAA&#10;" path="m683,1712r-39,76l625,1848r-19,91l587,2045r-19,106l549,2288r-18,136l513,2575r-18,152l477,2878r-17,152l443,3181r-16,152l411,3469r-16,121l380,3711r-14,91l352,3893r-13,61l315,4029r-11,16l294,4060r3939,l4210,4045r-24,-46l4162,3954r-24,-61l4113,3817r-13,-45l1177,3772r-15,-15l1146,3757r-16,-30l1113,3696r-18,-60l1077,3575r-20,-91l1037,3378r-21,-106l994,3136,972,2999,949,2863,926,2727,903,2590,857,2318,834,2197,811,2075,788,1969r-22,-90l744,1803r-41,-76l683,1712xe" fillcolor="#94b3d6" stroked="f">
                    <v:path arrowok="t" o:connecttype="custom" o:connectlocs="683,2593;644,2669;625,2729;606,2820;587,2926;568,3032;549,3169;531,3305;513,3456;495,3608;477,3759;460,3911;443,4062;427,4214;411,4350;395,4471;380,4592;366,4683;352,4774;339,4835;315,4910;304,4926;294,4941;4233,4941;4210,4926;4186,4880;4162,4835;4138,4774;4113,4698;4100,4653;1177,4653;1162,4638;1146,4638;1130,4608;1113,4577;1095,4517;1077,4456;1057,4365;1037,4259;1016,4153;994,4017;972,3880;949,3744;926,3608;903,3471;857,3199;834,3078;811,2956;788,2850;766,2760;744,2684;703,2608;683,2593" o:connectangles="0,0,0,0,0,0,0,0,0,0,0,0,0,0,0,0,0,0,0,0,0,0,0,0,0,0,0,0,0,0,0,0,0,0,0,0,0,0,0,0,0,0,0,0,0,0,0,0,0,0,0,0,0"/>
                  </v:shape>
                  <v:shape id="Freeform 571" o:spid="_x0000_s1058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YMMUA&#10;AADcAAAADwAAAGRycy9kb3ducmV2LnhtbESP3WrCQBSE7wt9h+UUvAm6q2C0qRspQkHwovXnAY7Z&#10;0yQkezbNrhrf3i0UejnMzDfMaj3YVlyp97VjDdOJAkFcOFNzqeF0/BgvQfiAbLB1TBru5GGdPz+t&#10;MDPuxnu6HkIpIoR9hhqqELpMSl9UZNFPXEccvW/XWwxR9qU0Pd4i3LZyplQqLdYcFyrsaFNR0Rwu&#10;VkPz+bNT9muanBe44fslIZWGROvRy/D+BiLQEP7Df+2t0TB/TeH3TD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dgwxQAAANwAAAAPAAAAAAAAAAAAAAAAAJgCAABkcnMv&#10;ZG93bnJldi54bWxQSwUGAAAAAAQABAD1AAAAigMAAAAA&#10;" path="m1381,3348r-10,l1350,3378r-11,15l1328,3424r-11,30l1305,3484r-11,30l1282,3560r-12,30l1258,3636r-12,30l1220,3727r-43,45l4100,3772r-13,-45l4070,3666r-2592,l1469,3651r-22,-61l1435,3530r-11,-61l1418,3439r-6,-15l1405,3393r-7,-15l1390,3363r-9,-15xe" fillcolor="#94b3d6" stroked="f">
                    <v:path arrowok="t" o:connecttype="custom" o:connectlocs="1381,4229;1371,4229;1350,4259;1339,4274;1328,4305;1317,4335;1305,4365;1294,4395;1282,4441;1270,4471;1258,4517;1246,4547;1220,4608;1177,4653;4100,4653;4087,4608;4070,4547;1478,4547;1469,4532;1447,4471;1435,4411;1424,4350;1418,4320;1412,4305;1405,4274;1398,4259;1390,4244;1381,4229" o:connectangles="0,0,0,0,0,0,0,0,0,0,0,0,0,0,0,0,0,0,0,0,0,0,0,0,0,0,0,0"/>
                  </v:shape>
                  <v:shape id="Freeform 570" o:spid="_x0000_s1059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9q8UA&#10;AADcAAAADwAAAGRycy9kb3ducmV2LnhtbESP0WrCQBRE3wv+w3KFvgTdTaFqU9cgQqHQh7bqB9xm&#10;b5Ng9m7Mrib5+64g9HGYmTPMOh9sI67U+dqxhnSuQBAXztRcajge3mYrED4gG2wck4aRPOSbycMa&#10;M+N6/qbrPpQiQthnqKEKoc2k9EVFFv3ctcTR+3WdxRBlV0rTYR/htpFPSi2kxZrjQoUt7SoqTvuL&#10;1XD6PH8o+5UmP0vc8XhJSC1CovXjdNi+ggg0hP/wvf1uNDy/LOF2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X2rxQAAANwAAAAPAAAAAAAAAAAAAAAAAJgCAABkcnMv&#10;ZG93bnJldi54bWxQSwUGAAAAAAQABAD1AAAAigMAAAAA&#10;" path="m2112,1879r-23,l2065,1909r-24,30l2016,2000r-27,60l1962,2136r-28,91l1905,2318r-29,106l1847,2515r-29,121l1789,2742r-29,106l1732,2969r-28,106l1677,3166r-26,106l1627,3363r-23,76l1582,3514r-20,46l1543,3605r-16,31l1512,3666r2558,l4062,3636r-26,-106l4010,3424r-19,-76l3291,3348r-45,-30l3203,3196r-21,-121l3161,2954r-21,-167l3120,2606r-14,-137l2431,2469r-40,-30l2371,2394r-20,-31l2330,2303r-21,-46l2289,2197r-22,-61l2246,2091r-22,-61l2202,1985r-22,-46l2158,1909r-46,-30xe" fillcolor="#94b3d6" stroked="f">
                    <v:path arrowok="t" o:connecttype="custom" o:connectlocs="2112,2760;2089,2760;2065,2790;2041,2820;2016,2881;1989,2941;1962,3017;1934,3108;1905,3199;1876,3305;1847,3396;1818,3517;1789,3623;1760,3729;1732,3850;1704,3956;1677,4047;1651,4153;1627,4244;1604,4320;1582,4395;1562,4441;1543,4486;1527,4517;1512,4547;4070,4547;4062,4517;4036,4411;4010,4305;3991,4229;3291,4229;3246,4199;3203,4077;3182,3956;3161,3835;3140,3668;3120,3487;3106,3350;2431,3350;2391,3320;2371,3275;2351,3244;2330,3184;2309,3138;2289,3078;2267,3017;2246,2972;2224,2911;2202,2866;2180,2820;2158,2790;2112,2760" o:connectangles="0,0,0,0,0,0,0,0,0,0,0,0,0,0,0,0,0,0,0,0,0,0,0,0,0,0,0,0,0,0,0,0,0,0,0,0,0,0,0,0,0,0,0,0,0,0,0,0,0,0,0,0"/>
                  </v:shape>
                  <v:shape id="Freeform 569" o:spid="_x0000_s1060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p2cIA&#10;AADcAAAADwAAAGRycy9kb3ducmV2LnhtbERP3WrCMBS+F/YO4Qx2UzRxMOeqUaQwGOxirvoAZ82x&#10;LTYntUl/fPvlYrDLj+9/u59sIwbqfO1Yw3KhQBAXztRcajif3udrED4gG2wck4Y7edjvHmZbTI0b&#10;+ZuGPJQihrBPUUMVQptK6YuKLPqFa4kjd3GdxRBhV0rT4RjDbSOflVpJizXHhgpbyioqrnlvNVy/&#10;bp/KHpfJzytmfO8TUquQaP30OB02IAJN4V/85/4wGl7e4t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unZwgAAANwAAAAPAAAAAAAAAAAAAAAAAJgCAABkcnMvZG93&#10;bnJldi54bWxQSwUGAAAAAAQABAD1AAAAhwMAAAAA&#10;" path="m3673,2409r-49,45l3550,2621r-24,76l3502,2787r-24,76l3454,2954r-24,76l3406,3105r-23,76l3359,3242r-23,45l3313,3318r-22,30l3991,3348r-8,-30l3957,3212r-79,-319l3851,2787r-26,-90l3799,2621r-26,-76l3748,2500r-25,-46l3698,2424r-25,-15xe" fillcolor="#94b3d6" stroked="f">
                    <v:path arrowok="t" o:connecttype="custom" o:connectlocs="3673,3290;3624,3335;3550,3502;3526,3578;3502,3668;3478,3744;3454,3835;3430,3911;3406,3986;3383,4062;3359,4123;3336,4168;3313,4199;3291,4229;3991,4229;3983,4199;3957,4093;3878,3774;3851,3668;3825,3578;3799,3502;3773,3426;3748,3381;3723,3335;3698,3305;3673,3290" o:connectangles="0,0,0,0,0,0,0,0,0,0,0,0,0,0,0,0,0,0,0,0,0,0,0,0,0,0"/>
                  </v:shape>
                  <v:shape id="Freeform 568" o:spid="_x0000_s1061" style="position:absolute;left:1315;top:881;width:6878;height:4136;visibility:visible;mso-wrap-style:square;v-text-anchor:top" coordsize="6878,4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MQsQA&#10;AADcAAAADwAAAGRycy9kb3ducmV2LnhtbESP3YrCMBSE74V9h3AEb4omCv5VoyzCguDFqrsPcGyO&#10;bbE56TZR69ubBcHLYWa+YZbr1lbiRo0vHWsYDhQI4syZknMNvz9f/RkIH5ANVo5Jw4M8rFcfnSWm&#10;xt35QLdjyEWEsE9RQxFCnUrps4Is+oGriaN3do3FEGWTS9PgPcJtJUdKTaTFkuNCgTVtCsoux6vV&#10;cPn+2ym7HyanKW74cU1ITUKida/bfi5ABGrDO/xqb42G8XwO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TELEAAAA3AAAAA8AAAAAAAAAAAAAAAAAmAIAAGRycy9k&#10;b3ducmV2LnhtbFBLBQYAAAAABAAEAPUAAACJAwAAAAA=&#10;" path="m2834,r-19,l2798,31r-35,136l2746,273r-17,121l2713,546r-17,151l2664,1030r-17,182l2631,1379r-17,181l2597,1712r-17,167l2563,2015r-18,136l2527,2257r-19,91l2489,2409r-38,60l3106,2469r-6,-60l3080,2197r-20,-212l3040,1757r-38,-439l2983,1091,2964,894,2945,697,2926,515,2907,364,2889,228,2870,122,2852,46,2834,xe" fillcolor="#94b3d6" stroked="f">
                    <v:path arrowok="t" o:connecttype="custom" o:connectlocs="2834,881;2815,881;2798,912;2763,1048;2746,1154;2729,1275;2713,1427;2696,1578;2664,1911;2647,2093;2631,2260;2614,2441;2597,2593;2580,2760;2563,2896;2545,3032;2527,3138;2508,3229;2489,3290;2451,3350;3106,3350;3100,3290;3080,3078;3060,2866;3040,2638;3002,2199;2983,1972;2964,1775;2945,1578;2926,1396;2907,1245;2889,1109;2870,1003;2852,927;2834,881" o:connectangles="0,0,0,0,0,0,0,0,0,0,0,0,0,0,0,0,0,0,0,0,0,0,0,0,0,0,0,0,0,0,0,0,0,0,0"/>
                  </v:shape>
                </v:group>
                <v:group id="Group 565" o:spid="_x0000_s1062" style="position:absolute;left:1310;top:870;width:6882;height:4147" coordorigin="1310,870" coordsize="6882,4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66" o:spid="_x0000_s1063" style="position:absolute;left:1310;top:870;width:6882;height:4147;visibility:visible;mso-wrap-style:square;v-text-anchor:top" coordsize="6882,4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2NsIA&#10;AADcAAAADwAAAGRycy9kb3ducmV2LnhtbESPS4vCMBSF98L8h3AH3IgmihSpRhkGqi59zawvzZ22&#10;Y3NTmqj13xtBcHk4j4+zWHW2FldqfeVYw3ikQBDnzlRcaDgds+EMhA/IBmvHpOFOHlbLj94CU+Nu&#10;vKfrIRQijrBPUUMZQpNK6fOSLPqRa4ij9+daiyHKtpCmxVsct7WcKJVIixVHQokNfZeUnw8XGyE/&#10;aqP+B8fNzk0z29lsPUjOv1r3P7uvOYhAXXiHX+2t0ZCoM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rY2wgAAANwAAAAPAAAAAAAAAAAAAAAAAJgCAABkcnMvZG93&#10;bnJldi54bWxQSwUGAAAAAAQABAD1AAAAhwMAAAAA&#10;" path="m,4146r5,-11l10,4120r6,-17l23,4084r8,-22l39,4039r9,-25l76,3937r29,-74l136,3800r45,-47l189,3761r23,58l233,3908r7,32l263,4022r26,40l299,4061r32,-61l357,3894r14,-82l385,3712r15,-115l416,3470r16,-138l448,3186r17,-150l482,2882r18,-154l518,2576r18,-147l554,2290r19,-130l592,2042r19,-103l630,1853r19,-67l688,1722r20,7l749,1813r22,72l793,1975r23,104l839,2195r23,126l885,2454r23,138l931,2732r23,141l977,3010r22,133l1021,3268r21,116l1062,3487r20,88l1100,3646r35,86l1182,3768r15,-7l1238,3698r25,-65l1287,3560r12,-38l1310,3486r23,-64l1365,3361r11,-7l1386,3356r31,66l1434,3508r6,30l1446,3568r19,75l1493,3676r11,-2l1548,3612r39,-101l1609,3442r23,-80l1656,3272r26,-96l1709,3073r28,-107l1765,2856r29,-111l1823,2634r29,-108l1881,2420r29,-100l1939,2226r28,-86l1994,2064r27,-65l2070,1909r47,-26l2140,1892r45,55l2229,2037r43,109l2294,2203r20,56l2356,2361r40,76l2436,2471r20,-4l2494,2409r19,-61l2532,2261r18,-109l2568,2024r17,-144l2602,1723r17,-166l2636,1384r16,-175l2669,1034r16,-172l2701,698r17,-155l2734,401r17,-126l2768,169r17,-83l2820,r19,5l2875,120r19,107l2912,361r19,158l2950,697r19,195l2988,1101r19,217l3026,1541r19,225l3065,1989r20,218l3105,2415r20,196l3145,2791r21,159l3187,3086r21,108l3230,3272r43,71l3296,3344r22,-18l3364,3243r24,-61l3411,3111r24,-77l3459,2952r24,-84l3507,2784r24,-81l3555,2628r25,-68l3604,2503r49,-75l3678,2417r25,8l3753,2496r25,58l3804,2624r26,81l3856,2795r27,97l3909,2995r27,107l3962,3211r26,109l4015,3428r26,105l4067,3634r25,94l4118,3813r25,76l4167,3954r48,87l4261,4073r23,-1l4352,4017r44,-69l4439,3864r42,-89l4502,3731r40,-79l4581,3590r57,-38l4656,3556r51,45l4739,3653r32,63l4801,3786r29,73l4845,3895r29,68l4904,4021r44,61l5017,4116r34,2l5068,4117r67,-18l5152,4093r17,-5l5186,4083r18,-4l5221,4076r18,-2l5258,4075r60,7l5378,4092r20,4l5418,4099r20,2l5457,4103r19,1l5494,4103r67,-18l5613,4027r33,-65l5676,3892r9,-23l5713,3807r37,-50l5760,3753r10,3l5803,3814r22,76l5832,3917r8,28l5865,4022r31,54l5922,4090r15,-1l5991,4042r44,-70l6083,3880r51,-105l6161,3720r27,-56l6215,3609r28,-53l6298,3458r54,-79l6404,3327r48,-17l6475,3316r48,37l6571,3418r48,87l6666,3606r46,110l6734,3772r42,111l6796,3936r19,51l6833,4034r17,43l6867,4115r15,31e" filled="f" strokecolor="#497dba" strokeweight=".19244mm">
                    <v:path arrowok="t" o:connecttype="custom" o:connectlocs="23,4954;105,4733;233,4778;331,4870;416,4340;500,3598;592,2912;708,2599;839,3065;954,3743;1062,4357;1197,4631;1310,4356;1417,4292;1493,4546;1632,4232;1765,3726;1910,3190;2070,2779;2272,3016;2436,3341;2550,3022;2636,2254;2718,1413;2820,870;2931,1389;3026,2411;3125,3481;3230,4142;3388,4052;3507,3654;3653,3298;3804,3494;3936,3972;4067,4504;4215,4911;4439,4734;4638,4422;4801,4656;4948,4952;5152,4963;5239,4944;5418,4969;5561,4955;5713,4677;5825,4760;5922,4960;6134,4645;6298,4328;6523,4223;6734,4642;6850,4947" o:connectangles="0,0,0,0,0,0,0,0,0,0,0,0,0,0,0,0,0,0,0,0,0,0,0,0,0,0,0,0,0,0,0,0,0,0,0,0,0,0,0,0,0,0,0,0,0,0,0,0,0,0,0,0"/>
                  </v:shape>
                </v:group>
                <v:group id="Group 563" o:spid="_x0000_s1064" style="position:absolute;left:868;top:4569;width:430;height:1202" coordorigin="868,4569" coordsize="430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64" o:spid="_x0000_s1065" style="position:absolute;left:868;top:4569;width:430;height:1202;visibility:visible;mso-wrap-style:square;v-text-anchor:top" coordsize="430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incUA&#10;AADcAAAADwAAAGRycy9kb3ducmV2LnhtbESPQWvCQBSE70L/w/IK3nTTiqmmbkIpGKR40RbPj+xr&#10;Etx9m2a3Jv57tyD0OMzMN8ymGK0RF+p961jB0zwBQVw53XKt4OtzO1uB8AFZo3FMCq7kocgfJhvM&#10;tBv4QJdjqEWEsM9QQRNCl0npq4Ys+rnriKP37XqLIcq+lrrHIcKtkc9JkkqLLceFBjt6b6g6H3+t&#10;grE8vVxPH+V2ffhZno1d7F1qvFLTx/HtFUSgMfyH7+2dVpAmC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6KdxQAAANwAAAAPAAAAAAAAAAAAAAAAAJgCAABkcnMv&#10;ZG93bnJldi54bWxQSwUGAAAAAAQABAD1AAAAigMAAAAA&#10;" path="m,1201r430,l430,,,,,1201xe" stroked="f">
                    <v:path arrowok="t" o:connecttype="custom" o:connectlocs="0,5770;430,5770;430,4569;0,4569;0,5770" o:connectangles="0,0,0,0,0"/>
                  </v:shape>
                </v:group>
                <v:group id="Group 561" o:spid="_x0000_s1066" style="position:absolute;left:868;top:4569;width:430;height:1202" coordorigin="868,4569" coordsize="430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62" o:spid="_x0000_s1067" style="position:absolute;left:868;top:4569;width:430;height:1202;visibility:visible;mso-wrap-style:square;v-text-anchor:top" coordsize="430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OcYA&#10;AADcAAAADwAAAGRycy9kb3ducmV2LnhtbESPQWvCQBSE74X+h+UVequbSg01ukqrCNJebBS9PrPP&#10;bGj2bcyuMf77bqHQ4zAz3zDTeW9r0VHrK8cKngcJCOLC6YpLBbvt6ukVhA/IGmvHpOBGHuaz+7sp&#10;Ztpd+Yu6PJQiQthnqMCE0GRS+sKQRT9wDXH0Tq61GKJsS6lbvEa4reUwSVJpseK4YLChhaHiO79Y&#10;BZvR6vPFj5szm+79kO+PH8v8lir1+NC/TUAE6sN/+K+91grSZAS/Z+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HtOcYAAADcAAAADwAAAAAAAAAAAAAAAACYAgAAZHJz&#10;L2Rvd25yZXYueG1sUEsFBgAAAAAEAAQA9QAAAIsDAAAAAA==&#10;" path="m,1201r430,l430,,,,,1201xe" filled="f" strokecolor="white" strokeweight=".54583mm">
                    <v:path arrowok="t" o:connecttype="custom" o:connectlocs="0,5770;430,5770;430,4569;0,4569;0,5770" o:connectangles="0,0,0,0,0"/>
                  </v:shape>
                </v:group>
                <v:group id="Group 559" o:spid="_x0000_s1068" style="position:absolute;left:3977;top:319;width:392;height:1697" coordorigin="3977,319" coordsize="392,1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60" o:spid="_x0000_s1069" style="position:absolute;left:3977;top:319;width:392;height:1697;visibility:visible;mso-wrap-style:square;v-text-anchor:top" coordsize="392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lXcMA&#10;AADcAAAADwAAAGRycy9kb3ducmV2LnhtbESPQWsCMRSE74X+h/AKXoomerC6NcpWULxJtfX82Lzu&#10;Lt28LEl0139vBMHjMDPfMItVbxtxIR9qxxrGIwWCuHCm5lLDz3EznIEIEdlg45g0XCnAavn6ssDM&#10;uI6/6XKIpUgQDhlqqGJsMylDUZHFMHItcfL+nLcYk/SlNB67BLeNnCg1lRZrTgsVtrSuqPg/nK2G&#10;3fr0fvrdmPle5X7bd1+5vXKn9eCtzz9BROrjM/xo74yGqfqA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2lXcMAAADcAAAADwAAAAAAAAAAAAAAAACYAgAAZHJzL2Rv&#10;d25yZXYueG1sUEsFBgAAAAAEAAQA9QAAAIgDAAAAAA==&#10;" path="m227,l197,54r-22,91l164,205r-11,69l142,351r-11,85l119,528r-11,98l96,730,84,839,72,952,60,1070,48,1190,36,1313,24,1438,12,1564,,1691r391,6l384,1570r-8,-127l369,1318r-8,-123l354,1074,346,957,339,843,331,734,323,629r-8,-98l307,439r-8,-85l290,276r-8,-69l273,147,255,55,227,xe" fillcolor="#e36c09" stroked="f">
                    <v:path arrowok="t" o:connecttype="custom" o:connectlocs="227,319;197,373;175,464;164,524;153,593;142,670;131,755;119,847;108,945;96,1049;84,1158;72,1271;60,1389;48,1509;36,1632;24,1757;12,1883;0,2010;391,2016;384,1889;376,1762;369,1637;361,1514;354,1393;346,1276;339,1162;331,1053;323,948;315,850;307,758;299,673;290,595;282,526;273,466;255,374;227,319" o:connectangles="0,0,0,0,0,0,0,0,0,0,0,0,0,0,0,0,0,0,0,0,0,0,0,0,0,0,0,0,0,0,0,0,0,0,0,0"/>
                  </v:shape>
                </v:group>
                <v:group id="Group 552" o:spid="_x0000_s1070" style="position:absolute;left:3977;top:319;width:392;height:1697" coordorigin="3977,319" coordsize="392,1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58" o:spid="_x0000_s1071" style="position:absolute;left:3977;top:319;width:392;height:1697;visibility:visible;mso-wrap-style:square;v-text-anchor:top" coordsize="392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IU8QA&#10;AADcAAAADwAAAGRycy9kb3ducmV2LnhtbESPQWsCMRSE74X+h/AKvWnSFkRXo5TSFhU8uLZ4fWye&#10;u4ubl7BJ191/bwShx2FmvmEWq942oqM21I41vIwVCOLCmZpLDT+Hr9EURIjIBhvHpGGgAKvl48MC&#10;M+MuvKcuj6VIEA4Zaqhi9JmUoajIYhg7T5y8k2stxiTbUpoWLwluG/mq1ERarDktVOjpo6LinP9Z&#10;De5zirtfNXRv3+SH4SA3zXHrtX5+6t/nICL18T98b6+Nhoma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yFPEAAAA3AAAAA8AAAAAAAAAAAAAAAAAmAIAAGRycy9k&#10;b3ducmV2LnhtbFBLBQYAAAAABAAEAPUAAACJAwAAAAA=&#10;" path="m,1691l12,1564,24,1438,36,1313,48,1190,60,1070,72,952,84,839,96,730,108,626r11,-98l131,436r11,-85l153,274r11,-69l175,145,197,54,227,r10,7l264,96r18,111l290,276r9,78l307,439r8,92l323,629r8,105l339,843r7,114l354,1074r7,121l369,1318r7,125l384,1570r7,127e" filled="f" strokecolor="#497dba" strokeweight=".19267mm">
                    <v:path arrowok="t" o:connecttype="custom" o:connectlocs="0,2010;12,1883;24,1757;36,1632;48,1509;60,1389;72,1271;84,1158;96,1049;108,945;119,847;131,755;142,670;153,593;164,524;175,464;197,373;227,319;237,326;264,415;282,526;290,595;299,673;307,758;315,850;323,948;331,1053;339,1162;346,1276;354,1393;361,1514;369,1637;376,1762;384,1889;391,2016" o:connectangles="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7" o:spid="_x0000_s1072" type="#_x0000_t202" style="position:absolute;left:1311;top:4997;width:688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KV8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fj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ClfBAAAA3AAAAA8AAAAAAAAAAAAAAAAAmAIAAGRycy9kb3du&#10;cmV2LnhtbFBLBQYAAAAABAAEAPUAAACGAwAAAAA=&#10;" filled="f" stroked="f">
                    <v:textbox inset="0,0,0,0">
                      <w:txbxContent>
                        <w:p w14:paraId="21E58A22" w14:textId="77777777" w:rsidR="008A31B7" w:rsidRDefault="00A84184">
                          <w:pPr>
                            <w:spacing w:line="252" w:lineRule="exact"/>
                            <w:ind w:left="88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planned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environmental</w:t>
                          </w:r>
                        </w:p>
                      </w:txbxContent>
                    </v:textbox>
                  </v:shape>
                  <v:shape id="Text Box 556" o:spid="_x0000_s1073" type="#_x0000_t202" style="position:absolute;left:1311;top:5299;width:688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vzMQA&#10;AADcAAAADwAAAGRycy9kb3ducmV2LnhtbESPQWvCQBSE7wX/w/KE3uomHoKNriJiQRCKMT30+Mw+&#10;k8Xs2zS7avrvu4LQ4zAz3zCL1WBbcaPeG8cK0kkCgrhy2nCt4Kv8eJuB8AFZY+uYFPySh9Vy9LLA&#10;XLs7F3Q7hlpECPscFTQhdLmUvmrIop+4jjh6Z9dbDFH2tdQ93iPctnKaJJm0aDguNNjRpqHqcrxa&#10;BetvLrbm5/N0KM6FKcv3hPfZRanX8bCegwg0hP/ws73TCrI0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r8zEAAAA3AAAAA8AAAAAAAAAAAAAAAAAmAIAAGRycy9k&#10;b3ducmV2LnhtbFBLBQYAAAAABAAEAPUAAACJAwAAAAA=&#10;" filled="f" stroked="f">
                    <v:textbox inset="0,0,0,0">
                      <w:txbxContent>
                        <w:p w14:paraId="21E58A23" w14:textId="77777777" w:rsidR="008A31B7" w:rsidRDefault="00A84184">
                          <w:pPr>
                            <w:spacing w:line="240" w:lineRule="exact"/>
                            <w:ind w:left="88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water</w:t>
                          </w:r>
                          <w:r>
                            <w:rPr>
                              <w:rFonts w:ascii="Calibri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consumptive</w:t>
                          </w:r>
                          <w:r>
                            <w:rPr>
                              <w:rFonts w:ascii="Calibri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use</w:t>
                          </w:r>
                        </w:p>
                      </w:txbxContent>
                    </v:textbox>
                  </v:shape>
                  <v:shape id="Text Box 555" o:spid="_x0000_s1074" type="#_x0000_t202" style="position:absolute;left:4431;top:460;width:2043;height:1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  <v:textbox inset="0,0,0,0">
                      <w:txbxContent>
                        <w:p w14:paraId="21E58A24" w14:textId="77777777" w:rsidR="008A31B7" w:rsidRDefault="00A84184">
                          <w:pPr>
                            <w:spacing w:line="245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met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by</w:t>
                          </w:r>
                        </w:p>
                        <w:p w14:paraId="21E58A25" w14:textId="77777777" w:rsidR="008A31B7" w:rsidRDefault="00A84184">
                          <w:pPr>
                            <w:spacing w:line="238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unregulated/</w:t>
                          </w:r>
                          <w:r>
                            <w:rPr>
                              <w:rFonts w:ascii="Calibri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natural</w:t>
                          </w:r>
                          <w:r>
                            <w:rPr>
                              <w:rFonts w:ascii="Calibri"/>
                              <w:spacing w:val="27"/>
                              <w:w w:val="10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flows,</w:t>
                          </w:r>
                          <w:r>
                            <w:rPr>
                              <w:rFonts w:ascii="Calibri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above</w:t>
                          </w:r>
                          <w:r>
                            <w:rPr>
                              <w:rFonts w:ascii="Calibri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delivery</w:t>
                          </w:r>
                          <w:r>
                            <w:rPr>
                              <w:rFonts w:ascii="Calibri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constraints</w:t>
                          </w:r>
                        </w:p>
                      </w:txbxContent>
                    </v:textbox>
                  </v:shape>
                  <v:shape id="Text Box 554" o:spid="_x0000_s1075" type="#_x0000_t202" style="position:absolute;left:5377;top:3162;width:2062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  <v:textbox inset="0,0,0,0">
                      <w:txbxContent>
                        <w:p w14:paraId="21E58A26" w14:textId="77777777" w:rsidR="008A31B7" w:rsidRDefault="00A84184">
                          <w:pPr>
                            <w:spacing w:line="245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Demands</w:t>
                          </w:r>
                          <w:r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that</w:t>
                          </w:r>
                        </w:p>
                        <w:p w14:paraId="21E58A27" w14:textId="77777777" w:rsidR="008A31B7" w:rsidRDefault="00A84184">
                          <w:pPr>
                            <w:spacing w:line="238" w:lineRule="auto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environmental</w:t>
                          </w:r>
                          <w:r>
                            <w:rPr>
                              <w:rFonts w:ascii="Calibri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water</w:t>
                          </w:r>
                          <w:r>
                            <w:rPr>
                              <w:rFonts w:ascii="Calibri"/>
                              <w:spacing w:val="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contribute to</w:t>
                          </w:r>
                        </w:p>
                      </w:txbxContent>
                    </v:textbox>
                  </v:shape>
                  <v:shape id="Text Box 553" o:spid="_x0000_s1076" type="#_x0000_t202" style="position:absolute;left:4431;top:5693;width:42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14:paraId="21E58A28" w14:textId="77777777" w:rsidR="008A31B7" w:rsidRDefault="00A84184">
                          <w:pPr>
                            <w:spacing w:line="213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>Time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color w:val="E36C09"/>
          <w:spacing w:val="-1"/>
          <w:sz w:val="18"/>
        </w:rPr>
        <w:t>Commonwealth</w:t>
      </w:r>
      <w:r>
        <w:rPr>
          <w:rFonts w:ascii="Calibri"/>
          <w:b/>
          <w:color w:val="E36C09"/>
          <w:spacing w:val="25"/>
          <w:sz w:val="18"/>
        </w:rPr>
        <w:t xml:space="preserve"> </w:t>
      </w:r>
      <w:r>
        <w:rPr>
          <w:rFonts w:ascii="Calibri"/>
          <w:b/>
          <w:color w:val="E36C09"/>
          <w:spacing w:val="-1"/>
          <w:sz w:val="18"/>
        </w:rPr>
        <w:t>environmental</w:t>
      </w:r>
      <w:r>
        <w:rPr>
          <w:rFonts w:ascii="Calibri"/>
          <w:b/>
          <w:color w:val="E36C09"/>
          <w:spacing w:val="26"/>
          <w:sz w:val="18"/>
        </w:rPr>
        <w:t xml:space="preserve"> </w:t>
      </w:r>
      <w:r>
        <w:rPr>
          <w:rFonts w:ascii="Calibri"/>
          <w:b/>
          <w:color w:val="E36C09"/>
          <w:spacing w:val="-2"/>
          <w:sz w:val="18"/>
        </w:rPr>
        <w:t>water</w:t>
      </w:r>
      <w:r>
        <w:rPr>
          <w:rFonts w:ascii="Calibri"/>
          <w:b/>
          <w:color w:val="E36C09"/>
          <w:spacing w:val="6"/>
          <w:sz w:val="18"/>
        </w:rPr>
        <w:t xml:space="preserve"> </w:t>
      </w:r>
      <w:r>
        <w:rPr>
          <w:rFonts w:ascii="Calibri"/>
          <w:b/>
          <w:color w:val="E36C09"/>
          <w:spacing w:val="-1"/>
          <w:sz w:val="18"/>
        </w:rPr>
        <w:t>contribution</w:t>
      </w:r>
      <w:r>
        <w:rPr>
          <w:rFonts w:ascii="Calibri"/>
          <w:b/>
          <w:color w:val="E36C09"/>
          <w:spacing w:val="11"/>
          <w:sz w:val="18"/>
        </w:rPr>
        <w:t xml:space="preserve"> </w:t>
      </w:r>
      <w:r>
        <w:rPr>
          <w:rFonts w:ascii="Calibri"/>
          <w:b/>
          <w:color w:val="E36C09"/>
          <w:spacing w:val="-1"/>
          <w:sz w:val="18"/>
          <w:u w:val="single" w:color="E36C09"/>
        </w:rPr>
        <w:t>unlikely</w:t>
      </w:r>
      <w:r>
        <w:rPr>
          <w:rFonts w:ascii="Calibri"/>
          <w:b/>
          <w:color w:val="E36C09"/>
          <w:spacing w:val="-1"/>
          <w:sz w:val="18"/>
        </w:rPr>
        <w:t>:</w:t>
      </w:r>
    </w:p>
    <w:p w14:paraId="21E57E1E" w14:textId="77777777" w:rsidR="008A31B7" w:rsidRDefault="00A84184">
      <w:pPr>
        <w:numPr>
          <w:ilvl w:val="2"/>
          <w:numId w:val="10"/>
        </w:numPr>
        <w:tabs>
          <w:tab w:val="left" w:pos="7989"/>
        </w:tabs>
        <w:ind w:right="38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z w:val="18"/>
        </w:rPr>
        <w:t>Goulburn</w:t>
      </w:r>
      <w:r>
        <w:rPr>
          <w:rFonts w:ascii="Calibri"/>
          <w:color w:val="E36C09"/>
          <w:spacing w:val="-1"/>
          <w:sz w:val="18"/>
        </w:rPr>
        <w:t xml:space="preserve"> </w:t>
      </w:r>
      <w:r>
        <w:rPr>
          <w:rFonts w:ascii="Calibri"/>
          <w:color w:val="E36C09"/>
          <w:sz w:val="18"/>
        </w:rPr>
        <w:t>-</w:t>
      </w:r>
      <w:r>
        <w:rPr>
          <w:rFonts w:ascii="Calibri"/>
          <w:color w:val="E36C09"/>
          <w:spacing w:val="5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Releases</w:t>
      </w:r>
      <w:r>
        <w:rPr>
          <w:rFonts w:ascii="Calibri"/>
          <w:color w:val="E36C09"/>
          <w:spacing w:val="10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from</w:t>
      </w:r>
      <w:r>
        <w:rPr>
          <w:rFonts w:ascii="Calibri"/>
          <w:color w:val="E36C09"/>
          <w:spacing w:val="4"/>
          <w:sz w:val="18"/>
        </w:rPr>
        <w:t xml:space="preserve"> </w:t>
      </w:r>
      <w:r>
        <w:rPr>
          <w:rFonts w:ascii="Calibri"/>
          <w:color w:val="E36C09"/>
          <w:spacing w:val="-3"/>
          <w:sz w:val="18"/>
        </w:rPr>
        <w:t>Lake</w:t>
      </w:r>
      <w:r>
        <w:rPr>
          <w:rFonts w:ascii="Calibri"/>
          <w:color w:val="E36C09"/>
          <w:spacing w:val="30"/>
          <w:w w:val="101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Eildon</w:t>
      </w:r>
      <w:r>
        <w:rPr>
          <w:rFonts w:ascii="Calibri"/>
          <w:color w:val="E36C09"/>
          <w:spacing w:val="3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above</w:t>
      </w:r>
      <w:r>
        <w:rPr>
          <w:rFonts w:ascii="Calibri"/>
          <w:color w:val="E36C09"/>
          <w:spacing w:val="3"/>
          <w:sz w:val="18"/>
        </w:rPr>
        <w:t xml:space="preserve"> </w:t>
      </w:r>
      <w:r>
        <w:rPr>
          <w:rFonts w:ascii="Calibri"/>
          <w:color w:val="E36C09"/>
          <w:sz w:val="18"/>
        </w:rPr>
        <w:t>9.500</w:t>
      </w:r>
      <w:r>
        <w:rPr>
          <w:rFonts w:ascii="Calibri"/>
          <w:color w:val="E36C09"/>
          <w:spacing w:val="7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ML/day</w:t>
      </w:r>
      <w:r>
        <w:rPr>
          <w:rFonts w:ascii="Calibri"/>
          <w:color w:val="E36C09"/>
          <w:spacing w:val="2"/>
          <w:sz w:val="18"/>
        </w:rPr>
        <w:t xml:space="preserve"> </w:t>
      </w:r>
      <w:r>
        <w:rPr>
          <w:rFonts w:ascii="Calibri"/>
          <w:color w:val="E36C09"/>
          <w:sz w:val="18"/>
        </w:rPr>
        <w:t>and</w:t>
      </w:r>
      <w:r>
        <w:rPr>
          <w:rFonts w:ascii="Calibri"/>
          <w:color w:val="E36C09"/>
          <w:spacing w:val="27"/>
          <w:w w:val="101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releases</w:t>
      </w:r>
      <w:r>
        <w:rPr>
          <w:rFonts w:ascii="Calibri"/>
          <w:color w:val="E36C09"/>
          <w:spacing w:val="8"/>
          <w:sz w:val="18"/>
        </w:rPr>
        <w:t xml:space="preserve"> </w:t>
      </w:r>
      <w:r>
        <w:rPr>
          <w:rFonts w:ascii="Calibri"/>
          <w:color w:val="E36C09"/>
          <w:spacing w:val="-2"/>
          <w:sz w:val="18"/>
        </w:rPr>
        <w:t>from</w:t>
      </w:r>
      <w:r>
        <w:rPr>
          <w:rFonts w:ascii="Calibri"/>
          <w:color w:val="E36C09"/>
          <w:spacing w:val="6"/>
          <w:sz w:val="18"/>
        </w:rPr>
        <w:t xml:space="preserve"> </w:t>
      </w:r>
      <w:r>
        <w:rPr>
          <w:rFonts w:ascii="Calibri"/>
          <w:color w:val="E36C09"/>
          <w:sz w:val="18"/>
        </w:rPr>
        <w:t xml:space="preserve">Goulburn </w:t>
      </w:r>
      <w:r>
        <w:rPr>
          <w:rFonts w:ascii="Calibri"/>
          <w:color w:val="E36C09"/>
          <w:spacing w:val="-2"/>
          <w:sz w:val="18"/>
        </w:rPr>
        <w:t>Weir</w:t>
      </w:r>
      <w:r>
        <w:rPr>
          <w:rFonts w:ascii="Calibri"/>
          <w:color w:val="E36C09"/>
          <w:spacing w:val="30"/>
          <w:w w:val="101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above</w:t>
      </w:r>
      <w:r>
        <w:rPr>
          <w:rFonts w:ascii="Calibri"/>
          <w:color w:val="E36C09"/>
          <w:spacing w:val="1"/>
          <w:sz w:val="18"/>
        </w:rPr>
        <w:t xml:space="preserve"> </w:t>
      </w:r>
      <w:r>
        <w:rPr>
          <w:rFonts w:ascii="Calibri"/>
          <w:color w:val="E36C09"/>
          <w:sz w:val="18"/>
        </w:rPr>
        <w:t xml:space="preserve">10,000 </w:t>
      </w:r>
      <w:r>
        <w:rPr>
          <w:rFonts w:ascii="Calibri"/>
          <w:color w:val="E36C09"/>
          <w:spacing w:val="13"/>
          <w:sz w:val="18"/>
        </w:rPr>
        <w:t xml:space="preserve"> </w:t>
      </w:r>
      <w:r>
        <w:rPr>
          <w:rFonts w:ascii="Calibri"/>
          <w:color w:val="E36C09"/>
          <w:spacing w:val="-3"/>
          <w:sz w:val="18"/>
        </w:rPr>
        <w:t>ML/day.</w:t>
      </w:r>
    </w:p>
    <w:p w14:paraId="21E57E1F" w14:textId="77777777" w:rsidR="008A31B7" w:rsidRDefault="00A84184">
      <w:pPr>
        <w:numPr>
          <w:ilvl w:val="2"/>
          <w:numId w:val="10"/>
        </w:numPr>
        <w:tabs>
          <w:tab w:val="left" w:pos="7989"/>
        </w:tabs>
        <w:ind w:right="259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E36C09"/>
          <w:sz w:val="18"/>
        </w:rPr>
        <w:t>Campaspe</w:t>
      </w:r>
      <w:r>
        <w:rPr>
          <w:rFonts w:ascii="Calibri"/>
          <w:color w:val="E36C09"/>
          <w:spacing w:val="5"/>
          <w:sz w:val="18"/>
        </w:rPr>
        <w:t xml:space="preserve"> </w:t>
      </w:r>
      <w:r>
        <w:rPr>
          <w:rFonts w:ascii="Calibri"/>
          <w:color w:val="E36C09"/>
          <w:sz w:val="18"/>
        </w:rPr>
        <w:t>-</w:t>
      </w:r>
      <w:r>
        <w:rPr>
          <w:rFonts w:ascii="Calibri"/>
          <w:color w:val="E36C09"/>
          <w:spacing w:val="5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Flows</w:t>
      </w:r>
      <w:r>
        <w:rPr>
          <w:rFonts w:ascii="Calibri"/>
          <w:color w:val="E36C09"/>
          <w:spacing w:val="8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at</w:t>
      </w:r>
      <w:r>
        <w:rPr>
          <w:rFonts w:ascii="Calibri"/>
          <w:color w:val="E36C09"/>
          <w:spacing w:val="6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Barnadown,</w:t>
      </w:r>
      <w:r>
        <w:rPr>
          <w:rFonts w:ascii="Calibri"/>
          <w:color w:val="E36C09"/>
          <w:spacing w:val="29"/>
          <w:sz w:val="18"/>
        </w:rPr>
        <w:t xml:space="preserve"> </w:t>
      </w:r>
      <w:r>
        <w:rPr>
          <w:rFonts w:ascii="Calibri"/>
          <w:color w:val="E36C09"/>
          <w:sz w:val="18"/>
        </w:rPr>
        <w:t>below</w:t>
      </w:r>
      <w:r>
        <w:rPr>
          <w:rFonts w:ascii="Calibri"/>
          <w:color w:val="E36C09"/>
          <w:spacing w:val="6"/>
          <w:sz w:val="18"/>
        </w:rPr>
        <w:t xml:space="preserve"> </w:t>
      </w:r>
      <w:r>
        <w:rPr>
          <w:rFonts w:ascii="Calibri"/>
          <w:color w:val="E36C09"/>
          <w:spacing w:val="-3"/>
          <w:sz w:val="18"/>
        </w:rPr>
        <w:t>Lake</w:t>
      </w:r>
      <w:r>
        <w:rPr>
          <w:rFonts w:ascii="Calibri"/>
          <w:color w:val="E36C09"/>
          <w:spacing w:val="7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Eppalock,</w:t>
      </w:r>
      <w:r>
        <w:rPr>
          <w:rFonts w:ascii="Calibri"/>
          <w:color w:val="E36C09"/>
          <w:spacing w:val="5"/>
          <w:sz w:val="18"/>
        </w:rPr>
        <w:t xml:space="preserve"> </w:t>
      </w:r>
      <w:r>
        <w:rPr>
          <w:rFonts w:ascii="Calibri"/>
          <w:color w:val="E36C09"/>
          <w:spacing w:val="-1"/>
          <w:sz w:val="18"/>
        </w:rPr>
        <w:t>above</w:t>
      </w:r>
      <w:r>
        <w:rPr>
          <w:rFonts w:ascii="Calibri"/>
          <w:color w:val="E36C09"/>
          <w:spacing w:val="25"/>
          <w:w w:val="101"/>
          <w:sz w:val="18"/>
        </w:rPr>
        <w:t xml:space="preserve"> </w:t>
      </w:r>
      <w:r>
        <w:rPr>
          <w:rFonts w:ascii="Calibri"/>
          <w:color w:val="E36C09"/>
          <w:sz w:val="18"/>
        </w:rPr>
        <w:t>1,800</w:t>
      </w:r>
      <w:r>
        <w:rPr>
          <w:rFonts w:ascii="Calibri"/>
          <w:color w:val="E36C09"/>
          <w:spacing w:val="11"/>
          <w:sz w:val="18"/>
        </w:rPr>
        <w:t xml:space="preserve"> </w:t>
      </w:r>
      <w:r>
        <w:rPr>
          <w:rFonts w:ascii="Calibri"/>
          <w:color w:val="E36C09"/>
          <w:spacing w:val="-3"/>
          <w:sz w:val="18"/>
        </w:rPr>
        <w:t>ML/day.</w:t>
      </w:r>
    </w:p>
    <w:p w14:paraId="21E57E20" w14:textId="2922E70F" w:rsidR="008A31B7" w:rsidRDefault="00A84184">
      <w:pPr>
        <w:numPr>
          <w:ilvl w:val="2"/>
          <w:numId w:val="10"/>
        </w:numPr>
        <w:tabs>
          <w:tab w:val="left" w:pos="7989"/>
        </w:tabs>
        <w:ind w:right="546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 wp14:anchorId="21E589CE" wp14:editId="5792786E">
                <wp:simplePos x="0" y="0"/>
                <wp:positionH relativeFrom="page">
                  <wp:posOffset>530860</wp:posOffset>
                </wp:positionH>
                <wp:positionV relativeFrom="paragraph">
                  <wp:posOffset>184150</wp:posOffset>
                </wp:positionV>
                <wp:extent cx="160655" cy="534670"/>
                <wp:effectExtent l="0" t="0" r="3810" b="0"/>
                <wp:wrapNone/>
                <wp:docPr id="563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58A29" w14:textId="77777777" w:rsidR="008A31B7" w:rsidRDefault="00A84184">
                            <w:pPr>
                              <w:spacing w:line="236" w:lineRule="exact"/>
                              <w:ind w:left="2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101"/>
                                <w:sz w:val="21"/>
                              </w:rPr>
                              <w:t>Flow</w:t>
                            </w:r>
                            <w:r>
                              <w:rPr>
                                <w:rFonts w:asci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3"/>
                                <w:w w:val="101"/>
                                <w:sz w:val="21"/>
                              </w:rPr>
                              <w:t>rate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589CE" id="Text Box 550" o:spid="_x0000_s1077" type="#_x0000_t202" style="position:absolute;left:0;text-align:left;margin-left:41.8pt;margin-top:14.5pt;width:12.65pt;height:42.1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14:paraId="21E58A29" w14:textId="77777777" w:rsidR="008A31B7" w:rsidRDefault="00A84184">
                      <w:pPr>
                        <w:spacing w:line="236" w:lineRule="exact"/>
                        <w:ind w:left="20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spacing w:val="-1"/>
                          <w:w w:val="101"/>
                          <w:sz w:val="21"/>
                        </w:rPr>
                        <w:t>Flow</w:t>
                      </w:r>
                      <w:r>
                        <w:rPr>
                          <w:rFonts w:asci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3"/>
                          <w:w w:val="101"/>
                          <w:sz w:val="21"/>
                        </w:rPr>
                        <w:t>rate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color w:val="E36C09"/>
          <w:spacing w:val="-1"/>
          <w:sz w:val="18"/>
          <w:szCs w:val="18"/>
        </w:rPr>
        <w:t>Loddon</w:t>
      </w:r>
      <w:r>
        <w:rPr>
          <w:rFonts w:ascii="Calibri" w:eastAsia="Calibri" w:hAnsi="Calibri" w:cs="Calibri"/>
          <w:color w:val="E36C09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z w:val="18"/>
          <w:szCs w:val="18"/>
        </w:rPr>
        <w:t>–</w:t>
      </w:r>
      <w:r>
        <w:rPr>
          <w:rFonts w:ascii="Calibri" w:eastAsia="Calibri" w:hAnsi="Calibri" w:cs="Calibri"/>
          <w:color w:val="E36C09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pacing w:val="-1"/>
          <w:sz w:val="18"/>
          <w:szCs w:val="18"/>
        </w:rPr>
        <w:t>flows</w:t>
      </w:r>
      <w:r>
        <w:rPr>
          <w:rFonts w:ascii="Calibri" w:eastAsia="Calibri" w:hAnsi="Calibri" w:cs="Calibri"/>
          <w:color w:val="E36C09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pacing w:val="-1"/>
          <w:sz w:val="18"/>
          <w:szCs w:val="18"/>
        </w:rPr>
        <w:t>above</w:t>
      </w:r>
      <w:r>
        <w:rPr>
          <w:rFonts w:ascii="Calibri" w:eastAsia="Calibri" w:hAnsi="Calibri" w:cs="Calibri"/>
          <w:color w:val="E36C09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z w:val="18"/>
          <w:szCs w:val="18"/>
        </w:rPr>
        <w:t>450</w:t>
      </w:r>
      <w:r>
        <w:rPr>
          <w:rFonts w:ascii="Calibri" w:eastAsia="Calibri" w:hAnsi="Calibri" w:cs="Calibri"/>
          <w:color w:val="E36C09"/>
          <w:spacing w:val="2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pacing w:val="-1"/>
          <w:sz w:val="18"/>
          <w:szCs w:val="18"/>
        </w:rPr>
        <w:t>ML/day</w:t>
      </w:r>
      <w:r>
        <w:rPr>
          <w:rFonts w:ascii="Calibri" w:eastAsia="Calibri" w:hAnsi="Calibri" w:cs="Calibri"/>
          <w:color w:val="E36C09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pacing w:val="-1"/>
          <w:sz w:val="18"/>
          <w:szCs w:val="18"/>
        </w:rPr>
        <w:t>between</w:t>
      </w:r>
      <w:r>
        <w:rPr>
          <w:rFonts w:ascii="Calibri" w:eastAsia="Calibri" w:hAnsi="Calibri" w:cs="Calibri"/>
          <w:color w:val="E36C09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pacing w:val="-1"/>
          <w:sz w:val="18"/>
          <w:szCs w:val="18"/>
        </w:rPr>
        <w:t>Loddon</w:t>
      </w:r>
      <w:r>
        <w:rPr>
          <w:rFonts w:ascii="Calibri" w:eastAsia="Calibri" w:hAnsi="Calibri" w:cs="Calibri"/>
          <w:color w:val="E36C09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z w:val="18"/>
          <w:szCs w:val="18"/>
        </w:rPr>
        <w:t>and</w:t>
      </w:r>
      <w:r>
        <w:rPr>
          <w:rFonts w:ascii="Calibri" w:eastAsia="Calibri" w:hAnsi="Calibri" w:cs="Calibri"/>
          <w:color w:val="E36C09"/>
          <w:spacing w:val="28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pacing w:val="-2"/>
          <w:sz w:val="18"/>
          <w:szCs w:val="18"/>
        </w:rPr>
        <w:t>Kerang</w:t>
      </w:r>
      <w:r>
        <w:rPr>
          <w:rFonts w:ascii="Calibri" w:eastAsia="Calibri" w:hAnsi="Calibri" w:cs="Calibri"/>
          <w:color w:val="E36C09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E36C09"/>
          <w:spacing w:val="-6"/>
          <w:sz w:val="18"/>
          <w:szCs w:val="18"/>
        </w:rPr>
        <w:t>Weir.</w:t>
      </w:r>
    </w:p>
    <w:p w14:paraId="21E57E21" w14:textId="77777777" w:rsidR="008A31B7" w:rsidRDefault="008A31B7">
      <w:pPr>
        <w:spacing w:before="10"/>
        <w:rPr>
          <w:rFonts w:ascii="Calibri" w:eastAsia="Calibri" w:hAnsi="Calibri" w:cs="Calibri"/>
          <w:sz w:val="18"/>
          <w:szCs w:val="18"/>
        </w:rPr>
      </w:pPr>
    </w:p>
    <w:p w14:paraId="21E57E22" w14:textId="77777777" w:rsidR="008A31B7" w:rsidRDefault="00A84184">
      <w:pPr>
        <w:spacing w:before="65"/>
        <w:ind w:left="7782" w:right="38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00AF50"/>
          <w:spacing w:val="-1"/>
          <w:sz w:val="18"/>
        </w:rPr>
        <w:t>Focus</w:t>
      </w:r>
      <w:r>
        <w:rPr>
          <w:rFonts w:ascii="Calibri"/>
          <w:b/>
          <w:color w:val="00AF50"/>
          <w:spacing w:val="6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for</w:t>
      </w:r>
      <w:r>
        <w:rPr>
          <w:rFonts w:ascii="Calibri"/>
          <w:b/>
          <w:color w:val="00AF50"/>
          <w:spacing w:val="5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environmental</w:t>
      </w:r>
      <w:r>
        <w:rPr>
          <w:rFonts w:ascii="Calibri"/>
          <w:b/>
          <w:color w:val="00AF50"/>
          <w:spacing w:val="7"/>
          <w:sz w:val="18"/>
        </w:rPr>
        <w:t xml:space="preserve"> </w:t>
      </w:r>
      <w:r>
        <w:rPr>
          <w:rFonts w:ascii="Calibri"/>
          <w:b/>
          <w:color w:val="00AF50"/>
          <w:spacing w:val="-2"/>
          <w:sz w:val="18"/>
        </w:rPr>
        <w:t>water</w:t>
      </w:r>
      <w:r>
        <w:rPr>
          <w:rFonts w:ascii="Calibri"/>
          <w:b/>
          <w:color w:val="00AF50"/>
          <w:spacing w:val="28"/>
          <w:w w:val="101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contribution</w:t>
      </w:r>
      <w:r>
        <w:rPr>
          <w:rFonts w:ascii="Calibri"/>
          <w:b/>
          <w:color w:val="00AF50"/>
          <w:spacing w:val="5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subject</w:t>
      </w:r>
      <w:r>
        <w:rPr>
          <w:rFonts w:ascii="Calibri"/>
          <w:b/>
          <w:color w:val="00AF50"/>
          <w:spacing w:val="7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to</w:t>
      </w:r>
      <w:r>
        <w:rPr>
          <w:rFonts w:ascii="Calibri"/>
          <w:b/>
          <w:color w:val="00AF50"/>
          <w:spacing w:val="8"/>
          <w:sz w:val="18"/>
        </w:rPr>
        <w:t xml:space="preserve"> </w:t>
      </w:r>
      <w:r>
        <w:rPr>
          <w:rFonts w:ascii="Calibri"/>
          <w:b/>
          <w:color w:val="00AF50"/>
          <w:spacing w:val="-1"/>
          <w:sz w:val="18"/>
        </w:rPr>
        <w:t>seasonal</w:t>
      </w:r>
      <w:r>
        <w:rPr>
          <w:rFonts w:ascii="Calibri"/>
          <w:b/>
          <w:color w:val="00AF50"/>
          <w:spacing w:val="43"/>
          <w:sz w:val="18"/>
        </w:rPr>
        <w:t xml:space="preserve"> </w:t>
      </w:r>
      <w:r>
        <w:rPr>
          <w:rFonts w:ascii="Calibri"/>
          <w:b/>
          <w:color w:val="00AF50"/>
          <w:sz w:val="18"/>
        </w:rPr>
        <w:t>conditions:</w:t>
      </w:r>
    </w:p>
    <w:p w14:paraId="21E57E23" w14:textId="77777777" w:rsidR="008A31B7" w:rsidRDefault="00A84184">
      <w:pPr>
        <w:numPr>
          <w:ilvl w:val="2"/>
          <w:numId w:val="10"/>
        </w:numPr>
        <w:tabs>
          <w:tab w:val="left" w:pos="7989"/>
        </w:tabs>
        <w:ind w:right="396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00AF50"/>
          <w:spacing w:val="-2"/>
          <w:sz w:val="18"/>
        </w:rPr>
        <w:t>Variable</w:t>
      </w:r>
      <w:r>
        <w:rPr>
          <w:rFonts w:ascii="Calibri"/>
          <w:color w:val="00AF50"/>
          <w:spacing w:val="2"/>
          <w:sz w:val="18"/>
        </w:rPr>
        <w:t xml:space="preserve"> </w:t>
      </w:r>
      <w:r>
        <w:rPr>
          <w:rFonts w:ascii="Calibri"/>
          <w:color w:val="00AF50"/>
          <w:sz w:val="18"/>
        </w:rPr>
        <w:t>base</w:t>
      </w:r>
      <w:r>
        <w:rPr>
          <w:rFonts w:ascii="Calibri"/>
          <w:color w:val="00AF50"/>
          <w:spacing w:val="4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flows</w:t>
      </w:r>
      <w:r>
        <w:rPr>
          <w:rFonts w:ascii="Calibri"/>
          <w:color w:val="00AF50"/>
          <w:spacing w:val="8"/>
          <w:sz w:val="18"/>
        </w:rPr>
        <w:t xml:space="preserve"> </w:t>
      </w:r>
      <w:r>
        <w:rPr>
          <w:rFonts w:ascii="Calibri"/>
          <w:color w:val="00AF50"/>
          <w:sz w:val="18"/>
        </w:rPr>
        <w:t>and</w:t>
      </w:r>
      <w:r>
        <w:rPr>
          <w:rFonts w:ascii="Calibri"/>
          <w:color w:val="00AF50"/>
          <w:spacing w:val="3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freshes</w:t>
      </w:r>
      <w:r>
        <w:rPr>
          <w:rFonts w:ascii="Calibri"/>
          <w:color w:val="00AF50"/>
          <w:spacing w:val="25"/>
          <w:w w:val="101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are</w:t>
      </w:r>
      <w:r>
        <w:rPr>
          <w:rFonts w:ascii="Calibri"/>
          <w:color w:val="00AF50"/>
          <w:spacing w:val="4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delivered</w:t>
      </w:r>
      <w:r>
        <w:rPr>
          <w:rFonts w:ascii="Calibri"/>
          <w:color w:val="00AF50"/>
          <w:spacing w:val="2"/>
          <w:sz w:val="18"/>
        </w:rPr>
        <w:t xml:space="preserve"> </w:t>
      </w:r>
      <w:r>
        <w:rPr>
          <w:rFonts w:ascii="Calibri"/>
          <w:color w:val="00AF50"/>
          <w:sz w:val="18"/>
        </w:rPr>
        <w:t>as</w:t>
      </w:r>
      <w:r>
        <w:rPr>
          <w:rFonts w:ascii="Calibri"/>
          <w:color w:val="00AF50"/>
          <w:spacing w:val="7"/>
          <w:sz w:val="18"/>
        </w:rPr>
        <w:t xml:space="preserve"> </w:t>
      </w:r>
      <w:r>
        <w:rPr>
          <w:rFonts w:ascii="Calibri"/>
          <w:color w:val="00AF50"/>
          <w:spacing w:val="-1"/>
          <w:sz w:val="18"/>
        </w:rPr>
        <w:t>planned.</w:t>
      </w:r>
    </w:p>
    <w:p w14:paraId="21E57E24" w14:textId="77777777" w:rsidR="008A31B7" w:rsidRDefault="008A31B7">
      <w:pPr>
        <w:spacing w:before="8"/>
        <w:rPr>
          <w:rFonts w:ascii="Calibri" w:eastAsia="Calibri" w:hAnsi="Calibri" w:cs="Calibri"/>
          <w:sz w:val="20"/>
          <w:szCs w:val="20"/>
        </w:rPr>
      </w:pPr>
    </w:p>
    <w:p w14:paraId="21E57E25" w14:textId="77777777" w:rsidR="008A31B7" w:rsidRDefault="00A84184">
      <w:pPr>
        <w:spacing w:before="65" w:line="219" w:lineRule="exact"/>
        <w:ind w:right="521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548ED4"/>
          <w:spacing w:val="-1"/>
          <w:sz w:val="18"/>
        </w:rPr>
        <w:t>Demands</w:t>
      </w:r>
      <w:r>
        <w:rPr>
          <w:rFonts w:ascii="Calibri"/>
          <w:b/>
          <w:color w:val="548ED4"/>
          <w:spacing w:val="8"/>
          <w:sz w:val="18"/>
        </w:rPr>
        <w:t xml:space="preserve"> </w:t>
      </w:r>
      <w:r>
        <w:rPr>
          <w:rFonts w:ascii="Calibri"/>
          <w:b/>
          <w:color w:val="548ED4"/>
          <w:spacing w:val="-2"/>
          <w:sz w:val="18"/>
        </w:rPr>
        <w:t>met</w:t>
      </w:r>
      <w:r>
        <w:rPr>
          <w:rFonts w:ascii="Calibri"/>
          <w:b/>
          <w:color w:val="548ED4"/>
          <w:spacing w:val="5"/>
          <w:sz w:val="18"/>
        </w:rPr>
        <w:t xml:space="preserve"> </w:t>
      </w:r>
      <w:r>
        <w:rPr>
          <w:rFonts w:ascii="Calibri"/>
          <w:b/>
          <w:color w:val="548ED4"/>
          <w:spacing w:val="-1"/>
          <w:sz w:val="18"/>
        </w:rPr>
        <w:t>by</w:t>
      </w:r>
      <w:r>
        <w:rPr>
          <w:rFonts w:ascii="Calibri"/>
          <w:b/>
          <w:color w:val="548ED4"/>
          <w:spacing w:val="7"/>
          <w:sz w:val="18"/>
        </w:rPr>
        <w:t xml:space="preserve"> </w:t>
      </w:r>
      <w:r>
        <w:rPr>
          <w:rFonts w:ascii="Calibri"/>
          <w:b/>
          <w:color w:val="548ED4"/>
          <w:spacing w:val="-1"/>
          <w:sz w:val="18"/>
        </w:rPr>
        <w:t>other</w:t>
      </w:r>
      <w:r>
        <w:rPr>
          <w:rFonts w:ascii="Calibri"/>
          <w:b/>
          <w:color w:val="548ED4"/>
          <w:spacing w:val="6"/>
          <w:sz w:val="18"/>
        </w:rPr>
        <w:t xml:space="preserve"> </w:t>
      </w:r>
      <w:r>
        <w:rPr>
          <w:rFonts w:ascii="Calibri"/>
          <w:b/>
          <w:color w:val="548ED4"/>
          <w:spacing w:val="-1"/>
          <w:sz w:val="18"/>
        </w:rPr>
        <w:t>sources:</w:t>
      </w:r>
    </w:p>
    <w:p w14:paraId="21E57E26" w14:textId="77777777" w:rsidR="008A31B7" w:rsidRDefault="00A84184">
      <w:pPr>
        <w:numPr>
          <w:ilvl w:val="2"/>
          <w:numId w:val="10"/>
        </w:numPr>
        <w:tabs>
          <w:tab w:val="left" w:pos="8000"/>
        </w:tabs>
        <w:ind w:left="7999" w:right="423" w:hanging="21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548ED4"/>
          <w:sz w:val="18"/>
        </w:rPr>
        <w:t>A</w:t>
      </w:r>
      <w:r>
        <w:rPr>
          <w:rFonts w:ascii="Calibri"/>
          <w:color w:val="548ED4"/>
          <w:spacing w:val="5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proportion</w:t>
      </w:r>
      <w:r>
        <w:rPr>
          <w:rFonts w:ascii="Calibri"/>
          <w:color w:val="548ED4"/>
          <w:spacing w:val="-3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of</w:t>
      </w:r>
      <w:r>
        <w:rPr>
          <w:rFonts w:ascii="Calibri"/>
          <w:color w:val="548ED4"/>
          <w:spacing w:val="5"/>
          <w:sz w:val="18"/>
        </w:rPr>
        <w:t xml:space="preserve"> </w:t>
      </w:r>
      <w:r>
        <w:rPr>
          <w:rFonts w:ascii="Calibri"/>
          <w:color w:val="548ED4"/>
          <w:sz w:val="18"/>
        </w:rPr>
        <w:t>base</w:t>
      </w:r>
      <w:r>
        <w:rPr>
          <w:rFonts w:ascii="Calibri"/>
          <w:color w:val="548ED4"/>
          <w:spacing w:val="5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flows</w:t>
      </w:r>
      <w:r>
        <w:rPr>
          <w:rFonts w:ascii="Calibri"/>
          <w:color w:val="548ED4"/>
          <w:spacing w:val="4"/>
          <w:sz w:val="18"/>
        </w:rPr>
        <w:t xml:space="preserve"> </w:t>
      </w:r>
      <w:r>
        <w:rPr>
          <w:rFonts w:ascii="Calibri"/>
          <w:color w:val="548ED4"/>
          <w:sz w:val="18"/>
        </w:rPr>
        <w:t>and</w:t>
      </w:r>
      <w:r>
        <w:rPr>
          <w:rFonts w:ascii="Calibri"/>
          <w:color w:val="548ED4"/>
          <w:spacing w:val="29"/>
          <w:w w:val="101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freshes</w:t>
      </w:r>
      <w:r>
        <w:rPr>
          <w:rFonts w:ascii="Calibri"/>
          <w:color w:val="548ED4"/>
          <w:spacing w:val="1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are</w:t>
      </w:r>
      <w:r>
        <w:rPr>
          <w:rFonts w:ascii="Calibri"/>
          <w:color w:val="548ED4"/>
          <w:spacing w:val="4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met</w:t>
      </w:r>
      <w:r>
        <w:rPr>
          <w:rFonts w:ascii="Calibri"/>
          <w:color w:val="548ED4"/>
          <w:spacing w:val="6"/>
          <w:sz w:val="18"/>
        </w:rPr>
        <w:t xml:space="preserve"> </w:t>
      </w:r>
      <w:r>
        <w:rPr>
          <w:rFonts w:ascii="Calibri"/>
          <w:color w:val="548ED4"/>
          <w:sz w:val="18"/>
        </w:rPr>
        <w:t>by</w:t>
      </w:r>
      <w:r>
        <w:rPr>
          <w:rFonts w:ascii="Calibri"/>
          <w:color w:val="548ED4"/>
          <w:spacing w:val="2"/>
          <w:sz w:val="18"/>
        </w:rPr>
        <w:t xml:space="preserve"> </w:t>
      </w:r>
      <w:r>
        <w:rPr>
          <w:rFonts w:ascii="Calibri"/>
          <w:color w:val="548ED4"/>
          <w:sz w:val="18"/>
        </w:rPr>
        <w:t>minimum</w:t>
      </w:r>
      <w:r>
        <w:rPr>
          <w:rFonts w:ascii="Calibri"/>
          <w:color w:val="548ED4"/>
          <w:spacing w:val="28"/>
          <w:w w:val="101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flows</w:t>
      </w:r>
      <w:r>
        <w:rPr>
          <w:rFonts w:ascii="Calibri"/>
          <w:color w:val="548ED4"/>
          <w:spacing w:val="7"/>
          <w:sz w:val="18"/>
        </w:rPr>
        <w:t xml:space="preserve"> </w:t>
      </w:r>
      <w:r>
        <w:rPr>
          <w:rFonts w:ascii="Calibri"/>
          <w:color w:val="548ED4"/>
          <w:sz w:val="18"/>
        </w:rPr>
        <w:t>and</w:t>
      </w:r>
      <w:r>
        <w:rPr>
          <w:rFonts w:ascii="Calibri"/>
          <w:color w:val="548ED4"/>
          <w:spacing w:val="5"/>
          <w:sz w:val="18"/>
        </w:rPr>
        <w:t xml:space="preserve"> </w:t>
      </w:r>
      <w:r>
        <w:rPr>
          <w:rFonts w:ascii="Calibri"/>
          <w:color w:val="548ED4"/>
          <w:spacing w:val="-1"/>
          <w:sz w:val="18"/>
        </w:rPr>
        <w:t>intervalley</w:t>
      </w:r>
      <w:r>
        <w:rPr>
          <w:rFonts w:ascii="Calibri"/>
          <w:color w:val="548ED4"/>
          <w:spacing w:val="2"/>
          <w:sz w:val="18"/>
        </w:rPr>
        <w:t xml:space="preserve"> </w:t>
      </w:r>
      <w:r>
        <w:rPr>
          <w:rFonts w:ascii="Calibri"/>
          <w:color w:val="548ED4"/>
          <w:spacing w:val="-2"/>
          <w:sz w:val="18"/>
        </w:rPr>
        <w:t>transfers.</w:t>
      </w:r>
    </w:p>
    <w:p w14:paraId="21E57E27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E28" w14:textId="77777777" w:rsidR="008A31B7" w:rsidRDefault="008A31B7">
      <w:pPr>
        <w:rPr>
          <w:rFonts w:ascii="Calibri" w:eastAsia="Calibri" w:hAnsi="Calibri" w:cs="Calibri"/>
          <w:sz w:val="20"/>
          <w:szCs w:val="20"/>
        </w:rPr>
      </w:pPr>
    </w:p>
    <w:p w14:paraId="21E57E29" w14:textId="77777777" w:rsidR="008A31B7" w:rsidRDefault="008A31B7">
      <w:pPr>
        <w:spacing w:before="7"/>
        <w:rPr>
          <w:rFonts w:ascii="Calibri" w:eastAsia="Calibri" w:hAnsi="Calibri" w:cs="Calibri"/>
          <w:sz w:val="18"/>
          <w:szCs w:val="18"/>
        </w:rPr>
      </w:pPr>
    </w:p>
    <w:p w14:paraId="21E57E2A" w14:textId="77777777" w:rsidR="008A31B7" w:rsidRDefault="00A84184">
      <w:pPr>
        <w:pStyle w:val="Heading3"/>
        <w:spacing w:before="62" w:line="245" w:lineRule="exact"/>
        <w:ind w:left="107"/>
        <w:rPr>
          <w:b w:val="0"/>
          <w:bCs w:val="0"/>
        </w:rPr>
      </w:pPr>
      <w:r>
        <w:t>-</w:t>
      </w:r>
    </w:p>
    <w:p w14:paraId="21E57E2B" w14:textId="77777777" w:rsidR="008A31B7" w:rsidRDefault="00A84184">
      <w:pPr>
        <w:pStyle w:val="BodyText"/>
        <w:ind w:right="174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</w:rPr>
        <w:t>2:</w:t>
      </w:r>
      <w:r>
        <w:rPr>
          <w:b/>
          <w:spacing w:val="-8"/>
        </w:rPr>
        <w:t xml:space="preserve"> </w:t>
      </w:r>
      <w:r>
        <w:rPr>
          <w:spacing w:val="-1"/>
        </w:rPr>
        <w:t>Scope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demands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</w:t>
      </w:r>
      <w:r>
        <w:rPr>
          <w:spacing w:val="54"/>
          <w:w w:val="99"/>
        </w:rPr>
        <w:t xml:space="preserve"> </w:t>
      </w:r>
      <w:r>
        <w:t>Darling</w:t>
      </w:r>
      <w:r>
        <w:rPr>
          <w:spacing w:val="-13"/>
        </w:rPr>
        <w:t xml:space="preserve"> </w:t>
      </w:r>
      <w:r>
        <w:rPr>
          <w:spacing w:val="-1"/>
        </w:rPr>
        <w:t>Basin</w:t>
      </w:r>
    </w:p>
    <w:p w14:paraId="21E57E2C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7E2D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7E2E" w14:textId="77777777" w:rsidR="008A31B7" w:rsidRDefault="008A31B7">
      <w:pPr>
        <w:spacing w:before="1"/>
        <w:rPr>
          <w:rFonts w:ascii="Century Gothic" w:eastAsia="Century Gothic" w:hAnsi="Century Gothic" w:cs="Century Gothic"/>
          <w:sz w:val="19"/>
          <w:szCs w:val="19"/>
        </w:rPr>
      </w:pPr>
    </w:p>
    <w:p w14:paraId="21E57E2F" w14:textId="77777777" w:rsidR="008A31B7" w:rsidRDefault="00A84184">
      <w:pPr>
        <w:pStyle w:val="BodyText"/>
        <w:ind w:right="174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1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rPr>
          <w:spacing w:val="-1"/>
        </w:rPr>
        <w:t>(flow</w:t>
      </w:r>
      <w:r>
        <w:rPr>
          <w:spacing w:val="-7"/>
        </w:rPr>
        <w:t xml:space="preserve"> </w:t>
      </w:r>
      <w:r>
        <w:t>magnitude,</w:t>
      </w:r>
      <w:r>
        <w:rPr>
          <w:spacing w:val="89"/>
          <w:w w:val="99"/>
        </w:rPr>
        <w:t xml:space="preserve"> </w:t>
      </w:r>
      <w:r>
        <w:rPr>
          <w:spacing w:val="-1"/>
        </w:rPr>
        <w:t>duration,</w:t>
      </w:r>
      <w:r>
        <w:rPr>
          <w:spacing w:val="-11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frequency)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being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68"/>
          <w:w w:val="9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3.</w:t>
        </w:r>
      </w:hyperlink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84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revised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knowledge.</w:t>
      </w:r>
    </w:p>
    <w:p w14:paraId="21E57E30" w14:textId="77777777" w:rsidR="008A31B7" w:rsidRDefault="008A31B7">
      <w:pPr>
        <w:sectPr w:rsidR="008A31B7">
          <w:pgSz w:w="11910" w:h="16840"/>
          <w:pgMar w:top="780" w:right="600" w:bottom="880" w:left="600" w:header="0" w:footer="686" w:gutter="0"/>
          <w:cols w:space="720"/>
        </w:sectPr>
      </w:pPr>
    </w:p>
    <w:p w14:paraId="21E57E31" w14:textId="77777777" w:rsidR="008A31B7" w:rsidRDefault="00A84184">
      <w:pPr>
        <w:pStyle w:val="Heading2"/>
        <w:numPr>
          <w:ilvl w:val="1"/>
          <w:numId w:val="10"/>
        </w:numPr>
        <w:tabs>
          <w:tab w:val="left" w:pos="961"/>
        </w:tabs>
        <w:spacing w:before="25"/>
        <w:ind w:left="960" w:hanging="852"/>
        <w:rPr>
          <w:b w:val="0"/>
          <w:bCs w:val="0"/>
        </w:rPr>
      </w:pPr>
      <w:bookmarkStart w:id="14" w:name="_bookmark13"/>
      <w:bookmarkEnd w:id="14"/>
      <w:r>
        <w:rPr>
          <w:color w:val="5F4879"/>
        </w:rPr>
        <w:lastRenderedPageBreak/>
        <w:t>Monitoring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management</w:t>
      </w:r>
    </w:p>
    <w:p w14:paraId="21E57E32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E33" w14:textId="77777777" w:rsidR="008A31B7" w:rsidRDefault="00A84184">
      <w:pPr>
        <w:pStyle w:val="BodyText"/>
        <w:ind w:right="384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1"/>
        </w:rP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68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hydrograph,</w:t>
      </w:r>
      <w:r>
        <w:rPr>
          <w:spacing w:val="-8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inundation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levels.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3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21E57E34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E35" w14:textId="77777777" w:rsidR="008A31B7" w:rsidRDefault="00A84184">
      <w:pPr>
        <w:pStyle w:val="BodyText"/>
        <w:ind w:right="793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(LTIM)</w:t>
      </w:r>
      <w:r>
        <w:rPr>
          <w:spacing w:val="-8"/>
        </w:rPr>
        <w:t xml:space="preserve"> </w:t>
      </w:r>
      <w:r>
        <w:t>Project is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undertaken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rPr>
          <w:spacing w:val="-1"/>
        </w:rPr>
        <w:t>Goulburn</w:t>
      </w:r>
      <w:r>
        <w:rPr>
          <w:spacing w:val="44"/>
          <w:w w:val="9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aims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understand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response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76"/>
          <w:w w:val="99"/>
        </w:rPr>
        <w:t xml:space="preserve"> </w:t>
      </w:r>
      <w:r>
        <w:t>watering.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activities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Goulburn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1">
        <w:r>
          <w:rPr>
            <w:color w:val="0000FF"/>
            <w:u w:val="single" w:color="0000FF"/>
          </w:rPr>
          <w:t>http://www.environment.gov.au/water/cewo/catchment/northern-victorian-rive</w:t>
        </w:r>
        <w:r>
          <w:rPr>
            <w:color w:val="0000FF"/>
            <w:u w:val="single" w:color="0000FF"/>
          </w:rPr>
          <w:t>rs/monitoring</w:t>
        </w:r>
      </w:hyperlink>
    </w:p>
    <w:p w14:paraId="21E57E36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21E57E37" w14:textId="77777777" w:rsidR="008A31B7" w:rsidRDefault="00A84184">
      <w:pPr>
        <w:pStyle w:val="BodyText"/>
        <w:spacing w:before="62"/>
      </w:pPr>
      <w:r>
        <w:t>Monitoring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9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Living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rPr>
          <w:spacing w:val="1"/>
        </w:rPr>
        <w:t>program.</w:t>
      </w:r>
    </w:p>
    <w:p w14:paraId="21E57E38" w14:textId="77777777" w:rsidR="008A31B7" w:rsidRDefault="008A31B7">
      <w:pPr>
        <w:spacing w:before="8"/>
        <w:rPr>
          <w:rFonts w:ascii="Century Gothic" w:eastAsia="Century Gothic" w:hAnsi="Century Gothic" w:cs="Century Gothic"/>
        </w:rPr>
      </w:pPr>
    </w:p>
    <w:p w14:paraId="21E57E39" w14:textId="77777777" w:rsidR="008A31B7" w:rsidRDefault="00A84184">
      <w:pPr>
        <w:pStyle w:val="BodyText"/>
        <w:ind w:right="174"/>
      </w:pPr>
      <w:r>
        <w:t>Key</w:t>
      </w:r>
      <w:r>
        <w:rPr>
          <w:spacing w:val="-8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recommendations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rPr>
          <w:spacing w:val="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(2014</w:t>
      </w:r>
      <w:r>
        <w:rPr>
          <w:rFonts w:cs="Century Gothic"/>
          <w:spacing w:val="-1"/>
        </w:rPr>
        <w:t>–</w:t>
      </w:r>
      <w:r>
        <w:rPr>
          <w:spacing w:val="-1"/>
        </w:rPr>
        <w:t>15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2015</w:t>
      </w:r>
      <w:r>
        <w:rPr>
          <w:rFonts w:cs="Century Gothic"/>
          <w:spacing w:val="-1"/>
        </w:rPr>
        <w:t>–</w:t>
      </w:r>
      <w:r>
        <w:rPr>
          <w:spacing w:val="-1"/>
        </w:rPr>
        <w:t>16)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Goulburn</w:t>
      </w:r>
      <w:r>
        <w:rPr>
          <w:spacing w:val="-4"/>
        </w:rPr>
        <w:t xml:space="preserve"> </w:t>
      </w:r>
      <w:r>
        <w:t>LTIM</w:t>
      </w:r>
      <w:r>
        <w:rPr>
          <w:spacing w:val="70"/>
          <w:w w:val="99"/>
        </w:rPr>
        <w:t xml:space="preserve"> </w:t>
      </w:r>
      <w:r>
        <w:rPr>
          <w:spacing w:val="-1"/>
        </w:rPr>
        <w:t>Project</w:t>
      </w:r>
      <w:r>
        <w:rPr>
          <w:spacing w:val="-13"/>
        </w:rPr>
        <w:t xml:space="preserve"> </w:t>
      </w:r>
      <w:r>
        <w:rPr>
          <w:spacing w:val="-1"/>
        </w:rPr>
        <w:t>include:</w:t>
      </w:r>
    </w:p>
    <w:p w14:paraId="21E57E3A" w14:textId="77777777" w:rsidR="008A31B7" w:rsidRDefault="008A31B7">
      <w:pPr>
        <w:spacing w:before="1"/>
        <w:rPr>
          <w:rFonts w:ascii="Century Gothic" w:eastAsia="Century Gothic" w:hAnsi="Century Gothic" w:cs="Century Gothic"/>
          <w:sz w:val="23"/>
          <w:szCs w:val="23"/>
        </w:rPr>
      </w:pPr>
    </w:p>
    <w:p w14:paraId="21E57E3B" w14:textId="77777777" w:rsidR="008A31B7" w:rsidRDefault="00A84184">
      <w:pPr>
        <w:pStyle w:val="Heading3"/>
        <w:spacing w:before="0"/>
        <w:ind w:left="391"/>
        <w:rPr>
          <w:b w:val="0"/>
          <w:bCs w:val="0"/>
        </w:rPr>
      </w:pPr>
      <w:r>
        <w:t>Bank</w:t>
      </w:r>
      <w:r>
        <w:rPr>
          <w:spacing w:val="-15"/>
        </w:rPr>
        <w:t xml:space="preserve"> </w:t>
      </w:r>
      <w:r>
        <w:rPr>
          <w:spacing w:val="-1"/>
        </w:rPr>
        <w:t>condition</w:t>
      </w:r>
    </w:p>
    <w:p w14:paraId="21E57E3C" w14:textId="77777777" w:rsidR="008A31B7" w:rsidRDefault="00A84184">
      <w:pPr>
        <w:pStyle w:val="BodyText"/>
        <w:spacing w:before="119"/>
        <w:ind w:left="391" w:right="384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bank</w:t>
      </w:r>
      <w:r>
        <w:rPr>
          <w:spacing w:val="-6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minor</w:t>
      </w:r>
      <w:r>
        <w:rPr>
          <w:spacing w:val="-7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that</w:t>
      </w:r>
      <w:r>
        <w:rPr>
          <w:spacing w:val="30"/>
          <w:w w:val="99"/>
        </w:rPr>
        <w:t xml:space="preserve"> </w:t>
      </w:r>
      <w:r>
        <w:rPr>
          <w:spacing w:val="-1"/>
        </w:rPr>
        <w:t>occur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remainder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regulated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regime.</w:t>
      </w:r>
      <w:r>
        <w:rPr>
          <w:spacing w:val="-9"/>
        </w:rPr>
        <w:t xml:space="preserve"> </w:t>
      </w:r>
      <w:r>
        <w:t>Maintaining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t>rates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recessions</w:t>
      </w:r>
      <w:r>
        <w:rPr>
          <w:spacing w:val="-3"/>
        </w:rPr>
        <w:t xml:space="preserve"> </w:t>
      </w:r>
      <w:r>
        <w:t>will</w:t>
      </w:r>
      <w:r>
        <w:rPr>
          <w:spacing w:val="89"/>
          <w:w w:val="99"/>
        </w:rPr>
        <w:t xml:space="preserve"> </w:t>
      </w:r>
      <w:r>
        <w:rPr>
          <w:spacing w:val="-1"/>
        </w:rPr>
        <w:t>avoid</w:t>
      </w:r>
      <w:r>
        <w:rPr>
          <w:spacing w:val="-8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rPr>
          <w:spacing w:val="-1"/>
        </w:rPr>
        <w:t>erosion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encourage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mud</w:t>
      </w:r>
      <w:r>
        <w:rPr>
          <w:spacing w:val="-7"/>
        </w:rPr>
        <w:t xml:space="preserve"> </w:t>
      </w:r>
      <w:r>
        <w:t>drapes.</w:t>
      </w:r>
      <w:r>
        <w:rPr>
          <w:spacing w:val="-10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rPr>
          <w:spacing w:val="-1"/>
        </w:rPr>
        <w:t>variability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baseflows</w:t>
      </w:r>
      <w:r>
        <w:rPr>
          <w:spacing w:val="89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wetting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varying</w:t>
      </w:r>
      <w:r>
        <w:rPr>
          <w:spacing w:val="-6"/>
        </w:rPr>
        <w:t xml:space="preserve"> </w:t>
      </w:r>
      <w:r>
        <w:t>heights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bank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avoid</w:t>
      </w:r>
      <w:r>
        <w:rPr>
          <w:spacing w:val="-7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notching.</w:t>
      </w:r>
    </w:p>
    <w:p w14:paraId="21E57E3D" w14:textId="77777777" w:rsidR="008A31B7" w:rsidRDefault="00A84184">
      <w:pPr>
        <w:pStyle w:val="Heading3"/>
        <w:ind w:left="391"/>
        <w:rPr>
          <w:b w:val="0"/>
          <w:bCs w:val="0"/>
        </w:rPr>
      </w:pPr>
      <w:r>
        <w:rPr>
          <w:spacing w:val="-1"/>
        </w:rPr>
        <w:t>Stream</w:t>
      </w:r>
      <w:r>
        <w:rPr>
          <w:spacing w:val="-12"/>
        </w:rPr>
        <w:t xml:space="preserve"> </w:t>
      </w:r>
      <w:r>
        <w:rPr>
          <w:spacing w:val="-1"/>
        </w:rPr>
        <w:t>metabolism</w:t>
      </w:r>
      <w:r>
        <w:rPr>
          <w:spacing w:val="-12"/>
        </w:rPr>
        <w:t xml:space="preserve"> </w:t>
      </w:r>
      <w:r>
        <w:t>(primary</w:t>
      </w:r>
      <w:r>
        <w:rPr>
          <w:spacing w:val="-13"/>
        </w:rPr>
        <w:t xml:space="preserve"> </w:t>
      </w:r>
      <w:r>
        <w:rPr>
          <w:spacing w:val="-1"/>
        </w:rPr>
        <w:t>production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decomposition)</w:t>
      </w:r>
    </w:p>
    <w:p w14:paraId="21E57E3E" w14:textId="77777777" w:rsidR="008A31B7" w:rsidRDefault="00A84184">
      <w:pPr>
        <w:pStyle w:val="BodyText"/>
        <w:spacing w:before="119"/>
        <w:ind w:left="391" w:right="174"/>
      </w:pPr>
      <w:r>
        <w:rPr>
          <w:spacing w:val="-1"/>
        </w:rPr>
        <w:t>Larger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mobilise</w:t>
      </w:r>
      <w:r>
        <w:rPr>
          <w:spacing w:val="-7"/>
        </w:rPr>
        <w:t xml:space="preserve"> </w:t>
      </w:r>
      <w:r>
        <w:rPr>
          <w:spacing w:val="-1"/>
        </w:rPr>
        <w:t>carbon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nutrients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backwaters</w:t>
      </w:r>
      <w:r>
        <w:rPr>
          <w:spacing w:val="-7"/>
        </w:rPr>
        <w:t xml:space="preserve"> </w:t>
      </w:r>
      <w:r>
        <w:t>and</w:t>
      </w:r>
      <w:r>
        <w:rPr>
          <w:spacing w:val="56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boost</w:t>
      </w:r>
      <w:r>
        <w:rPr>
          <w:spacing w:val="-6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rPr>
          <w:spacing w:val="-1"/>
        </w:rPr>
        <w:t>productivity.</w:t>
      </w:r>
      <w:r>
        <w:rPr>
          <w:spacing w:val="-4"/>
        </w:rPr>
        <w:t xml:space="preserve"> </w:t>
      </w:r>
      <w:r>
        <w:rPr>
          <w:spacing w:val="-1"/>
        </w:rPr>
        <w:t>Although</w:t>
      </w:r>
      <w:r>
        <w:rPr>
          <w:spacing w:val="-5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currently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t>frameworks,</w:t>
      </w:r>
      <w:r>
        <w:rPr>
          <w:spacing w:val="77"/>
          <w:w w:val="99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unable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3"/>
        </w:rPr>
        <w:t xml:space="preserve"> </w:t>
      </w:r>
      <w:r>
        <w:rPr>
          <w:spacing w:val="-1"/>
        </w:rPr>
        <w:t>(except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flows)</w:t>
      </w:r>
      <w:r>
        <w:rPr>
          <w:spacing w:val="-8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party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property.</w:t>
      </w:r>
      <w:r>
        <w:rPr>
          <w:spacing w:val="-4"/>
        </w:rPr>
        <w:t xml:space="preserve"> </w:t>
      </w:r>
      <w:r>
        <w:t>Providing</w:t>
      </w:r>
      <w:r>
        <w:rPr>
          <w:spacing w:val="72"/>
          <w:w w:val="9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waters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warm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stream</w:t>
      </w:r>
      <w:r>
        <w:rPr>
          <w:spacing w:val="-4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productivity.</w:t>
      </w:r>
    </w:p>
    <w:p w14:paraId="21E57E3F" w14:textId="77777777" w:rsidR="008A31B7" w:rsidRDefault="00A84184">
      <w:pPr>
        <w:pStyle w:val="Heading3"/>
        <w:spacing w:before="122"/>
        <w:ind w:left="391"/>
        <w:rPr>
          <w:b w:val="0"/>
          <w:bCs w:val="0"/>
        </w:rPr>
      </w:pPr>
      <w:r>
        <w:rPr>
          <w:spacing w:val="-1"/>
        </w:rPr>
        <w:t>Macroinvertebrates</w:t>
      </w:r>
    </w:p>
    <w:p w14:paraId="21E57E40" w14:textId="77777777" w:rsidR="008A31B7" w:rsidRDefault="00A84184">
      <w:pPr>
        <w:pStyle w:val="BodyText"/>
        <w:spacing w:before="119"/>
        <w:ind w:left="391" w:right="384"/>
      </w:pPr>
      <w:r>
        <w:t>Increased</w:t>
      </w:r>
      <w:r>
        <w:rPr>
          <w:spacing w:val="-11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rPr>
          <w:spacing w:val="-1"/>
        </w:rPr>
        <w:t>productivity</w:t>
      </w:r>
      <w:r>
        <w:rPr>
          <w:spacing w:val="-12"/>
        </w:rPr>
        <w:t xml:space="preserve"> </w:t>
      </w:r>
      <w:r>
        <w:rPr>
          <w:spacing w:val="-1"/>
        </w:rPr>
        <w:t>volumes</w:t>
      </w:r>
      <w:r>
        <w:rPr>
          <w:spacing w:val="-1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enhance</w:t>
      </w:r>
      <w:r>
        <w:rPr>
          <w:spacing w:val="-11"/>
        </w:rPr>
        <w:t xml:space="preserve"> </w:t>
      </w:r>
      <w:r>
        <w:t>river-edge</w:t>
      </w:r>
      <w:r>
        <w:rPr>
          <w:spacing w:val="-11"/>
        </w:rPr>
        <w:t xml:space="preserve"> </w:t>
      </w:r>
      <w:r>
        <w:t>habitats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macroinvertebrates.</w:t>
      </w:r>
      <w:r>
        <w:rPr>
          <w:spacing w:val="52"/>
          <w:w w:val="99"/>
        </w:rPr>
        <w:t xml:space="preserve"> </w:t>
      </w:r>
      <w:r>
        <w:t>Maintaining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t>fresh</w:t>
      </w:r>
      <w:r>
        <w:rPr>
          <w:spacing w:val="-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alleviate</w:t>
      </w:r>
      <w:r>
        <w:rPr>
          <w:spacing w:val="-8"/>
        </w:rPr>
        <w:t xml:space="preserve"> </w:t>
      </w:r>
      <w:r>
        <w:t>stress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macroinvertebrates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increase</w:t>
      </w:r>
      <w:r>
        <w:rPr>
          <w:spacing w:val="-8"/>
        </w:rPr>
        <w:t xml:space="preserve"> </w:t>
      </w:r>
      <w:r>
        <w:t>their</w:t>
      </w:r>
      <w:r>
        <w:rPr>
          <w:spacing w:val="46"/>
          <w:w w:val="99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biomass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food.</w:t>
      </w:r>
    </w:p>
    <w:p w14:paraId="21E57E41" w14:textId="77777777" w:rsidR="008A31B7" w:rsidRDefault="00A84184">
      <w:pPr>
        <w:pStyle w:val="Heading3"/>
        <w:ind w:left="391"/>
        <w:rPr>
          <w:b w:val="0"/>
          <w:bCs w:val="0"/>
        </w:rPr>
      </w:pPr>
      <w:r>
        <w:t>Bank</w:t>
      </w:r>
      <w:r>
        <w:rPr>
          <w:spacing w:val="-16"/>
        </w:rPr>
        <w:t xml:space="preserve"> </w:t>
      </w:r>
      <w:r>
        <w:rPr>
          <w:spacing w:val="-1"/>
        </w:rPr>
        <w:t>vegetation</w:t>
      </w:r>
    </w:p>
    <w:p w14:paraId="21E57E42" w14:textId="77777777" w:rsidR="008A31B7" w:rsidRDefault="00A84184">
      <w:pPr>
        <w:pStyle w:val="BodyText"/>
        <w:spacing w:before="122"/>
        <w:ind w:left="391" w:right="259"/>
      </w:pP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freshes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maintaining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t>bank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3"/>
        </w:rPr>
        <w:t>the</w:t>
      </w:r>
      <w:r>
        <w:rPr>
          <w:spacing w:val="-7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spring</w:t>
      </w:r>
      <w:r>
        <w:rPr>
          <w:spacing w:val="89"/>
          <w:w w:val="99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t>buffer</w:t>
      </w:r>
      <w:r>
        <w:rPr>
          <w:spacing w:val="-6"/>
        </w:rPr>
        <w:t xml:space="preserve"> </w:t>
      </w:r>
      <w:r>
        <w:t>vegetation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hot,</w:t>
      </w:r>
      <w:r>
        <w:rPr>
          <w:spacing w:val="-8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summer.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winter</w:t>
      </w:r>
      <w:r>
        <w:rPr>
          <w:spacing w:val="-5"/>
        </w:rPr>
        <w:t xml:space="preserve"> </w:t>
      </w:r>
      <w:r>
        <w:t>flows</w:t>
      </w:r>
      <w:r>
        <w:rPr>
          <w:spacing w:val="-4"/>
        </w:rPr>
        <w:t xml:space="preserve"> </w:t>
      </w:r>
      <w:r>
        <w:t>are</w:t>
      </w:r>
      <w:r>
        <w:rPr>
          <w:spacing w:val="42"/>
          <w:w w:val="99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reestablishment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bank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variable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levels</w:t>
      </w:r>
      <w:r>
        <w:rPr>
          <w:spacing w:val="87"/>
          <w:w w:val="9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young</w:t>
      </w:r>
      <w:r>
        <w:rPr>
          <w:spacing w:val="-6"/>
        </w:rPr>
        <w:t xml:space="preserve"> </w:t>
      </w:r>
      <w:r>
        <w:t>plants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maturity.</w:t>
      </w:r>
    </w:p>
    <w:p w14:paraId="21E57E43" w14:textId="77777777" w:rsidR="008A31B7" w:rsidRDefault="00A84184">
      <w:pPr>
        <w:pStyle w:val="Heading3"/>
        <w:ind w:left="391"/>
        <w:rPr>
          <w:b w:val="0"/>
          <w:bCs w:val="0"/>
        </w:rPr>
      </w:pPr>
      <w:r>
        <w:t>Fish</w:t>
      </w:r>
    </w:p>
    <w:p w14:paraId="21E57E44" w14:textId="77777777" w:rsidR="008A31B7" w:rsidRDefault="00A84184">
      <w:pPr>
        <w:pStyle w:val="BodyText"/>
        <w:spacing w:before="120"/>
        <w:ind w:left="391" w:right="174"/>
      </w:pP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spawning,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movement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recruitment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detected;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carp.</w:t>
      </w:r>
      <w:r>
        <w:rPr>
          <w:spacing w:val="-9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golden</w:t>
      </w:r>
      <w:r>
        <w:rPr>
          <w:spacing w:val="-4"/>
        </w:rPr>
        <w:t xml:space="preserve"> </w:t>
      </w:r>
      <w:r>
        <w:t>perch</w:t>
      </w:r>
      <w:r>
        <w:rPr>
          <w:spacing w:val="60"/>
          <w:w w:val="99"/>
        </w:rPr>
        <w:t xml:space="preserve"> </w:t>
      </w:r>
      <w:r>
        <w:t>movement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spawning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above</w:t>
      </w:r>
      <w:r>
        <w:rPr>
          <w:spacing w:val="-8"/>
        </w:rPr>
        <w:t xml:space="preserve"> </w:t>
      </w:r>
      <w:r>
        <w:rPr>
          <w:spacing w:val="-1"/>
        </w:rPr>
        <w:t>18</w:t>
      </w:r>
      <w:r>
        <w:rPr>
          <w:spacing w:val="-2"/>
        </w:rPr>
        <w:t xml:space="preserve"> </w:t>
      </w:r>
      <w:r>
        <w:t>°C.</w:t>
      </w:r>
      <w:r>
        <w:rPr>
          <w:spacing w:val="-7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62"/>
          <w:w w:val="99"/>
        </w:rPr>
        <w:t xml:space="preserve"> </w:t>
      </w:r>
      <w:r>
        <w:rPr>
          <w:spacing w:val="-1"/>
        </w:rPr>
        <w:t>suggest</w:t>
      </w:r>
      <w:r>
        <w:rPr>
          <w:spacing w:val="-6"/>
        </w:rPr>
        <w:t xml:space="preserve"> </w:t>
      </w:r>
      <w:r>
        <w:t>that,</w:t>
      </w:r>
      <w:r>
        <w:rPr>
          <w:spacing w:val="-8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possible,</w:t>
      </w:r>
      <w:r>
        <w:rPr>
          <w:spacing w:val="-9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rPr>
          <w:spacing w:val="-1"/>
        </w:rPr>
        <w:t>freshes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less</w:t>
      </w:r>
      <w:r>
        <w:rPr>
          <w:spacing w:val="-9"/>
        </w:rPr>
        <w:t xml:space="preserve"> </w:t>
      </w:r>
      <w:r>
        <w:rPr>
          <w:spacing w:val="-1"/>
        </w:rPr>
        <w:t>favourable</w:t>
      </w:r>
      <w:r>
        <w:rPr>
          <w:spacing w:val="87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carp.</w:t>
      </w:r>
    </w:p>
    <w:p w14:paraId="21E57E45" w14:textId="77777777" w:rsidR="008A31B7" w:rsidRDefault="00A84184">
      <w:pPr>
        <w:pStyle w:val="BodyText"/>
        <w:spacing w:before="119"/>
        <w:ind w:right="384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decision-making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outlined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-1"/>
        </w:rPr>
        <w:t>2.</w:t>
      </w:r>
    </w:p>
    <w:p w14:paraId="21E57E46" w14:textId="77777777" w:rsidR="008A31B7" w:rsidRDefault="008A31B7">
      <w:pPr>
        <w:sectPr w:rsidR="008A31B7">
          <w:pgSz w:w="11910" w:h="16840"/>
          <w:pgMar w:top="780" w:right="600" w:bottom="880" w:left="600" w:header="0" w:footer="686" w:gutter="0"/>
          <w:cols w:space="720"/>
        </w:sectPr>
      </w:pPr>
    </w:p>
    <w:p w14:paraId="21E57E47" w14:textId="77777777" w:rsidR="008A31B7" w:rsidRDefault="00A84184">
      <w:pPr>
        <w:pStyle w:val="Heading1"/>
        <w:numPr>
          <w:ilvl w:val="0"/>
          <w:numId w:val="9"/>
        </w:numPr>
        <w:tabs>
          <w:tab w:val="left" w:pos="675"/>
        </w:tabs>
        <w:ind w:hanging="566"/>
        <w:rPr>
          <w:b w:val="0"/>
          <w:bCs w:val="0"/>
        </w:rPr>
      </w:pPr>
      <w:bookmarkStart w:id="15" w:name="_bookmark14"/>
      <w:bookmarkEnd w:id="15"/>
      <w:r>
        <w:rPr>
          <w:color w:val="5F4879"/>
          <w:spacing w:val="-1"/>
        </w:rPr>
        <w:lastRenderedPageBreak/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</w:p>
    <w:p w14:paraId="21E57E48" w14:textId="77777777" w:rsidR="008A31B7" w:rsidRDefault="00A84184">
      <w:pPr>
        <w:pStyle w:val="BodyText"/>
        <w:spacing w:before="246"/>
        <w:ind w:right="267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1"/>
        </w:rPr>
        <w:t>water,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6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74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urgency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rPr>
          <w:spacing w:val="-1"/>
        </w:rPr>
        <w:t>(based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5"/>
        </w:rPr>
        <w:t xml:space="preserve"> </w:t>
      </w:r>
      <w: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54"/>
          <w:w w:val="99"/>
        </w:rPr>
        <w:t xml:space="preserve"> </w:t>
      </w:r>
      <w:r>
        <w:t>requirements,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history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asset</w:t>
      </w:r>
      <w:r>
        <w:rPr>
          <w:spacing w:val="-7"/>
        </w:rPr>
        <w:t xml:space="preserve"> </w:t>
      </w:r>
      <w:r>
        <w:t>condition)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resource</w:t>
      </w:r>
      <w:r>
        <w:rPr>
          <w:spacing w:val="52"/>
          <w:w w:val="99"/>
        </w:rPr>
        <w:t xml:space="preserve"> </w:t>
      </w:r>
      <w:r>
        <w:rPr>
          <w:spacing w:val="-1"/>
        </w:rPr>
        <w:t>scenarios.</w:t>
      </w:r>
      <w:r>
        <w:rPr>
          <w:spacing w:val="-9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delivery,</w:t>
      </w:r>
      <w:r>
        <w:rPr>
          <w:spacing w:val="-8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6"/>
        </w:rPr>
        <w:t xml:space="preserve"> </w:t>
      </w:r>
      <w:r>
        <w:t>context,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84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-1"/>
        </w:rPr>
        <w:t>years.</w:t>
      </w:r>
    </w:p>
    <w:p w14:paraId="21E57E49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E4A" w14:textId="77777777" w:rsidR="008A31B7" w:rsidRDefault="00A84184">
      <w:pPr>
        <w:pStyle w:val="BodyText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14:paraId="21E57E4B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E4C" w14:textId="77777777" w:rsidR="008A31B7" w:rsidRDefault="00A84184">
      <w:pPr>
        <w:pStyle w:val="Heading2"/>
        <w:numPr>
          <w:ilvl w:val="1"/>
          <w:numId w:val="9"/>
        </w:numPr>
        <w:tabs>
          <w:tab w:val="left" w:pos="961"/>
        </w:tabs>
        <w:ind w:right="156" w:hanging="852"/>
        <w:rPr>
          <w:b w:val="0"/>
          <w:bCs w:val="0"/>
        </w:rPr>
      </w:pPr>
      <w:bookmarkStart w:id="16" w:name="_bookmark15"/>
      <w:bookmarkEnd w:id="16"/>
      <w:r>
        <w:rPr>
          <w:color w:val="5F4879"/>
        </w:rPr>
        <w:t>Antecedent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21E57E4D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E4E" w14:textId="77777777" w:rsidR="008A31B7" w:rsidRDefault="00A84184">
      <w:pPr>
        <w:pStyle w:val="BodyText"/>
        <w:ind w:right="267"/>
      </w:pPr>
      <w:r>
        <w:rPr>
          <w:spacing w:val="-1"/>
        </w:rPr>
        <w:t>Asset</w:t>
      </w:r>
      <w:r>
        <w:rPr>
          <w:spacing w:val="-5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Victorian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reflect</w:t>
      </w:r>
      <w:r>
        <w:rPr>
          <w:spacing w:val="-5"/>
        </w:rPr>
        <w:t xml:space="preserve"> </w:t>
      </w:r>
      <w:r>
        <w:rPr>
          <w:spacing w:val="-1"/>
        </w:rPr>
        <w:t>15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harsh</w:t>
      </w:r>
      <w:r>
        <w:rPr>
          <w:spacing w:val="-6"/>
        </w:rPr>
        <w:t xml:space="preserve"> </w:t>
      </w:r>
      <w:r>
        <w:t>climate</w:t>
      </w:r>
      <w:r>
        <w:rPr>
          <w:spacing w:val="75"/>
          <w:w w:val="99"/>
        </w:rPr>
        <w:t xml:space="preserve"> </w:t>
      </w:r>
      <w:r>
        <w:t>conditions.</w:t>
      </w:r>
      <w:r>
        <w:rPr>
          <w:spacing w:val="-10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period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prolonged</w:t>
      </w:r>
      <w:r>
        <w:rPr>
          <w:spacing w:val="-3"/>
        </w:rPr>
        <w:t xml:space="preserve"> </w:t>
      </w:r>
      <w:r>
        <w:rPr>
          <w:spacing w:val="-1"/>
        </w:rPr>
        <w:t>drought</w:t>
      </w:r>
      <w:r>
        <w:rPr>
          <w:spacing w:val="-5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1997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2010,</w:t>
      </w:r>
      <w:r>
        <w:rPr>
          <w:spacing w:val="-10"/>
        </w:rPr>
        <w:t xml:space="preserve"> </w:t>
      </w:r>
      <w:r>
        <w:t>significant</w:t>
      </w:r>
      <w:r>
        <w:rPr>
          <w:spacing w:val="60"/>
          <w:w w:val="99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2010</w:t>
      </w:r>
      <w:r>
        <w:rPr>
          <w:rFonts w:cs="Century Gothic"/>
          <w:spacing w:val="-1"/>
        </w:rPr>
        <w:t>–</w:t>
      </w:r>
      <w:r>
        <w:rPr>
          <w:spacing w:val="-1"/>
        </w:rPr>
        <w:t>11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rPr>
          <w:spacing w:val="-1"/>
        </w:rPr>
        <w:t>series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four</w:t>
      </w:r>
      <w:r>
        <w:rPr>
          <w:spacing w:val="-7"/>
        </w:rPr>
        <w:t xml:space="preserve"> </w:t>
      </w:r>
      <w:r>
        <w:t>moderate/dry</w:t>
      </w:r>
      <w:r>
        <w:rPr>
          <w:spacing w:val="-6"/>
        </w:rPr>
        <w:t xml:space="preserve"> </w:t>
      </w:r>
      <w:r>
        <w:t>years,</w:t>
      </w:r>
      <w:r>
        <w:rPr>
          <w:spacing w:val="-8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17.</w:t>
      </w:r>
      <w:r>
        <w:rPr>
          <w:spacing w:val="-9"/>
        </w:rPr>
        <w:t xml:space="preserve"> </w:t>
      </w:r>
      <w:r>
        <w:t>Environmental</w:t>
      </w:r>
      <w:r>
        <w:rPr>
          <w:spacing w:val="57"/>
          <w:w w:val="9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recent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wet</w:t>
      </w:r>
      <w:r>
        <w:rPr>
          <w:spacing w:val="-1"/>
        </w:rPr>
        <w:t xml:space="preserve"> conditions</w:t>
      </w:r>
      <w:r>
        <w:rPr>
          <w:spacing w:val="-8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contributed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86"/>
          <w:w w:val="99"/>
        </w:rPr>
        <w:t xml:space="preserve"> </w:t>
      </w:r>
      <w:r>
        <w:rPr>
          <w:spacing w:val="-1"/>
        </w:rPr>
        <w:t>improvement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supported</w:t>
      </w:r>
      <w:r>
        <w:rPr>
          <w:spacing w:val="-5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65"/>
          <w:w w:val="99"/>
        </w:rPr>
        <w:t xml:space="preserve"> </w:t>
      </w:r>
      <w:r>
        <w:t>targeted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t>rivers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predominantly</w:t>
      </w:r>
      <w:r>
        <w:rPr>
          <w:spacing w:val="-9"/>
        </w:rPr>
        <w:t xml:space="preserve"> </w:t>
      </w:r>
      <w:r>
        <w:t>in-channel.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52"/>
          <w:w w:val="99"/>
        </w:rPr>
        <w:t xml:space="preserve"> </w:t>
      </w:r>
      <w:r>
        <w:t>despite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17,</w:t>
      </w:r>
      <w:r>
        <w:rPr>
          <w:spacing w:val="-7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rPr>
          <w:spacing w:val="-1"/>
        </w:rPr>
        <w:t>require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therefore</w:t>
      </w:r>
      <w:r>
        <w:rPr>
          <w:spacing w:val="42"/>
          <w:w w:val="9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moderate</w:t>
      </w:r>
      <w:r>
        <w:rPr>
          <w:rFonts w:cs="Century Gothic"/>
        </w:rPr>
        <w:t>–</w:t>
      </w:r>
      <w:r>
        <w:t>high</w:t>
      </w:r>
      <w:r>
        <w:rPr>
          <w:spacing w:val="-7"/>
        </w:rPr>
        <w:t xml:space="preserve"> </w:t>
      </w:r>
      <w:r>
        <w:t>demands,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summarised</w:t>
      </w:r>
      <w:r>
        <w:rPr>
          <w:spacing w:val="-8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3.</w:t>
        </w:r>
      </w:hyperlink>
    </w:p>
    <w:p w14:paraId="21E57E4F" w14:textId="77777777" w:rsidR="008A31B7" w:rsidRDefault="00A84184">
      <w:pPr>
        <w:spacing w:before="119"/>
        <w:ind w:left="39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Goulburn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River: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0" w14:textId="77777777" w:rsidR="008A31B7" w:rsidRDefault="00A84184">
      <w:pPr>
        <w:pStyle w:val="BodyText"/>
        <w:spacing w:before="122"/>
        <w:ind w:left="391" w:right="175"/>
      </w:pP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last</w:t>
      </w:r>
      <w:r>
        <w:rPr>
          <w:spacing w:val="-5"/>
        </w:rPr>
        <w:t xml:space="preserve"> </w:t>
      </w:r>
      <w:r>
        <w:rPr>
          <w:spacing w:val="-1"/>
        </w:rPr>
        <w:t>couple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restoration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73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drowned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scoured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banks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2010</w:t>
      </w:r>
      <w:r>
        <w:rPr>
          <w:rFonts w:cs="Century Gothic"/>
          <w:spacing w:val="-1"/>
        </w:rPr>
        <w:t>–</w:t>
      </w:r>
      <w:r>
        <w:rPr>
          <w:spacing w:val="-1"/>
        </w:rPr>
        <w:t>11</w:t>
      </w:r>
      <w:r>
        <w:rPr>
          <w:spacing w:val="-6"/>
        </w:rPr>
        <w:t xml:space="preserve"> </w:t>
      </w:r>
      <w:r>
        <w:t>floods.</w:t>
      </w:r>
      <w:r>
        <w:rPr>
          <w:spacing w:val="-8"/>
        </w:rPr>
        <w:t xml:space="preserve"> </w:t>
      </w:r>
      <w:r>
        <w:rPr>
          <w:spacing w:val="1"/>
        </w:rPr>
        <w:t>It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64"/>
          <w:w w:val="99"/>
        </w:rPr>
        <w:t xml:space="preserve"> </w:t>
      </w:r>
      <w:r>
        <w:rPr>
          <w:spacing w:val="-1"/>
        </w:rPr>
        <w:t>supported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migration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fish,</w:t>
      </w:r>
      <w:r>
        <w:rPr>
          <w:spacing w:val="-8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golden</w:t>
      </w:r>
      <w:r>
        <w:rPr>
          <w:spacing w:val="-6"/>
        </w:rPr>
        <w:t xml:space="preserve"> </w:t>
      </w:r>
      <w:r>
        <w:t>perch,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reaches.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t>a</w:t>
      </w:r>
      <w:r>
        <w:rPr>
          <w:spacing w:val="58"/>
          <w:w w:val="99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to:</w:t>
      </w:r>
      <w:r>
        <w:rPr>
          <w:spacing w:val="-8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food</w:t>
      </w:r>
      <w:r>
        <w:rPr>
          <w:spacing w:val="-6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to</w:t>
      </w:r>
      <w:r>
        <w:rPr>
          <w:spacing w:val="62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macroinvertebrate;</w:t>
      </w:r>
      <w:r>
        <w:rPr>
          <w:spacing w:val="-6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rPr>
          <w:spacing w:val="-1"/>
        </w:rPr>
        <w:t>existing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by</w:t>
      </w:r>
      <w:r>
        <w:rPr>
          <w:spacing w:val="93"/>
          <w:w w:val="99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banks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benches;</w:t>
      </w:r>
      <w:r>
        <w:rPr>
          <w:spacing w:val="-9"/>
        </w:rPr>
        <w:t xml:space="preserve"> </w:t>
      </w:r>
      <w:r>
        <w:t>distribute</w:t>
      </w:r>
      <w:r>
        <w:rPr>
          <w:spacing w:val="-7"/>
        </w:rPr>
        <w:t xml:space="preserve"> </w:t>
      </w:r>
      <w:r>
        <w:rPr>
          <w:spacing w:val="-1"/>
        </w:rPr>
        <w:t>seed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plants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flower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seed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later</w:t>
      </w:r>
      <w:r>
        <w:rPr>
          <w:spacing w:val="-8"/>
        </w:rPr>
        <w:t xml:space="preserve"> </w:t>
      </w:r>
      <w:r>
        <w:t>germination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distribution;</w:t>
      </w:r>
      <w:r>
        <w:rPr>
          <w:spacing w:val="-10"/>
        </w:rPr>
        <w:t xml:space="preserve"> </w:t>
      </w:r>
      <w:r>
        <w:t>stimulate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rPr>
          <w:spacing w:val="-1"/>
        </w:rPr>
        <w:t>(flow</w:t>
      </w:r>
      <w:r>
        <w:rPr>
          <w:spacing w:val="-7"/>
        </w:rPr>
        <w:t xml:space="preserve"> </w:t>
      </w:r>
      <w:r>
        <w:rPr>
          <w:spacing w:val="-1"/>
        </w:rPr>
        <w:t>cued</w:t>
      </w:r>
      <w:r>
        <w:rPr>
          <w:spacing w:val="-8"/>
        </w:rPr>
        <w:t xml:space="preserve"> </w:t>
      </w:r>
      <w:r>
        <w:t>spawners),</w:t>
      </w:r>
      <w:r>
        <w:rPr>
          <w:spacing w:val="-7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golden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silver</w:t>
      </w:r>
      <w:r>
        <w:rPr>
          <w:spacing w:val="-5"/>
        </w:rPr>
        <w:t xml:space="preserve"> </w:t>
      </w:r>
      <w:r>
        <w:t>perch;</w:t>
      </w:r>
      <w:r>
        <w:rPr>
          <w:spacing w:val="57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facilitate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rPr>
          <w:spacing w:val="-1"/>
        </w:rPr>
        <w:t>migration.</w:t>
      </w:r>
    </w:p>
    <w:p w14:paraId="21E57E51" w14:textId="77777777" w:rsidR="008A31B7" w:rsidRDefault="00A84184">
      <w:pPr>
        <w:spacing w:before="119"/>
        <w:ind w:left="39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Lower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Broken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z w:val="20"/>
        </w:rPr>
        <w:t>Creek: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2" w14:textId="77777777" w:rsidR="008A31B7" w:rsidRDefault="00A84184">
      <w:pPr>
        <w:pStyle w:val="BodyText"/>
        <w:spacing w:before="119"/>
        <w:ind w:left="391" w:right="248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numerous</w:t>
      </w:r>
      <w:r>
        <w:rPr>
          <w:spacing w:val="-6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weirs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ongoing</w:t>
      </w:r>
      <w:r>
        <w:rPr>
          <w:spacing w:val="-7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rPr>
          <w:spacing w:val="-1"/>
        </w:rPr>
        <w:t>dissolved</w:t>
      </w:r>
      <w:r>
        <w:rPr>
          <w:spacing w:val="-7"/>
        </w:rPr>
        <w:t xml:space="preserve"> </w:t>
      </w:r>
      <w:r>
        <w:t>oxygen</w:t>
      </w:r>
      <w:r>
        <w:rPr>
          <w:spacing w:val="-4"/>
        </w:rPr>
        <w:t xml:space="preserve"> </w:t>
      </w:r>
      <w:r>
        <w:t>levels</w:t>
      </w:r>
      <w:r>
        <w:rPr>
          <w:spacing w:val="61"/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Azolla</w:t>
      </w:r>
      <w:r>
        <w:rPr>
          <w:spacing w:val="-8"/>
        </w:rPr>
        <w:t xml:space="preserve"> </w:t>
      </w:r>
      <w:r>
        <w:t>growth</w:t>
      </w:r>
      <w:r>
        <w:rPr>
          <w:spacing w:val="-9"/>
        </w:rPr>
        <w:t xml:space="preserve"> </w:t>
      </w:r>
      <w:r>
        <w:rPr>
          <w:spacing w:val="-1"/>
        </w:rPr>
        <w:t>threaten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survival.</w:t>
      </w:r>
      <w:r>
        <w:rPr>
          <w:spacing w:val="-7"/>
        </w:rPr>
        <w:t xml:space="preserve"> </w:t>
      </w:r>
      <w:r>
        <w:rPr>
          <w:spacing w:val="1"/>
        </w:rPr>
        <w:t>Key</w:t>
      </w:r>
      <w:r>
        <w:rPr>
          <w:spacing w:val="-8"/>
        </w:rPr>
        <w:t xml:space="preserve"> </w:t>
      </w:r>
      <w:r>
        <w:t>demands</w:t>
      </w:r>
      <w:r>
        <w:rPr>
          <w:spacing w:val="-9"/>
        </w:rPr>
        <w:t xml:space="preserve"> </w:t>
      </w:r>
      <w:r>
        <w:t>include:</w:t>
      </w:r>
      <w:r>
        <w:rPr>
          <w:spacing w:val="-8"/>
        </w:rPr>
        <w:t xml:space="preserve"> </w:t>
      </w:r>
      <w:r>
        <w:rPr>
          <w:spacing w:val="-1"/>
        </w:rPr>
        <w:t>maintaining</w:t>
      </w:r>
      <w:r>
        <w:rPr>
          <w:spacing w:val="-7"/>
        </w:rPr>
        <w:t xml:space="preserve"> </w:t>
      </w:r>
      <w:r>
        <w:rPr>
          <w:spacing w:val="-1"/>
        </w:rPr>
        <w:t>dissolved</w:t>
      </w:r>
      <w:r>
        <w:rPr>
          <w:spacing w:val="-8"/>
        </w:rPr>
        <w:t xml:space="preserve"> </w:t>
      </w:r>
      <w:r>
        <w:t>oxygen</w:t>
      </w:r>
      <w:r>
        <w:rPr>
          <w:spacing w:val="77"/>
          <w:w w:val="99"/>
        </w:rPr>
        <w:t xml:space="preserve"> </w:t>
      </w:r>
      <w:r>
        <w:rPr>
          <w:spacing w:val="-1"/>
        </w:rPr>
        <w:t>above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mg/L;</w:t>
      </w:r>
      <w:r>
        <w:rPr>
          <w:spacing w:val="-7"/>
        </w:rPr>
        <w:t xml:space="preserve"> </w:t>
      </w:r>
      <w:r>
        <w:rPr>
          <w:spacing w:val="-1"/>
        </w:rPr>
        <w:t>minimising</w:t>
      </w:r>
      <w:r>
        <w:rPr>
          <w:spacing w:val="-4"/>
        </w:rPr>
        <w:t xml:space="preserve"> </w:t>
      </w:r>
      <w:r>
        <w:rPr>
          <w:spacing w:val="-1"/>
        </w:rPr>
        <w:t>Azolla</w:t>
      </w:r>
      <w:r>
        <w:rPr>
          <w:spacing w:val="-5"/>
        </w:rPr>
        <w:t xml:space="preserve"> </w:t>
      </w:r>
      <w:r>
        <w:t>presence;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keeping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fish-ways</w:t>
      </w:r>
      <w:r>
        <w:rPr>
          <w:spacing w:val="-7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facilitate</w:t>
      </w:r>
      <w:r>
        <w:rPr>
          <w:spacing w:val="-3"/>
        </w:rPr>
        <w:t xml:space="preserve"> </w:t>
      </w:r>
      <w:r>
        <w:rPr>
          <w:spacing w:val="-1"/>
        </w:rPr>
        <w:t>native</w:t>
      </w:r>
      <w:r>
        <w:rPr>
          <w:spacing w:val="75"/>
          <w:w w:val="99"/>
        </w:rPr>
        <w:t xml:space="preserve"> </w:t>
      </w:r>
      <w:r>
        <w:rPr>
          <w:spacing w:val="-1"/>
        </w:rPr>
        <w:t>fish</w:t>
      </w:r>
      <w:r>
        <w:rPr>
          <w:spacing w:val="-13"/>
        </w:rPr>
        <w:t xml:space="preserve"> </w:t>
      </w:r>
      <w:r>
        <w:t>passage.</w:t>
      </w:r>
    </w:p>
    <w:p w14:paraId="21E57E53" w14:textId="77777777" w:rsidR="008A31B7" w:rsidRDefault="00A84184">
      <w:pPr>
        <w:spacing w:before="119"/>
        <w:ind w:left="39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Upper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Broken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Creek: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sz w:val="20"/>
        </w:rPr>
        <w:t>Moderate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to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4" w14:textId="77777777" w:rsidR="008A31B7" w:rsidRDefault="00A84184">
      <w:pPr>
        <w:pStyle w:val="BodyText"/>
        <w:spacing w:before="119"/>
        <w:ind w:left="391" w:right="175"/>
      </w:pP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summer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autumn,</w:t>
      </w:r>
      <w:r>
        <w:rPr>
          <w:spacing w:val="-8"/>
        </w:rPr>
        <w:t xml:space="preserve"> </w:t>
      </w:r>
      <w:r>
        <w:t>poor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 xml:space="preserve">quality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t>as</w:t>
      </w:r>
      <w:r>
        <w:rPr>
          <w:spacing w:val="58"/>
          <w:w w:val="99"/>
        </w:rPr>
        <w:t xml:space="preserve"> </w:t>
      </w:r>
      <w:r>
        <w:rPr>
          <w:spacing w:val="-1"/>
        </w:rPr>
        <w:t>floods,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cease-to-flow</w:t>
      </w:r>
      <w:r>
        <w:rPr>
          <w:spacing w:val="-4"/>
        </w:rPr>
        <w:t xml:space="preserve"> </w:t>
      </w:r>
      <w:r>
        <w:t>occurrences,</w:t>
      </w:r>
      <w:r>
        <w:rPr>
          <w:spacing w:val="-8"/>
        </w:rPr>
        <w:t xml:space="preserve"> </w:t>
      </w:r>
      <w:r>
        <w:t>intense</w:t>
      </w:r>
      <w:r>
        <w:rPr>
          <w:spacing w:val="-7"/>
        </w:rPr>
        <w:t xml:space="preserve"> </w:t>
      </w:r>
      <w:r>
        <w:t>rainfall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fire.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poses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threat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stable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51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river.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demands</w:t>
      </w:r>
      <w:r>
        <w:rPr>
          <w:spacing w:val="-10"/>
        </w:rPr>
        <w:t xml:space="preserve"> </w:t>
      </w:r>
      <w:r>
        <w:rPr>
          <w:spacing w:val="-1"/>
        </w:rPr>
        <w:t>include:</w:t>
      </w:r>
      <w:r>
        <w:rPr>
          <w:spacing w:val="-8"/>
        </w:rPr>
        <w:t xml:space="preserve"> </w:t>
      </w:r>
      <w:r>
        <w:rPr>
          <w:spacing w:val="-1"/>
        </w:rPr>
        <w:t>maintaining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quality;</w:t>
      </w:r>
      <w:r>
        <w:rPr>
          <w:spacing w:val="-11"/>
        </w:rPr>
        <w:t xml:space="preserve"> </w:t>
      </w:r>
      <w:r>
        <w:t>maintaining</w:t>
      </w:r>
      <w:r>
        <w:rPr>
          <w:spacing w:val="-7"/>
        </w:rPr>
        <w:t xml:space="preserve"> </w:t>
      </w:r>
      <w:r>
        <w:rPr>
          <w:spacing w:val="-1"/>
        </w:rPr>
        <w:t>riparian</w:t>
      </w:r>
      <w:r>
        <w:rPr>
          <w:spacing w:val="85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9"/>
        </w:rPr>
        <w:t xml:space="preserve"> </w:t>
      </w:r>
      <w:r>
        <w:rPr>
          <w:spacing w:val="-1"/>
        </w:rPr>
        <w:t>condition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diversity;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t>native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macroinvertebrates</w:t>
      </w:r>
      <w:r>
        <w:rPr>
          <w:spacing w:val="-6"/>
        </w:rPr>
        <w:t xml:space="preserve"> </w:t>
      </w:r>
      <w:r>
        <w:rPr>
          <w:spacing w:val="-1"/>
        </w:rPr>
        <w:t>survival.</w:t>
      </w:r>
    </w:p>
    <w:p w14:paraId="21E57E55" w14:textId="77777777" w:rsidR="008A31B7" w:rsidRDefault="00A84184">
      <w:pPr>
        <w:spacing w:before="119"/>
        <w:ind w:left="39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Broken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z w:val="20"/>
        </w:rPr>
        <w:t>River: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sz w:val="20"/>
        </w:rPr>
        <w:t>Moderate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1"/>
          <w:sz w:val="20"/>
        </w:rPr>
        <w:t>to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6" w14:textId="77777777" w:rsidR="008A31B7" w:rsidRDefault="00A84184">
      <w:pPr>
        <w:pStyle w:val="BodyText"/>
        <w:spacing w:before="119"/>
        <w:ind w:left="391" w:right="156"/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autumn,</w:t>
      </w:r>
      <w:r>
        <w:rPr>
          <w:spacing w:val="-9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experienced,</w:t>
      </w:r>
      <w:r>
        <w:rPr>
          <w:spacing w:val="-8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44"/>
          <w:w w:val="99"/>
        </w:rPr>
        <w:t xml:space="preserve"> </w:t>
      </w:r>
      <w:r>
        <w:rPr>
          <w:spacing w:val="-1"/>
        </w:rPr>
        <w:t>maintaining</w:t>
      </w:r>
      <w:r>
        <w:rPr>
          <w:spacing w:val="-6"/>
        </w:rPr>
        <w:t xml:space="preserve"> </w:t>
      </w:r>
      <w:r>
        <w:rPr>
          <w:spacing w:val="-1"/>
        </w:rPr>
        <w:t>habitats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fish,</w:t>
      </w:r>
      <w:r>
        <w:rPr>
          <w:spacing w:val="-10"/>
        </w:rPr>
        <w:t xml:space="preserve"> </w:t>
      </w:r>
      <w:r>
        <w:rPr>
          <w:spacing w:val="-1"/>
        </w:rPr>
        <w:t>aquatic</w:t>
      </w:r>
      <w:r>
        <w:rPr>
          <w:spacing w:val="-8"/>
        </w:rPr>
        <w:t xml:space="preserve"> </w:t>
      </w:r>
      <w:r>
        <w:t>plants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macroinvertebrates,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74"/>
          <w:w w:val="99"/>
        </w:rPr>
        <w:t xml:space="preserve"> </w:t>
      </w:r>
      <w:r>
        <w:t>native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t>passage.</w:t>
      </w:r>
    </w:p>
    <w:p w14:paraId="21E57E57" w14:textId="77777777" w:rsidR="008A31B7" w:rsidRDefault="00A84184">
      <w:pPr>
        <w:spacing w:before="119"/>
        <w:ind w:left="39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Goulburn-Broken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catchment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wetlands: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Low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to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moderate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8" w14:textId="77777777" w:rsidR="008A31B7" w:rsidRDefault="00A84184">
      <w:pPr>
        <w:pStyle w:val="BodyText"/>
        <w:spacing w:before="122"/>
        <w:ind w:left="391" w:right="156"/>
      </w:pP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inundated</w:t>
      </w:r>
      <w:r>
        <w:rPr>
          <w:spacing w:val="-3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therefore</w:t>
      </w:r>
      <w:r>
        <w:rPr>
          <w:spacing w:val="-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58"/>
          <w:w w:val="99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events.</w:t>
      </w:r>
      <w:r>
        <w:rPr>
          <w:spacing w:val="-8"/>
        </w:rPr>
        <w:t xml:space="preserve"> </w:t>
      </w:r>
      <w:r>
        <w:rPr>
          <w:spacing w:val="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wetlands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autumn</w:t>
      </w:r>
      <w:r>
        <w:rPr>
          <w:spacing w:val="-4"/>
        </w:rPr>
        <w:t xml:space="preserve"> </w:t>
      </w:r>
      <w:r>
        <w:rPr>
          <w:spacing w:val="1"/>
        </w:rPr>
        <w:t>there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4"/>
          <w:w w:val="99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plants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t>habitat,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ridged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milfoil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cane</w:t>
      </w:r>
      <w:r>
        <w:rPr>
          <w:spacing w:val="-6"/>
        </w:rPr>
        <w:t xml:space="preserve"> </w:t>
      </w:r>
      <w:r>
        <w:t>grass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Moodie</w:t>
      </w:r>
      <w:r>
        <w:rPr>
          <w:spacing w:val="24"/>
          <w:w w:val="99"/>
        </w:rPr>
        <w:t xml:space="preserve"> </w:t>
      </w:r>
      <w:r>
        <w:t>Swamp.</w:t>
      </w:r>
    </w:p>
    <w:p w14:paraId="21E57E59" w14:textId="77777777" w:rsidR="008A31B7" w:rsidRDefault="008A31B7">
      <w:pPr>
        <w:sectPr w:rsidR="008A31B7">
          <w:pgSz w:w="11910" w:h="16840"/>
          <w:pgMar w:top="800" w:right="640" w:bottom="880" w:left="600" w:header="0" w:footer="686" w:gutter="0"/>
          <w:cols w:space="720"/>
        </w:sectPr>
      </w:pPr>
    </w:p>
    <w:p w14:paraId="21E57E5A" w14:textId="77777777" w:rsidR="008A31B7" w:rsidRDefault="00A84184">
      <w:pPr>
        <w:spacing w:before="50"/>
        <w:ind w:left="3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Campaspe</w:t>
      </w:r>
      <w:r>
        <w:rPr>
          <w:rFonts w:ascii="Century Gothic"/>
          <w:b/>
          <w:spacing w:val="-11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B" w14:textId="77777777" w:rsidR="008A31B7" w:rsidRDefault="00A84184">
      <w:pPr>
        <w:pStyle w:val="BodyText"/>
        <w:spacing w:before="120"/>
        <w:ind w:left="335" w:right="305"/>
      </w:pPr>
      <w:r>
        <w:t>With</w:t>
      </w:r>
      <w:r>
        <w:rPr>
          <w:spacing w:val="-8"/>
        </w:rPr>
        <w:t xml:space="preserve"> </w:t>
      </w:r>
      <w:r>
        <w:rPr>
          <w:spacing w:val="-1"/>
        </w:rPr>
        <w:t>wet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improved.</w:t>
      </w:r>
      <w:r>
        <w:rPr>
          <w:spacing w:val="-9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demands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6"/>
        </w:rPr>
        <w:t xml:space="preserve"> </w:t>
      </w:r>
      <w:r>
        <w:t>include:</w:t>
      </w:r>
      <w:r>
        <w:rPr>
          <w:spacing w:val="44"/>
          <w:w w:val="99"/>
        </w:rPr>
        <w:t xml:space="preserve"> </w:t>
      </w:r>
      <w:r>
        <w:rPr>
          <w:spacing w:val="-1"/>
        </w:rPr>
        <w:t>maintaining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fish,</w:t>
      </w:r>
      <w:r>
        <w:rPr>
          <w:spacing w:val="-8"/>
        </w:rPr>
        <w:t xml:space="preserve"> </w:t>
      </w:r>
      <w:r>
        <w:t>macroinvertebrate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platypus</w:t>
      </w:r>
      <w:r>
        <w:rPr>
          <w:spacing w:val="-8"/>
        </w:rPr>
        <w:t xml:space="preserve"> </w:t>
      </w:r>
      <w:r>
        <w:rPr>
          <w:spacing w:val="-1"/>
        </w:rPr>
        <w:t>populations;</w:t>
      </w:r>
      <w:r>
        <w:rPr>
          <w:spacing w:val="85"/>
          <w:w w:val="99"/>
        </w:rPr>
        <w:t xml:space="preserve"> </w:t>
      </w:r>
      <w:r>
        <w:rPr>
          <w:spacing w:val="-1"/>
        </w:rPr>
        <w:t>supporting</w:t>
      </w:r>
      <w:r>
        <w:rPr>
          <w:spacing w:val="-9"/>
        </w:rPr>
        <w:t xml:space="preserve"> </w:t>
      </w:r>
      <w:r>
        <w:t>longitudinal</w:t>
      </w:r>
      <w:r>
        <w:rPr>
          <w:spacing w:val="-7"/>
        </w:rPr>
        <w:t xml:space="preserve"> </w:t>
      </w:r>
      <w:r>
        <w:rPr>
          <w:spacing w:val="-1"/>
        </w:rPr>
        <w:t>connectivity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instream</w:t>
      </w:r>
      <w:r>
        <w:rPr>
          <w:spacing w:val="-10"/>
        </w:rPr>
        <w:t xml:space="preserve"> </w:t>
      </w:r>
      <w:r>
        <w:t>emergent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fringing</w:t>
      </w:r>
      <w:r>
        <w:rPr>
          <w:spacing w:val="-10"/>
        </w:rPr>
        <w:t xml:space="preserve"> </w:t>
      </w:r>
      <w:r>
        <w:t>vegetation;</w:t>
      </w:r>
      <w:r>
        <w:rPr>
          <w:spacing w:val="-12"/>
        </w:rPr>
        <w:t xml:space="preserve"> </w:t>
      </w:r>
      <w:r>
        <w:t>maintaining</w:t>
      </w:r>
      <w:r>
        <w:rPr>
          <w:spacing w:val="-8"/>
        </w:rPr>
        <w:t xml:space="preserve"> </w:t>
      </w:r>
      <w:r>
        <w:rPr>
          <w:spacing w:val="-2"/>
        </w:rPr>
        <w:t>pool</w:t>
      </w:r>
      <w:r>
        <w:rPr>
          <w:spacing w:val="59"/>
          <w:w w:val="99"/>
        </w:rPr>
        <w:t xml:space="preserve"> </w:t>
      </w:r>
      <w:r>
        <w:t>habitat</w:t>
      </w:r>
      <w:r>
        <w:rPr>
          <w:spacing w:val="-8"/>
        </w:rPr>
        <w:t xml:space="preserve"> </w:t>
      </w:r>
      <w:r>
        <w:t>tor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populations,</w:t>
      </w:r>
      <w:r>
        <w:rPr>
          <w:spacing w:val="-9"/>
        </w:rPr>
        <w:t xml:space="preserve"> </w:t>
      </w:r>
      <w:r>
        <w:t>especially</w:t>
      </w:r>
      <w:r>
        <w:rPr>
          <w:spacing w:val="-4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dissolved</w:t>
      </w:r>
      <w:r>
        <w:rPr>
          <w:spacing w:val="-5"/>
        </w:rPr>
        <w:t xml:space="preserve"> </w:t>
      </w:r>
      <w:r>
        <w:t>oxygen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salinity</w:t>
      </w:r>
      <w:r>
        <w:rPr>
          <w:spacing w:val="-8"/>
        </w:rPr>
        <w:t xml:space="preserve"> </w:t>
      </w:r>
      <w:r>
        <w:t>levels;</w:t>
      </w:r>
      <w:r>
        <w:rPr>
          <w:spacing w:val="-9"/>
        </w:rPr>
        <w:t xml:space="preserve"> </w:t>
      </w:r>
      <w: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flushing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benches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organic</w:t>
      </w:r>
      <w:r>
        <w:rPr>
          <w:spacing w:val="-7"/>
        </w:rPr>
        <w:t xml:space="preserve"> </w:t>
      </w:r>
      <w:r>
        <w:t>matter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cooler</w:t>
      </w:r>
      <w:r>
        <w:rPr>
          <w:spacing w:val="-7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mitigate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89"/>
          <w:w w:val="9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summer.</w:t>
      </w:r>
    </w:p>
    <w:p w14:paraId="21E57E5C" w14:textId="77777777" w:rsidR="008A31B7" w:rsidRDefault="00A84184">
      <w:pPr>
        <w:spacing w:before="119"/>
        <w:ind w:left="3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Loddon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D" w14:textId="77777777" w:rsidR="008A31B7" w:rsidRDefault="00A84184">
      <w:pPr>
        <w:pStyle w:val="BodyText"/>
        <w:spacing w:before="122"/>
        <w:ind w:left="335" w:right="305"/>
      </w:pPr>
      <w:r>
        <w:t>Wet</w:t>
      </w:r>
      <w:r>
        <w:rPr>
          <w:spacing w:val="-7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8"/>
        </w:rPr>
        <w:t xml:space="preserve"> </w:t>
      </w:r>
      <w:r>
        <w:rPr>
          <w:spacing w:val="-1"/>
        </w:rPr>
        <w:t>brought</w:t>
      </w:r>
      <w:r>
        <w:rPr>
          <w:spacing w:val="-7"/>
        </w:rPr>
        <w:t xml:space="preserve"> </w:t>
      </w:r>
      <w:r>
        <w:t>ecological</w:t>
      </w:r>
      <w:r>
        <w:rPr>
          <w:spacing w:val="-7"/>
        </w:rPr>
        <w:t xml:space="preserve"> </w:t>
      </w:r>
      <w:r>
        <w:t>benefit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system.</w:t>
      </w:r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demands</w:t>
      </w:r>
      <w:r>
        <w:rPr>
          <w:spacing w:val="50"/>
          <w:w w:val="99"/>
        </w:rPr>
        <w:t xml:space="preserve"> </w:t>
      </w:r>
      <w:r>
        <w:rPr>
          <w:spacing w:val="-1"/>
        </w:rPr>
        <w:t>include:</w:t>
      </w:r>
      <w:r>
        <w:rPr>
          <w:spacing w:val="-9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rPr>
          <w:spacing w:val="-1"/>
        </w:rPr>
        <w:t>longitudinal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maintaining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refuge</w:t>
      </w:r>
      <w:r>
        <w:rPr>
          <w:spacing w:val="-9"/>
        </w:rPr>
        <w:t xml:space="preserve"> </w:t>
      </w:r>
      <w:r>
        <w:t>pools</w:t>
      </w:r>
      <w:r>
        <w:rPr>
          <w:spacing w:val="97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fish,</w:t>
      </w:r>
      <w:r>
        <w:rPr>
          <w:spacing w:val="-10"/>
        </w:rPr>
        <w:t xml:space="preserve"> </w:t>
      </w:r>
      <w:r>
        <w:rPr>
          <w:spacing w:val="-1"/>
        </w:rPr>
        <w:t>platypus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rat</w:t>
      </w:r>
      <w:r>
        <w:rPr>
          <w:spacing w:val="-6"/>
        </w:rPr>
        <w:t xml:space="preserve"> </w:t>
      </w:r>
      <w:r>
        <w:t>movement;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maintaining</w:t>
      </w:r>
      <w:r>
        <w:rPr>
          <w:spacing w:val="-7"/>
        </w:rPr>
        <w:t xml:space="preserve"> </w:t>
      </w:r>
      <w:r>
        <w:rPr>
          <w:spacing w:val="-1"/>
        </w:rPr>
        <w:t>healthy</w:t>
      </w:r>
      <w:r>
        <w:rPr>
          <w:spacing w:val="-8"/>
        </w:rPr>
        <w:t xml:space="preserve"> </w:t>
      </w:r>
      <w:r>
        <w:t>ecosystem</w:t>
      </w:r>
      <w:r>
        <w:rPr>
          <w:spacing w:val="-8"/>
        </w:rPr>
        <w:t xml:space="preserve"> </w:t>
      </w:r>
      <w:r>
        <w:rPr>
          <w:spacing w:val="-1"/>
        </w:rPr>
        <w:t>processes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70"/>
          <w:w w:val="99"/>
        </w:rPr>
        <w:t xml:space="preserve"> </w:t>
      </w:r>
      <w:r>
        <w:rPr>
          <w:spacing w:val="-1"/>
        </w:rPr>
        <w:t>transporting</w:t>
      </w:r>
      <w:r>
        <w:rPr>
          <w:spacing w:val="-8"/>
        </w:rPr>
        <w:t xml:space="preserve"> </w:t>
      </w:r>
      <w:r>
        <w:rPr>
          <w:spacing w:val="-1"/>
        </w:rPr>
        <w:t>nutrients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carbon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regularly</w:t>
      </w:r>
      <w:r>
        <w:rPr>
          <w:spacing w:val="-11"/>
        </w:rPr>
        <w:t xml:space="preserve"> </w:t>
      </w:r>
      <w:r>
        <w:t>replenishing</w:t>
      </w:r>
      <w:r>
        <w:rPr>
          <w:spacing w:val="-10"/>
        </w:rPr>
        <w:t xml:space="preserve"> </w:t>
      </w:r>
      <w:r>
        <w:t>biofilms.</w:t>
      </w:r>
    </w:p>
    <w:p w14:paraId="21E57E5E" w14:textId="77777777" w:rsidR="008A31B7" w:rsidRDefault="00A84184">
      <w:pPr>
        <w:spacing w:before="120"/>
        <w:ind w:left="3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Ovens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River: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5F" w14:textId="77777777" w:rsidR="008A31B7" w:rsidRDefault="00A84184">
      <w:pPr>
        <w:pStyle w:val="BodyText"/>
        <w:spacing w:before="122"/>
        <w:ind w:left="335" w:right="174"/>
      </w:pPr>
      <w:r>
        <w:rPr>
          <w:spacing w:val="1"/>
        </w:rP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scenario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for: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t>movement;</w:t>
      </w:r>
      <w:r>
        <w:rPr>
          <w:spacing w:val="-7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t>between</w:t>
      </w:r>
      <w:r>
        <w:rPr>
          <w:spacing w:val="30"/>
          <w:w w:val="99"/>
        </w:rPr>
        <w:t xml:space="preserve"> </w:t>
      </w:r>
      <w:r>
        <w:rPr>
          <w:spacing w:val="-1"/>
        </w:rPr>
        <w:t>pools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riffles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Murray;</w:t>
      </w:r>
      <w:r>
        <w:rPr>
          <w:spacing w:val="-4"/>
        </w:rPr>
        <w:t xml:space="preserve"> </w:t>
      </w:r>
      <w:r>
        <w:rPr>
          <w:spacing w:val="-1"/>
        </w:rPr>
        <w:t>supporting</w:t>
      </w:r>
      <w:r>
        <w:rPr>
          <w:spacing w:val="-8"/>
        </w:rPr>
        <w:t xml:space="preserve"> </w:t>
      </w:r>
      <w:r>
        <w:rPr>
          <w:spacing w:val="-1"/>
        </w:rPr>
        <w:t>microinvertebrate</w:t>
      </w:r>
      <w:r>
        <w:rPr>
          <w:spacing w:val="-7"/>
        </w:rPr>
        <w:t xml:space="preserve"> </w:t>
      </w:r>
      <w:r>
        <w:t>habitat;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scouring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bio-film</w:t>
      </w:r>
      <w:r>
        <w:rPr>
          <w:spacing w:val="107"/>
          <w:w w:val="99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1"/>
        </w:rPr>
        <w:t>beds.</w:t>
      </w:r>
    </w:p>
    <w:p w14:paraId="21E57E60" w14:textId="77777777" w:rsidR="008A31B7" w:rsidRDefault="00A84184">
      <w:pPr>
        <w:spacing w:before="119"/>
        <w:ind w:left="3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Wimmera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River: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sz w:val="20"/>
        </w:rPr>
        <w:t>High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demand</w:t>
      </w:r>
    </w:p>
    <w:p w14:paraId="21E57E61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E62" w14:textId="77777777" w:rsidR="008A31B7" w:rsidRDefault="00A84184">
      <w:pPr>
        <w:pStyle w:val="BodyText"/>
        <w:ind w:left="335" w:right="174"/>
      </w:pPr>
      <w:r>
        <w:t>Key</w:t>
      </w:r>
      <w:r>
        <w:rPr>
          <w:spacing w:val="-9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Wimmera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reproduction</w:t>
      </w:r>
      <w:r>
        <w:rPr>
          <w:spacing w:val="-6"/>
        </w:rPr>
        <w:t xml:space="preserve"> </w:t>
      </w:r>
      <w:r>
        <w:t>and</w:t>
      </w:r>
      <w:r>
        <w:rPr>
          <w:spacing w:val="55"/>
          <w:w w:val="99"/>
        </w:rPr>
        <w:t xml:space="preserve"> </w:t>
      </w:r>
      <w:r>
        <w:t>condition,</w:t>
      </w:r>
      <w:r>
        <w:rPr>
          <w:spacing w:val="-14"/>
        </w:rPr>
        <w:t xml:space="preserve"> </w:t>
      </w:r>
      <w:r>
        <w:t>riparian</w:t>
      </w:r>
      <w:r>
        <w:rPr>
          <w:spacing w:val="-11"/>
        </w:rPr>
        <w:t xml:space="preserve"> </w:t>
      </w:r>
      <w:r>
        <w:rPr>
          <w:spacing w:val="-1"/>
        </w:rPr>
        <w:t>vegetation</w:t>
      </w:r>
      <w:r>
        <w:rPr>
          <w:spacing w:val="-11"/>
        </w:rPr>
        <w:t xml:space="preserve"> </w:t>
      </w:r>
      <w:r>
        <w:rPr>
          <w:spacing w:val="-1"/>
        </w:rPr>
        <w:t>condition,</w:t>
      </w:r>
      <w:r>
        <w:rPr>
          <w:spacing w:val="-13"/>
        </w:rPr>
        <w:t xml:space="preserve"> </w:t>
      </w:r>
      <w:r>
        <w:t>macroinvertebrate</w:t>
      </w:r>
      <w:r>
        <w:rPr>
          <w:spacing w:val="-12"/>
        </w:rPr>
        <w:t xml:space="preserve"> </w:t>
      </w:r>
      <w:r>
        <w:rPr>
          <w:spacing w:val="-1"/>
        </w:rPr>
        <w:t>habitat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food,</w:t>
      </w:r>
      <w:r>
        <w:rPr>
          <w:spacing w:val="-14"/>
        </w:rPr>
        <w:t xml:space="preserve"> </w:t>
      </w:r>
      <w:r>
        <w:t>hydrological</w:t>
      </w:r>
      <w:r>
        <w:rPr>
          <w:spacing w:val="-11"/>
        </w:rPr>
        <w:t xml:space="preserve"> </w:t>
      </w:r>
      <w:r>
        <w:t>connectivity</w:t>
      </w:r>
      <w:r>
        <w:rPr>
          <w:spacing w:val="53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biotic</w:t>
      </w:r>
      <w:r>
        <w:rPr>
          <w:spacing w:val="-8"/>
        </w:rPr>
        <w:t xml:space="preserve"> </w:t>
      </w:r>
      <w:r>
        <w:rPr>
          <w:spacing w:val="-1"/>
        </w:rPr>
        <w:t>dispersal,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maintaining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quality.</w:t>
      </w:r>
    </w:p>
    <w:p w14:paraId="21E57E63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E64" w14:textId="77777777" w:rsidR="008A31B7" w:rsidRDefault="00A84184">
      <w:pPr>
        <w:pStyle w:val="Heading3"/>
        <w:spacing w:before="0"/>
        <w:ind w:left="107"/>
        <w:rPr>
          <w:b w:val="0"/>
          <w:bCs w:val="0"/>
        </w:rPr>
      </w:pPr>
      <w:r>
        <w:t>Murray-Darling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14:paraId="21E57E65" w14:textId="77777777" w:rsidR="008A31B7" w:rsidRDefault="008A31B7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21E57E66" w14:textId="77777777" w:rsidR="008A31B7" w:rsidRDefault="00A84184">
      <w:pPr>
        <w:pStyle w:val="BodyText"/>
        <w:ind w:right="524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demands,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0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1"/>
        </w:rPr>
        <w:t>(see</w:t>
      </w:r>
      <w:r>
        <w:rPr>
          <w:spacing w:val="75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spacing w:val="-2"/>
        </w:rPr>
        <w:t>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42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Murray-Darling</w:t>
      </w:r>
      <w:r>
        <w:rPr>
          <w:spacing w:val="-8"/>
        </w:rPr>
        <w:t xml:space="preserve"> </w:t>
      </w:r>
      <w:r>
        <w:t>Basin:</w:t>
      </w:r>
    </w:p>
    <w:p w14:paraId="21E57E67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E68" w14:textId="77777777" w:rsidR="008A31B7" w:rsidRDefault="00A84184">
      <w:pPr>
        <w:pStyle w:val="BodyText"/>
        <w:numPr>
          <w:ilvl w:val="2"/>
          <w:numId w:val="9"/>
        </w:numPr>
        <w:tabs>
          <w:tab w:val="left" w:pos="822"/>
        </w:tabs>
        <w:ind w:right="663"/>
      </w:pP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reinstating</w:t>
      </w:r>
      <w:r>
        <w:rPr>
          <w:spacing w:val="-8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key</w:t>
      </w:r>
      <w:r>
        <w:rPr>
          <w:spacing w:val="73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rPr>
          <w:spacing w:val="-1"/>
        </w:rPr>
        <w:t>processes</w:t>
      </w:r>
      <w:r>
        <w:rPr>
          <w:spacing w:val="-9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local,</w:t>
      </w:r>
      <w:r>
        <w:rPr>
          <w:spacing w:val="-10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rPr>
          <w:spacing w:val="-1"/>
        </w:rPr>
        <w:t>scales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southern-connected</w:t>
      </w:r>
      <w:r>
        <w:rPr>
          <w:spacing w:val="-9"/>
        </w:rPr>
        <w:t xml:space="preserve"> </w:t>
      </w:r>
      <w:r>
        <w:rPr>
          <w:spacing w:val="-1"/>
        </w:rPr>
        <w:t>Basin</w:t>
      </w:r>
    </w:p>
    <w:p w14:paraId="21E57E69" w14:textId="77777777" w:rsidR="008A31B7" w:rsidRDefault="00A84184">
      <w:pPr>
        <w:pStyle w:val="BodyText"/>
        <w:numPr>
          <w:ilvl w:val="2"/>
          <w:numId w:val="9"/>
        </w:numPr>
        <w:tabs>
          <w:tab w:val="left" w:pos="822"/>
        </w:tabs>
        <w:spacing w:before="119"/>
        <w:ind w:right="153"/>
        <w:jc w:val="both"/>
      </w:pP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viable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threatened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</w:p>
    <w:p w14:paraId="21E57E6A" w14:textId="77777777" w:rsidR="008A31B7" w:rsidRDefault="00A84184">
      <w:pPr>
        <w:pStyle w:val="BodyText"/>
        <w:numPr>
          <w:ilvl w:val="2"/>
          <w:numId w:val="9"/>
        </w:numPr>
        <w:tabs>
          <w:tab w:val="left" w:pos="829"/>
        </w:tabs>
        <w:spacing w:before="123" w:line="238" w:lineRule="auto"/>
        <w:ind w:left="828" w:right="115" w:hanging="360"/>
        <w:jc w:val="both"/>
      </w:pPr>
      <w:r>
        <w:rPr>
          <w:spacing w:val="-1"/>
        </w:rPr>
        <w:t>Through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return</w:t>
      </w:r>
      <w:r>
        <w:rPr>
          <w:spacing w:val="18"/>
        </w:rPr>
        <w:t xml:space="preserve"> </w:t>
      </w:r>
      <w:r>
        <w:t>flows,</w:t>
      </w:r>
      <w:r>
        <w:rPr>
          <w:spacing w:val="16"/>
        </w:rPr>
        <w:t xml:space="preserve"> </w:t>
      </w:r>
      <w:r>
        <w:rPr>
          <w:spacing w:val="-1"/>
        </w:rPr>
        <w:t>support</w:t>
      </w:r>
      <w:r>
        <w:rPr>
          <w:spacing w:val="18"/>
        </w:rPr>
        <w:t xml:space="preserve"> </w:t>
      </w:r>
      <w:r>
        <w:t>improved</w:t>
      </w:r>
      <w:r>
        <w:rPr>
          <w:spacing w:val="17"/>
        </w:rPr>
        <w:t xml:space="preserve"> </w:t>
      </w:r>
      <w:r>
        <w:t>connectivity</w:t>
      </w:r>
      <w:r>
        <w:rPr>
          <w:spacing w:val="15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freshwater,</w:t>
      </w:r>
      <w:r>
        <w:rPr>
          <w:spacing w:val="15"/>
        </w:rPr>
        <w:t xml:space="preserve"> </w:t>
      </w:r>
      <w:r>
        <w:t>estuarine</w:t>
      </w:r>
      <w:r>
        <w:rPr>
          <w:spacing w:val="16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t>marine</w:t>
      </w:r>
      <w:r>
        <w:rPr>
          <w:spacing w:val="14"/>
        </w:rPr>
        <w:t xml:space="preserve"> </w:t>
      </w:r>
      <w:r>
        <w:t>environments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improve</w:t>
      </w:r>
      <w:r>
        <w:rPr>
          <w:spacing w:val="14"/>
        </w:rPr>
        <w:t xml:space="preserve"> </w:t>
      </w:r>
      <w:r>
        <w:rPr>
          <w:spacing w:val="-1"/>
        </w:rPr>
        <w:t>habitat</w:t>
      </w:r>
      <w:r>
        <w:rPr>
          <w:spacing w:val="14"/>
        </w:rPr>
        <w:t xml:space="preserve"> </w:t>
      </w:r>
      <w:r>
        <w:rPr>
          <w:spacing w:val="-1"/>
        </w:rPr>
        <w:t>conditions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Coorong</w:t>
      </w:r>
      <w:r>
        <w:rPr>
          <w:spacing w:val="1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optimising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managing</w:t>
      </w:r>
      <w:r>
        <w:rPr>
          <w:spacing w:val="65"/>
          <w:w w:val="99"/>
        </w:rPr>
        <w:t xml:space="preserve"> </w:t>
      </w:r>
      <w:r>
        <w:t>inflows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Lakes</w:t>
      </w:r>
    </w:p>
    <w:p w14:paraId="21E57E6B" w14:textId="77777777" w:rsidR="008A31B7" w:rsidRDefault="008A31B7">
      <w:pPr>
        <w:spacing w:line="238" w:lineRule="auto"/>
        <w:jc w:val="both"/>
        <w:sectPr w:rsidR="008A31B7">
          <w:pgSz w:w="11910" w:h="16840"/>
          <w:pgMar w:top="1120" w:right="600" w:bottom="880" w:left="600" w:header="0" w:footer="686" w:gutter="0"/>
          <w:cols w:space="720"/>
        </w:sectPr>
      </w:pPr>
    </w:p>
    <w:p w14:paraId="21E57E6C" w14:textId="77777777" w:rsidR="008A31B7" w:rsidRDefault="00A84184">
      <w:pPr>
        <w:pStyle w:val="Heading2"/>
        <w:numPr>
          <w:ilvl w:val="1"/>
          <w:numId w:val="9"/>
        </w:numPr>
        <w:tabs>
          <w:tab w:val="left" w:pos="1001"/>
        </w:tabs>
        <w:spacing w:before="25"/>
        <w:ind w:left="1000" w:hanging="852"/>
        <w:rPr>
          <w:b w:val="0"/>
          <w:bCs w:val="0"/>
        </w:rPr>
      </w:pPr>
      <w:bookmarkStart w:id="17" w:name="_bookmark16"/>
      <w:bookmarkEnd w:id="17"/>
      <w:r>
        <w:rPr>
          <w:color w:val="5F4879"/>
        </w:rPr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21E57E6D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E6E" w14:textId="77777777" w:rsidR="008A31B7" w:rsidRDefault="00A84184">
      <w:pPr>
        <w:pStyle w:val="Heading3"/>
        <w:spacing w:before="0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14:paraId="21E57E6F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E70" w14:textId="77777777" w:rsidR="008A31B7" w:rsidRDefault="00A84184">
      <w:pPr>
        <w:pStyle w:val="BodyText"/>
        <w:ind w:left="147" w:right="436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in</w:t>
      </w:r>
      <w:r>
        <w:rPr>
          <w:spacing w:val="55"/>
          <w:w w:val="9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2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GL.</w:t>
      </w:r>
      <w:r>
        <w:rPr>
          <w:spacing w:val="-5"/>
        </w:rPr>
        <w:t xml:space="preserve"> </w:t>
      </w:r>
      <w:r>
        <w:rPr>
          <w:spacing w:val="-1"/>
        </w:rPr>
        <w:t>Total</w:t>
      </w:r>
      <w:r>
        <w:rPr>
          <w:spacing w:val="-6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southern-connected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estimated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56"/>
          <w:w w:val="99"/>
        </w:rPr>
        <w:t xml:space="preserve"> </w:t>
      </w:r>
      <w:r>
        <w:rPr>
          <w:spacing w:val="-1"/>
        </w:rPr>
        <w:t>around</w:t>
      </w:r>
      <w:r>
        <w:rPr>
          <w:spacing w:val="-8"/>
        </w:rPr>
        <w:t xml:space="preserve"> </w:t>
      </w:r>
      <w:r>
        <w:t>300</w:t>
      </w:r>
      <w:r>
        <w:rPr>
          <w:rFonts w:cs="Century Gothic"/>
        </w:rPr>
        <w:t>–</w:t>
      </w:r>
      <w:r>
        <w:t>310</w:t>
      </w:r>
      <w:r>
        <w:rPr>
          <w:spacing w:val="-7"/>
        </w:rPr>
        <w:t xml:space="preserve"> </w:t>
      </w:r>
      <w:r>
        <w:t>GL.</w:t>
      </w:r>
    </w:p>
    <w:p w14:paraId="21E57E71" w14:textId="77777777" w:rsidR="008A31B7" w:rsidRDefault="00A84184">
      <w:pPr>
        <w:pStyle w:val="BodyText"/>
        <w:spacing w:before="119"/>
        <w:ind w:left="147" w:right="436"/>
      </w:pP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rPr>
          <w:spacing w:val="-1"/>
        </w:rPr>
        <w:t>against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Victorian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determined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state</w:t>
      </w:r>
      <w:r>
        <w:rPr>
          <w:spacing w:val="68"/>
          <w:w w:val="99"/>
        </w:rPr>
        <w:t xml:space="preserve"> </w:t>
      </w:r>
      <w:r>
        <w:t>governments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vary</w:t>
      </w:r>
      <w:r>
        <w:rPr>
          <w:spacing w:val="-7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inflows.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forecasts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50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rPr>
          <w:spacing w:val="-1"/>
        </w:rPr>
        <w:t>forecasts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historical</w:t>
      </w:r>
      <w:r>
        <w:rPr>
          <w:spacing w:val="-9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14:paraId="21E57E72" w14:textId="77777777" w:rsidR="008A31B7" w:rsidRDefault="008A31B7">
      <w:pPr>
        <w:spacing w:before="2"/>
        <w:rPr>
          <w:rFonts w:ascii="Century Gothic" w:eastAsia="Century Gothic" w:hAnsi="Century Gothic" w:cs="Century Gothic"/>
          <w:sz w:val="20"/>
          <w:szCs w:val="20"/>
        </w:rPr>
      </w:pPr>
    </w:p>
    <w:p w14:paraId="21E57E73" w14:textId="255E3D9F" w:rsidR="008A31B7" w:rsidRDefault="00A84184">
      <w:pPr>
        <w:pStyle w:val="BodyText"/>
        <w:spacing w:line="242" w:lineRule="exact"/>
        <w:ind w:left="147" w:right="43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616" behindDoc="1" locked="0" layoutInCell="1" allowOverlap="1" wp14:anchorId="21E589CF" wp14:editId="00B470F6">
                <wp:simplePos x="0" y="0"/>
                <wp:positionH relativeFrom="page">
                  <wp:posOffset>2668270</wp:posOffset>
                </wp:positionH>
                <wp:positionV relativeFrom="paragraph">
                  <wp:posOffset>820420</wp:posOffset>
                </wp:positionV>
                <wp:extent cx="3312160" cy="76200"/>
                <wp:effectExtent l="1270" t="2540" r="1270" b="6985"/>
                <wp:wrapNone/>
                <wp:docPr id="55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202" y="1292"/>
                          <a:chExt cx="5216" cy="120"/>
                        </a:xfrm>
                      </wpg:grpSpPr>
                      <wps:wsp>
                        <wps:cNvPr id="558" name="Freeform 549"/>
                        <wps:cNvSpPr>
                          <a:spLocks/>
                        </wps:cNvSpPr>
                        <wps:spPr bwMode="auto">
                          <a:xfrm>
                            <a:off x="4202" y="1292"/>
                            <a:ext cx="5216" cy="120"/>
                          </a:xfrm>
                          <a:custGeom>
                            <a:avLst/>
                            <a:gdLst>
                              <a:gd name="T0" fmla="+- 0 4322 4202"/>
                              <a:gd name="T1" fmla="*/ T0 w 5216"/>
                              <a:gd name="T2" fmla="+- 0 1292 1292"/>
                              <a:gd name="T3" fmla="*/ 1292 h 120"/>
                              <a:gd name="T4" fmla="+- 0 4202 4202"/>
                              <a:gd name="T5" fmla="*/ T4 w 5216"/>
                              <a:gd name="T6" fmla="+- 0 1352 1292"/>
                              <a:gd name="T7" fmla="*/ 1352 h 120"/>
                              <a:gd name="T8" fmla="+- 0 4322 4202"/>
                              <a:gd name="T9" fmla="*/ T8 w 5216"/>
                              <a:gd name="T10" fmla="+- 0 1412 1292"/>
                              <a:gd name="T11" fmla="*/ 1412 h 120"/>
                              <a:gd name="T12" fmla="+- 0 4322 4202"/>
                              <a:gd name="T13" fmla="*/ T12 w 5216"/>
                              <a:gd name="T14" fmla="+- 0 1359 1292"/>
                              <a:gd name="T15" fmla="*/ 1359 h 120"/>
                              <a:gd name="T16" fmla="+- 0 4302 4202"/>
                              <a:gd name="T17" fmla="*/ T16 w 5216"/>
                              <a:gd name="T18" fmla="+- 0 1359 1292"/>
                              <a:gd name="T19" fmla="*/ 1359 h 120"/>
                              <a:gd name="T20" fmla="+- 0 4302 4202"/>
                              <a:gd name="T21" fmla="*/ T20 w 5216"/>
                              <a:gd name="T22" fmla="+- 0 1344 1292"/>
                              <a:gd name="T23" fmla="*/ 1344 h 120"/>
                              <a:gd name="T24" fmla="+- 0 4322 4202"/>
                              <a:gd name="T25" fmla="*/ T24 w 5216"/>
                              <a:gd name="T26" fmla="+- 0 1344 1292"/>
                              <a:gd name="T27" fmla="*/ 1344 h 120"/>
                              <a:gd name="T28" fmla="+- 0 4322 4202"/>
                              <a:gd name="T29" fmla="*/ T28 w 5216"/>
                              <a:gd name="T30" fmla="+- 0 1292 1292"/>
                              <a:gd name="T31" fmla="*/ 12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48"/>
                        <wps:cNvSpPr>
                          <a:spLocks/>
                        </wps:cNvSpPr>
                        <wps:spPr bwMode="auto">
                          <a:xfrm>
                            <a:off x="4202" y="1292"/>
                            <a:ext cx="5216" cy="120"/>
                          </a:xfrm>
                          <a:custGeom>
                            <a:avLst/>
                            <a:gdLst>
                              <a:gd name="T0" fmla="+- 0 9298 4202"/>
                              <a:gd name="T1" fmla="*/ T0 w 5216"/>
                              <a:gd name="T2" fmla="+- 0 1292 1292"/>
                              <a:gd name="T3" fmla="*/ 1292 h 120"/>
                              <a:gd name="T4" fmla="+- 0 9298 4202"/>
                              <a:gd name="T5" fmla="*/ T4 w 5216"/>
                              <a:gd name="T6" fmla="+- 0 1412 1292"/>
                              <a:gd name="T7" fmla="*/ 1412 h 120"/>
                              <a:gd name="T8" fmla="+- 0 9403 4202"/>
                              <a:gd name="T9" fmla="*/ T8 w 5216"/>
                              <a:gd name="T10" fmla="+- 0 1359 1292"/>
                              <a:gd name="T11" fmla="*/ 1359 h 120"/>
                              <a:gd name="T12" fmla="+- 0 9318 4202"/>
                              <a:gd name="T13" fmla="*/ T12 w 5216"/>
                              <a:gd name="T14" fmla="+- 0 1359 1292"/>
                              <a:gd name="T15" fmla="*/ 1359 h 120"/>
                              <a:gd name="T16" fmla="+- 0 9318 4202"/>
                              <a:gd name="T17" fmla="*/ T16 w 5216"/>
                              <a:gd name="T18" fmla="+- 0 1344 1292"/>
                              <a:gd name="T19" fmla="*/ 1344 h 120"/>
                              <a:gd name="T20" fmla="+- 0 9403 4202"/>
                              <a:gd name="T21" fmla="*/ T20 w 5216"/>
                              <a:gd name="T22" fmla="+- 0 1344 1292"/>
                              <a:gd name="T23" fmla="*/ 1344 h 120"/>
                              <a:gd name="T24" fmla="+- 0 9298 4202"/>
                              <a:gd name="T25" fmla="*/ T24 w 5216"/>
                              <a:gd name="T26" fmla="+- 0 1292 1292"/>
                              <a:gd name="T27" fmla="*/ 12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7"/>
                                </a:lnTo>
                                <a:lnTo>
                                  <a:pt x="5116" y="67"/>
                                </a:lnTo>
                                <a:lnTo>
                                  <a:pt x="5116" y="52"/>
                                </a:lnTo>
                                <a:lnTo>
                                  <a:pt x="5201" y="52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47"/>
                        <wps:cNvSpPr>
                          <a:spLocks/>
                        </wps:cNvSpPr>
                        <wps:spPr bwMode="auto">
                          <a:xfrm>
                            <a:off x="4202" y="1292"/>
                            <a:ext cx="5216" cy="120"/>
                          </a:xfrm>
                          <a:custGeom>
                            <a:avLst/>
                            <a:gdLst>
                              <a:gd name="T0" fmla="+- 0 4322 4202"/>
                              <a:gd name="T1" fmla="*/ T0 w 5216"/>
                              <a:gd name="T2" fmla="+- 0 1344 1292"/>
                              <a:gd name="T3" fmla="*/ 1344 h 120"/>
                              <a:gd name="T4" fmla="+- 0 4302 4202"/>
                              <a:gd name="T5" fmla="*/ T4 w 5216"/>
                              <a:gd name="T6" fmla="+- 0 1344 1292"/>
                              <a:gd name="T7" fmla="*/ 1344 h 120"/>
                              <a:gd name="T8" fmla="+- 0 4302 4202"/>
                              <a:gd name="T9" fmla="*/ T8 w 5216"/>
                              <a:gd name="T10" fmla="+- 0 1359 1292"/>
                              <a:gd name="T11" fmla="*/ 1359 h 120"/>
                              <a:gd name="T12" fmla="+- 0 4322 4202"/>
                              <a:gd name="T13" fmla="*/ T12 w 5216"/>
                              <a:gd name="T14" fmla="+- 0 1359 1292"/>
                              <a:gd name="T15" fmla="*/ 1359 h 120"/>
                              <a:gd name="T16" fmla="+- 0 4322 4202"/>
                              <a:gd name="T17" fmla="*/ T16 w 5216"/>
                              <a:gd name="T18" fmla="+- 0 1344 1292"/>
                              <a:gd name="T19" fmla="*/ 13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46"/>
                        <wps:cNvSpPr>
                          <a:spLocks/>
                        </wps:cNvSpPr>
                        <wps:spPr bwMode="auto">
                          <a:xfrm>
                            <a:off x="4202" y="1292"/>
                            <a:ext cx="5216" cy="120"/>
                          </a:xfrm>
                          <a:custGeom>
                            <a:avLst/>
                            <a:gdLst>
                              <a:gd name="T0" fmla="+- 0 9298 4202"/>
                              <a:gd name="T1" fmla="*/ T0 w 5216"/>
                              <a:gd name="T2" fmla="+- 0 1344 1292"/>
                              <a:gd name="T3" fmla="*/ 1344 h 120"/>
                              <a:gd name="T4" fmla="+- 0 4322 4202"/>
                              <a:gd name="T5" fmla="*/ T4 w 5216"/>
                              <a:gd name="T6" fmla="+- 0 1344 1292"/>
                              <a:gd name="T7" fmla="*/ 1344 h 120"/>
                              <a:gd name="T8" fmla="+- 0 4322 4202"/>
                              <a:gd name="T9" fmla="*/ T8 w 5216"/>
                              <a:gd name="T10" fmla="+- 0 1359 1292"/>
                              <a:gd name="T11" fmla="*/ 1359 h 120"/>
                              <a:gd name="T12" fmla="+- 0 9298 4202"/>
                              <a:gd name="T13" fmla="*/ T12 w 5216"/>
                              <a:gd name="T14" fmla="+- 0 1359 1292"/>
                              <a:gd name="T15" fmla="*/ 1359 h 120"/>
                              <a:gd name="T16" fmla="+- 0 9298 4202"/>
                              <a:gd name="T17" fmla="*/ T16 w 5216"/>
                              <a:gd name="T18" fmla="+- 0 1344 1292"/>
                              <a:gd name="T19" fmla="*/ 13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5096" y="67"/>
                                </a:lnTo>
                                <a:lnTo>
                                  <a:pt x="509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45"/>
                        <wps:cNvSpPr>
                          <a:spLocks/>
                        </wps:cNvSpPr>
                        <wps:spPr bwMode="auto">
                          <a:xfrm>
                            <a:off x="4202" y="1292"/>
                            <a:ext cx="5216" cy="120"/>
                          </a:xfrm>
                          <a:custGeom>
                            <a:avLst/>
                            <a:gdLst>
                              <a:gd name="T0" fmla="+- 0 9403 4202"/>
                              <a:gd name="T1" fmla="*/ T0 w 5216"/>
                              <a:gd name="T2" fmla="+- 0 1344 1292"/>
                              <a:gd name="T3" fmla="*/ 1344 h 120"/>
                              <a:gd name="T4" fmla="+- 0 9318 4202"/>
                              <a:gd name="T5" fmla="*/ T4 w 5216"/>
                              <a:gd name="T6" fmla="+- 0 1344 1292"/>
                              <a:gd name="T7" fmla="*/ 1344 h 120"/>
                              <a:gd name="T8" fmla="+- 0 9318 4202"/>
                              <a:gd name="T9" fmla="*/ T8 w 5216"/>
                              <a:gd name="T10" fmla="+- 0 1359 1292"/>
                              <a:gd name="T11" fmla="*/ 1359 h 120"/>
                              <a:gd name="T12" fmla="+- 0 9403 4202"/>
                              <a:gd name="T13" fmla="*/ T12 w 5216"/>
                              <a:gd name="T14" fmla="+- 0 1359 1292"/>
                              <a:gd name="T15" fmla="*/ 1359 h 120"/>
                              <a:gd name="T16" fmla="+- 0 9418 4202"/>
                              <a:gd name="T17" fmla="*/ T16 w 5216"/>
                              <a:gd name="T18" fmla="+- 0 1352 1292"/>
                              <a:gd name="T19" fmla="*/ 1352 h 120"/>
                              <a:gd name="T20" fmla="+- 0 9403 4202"/>
                              <a:gd name="T21" fmla="*/ T20 w 5216"/>
                              <a:gd name="T22" fmla="+- 0 1344 1292"/>
                              <a:gd name="T23" fmla="*/ 13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1" y="52"/>
                                </a:moveTo>
                                <a:lnTo>
                                  <a:pt x="5116" y="52"/>
                                </a:lnTo>
                                <a:lnTo>
                                  <a:pt x="5116" y="67"/>
                                </a:lnTo>
                                <a:lnTo>
                                  <a:pt x="5201" y="67"/>
                                </a:lnTo>
                                <a:lnTo>
                                  <a:pt x="5216" y="60"/>
                                </a:lnTo>
                                <a:lnTo>
                                  <a:pt x="520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BE9D8" id="Group 544" o:spid="_x0000_s1026" style="position:absolute;margin-left:210.1pt;margin-top:64.6pt;width:260.8pt;height:6pt;z-index:-169864;mso-position-horizontal-relative:page" coordorigin="4202,1292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">
                <v:shape id="Freeform 549" o:spid="_x0000_s1027" style="position:absolute;left:4202;top:12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Py8AA&#10;AADcAAAADwAAAGRycy9kb3ducmV2LnhtbERPz2uDMBS+D/Y/hDfYbcYNLMMaxQ4KvexQO+j1Yd6M&#10;q3kRk6r975dDoceP73dRrXYQM02+d6zgPUlBELdO99wp+Dnt3z5B+ICscXBMCm7koSqfnwrMtVv4&#10;SHMTOhFD2OeowIQw5lL61pBFn7iROHK/brIYIpw6qSdcYrgd5EeabqTFnmODwZG+DLWX5moV7M5u&#10;cz6cjjbU2Z9tvtP1tjij1OvLWm9BBFrDQ3x3H7SCLItr45l4BGT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TPy8AAAADcAAAADwAAAAAAAAAAAAAAAACYAgAAZHJzL2Rvd25y&#10;ZXYueG1sUEsFBgAAAAAEAAQA9QAAAIUDAAAAAA==&#10;" path="m120,l,60r120,60l120,67r-20,l100,52r20,l120,xe" fillcolor="black" stroked="f">
                  <v:path arrowok="t" o:connecttype="custom" o:connectlocs="120,1292;0,1352;120,1412;120,1359;100,1359;100,1344;120,1344;120,1292" o:connectangles="0,0,0,0,0,0,0,0"/>
                </v:shape>
                <v:shape id="Freeform 548" o:spid="_x0000_s1028" style="position:absolute;left:4202;top:12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qUMQA&#10;AADcAAAADwAAAGRycy9kb3ducmV2LnhtbESPwWrDMBBE74X8g9hAbo3cgk3jRAlOIJBLD3YCuS7W&#10;1nJrrYyl2s7fV4VCj8PMvGF2h9l2YqTBt44VvKwTEMS10y03Cm7X8/MbCB+QNXaOScGDPBz2i6cd&#10;5tpNXNJYhUZECPscFZgQ+lxKXxuy6NeuJ47ehxsshiiHRuoBpwi3nXxNkkxabDkuGOzpZKj+qr6t&#10;guPdZffLtbShSD9t9Z7Mj8kZpVbLudiCCDSH//Bf+6IVpOkG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4alDEAAAA3AAAAA8AAAAAAAAAAAAAAAAAmAIAAGRycy9k&#10;b3ducmV2LnhtbFBLBQYAAAAABAAEAPUAAACJAwAAAAA=&#10;" path="m5096,r,120l5201,67r-85,l5116,52r85,l5096,xe" fillcolor="black" stroked="f">
                  <v:path arrowok="t" o:connecttype="custom" o:connectlocs="5096,1292;5096,1412;5201,1359;5116,1359;5116,1344;5201,1344;5096,1292" o:connectangles="0,0,0,0,0,0,0"/>
                </v:shape>
                <v:shape id="Freeform 547" o:spid="_x0000_s1029" style="position:absolute;left:4202;top:12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JcMAA&#10;AADcAAAADwAAAGRycy9kb3ducmV2LnhtbERPz2vCMBS+C/sfwht4s+kEi9TGUgcDLx6sgtdH89Z0&#10;Ni+lyWz9781hsOPH97soZ9uLB42+c6zgI0lBEDdOd9wquF6+VlsQPiBr7B2Tgid5KPdviwJz7SY+&#10;06MOrYgh7HNUYEIYcil9Y8iiT9xAHLlvN1oMEY6t1CNOMdz2cp2mmbTYcWwwONCnoeZe/1oFh5vL&#10;bsfL2YZq82PrUzo/J2eUWr7P1Q5EoDn8i//cR61gk8X58Uw8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4JcMAAAADcAAAADwAAAAAAAAAAAAAAAACYAgAAZHJzL2Rvd25y&#10;ZXYueG1sUEsFBgAAAAAEAAQA9QAAAIUDAAAAAA==&#10;" path="m120,52r-20,l100,67r20,l120,52xe" fillcolor="black" stroked="f">
                  <v:path arrowok="t" o:connecttype="custom" o:connectlocs="120,1344;100,1344;100,1359;120,1359;120,1344" o:connectangles="0,0,0,0,0"/>
                </v:shape>
                <v:shape id="Freeform 546" o:spid="_x0000_s1030" style="position:absolute;left:4202;top:12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s68MA&#10;AADcAAAADwAAAGRycy9kb3ducmV2LnhtbESPQWvCQBSE74X+h+UVvNWNhYQSsxErFLx4SCx4fWSf&#10;2djs25BdTfz3rlDocZiZb5hiM9te3Gj0nWMFq2UCgrhxuuNWwc/x+/0ThA/IGnvHpOBOHjbl60uB&#10;uXYTV3SrQysihH2OCkwIQy6lbwxZ9Es3EEfv7EaLIcqxlXrEKcJtLz+SJJMWO44LBgfaGWp+66tV&#10;8HVy2Wl/rGzYphdbH5L5Pjmj1OJt3q5BBJrDf/ivvdcK0mwFzzPxCMj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Ks68MAAADcAAAADwAAAAAAAAAAAAAAAACYAgAAZHJzL2Rv&#10;d25yZXYueG1sUEsFBgAAAAAEAAQA9QAAAIgDAAAAAA==&#10;" path="m5096,52l120,52r,15l5096,67r,-15xe" fillcolor="black" stroked="f">
                  <v:path arrowok="t" o:connecttype="custom" o:connectlocs="5096,1344;120,1344;120,1359;5096,1359;5096,1344" o:connectangles="0,0,0,0,0"/>
                </v:shape>
                <v:shape id="Freeform 545" o:spid="_x0000_s1031" style="position:absolute;left:4202;top:1292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ynMMA&#10;AADcAAAADwAAAGRycy9kb3ducmV2LnhtbESPQWvCQBSE7wX/w/IEb3WjYCjRVaxQyMWDseD1kX1m&#10;Y7Nvw+7WJP++Wyj0OMzMN8zuMNpOPMmH1rGC1TIDQVw73XKj4PP68foGIkRkjZ1jUjBRgMN+9rLD&#10;QruBL/SsYiMShEOBCkyMfSFlqA1ZDEvXEyfv7rzFmKRvpPY4JLjt5DrLcmmx5bRgsKeTofqr+rYK&#10;3m8uv5XXi43HzcNW52ycBmeUWszH4xZEpDH+h//apVawyd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AynMMAAADcAAAADwAAAAAAAAAAAAAAAACYAgAAZHJzL2Rv&#10;d25yZXYueG1sUEsFBgAAAAAEAAQA9QAAAIgDAAAAAA==&#10;" path="m5201,52r-85,l5116,67r85,l5216,60r-15,-8xe" fillcolor="black" stroked="f">
                  <v:path arrowok="t" o:connecttype="custom" o:connectlocs="5201,1344;5116,1344;5116,1359;5201,1359;5216,1352;5201,1344" o:connectangles="0,0,0,0,0,0"/>
                </v:shape>
                <w10:wrap anchorx="page"/>
              </v:group>
            </w:pict>
          </mc:Fallback>
        </mc:AlternateContent>
      </w:r>
      <w:r>
        <w:rPr>
          <w:rFonts w:cs="Century Gothic"/>
          <w:b/>
          <w:bCs/>
        </w:rPr>
        <w:t>Table</w:t>
      </w:r>
      <w:r>
        <w:rPr>
          <w:rFonts w:cs="Century Gothic"/>
          <w:b/>
          <w:bCs/>
          <w:spacing w:val="-7"/>
        </w:rPr>
        <w:t xml:space="preserve"> </w:t>
      </w:r>
      <w:r>
        <w:rPr>
          <w:rFonts w:cs="Century Gothic"/>
          <w:b/>
          <w:bCs/>
        </w:rPr>
        <w:t>2</w:t>
      </w:r>
      <w:r>
        <w:t>:</w:t>
      </w:r>
      <w:r>
        <w:rPr>
          <w:spacing w:val="-9"/>
        </w:rPr>
        <w:t xml:space="preserve"> </w:t>
      </w:r>
      <w:r>
        <w:t>Forecasts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allocations</w:t>
      </w:r>
      <w:r>
        <w:rPr>
          <w:spacing w:val="-6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carryover)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73"/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31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2017</w:t>
      </w:r>
    </w:p>
    <w:p w14:paraId="21E57E74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474"/>
        <w:gridCol w:w="1474"/>
        <w:gridCol w:w="1476"/>
        <w:gridCol w:w="1474"/>
        <w:gridCol w:w="1474"/>
        <w:gridCol w:w="1471"/>
      </w:tblGrid>
      <w:tr w:rsidR="008A31B7" w14:paraId="21E57E77" w14:textId="77777777">
        <w:trPr>
          <w:trHeight w:hRule="exact" w:val="474"/>
        </w:trPr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75" w14:textId="77777777" w:rsidR="008A31B7" w:rsidRDefault="00A84184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Entitlement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type</w:t>
            </w:r>
          </w:p>
        </w:tc>
        <w:tc>
          <w:tcPr>
            <w:tcW w:w="884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76" w14:textId="77777777" w:rsidR="008A31B7" w:rsidRDefault="00A84184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Forecasts</w:t>
            </w:r>
            <w:r>
              <w:rPr>
                <w:rFonts w:ascii="Calibri" w:eastAsia="Calibri" w:hAnsi="Calibri"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Commonwealth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allocations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(including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carryover)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2017–18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(GL)</w:t>
            </w:r>
            <w:r>
              <w:rPr>
                <w:rFonts w:ascii="Calibri" w:eastAsia="Calibri" w:hAnsi="Calibri" w:cs="Calibri"/>
                <w:b/>
                <w:bCs/>
                <w:position w:val="7"/>
                <w:sz w:val="13"/>
                <w:szCs w:val="13"/>
              </w:rPr>
              <w:t>1</w:t>
            </w:r>
          </w:p>
        </w:tc>
      </w:tr>
      <w:tr w:rsidR="008A31B7" w14:paraId="21E57E7F" w14:textId="77777777">
        <w:trPr>
          <w:trHeight w:hRule="exact" w:val="474"/>
        </w:trPr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78" w14:textId="77777777" w:rsidR="008A31B7" w:rsidRDefault="008A31B7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1A0C6"/>
          </w:tcPr>
          <w:p w14:paraId="21E57E79" w14:textId="77777777" w:rsidR="008A31B7" w:rsidRDefault="00A84184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Very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dry</w:t>
            </w:r>
          </w:p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21E57E7A" w14:textId="77777777" w:rsidR="008A31B7" w:rsidRDefault="008A31B7"/>
        </w:tc>
        <w:tc>
          <w:tcPr>
            <w:tcW w:w="147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21E57E7B" w14:textId="77777777" w:rsidR="008A31B7" w:rsidRDefault="008A31B7"/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21E57E7C" w14:textId="77777777" w:rsidR="008A31B7" w:rsidRDefault="008A31B7"/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21E57E7D" w14:textId="77777777" w:rsidR="008A31B7" w:rsidRDefault="008A31B7"/>
        </w:tc>
        <w:tc>
          <w:tcPr>
            <w:tcW w:w="147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7E" w14:textId="77777777" w:rsidR="008A31B7" w:rsidRDefault="00A84184">
            <w:pPr>
              <w:pStyle w:val="TableParagraph"/>
              <w:ind w:left="1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Very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wet</w:t>
            </w:r>
          </w:p>
        </w:tc>
      </w:tr>
      <w:tr w:rsidR="008A31B7" w14:paraId="21E57E87" w14:textId="77777777">
        <w:trPr>
          <w:trHeight w:hRule="exact" w:val="475"/>
        </w:trPr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80" w14:textId="77777777" w:rsidR="008A31B7" w:rsidRDefault="008A31B7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81" w14:textId="77777777" w:rsidR="008A31B7" w:rsidRDefault="00A84184">
            <w:pPr>
              <w:pStyle w:val="TableParagraph"/>
              <w:spacing w:line="242" w:lineRule="exact"/>
              <w:ind w:left="1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95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82" w14:textId="77777777" w:rsidR="008A31B7" w:rsidRDefault="00A84184">
            <w:pPr>
              <w:pStyle w:val="TableParagraph"/>
              <w:spacing w:line="242" w:lineRule="exact"/>
              <w:ind w:left="1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90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percentile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83" w14:textId="77777777" w:rsidR="008A31B7" w:rsidRDefault="00A84184">
            <w:pPr>
              <w:pStyle w:val="TableParagraph"/>
              <w:spacing w:line="242" w:lineRule="exact"/>
              <w:ind w:left="1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75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84" w14:textId="77777777" w:rsidR="008A31B7" w:rsidRDefault="00A84184">
            <w:pPr>
              <w:pStyle w:val="TableParagraph"/>
              <w:spacing w:line="242" w:lineRule="exact"/>
              <w:ind w:left="1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50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85" w14:textId="77777777" w:rsidR="008A31B7" w:rsidRDefault="00A84184">
            <w:pPr>
              <w:pStyle w:val="TableParagraph"/>
              <w:spacing w:line="242" w:lineRule="exact"/>
              <w:ind w:left="1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25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percentile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21E57E86" w14:textId="77777777" w:rsidR="008A31B7" w:rsidRDefault="00A84184">
            <w:pPr>
              <w:pStyle w:val="TableParagraph"/>
              <w:spacing w:line="242" w:lineRule="exact"/>
              <w:ind w:left="1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10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percentile</w:t>
            </w:r>
          </w:p>
        </w:tc>
      </w:tr>
      <w:tr w:rsidR="008A31B7" w14:paraId="21E57E90" w14:textId="77777777">
        <w:trPr>
          <w:trHeight w:hRule="exact" w:val="650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88" w14:textId="77777777" w:rsidR="008A31B7" w:rsidRDefault="00A84184">
            <w:pPr>
              <w:pStyle w:val="TableParagraph"/>
              <w:spacing w:before="31"/>
              <w:ind w:left="102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/>
                <w:sz w:val="20"/>
              </w:rPr>
              <w:t>Goulburn</w:t>
            </w:r>
            <w:r>
              <w:rPr>
                <w:rFonts w:ascii="Calibri"/>
                <w:b/>
                <w:position w:val="7"/>
                <w:sz w:val="13"/>
              </w:rPr>
              <w:t>2</w:t>
            </w:r>
          </w:p>
          <w:p w14:paraId="21E57E89" w14:textId="77777777" w:rsidR="008A31B7" w:rsidRDefault="00A84184">
            <w:pPr>
              <w:pStyle w:val="TableParagraph"/>
              <w:spacing w:before="41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(High/Low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Reliability)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8A" w14:textId="77777777" w:rsidR="008A31B7" w:rsidRDefault="00A84184">
            <w:pPr>
              <w:pStyle w:val="TableParagraph"/>
              <w:spacing w:before="175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8B" w14:textId="77777777" w:rsidR="008A31B7" w:rsidRDefault="00A84184">
            <w:pPr>
              <w:pStyle w:val="TableParagraph"/>
              <w:spacing w:before="1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322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8C" w14:textId="77777777" w:rsidR="008A31B7" w:rsidRDefault="00A84184">
            <w:pPr>
              <w:pStyle w:val="TableParagraph"/>
              <w:spacing w:before="1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8D" w14:textId="77777777" w:rsidR="008A31B7" w:rsidRDefault="00A84184">
            <w:pPr>
              <w:pStyle w:val="TableParagraph"/>
              <w:spacing w:before="175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322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8E" w14:textId="77777777" w:rsidR="008A31B7" w:rsidRDefault="00A84184">
            <w:pPr>
              <w:pStyle w:val="TableParagraph"/>
              <w:spacing w:before="175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314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8F" w14:textId="77777777" w:rsidR="008A31B7" w:rsidRDefault="00A84184">
            <w:pPr>
              <w:pStyle w:val="TableParagraph"/>
              <w:spacing w:before="1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306</w:t>
            </w:r>
          </w:p>
        </w:tc>
      </w:tr>
      <w:tr w:rsidR="008A31B7" w14:paraId="21E57E98" w14:textId="77777777">
        <w:trPr>
          <w:trHeight w:hRule="exact" w:val="653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1" w14:textId="77777777" w:rsidR="008A31B7" w:rsidRDefault="00A84184">
            <w:pPr>
              <w:pStyle w:val="TableParagraph"/>
              <w:spacing w:before="55"/>
              <w:ind w:left="102" w:right="2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Upper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Broken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Creek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Broken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2" w14:textId="77777777" w:rsidR="008A31B7" w:rsidRDefault="00A84184">
            <w:pPr>
              <w:pStyle w:val="TableParagraph"/>
              <w:spacing w:before="17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3" w14:textId="77777777" w:rsidR="008A31B7" w:rsidRDefault="00A84184">
            <w:pPr>
              <w:pStyle w:val="TableParagraph"/>
              <w:spacing w:before="178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0.3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4" w14:textId="77777777" w:rsidR="008A31B7" w:rsidRDefault="00A84184">
            <w:pPr>
              <w:pStyle w:val="TableParagraph"/>
              <w:spacing w:before="17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5" w14:textId="77777777" w:rsidR="008A31B7" w:rsidRDefault="00A84184">
            <w:pPr>
              <w:pStyle w:val="TableParagraph"/>
              <w:spacing w:before="17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6" w14:textId="77777777" w:rsidR="008A31B7" w:rsidRDefault="00A84184">
            <w:pPr>
              <w:pStyle w:val="TableParagraph"/>
              <w:spacing w:before="17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0.3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7" w14:textId="77777777" w:rsidR="008A31B7" w:rsidRDefault="00A84184">
            <w:pPr>
              <w:pStyle w:val="TableParagraph"/>
              <w:spacing w:before="178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0.3</w:t>
            </w:r>
          </w:p>
        </w:tc>
      </w:tr>
      <w:tr w:rsidR="008A31B7" w14:paraId="21E57EA0" w14:textId="77777777">
        <w:trPr>
          <w:trHeight w:hRule="exact" w:val="578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9" w14:textId="77777777" w:rsidR="008A31B7" w:rsidRDefault="00A84184">
            <w:pPr>
              <w:pStyle w:val="TableParagraph"/>
              <w:spacing w:line="277" w:lineRule="auto"/>
              <w:ind w:left="102" w:right="1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Campaspe</w:t>
            </w:r>
            <w:r>
              <w:rPr>
                <w:rFonts w:ascii="Calibri"/>
                <w:b/>
                <w:spacing w:val="-1"/>
                <w:position w:val="7"/>
                <w:sz w:val="13"/>
              </w:rPr>
              <w:t>2</w:t>
            </w:r>
            <w:r>
              <w:rPr>
                <w:rFonts w:ascii="Calibri"/>
                <w:b/>
                <w:spacing w:val="28"/>
                <w:w w:val="99"/>
                <w:position w:val="7"/>
                <w:sz w:val="13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(High/Low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Reliability)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A" w14:textId="77777777" w:rsidR="008A31B7" w:rsidRDefault="00A84184">
            <w:pPr>
              <w:pStyle w:val="TableParagraph"/>
              <w:spacing w:before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B" w14:textId="77777777" w:rsidR="008A31B7" w:rsidRDefault="00A84184">
            <w:pPr>
              <w:pStyle w:val="TableParagraph"/>
              <w:spacing w:before="139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C" w14:textId="77777777" w:rsidR="008A31B7" w:rsidRDefault="00A84184">
            <w:pPr>
              <w:pStyle w:val="TableParagraph"/>
              <w:spacing w:before="139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D" w14:textId="77777777" w:rsidR="008A31B7" w:rsidRDefault="00A84184">
            <w:pPr>
              <w:pStyle w:val="TableParagraph"/>
              <w:spacing w:before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E" w14:textId="77777777" w:rsidR="008A31B7" w:rsidRDefault="00A84184">
            <w:pPr>
              <w:pStyle w:val="TableParagraph"/>
              <w:spacing w:before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9F" w14:textId="77777777" w:rsidR="008A31B7" w:rsidRDefault="00A84184">
            <w:pPr>
              <w:pStyle w:val="TableParagraph"/>
              <w:spacing w:before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</w:t>
            </w:r>
          </w:p>
        </w:tc>
      </w:tr>
      <w:tr w:rsidR="008A31B7" w14:paraId="21E57EA9" w14:textId="77777777">
        <w:trPr>
          <w:trHeight w:hRule="exact" w:val="579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1" w14:textId="77777777" w:rsidR="008A31B7" w:rsidRDefault="00A84184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Loddon</w:t>
            </w:r>
          </w:p>
          <w:p w14:paraId="21E57EA2" w14:textId="77777777" w:rsidR="008A31B7" w:rsidRDefault="00A84184">
            <w:pPr>
              <w:pStyle w:val="TableParagraph"/>
              <w:spacing w:before="3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(High/Low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Reliability)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3" w14:textId="77777777" w:rsidR="008A31B7" w:rsidRDefault="00A84184">
            <w:pPr>
              <w:pStyle w:val="TableParagraph"/>
              <w:spacing w:before="1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4" w14:textId="77777777" w:rsidR="008A31B7" w:rsidRDefault="00A84184">
            <w:pPr>
              <w:pStyle w:val="TableParagraph"/>
              <w:spacing w:before="140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5" w14:textId="77777777" w:rsidR="008A31B7" w:rsidRDefault="00A84184">
            <w:pPr>
              <w:pStyle w:val="TableParagraph"/>
              <w:spacing w:before="1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6" w14:textId="77777777" w:rsidR="008A31B7" w:rsidRDefault="00A84184">
            <w:pPr>
              <w:pStyle w:val="TableParagraph"/>
              <w:spacing w:before="1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7" w14:textId="77777777" w:rsidR="008A31B7" w:rsidRDefault="00A84184">
            <w:pPr>
              <w:pStyle w:val="TableParagraph"/>
              <w:spacing w:before="14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3.4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8" w14:textId="77777777" w:rsidR="008A31B7" w:rsidRDefault="00A84184">
            <w:pPr>
              <w:pStyle w:val="TableParagraph"/>
              <w:spacing w:before="140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3.9</w:t>
            </w:r>
          </w:p>
        </w:tc>
      </w:tr>
      <w:tr w:rsidR="008A31B7" w14:paraId="21E57EB2" w14:textId="77777777">
        <w:trPr>
          <w:trHeight w:hRule="exact" w:val="578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A" w14:textId="77777777" w:rsidR="008A31B7" w:rsidRDefault="00A84184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Ovens</w:t>
            </w:r>
          </w:p>
          <w:p w14:paraId="21E57EAB" w14:textId="77777777" w:rsidR="008A31B7" w:rsidRDefault="00A84184">
            <w:pPr>
              <w:pStyle w:val="TableParagraph"/>
              <w:spacing w:before="3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(High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Reliability)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C" w14:textId="77777777" w:rsidR="008A31B7" w:rsidRDefault="00A84184">
            <w:pPr>
              <w:pStyle w:val="TableParagraph"/>
              <w:spacing w:before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0.07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D" w14:textId="77777777" w:rsidR="008A31B7" w:rsidRDefault="00A84184">
            <w:pPr>
              <w:pStyle w:val="TableParagraph"/>
              <w:spacing w:before="139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0.07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E" w14:textId="77777777" w:rsidR="008A31B7" w:rsidRDefault="00A84184">
            <w:pPr>
              <w:pStyle w:val="TableParagraph"/>
              <w:spacing w:before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0.07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AF" w14:textId="77777777" w:rsidR="008A31B7" w:rsidRDefault="00A84184">
            <w:pPr>
              <w:pStyle w:val="TableParagraph"/>
              <w:spacing w:before="139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0.07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0" w14:textId="77777777" w:rsidR="008A31B7" w:rsidRDefault="00A84184">
            <w:pPr>
              <w:pStyle w:val="TableParagraph"/>
              <w:spacing w:before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0.07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1" w14:textId="77777777" w:rsidR="008A31B7" w:rsidRDefault="00A84184">
            <w:pPr>
              <w:pStyle w:val="TableParagraph"/>
              <w:spacing w:before="139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0.07</w:t>
            </w:r>
          </w:p>
        </w:tc>
      </w:tr>
      <w:tr w:rsidR="008A31B7" w14:paraId="21E57EBA" w14:textId="77777777">
        <w:trPr>
          <w:trHeight w:hRule="exact" w:val="294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3" w14:textId="77777777" w:rsidR="008A31B7" w:rsidRDefault="00A84184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Wimmera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&amp;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Glenelg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4" w14:textId="77777777" w:rsidR="008A31B7" w:rsidRDefault="00A84184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5" w14:textId="77777777" w:rsidR="008A31B7" w:rsidRDefault="00A84184">
            <w:pPr>
              <w:pStyle w:val="TableParagraph"/>
              <w:spacing w:line="242" w:lineRule="exact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6" w14:textId="77777777" w:rsidR="008A31B7" w:rsidRDefault="00A84184">
            <w:pPr>
              <w:pStyle w:val="TableParagraph"/>
              <w:spacing w:line="242" w:lineRule="exact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7" w14:textId="77777777" w:rsidR="008A31B7" w:rsidRDefault="00A84184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8" w14:textId="77777777" w:rsidR="008A31B7" w:rsidRDefault="00A84184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B9" w14:textId="77777777" w:rsidR="008A31B7" w:rsidRDefault="00A84184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33</w:t>
            </w:r>
          </w:p>
        </w:tc>
      </w:tr>
      <w:tr w:rsidR="008A31B7" w14:paraId="21E57EC2" w14:textId="77777777">
        <w:trPr>
          <w:trHeight w:hRule="exact" w:val="294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BB" w14:textId="77777777" w:rsidR="008A31B7" w:rsidRDefault="00A84184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Total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Vic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Rivers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BC" w14:textId="77777777" w:rsidR="008A31B7" w:rsidRDefault="00A84184">
            <w:pPr>
              <w:pStyle w:val="TableParagraph"/>
              <w:ind w:left="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197.91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BD" w14:textId="77777777" w:rsidR="008A31B7" w:rsidRDefault="00A84184">
            <w:pPr>
              <w:pStyle w:val="TableParagraph"/>
              <w:ind w:left="4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350.91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BE" w14:textId="77777777" w:rsidR="008A31B7" w:rsidRDefault="00A84184">
            <w:pPr>
              <w:pStyle w:val="TableParagraph"/>
              <w:ind w:left="4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350.91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BF" w14:textId="77777777" w:rsidR="008A31B7" w:rsidRDefault="00A84184">
            <w:pPr>
              <w:pStyle w:val="TableParagraph"/>
              <w:ind w:left="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350.91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0" w14:textId="77777777" w:rsidR="008A31B7" w:rsidRDefault="00A84184">
            <w:pPr>
              <w:pStyle w:val="TableParagraph"/>
              <w:ind w:left="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353.91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1" w14:textId="77777777" w:rsidR="008A31B7" w:rsidRDefault="00A84184">
            <w:pPr>
              <w:pStyle w:val="TableParagraph"/>
              <w:ind w:left="4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350.41</w:t>
            </w:r>
          </w:p>
        </w:tc>
      </w:tr>
      <w:tr w:rsidR="008A31B7" w14:paraId="21E57ECA" w14:textId="77777777">
        <w:trPr>
          <w:trHeight w:hRule="exact" w:val="538"/>
        </w:trPr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3" w14:textId="77777777" w:rsidR="008A31B7" w:rsidRDefault="00A84184">
            <w:pPr>
              <w:pStyle w:val="TableParagraph"/>
              <w:ind w:left="102" w:right="3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Total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Southern-</w:t>
            </w:r>
            <w:r>
              <w:rPr>
                <w:rFonts w:ascii="Calibri" w:eastAsia="Calibri" w:hAnsi="Calibri" w:cs="Calibri"/>
                <w:b/>
                <w:bCs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Connected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Basin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4" w14:textId="77777777" w:rsidR="008A31B7" w:rsidRDefault="00A84184">
            <w:pPr>
              <w:pStyle w:val="TableParagraph"/>
              <w:spacing w:before="120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861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5" w14:textId="77777777" w:rsidR="008A31B7" w:rsidRDefault="00A84184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1273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6" w14:textId="77777777" w:rsidR="008A31B7" w:rsidRDefault="00A84184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1376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7" w14:textId="77777777" w:rsidR="008A31B7" w:rsidRDefault="00A84184">
            <w:pPr>
              <w:pStyle w:val="TableParagraph"/>
              <w:spacing w:before="120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1614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8" w14:textId="77777777" w:rsidR="008A31B7" w:rsidRDefault="00A84184">
            <w:pPr>
              <w:pStyle w:val="TableParagraph"/>
              <w:spacing w:before="120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1577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7EC9" w14:textId="77777777" w:rsidR="008A31B7" w:rsidRDefault="00A84184">
            <w:pPr>
              <w:pStyle w:val="TableParagraph"/>
              <w:spacing w:before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1526</w:t>
            </w:r>
          </w:p>
        </w:tc>
      </w:tr>
    </w:tbl>
    <w:p w14:paraId="21E57ECB" w14:textId="77777777" w:rsidR="008A31B7" w:rsidRDefault="00A84184">
      <w:pPr>
        <w:spacing w:line="218" w:lineRule="exact"/>
        <w:ind w:left="14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Notes:</w:t>
      </w:r>
    </w:p>
    <w:p w14:paraId="21E57ECC" w14:textId="77777777" w:rsidR="008A31B7" w:rsidRDefault="00A84184">
      <w:pPr>
        <w:numPr>
          <w:ilvl w:val="0"/>
          <w:numId w:val="8"/>
        </w:numPr>
        <w:tabs>
          <w:tab w:val="left" w:pos="508"/>
        </w:tabs>
        <w:spacing w:before="1"/>
        <w:ind w:right="61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Forecasts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for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regulated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catchments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are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given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to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the nearest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whole gigalitre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except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where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entitlement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held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by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Commonwealth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is</w:t>
      </w:r>
      <w:r>
        <w:rPr>
          <w:rFonts w:ascii="Calibri"/>
          <w:spacing w:val="125"/>
          <w:sz w:val="18"/>
        </w:rPr>
        <w:t xml:space="preserve"> </w:t>
      </w:r>
      <w:r>
        <w:rPr>
          <w:rFonts w:ascii="Calibri"/>
          <w:spacing w:val="-1"/>
          <w:sz w:val="18"/>
        </w:rPr>
        <w:t>below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1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GL.</w:t>
      </w:r>
    </w:p>
    <w:p w14:paraId="21E57ECD" w14:textId="77777777" w:rsidR="008A31B7" w:rsidRDefault="00A84184">
      <w:pPr>
        <w:numPr>
          <w:ilvl w:val="0"/>
          <w:numId w:val="8"/>
        </w:numPr>
        <w:tabs>
          <w:tab w:val="left" w:pos="508"/>
        </w:tabs>
        <w:spacing w:before="1"/>
        <w:ind w:right="47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18"/>
        </w:rPr>
        <w:t>Total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forecast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water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available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in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the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southern-connected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Basin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assumes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that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in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Victoria </w:t>
      </w:r>
      <w:r>
        <w:rPr>
          <w:rFonts w:ascii="Calibri"/>
          <w:sz w:val="18"/>
        </w:rPr>
        <w:t>100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per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cent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water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held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in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spillable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accounts</w:t>
      </w:r>
      <w:r>
        <w:rPr>
          <w:rFonts w:ascii="Calibri"/>
          <w:spacing w:val="107"/>
          <w:sz w:val="18"/>
        </w:rPr>
        <w:t xml:space="preserve"> </w:t>
      </w:r>
      <w:r>
        <w:rPr>
          <w:rFonts w:ascii="Calibri"/>
          <w:spacing w:val="-1"/>
          <w:sz w:val="18"/>
        </w:rPr>
        <w:t>becomes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available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under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median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dry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scenario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50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per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cent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z w:val="18"/>
        </w:rPr>
        <w:t>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less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becomes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available under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pacing w:val="-1"/>
          <w:sz w:val="18"/>
        </w:rPr>
        <w:t>wetter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scenarios.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These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figures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do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not</w:t>
      </w:r>
      <w:r>
        <w:rPr>
          <w:rFonts w:ascii="Calibri"/>
          <w:spacing w:val="127"/>
          <w:w w:val="99"/>
          <w:sz w:val="18"/>
        </w:rPr>
        <w:t xml:space="preserve"> </w:t>
      </w:r>
      <w:r>
        <w:rPr>
          <w:rFonts w:ascii="Calibri"/>
          <w:spacing w:val="-1"/>
          <w:sz w:val="18"/>
        </w:rPr>
        <w:t>include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supplementary,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unregulated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or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ground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water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accruals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z w:val="18"/>
        </w:rPr>
        <w:t>in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the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southern-connected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Basin.</w:t>
      </w:r>
    </w:p>
    <w:p w14:paraId="21E57ECE" w14:textId="77777777" w:rsidR="008A31B7" w:rsidRDefault="008A31B7">
      <w:pPr>
        <w:spacing w:before="4"/>
        <w:rPr>
          <w:rFonts w:ascii="Calibri" w:eastAsia="Calibri" w:hAnsi="Calibri" w:cs="Calibri"/>
          <w:sz w:val="18"/>
          <w:szCs w:val="18"/>
        </w:rPr>
      </w:pPr>
    </w:p>
    <w:p w14:paraId="21E57ECF" w14:textId="77777777" w:rsidR="008A31B7" w:rsidRDefault="00A84184">
      <w:pPr>
        <w:pStyle w:val="BodyText"/>
        <w:ind w:left="147" w:right="647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2">
        <w:r>
          <w:rPr>
            <w:color w:val="0000FF"/>
            <w:u w:val="single" w:color="0000FF"/>
          </w:rPr>
          <w:t>http://www.environment.gov.au/water/cewo/portfolio-mgt/holdings-catchment</w:t>
        </w:r>
        <w:r>
          <w:rPr>
            <w:color w:val="0000FF"/>
            <w:spacing w:val="-25"/>
            <w:u w:val="single" w:color="0000FF"/>
          </w:rPr>
          <w:t xml:space="preserve"> </w:t>
        </w:r>
      </w:hyperlink>
      <w:r>
        <w:t>and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rPr>
          <w:spacing w:val="-1"/>
        </w:rPr>
        <w:t>updated</w:t>
      </w:r>
      <w:r>
        <w:rPr>
          <w:spacing w:val="-26"/>
        </w:rPr>
        <w:t xml:space="preserve"> </w:t>
      </w:r>
      <w:r>
        <w:rPr>
          <w:spacing w:val="-1"/>
        </w:rPr>
        <w:t>monthly.</w:t>
      </w:r>
    </w:p>
    <w:p w14:paraId="21E57ED0" w14:textId="77777777" w:rsidR="008A31B7" w:rsidRDefault="008A31B7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21E57ED1" w14:textId="77777777" w:rsidR="008A31B7" w:rsidRDefault="00A84184">
      <w:pPr>
        <w:pStyle w:val="Heading3"/>
        <w:spacing w:before="62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2"/>
        </w:rPr>
        <w:t xml:space="preserve"> </w:t>
      </w:r>
      <w:r>
        <w:rPr>
          <w:spacing w:val="-1"/>
        </w:rPr>
        <w:t>scenarios</w:t>
      </w:r>
    </w:p>
    <w:p w14:paraId="21E57ED2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ED3" w14:textId="77777777" w:rsidR="008A31B7" w:rsidRDefault="00A84184">
      <w:pPr>
        <w:pStyle w:val="BodyText"/>
        <w:ind w:left="147" w:right="612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demands,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factor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rPr>
          <w:spacing w:val="-1"/>
        </w:rPr>
        <w:t>objectives.</w:t>
      </w:r>
      <w:r>
        <w:rPr>
          <w:spacing w:val="-11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environmental</w:t>
      </w:r>
      <w:r>
        <w:rPr>
          <w:spacing w:val="65"/>
          <w:w w:val="99"/>
        </w:rPr>
        <w:t xml:space="preserve"> </w:t>
      </w:r>
      <w:r>
        <w:t>water,</w:t>
      </w:r>
      <w:r>
        <w:rPr>
          <w:spacing w:val="-12"/>
        </w:rPr>
        <w:t xml:space="preserve"> </w:t>
      </w:r>
      <w:r>
        <w:t>planned</w:t>
      </w:r>
      <w:r>
        <w:rPr>
          <w:spacing w:val="-10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rPr>
          <w:spacing w:val="-1"/>
        </w:rPr>
        <w:t>natural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unregulated</w:t>
      </w:r>
      <w:r>
        <w:rPr>
          <w:spacing w:val="-10"/>
        </w:rPr>
        <w:t xml:space="preserve"> </w:t>
      </w:r>
      <w:r>
        <w:rPr>
          <w:spacing w:val="1"/>
        </w:rPr>
        <w:t>flows,</w:t>
      </w:r>
      <w:r>
        <w:rPr>
          <w:spacing w:val="-12"/>
        </w:rPr>
        <w:t xml:space="preserve"> </w:t>
      </w:r>
      <w:r>
        <w:rPr>
          <w:spacing w:val="-1"/>
        </w:rPr>
        <w:t>conveyance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consumptive</w:t>
      </w:r>
      <w:r>
        <w:rPr>
          <w:spacing w:val="85"/>
          <w:w w:val="9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detail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sources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Victorian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is</w:t>
      </w:r>
      <w:r>
        <w:rPr>
          <w:spacing w:val="53"/>
          <w:w w:val="99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7"/>
          <w:u w:val="single" w:color="000000"/>
        </w:rPr>
        <w:t xml:space="preserve"> </w:t>
      </w:r>
      <w:r>
        <w:rPr>
          <w:spacing w:val="1"/>
          <w:u w:val="single" w:color="000000"/>
        </w:rPr>
        <w:t>C</w:t>
      </w:r>
      <w:r>
        <w:rPr>
          <w:spacing w:val="1"/>
        </w:rPr>
        <w:t>.</w:t>
      </w:r>
    </w:p>
    <w:p w14:paraId="21E57ED4" w14:textId="77777777" w:rsidR="008A31B7" w:rsidRDefault="00A84184">
      <w:pPr>
        <w:pStyle w:val="BodyText"/>
        <w:spacing w:before="120"/>
        <w:ind w:left="147" w:right="436"/>
      </w:pPr>
      <w:r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streamflow</w:t>
      </w:r>
      <w:r>
        <w:rPr>
          <w:spacing w:val="3"/>
        </w:rPr>
        <w:t xml:space="preserve"> </w:t>
      </w:r>
      <w:r>
        <w:t>forecasts,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58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3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high.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t xml:space="preserve"> 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1"/>
        </w:rPr>
        <w:t>resource</w:t>
      </w:r>
      <w:r>
        <w:rPr>
          <w:spacing w:val="-5"/>
        </w:rPr>
        <w:t xml:space="preserve"> </w:t>
      </w:r>
      <w:r>
        <w:rPr>
          <w:spacing w:val="-1"/>
        </w:rPr>
        <w:t>availability</w:t>
      </w:r>
      <w:r>
        <w:rPr>
          <w:spacing w:val="95"/>
          <w:w w:val="99"/>
        </w:rPr>
        <w:t xml:space="preserve"> </w:t>
      </w:r>
      <w:r>
        <w:rPr>
          <w:spacing w:val="-1"/>
        </w:rPr>
        <w:t>scenarios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Goulburn-Broken</w:t>
      </w:r>
      <w:r>
        <w:rPr>
          <w:spacing w:val="-7"/>
        </w:rPr>
        <w:t xml:space="preserve"> </w:t>
      </w:r>
      <w:r>
        <w:rPr>
          <w:spacing w:val="-1"/>
        </w:rPr>
        <w:t>system.</w:t>
      </w:r>
    </w:p>
    <w:p w14:paraId="21E57ED5" w14:textId="77777777" w:rsidR="008A31B7" w:rsidRDefault="008A31B7">
      <w:pPr>
        <w:sectPr w:rsidR="008A31B7">
          <w:pgSz w:w="11910" w:h="16840"/>
          <w:pgMar w:top="780" w:right="280" w:bottom="880" w:left="560" w:header="0" w:footer="686" w:gutter="0"/>
          <w:cols w:space="720"/>
        </w:sectPr>
      </w:pPr>
    </w:p>
    <w:p w14:paraId="21E57ED6" w14:textId="77777777" w:rsidR="008A31B7" w:rsidRDefault="00A84184">
      <w:pPr>
        <w:pStyle w:val="BodyText"/>
        <w:spacing w:before="45"/>
        <w:ind w:right="174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remaining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tributaries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flexible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variable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freshes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Commonwealth</w:t>
      </w:r>
      <w:r>
        <w:rPr>
          <w:spacing w:val="83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available,</w:t>
      </w:r>
      <w:r>
        <w:rPr>
          <w:spacing w:val="-9"/>
        </w:rPr>
        <w:t xml:space="preserve"> </w:t>
      </w:r>
      <w:r>
        <w:t>allowing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3"/>
        </w:rPr>
        <w:t xml:space="preserve"> </w:t>
      </w:r>
      <w:r>
        <w:t>all</w:t>
      </w:r>
      <w:r>
        <w:rPr>
          <w:spacing w:val="71"/>
          <w:w w:val="99"/>
        </w:rPr>
        <w:t xml:space="preserve"> </w:t>
      </w:r>
      <w:r>
        <w:rPr>
          <w:spacing w:val="-1"/>
        </w:rPr>
        <w:t>resource</w:t>
      </w:r>
      <w:r>
        <w:rPr>
          <w:spacing w:val="-11"/>
        </w:rPr>
        <w:t xml:space="preserve"> </w:t>
      </w:r>
      <w:r>
        <w:t>availability</w:t>
      </w:r>
      <w:r>
        <w:rPr>
          <w:spacing w:val="-11"/>
        </w:rPr>
        <w:t xml:space="preserve"> </w:t>
      </w:r>
      <w:r>
        <w:rPr>
          <w:spacing w:val="-1"/>
        </w:rPr>
        <w:t>scenarios</w:t>
      </w:r>
      <w:r>
        <w:rPr>
          <w:spacing w:val="-9"/>
        </w:rPr>
        <w:t xml:space="preserve"> </w:t>
      </w:r>
      <w:r>
        <w:t>(</w:t>
      </w:r>
      <w:hyperlink w:anchor="_bookmark23" w:history="1">
        <w:r>
          <w:t>Table</w:t>
        </w:r>
        <w:r>
          <w:rPr>
            <w:spacing w:val="-9"/>
          </w:rPr>
          <w:t xml:space="preserve"> </w:t>
        </w:r>
        <w:r>
          <w:t>3</w:t>
        </w:r>
      </w:hyperlink>
      <w:r>
        <w:t>c).</w:t>
      </w:r>
    </w:p>
    <w:p w14:paraId="21E57ED7" w14:textId="77777777" w:rsidR="008A31B7" w:rsidRDefault="008A31B7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21E57ED8" w14:textId="77777777" w:rsidR="008A31B7" w:rsidRDefault="00A84184">
      <w:pPr>
        <w:pStyle w:val="Heading2"/>
        <w:numPr>
          <w:ilvl w:val="1"/>
          <w:numId w:val="9"/>
        </w:numPr>
        <w:tabs>
          <w:tab w:val="left" w:pos="961"/>
        </w:tabs>
        <w:ind w:hanging="852"/>
        <w:rPr>
          <w:b w:val="0"/>
          <w:bCs w:val="0"/>
        </w:rPr>
      </w:pPr>
      <w:bookmarkStart w:id="18" w:name="_bookmark17"/>
      <w:bookmarkEnd w:id="18"/>
      <w:r>
        <w:rPr>
          <w:color w:val="5F4879"/>
        </w:rPr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14:paraId="21E57ED9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</w:rPr>
      </w:pPr>
    </w:p>
    <w:p w14:paraId="21E57EDA" w14:textId="77777777" w:rsidR="008A31B7" w:rsidRDefault="00A84184">
      <w:pPr>
        <w:pStyle w:val="BodyText"/>
        <w:ind w:right="305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(demand)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(supply)</w:t>
      </w:r>
      <w:r>
        <w:rPr>
          <w:spacing w:val="-9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influence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1"/>
          <w:w w:val="99"/>
        </w:rPr>
        <w:t xml:space="preserve"> </w:t>
      </w:r>
      <w:r>
        <w:t>Commonwealth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management.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rPr>
          <w:spacing w:val="-1"/>
        </w:rPr>
        <w:t>combinations,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management</w:t>
      </w:r>
      <w:r>
        <w:rPr>
          <w:spacing w:val="60"/>
          <w:w w:val="99"/>
        </w:rPr>
        <w:t xml:space="preserve"> </w:t>
      </w:r>
      <w:r>
        <w:rPr>
          <w:rFonts w:cs="Century Gothic"/>
          <w:spacing w:val="-1"/>
        </w:rPr>
        <w:t>purpose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can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range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‘avoiding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damage’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‘improving’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ecological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h</w:t>
      </w:r>
      <w:r>
        <w:rPr>
          <w:spacing w:val="1"/>
        </w:rPr>
        <w:t>ealth.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51"/>
          <w:w w:val="99"/>
        </w:rPr>
        <w:t xml:space="preserve"> </w:t>
      </w:r>
      <w:r>
        <w:rPr>
          <w:spacing w:val="-1"/>
        </w:rPr>
        <w:t>turn</w:t>
      </w:r>
      <w:r>
        <w:rPr>
          <w:spacing w:val="-6"/>
        </w:rPr>
        <w:t xml:space="preserve"> </w:t>
      </w:r>
      <w:r>
        <w:rPr>
          <w:spacing w:val="-1"/>
        </w:rPr>
        <w:t>informs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mix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options</w:t>
      </w:r>
      <w:r>
        <w:rPr>
          <w:spacing w:val="-6"/>
        </w:rPr>
        <w:t xml:space="preserve"> </w:t>
      </w:r>
      <w:r>
        <w:t>that are</w:t>
      </w:r>
      <w:r>
        <w:rPr>
          <w:spacing w:val="-6"/>
        </w:rPr>
        <w:t xml:space="preserve"> </w:t>
      </w:r>
      <w:r>
        <w:rPr>
          <w:spacing w:val="-1"/>
        </w:rPr>
        <w:t>suitable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maximising</w:t>
      </w:r>
      <w:r>
        <w:rPr>
          <w:spacing w:val="-7"/>
        </w:rPr>
        <w:t xml:space="preserve"> </w:t>
      </w:r>
      <w:r>
        <w:t>outcomes.</w:t>
      </w:r>
      <w:r>
        <w:rPr>
          <w:spacing w:val="46"/>
        </w:rPr>
        <w:t xml:space="preserve"> </w:t>
      </w:r>
      <w:hyperlink w:anchor="_bookmark18" w:history="1">
        <w:r>
          <w:t>Figure</w:t>
        </w:r>
        <w:r>
          <w:rPr>
            <w:spacing w:val="-6"/>
          </w:rPr>
          <w:t xml:space="preserve"> </w:t>
        </w:r>
        <w:r>
          <w:t>3</w:t>
        </w:r>
      </w:hyperlink>
      <w:r>
        <w:rPr>
          <w:spacing w:val="56"/>
          <w:w w:val="99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forecasted</w:t>
      </w:r>
      <w:r>
        <w:rPr>
          <w:spacing w:val="-8"/>
        </w:rPr>
        <w:t xml:space="preserve"> </w:t>
      </w:r>
      <w:r>
        <w:t>supply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Goulburn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t>together.</w:t>
      </w:r>
    </w:p>
    <w:p w14:paraId="21E57EDB" w14:textId="77777777" w:rsidR="008A31B7" w:rsidRDefault="008A31B7">
      <w:pPr>
        <w:spacing w:before="11"/>
        <w:rPr>
          <w:rFonts w:ascii="Century Gothic" w:eastAsia="Century Gothic" w:hAnsi="Century Gothic" w:cs="Century Gothic"/>
        </w:rPr>
      </w:pPr>
    </w:p>
    <w:p w14:paraId="21E57EDC" w14:textId="77777777" w:rsidR="008A31B7" w:rsidRDefault="00A84184">
      <w:pPr>
        <w:pStyle w:val="BodyText"/>
        <w:ind w:right="174"/>
      </w:pPr>
      <w:r>
        <w:rPr>
          <w:rFonts w:cs="Century Gothic"/>
          <w:spacing w:val="-1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overall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‘purpose’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portfolio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 xml:space="preserve">the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Murray-</w:t>
      </w:r>
      <w:r>
        <w:rPr>
          <w:spacing w:val="68"/>
          <w:w w:val="99"/>
        </w:rPr>
        <w:t xml:space="preserve"> </w:t>
      </w:r>
      <w:r>
        <w:t>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7"/>
        </w:rPr>
        <w:t xml:space="preserve"> </w:t>
      </w:r>
      <w:r>
        <w:rPr>
          <w:spacing w:val="1"/>
        </w:rP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riparian</w:t>
      </w:r>
      <w:r>
        <w:rPr>
          <w:spacing w:val="-7"/>
        </w:rPr>
        <w:t xml:space="preserve"> </w:t>
      </w:r>
      <w:r>
        <w:rPr>
          <w:spacing w:val="-1"/>
        </w:rPr>
        <w:t>vegetation,</w:t>
      </w:r>
      <w:r>
        <w:rPr>
          <w:spacing w:val="-9"/>
        </w:rPr>
        <w:t xml:space="preserve"> </w:t>
      </w:r>
      <w:r>
        <w:t>maintain</w:t>
      </w:r>
      <w:r>
        <w:rPr>
          <w:spacing w:val="-8"/>
        </w:rPr>
        <w:t xml:space="preserve"> </w:t>
      </w:r>
      <w:r>
        <w:t>water</w:t>
      </w:r>
      <w:r>
        <w:rPr>
          <w:spacing w:val="64"/>
          <w:w w:val="99"/>
        </w:rPr>
        <w:t xml:space="preserve"> </w:t>
      </w:r>
      <w:r>
        <w:rPr>
          <w:spacing w:val="-1"/>
        </w:rPr>
        <w:t>quality,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biota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provision.</w:t>
      </w:r>
      <w:r>
        <w:rPr>
          <w:spacing w:val="-9"/>
        </w:rPr>
        <w:t xml:space="preserve"> </w:t>
      </w:r>
      <w:r>
        <w:rPr>
          <w:spacing w:val="1"/>
        </w:rPr>
        <w:t>If</w:t>
      </w:r>
      <w:r>
        <w:rPr>
          <w:spacing w:val="-8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</w:t>
      </w:r>
      <w:r>
        <w:rPr>
          <w:spacing w:val="-8"/>
        </w:rPr>
        <w:t xml:space="preserve"> </w:t>
      </w:r>
      <w:r>
        <w:rPr>
          <w:spacing w:val="-1"/>
        </w:rPr>
        <w:t>increases,</w:t>
      </w:r>
      <w:r>
        <w:rPr>
          <w:spacing w:val="73"/>
          <w:w w:val="99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seek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re-establish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resilience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bank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67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t>elevated</w:t>
      </w:r>
      <w:r>
        <w:rPr>
          <w:spacing w:val="-10"/>
        </w:rPr>
        <w:t xml:space="preserve"> </w:t>
      </w:r>
      <w:r>
        <w:rPr>
          <w:spacing w:val="-1"/>
        </w:rPr>
        <w:t>baseflows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freshes.</w:t>
      </w:r>
    </w:p>
    <w:p w14:paraId="21E57EDD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7EDE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5"/>
          <w:szCs w:val="15"/>
        </w:rPr>
      </w:pPr>
    </w:p>
    <w:tbl>
      <w:tblPr>
        <w:tblW w:w="0" w:type="auto"/>
        <w:tblInd w:w="6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"/>
        <w:gridCol w:w="1573"/>
        <w:gridCol w:w="795"/>
        <w:gridCol w:w="928"/>
        <w:gridCol w:w="81"/>
        <w:gridCol w:w="158"/>
        <w:gridCol w:w="153"/>
        <w:gridCol w:w="1331"/>
        <w:gridCol w:w="1723"/>
        <w:gridCol w:w="1722"/>
      </w:tblGrid>
      <w:tr w:rsidR="008A31B7" w14:paraId="21E57EE2" w14:textId="77777777">
        <w:trPr>
          <w:trHeight w:hRule="exact" w:val="230"/>
        </w:trPr>
        <w:tc>
          <w:tcPr>
            <w:tcW w:w="10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BAA9"/>
          </w:tcPr>
          <w:p w14:paraId="21E57EDF" w14:textId="77777777" w:rsidR="008A31B7" w:rsidRDefault="008A31B7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21E57EE0" w14:textId="77777777" w:rsidR="008A31B7" w:rsidRDefault="00A84184">
            <w:pPr>
              <w:pStyle w:val="TableParagraph"/>
              <w:spacing w:line="241" w:lineRule="auto"/>
              <w:ind w:left="41" w:right="42" w:hanging="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color w:val="FFFFFF"/>
                <w:w w:val="105"/>
                <w:sz w:val="14"/>
              </w:rPr>
              <w:t>Overall</w:t>
            </w:r>
            <w:r>
              <w:rPr>
                <w:rFonts w:ascii="Calibri"/>
                <w:b/>
                <w:color w:val="FFFFFF"/>
                <w:w w:val="103"/>
                <w:sz w:val="1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4"/>
              </w:rPr>
              <w:t>environmental</w:t>
            </w:r>
            <w:r>
              <w:rPr>
                <w:rFonts w:ascii="Calibri"/>
                <w:b/>
                <w:color w:val="FFFFFF"/>
                <w:spacing w:val="25"/>
                <w:w w:val="103"/>
                <w:sz w:val="14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14"/>
              </w:rPr>
              <w:t>water</w:t>
            </w:r>
            <w:r>
              <w:rPr>
                <w:rFonts w:ascii="Calibri"/>
                <w:b/>
                <w:color w:val="FFFFFF"/>
                <w:spacing w:val="-20"/>
                <w:w w:val="105"/>
                <w:sz w:val="1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14"/>
              </w:rPr>
              <w:t>resource</w:t>
            </w:r>
            <w:r>
              <w:rPr>
                <w:rFonts w:ascii="Calibri"/>
                <w:b/>
                <w:color w:val="FFFFFF"/>
                <w:spacing w:val="24"/>
                <w:w w:val="103"/>
                <w:sz w:val="14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14"/>
              </w:rPr>
              <w:t>availability</w:t>
            </w:r>
          </w:p>
        </w:tc>
        <w:tc>
          <w:tcPr>
            <w:tcW w:w="846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BAA9"/>
          </w:tcPr>
          <w:p w14:paraId="21E57EE1" w14:textId="77777777" w:rsidR="008A31B7" w:rsidRDefault="00A84184">
            <w:pPr>
              <w:pStyle w:val="TableParagraph"/>
              <w:spacing w:line="216" w:lineRule="exact"/>
              <w:ind w:right="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FFFFFF"/>
                <w:spacing w:val="-1"/>
                <w:sz w:val="19"/>
              </w:rPr>
              <w:t>Demand</w:t>
            </w:r>
            <w:r>
              <w:rPr>
                <w:rFonts w:ascii="Calibri"/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19"/>
              </w:rPr>
              <w:t>for</w:t>
            </w:r>
            <w:r>
              <w:rPr>
                <w:rFonts w:ascii="Calibri"/>
                <w:b/>
                <w:color w:val="FFFFFF"/>
                <w:spacing w:val="1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sz w:val="19"/>
              </w:rPr>
              <w:t>environmental</w:t>
            </w:r>
            <w:r>
              <w:rPr>
                <w:rFonts w:ascii="Calibri"/>
                <w:b/>
                <w:color w:val="FFFFFF"/>
                <w:spacing w:val="15"/>
                <w:sz w:val="1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3"/>
                <w:sz w:val="19"/>
              </w:rPr>
              <w:t>water</w:t>
            </w:r>
          </w:p>
        </w:tc>
      </w:tr>
      <w:tr w:rsidR="008A31B7" w14:paraId="21E57EE7" w14:textId="77777777">
        <w:trPr>
          <w:trHeight w:hRule="exact" w:val="842"/>
        </w:trPr>
        <w:tc>
          <w:tcPr>
            <w:tcW w:w="10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BAA9"/>
          </w:tcPr>
          <w:p w14:paraId="21E57EE3" w14:textId="77777777" w:rsidR="008A31B7" w:rsidRDefault="008A31B7"/>
        </w:tc>
        <w:tc>
          <w:tcPr>
            <w:tcW w:w="846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EE4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21E57EE5" w14:textId="77777777" w:rsidR="008A31B7" w:rsidRDefault="00A84184">
            <w:pPr>
              <w:pStyle w:val="TableParagraph"/>
              <w:tabs>
                <w:tab w:val="left" w:pos="1710"/>
                <w:tab w:val="left" w:pos="2029"/>
                <w:tab w:val="left" w:pos="3433"/>
                <w:tab w:val="left" w:pos="5285"/>
                <w:tab w:val="left" w:pos="5488"/>
                <w:tab w:val="left" w:pos="7008"/>
              </w:tabs>
              <w:spacing w:line="180" w:lineRule="exact"/>
              <w:ind w:left="62" w:right="261" w:firstLine="15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Very High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 xml:space="preserve"> water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  <w:t>High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 –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water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  <w:t>Moderate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 xml:space="preserve"> water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  <w:t>Low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 xml:space="preserve"> water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  <w:t>Very low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water</w:t>
            </w:r>
            <w:r>
              <w:rPr>
                <w:rFonts w:ascii="Calibri" w:eastAsia="Calibri" w:hAnsi="Calibri" w:cs="Calibri"/>
                <w:b/>
                <w:bCs/>
                <w:spacing w:val="6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predominantly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needed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  <w:t>predominantly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needed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  <w:t>predominantly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needed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ab/>
              <w:t>predominantly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not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b/>
                <w:bCs/>
                <w:spacing w:val="-1"/>
                <w:sz w:val="15"/>
                <w:szCs w:val="15"/>
              </w:rPr>
              <w:t>predominantly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not</w:t>
            </w:r>
          </w:p>
          <w:p w14:paraId="21E57EE6" w14:textId="77777777" w:rsidR="008A31B7" w:rsidRDefault="00A84184">
            <w:pPr>
              <w:pStyle w:val="TableParagraph"/>
              <w:tabs>
                <w:tab w:val="left" w:pos="2157"/>
                <w:tab w:val="left" w:pos="3489"/>
                <w:tab w:val="left" w:pos="5354"/>
                <w:tab w:val="left" w:pos="6784"/>
              </w:tabs>
              <w:spacing w:before="2"/>
              <w:ind w:left="51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urgently</w:t>
            </w:r>
            <w:r>
              <w:rPr>
                <w:rFonts w:ascii="Calibri"/>
                <w:b/>
                <w:spacing w:val="-1"/>
                <w:sz w:val="15"/>
              </w:rPr>
              <w:tab/>
              <w:t>this</w:t>
            </w:r>
            <w:r>
              <w:rPr>
                <w:rFonts w:ascii="Calibri"/>
                <w:b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year</w:t>
            </w:r>
            <w:r>
              <w:rPr>
                <w:rFonts w:ascii="Calibri"/>
                <w:b/>
                <w:spacing w:val="-1"/>
                <w:sz w:val="15"/>
              </w:rPr>
              <w:tab/>
              <w:t>this</w:t>
            </w:r>
            <w:r>
              <w:rPr>
                <w:rFonts w:ascii="Calibri"/>
                <w:b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year</w:t>
            </w:r>
            <w:r>
              <w:rPr>
                <w:rFonts w:ascii="Calibri"/>
                <w:b/>
                <w:spacing w:val="-6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and/or</w:t>
            </w:r>
            <w:r>
              <w:rPr>
                <w:rFonts w:ascii="Calibri"/>
                <w:b/>
                <w:spacing w:val="-6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next</w:t>
            </w:r>
            <w:r>
              <w:rPr>
                <w:rFonts w:ascii="Calibri"/>
                <w:b/>
                <w:spacing w:val="-1"/>
                <w:sz w:val="15"/>
              </w:rPr>
              <w:tab/>
              <w:t>needed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this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year</w:t>
            </w:r>
            <w:r>
              <w:rPr>
                <w:rFonts w:ascii="Calibri"/>
                <w:b/>
                <w:spacing w:val="-1"/>
                <w:sz w:val="15"/>
              </w:rPr>
              <w:tab/>
              <w:t>needed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this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year</w:t>
            </w:r>
            <w:r>
              <w:rPr>
                <w:rFonts w:ascii="Calibri"/>
                <w:b/>
                <w:spacing w:val="-3"/>
                <w:sz w:val="15"/>
              </w:rPr>
              <w:t xml:space="preserve"> </w:t>
            </w:r>
            <w:r>
              <w:rPr>
                <w:rFonts w:ascii="Calibri"/>
                <w:b/>
                <w:sz w:val="15"/>
              </w:rPr>
              <w:t>and</w:t>
            </w:r>
            <w:r>
              <w:rPr>
                <w:rFonts w:ascii="Calibri"/>
                <w:b/>
                <w:spacing w:val="-4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next</w:t>
            </w:r>
          </w:p>
        </w:tc>
      </w:tr>
      <w:tr w:rsidR="008A31B7" w14:paraId="21E57F1B" w14:textId="77777777">
        <w:trPr>
          <w:trHeight w:hRule="exact" w:val="1087"/>
        </w:trPr>
        <w:tc>
          <w:tcPr>
            <w:tcW w:w="10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E57EE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E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EA" w14:textId="77777777" w:rsidR="008A31B7" w:rsidRDefault="008A31B7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EEB" w14:textId="77777777" w:rsidR="008A31B7" w:rsidRDefault="00A84184">
            <w:pPr>
              <w:pStyle w:val="TableParagraph"/>
              <w:ind w:left="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Very low</w:t>
            </w:r>
          </w:p>
          <w:p w14:paraId="21E57EE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E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E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E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0" w14:textId="77777777" w:rsidR="008A31B7" w:rsidRDefault="00A84184">
            <w:pPr>
              <w:pStyle w:val="TableParagraph"/>
              <w:spacing w:before="9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Low</w:t>
            </w:r>
          </w:p>
          <w:p w14:paraId="21E57EF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6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21E57EF7" w14:textId="77777777" w:rsidR="008A31B7" w:rsidRDefault="00A84184">
            <w:pPr>
              <w:pStyle w:val="TableParagraph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Moderate</w:t>
            </w:r>
          </w:p>
          <w:p w14:paraId="21E57EF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EFD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1E57EFE" w14:textId="77777777" w:rsidR="008A31B7" w:rsidRDefault="00A84184">
            <w:pPr>
              <w:pStyle w:val="TableParagraph"/>
              <w:ind w:right="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High</w:t>
            </w:r>
          </w:p>
          <w:p w14:paraId="21E57EF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F0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F0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F0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F0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21E57F04" w14:textId="77777777" w:rsidR="008A31B7" w:rsidRDefault="00A84184">
            <w:pPr>
              <w:pStyle w:val="TableParagraph"/>
              <w:spacing w:before="109"/>
              <w:ind w:right="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Very high</w:t>
            </w:r>
          </w:p>
        </w:tc>
        <w:tc>
          <w:tcPr>
            <w:tcW w:w="1573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E9C7C1"/>
          </w:tcPr>
          <w:p w14:paraId="21E57F0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0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07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1E57F08" w14:textId="77777777" w:rsidR="008A31B7" w:rsidRDefault="00A84184">
            <w:pPr>
              <w:pStyle w:val="TableParagraph"/>
              <w:ind w:left="68" w:right="74" w:firstLine="13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2"/>
                <w:sz w:val="16"/>
              </w:rPr>
              <w:t>Avoid</w:t>
            </w:r>
            <w:r>
              <w:rPr>
                <w:rFonts w:ascii="Calibri"/>
                <w:b/>
                <w:spacing w:val="10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damage</w:t>
            </w:r>
            <w:r>
              <w:rPr>
                <w:rFonts w:ascii="Calibri"/>
                <w:b/>
                <w:spacing w:val="1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to</w:t>
            </w:r>
            <w:r>
              <w:rPr>
                <w:rFonts w:ascii="Calibri"/>
                <w:spacing w:val="27"/>
                <w:w w:val="102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environmental</w:t>
            </w:r>
            <w:r>
              <w:rPr>
                <w:rFonts w:ascii="Calibri"/>
                <w:spacing w:val="3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assets</w:t>
            </w:r>
          </w:p>
        </w:tc>
        <w:tc>
          <w:tcPr>
            <w:tcW w:w="1723" w:type="dxa"/>
            <w:gridSpan w:val="2"/>
            <w:tcBorders>
              <w:top w:val="single" w:sz="5" w:space="0" w:color="000000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E9C7C1"/>
          </w:tcPr>
          <w:p w14:paraId="21E57F09" w14:textId="77777777" w:rsidR="008A31B7" w:rsidRDefault="008A31B7"/>
        </w:tc>
        <w:tc>
          <w:tcPr>
            <w:tcW w:w="3445" w:type="dxa"/>
            <w:gridSpan w:val="5"/>
            <w:tcBorders>
              <w:top w:val="single" w:sz="5" w:space="0" w:color="000000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CE9D9"/>
          </w:tcPr>
          <w:p w14:paraId="21E57F0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0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0C" w14:textId="77777777" w:rsidR="008A31B7" w:rsidRDefault="00A84184">
            <w:pPr>
              <w:pStyle w:val="TableParagraph"/>
              <w:spacing w:before="99"/>
              <w:ind w:left="109" w:right="1829" w:firstLine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2"/>
                <w:sz w:val="16"/>
              </w:rPr>
              <w:t>Protect</w:t>
            </w:r>
            <w:r>
              <w:rPr>
                <w:rFonts w:ascii="Calibri"/>
                <w:b/>
                <w:spacing w:val="15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10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ensure</w:t>
            </w:r>
            <w:r>
              <w:rPr>
                <w:rFonts w:ascii="Calibri"/>
                <w:spacing w:val="28"/>
                <w:w w:val="10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ecological</w:t>
            </w:r>
            <w:r>
              <w:rPr>
                <w:rFonts w:ascii="Calibri"/>
                <w:spacing w:val="19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capacity</w:t>
            </w:r>
            <w:r>
              <w:rPr>
                <w:rFonts w:ascii="Calibri"/>
                <w:spacing w:val="14"/>
                <w:sz w:val="16"/>
              </w:rPr>
              <w:t xml:space="preserve"> </w:t>
            </w:r>
            <w:r>
              <w:rPr>
                <w:rFonts w:ascii="Calibri"/>
                <w:spacing w:val="-3"/>
                <w:sz w:val="16"/>
              </w:rPr>
              <w:t>for</w:t>
            </w:r>
            <w:r>
              <w:rPr>
                <w:rFonts w:ascii="Calibri"/>
                <w:spacing w:val="29"/>
                <w:w w:val="10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recovery</w:t>
            </w:r>
          </w:p>
        </w:tc>
        <w:tc>
          <w:tcPr>
            <w:tcW w:w="1722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shd w:val="clear" w:color="auto" w:fill="CEDFD7"/>
          </w:tcPr>
          <w:p w14:paraId="21E57F0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0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0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21E57F19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21E57F1A" w14:textId="77777777" w:rsidR="008A31B7" w:rsidRDefault="00A84184">
            <w:pPr>
              <w:pStyle w:val="TableParagraph"/>
              <w:ind w:left="175" w:right="162" w:firstLine="2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Maintain</w:t>
            </w:r>
            <w:r>
              <w:rPr>
                <w:rFonts w:ascii="Calibri"/>
                <w:b/>
                <w:spacing w:val="26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ecological</w:t>
            </w:r>
            <w:r>
              <w:rPr>
                <w:rFonts w:ascii="Calibri"/>
                <w:spacing w:val="27"/>
                <w:w w:val="10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health</w:t>
            </w:r>
            <w:r>
              <w:rPr>
                <w:rFonts w:ascii="Calibri"/>
                <w:spacing w:val="15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11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resilience</w:t>
            </w:r>
          </w:p>
        </w:tc>
      </w:tr>
      <w:tr w:rsidR="008A31B7" w14:paraId="21E57F21" w14:textId="77777777">
        <w:trPr>
          <w:trHeight w:hRule="exact" w:val="1073"/>
        </w:trPr>
        <w:tc>
          <w:tcPr>
            <w:tcW w:w="10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7F1C" w14:textId="77777777" w:rsidR="008A31B7" w:rsidRDefault="008A31B7"/>
        </w:tc>
        <w:tc>
          <w:tcPr>
            <w:tcW w:w="1573" w:type="dxa"/>
            <w:vMerge/>
            <w:tcBorders>
              <w:left w:val="single" w:sz="5" w:space="0" w:color="000000"/>
              <w:bottom w:val="single" w:sz="12" w:space="0" w:color="FFFFFF"/>
              <w:right w:val="nil"/>
            </w:tcBorders>
            <w:shd w:val="clear" w:color="auto" w:fill="E9C7C1"/>
          </w:tcPr>
          <w:p w14:paraId="21E57F1D" w14:textId="77777777" w:rsidR="008A31B7" w:rsidRDefault="008A31B7"/>
        </w:tc>
        <w:tc>
          <w:tcPr>
            <w:tcW w:w="3445" w:type="dxa"/>
            <w:gridSpan w:val="6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CE9D9"/>
          </w:tcPr>
          <w:p w14:paraId="21E57F1E" w14:textId="77777777" w:rsidR="008A31B7" w:rsidRDefault="008A31B7"/>
        </w:tc>
        <w:tc>
          <w:tcPr>
            <w:tcW w:w="1723" w:type="dxa"/>
            <w:vMerge w:val="restart"/>
            <w:tcBorders>
              <w:top w:val="single" w:sz="12" w:space="0" w:color="FFFFFF"/>
              <w:left w:val="nil"/>
              <w:right w:val="nil"/>
            </w:tcBorders>
            <w:shd w:val="clear" w:color="auto" w:fill="CEDFD7"/>
          </w:tcPr>
          <w:p w14:paraId="21E57F1F" w14:textId="77777777" w:rsidR="008A31B7" w:rsidRDefault="008A31B7"/>
        </w:tc>
        <w:tc>
          <w:tcPr>
            <w:tcW w:w="1722" w:type="dxa"/>
            <w:vMerge/>
            <w:tcBorders>
              <w:left w:val="nil"/>
              <w:right w:val="single" w:sz="5" w:space="0" w:color="000000"/>
            </w:tcBorders>
            <w:shd w:val="clear" w:color="auto" w:fill="CEDFD7"/>
          </w:tcPr>
          <w:p w14:paraId="21E57F20" w14:textId="77777777" w:rsidR="008A31B7" w:rsidRDefault="008A31B7"/>
        </w:tc>
      </w:tr>
      <w:tr w:rsidR="008A31B7" w14:paraId="21E57F29" w14:textId="77777777">
        <w:trPr>
          <w:trHeight w:hRule="exact" w:val="730"/>
        </w:trPr>
        <w:tc>
          <w:tcPr>
            <w:tcW w:w="10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7F22" w14:textId="77777777" w:rsidR="008A31B7" w:rsidRDefault="008A31B7"/>
        </w:tc>
        <w:tc>
          <w:tcPr>
            <w:tcW w:w="3296" w:type="dxa"/>
            <w:gridSpan w:val="3"/>
            <w:vMerge w:val="restart"/>
            <w:tcBorders>
              <w:top w:val="nil"/>
              <w:left w:val="single" w:sz="5" w:space="0" w:color="000000"/>
              <w:right w:val="single" w:sz="12" w:space="0" w:color="FFFFFF"/>
            </w:tcBorders>
            <w:shd w:val="clear" w:color="auto" w:fill="FCE9D9"/>
          </w:tcPr>
          <w:p w14:paraId="21E57F23" w14:textId="77777777" w:rsidR="008A31B7" w:rsidRDefault="008A31B7"/>
        </w:tc>
        <w:tc>
          <w:tcPr>
            <w:tcW w:w="81" w:type="dxa"/>
            <w:vMerge w:val="restart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CEDFD7"/>
          </w:tcPr>
          <w:p w14:paraId="21E57F24" w14:textId="77777777" w:rsidR="008A31B7" w:rsidRDefault="008A31B7"/>
        </w:tc>
        <w:tc>
          <w:tcPr>
            <w:tcW w:w="311" w:type="dxa"/>
            <w:gridSpan w:val="2"/>
            <w:tcBorders>
              <w:top w:val="single" w:sz="12" w:space="0" w:color="FFFFFF"/>
              <w:left w:val="nil"/>
              <w:bottom w:val="single" w:sz="12" w:space="0" w:color="7E7E7E"/>
              <w:right w:val="nil"/>
            </w:tcBorders>
            <w:shd w:val="clear" w:color="auto" w:fill="CEDFD7"/>
          </w:tcPr>
          <w:p w14:paraId="21E57F25" w14:textId="77777777" w:rsidR="008A31B7" w:rsidRDefault="008A31B7"/>
        </w:tc>
        <w:tc>
          <w:tcPr>
            <w:tcW w:w="1331" w:type="dxa"/>
            <w:vMerge w:val="restart"/>
            <w:tcBorders>
              <w:top w:val="single" w:sz="12" w:space="0" w:color="FFFFFF"/>
              <w:left w:val="nil"/>
              <w:right w:val="nil"/>
            </w:tcBorders>
            <w:shd w:val="clear" w:color="auto" w:fill="CEDFD7"/>
          </w:tcPr>
          <w:p w14:paraId="21E57F26" w14:textId="77777777" w:rsidR="008A31B7" w:rsidRDefault="008A31B7"/>
        </w:tc>
        <w:tc>
          <w:tcPr>
            <w:tcW w:w="1723" w:type="dxa"/>
            <w:vMerge/>
            <w:tcBorders>
              <w:left w:val="nil"/>
              <w:right w:val="nil"/>
            </w:tcBorders>
            <w:shd w:val="clear" w:color="auto" w:fill="CEDFD7"/>
          </w:tcPr>
          <w:p w14:paraId="21E57F27" w14:textId="77777777" w:rsidR="008A31B7" w:rsidRDefault="008A31B7"/>
        </w:tc>
        <w:tc>
          <w:tcPr>
            <w:tcW w:w="1722" w:type="dxa"/>
            <w:vMerge/>
            <w:tcBorders>
              <w:left w:val="nil"/>
              <w:right w:val="single" w:sz="5" w:space="0" w:color="000000"/>
            </w:tcBorders>
            <w:shd w:val="clear" w:color="auto" w:fill="CEDFD7"/>
          </w:tcPr>
          <w:p w14:paraId="21E57F28" w14:textId="77777777" w:rsidR="008A31B7" w:rsidRDefault="008A31B7"/>
        </w:tc>
      </w:tr>
      <w:tr w:rsidR="008A31B7" w14:paraId="21E57F32" w14:textId="77777777">
        <w:trPr>
          <w:trHeight w:hRule="exact" w:val="604"/>
        </w:trPr>
        <w:tc>
          <w:tcPr>
            <w:tcW w:w="10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7F2A" w14:textId="77777777" w:rsidR="008A31B7" w:rsidRDefault="008A31B7"/>
        </w:tc>
        <w:tc>
          <w:tcPr>
            <w:tcW w:w="3296" w:type="dxa"/>
            <w:gridSpan w:val="3"/>
            <w:vMerge/>
            <w:tcBorders>
              <w:left w:val="single" w:sz="5" w:space="0" w:color="000000"/>
              <w:bottom w:val="single" w:sz="12" w:space="0" w:color="FFFFFF"/>
              <w:right w:val="single" w:sz="12" w:space="0" w:color="FFFFFF"/>
            </w:tcBorders>
            <w:shd w:val="clear" w:color="auto" w:fill="FCE9D9"/>
          </w:tcPr>
          <w:p w14:paraId="21E57F2B" w14:textId="77777777" w:rsidR="008A31B7" w:rsidRDefault="008A31B7"/>
        </w:tc>
        <w:tc>
          <w:tcPr>
            <w:tcW w:w="81" w:type="dxa"/>
            <w:vMerge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CEDFD7"/>
          </w:tcPr>
          <w:p w14:paraId="21E57F2C" w14:textId="77777777" w:rsidR="008A31B7" w:rsidRDefault="008A31B7"/>
        </w:tc>
        <w:tc>
          <w:tcPr>
            <w:tcW w:w="158" w:type="dxa"/>
            <w:tcBorders>
              <w:top w:val="single" w:sz="12" w:space="0" w:color="7E7E7E"/>
              <w:left w:val="nil"/>
              <w:bottom w:val="single" w:sz="12" w:space="0" w:color="FFFFFF"/>
              <w:right w:val="single" w:sz="12" w:space="0" w:color="7E7E7E"/>
            </w:tcBorders>
            <w:shd w:val="clear" w:color="auto" w:fill="CEDFD7"/>
          </w:tcPr>
          <w:p w14:paraId="21E57F2D" w14:textId="77777777" w:rsidR="008A31B7" w:rsidRDefault="008A31B7"/>
        </w:tc>
        <w:tc>
          <w:tcPr>
            <w:tcW w:w="153" w:type="dxa"/>
            <w:tcBorders>
              <w:top w:val="single" w:sz="12" w:space="0" w:color="7E7E7E"/>
              <w:left w:val="single" w:sz="12" w:space="0" w:color="7E7E7E"/>
              <w:bottom w:val="single" w:sz="12" w:space="0" w:color="FFFFFF"/>
              <w:right w:val="nil"/>
            </w:tcBorders>
            <w:shd w:val="clear" w:color="auto" w:fill="CEDFD7"/>
          </w:tcPr>
          <w:p w14:paraId="21E57F2E" w14:textId="77777777" w:rsidR="008A31B7" w:rsidRDefault="008A31B7"/>
        </w:tc>
        <w:tc>
          <w:tcPr>
            <w:tcW w:w="1331" w:type="dxa"/>
            <w:vMerge/>
            <w:tcBorders>
              <w:left w:val="nil"/>
              <w:bottom w:val="single" w:sz="12" w:space="0" w:color="FFFFFF"/>
              <w:right w:val="nil"/>
            </w:tcBorders>
            <w:shd w:val="clear" w:color="auto" w:fill="CEDFD7"/>
          </w:tcPr>
          <w:p w14:paraId="21E57F2F" w14:textId="77777777" w:rsidR="008A31B7" w:rsidRDefault="008A31B7"/>
        </w:tc>
        <w:tc>
          <w:tcPr>
            <w:tcW w:w="1723" w:type="dxa"/>
            <w:vMerge/>
            <w:tcBorders>
              <w:left w:val="nil"/>
              <w:right w:val="nil"/>
            </w:tcBorders>
            <w:shd w:val="clear" w:color="auto" w:fill="CEDFD7"/>
          </w:tcPr>
          <w:p w14:paraId="21E57F30" w14:textId="77777777" w:rsidR="008A31B7" w:rsidRDefault="008A31B7"/>
        </w:tc>
        <w:tc>
          <w:tcPr>
            <w:tcW w:w="1722" w:type="dxa"/>
            <w:vMerge/>
            <w:tcBorders>
              <w:left w:val="nil"/>
              <w:right w:val="single" w:sz="5" w:space="0" w:color="000000"/>
            </w:tcBorders>
            <w:shd w:val="clear" w:color="auto" w:fill="CEDFD7"/>
          </w:tcPr>
          <w:p w14:paraId="21E57F31" w14:textId="77777777" w:rsidR="008A31B7" w:rsidRDefault="008A31B7"/>
        </w:tc>
      </w:tr>
      <w:tr w:rsidR="008A31B7" w14:paraId="21E57F39" w14:textId="77777777">
        <w:trPr>
          <w:trHeight w:hRule="exact" w:val="92"/>
        </w:trPr>
        <w:tc>
          <w:tcPr>
            <w:tcW w:w="10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7F33" w14:textId="77777777" w:rsidR="008A31B7" w:rsidRDefault="008A31B7"/>
        </w:tc>
        <w:tc>
          <w:tcPr>
            <w:tcW w:w="2368" w:type="dxa"/>
            <w:gridSpan w:val="2"/>
            <w:vMerge w:val="restart"/>
            <w:tcBorders>
              <w:top w:val="single" w:sz="12" w:space="0" w:color="FFFFFF"/>
              <w:left w:val="single" w:sz="5" w:space="0" w:color="000000"/>
              <w:right w:val="single" w:sz="12" w:space="0" w:color="7E7E7E"/>
            </w:tcBorders>
            <w:shd w:val="clear" w:color="auto" w:fill="CFD5E7"/>
          </w:tcPr>
          <w:p w14:paraId="21E57F34" w14:textId="77777777" w:rsidR="008A31B7" w:rsidRDefault="008A31B7"/>
        </w:tc>
        <w:tc>
          <w:tcPr>
            <w:tcW w:w="1167" w:type="dxa"/>
            <w:gridSpan w:val="3"/>
            <w:tcBorders>
              <w:top w:val="single" w:sz="12" w:space="0" w:color="FFFFFF"/>
              <w:left w:val="single" w:sz="12" w:space="0" w:color="7E7E7E"/>
              <w:bottom w:val="single" w:sz="12" w:space="0" w:color="7E7E7E"/>
              <w:right w:val="single" w:sz="12" w:space="0" w:color="7E7E7E"/>
            </w:tcBorders>
            <w:shd w:val="clear" w:color="auto" w:fill="CFD5E7"/>
          </w:tcPr>
          <w:p w14:paraId="21E57F35" w14:textId="77777777" w:rsidR="008A31B7" w:rsidRDefault="008A31B7"/>
        </w:tc>
        <w:tc>
          <w:tcPr>
            <w:tcW w:w="1484" w:type="dxa"/>
            <w:gridSpan w:val="2"/>
            <w:tcBorders>
              <w:top w:val="single" w:sz="12" w:space="0" w:color="FFFFFF"/>
              <w:left w:val="single" w:sz="12" w:space="0" w:color="7E7E7E"/>
              <w:bottom w:val="single" w:sz="12" w:space="0" w:color="7E7E7E"/>
              <w:right w:val="single" w:sz="31" w:space="0" w:color="7E7E7E"/>
            </w:tcBorders>
            <w:shd w:val="clear" w:color="auto" w:fill="CFD5E7"/>
          </w:tcPr>
          <w:p w14:paraId="21E57F36" w14:textId="77777777" w:rsidR="008A31B7" w:rsidRDefault="008A31B7"/>
        </w:tc>
        <w:tc>
          <w:tcPr>
            <w:tcW w:w="1723" w:type="dxa"/>
            <w:vMerge/>
            <w:tcBorders>
              <w:left w:val="nil"/>
              <w:right w:val="nil"/>
            </w:tcBorders>
            <w:shd w:val="clear" w:color="auto" w:fill="CEDFD7"/>
          </w:tcPr>
          <w:p w14:paraId="21E57F37" w14:textId="77777777" w:rsidR="008A31B7" w:rsidRDefault="008A31B7"/>
        </w:tc>
        <w:tc>
          <w:tcPr>
            <w:tcW w:w="1722" w:type="dxa"/>
            <w:vMerge/>
            <w:tcBorders>
              <w:left w:val="nil"/>
              <w:right w:val="single" w:sz="5" w:space="0" w:color="000000"/>
            </w:tcBorders>
            <w:shd w:val="clear" w:color="auto" w:fill="CEDFD7"/>
          </w:tcPr>
          <w:p w14:paraId="21E57F38" w14:textId="77777777" w:rsidR="008A31B7" w:rsidRDefault="008A31B7"/>
        </w:tc>
      </w:tr>
      <w:tr w:rsidR="008A31B7" w14:paraId="21E57F42" w14:textId="77777777">
        <w:trPr>
          <w:trHeight w:hRule="exact" w:val="156"/>
        </w:trPr>
        <w:tc>
          <w:tcPr>
            <w:tcW w:w="10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7F3A" w14:textId="77777777" w:rsidR="008A31B7" w:rsidRDefault="008A31B7"/>
        </w:tc>
        <w:tc>
          <w:tcPr>
            <w:tcW w:w="2368" w:type="dxa"/>
            <w:gridSpan w:val="2"/>
            <w:vMerge/>
            <w:tcBorders>
              <w:left w:val="single" w:sz="5" w:space="0" w:color="000000"/>
              <w:bottom w:val="nil"/>
              <w:right w:val="single" w:sz="12" w:space="0" w:color="7E7E7E"/>
            </w:tcBorders>
            <w:shd w:val="clear" w:color="auto" w:fill="CFD5E7"/>
          </w:tcPr>
          <w:p w14:paraId="21E57F3B" w14:textId="77777777" w:rsidR="008A31B7" w:rsidRDefault="008A31B7"/>
        </w:tc>
        <w:tc>
          <w:tcPr>
            <w:tcW w:w="1009" w:type="dxa"/>
            <w:gridSpan w:val="2"/>
            <w:tcBorders>
              <w:top w:val="single" w:sz="12" w:space="0" w:color="7E7E7E"/>
              <w:left w:val="single" w:sz="12" w:space="0" w:color="7E7E7E"/>
              <w:bottom w:val="nil"/>
              <w:right w:val="nil"/>
            </w:tcBorders>
            <w:shd w:val="clear" w:color="auto" w:fill="CFD5E7"/>
          </w:tcPr>
          <w:p w14:paraId="21E57F3C" w14:textId="77777777" w:rsidR="008A31B7" w:rsidRDefault="008A31B7"/>
        </w:tc>
        <w:tc>
          <w:tcPr>
            <w:tcW w:w="158" w:type="dxa"/>
            <w:vMerge w:val="restart"/>
            <w:tcBorders>
              <w:top w:val="single" w:sz="12" w:space="0" w:color="7E7E7E"/>
              <w:left w:val="nil"/>
              <w:right w:val="single" w:sz="12" w:space="0" w:color="7E7E7E"/>
            </w:tcBorders>
            <w:shd w:val="clear" w:color="auto" w:fill="CFD5E7"/>
          </w:tcPr>
          <w:p w14:paraId="21E57F3D" w14:textId="77777777" w:rsidR="008A31B7" w:rsidRDefault="008A31B7"/>
        </w:tc>
        <w:tc>
          <w:tcPr>
            <w:tcW w:w="153" w:type="dxa"/>
            <w:vMerge w:val="restart"/>
            <w:tcBorders>
              <w:top w:val="single" w:sz="12" w:space="0" w:color="7E7E7E"/>
              <w:left w:val="single" w:sz="12" w:space="0" w:color="7E7E7E"/>
              <w:right w:val="nil"/>
            </w:tcBorders>
            <w:shd w:val="clear" w:color="auto" w:fill="CFD5E7"/>
          </w:tcPr>
          <w:p w14:paraId="21E57F3E" w14:textId="77777777" w:rsidR="008A31B7" w:rsidRDefault="008A31B7"/>
        </w:tc>
        <w:tc>
          <w:tcPr>
            <w:tcW w:w="1331" w:type="dxa"/>
            <w:vMerge w:val="restart"/>
            <w:tcBorders>
              <w:top w:val="single" w:sz="12" w:space="0" w:color="7E7E7E"/>
              <w:left w:val="nil"/>
              <w:right w:val="single" w:sz="12" w:space="0" w:color="FFFFFF"/>
            </w:tcBorders>
            <w:shd w:val="clear" w:color="auto" w:fill="CFD5E7"/>
          </w:tcPr>
          <w:p w14:paraId="21E57F3F" w14:textId="77777777" w:rsidR="008A31B7" w:rsidRDefault="008A31B7"/>
        </w:tc>
        <w:tc>
          <w:tcPr>
            <w:tcW w:w="1723" w:type="dxa"/>
            <w:vMerge/>
            <w:tcBorders>
              <w:left w:val="nil"/>
              <w:right w:val="nil"/>
            </w:tcBorders>
            <w:shd w:val="clear" w:color="auto" w:fill="CEDFD7"/>
          </w:tcPr>
          <w:p w14:paraId="21E57F40" w14:textId="77777777" w:rsidR="008A31B7" w:rsidRDefault="008A31B7"/>
        </w:tc>
        <w:tc>
          <w:tcPr>
            <w:tcW w:w="1722" w:type="dxa"/>
            <w:vMerge/>
            <w:tcBorders>
              <w:left w:val="nil"/>
              <w:right w:val="single" w:sz="5" w:space="0" w:color="000000"/>
            </w:tcBorders>
            <w:shd w:val="clear" w:color="auto" w:fill="CEDFD7"/>
          </w:tcPr>
          <w:p w14:paraId="21E57F41" w14:textId="77777777" w:rsidR="008A31B7" w:rsidRDefault="008A31B7"/>
        </w:tc>
      </w:tr>
      <w:tr w:rsidR="008A31B7" w14:paraId="21E57F4A" w14:textId="77777777">
        <w:trPr>
          <w:trHeight w:hRule="exact" w:val="767"/>
        </w:trPr>
        <w:tc>
          <w:tcPr>
            <w:tcW w:w="10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7F43" w14:textId="77777777" w:rsidR="008A31B7" w:rsidRDefault="008A31B7"/>
        </w:tc>
        <w:tc>
          <w:tcPr>
            <w:tcW w:w="3377" w:type="dxa"/>
            <w:gridSpan w:val="4"/>
            <w:vMerge w:val="restart"/>
            <w:tcBorders>
              <w:top w:val="nil"/>
              <w:left w:val="single" w:sz="5" w:space="0" w:color="000000"/>
              <w:right w:val="nil"/>
            </w:tcBorders>
            <w:shd w:val="clear" w:color="auto" w:fill="CFD5E7"/>
          </w:tcPr>
          <w:p w14:paraId="21E57F44" w14:textId="77777777" w:rsidR="008A31B7" w:rsidRDefault="008A31B7"/>
        </w:tc>
        <w:tc>
          <w:tcPr>
            <w:tcW w:w="158" w:type="dxa"/>
            <w:vMerge/>
            <w:tcBorders>
              <w:left w:val="nil"/>
              <w:bottom w:val="single" w:sz="12" w:space="0" w:color="7E7E7E"/>
              <w:right w:val="single" w:sz="12" w:space="0" w:color="7E7E7E"/>
            </w:tcBorders>
            <w:shd w:val="clear" w:color="auto" w:fill="CFD5E7"/>
          </w:tcPr>
          <w:p w14:paraId="21E57F45" w14:textId="77777777" w:rsidR="008A31B7" w:rsidRDefault="008A31B7"/>
        </w:tc>
        <w:tc>
          <w:tcPr>
            <w:tcW w:w="153" w:type="dxa"/>
            <w:vMerge/>
            <w:tcBorders>
              <w:left w:val="single" w:sz="12" w:space="0" w:color="7E7E7E"/>
              <w:bottom w:val="single" w:sz="12" w:space="0" w:color="7E7E7E"/>
              <w:right w:val="nil"/>
            </w:tcBorders>
            <w:shd w:val="clear" w:color="auto" w:fill="CFD5E7"/>
          </w:tcPr>
          <w:p w14:paraId="21E57F46" w14:textId="77777777" w:rsidR="008A31B7" w:rsidRDefault="008A31B7"/>
        </w:tc>
        <w:tc>
          <w:tcPr>
            <w:tcW w:w="1331" w:type="dxa"/>
            <w:vMerge/>
            <w:tcBorders>
              <w:left w:val="nil"/>
              <w:right w:val="single" w:sz="12" w:space="0" w:color="FFFFFF"/>
            </w:tcBorders>
            <w:shd w:val="clear" w:color="auto" w:fill="CFD5E7"/>
          </w:tcPr>
          <w:p w14:paraId="21E57F47" w14:textId="77777777" w:rsidR="008A31B7" w:rsidRDefault="008A31B7"/>
        </w:tc>
        <w:tc>
          <w:tcPr>
            <w:tcW w:w="1723" w:type="dxa"/>
            <w:vMerge/>
            <w:tcBorders>
              <w:left w:val="nil"/>
              <w:right w:val="nil"/>
            </w:tcBorders>
            <w:shd w:val="clear" w:color="auto" w:fill="CEDFD7"/>
          </w:tcPr>
          <w:p w14:paraId="21E57F48" w14:textId="77777777" w:rsidR="008A31B7" w:rsidRDefault="008A31B7"/>
        </w:tc>
        <w:tc>
          <w:tcPr>
            <w:tcW w:w="1722" w:type="dxa"/>
            <w:vMerge/>
            <w:tcBorders>
              <w:left w:val="nil"/>
              <w:right w:val="single" w:sz="5" w:space="0" w:color="000000"/>
            </w:tcBorders>
            <w:shd w:val="clear" w:color="auto" w:fill="CEDFD7"/>
          </w:tcPr>
          <w:p w14:paraId="21E57F49" w14:textId="77777777" w:rsidR="008A31B7" w:rsidRDefault="008A31B7"/>
        </w:tc>
      </w:tr>
      <w:tr w:rsidR="008A31B7" w14:paraId="21E57F51" w14:textId="77777777">
        <w:trPr>
          <w:trHeight w:hRule="exact" w:val="190"/>
        </w:trPr>
        <w:tc>
          <w:tcPr>
            <w:tcW w:w="10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7F4B" w14:textId="77777777" w:rsidR="008A31B7" w:rsidRDefault="008A31B7"/>
        </w:tc>
        <w:tc>
          <w:tcPr>
            <w:tcW w:w="3377" w:type="dxa"/>
            <w:gridSpan w:val="4"/>
            <w:vMerge/>
            <w:tcBorders>
              <w:left w:val="single" w:sz="5" w:space="0" w:color="000000"/>
              <w:bottom w:val="nil"/>
              <w:right w:val="nil"/>
            </w:tcBorders>
            <w:shd w:val="clear" w:color="auto" w:fill="CFD5E7"/>
          </w:tcPr>
          <w:p w14:paraId="21E57F4C" w14:textId="77777777" w:rsidR="008A31B7" w:rsidRDefault="008A31B7"/>
        </w:tc>
        <w:tc>
          <w:tcPr>
            <w:tcW w:w="311" w:type="dxa"/>
            <w:gridSpan w:val="2"/>
            <w:tcBorders>
              <w:top w:val="single" w:sz="12" w:space="0" w:color="7E7E7E"/>
              <w:left w:val="nil"/>
              <w:bottom w:val="nil"/>
              <w:right w:val="nil"/>
            </w:tcBorders>
            <w:shd w:val="clear" w:color="auto" w:fill="CFD5E7"/>
          </w:tcPr>
          <w:p w14:paraId="21E57F4D" w14:textId="77777777" w:rsidR="008A31B7" w:rsidRDefault="008A31B7"/>
        </w:tc>
        <w:tc>
          <w:tcPr>
            <w:tcW w:w="1331" w:type="dxa"/>
            <w:vMerge/>
            <w:tcBorders>
              <w:left w:val="nil"/>
              <w:bottom w:val="nil"/>
              <w:right w:val="single" w:sz="12" w:space="0" w:color="FFFFFF"/>
            </w:tcBorders>
            <w:shd w:val="clear" w:color="auto" w:fill="CFD5E7"/>
          </w:tcPr>
          <w:p w14:paraId="21E57F4E" w14:textId="77777777" w:rsidR="008A31B7" w:rsidRDefault="008A31B7"/>
        </w:tc>
        <w:tc>
          <w:tcPr>
            <w:tcW w:w="1723" w:type="dxa"/>
            <w:vMerge/>
            <w:tcBorders>
              <w:left w:val="nil"/>
              <w:bottom w:val="single" w:sz="12" w:space="0" w:color="FFFFFF"/>
              <w:right w:val="nil"/>
            </w:tcBorders>
            <w:shd w:val="clear" w:color="auto" w:fill="CEDFD7"/>
          </w:tcPr>
          <w:p w14:paraId="21E57F4F" w14:textId="77777777" w:rsidR="008A31B7" w:rsidRDefault="008A31B7"/>
        </w:tc>
        <w:tc>
          <w:tcPr>
            <w:tcW w:w="1722" w:type="dxa"/>
            <w:vMerge/>
            <w:tcBorders>
              <w:left w:val="nil"/>
              <w:right w:val="single" w:sz="5" w:space="0" w:color="000000"/>
            </w:tcBorders>
            <w:shd w:val="clear" w:color="auto" w:fill="CEDFD7"/>
          </w:tcPr>
          <w:p w14:paraId="21E57F50" w14:textId="77777777" w:rsidR="008A31B7" w:rsidRDefault="008A31B7"/>
        </w:tc>
      </w:tr>
      <w:tr w:rsidR="008A31B7" w14:paraId="21E57F56" w14:textId="77777777">
        <w:trPr>
          <w:trHeight w:hRule="exact" w:val="1095"/>
        </w:trPr>
        <w:tc>
          <w:tcPr>
            <w:tcW w:w="10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7F52" w14:textId="77777777" w:rsidR="008A31B7" w:rsidRDefault="008A31B7"/>
        </w:tc>
        <w:tc>
          <w:tcPr>
            <w:tcW w:w="6741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12" w:space="0" w:color="FFFFFF"/>
            </w:tcBorders>
            <w:shd w:val="clear" w:color="auto" w:fill="CFD5E7"/>
          </w:tcPr>
          <w:p w14:paraId="21E57F53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21E57F54" w14:textId="77777777" w:rsidR="008A31B7" w:rsidRDefault="00A84184">
            <w:pPr>
              <w:pStyle w:val="TableParagraph"/>
              <w:spacing w:line="311" w:lineRule="auto"/>
              <w:ind w:left="1251" w:right="1247" w:firstLine="18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Improve</w:t>
            </w:r>
            <w:r>
              <w:rPr>
                <w:rFonts w:ascii="Calibri"/>
                <w:b/>
                <w:spacing w:val="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the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health</w:t>
            </w:r>
            <w:r>
              <w:rPr>
                <w:rFonts w:ascii="Calibri"/>
                <w:spacing w:val="1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7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resilience</w:t>
            </w:r>
            <w:r>
              <w:rPr>
                <w:rFonts w:ascii="Calibri"/>
                <w:spacing w:val="20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of</w:t>
            </w:r>
            <w:r>
              <w:rPr>
                <w:rFonts w:ascii="Calibri"/>
                <w:spacing w:val="1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aquatic</w:t>
            </w:r>
            <w:r>
              <w:rPr>
                <w:rFonts w:ascii="Calibri"/>
                <w:spacing w:val="10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ecosystems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/</w:t>
            </w:r>
            <w:r>
              <w:rPr>
                <w:rFonts w:ascii="Calibri"/>
                <w:spacing w:val="47"/>
                <w:w w:val="102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build</w:t>
            </w:r>
            <w:r>
              <w:rPr>
                <w:rFonts w:ascii="Calibri"/>
                <w:spacing w:val="15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future</w:t>
            </w:r>
            <w:r>
              <w:rPr>
                <w:rFonts w:ascii="Calibri"/>
                <w:spacing w:val="9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capacity</w:t>
            </w:r>
            <w:r>
              <w:rPr>
                <w:rFonts w:ascii="Calibri"/>
                <w:spacing w:val="1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to</w:t>
            </w:r>
            <w:r>
              <w:rPr>
                <w:rFonts w:ascii="Calibri"/>
                <w:spacing w:val="7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support</w:t>
            </w:r>
            <w:r>
              <w:rPr>
                <w:rFonts w:ascii="Calibri"/>
                <w:spacing w:val="1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ecological</w:t>
            </w:r>
            <w:r>
              <w:rPr>
                <w:rFonts w:ascii="Calibri"/>
                <w:spacing w:val="16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health</w:t>
            </w:r>
            <w:r>
              <w:rPr>
                <w:rFonts w:ascii="Calibri"/>
                <w:spacing w:val="8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and</w:t>
            </w:r>
            <w:r>
              <w:rPr>
                <w:rFonts w:ascii="Calibri"/>
                <w:spacing w:val="11"/>
                <w:sz w:val="16"/>
              </w:rPr>
              <w:t xml:space="preserve"> </w:t>
            </w:r>
            <w:r>
              <w:rPr>
                <w:rFonts w:ascii="Calibri"/>
                <w:spacing w:val="-2"/>
                <w:sz w:val="16"/>
              </w:rPr>
              <w:t>resilience</w:t>
            </w:r>
          </w:p>
        </w:tc>
        <w:tc>
          <w:tcPr>
            <w:tcW w:w="1722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CEDFD7"/>
          </w:tcPr>
          <w:p w14:paraId="21E57F55" w14:textId="77777777" w:rsidR="008A31B7" w:rsidRDefault="008A31B7"/>
        </w:tc>
      </w:tr>
    </w:tbl>
    <w:p w14:paraId="21E57F57" w14:textId="77777777" w:rsidR="008A31B7" w:rsidRDefault="008A31B7">
      <w:pPr>
        <w:spacing w:before="1"/>
        <w:rPr>
          <w:rFonts w:ascii="Century Gothic" w:eastAsia="Century Gothic" w:hAnsi="Century Gothic" w:cs="Century Gothic"/>
          <w:sz w:val="28"/>
          <w:szCs w:val="28"/>
        </w:rPr>
      </w:pPr>
    </w:p>
    <w:p w14:paraId="21E57F58" w14:textId="77777777" w:rsidR="008A31B7" w:rsidRDefault="00A84184">
      <w:pPr>
        <w:pStyle w:val="BodyText"/>
        <w:spacing w:line="242" w:lineRule="exact"/>
        <w:ind w:right="174"/>
      </w:pPr>
      <w:bookmarkStart w:id="19" w:name="_bookmark18"/>
      <w:bookmarkEnd w:id="19"/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  <w:spacing w:val="-1"/>
        </w:rPr>
        <w:t>3:</w:t>
      </w:r>
      <w:r>
        <w:rPr>
          <w:rFonts w:cs="Century Gothic"/>
          <w:b/>
          <w:bCs/>
          <w:spacing w:val="-7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broad</w:t>
      </w:r>
      <w:r>
        <w:rPr>
          <w:spacing w:val="-8"/>
        </w:rPr>
        <w:t xml:space="preserve"> </w:t>
      </w:r>
      <w:r>
        <w:t>purpose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Goulburn-Broken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34"/>
          <w:w w:val="99"/>
        </w:rPr>
        <w:t xml:space="preserve"> </w:t>
      </w:r>
      <w:r>
        <w:t>Note:</w:t>
      </w:r>
      <w:r>
        <w:rPr>
          <w:spacing w:val="-10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demand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availability.</w:t>
      </w:r>
    </w:p>
    <w:p w14:paraId="21E57F59" w14:textId="77777777" w:rsidR="008A31B7" w:rsidRDefault="008A31B7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21E57F5A" w14:textId="77777777" w:rsidR="008A31B7" w:rsidRDefault="00A84184">
      <w:pPr>
        <w:ind w:left="107" w:right="17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detail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overall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purpose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changes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different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5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scenarios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23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http://www.environment.gov.au/water/cewo/publications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).</w:t>
      </w:r>
    </w:p>
    <w:p w14:paraId="21E57F5B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  <w:sectPr w:rsidR="008A31B7">
          <w:footerReference w:type="default" r:id="rId24"/>
          <w:pgSz w:w="11910" w:h="16840"/>
          <w:pgMar w:top="760" w:right="600" w:bottom="880" w:left="600" w:header="0" w:footer="686" w:gutter="0"/>
          <w:cols w:space="720"/>
        </w:sectPr>
      </w:pPr>
    </w:p>
    <w:p w14:paraId="21E57F5C" w14:textId="77777777" w:rsidR="008A31B7" w:rsidRDefault="00A84184">
      <w:pPr>
        <w:pStyle w:val="Heading2"/>
        <w:numPr>
          <w:ilvl w:val="1"/>
          <w:numId w:val="9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20" w:name="_bookmark19"/>
      <w:bookmarkEnd w:id="20"/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21E57F5D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F5E" w14:textId="77777777" w:rsidR="008A31B7" w:rsidRDefault="00A84184">
      <w:pPr>
        <w:pStyle w:val="BodyText"/>
        <w:ind w:right="174"/>
      </w:pPr>
      <w:r>
        <w:rPr>
          <w:spacing w:val="-1"/>
        </w:rP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purpose</w:t>
      </w:r>
      <w:r>
        <w:rPr>
          <w:spacing w:val="-9"/>
        </w:rPr>
        <w:t xml:space="preserve"> </w:t>
      </w:r>
      <w:r>
        <w:t>described</w:t>
      </w:r>
      <w:r>
        <w:rPr>
          <w:spacing w:val="-10"/>
        </w:rPr>
        <w:t xml:space="preserve"> </w:t>
      </w:r>
      <w:r>
        <w:t>above,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88"/>
          <w:w w:val="9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t>supplying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1"/>
        </w:rPr>
        <w:t>2017</w:t>
      </w:r>
      <w:r>
        <w:rPr>
          <w:rFonts w:cs="Century Gothic"/>
          <w:spacing w:val="1"/>
        </w:rPr>
        <w:t>–</w:t>
      </w:r>
      <w:r>
        <w:rPr>
          <w:spacing w:val="1"/>
        </w:rPr>
        <w:t>18</w:t>
      </w:r>
      <w:r>
        <w:rPr>
          <w:spacing w:val="-6"/>
        </w:rPr>
        <w:t xml:space="preserve"> </w:t>
      </w:r>
      <w:r>
        <w:rPr>
          <w:spacing w:val="-1"/>
        </w:rPr>
        <w:t>(see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78"/>
          <w:w w:val="99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8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determining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intentions).</w:t>
      </w:r>
      <w:r>
        <w:rPr>
          <w:spacing w:val="-10"/>
        </w:rPr>
        <w:t xml:space="preserve"> </w:t>
      </w:r>
      <w:r>
        <w:rPr>
          <w:spacing w:val="-1"/>
        </w:rPr>
        <w:t>Volumes</w:t>
      </w:r>
      <w:r>
        <w:rPr>
          <w:spacing w:val="89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agreed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partners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Victorian</w:t>
      </w:r>
      <w:r>
        <w:rPr>
          <w:spacing w:val="48"/>
          <w:w w:val="9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rPr>
          <w:spacing w:val="-1"/>
        </w:rPr>
        <w:t>Manageme</w:t>
      </w:r>
      <w:r>
        <w:rPr>
          <w:spacing w:val="-1"/>
        </w:rPr>
        <w:t>nt</w:t>
      </w:r>
      <w:r>
        <w:rPr>
          <w:spacing w:val="-8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rPr>
          <w:spacing w:val="-1"/>
        </w:rPr>
        <w:t>Seasonal</w:t>
      </w:r>
      <w:r>
        <w:rPr>
          <w:spacing w:val="-9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Proposals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Holder</w:t>
      </w:r>
      <w:r>
        <w:rPr>
          <w:spacing w:val="85"/>
          <w:w w:val="99"/>
        </w:rPr>
        <w:t xml:space="preserve"> </w:t>
      </w:r>
      <w:r>
        <w:rPr>
          <w:spacing w:val="-1"/>
        </w:rPr>
        <w:t>Seasonal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Plan.</w:t>
      </w:r>
      <w:r>
        <w:rPr>
          <w:spacing w:val="-8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rPr>
          <w:spacing w:val="-1"/>
        </w:rPr>
        <w:t>arrangements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Attachment</w:t>
      </w:r>
      <w:r>
        <w:rPr>
          <w:spacing w:val="-7"/>
        </w:rPr>
        <w:t xml:space="preserve"> </w:t>
      </w:r>
      <w:r>
        <w:t>B.</w:t>
      </w:r>
    </w:p>
    <w:p w14:paraId="21E57F5F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F60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Goulburn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(See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Attachment</w:t>
      </w:r>
      <w:r>
        <w:rPr>
          <w:rFonts w:ascii="Century Gothic" w:eastAsia="Century Gothic" w:hAnsi="Century Gothic" w:cs="Century Gothic"/>
          <w:spacing w:val="-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hyperlink w:anchor="_bookmark31" w:history="1">
        <w:r>
          <w:rPr>
            <w:rFonts w:ascii="Century Gothic" w:eastAsia="Century Gothic" w:hAnsi="Century Gothic" w:cs="Century Gothic"/>
            <w:spacing w:val="-1"/>
            <w:sz w:val="20"/>
            <w:szCs w:val="20"/>
          </w:rPr>
          <w:t>Table</w:t>
        </w:r>
        <w:r>
          <w:rPr>
            <w:rFonts w:ascii="Century Gothic" w:eastAsia="Century Gothic" w:hAnsi="Century Gothic" w:cs="Century Gothic"/>
            <w:spacing w:val="-5"/>
            <w:sz w:val="20"/>
            <w:szCs w:val="20"/>
          </w:rPr>
          <w:t xml:space="preserve"> </w:t>
        </w:r>
        <w:r>
          <w:rPr>
            <w:rFonts w:ascii="Century Gothic" w:eastAsia="Century Gothic" w:hAnsi="Century Gothic" w:cs="Century Gothic"/>
            <w:sz w:val="20"/>
            <w:szCs w:val="20"/>
          </w:rPr>
          <w:t>4</w:t>
        </w:r>
      </w:hyperlink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options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1a.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1g.)</w:t>
      </w:r>
    </w:p>
    <w:p w14:paraId="21E57F61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7"/>
          <w:szCs w:val="17"/>
        </w:rPr>
      </w:pPr>
    </w:p>
    <w:p w14:paraId="21E57F62" w14:textId="77777777" w:rsidR="008A31B7" w:rsidRDefault="00A84184">
      <w:pPr>
        <w:pStyle w:val="BodyText"/>
        <w:spacing w:before="62"/>
        <w:ind w:right="174"/>
      </w:pPr>
      <w:r>
        <w:t>Commonwealth,</w:t>
      </w:r>
      <w:r>
        <w:rPr>
          <w:spacing w:val="-11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Living</w:t>
      </w:r>
      <w:r>
        <w:rPr>
          <w:spacing w:val="-8"/>
        </w:rPr>
        <w:t xml:space="preserve"> </w:t>
      </w:r>
      <w:r>
        <w:t>Murray</w:t>
      </w:r>
      <w:r>
        <w:rPr>
          <w:spacing w:val="-3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t>flows</w:t>
      </w:r>
      <w:r>
        <w:rPr>
          <w:spacing w:val="42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inter-valley</w:t>
      </w:r>
      <w:r>
        <w:rPr>
          <w:spacing w:val="-9"/>
        </w:rPr>
        <w:t xml:space="preserve"> </w:t>
      </w:r>
      <w:r>
        <w:t>transfers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demand.</w:t>
      </w:r>
      <w:r>
        <w:rPr>
          <w:spacing w:val="-8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delivered</w:t>
      </w:r>
      <w:r>
        <w:rPr>
          <w:spacing w:val="-8"/>
        </w:rPr>
        <w:t xml:space="preserve"> </w:t>
      </w:r>
      <w:r>
        <w:t>in-channel</w:t>
      </w:r>
      <w:r>
        <w:rPr>
          <w:spacing w:val="34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rPr>
          <w:spacing w:val="-1"/>
        </w:rPr>
        <w:t>year-round</w:t>
      </w:r>
      <w:r>
        <w:rPr>
          <w:spacing w:val="-8"/>
        </w:rPr>
        <w:t xml:space="preserve"> </w:t>
      </w:r>
      <w:r>
        <w:rPr>
          <w:spacing w:val="-1"/>
        </w:rPr>
        <w:t>variable</w:t>
      </w:r>
      <w:r>
        <w:rPr>
          <w:spacing w:val="-5"/>
        </w:rPr>
        <w:t xml:space="preserve"> </w:t>
      </w:r>
      <w:r>
        <w:rPr>
          <w:spacing w:val="-1"/>
        </w:rPr>
        <w:t>baseflows,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fresh,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spring/summer</w:t>
      </w:r>
      <w:r>
        <w:rPr>
          <w:spacing w:val="-8"/>
        </w:rPr>
        <w:t xml:space="preserve"> </w:t>
      </w:r>
      <w:r>
        <w:t>fresh,</w:t>
      </w:r>
      <w:r>
        <w:rPr>
          <w:spacing w:val="-9"/>
        </w:rPr>
        <w:t xml:space="preserve"> </w:t>
      </w:r>
      <w:r>
        <w:t>a</w:t>
      </w:r>
      <w:r>
        <w:rPr>
          <w:spacing w:val="75"/>
          <w:w w:val="99"/>
        </w:rPr>
        <w:t xml:space="preserve"> </w:t>
      </w:r>
      <w:r>
        <w:rPr>
          <w:spacing w:val="-1"/>
        </w:rPr>
        <w:t>summer/autumn</w:t>
      </w:r>
      <w:r>
        <w:rPr>
          <w:spacing w:val="-6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winter</w:t>
      </w:r>
      <w:r>
        <w:rPr>
          <w:spacing w:val="-5"/>
        </w:rPr>
        <w:t xml:space="preserve"> </w:t>
      </w:r>
      <w:r>
        <w:t>fresh.</w:t>
      </w:r>
      <w:r>
        <w:rPr>
          <w:spacing w:val="-6"/>
        </w:rPr>
        <w:t xml:space="preserve"> </w:t>
      </w:r>
      <w:r>
        <w:rPr>
          <w:spacing w:val="-1"/>
        </w:rPr>
        <w:t>Return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downstream.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58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combined</w:t>
      </w:r>
      <w:r>
        <w:rPr>
          <w:spacing w:val="-7"/>
        </w:rPr>
        <w:t xml:space="preserve"> </w:t>
      </w:r>
      <w:r>
        <w:rPr>
          <w:spacing w:val="1"/>
        </w:rPr>
        <w:t>fish</w:t>
      </w:r>
      <w:r>
        <w:rPr>
          <w:spacing w:val="-7"/>
        </w:rPr>
        <w:t xml:space="preserve"> </w:t>
      </w:r>
      <w:r>
        <w:t>attractant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78"/>
          <w:w w:val="99"/>
        </w:rPr>
        <w:t xml:space="preserve"> </w:t>
      </w:r>
      <w:r>
        <w:t>happened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2016</w:t>
      </w:r>
      <w:r>
        <w:rPr>
          <w:rFonts w:cs="Century Gothic"/>
        </w:rPr>
        <w:t>–</w:t>
      </w:r>
      <w:r>
        <w:t>17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coordinate</w:t>
      </w:r>
      <w:r>
        <w:rPr>
          <w:spacing w:val="-6"/>
        </w:rPr>
        <w:t xml:space="preserve"> </w:t>
      </w:r>
      <w:r>
        <w:rPr>
          <w:spacing w:val="-1"/>
        </w:rPr>
        <w:t>releases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southern-connected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9"/>
        </w:rPr>
        <w:t xml:space="preserve"> </w:t>
      </w:r>
      <w:r>
        <w:t>to</w:t>
      </w:r>
      <w:r>
        <w:rPr>
          <w:spacing w:val="42"/>
          <w:w w:val="99"/>
        </w:rPr>
        <w:t xml:space="preserve"> </w:t>
      </w:r>
      <w:r>
        <w:t>meet</w:t>
      </w:r>
      <w:r>
        <w:rPr>
          <w:spacing w:val="-10"/>
        </w:rPr>
        <w:t xml:space="preserve"> </w:t>
      </w:r>
      <w:r>
        <w:rPr>
          <w:spacing w:val="-1"/>
        </w:rPr>
        <w:t>broader</w:t>
      </w:r>
      <w:r>
        <w:rPr>
          <w:spacing w:val="-11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need.</w:t>
      </w:r>
    </w:p>
    <w:p w14:paraId="21E57F63" w14:textId="77777777" w:rsidR="008A31B7" w:rsidRDefault="008A31B7">
      <w:pPr>
        <w:spacing w:before="11"/>
        <w:rPr>
          <w:rFonts w:ascii="Century Gothic" w:eastAsia="Century Gothic" w:hAnsi="Century Gothic" w:cs="Century Gothic"/>
        </w:rPr>
      </w:pPr>
    </w:p>
    <w:p w14:paraId="21E57F64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Broken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Creek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(See 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Attachment</w:t>
      </w:r>
      <w:r>
        <w:rPr>
          <w:rFonts w:ascii="Century Gothic" w:eastAsia="Century Gothic" w:hAnsi="Century Gothic" w:cs="Century Gothic"/>
          <w:spacing w:val="-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hyperlink w:anchor="_bookmark31" w:history="1">
        <w:r>
          <w:rPr>
            <w:rFonts w:ascii="Century Gothic" w:eastAsia="Century Gothic" w:hAnsi="Century Gothic" w:cs="Century Gothic"/>
            <w:spacing w:val="-1"/>
            <w:sz w:val="20"/>
            <w:szCs w:val="20"/>
          </w:rPr>
          <w:t>Table</w:t>
        </w:r>
        <w:r>
          <w:rPr>
            <w:rFonts w:ascii="Century Gothic" w:eastAsia="Century Gothic" w:hAnsi="Century Gothic" w:cs="Century Gothic"/>
            <w:spacing w:val="-5"/>
            <w:sz w:val="20"/>
            <w:szCs w:val="20"/>
          </w:rPr>
          <w:t xml:space="preserve"> </w:t>
        </w:r>
        <w:r>
          <w:rPr>
            <w:rFonts w:ascii="Century Gothic" w:eastAsia="Century Gothic" w:hAnsi="Century Gothic" w:cs="Century Gothic"/>
            <w:sz w:val="20"/>
            <w:szCs w:val="20"/>
          </w:rPr>
          <w:t>4</w:t>
        </w:r>
      </w:hyperlink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options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2a.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2d.)</w:t>
      </w:r>
    </w:p>
    <w:p w14:paraId="21E57F65" w14:textId="77777777" w:rsidR="008A31B7" w:rsidRDefault="008A31B7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21E57F66" w14:textId="77777777" w:rsidR="008A31B7" w:rsidRDefault="00A84184">
      <w:pPr>
        <w:pStyle w:val="BodyText"/>
        <w:spacing w:before="62"/>
        <w:ind w:right="663"/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inter-valley</w:t>
      </w:r>
      <w:r>
        <w:rPr>
          <w:spacing w:val="-9"/>
        </w:rPr>
        <w:t xml:space="preserve"> </w:t>
      </w:r>
      <w:r>
        <w:rPr>
          <w:spacing w:val="-1"/>
        </w:rPr>
        <w:t>transfer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water,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84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demand.</w:t>
      </w:r>
      <w:r>
        <w:rPr>
          <w:spacing w:val="-7"/>
        </w:rPr>
        <w:t xml:space="preserve"> </w:t>
      </w:r>
      <w:r>
        <w:rPr>
          <w:spacing w:val="-2"/>
        </w:rPr>
        <w:t>All</w:t>
      </w:r>
      <w:r>
        <w:rPr>
          <w:spacing w:val="-8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delivered</w:t>
      </w:r>
      <w:r>
        <w:rPr>
          <w:spacing w:val="-8"/>
        </w:rPr>
        <w:t xml:space="preserve"> </w:t>
      </w:r>
      <w:r>
        <w:t>in-channel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include</w:t>
      </w:r>
      <w:r>
        <w:rPr>
          <w:spacing w:val="60"/>
          <w:w w:val="99"/>
        </w:rPr>
        <w:t xml:space="preserve"> </w:t>
      </w:r>
      <w:r>
        <w:rPr>
          <w:spacing w:val="-1"/>
        </w:rPr>
        <w:t>year-round</w:t>
      </w:r>
      <w:r>
        <w:rPr>
          <w:spacing w:val="-8"/>
        </w:rPr>
        <w:t xml:space="preserve"> </w:t>
      </w:r>
      <w:r>
        <w:rPr>
          <w:spacing w:val="-1"/>
        </w:rPr>
        <w:t>variable</w:t>
      </w:r>
      <w:r>
        <w:rPr>
          <w:spacing w:val="-8"/>
        </w:rPr>
        <w:t xml:space="preserve"> </w:t>
      </w:r>
      <w:r>
        <w:t>baseflows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winter/spring</w:t>
      </w:r>
      <w:r>
        <w:rPr>
          <w:spacing w:val="-9"/>
        </w:rPr>
        <w:t xml:space="preserve"> </w:t>
      </w:r>
      <w:r>
        <w:rPr>
          <w:spacing w:val="-1"/>
        </w:rPr>
        <w:t>flushing</w:t>
      </w:r>
      <w:r>
        <w:rPr>
          <w:spacing w:val="-9"/>
        </w:rPr>
        <w:t xml:space="preserve"> </w:t>
      </w:r>
      <w:r>
        <w:t>flow.</w:t>
      </w:r>
    </w:p>
    <w:p w14:paraId="21E57F67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F68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Upper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Broken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z w:val="20"/>
        </w:rPr>
        <w:t>Creek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 xml:space="preserve">(See </w:t>
      </w:r>
      <w:r>
        <w:rPr>
          <w:rFonts w:ascii="Century Gothic"/>
          <w:spacing w:val="-1"/>
          <w:sz w:val="20"/>
          <w:u w:val="single" w:color="000000"/>
        </w:rPr>
        <w:t>Attachment</w:t>
      </w:r>
      <w:r>
        <w:rPr>
          <w:rFonts w:ascii="Century Gothic"/>
          <w:spacing w:val="-5"/>
          <w:sz w:val="20"/>
          <w:u w:val="single" w:color="000000"/>
        </w:rPr>
        <w:t xml:space="preserve"> </w:t>
      </w:r>
      <w:r>
        <w:rPr>
          <w:rFonts w:ascii="Century Gothic"/>
          <w:spacing w:val="1"/>
          <w:sz w:val="20"/>
          <w:u w:val="single" w:color="000000"/>
        </w:rPr>
        <w:t>B</w:t>
      </w:r>
      <w:r>
        <w:rPr>
          <w:rFonts w:ascii="Century Gothic"/>
          <w:spacing w:val="1"/>
          <w:sz w:val="20"/>
        </w:rPr>
        <w:t>,</w:t>
      </w:r>
      <w:r>
        <w:rPr>
          <w:rFonts w:ascii="Century Gothic"/>
          <w:spacing w:val="-9"/>
          <w:sz w:val="20"/>
        </w:rPr>
        <w:t xml:space="preserve"> </w:t>
      </w:r>
      <w:hyperlink w:anchor="_bookmark31" w:history="1">
        <w:r>
          <w:rPr>
            <w:rFonts w:ascii="Century Gothic"/>
            <w:spacing w:val="-1"/>
            <w:sz w:val="20"/>
          </w:rPr>
          <w:t>Table</w:t>
        </w:r>
        <w:r>
          <w:rPr>
            <w:rFonts w:ascii="Century Gothic"/>
            <w:spacing w:val="-5"/>
            <w:sz w:val="20"/>
          </w:rPr>
          <w:t xml:space="preserve"> </w:t>
        </w:r>
        <w:r>
          <w:rPr>
            <w:rFonts w:ascii="Century Gothic"/>
            <w:sz w:val="20"/>
          </w:rPr>
          <w:t>4</w:t>
        </w:r>
      </w:hyperlink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option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2"/>
          <w:sz w:val="20"/>
        </w:rPr>
        <w:t>3.)</w:t>
      </w:r>
    </w:p>
    <w:p w14:paraId="21E57F69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21E57F6A" w14:textId="77777777" w:rsidR="008A31B7" w:rsidRDefault="00A84184">
      <w:pPr>
        <w:pStyle w:val="BodyText"/>
        <w:spacing w:before="62"/>
        <w:ind w:right="384"/>
      </w:pP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summer/autumn,</w:t>
      </w:r>
      <w:r>
        <w:rPr>
          <w:spacing w:val="-8"/>
        </w:rPr>
        <w:t xml:space="preserve"> </w:t>
      </w:r>
      <w:r>
        <w:t>depending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demands,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50"/>
          <w:w w:val="99"/>
        </w:rPr>
        <w:t xml:space="preserve"> </w:t>
      </w:r>
      <w:r>
        <w:rPr>
          <w:spacing w:val="-1"/>
        </w:rPr>
        <w:t>50</w:t>
      </w:r>
      <w:r>
        <w:rPr>
          <w:rFonts w:cs="Century Gothic"/>
          <w:spacing w:val="-1"/>
        </w:rPr>
        <w:t>–</w:t>
      </w:r>
      <w:r>
        <w:rPr>
          <w:spacing w:val="-1"/>
        </w:rPr>
        <w:t>100</w:t>
      </w:r>
      <w:r>
        <w:rPr>
          <w:spacing w:val="-6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10</w:t>
      </w:r>
      <w:r>
        <w:rPr>
          <w:spacing w:val="-6"/>
        </w:rPr>
        <w:t xml:space="preserve"> </w:t>
      </w:r>
      <w:r>
        <w:t>days.</w:t>
      </w:r>
    </w:p>
    <w:p w14:paraId="21E57F6B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7F6C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Broken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z w:val="20"/>
        </w:rPr>
        <w:t>River</w:t>
      </w:r>
      <w:r>
        <w:rPr>
          <w:rFonts w:ascii="Century Gothic"/>
          <w:b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 xml:space="preserve">(See </w:t>
      </w:r>
      <w:r>
        <w:rPr>
          <w:rFonts w:ascii="Century Gothic"/>
          <w:spacing w:val="-1"/>
          <w:sz w:val="20"/>
          <w:u w:val="single" w:color="000000"/>
        </w:rPr>
        <w:t>Attachment</w:t>
      </w:r>
      <w:r>
        <w:rPr>
          <w:rFonts w:ascii="Century Gothic"/>
          <w:spacing w:val="-5"/>
          <w:sz w:val="20"/>
          <w:u w:val="single" w:color="000000"/>
        </w:rPr>
        <w:t xml:space="preserve"> </w:t>
      </w:r>
      <w:r>
        <w:rPr>
          <w:rFonts w:ascii="Century Gothic"/>
          <w:spacing w:val="1"/>
          <w:sz w:val="20"/>
          <w:u w:val="single" w:color="000000"/>
        </w:rPr>
        <w:t>B</w:t>
      </w:r>
      <w:r>
        <w:rPr>
          <w:rFonts w:ascii="Century Gothic"/>
          <w:spacing w:val="1"/>
          <w:sz w:val="20"/>
        </w:rPr>
        <w:t>,</w:t>
      </w:r>
      <w:r>
        <w:rPr>
          <w:rFonts w:ascii="Century Gothic"/>
          <w:spacing w:val="-8"/>
          <w:sz w:val="20"/>
        </w:rPr>
        <w:t xml:space="preserve"> </w:t>
      </w:r>
      <w:hyperlink w:anchor="_bookmark31" w:history="1">
        <w:r>
          <w:rPr>
            <w:rFonts w:ascii="Century Gothic"/>
            <w:spacing w:val="-1"/>
            <w:sz w:val="20"/>
          </w:rPr>
          <w:t>Table</w:t>
        </w:r>
        <w:r>
          <w:rPr>
            <w:rFonts w:ascii="Century Gothic"/>
            <w:spacing w:val="-6"/>
            <w:sz w:val="20"/>
          </w:rPr>
          <w:t xml:space="preserve"> </w:t>
        </w:r>
        <w:r>
          <w:rPr>
            <w:rFonts w:ascii="Century Gothic"/>
            <w:sz w:val="20"/>
          </w:rPr>
          <w:t>4</w:t>
        </w:r>
      </w:hyperlink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options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4a.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z w:val="20"/>
        </w:rPr>
        <w:t>4b.)</w:t>
      </w:r>
    </w:p>
    <w:p w14:paraId="21E57F6D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21E57F6E" w14:textId="77777777" w:rsidR="008A31B7" w:rsidRDefault="00A84184">
      <w:pPr>
        <w:pStyle w:val="BodyText"/>
        <w:spacing w:before="62"/>
        <w:ind w:right="174"/>
      </w:pPr>
      <w:r>
        <w:t>Catchment</w:t>
      </w:r>
      <w:r>
        <w:rPr>
          <w:spacing w:val="-7"/>
        </w:rPr>
        <w:t xml:space="preserve"> </w:t>
      </w:r>
      <w:r>
        <w:t>run-off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irrigation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rPr>
          <w:spacing w:val="-1"/>
        </w:rPr>
        <w:t>sufficient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42"/>
          <w:w w:val="99"/>
        </w:rPr>
        <w:t xml:space="preserve"> </w:t>
      </w:r>
      <w:r>
        <w:t>recommendations.</w:t>
      </w:r>
      <w:r>
        <w:rPr>
          <w:spacing w:val="-11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rPr>
          <w:spacing w:val="-1"/>
        </w:rPr>
        <w:t>irrigation</w:t>
      </w:r>
      <w:r>
        <w:rPr>
          <w:spacing w:val="-8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t>declines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runoff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1"/>
        </w:rPr>
        <w:t>yet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commence,</w:t>
      </w:r>
      <w:r>
        <w:rPr>
          <w:spacing w:val="50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may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</w:t>
      </w:r>
      <w:r>
        <w:rPr>
          <w:spacing w:val="-9"/>
        </w:rPr>
        <w:t xml:space="preserve"> </w:t>
      </w:r>
      <w:r>
        <w:t>baseflow</w:t>
      </w:r>
      <w:r>
        <w:rPr>
          <w:spacing w:val="-6"/>
        </w:rPr>
        <w:t xml:space="preserve"> </w:t>
      </w:r>
      <w:r>
        <w:rPr>
          <w:spacing w:val="-1"/>
        </w:rPr>
        <w:t>and/or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summer/autumn</w:t>
      </w:r>
      <w:r>
        <w:rPr>
          <w:spacing w:val="-8"/>
        </w:rPr>
        <w:t xml:space="preserve"> </w:t>
      </w:r>
      <w:r>
        <w:t>fresh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meet</w:t>
      </w:r>
      <w:r>
        <w:rPr>
          <w:spacing w:val="38"/>
          <w:w w:val="99"/>
        </w:rPr>
        <w:t xml:space="preserve"> </w:t>
      </w:r>
      <w:r>
        <w:t>environmental</w:t>
      </w:r>
      <w:r>
        <w:rPr>
          <w:spacing w:val="-24"/>
        </w:rPr>
        <w:t xml:space="preserve"> </w:t>
      </w:r>
      <w:r>
        <w:t>demand.</w:t>
      </w:r>
    </w:p>
    <w:p w14:paraId="21E57F6F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7F70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Goulburn-Broken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catchment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wetlands</w:t>
      </w:r>
      <w:r>
        <w:rPr>
          <w:rFonts w:ascii="Century Gothic"/>
          <w:b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(See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  <w:u w:val="single" w:color="000000"/>
        </w:rPr>
        <w:t>Attachment</w:t>
      </w:r>
      <w:r>
        <w:rPr>
          <w:rFonts w:ascii="Century Gothic"/>
          <w:spacing w:val="-7"/>
          <w:sz w:val="20"/>
          <w:u w:val="single" w:color="000000"/>
        </w:rPr>
        <w:t xml:space="preserve"> </w:t>
      </w:r>
      <w:r>
        <w:rPr>
          <w:rFonts w:ascii="Century Gothic"/>
          <w:spacing w:val="1"/>
          <w:sz w:val="20"/>
          <w:u w:val="single" w:color="000000"/>
        </w:rPr>
        <w:t>B</w:t>
      </w:r>
      <w:r>
        <w:rPr>
          <w:rFonts w:ascii="Century Gothic"/>
          <w:spacing w:val="1"/>
          <w:sz w:val="20"/>
        </w:rPr>
        <w:t>,</w:t>
      </w:r>
      <w:r>
        <w:rPr>
          <w:rFonts w:ascii="Century Gothic"/>
          <w:spacing w:val="-9"/>
          <w:sz w:val="20"/>
        </w:rPr>
        <w:t xml:space="preserve"> </w:t>
      </w:r>
      <w:hyperlink w:anchor="_bookmark31" w:history="1">
        <w:r>
          <w:rPr>
            <w:rFonts w:ascii="Century Gothic"/>
            <w:spacing w:val="-1"/>
            <w:sz w:val="20"/>
          </w:rPr>
          <w:t>Table</w:t>
        </w:r>
        <w:r>
          <w:rPr>
            <w:rFonts w:ascii="Century Gothic"/>
            <w:spacing w:val="-7"/>
            <w:sz w:val="20"/>
          </w:rPr>
          <w:t xml:space="preserve"> </w:t>
        </w:r>
        <w:r>
          <w:rPr>
            <w:rFonts w:ascii="Century Gothic"/>
            <w:sz w:val="20"/>
          </w:rPr>
          <w:t>4</w:t>
        </w:r>
      </w:hyperlink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option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5a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5b.)</w:t>
      </w:r>
    </w:p>
    <w:p w14:paraId="21E57F71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21E57F72" w14:textId="77777777" w:rsidR="008A31B7" w:rsidRDefault="00A84184">
      <w:pPr>
        <w:pStyle w:val="BodyText"/>
        <w:spacing w:before="62"/>
        <w:ind w:right="174"/>
      </w:pPr>
      <w:r>
        <w:rPr>
          <w:spacing w:val="-1"/>
        </w:rPr>
        <w:t>Six</w:t>
      </w:r>
      <w:r>
        <w:rPr>
          <w:spacing w:val="-8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region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received</w:t>
      </w:r>
      <w:r>
        <w:rPr>
          <w:spacing w:val="-4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water;</w:t>
      </w:r>
      <w:r>
        <w:rPr>
          <w:spacing w:val="-9"/>
        </w:rPr>
        <w:t xml:space="preserve"> </w:t>
      </w:r>
      <w:r>
        <w:t>Barmah</w:t>
      </w:r>
      <w:r>
        <w:rPr>
          <w:spacing w:val="-7"/>
        </w:rPr>
        <w:t xml:space="preserve"> </w:t>
      </w:r>
      <w:r>
        <w:rPr>
          <w:spacing w:val="-1"/>
        </w:rPr>
        <w:t>Forest</w:t>
      </w:r>
      <w:r>
        <w:rPr>
          <w:spacing w:val="-3"/>
        </w:rPr>
        <w:t xml:space="preserve"> </w:t>
      </w:r>
      <w:r>
        <w:rPr>
          <w:spacing w:val="-2"/>
        </w:rPr>
        <w:t>(see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rFonts w:cs="Century Gothic"/>
          <w:i/>
        </w:rPr>
        <w:t>Mid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Murray</w:t>
      </w:r>
      <w:r>
        <w:rPr>
          <w:rFonts w:cs="Century Gothic"/>
          <w:i/>
          <w:spacing w:val="77"/>
          <w:w w:val="99"/>
        </w:rPr>
        <w:t xml:space="preserve"> </w:t>
      </w:r>
      <w:r>
        <w:rPr>
          <w:rFonts w:cs="Century Gothic"/>
          <w:i/>
        </w:rPr>
        <w:t>2017–18</w:t>
      </w:r>
      <w:r>
        <w:rPr>
          <w:rFonts w:cs="Century Gothic"/>
          <w:i/>
          <w:spacing w:val="-10"/>
        </w:rPr>
        <w:t xml:space="preserve"> </w:t>
      </w:r>
      <w:r>
        <w:rPr>
          <w:rFonts w:cs="Century Gothic"/>
          <w:i/>
        </w:rPr>
        <w:t>Portfolio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</w:rPr>
        <w:t>Management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Plan</w:t>
      </w:r>
      <w:r>
        <w:t>),</w:t>
      </w:r>
      <w:r>
        <w:rPr>
          <w:spacing w:val="-11"/>
        </w:rPr>
        <w:t xml:space="preserve"> </w:t>
      </w:r>
      <w:r>
        <w:t>Black</w:t>
      </w:r>
      <w:r>
        <w:rPr>
          <w:spacing w:val="-8"/>
        </w:rPr>
        <w:t xml:space="preserve"> </w:t>
      </w:r>
      <w:r>
        <w:t>Swamp,</w:t>
      </w:r>
      <w:r>
        <w:rPr>
          <w:spacing w:val="-11"/>
        </w:rPr>
        <w:t xml:space="preserve"> </w:t>
      </w:r>
      <w:r>
        <w:t>Kinnairds</w:t>
      </w:r>
      <w:r>
        <w:rPr>
          <w:spacing w:val="-6"/>
        </w:rPr>
        <w:t xml:space="preserve"> </w:t>
      </w:r>
      <w:r>
        <w:t>Wetland,</w:t>
      </w:r>
      <w:r>
        <w:rPr>
          <w:spacing w:val="-8"/>
        </w:rPr>
        <w:t xml:space="preserve"> </w:t>
      </w:r>
      <w:r>
        <w:t>Reedy</w:t>
      </w:r>
      <w:r>
        <w:rPr>
          <w:spacing w:val="-8"/>
        </w:rPr>
        <w:t xml:space="preserve"> </w:t>
      </w:r>
      <w:r>
        <w:t>Swamp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Moodie</w:t>
      </w:r>
      <w:r>
        <w:rPr>
          <w:spacing w:val="-9"/>
        </w:rPr>
        <w:t xml:space="preserve"> </w:t>
      </w:r>
      <w:r>
        <w:t>Swamp.</w:t>
      </w:r>
      <w:r>
        <w:rPr>
          <w:spacing w:val="30"/>
          <w:w w:val="9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18,</w:t>
      </w:r>
      <w:r>
        <w:rPr>
          <w:spacing w:val="-7"/>
        </w:rPr>
        <w:t xml:space="preserve"> </w:t>
      </w:r>
      <w:r>
        <w:rPr>
          <w:spacing w:val="-1"/>
        </w:rPr>
        <w:t>Gaynor</w:t>
      </w:r>
      <w:r>
        <w:rPr>
          <w:spacing w:val="-8"/>
        </w:rPr>
        <w:t xml:space="preserve"> </w:t>
      </w:r>
      <w:r>
        <w:t>Swamp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Stockyard</w:t>
      </w:r>
      <w:r>
        <w:rPr>
          <w:spacing w:val="-7"/>
        </w:rPr>
        <w:t xml:space="preserve"> </w:t>
      </w:r>
      <w:r>
        <w:t>Plain.</w:t>
      </w:r>
      <w:r>
        <w:rPr>
          <w:spacing w:val="-4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wetlands.</w:t>
      </w:r>
    </w:p>
    <w:p w14:paraId="21E57F73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F74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Campaspe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b/>
          <w:bCs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(See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  <w:u w:val="single" w:color="000000"/>
        </w:rPr>
        <w:t>Attachment</w:t>
      </w:r>
      <w:r>
        <w:rPr>
          <w:rFonts w:ascii="Century Gothic" w:eastAsia="Century Gothic" w:hAnsi="Century Gothic" w:cs="Century Gothic"/>
          <w:spacing w:val="-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hyperlink w:anchor="_bookmark31" w:history="1">
        <w:r>
          <w:rPr>
            <w:rFonts w:ascii="Century Gothic" w:eastAsia="Century Gothic" w:hAnsi="Century Gothic" w:cs="Century Gothic"/>
            <w:spacing w:val="-1"/>
            <w:sz w:val="20"/>
            <w:szCs w:val="20"/>
          </w:rPr>
          <w:t>Table</w:t>
        </w:r>
        <w:r>
          <w:rPr>
            <w:rFonts w:ascii="Century Gothic" w:eastAsia="Century Gothic" w:hAnsi="Century Gothic" w:cs="Century Gothic"/>
            <w:spacing w:val="-6"/>
            <w:sz w:val="20"/>
            <w:szCs w:val="20"/>
          </w:rPr>
          <w:t xml:space="preserve"> </w:t>
        </w:r>
        <w:r>
          <w:rPr>
            <w:rFonts w:ascii="Century Gothic" w:eastAsia="Century Gothic" w:hAnsi="Century Gothic" w:cs="Century Gothic"/>
            <w:sz w:val="20"/>
            <w:szCs w:val="20"/>
          </w:rPr>
          <w:t>4</w:t>
        </w:r>
      </w:hyperlink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options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6a.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6d.)</w:t>
      </w:r>
    </w:p>
    <w:p w14:paraId="21E57F75" w14:textId="77777777" w:rsidR="008A31B7" w:rsidRDefault="008A31B7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21E57F76" w14:textId="77777777" w:rsidR="008A31B7" w:rsidRDefault="00A84184">
      <w:pPr>
        <w:pStyle w:val="BodyText"/>
        <w:spacing w:before="62"/>
        <w:ind w:right="174"/>
      </w:pPr>
      <w:r>
        <w:t>Commonwealth,</w:t>
      </w:r>
      <w:r>
        <w:rPr>
          <w:spacing w:val="-11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Living</w:t>
      </w:r>
      <w:r>
        <w:rPr>
          <w:spacing w:val="-9"/>
        </w:rPr>
        <w:t xml:space="preserve"> </w:t>
      </w:r>
      <w:r>
        <w:t>Murray</w:t>
      </w:r>
      <w:r>
        <w:rPr>
          <w:spacing w:val="-5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8"/>
        </w:rPr>
        <w:t xml:space="preserve"> </w:t>
      </w:r>
      <w:r>
        <w:t>flows</w:t>
      </w:r>
      <w:r>
        <w:rPr>
          <w:spacing w:val="48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inter-valley</w:t>
      </w:r>
      <w:r>
        <w:rPr>
          <w:spacing w:val="-9"/>
        </w:rPr>
        <w:t xml:space="preserve"> </w:t>
      </w:r>
      <w:r>
        <w:t>transfers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demands.</w:t>
      </w:r>
      <w:r>
        <w:rPr>
          <w:spacing w:val="-5"/>
        </w:rPr>
        <w:t xml:space="preserve"> </w:t>
      </w:r>
      <w:r>
        <w:rPr>
          <w:spacing w:val="-2"/>
        </w:rPr>
        <w:t>All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in-channel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t>summer</w:t>
      </w:r>
      <w:r>
        <w:rPr>
          <w:spacing w:val="-7"/>
        </w:rPr>
        <w:t xml:space="preserve"> </w:t>
      </w:r>
      <w:r>
        <w:rPr>
          <w:spacing w:val="-1"/>
        </w:rPr>
        <w:t>baseflows,</w:t>
      </w:r>
      <w:r>
        <w:rPr>
          <w:spacing w:val="-8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4"/>
        </w:rPr>
        <w:t xml:space="preserve"> </w:t>
      </w:r>
      <w:r>
        <w:rPr>
          <w:spacing w:val="1"/>
        </w:rPr>
        <w:t>freshes.</w:t>
      </w:r>
      <w:r>
        <w:rPr>
          <w:spacing w:val="-7"/>
        </w:rPr>
        <w:t xml:space="preserve"> </w:t>
      </w:r>
      <w:r>
        <w:rPr>
          <w:spacing w:val="-1"/>
        </w:rPr>
        <w:t>Return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60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downstream.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combined</w:t>
      </w:r>
      <w:r>
        <w:rPr>
          <w:spacing w:val="78"/>
          <w:w w:val="99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attractant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Goulburn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happened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2016</w:t>
      </w:r>
      <w:r>
        <w:rPr>
          <w:rFonts w:cs="Century Gothic"/>
        </w:rPr>
        <w:t>–</w:t>
      </w:r>
      <w:r>
        <w:t>17.</w:t>
      </w:r>
    </w:p>
    <w:p w14:paraId="21E57F77" w14:textId="77777777" w:rsidR="008A31B7" w:rsidRDefault="00A84184">
      <w:pPr>
        <w:spacing w:before="119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Loddon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b/>
          <w:bCs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(See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  <w:u w:val="single" w:color="000000"/>
        </w:rPr>
        <w:t>Attachment</w:t>
      </w:r>
      <w:r>
        <w:rPr>
          <w:rFonts w:ascii="Century Gothic" w:eastAsia="Century Gothic" w:hAnsi="Century Gothic" w:cs="Century Gothic"/>
          <w:spacing w:val="-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  <w:u w:val="single" w:color="000000"/>
        </w:rPr>
        <w:t>B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hyperlink w:anchor="_bookmark31" w:history="1">
        <w:r>
          <w:rPr>
            <w:rFonts w:ascii="Century Gothic" w:eastAsia="Century Gothic" w:hAnsi="Century Gothic" w:cs="Century Gothic"/>
            <w:spacing w:val="-1"/>
            <w:sz w:val="20"/>
            <w:szCs w:val="20"/>
          </w:rPr>
          <w:t>Table</w:t>
        </w:r>
        <w:r>
          <w:rPr>
            <w:rFonts w:ascii="Century Gothic" w:eastAsia="Century Gothic" w:hAnsi="Century Gothic" w:cs="Century Gothic"/>
            <w:spacing w:val="-5"/>
            <w:sz w:val="20"/>
            <w:szCs w:val="20"/>
          </w:rPr>
          <w:t xml:space="preserve"> </w:t>
        </w:r>
        <w:r>
          <w:rPr>
            <w:rFonts w:ascii="Century Gothic" w:eastAsia="Century Gothic" w:hAnsi="Century Gothic" w:cs="Century Gothic"/>
            <w:sz w:val="20"/>
            <w:szCs w:val="20"/>
          </w:rPr>
          <w:t>4</w:t>
        </w:r>
      </w:hyperlink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options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7a.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7e.)</w:t>
      </w:r>
    </w:p>
    <w:p w14:paraId="21E57F78" w14:textId="77777777" w:rsidR="008A31B7" w:rsidRDefault="008A31B7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21E57F79" w14:textId="77777777" w:rsidR="008A31B7" w:rsidRDefault="00A84184">
      <w:pPr>
        <w:pStyle w:val="BodyText"/>
        <w:spacing w:before="62"/>
        <w:ind w:right="174"/>
      </w:pPr>
      <w:r>
        <w:t>Commonwealth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Victorian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rPr>
          <w:spacing w:val="-1"/>
        </w:rPr>
        <w:t>throughout</w:t>
      </w:r>
      <w:r>
        <w:rPr>
          <w:spacing w:val="67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year.</w:t>
      </w:r>
      <w:r>
        <w:rPr>
          <w:spacing w:val="-5"/>
        </w:rPr>
        <w:t xml:space="preserve"> </w:t>
      </w:r>
      <w:r>
        <w:rPr>
          <w:spacing w:val="-2"/>
        </w:rPr>
        <w:t>All</w:t>
      </w:r>
      <w:r>
        <w:rPr>
          <w:spacing w:val="-6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year-round</w:t>
      </w:r>
      <w:r>
        <w:rPr>
          <w:spacing w:val="-7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flows,</w:t>
      </w:r>
      <w:r>
        <w:rPr>
          <w:spacing w:val="-5"/>
        </w:rPr>
        <w:t xml:space="preserve"> </w:t>
      </w:r>
      <w:r>
        <w:rPr>
          <w:spacing w:val="-1"/>
        </w:rPr>
        <w:t>summer</w:t>
      </w:r>
      <w:r>
        <w:rPr>
          <w:spacing w:val="-6"/>
        </w:rPr>
        <w:t xml:space="preserve"> </w:t>
      </w:r>
      <w:r>
        <w:t>freshes,</w:t>
      </w:r>
      <w:r>
        <w:rPr>
          <w:spacing w:val="-9"/>
        </w:rPr>
        <w:t xml:space="preserve"> </w:t>
      </w:r>
      <w:r>
        <w:t>a</w:t>
      </w:r>
      <w:r>
        <w:rPr>
          <w:spacing w:val="85"/>
          <w:w w:val="99"/>
        </w:rPr>
        <w:t xml:space="preserve"> </w:t>
      </w:r>
      <w:r>
        <w:rPr>
          <w:spacing w:val="-1"/>
        </w:rPr>
        <w:t>winter/spring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autumn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flow.</w:t>
      </w:r>
    </w:p>
    <w:p w14:paraId="21E57F7A" w14:textId="77777777" w:rsidR="008A31B7" w:rsidRDefault="008A31B7">
      <w:pPr>
        <w:sectPr w:rsidR="008A31B7">
          <w:footerReference w:type="default" r:id="rId25"/>
          <w:pgSz w:w="11910" w:h="16840"/>
          <w:pgMar w:top="780" w:right="600" w:bottom="880" w:left="600" w:header="0" w:footer="686" w:gutter="0"/>
          <w:pgNumType w:start="11"/>
          <w:cols w:space="720"/>
        </w:sectPr>
      </w:pPr>
    </w:p>
    <w:p w14:paraId="21E57F7B" w14:textId="77777777" w:rsidR="008A31B7" w:rsidRDefault="00A84184">
      <w:pPr>
        <w:spacing w:before="45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Ovens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2"/>
          <w:sz w:val="20"/>
        </w:rPr>
        <w:t xml:space="preserve"> </w:t>
      </w:r>
      <w:r>
        <w:rPr>
          <w:rFonts w:ascii="Century Gothic"/>
          <w:spacing w:val="-1"/>
          <w:sz w:val="20"/>
        </w:rPr>
        <w:t>(See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pacing w:val="-1"/>
          <w:sz w:val="20"/>
          <w:u w:val="single" w:color="000000"/>
        </w:rPr>
        <w:t>Attachment</w:t>
      </w:r>
      <w:r>
        <w:rPr>
          <w:rFonts w:ascii="Century Gothic"/>
          <w:spacing w:val="-5"/>
          <w:sz w:val="20"/>
          <w:u w:val="single" w:color="000000"/>
        </w:rPr>
        <w:t xml:space="preserve"> </w:t>
      </w:r>
      <w:r>
        <w:rPr>
          <w:rFonts w:ascii="Century Gothic"/>
          <w:spacing w:val="1"/>
          <w:sz w:val="20"/>
          <w:u w:val="single" w:color="000000"/>
        </w:rPr>
        <w:t>B</w:t>
      </w:r>
      <w:r>
        <w:rPr>
          <w:rFonts w:ascii="Century Gothic"/>
          <w:spacing w:val="1"/>
          <w:sz w:val="20"/>
        </w:rPr>
        <w:t>,</w:t>
      </w:r>
      <w:r>
        <w:rPr>
          <w:rFonts w:ascii="Century Gothic"/>
          <w:spacing w:val="-8"/>
          <w:sz w:val="20"/>
        </w:rPr>
        <w:t xml:space="preserve"> </w:t>
      </w:r>
      <w:hyperlink w:anchor="_bookmark31" w:history="1">
        <w:r>
          <w:rPr>
            <w:rFonts w:ascii="Century Gothic"/>
            <w:spacing w:val="-1"/>
            <w:sz w:val="20"/>
          </w:rPr>
          <w:t>Table</w:t>
        </w:r>
        <w:r>
          <w:rPr>
            <w:rFonts w:ascii="Century Gothic"/>
            <w:spacing w:val="-5"/>
            <w:sz w:val="20"/>
          </w:rPr>
          <w:t xml:space="preserve"> </w:t>
        </w:r>
        <w:r>
          <w:rPr>
            <w:rFonts w:ascii="Century Gothic"/>
            <w:sz w:val="20"/>
          </w:rPr>
          <w:t>4</w:t>
        </w:r>
      </w:hyperlink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options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8a.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z w:val="20"/>
        </w:rPr>
        <w:t>8b.)</w:t>
      </w:r>
    </w:p>
    <w:p w14:paraId="21E57F7C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1"/>
          <w:szCs w:val="11"/>
        </w:rPr>
      </w:pPr>
    </w:p>
    <w:p w14:paraId="21E57F7D" w14:textId="77777777" w:rsidR="008A31B7" w:rsidRDefault="00A84184">
      <w:pPr>
        <w:pStyle w:val="BodyText"/>
        <w:spacing w:before="62"/>
        <w:ind w:right="267"/>
      </w:pPr>
      <w:r>
        <w:rPr>
          <w:spacing w:val="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wet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recommendations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achieved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regime.</w:t>
      </w:r>
      <w:r>
        <w:rPr>
          <w:spacing w:val="1"/>
        </w:rPr>
        <w:t xml:space="preserve"> In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81"/>
          <w:w w:val="99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scenario</w:t>
      </w:r>
      <w:r>
        <w:rPr>
          <w:spacing w:val="-6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avoid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cease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event.</w:t>
      </w:r>
      <w:r>
        <w:rPr>
          <w:spacing w:val="-8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rPr>
          <w:spacing w:val="-1"/>
        </w:rPr>
        <w:t>possible</w:t>
      </w:r>
      <w:r>
        <w:rPr>
          <w:spacing w:val="64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coincide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bulk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transfer.</w:t>
      </w:r>
    </w:p>
    <w:p w14:paraId="21E57F7E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7F7F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Wimmera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3"/>
          <w:sz w:val="20"/>
        </w:rPr>
        <w:t xml:space="preserve"> </w:t>
      </w:r>
      <w:r>
        <w:rPr>
          <w:rFonts w:ascii="Century Gothic"/>
          <w:spacing w:val="-1"/>
          <w:sz w:val="20"/>
        </w:rPr>
        <w:t>(See</w:t>
      </w:r>
      <w:r>
        <w:rPr>
          <w:rFonts w:ascii="Century Gothic"/>
          <w:spacing w:val="-2"/>
          <w:sz w:val="20"/>
        </w:rPr>
        <w:t xml:space="preserve"> </w:t>
      </w:r>
      <w:r>
        <w:rPr>
          <w:rFonts w:ascii="Century Gothic"/>
          <w:spacing w:val="-1"/>
          <w:sz w:val="20"/>
          <w:u w:val="single" w:color="000000"/>
        </w:rPr>
        <w:t>Attachment</w:t>
      </w:r>
      <w:r>
        <w:rPr>
          <w:rFonts w:ascii="Century Gothic"/>
          <w:spacing w:val="-5"/>
          <w:sz w:val="20"/>
          <w:u w:val="single" w:color="000000"/>
        </w:rPr>
        <w:t xml:space="preserve"> </w:t>
      </w:r>
      <w:r>
        <w:rPr>
          <w:rFonts w:ascii="Century Gothic"/>
          <w:spacing w:val="1"/>
          <w:sz w:val="20"/>
          <w:u w:val="single" w:color="000000"/>
        </w:rPr>
        <w:t>B</w:t>
      </w:r>
      <w:r>
        <w:rPr>
          <w:rFonts w:ascii="Century Gothic"/>
          <w:spacing w:val="1"/>
          <w:sz w:val="20"/>
        </w:rPr>
        <w:t>,</w:t>
      </w:r>
      <w:r>
        <w:rPr>
          <w:rFonts w:ascii="Century Gothic"/>
          <w:spacing w:val="-9"/>
          <w:sz w:val="20"/>
        </w:rPr>
        <w:t xml:space="preserve"> </w:t>
      </w:r>
      <w:hyperlink w:anchor="_bookmark31" w:history="1">
        <w:r>
          <w:rPr>
            <w:rFonts w:ascii="Century Gothic"/>
            <w:spacing w:val="-1"/>
            <w:sz w:val="20"/>
          </w:rPr>
          <w:t>Table</w:t>
        </w:r>
        <w:r>
          <w:rPr>
            <w:rFonts w:ascii="Century Gothic"/>
            <w:spacing w:val="-5"/>
            <w:sz w:val="20"/>
          </w:rPr>
          <w:t xml:space="preserve"> </w:t>
        </w:r>
        <w:r>
          <w:rPr>
            <w:rFonts w:ascii="Century Gothic"/>
            <w:sz w:val="20"/>
          </w:rPr>
          <w:t>4</w:t>
        </w:r>
      </w:hyperlink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option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9.)</w:t>
      </w:r>
    </w:p>
    <w:p w14:paraId="21E57F80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1"/>
          <w:szCs w:val="11"/>
        </w:rPr>
      </w:pPr>
    </w:p>
    <w:p w14:paraId="21E57F81" w14:textId="77777777" w:rsidR="008A31B7" w:rsidRDefault="00A84184">
      <w:pPr>
        <w:pStyle w:val="BodyText"/>
        <w:spacing w:before="62"/>
        <w:ind w:right="156"/>
      </w:pPr>
      <w:r>
        <w:rPr>
          <w:spacing w:val="-1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rPr>
          <w:spacing w:val="-1"/>
        </w:rPr>
        <w:t>sources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66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flows.</w:t>
      </w:r>
      <w:r>
        <w:rPr>
          <w:spacing w:val="-8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in-channel</w:t>
      </w:r>
      <w:r>
        <w:rPr>
          <w:spacing w:val="-5"/>
        </w:rPr>
        <w:t xml:space="preserve"> </w:t>
      </w: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freshes.</w:t>
      </w:r>
      <w:r>
        <w:rPr>
          <w:spacing w:val="-8"/>
        </w:rPr>
        <w:t xml:space="preserve"> </w:t>
      </w:r>
      <w:r>
        <w:rPr>
          <w:spacing w:val="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t>are</w:t>
      </w:r>
      <w:r>
        <w:rPr>
          <w:spacing w:val="74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t>flows,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terminal</w:t>
      </w:r>
      <w:r>
        <w:rPr>
          <w:spacing w:val="49"/>
          <w:w w:val="9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(Lake</w:t>
      </w:r>
      <w:r>
        <w:rPr>
          <w:spacing w:val="-6"/>
        </w:rPr>
        <w:t xml:space="preserve"> </w:t>
      </w:r>
      <w:r>
        <w:t>Hindmarsh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Lake</w:t>
      </w:r>
      <w:r>
        <w:rPr>
          <w:spacing w:val="-5"/>
        </w:rPr>
        <w:t xml:space="preserve"> </w:t>
      </w:r>
      <w:r>
        <w:rPr>
          <w:spacing w:val="-1"/>
        </w:rPr>
        <w:t>Albacutya).</w:t>
      </w:r>
      <w:r>
        <w:rPr>
          <w:spacing w:val="-1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support</w:t>
      </w:r>
      <w:r>
        <w:rPr>
          <w:spacing w:val="44"/>
          <w:w w:val="99"/>
        </w:rPr>
        <w:t xml:space="preserve"> </w:t>
      </w:r>
      <w:r>
        <w:rPr>
          <w:rFonts w:cs="Century Gothic"/>
          <w:spacing w:val="-1"/>
        </w:rPr>
        <w:t>Australia’s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objectives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unde</w:t>
      </w:r>
      <w:r>
        <w:t>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Ramsar</w:t>
      </w:r>
      <w:r>
        <w:rPr>
          <w:spacing w:val="-6"/>
        </w:rPr>
        <w:t xml:space="preserve"> </w:t>
      </w:r>
      <w:r>
        <w:rPr>
          <w:spacing w:val="-1"/>
        </w:rPr>
        <w:t>Convention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International</w:t>
      </w:r>
      <w:r>
        <w:rPr>
          <w:spacing w:val="-10"/>
        </w:rPr>
        <w:t xml:space="preserve"> </w:t>
      </w:r>
      <w:r>
        <w:t>Importance</w:t>
      </w:r>
      <w:r>
        <w:rPr>
          <w:spacing w:val="-9"/>
        </w:rPr>
        <w:t xml:space="preserve"> </w:t>
      </w:r>
      <w:r>
        <w:t>and</w:t>
      </w:r>
      <w:r>
        <w:rPr>
          <w:spacing w:val="64"/>
          <w:w w:val="99"/>
        </w:rPr>
        <w:t xml:space="preserve"> </w:t>
      </w:r>
      <w:r>
        <w:rPr>
          <w:spacing w:val="-1"/>
        </w:rPr>
        <w:t>international</w:t>
      </w:r>
      <w:r>
        <w:rPr>
          <w:spacing w:val="-13"/>
        </w:rPr>
        <w:t xml:space="preserve"> </w:t>
      </w:r>
      <w:r>
        <w:rPr>
          <w:spacing w:val="-1"/>
        </w:rPr>
        <w:t>migratory</w:t>
      </w:r>
      <w:r>
        <w:rPr>
          <w:spacing w:val="-14"/>
        </w:rPr>
        <w:t xml:space="preserve"> </w:t>
      </w:r>
      <w:r>
        <w:t>bird</w:t>
      </w:r>
      <w:r>
        <w:rPr>
          <w:spacing w:val="-14"/>
        </w:rPr>
        <w:t xml:space="preserve"> </w:t>
      </w:r>
      <w:r>
        <w:t>agreements.</w:t>
      </w:r>
    </w:p>
    <w:p w14:paraId="21E57F82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7F83" w14:textId="77777777" w:rsidR="008A31B7" w:rsidRDefault="00A84184">
      <w:pPr>
        <w:pStyle w:val="Heading3"/>
        <w:spacing w:before="0"/>
        <w:ind w:left="107"/>
        <w:rPr>
          <w:b w:val="0"/>
          <w:bCs w:val="0"/>
        </w:rPr>
      </w:pPr>
      <w:r>
        <w:rPr>
          <w:spacing w:val="-1"/>
        </w:rPr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14:paraId="21E57F84" w14:textId="77777777" w:rsidR="008A31B7" w:rsidRDefault="008A31B7">
      <w:pPr>
        <w:spacing w:before="6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21E57F85" w14:textId="77777777" w:rsidR="008A31B7" w:rsidRDefault="00A84184">
      <w:pPr>
        <w:pStyle w:val="BodyText"/>
        <w:ind w:right="267"/>
      </w:pPr>
      <w:r>
        <w:t>Early</w:t>
      </w:r>
      <w:r>
        <w:rPr>
          <w:spacing w:val="-9"/>
        </w:rPr>
        <w:t xml:space="preserve"> </w:t>
      </w:r>
      <w:r>
        <w:t>Input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Watering</w:t>
      </w:r>
      <w:r>
        <w:rPr>
          <w:spacing w:val="77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7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rPr>
          <w:spacing w:val="-1"/>
        </w:rPr>
        <w:t>(EWAG)</w:t>
      </w:r>
      <w:r>
        <w:rPr>
          <w:spacing w:val="-4"/>
        </w:rPr>
        <w:t xml:space="preserve"> </w:t>
      </w:r>
      <w:r>
        <w:t>meetings</w:t>
      </w:r>
      <w:r>
        <w:rPr>
          <w:spacing w:val="-8"/>
        </w:rPr>
        <w:t xml:space="preserve"> </w:t>
      </w:r>
      <w:r>
        <w:rPr>
          <w:spacing w:val="-1"/>
        </w:rPr>
        <w:t>organised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chaired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</w:t>
      </w:r>
      <w:r>
        <w:rPr>
          <w:spacing w:val="-7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Goulburn</w:t>
      </w:r>
      <w:r>
        <w:rPr>
          <w:spacing w:val="-7"/>
        </w:rPr>
        <w:t xml:space="preserve"> </w:t>
      </w:r>
      <w:r>
        <w:t>Broken</w:t>
      </w:r>
      <w:r>
        <w:rPr>
          <w:spacing w:val="55"/>
          <w:w w:val="99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Authorities.</w:t>
      </w:r>
      <w:r>
        <w:rPr>
          <w:spacing w:val="-14"/>
        </w:rPr>
        <w:t xml:space="preserve"> </w:t>
      </w:r>
      <w:r>
        <w:t>Membership</w:t>
      </w:r>
      <w:r>
        <w:rPr>
          <w:spacing w:val="-10"/>
        </w:rPr>
        <w:t xml:space="preserve"> </w:t>
      </w:r>
      <w:r>
        <w:rPr>
          <w:spacing w:val="-1"/>
        </w:rPr>
        <w:t>includes</w:t>
      </w:r>
      <w:r>
        <w:rPr>
          <w:spacing w:val="-11"/>
        </w:rPr>
        <w:t xml:space="preserve"> </w:t>
      </w:r>
      <w:r>
        <w:rPr>
          <w:spacing w:val="-1"/>
        </w:rPr>
        <w:t>local</w:t>
      </w:r>
      <w:r>
        <w:rPr>
          <w:spacing w:val="-10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t>holders,</w:t>
      </w:r>
      <w:r>
        <w:rPr>
          <w:spacing w:val="-12"/>
        </w:rPr>
        <w:t xml:space="preserve"> </w:t>
      </w:r>
      <w:r>
        <w:t>irrigators,</w:t>
      </w:r>
      <w:r>
        <w:rPr>
          <w:spacing w:val="-13"/>
        </w:rPr>
        <w:t xml:space="preserve"> </w:t>
      </w:r>
      <w:r>
        <w:t>community</w:t>
      </w:r>
      <w:r>
        <w:rPr>
          <w:spacing w:val="76"/>
          <w:w w:val="99"/>
        </w:rPr>
        <w:t xml:space="preserve"> </w:t>
      </w:r>
      <w:r>
        <w:t>members,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Victorian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partners</w:t>
      </w:r>
      <w:r>
        <w:rPr>
          <w:spacing w:val="-4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Holder)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93"/>
          <w:w w:val="9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t>Office.</w:t>
      </w:r>
      <w:r>
        <w:rPr>
          <w:spacing w:val="-9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feedback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partners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78"/>
          <w:w w:val="99"/>
        </w:rPr>
        <w:t xml:space="preserve"> </w:t>
      </w:r>
      <w:r>
        <w:t>drafts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t>refinements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asset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relative</w:t>
      </w:r>
      <w:r>
        <w:rPr>
          <w:spacing w:val="-9"/>
        </w:rPr>
        <w:t xml:space="preserve"> </w:t>
      </w:r>
      <w:r>
        <w:t>urgency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delivery,</w:t>
      </w:r>
      <w:r>
        <w:rPr>
          <w:spacing w:val="-9"/>
        </w:rPr>
        <w:t xml:space="preserve"> </w:t>
      </w:r>
      <w:r>
        <w:rPr>
          <w:spacing w:val="2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64"/>
          <w:w w:val="99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rPr>
          <w:spacing w:val="-1"/>
        </w:rPr>
        <w:t>issues</w:t>
      </w:r>
      <w:r>
        <w:rPr>
          <w:spacing w:val="-8"/>
        </w:rPr>
        <w:t xml:space="preserve"> </w:t>
      </w:r>
      <w:r>
        <w:t>related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constrain</w:t>
      </w:r>
      <w:r>
        <w:rPr>
          <w:spacing w:val="-1"/>
        </w:rPr>
        <w:t>ts.</w:t>
      </w:r>
    </w:p>
    <w:p w14:paraId="21E57F86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F87" w14:textId="77777777" w:rsidR="008A31B7" w:rsidRDefault="00A84184">
      <w:pPr>
        <w:pStyle w:val="Heading2"/>
        <w:numPr>
          <w:ilvl w:val="1"/>
          <w:numId w:val="9"/>
        </w:numPr>
        <w:tabs>
          <w:tab w:val="left" w:pos="961"/>
        </w:tabs>
        <w:ind w:hanging="852"/>
        <w:rPr>
          <w:b w:val="0"/>
          <w:bCs w:val="0"/>
        </w:rPr>
      </w:pPr>
      <w:bookmarkStart w:id="21" w:name="_bookmark20"/>
      <w:bookmarkEnd w:id="21"/>
      <w:r>
        <w:rPr>
          <w:color w:val="5F4879"/>
        </w:rPr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21E57F88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F89" w14:textId="77777777" w:rsidR="008A31B7" w:rsidRDefault="00A84184">
      <w:pPr>
        <w:pStyle w:val="BodyText"/>
        <w:ind w:right="26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2007</w:t>
      </w:r>
      <w:r>
        <w:rPr>
          <w:rFonts w:cs="Century Gothic"/>
          <w:i/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conditions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occur.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environmental</w:t>
      </w:r>
      <w:r>
        <w:rPr>
          <w:spacing w:val="66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reason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1"/>
        </w:rPr>
        <w:t>plans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21E57F8A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7F8B" w14:textId="77777777" w:rsidR="008A31B7" w:rsidRDefault="00A84184">
      <w:pPr>
        <w:pStyle w:val="BodyText"/>
        <w:ind w:right="156"/>
      </w:pPr>
      <w:r>
        <w:rPr>
          <w:spacing w:val="-2"/>
        </w:rPr>
        <w:t>As</w:t>
      </w:r>
      <w:r>
        <w:rPr>
          <w:spacing w:val="-8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process,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regularly</w:t>
      </w:r>
      <w:r>
        <w:rPr>
          <w:spacing w:val="58"/>
          <w:w w:val="99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10"/>
        </w:rPr>
        <w:t xml:space="preserve"> </w:t>
      </w: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year,</w:t>
      </w:r>
      <w:r>
        <w:rPr>
          <w:spacing w:val="-10"/>
        </w:rPr>
        <w:t xml:space="preserve"> </w:t>
      </w:r>
      <w:r>
        <w:t>considering</w:t>
      </w:r>
      <w:r>
        <w:rPr>
          <w:spacing w:val="-10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environmental</w:t>
      </w:r>
      <w:r>
        <w:rPr>
          <w:spacing w:val="34"/>
          <w:w w:val="99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demand,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availability,</w:t>
      </w:r>
      <w:r>
        <w:rPr>
          <w:spacing w:val="-10"/>
        </w:rPr>
        <w:t xml:space="preserve"> </w:t>
      </w:r>
      <w:r>
        <w:rPr>
          <w:spacing w:val="-1"/>
        </w:rPr>
        <w:t>carryover</w:t>
      </w:r>
      <w:r>
        <w:rPr>
          <w:spacing w:val="-9"/>
        </w:rPr>
        <w:t xml:space="preserve"> </w:t>
      </w:r>
      <w:r>
        <w:t>capacity</w:t>
      </w:r>
      <w:r>
        <w:rPr>
          <w:spacing w:val="87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t>conditions.</w:t>
      </w:r>
    </w:p>
    <w:p w14:paraId="21E57F8C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7F8D" w14:textId="77777777" w:rsidR="008A31B7" w:rsidRDefault="00A84184">
      <w:pPr>
        <w:pStyle w:val="BodyText"/>
        <w:ind w:right="267"/>
      </w:pP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arises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adjust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rPr>
          <w:spacing w:val="-1"/>
        </w:rPr>
        <w:t>valley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southern-connected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90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transfer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62"/>
          <w:w w:val="99"/>
        </w:rPr>
        <w:t xml:space="preserve"> </w:t>
      </w:r>
      <w:r>
        <w:t>explored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preferred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t>efficient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purchase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r</w:t>
      </w:r>
      <w:r>
        <w:rPr>
          <w:spacing w:val="-7"/>
        </w:rPr>
        <w:t xml:space="preserve"> </w:t>
      </w:r>
      <w:r>
        <w:t>sale.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transfer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be</w:t>
      </w:r>
      <w:r>
        <w:rPr>
          <w:spacing w:val="70"/>
          <w:w w:val="99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rPr>
          <w:spacing w:val="-1"/>
        </w:rPr>
        <w:t>consistent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plans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users.</w:t>
      </w:r>
    </w:p>
    <w:p w14:paraId="21E57F8E" w14:textId="77777777" w:rsidR="008A31B7" w:rsidRDefault="00A84184">
      <w:pPr>
        <w:pStyle w:val="BodyText"/>
        <w:spacing w:line="245" w:lineRule="exact"/>
      </w:pPr>
      <w:r>
        <w:rPr>
          <w:spacing w:val="-1"/>
        </w:rPr>
        <w:t>Possible</w:t>
      </w:r>
      <w:r>
        <w:rPr>
          <w:spacing w:val="-8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rPr>
          <w:spacing w:val="-1"/>
        </w:rPr>
        <w:t>party</w:t>
      </w:r>
      <w:r>
        <w:rPr>
          <w:spacing w:val="-8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transfers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rPr>
          <w:spacing w:val="-1"/>
        </w:rPr>
        <w:t>trade</w:t>
      </w:r>
      <w:r>
        <w:rPr>
          <w:spacing w:val="-7"/>
        </w:rPr>
        <w:t xml:space="preserve"> </w:t>
      </w:r>
      <w:r>
        <w:rPr>
          <w:spacing w:val="1"/>
        </w:rPr>
        <w:t>limits</w:t>
      </w:r>
      <w:r>
        <w:rPr>
          <w:spacing w:val="-8"/>
        </w:rPr>
        <w:t xml:space="preserve"> </w:t>
      </w:r>
      <w:r>
        <w:rPr>
          <w:spacing w:val="-1"/>
        </w:rPr>
        <w:t>apply.</w:t>
      </w:r>
    </w:p>
    <w:p w14:paraId="21E57F8F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21E57F90" w14:textId="77777777" w:rsidR="008A31B7" w:rsidRDefault="00A84184">
      <w:pPr>
        <w:pStyle w:val="BodyText"/>
        <w:ind w:right="26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Victorian</w:t>
      </w:r>
      <w:r>
        <w:rPr>
          <w:spacing w:val="-4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zones</w:t>
      </w:r>
      <w:r>
        <w:rPr>
          <w:spacing w:val="-5"/>
        </w:rPr>
        <w:t xml:space="preserve"> </w:t>
      </w:r>
      <w:r>
        <w:t>1A,</w:t>
      </w:r>
      <w:r>
        <w:rPr>
          <w:spacing w:val="-5"/>
        </w:rPr>
        <w:t xml:space="preserve"> </w:t>
      </w:r>
      <w:r>
        <w:t>1B,</w:t>
      </w:r>
      <w:r>
        <w:rPr>
          <w:spacing w:val="-8"/>
        </w:rPr>
        <w:t xml:space="preserve"> </w:t>
      </w:r>
      <w:r>
        <w:rPr>
          <w:spacing w:val="1"/>
        </w:rPr>
        <w:t>2,</w:t>
      </w:r>
      <w:r>
        <w:rPr>
          <w:spacing w:val="-5"/>
        </w:rPr>
        <w:t xml:space="preserve"> </w:t>
      </w:r>
      <w:r>
        <w:rPr>
          <w:spacing w:val="1"/>
        </w:rPr>
        <w:t>3,</w:t>
      </w:r>
      <w:r>
        <w:rPr>
          <w:spacing w:val="-7"/>
        </w:rPr>
        <w:t xml:space="preserve"> </w:t>
      </w:r>
      <w:r>
        <w:t>4A,</w:t>
      </w:r>
      <w:r>
        <w:rPr>
          <w:spacing w:val="-6"/>
        </w:rPr>
        <w:t xml:space="preserve"> </w:t>
      </w:r>
      <w:r>
        <w:t>4B,</w:t>
      </w:r>
      <w:r>
        <w:rPr>
          <w:spacing w:val="-7"/>
        </w:rPr>
        <w:t xml:space="preserve"> </w:t>
      </w:r>
      <w:r>
        <w:rPr>
          <w:spacing w:val="1"/>
        </w:rPr>
        <w:t>4C,</w:t>
      </w:r>
      <w:r>
        <w:rPr>
          <w:spacing w:val="-7"/>
        </w:rPr>
        <w:t xml:space="preserve"> </w:t>
      </w:r>
      <w:r>
        <w:t>5A,</w:t>
      </w:r>
      <w:r>
        <w:rPr>
          <w:spacing w:val="-3"/>
        </w:rPr>
        <w:t xml:space="preserve"> </w:t>
      </w:r>
      <w:r>
        <w:rPr>
          <w:spacing w:val="-1"/>
        </w:rPr>
        <w:t>9A,</w:t>
      </w:r>
      <w:r>
        <w:rPr>
          <w:spacing w:val="-5"/>
        </w:rPr>
        <w:t xml:space="preserve"> </w:t>
      </w:r>
      <w:r>
        <w:rPr>
          <w:spacing w:val="-1"/>
        </w:rPr>
        <w:t>9B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21A.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18,</w:t>
      </w:r>
      <w:r>
        <w:rPr>
          <w:spacing w:val="-6"/>
        </w:rPr>
        <w:t xml:space="preserve"> </w:t>
      </w:r>
      <w:r>
        <w:t>likely</w:t>
      </w:r>
      <w:r>
        <w:rPr>
          <w:spacing w:val="56"/>
          <w:w w:val="99"/>
        </w:rPr>
        <w:t xml:space="preserve"> </w:t>
      </w:r>
      <w:r>
        <w:rPr>
          <w:spacing w:val="-1"/>
        </w:rPr>
        <w:t>administrative</w:t>
      </w:r>
      <w:r>
        <w:rPr>
          <w:spacing w:val="-11"/>
        </w:rPr>
        <w:t xml:space="preserve"> </w:t>
      </w:r>
      <w:r>
        <w:rPr>
          <w:spacing w:val="-1"/>
        </w:rPr>
        <w:t>transfers</w:t>
      </w:r>
      <w:r>
        <w:rPr>
          <w:spacing w:val="-10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accounts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enable</w:t>
      </w:r>
      <w:r>
        <w:rPr>
          <w:spacing w:val="-11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delivery</w:t>
      </w:r>
      <w:r>
        <w:rPr>
          <w:spacing w:val="92"/>
          <w:w w:val="99"/>
        </w:rPr>
        <w:t xml:space="preserve"> </w:t>
      </w:r>
      <w:r>
        <w:rPr>
          <w:spacing w:val="-1"/>
        </w:rPr>
        <w:t>include:</w:t>
      </w:r>
    </w:p>
    <w:p w14:paraId="21E57F91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7F92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hanging="369"/>
      </w:pPr>
      <w:r>
        <w:t>large</w:t>
      </w:r>
      <w:r>
        <w:rPr>
          <w:spacing w:val="-4"/>
        </w:rPr>
        <w:t xml:space="preserve"> </w:t>
      </w:r>
      <w:r>
        <w:rPr>
          <w:spacing w:val="-2"/>
        </w:rPr>
        <w:t>(&gt;</w:t>
      </w:r>
      <w:r>
        <w:rPr>
          <w:spacing w:val="-4"/>
        </w:rPr>
        <w:t xml:space="preserve"> </w:t>
      </w:r>
      <w:r>
        <w:rPr>
          <w:spacing w:val="-1"/>
        </w:rPr>
        <w:t>100</w:t>
      </w:r>
      <w:r>
        <w:rPr>
          <w:spacing w:val="-4"/>
        </w:rPr>
        <w:t xml:space="preserve"> </w:t>
      </w:r>
      <w:r>
        <w:t>GL)</w:t>
      </w:r>
      <w:r>
        <w:rPr>
          <w:spacing w:val="-5"/>
        </w:rPr>
        <w:t xml:space="preserve"> </w:t>
      </w:r>
      <w:r>
        <w:rPr>
          <w:b/>
          <w:i/>
          <w:spacing w:val="-1"/>
        </w:rPr>
        <w:t>within</w:t>
      </w:r>
      <w:r>
        <w:rPr>
          <w:b/>
          <w:i/>
          <w:spacing w:val="-5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zone</w:t>
      </w:r>
      <w:r>
        <w:rPr>
          <w:spacing w:val="-4"/>
        </w:rPr>
        <w:t xml:space="preserve"> </w:t>
      </w:r>
      <w:r>
        <w:t>1A,</w:t>
      </w:r>
      <w:r>
        <w:rPr>
          <w:spacing w:val="-7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rPr>
          <w:spacing w:val="-1"/>
        </w:rPr>
        <w:t>size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activities;</w:t>
      </w:r>
    </w:p>
    <w:p w14:paraId="21E57F93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spacing w:before="59"/>
        <w:ind w:left="477" w:hanging="369"/>
      </w:pPr>
      <w:r>
        <w:t>moderate</w:t>
      </w:r>
      <w:r>
        <w:rPr>
          <w:spacing w:val="-5"/>
        </w:rPr>
        <w:t xml:space="preserve"> </w:t>
      </w:r>
      <w:r>
        <w:rPr>
          <w:spacing w:val="-1"/>
        </w:rPr>
        <w:t>(~70</w:t>
      </w:r>
      <w:r>
        <w:rPr>
          <w:spacing w:val="-5"/>
        </w:rPr>
        <w:t xml:space="preserve"> </w:t>
      </w:r>
      <w:r>
        <w:t>GL)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out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5"/>
        </w:rPr>
        <w:t xml:space="preserve"> </w:t>
      </w:r>
      <w:r>
        <w:rPr>
          <w:spacing w:val="-1"/>
        </w:rPr>
        <w:t>Victorian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region;</w:t>
      </w:r>
    </w:p>
    <w:p w14:paraId="21E57F94" w14:textId="77777777" w:rsidR="008A31B7" w:rsidRDefault="00A84184">
      <w:pPr>
        <w:numPr>
          <w:ilvl w:val="0"/>
          <w:numId w:val="12"/>
        </w:numPr>
        <w:tabs>
          <w:tab w:val="left" w:pos="478"/>
        </w:tabs>
        <w:spacing w:before="59"/>
        <w:ind w:left="477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small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pacing w:val="-1"/>
          <w:sz w:val="20"/>
        </w:rPr>
        <w:t>(less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than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spacing w:val="-1"/>
          <w:sz w:val="20"/>
        </w:rPr>
        <w:t>10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z w:val="20"/>
        </w:rPr>
        <w:t>GL)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b/>
          <w:i/>
          <w:sz w:val="20"/>
        </w:rPr>
        <w:t>within</w:t>
      </w:r>
      <w:r>
        <w:rPr>
          <w:rFonts w:ascii="Century Gothic"/>
          <w:b/>
          <w:i/>
          <w:spacing w:val="-6"/>
          <w:sz w:val="20"/>
        </w:rPr>
        <w:t xml:space="preserve"> </w:t>
      </w:r>
      <w:r>
        <w:rPr>
          <w:rFonts w:ascii="Century Gothic"/>
          <w:b/>
          <w:i/>
          <w:spacing w:val="-1"/>
          <w:sz w:val="20"/>
        </w:rPr>
        <w:t>or</w:t>
      </w:r>
      <w:r>
        <w:rPr>
          <w:rFonts w:ascii="Century Gothic"/>
          <w:b/>
          <w:i/>
          <w:spacing w:val="-6"/>
          <w:sz w:val="20"/>
        </w:rPr>
        <w:t xml:space="preserve"> </w:t>
      </w:r>
      <w:r>
        <w:rPr>
          <w:rFonts w:ascii="Century Gothic"/>
          <w:b/>
          <w:i/>
          <w:spacing w:val="-1"/>
          <w:sz w:val="20"/>
        </w:rPr>
        <w:t>between</w:t>
      </w:r>
      <w:r>
        <w:rPr>
          <w:rFonts w:ascii="Century Gothic"/>
          <w:b/>
          <w:i/>
          <w:spacing w:val="-3"/>
          <w:sz w:val="20"/>
        </w:rPr>
        <w:t xml:space="preserve"> </w:t>
      </w:r>
      <w:r>
        <w:rPr>
          <w:rFonts w:ascii="Century Gothic"/>
          <w:sz w:val="20"/>
        </w:rPr>
        <w:t>Victorian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Rivers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z w:val="20"/>
        </w:rPr>
        <w:t>regions.</w:t>
      </w:r>
    </w:p>
    <w:p w14:paraId="21E57F95" w14:textId="77777777" w:rsidR="008A31B7" w:rsidRDefault="008A31B7">
      <w:pPr>
        <w:spacing w:before="2"/>
        <w:rPr>
          <w:rFonts w:ascii="Century Gothic" w:eastAsia="Century Gothic" w:hAnsi="Century Gothic" w:cs="Century Gothic"/>
          <w:sz w:val="20"/>
          <w:szCs w:val="20"/>
        </w:rPr>
      </w:pPr>
    </w:p>
    <w:p w14:paraId="21E57F96" w14:textId="77777777" w:rsidR="008A31B7" w:rsidRDefault="00A84184">
      <w:pPr>
        <w:pStyle w:val="BodyText"/>
        <w:spacing w:line="239" w:lineRule="auto"/>
        <w:ind w:right="230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southern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7"/>
        </w:rPr>
        <w:t xml:space="preserve"> </w:t>
      </w:r>
      <w:r>
        <w:rPr>
          <w:spacing w:val="-1"/>
        </w:rPr>
        <w:t xml:space="preserve">outlook </w:t>
      </w:r>
      <w:r>
        <w:t>statements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forecasting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allocations</w:t>
      </w:r>
      <w:r>
        <w:rPr>
          <w:spacing w:val="-7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season,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sell</w:t>
      </w:r>
      <w:r>
        <w:rPr>
          <w:spacing w:val="-3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arise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2017-18.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sell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89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rPr>
          <w:spacing w:val="-1"/>
        </w:rPr>
        <w:t>once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greater</w:t>
      </w:r>
      <w:r>
        <w:rPr>
          <w:spacing w:val="-9"/>
        </w:rPr>
        <w:t xml:space="preserve"> </w:t>
      </w:r>
      <w:r>
        <w:t>certainty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peak</w:t>
      </w:r>
      <w:r>
        <w:rPr>
          <w:spacing w:val="-9"/>
        </w:rPr>
        <w:t xml:space="preserve"> </w:t>
      </w:r>
      <w:r>
        <w:t>winter-spring</w:t>
      </w:r>
      <w:r>
        <w:rPr>
          <w:spacing w:val="58"/>
          <w:w w:val="99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period,</w:t>
      </w:r>
      <w:r>
        <w:rPr>
          <w:spacing w:val="-9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October</w:t>
      </w:r>
      <w:r>
        <w:rPr>
          <w:spacing w:val="-7"/>
        </w:rPr>
        <w:t xml:space="preserve"> </w:t>
      </w:r>
      <w:r>
        <w:t>2017</w:t>
      </w:r>
      <w:r>
        <w:rPr>
          <w:spacing w:val="-8"/>
        </w:rPr>
        <w:t xml:space="preserve"> </w:t>
      </w:r>
      <w:r>
        <w:t>onwards.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sell</w:t>
      </w:r>
      <w:r>
        <w:rPr>
          <w:spacing w:val="-6"/>
        </w:rPr>
        <w:t xml:space="preserve"> </w:t>
      </w:r>
      <w:r>
        <w:t>allocation,</w:t>
      </w:r>
      <w:r>
        <w:rPr>
          <w:spacing w:val="68"/>
          <w:w w:val="99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rPr>
          <w:spacing w:val="-1"/>
        </w:rPr>
        <w:t>information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rPr>
          <w:spacing w:val="-1"/>
        </w:rPr>
        <w:t>made</w:t>
      </w:r>
      <w:r>
        <w:rPr>
          <w:spacing w:val="-15"/>
        </w:rPr>
        <w:t xml:space="preserve"> </w:t>
      </w:r>
      <w:r>
        <w:rPr>
          <w:spacing w:val="-1"/>
        </w:rPr>
        <w:t>available</w:t>
      </w:r>
      <w:r>
        <w:rPr>
          <w:spacing w:val="-15"/>
        </w:rPr>
        <w:t xml:space="preserve"> </w:t>
      </w:r>
      <w:r>
        <w:t>at:</w:t>
      </w:r>
      <w:r>
        <w:rPr>
          <w:spacing w:val="-13"/>
        </w:rPr>
        <w:t xml:space="preserve"> </w:t>
      </w:r>
      <w:hyperlink r:id="rId26">
        <w:r>
          <w:rPr>
            <w:color w:val="0000FF"/>
            <w:u w:val="single" w:color="0000FF"/>
          </w:rPr>
          <w:t>http://www.environment.gov.au/water/cewo/trade/current-</w:t>
        </w:r>
      </w:hyperlink>
      <w:r>
        <w:rPr>
          <w:color w:val="0000FF"/>
          <w:w w:val="99"/>
        </w:rPr>
        <w:t xml:space="preserve"> </w:t>
      </w:r>
      <w:hyperlink r:id="rId27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trading-actions</w:t>
        </w:r>
        <w:r>
          <w:t>.</w:t>
        </w:r>
      </w:hyperlink>
    </w:p>
    <w:p w14:paraId="21E57F97" w14:textId="77777777" w:rsidR="008A31B7" w:rsidRDefault="008A31B7">
      <w:pPr>
        <w:spacing w:line="239" w:lineRule="auto"/>
        <w:sectPr w:rsidR="008A31B7">
          <w:pgSz w:w="11910" w:h="16840"/>
          <w:pgMar w:top="760" w:right="640" w:bottom="880" w:left="600" w:header="0" w:footer="686" w:gutter="0"/>
          <w:cols w:space="720"/>
        </w:sectPr>
      </w:pPr>
    </w:p>
    <w:p w14:paraId="21E57F98" w14:textId="77777777" w:rsidR="008A31B7" w:rsidRDefault="00A84184">
      <w:pPr>
        <w:pStyle w:val="BodyText"/>
        <w:spacing w:before="45"/>
        <w:ind w:right="457"/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</w:t>
      </w:r>
      <w:r>
        <w:t>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1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  <w:spacing w:val="-1"/>
        </w:rPr>
        <w:t>Commonwealth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environmental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9"/>
        </w:rPr>
        <w:t xml:space="preserve"> </w:t>
      </w:r>
      <w:r>
        <w:rPr>
          <w:i/>
        </w:rPr>
        <w:t>Trading</w:t>
      </w:r>
      <w:r>
        <w:rPr>
          <w:i/>
          <w:spacing w:val="-9"/>
        </w:rPr>
        <w:t xml:space="preserve"> </w:t>
      </w:r>
      <w:r>
        <w:rPr>
          <w:i/>
        </w:rPr>
        <w:t>Framework</w:t>
      </w:r>
      <w:r>
        <w:rPr>
          <w:i/>
          <w:spacing w:val="-3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8">
        <w:r>
          <w:rPr>
            <w:color w:val="0000FF"/>
            <w:u w:val="single" w:color="0000FF"/>
          </w:rPr>
          <w:t>http://www.environment.gov.au/water/cewo/publications/water-trading-framework-dec2014</w:t>
        </w:r>
        <w:r>
          <w:t>.</w:t>
        </w:r>
      </w:hyperlink>
    </w:p>
    <w:p w14:paraId="21E57F99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5"/>
          <w:szCs w:val="15"/>
        </w:rPr>
      </w:pPr>
    </w:p>
    <w:p w14:paraId="21E57F9A" w14:textId="77777777" w:rsidR="008A31B7" w:rsidRDefault="00A84184">
      <w:pPr>
        <w:pStyle w:val="Heading2"/>
        <w:numPr>
          <w:ilvl w:val="1"/>
          <w:numId w:val="9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2" w:name="_bookmark21"/>
      <w:bookmarkEnd w:id="22"/>
      <w:r>
        <w:rPr>
          <w:color w:val="5F4879"/>
        </w:rPr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2018</w:t>
      </w:r>
      <w:r>
        <w:rPr>
          <w:rFonts w:cs="Century Gothic"/>
          <w:color w:val="5F4879"/>
        </w:rPr>
        <w:t>–</w:t>
      </w:r>
      <w:r>
        <w:rPr>
          <w:color w:val="5F4879"/>
        </w:rPr>
        <w:t>19</w:t>
      </w:r>
    </w:p>
    <w:p w14:paraId="21E57F9B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F9C" w14:textId="77777777" w:rsidR="008A31B7" w:rsidRDefault="00A84184">
      <w:pPr>
        <w:pStyle w:val="BodyText"/>
        <w:ind w:right="556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rPr>
          <w:spacing w:val="-1"/>
        </w:rPr>
        <w:t>availability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demand</w:t>
      </w:r>
      <w:r>
        <w:rPr>
          <w:spacing w:val="66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 xml:space="preserve">year.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6"/>
        </w:rPr>
        <w:t xml:space="preserve"> </w:t>
      </w:r>
      <w:r>
        <w:rPr>
          <w:spacing w:val="-1"/>
        </w:rPr>
        <w:t>progresses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91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sufficient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rPr>
          <w:spacing w:val="-1"/>
        </w:rPr>
        <w:t>season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requirements.</w:t>
      </w:r>
    </w:p>
    <w:p w14:paraId="21E57F9D" w14:textId="77777777" w:rsidR="008A31B7" w:rsidRDefault="00A84184">
      <w:pPr>
        <w:pStyle w:val="BodyText"/>
        <w:spacing w:line="245" w:lineRule="exact"/>
      </w:pPr>
      <w:r>
        <w:rPr>
          <w:spacing w:val="-2"/>
        </w:rPr>
        <w:t>As</w:t>
      </w:r>
      <w:r>
        <w:rPr>
          <w:spacing w:val="-6"/>
        </w:rPr>
        <w:t xml:space="preserve"> </w:t>
      </w:r>
      <w:r>
        <w:t>documented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hyperlink w:anchor="_bookmark23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</w:t>
        </w:r>
      </w:hyperlink>
      <w:r>
        <w:t>a</w:t>
      </w:r>
      <w:r>
        <w:rPr>
          <w:rFonts w:cs="Century Gothic"/>
        </w:rPr>
        <w:t>–</w:t>
      </w:r>
      <w:r>
        <w:t>c</w:t>
      </w:r>
      <w:r>
        <w:rPr>
          <w:spacing w:val="-7"/>
        </w:rPr>
        <w:t xml:space="preserve"> </w:t>
      </w:r>
      <w:r>
        <w:t>below,</w:t>
      </w:r>
      <w:r>
        <w:rPr>
          <w:spacing w:val="-9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2018</w:t>
      </w:r>
      <w:r>
        <w:rPr>
          <w:rFonts w:cs="Century Gothic"/>
          <w:spacing w:val="-1"/>
        </w:rPr>
        <w:t>–</w:t>
      </w:r>
      <w:r>
        <w:rPr>
          <w:spacing w:val="-1"/>
        </w:rPr>
        <w:t>19</w:t>
      </w:r>
      <w:r>
        <w:rPr>
          <w:spacing w:val="-8"/>
        </w:rPr>
        <w:t xml:space="preserve"> </w:t>
      </w:r>
      <w:r>
        <w:t>include:</w:t>
      </w:r>
    </w:p>
    <w:p w14:paraId="21E57F9E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F9F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hanging="369"/>
      </w:pPr>
      <w:r>
        <w:t>Year-round</w:t>
      </w:r>
      <w:r>
        <w:rPr>
          <w:spacing w:val="-9"/>
        </w:rPr>
        <w:t xml:space="preserve"> </w:t>
      </w:r>
      <w:r>
        <w:t>variable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Goulburn</w:t>
      </w:r>
      <w:r>
        <w:rPr>
          <w:spacing w:val="-6"/>
        </w:rPr>
        <w:t xml:space="preserve"> </w:t>
      </w:r>
      <w:r>
        <w:rPr>
          <w:spacing w:val="-1"/>
        </w:rPr>
        <w:t>River</w:t>
      </w:r>
    </w:p>
    <w:p w14:paraId="21E57FA0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spacing w:before="59"/>
        <w:ind w:left="477" w:hanging="369"/>
      </w:pPr>
      <w:r>
        <w:t>Year</w:t>
      </w:r>
      <w:r>
        <w:rPr>
          <w:spacing w:val="-8"/>
        </w:rPr>
        <w:t xml:space="preserve"> </w:t>
      </w:r>
      <w:r>
        <w:rPr>
          <w:spacing w:val="-1"/>
        </w:rPr>
        <w:t>round</w:t>
      </w:r>
      <w:r>
        <w:rPr>
          <w:spacing w:val="-6"/>
        </w:rPr>
        <w:t xml:space="preserve"> </w:t>
      </w:r>
      <w:r>
        <w:rPr>
          <w:spacing w:val="-1"/>
        </w:rPr>
        <w:t>variable</w:t>
      </w:r>
      <w:r>
        <w:rPr>
          <w:spacing w:val="-7"/>
        </w:rPr>
        <w:t xml:space="preserve"> </w:t>
      </w:r>
      <w:r>
        <w:t>baseflows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Broken</w:t>
      </w:r>
      <w:r>
        <w:rPr>
          <w:spacing w:val="-7"/>
        </w:rPr>
        <w:t xml:space="preserve"> </w:t>
      </w:r>
      <w:r>
        <w:t>Creek</w:t>
      </w:r>
    </w:p>
    <w:p w14:paraId="21E57FA1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spacing w:before="59"/>
        <w:ind w:left="477" w:hanging="369"/>
      </w:pPr>
      <w:r>
        <w:t>Variable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freshes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Campaspe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Loddon</w:t>
      </w:r>
      <w:r>
        <w:rPr>
          <w:spacing w:val="-7"/>
        </w:rPr>
        <w:t xml:space="preserve"> </w:t>
      </w:r>
      <w:r>
        <w:rPr>
          <w:spacing w:val="-1"/>
        </w:rPr>
        <w:t>rivers</w:t>
      </w:r>
    </w:p>
    <w:p w14:paraId="21E57FA2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spacing w:before="57"/>
        <w:ind w:left="477" w:hanging="369"/>
      </w:pPr>
      <w:r>
        <w:t>Variable</w:t>
      </w:r>
      <w:r>
        <w:rPr>
          <w:spacing w:val="-8"/>
        </w:rPr>
        <w:t xml:space="preserve"> </w:t>
      </w:r>
      <w:r>
        <w:rPr>
          <w:spacing w:val="-1"/>
        </w:rPr>
        <w:t>baseflows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freshes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Wimmera</w:t>
      </w:r>
      <w:r>
        <w:rPr>
          <w:spacing w:val="-7"/>
        </w:rPr>
        <w:t xml:space="preserve"> </w:t>
      </w:r>
      <w:r>
        <w:rPr>
          <w:spacing w:val="-1"/>
        </w:rPr>
        <w:t>river</w:t>
      </w:r>
    </w:p>
    <w:p w14:paraId="21E57FA3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8"/>
          <w:szCs w:val="18"/>
        </w:rPr>
      </w:pPr>
    </w:p>
    <w:p w14:paraId="21E57FA4" w14:textId="77777777" w:rsidR="008A31B7" w:rsidRDefault="00A84184">
      <w:pPr>
        <w:pStyle w:val="BodyText"/>
        <w:ind w:right="384"/>
      </w:pP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unfolds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total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demands.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decisions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55"/>
          <w:w w:val="99"/>
        </w:rPr>
        <w:t xml:space="preserve"> </w:t>
      </w:r>
      <w:r>
        <w:rPr>
          <w:spacing w:val="-1"/>
        </w:rPr>
        <w:t>upon</w:t>
      </w:r>
      <w:r>
        <w:rPr>
          <w:spacing w:val="-7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time.</w:t>
      </w:r>
    </w:p>
    <w:p w14:paraId="21E57FA5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7FA6" w14:textId="77777777" w:rsidR="008A31B7" w:rsidRDefault="00A84184">
      <w:pPr>
        <w:pStyle w:val="BodyText"/>
        <w:ind w:right="653"/>
      </w:pPr>
      <w:r>
        <w:rPr>
          <w:spacing w:val="-1"/>
        </w:rPr>
        <w:t>Given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connected</w:t>
      </w:r>
      <w:r>
        <w:rPr>
          <w:spacing w:val="-8"/>
        </w:rPr>
        <w:t xml:space="preserve"> </w:t>
      </w:r>
      <w:r>
        <w:rPr>
          <w:spacing w:val="-1"/>
        </w:rPr>
        <w:t>nature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southern</w:t>
      </w:r>
      <w:r>
        <w:rPr>
          <w:spacing w:val="-8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catchments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varying</w:t>
      </w:r>
      <w:r>
        <w:rPr>
          <w:spacing w:val="-9"/>
        </w:rPr>
        <w:t xml:space="preserve"> </w:t>
      </w:r>
      <w:r>
        <w:rPr>
          <w:spacing w:val="-1"/>
        </w:rPr>
        <w:t>carryover,</w:t>
      </w:r>
      <w:r>
        <w:rPr>
          <w:spacing w:val="83"/>
          <w:w w:val="99"/>
        </w:rPr>
        <w:t xml:space="preserve"> </w:t>
      </w:r>
      <w:r>
        <w:rPr>
          <w:spacing w:val="-1"/>
        </w:rPr>
        <w:t>account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limits,</w:t>
      </w:r>
      <w:r>
        <w:rPr>
          <w:spacing w:val="-8"/>
        </w:rPr>
        <w:t xml:space="preserve"> </w:t>
      </w:r>
      <w:r>
        <w:t>carryover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broader</w:t>
      </w:r>
      <w:r>
        <w:rPr>
          <w:spacing w:val="-6"/>
        </w:rPr>
        <w:t xml:space="preserve"> </w:t>
      </w:r>
      <w:r>
        <w:rPr>
          <w:spacing w:val="-1"/>
        </w:rPr>
        <w:t>scale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just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Victorian</w:t>
      </w:r>
      <w:r>
        <w:rPr>
          <w:spacing w:val="-5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8"/>
        </w:rPr>
        <w:t xml:space="preserve"> </w:t>
      </w:r>
      <w:r>
        <w:t>Basin.</w:t>
      </w:r>
      <w:r>
        <w:rPr>
          <w:spacing w:val="-10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makes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8"/>
        </w:rPr>
        <w:t xml:space="preserve"> </w:t>
      </w:r>
      <w:r>
        <w:t>is 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9">
        <w:r>
          <w:rPr>
            <w:color w:val="0000FF"/>
            <w:spacing w:val="-1"/>
            <w:u w:val="single" w:color="0000FF"/>
          </w:rPr>
          <w:t>http://www.environment.gov.au/water/cewo/portfolio-mgt/carryover</w:t>
        </w:r>
      </w:hyperlink>
    </w:p>
    <w:p w14:paraId="21E57FA7" w14:textId="77777777" w:rsidR="008A31B7" w:rsidRDefault="008A31B7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21E57FA8" w14:textId="77777777" w:rsidR="008A31B7" w:rsidRDefault="00A84184">
      <w:pPr>
        <w:pStyle w:val="Heading2"/>
        <w:numPr>
          <w:ilvl w:val="1"/>
          <w:numId w:val="9"/>
        </w:numPr>
        <w:tabs>
          <w:tab w:val="left" w:pos="961"/>
        </w:tabs>
        <w:spacing w:before="55"/>
        <w:ind w:hanging="852"/>
        <w:jc w:val="both"/>
        <w:rPr>
          <w:b w:val="0"/>
          <w:bCs w:val="0"/>
        </w:rPr>
      </w:pPr>
      <w:bookmarkStart w:id="23" w:name="_bookmark22"/>
      <w:bookmarkEnd w:id="23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14:paraId="21E57FA9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7FAA" w14:textId="77777777" w:rsidR="008A31B7" w:rsidRDefault="00A84184">
      <w:pPr>
        <w:pStyle w:val="BodyText"/>
        <w:ind w:right="108"/>
        <w:jc w:val="both"/>
      </w:pPr>
      <w:r>
        <w:rPr>
          <w:spacing w:val="-1"/>
        </w:rPr>
        <w:t>Changes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5"/>
        </w:rPr>
        <w:t xml:space="preserve"> </w:t>
      </w:r>
      <w:r>
        <w:rPr>
          <w:i/>
        </w:rPr>
        <w:t>Act</w:t>
      </w:r>
      <w:r>
        <w:rPr>
          <w:i/>
          <w:spacing w:val="5"/>
        </w:rPr>
        <w:t xml:space="preserve"> </w:t>
      </w:r>
      <w:r>
        <w:rPr>
          <w:i/>
          <w:spacing w:val="-1"/>
        </w:rPr>
        <w:t>2007</w:t>
      </w:r>
      <w:r>
        <w:rPr>
          <w:i/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2016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4"/>
        </w:rPr>
        <w:t xml:space="preserve"> </w:t>
      </w:r>
      <w:r>
        <w:t>increased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Commonwealth</w:t>
      </w:r>
      <w:r>
        <w:rPr>
          <w:spacing w:val="4"/>
        </w:rPr>
        <w:t xml:space="preserve"> </w:t>
      </w:r>
      <w:r>
        <w:rPr>
          <w:spacing w:val="-1"/>
        </w:rPr>
        <w:t>Environmental</w:t>
      </w:r>
      <w:r>
        <w:rPr>
          <w:spacing w:val="73"/>
          <w:w w:val="99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Holder</w:t>
      </w:r>
      <w:r>
        <w:rPr>
          <w:spacing w:val="-11"/>
        </w:rPr>
        <w:t xml:space="preserve"> </w:t>
      </w:r>
      <w:r>
        <w:rPr>
          <w:spacing w:val="-1"/>
        </w:rPr>
        <w:t>(CEWH)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proceeds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allocation</w:t>
      </w:r>
      <w:r>
        <w:rPr>
          <w:spacing w:val="-12"/>
        </w:rPr>
        <w:t xml:space="preserve"> </w:t>
      </w:r>
      <w:r>
        <w:rPr>
          <w:spacing w:val="-1"/>
        </w:rPr>
        <w:t>sales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invest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environmental</w:t>
      </w:r>
      <w:r>
        <w:rPr>
          <w:spacing w:val="-12"/>
        </w:rPr>
        <w:t xml:space="preserve"> </w:t>
      </w:r>
      <w:r>
        <w:rPr>
          <w:spacing w:val="-1"/>
        </w:rPr>
        <w:t>activities.</w:t>
      </w:r>
      <w:r>
        <w:rPr>
          <w:spacing w:val="-13"/>
        </w:rPr>
        <w:t xml:space="preserve"> </w:t>
      </w:r>
      <w:r>
        <w:rPr>
          <w:spacing w:val="-1"/>
        </w:rPr>
        <w:t>Under</w:t>
      </w:r>
      <w:r>
        <w:rPr>
          <w:spacing w:val="92"/>
          <w:w w:val="99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amendments</w:t>
      </w:r>
      <w:r>
        <w:rPr>
          <w:spacing w:val="4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rPr>
          <w:spacing w:val="-1"/>
        </w:rPr>
        <w:t>activities</w:t>
      </w:r>
      <w:r>
        <w:rPr>
          <w:spacing w:val="4"/>
        </w:rPr>
        <w:t xml:space="preserve"> </w:t>
      </w:r>
      <w:r>
        <w:rPr>
          <w:spacing w:val="-1"/>
        </w:rPr>
        <w:t>must</w:t>
      </w:r>
      <w:r>
        <w:rPr>
          <w:spacing w:val="7"/>
        </w:rPr>
        <w:t xml:space="preserve"> </w:t>
      </w:r>
      <w:r>
        <w:rPr>
          <w:spacing w:val="-1"/>
        </w:rPr>
        <w:t>improve</w:t>
      </w:r>
      <w:r>
        <w:rPr>
          <w:spacing w:val="3"/>
        </w:rPr>
        <w:t xml:space="preserve"> </w:t>
      </w:r>
      <w:r>
        <w:t>environmental</w:t>
      </w:r>
      <w:r>
        <w:rPr>
          <w:spacing w:val="5"/>
        </w:rPr>
        <w:t xml:space="preserve"> </w:t>
      </w:r>
      <w:r>
        <w:rPr>
          <w:spacing w:val="1"/>
        </w:rPr>
        <w:t>outcomes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undertaken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54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protecting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restoring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Basin.</w:t>
      </w:r>
    </w:p>
    <w:p w14:paraId="21E57FAB" w14:textId="77777777" w:rsidR="008A31B7" w:rsidRDefault="008A31B7">
      <w:pPr>
        <w:rPr>
          <w:rFonts w:ascii="Century Gothic" w:eastAsia="Century Gothic" w:hAnsi="Century Gothic" w:cs="Century Gothic"/>
          <w:sz w:val="18"/>
          <w:szCs w:val="18"/>
        </w:rPr>
      </w:pPr>
    </w:p>
    <w:p w14:paraId="21E57FAC" w14:textId="77777777" w:rsidR="008A31B7" w:rsidRDefault="00A84184">
      <w:pPr>
        <w:pStyle w:val="BodyText"/>
        <w:spacing w:line="239" w:lineRule="auto"/>
        <w:ind w:right="112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publically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5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rPr>
          <w:spacing w:val="-1"/>
        </w:rPr>
        <w:t>type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7"/>
        </w:rPr>
        <w:t xml:space="preserve"> </w:t>
      </w:r>
      <w:r>
        <w:rPr>
          <w:spacing w:val="-1"/>
        </w:rPr>
        <w:t>stakeholders</w:t>
      </w:r>
      <w:r>
        <w:rPr>
          <w:spacing w:val="96"/>
          <w:w w:val="99"/>
        </w:rPr>
        <w:t xml:space="preserve"> </w:t>
      </w:r>
      <w:r>
        <w:rPr>
          <w:spacing w:val="-1"/>
        </w:rPr>
        <w:t>would</w:t>
      </w:r>
      <w:r>
        <w:rPr>
          <w:spacing w:val="36"/>
        </w:rPr>
        <w:t xml:space="preserve"> </w:t>
      </w:r>
      <w:r>
        <w:t>like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CEWH</w:t>
      </w:r>
      <w:r>
        <w:rPr>
          <w:spacing w:val="37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consider</w:t>
      </w:r>
      <w:r>
        <w:rPr>
          <w:spacing w:val="37"/>
        </w:rPr>
        <w:t xml:space="preserve"> </w:t>
      </w:r>
      <w:r>
        <w:t>when</w:t>
      </w:r>
      <w:r>
        <w:rPr>
          <w:spacing w:val="37"/>
        </w:rPr>
        <w:t xml:space="preserve"> </w:t>
      </w:r>
      <w:r>
        <w:t>developing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framework</w:t>
      </w:r>
      <w:r>
        <w:rPr>
          <w:spacing w:val="37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future</w:t>
      </w:r>
      <w:r>
        <w:rPr>
          <w:spacing w:val="36"/>
        </w:rPr>
        <w:t xml:space="preserve"> </w:t>
      </w:r>
      <w:r>
        <w:rPr>
          <w:spacing w:val="-1"/>
        </w:rPr>
        <w:t>investment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environmental</w:t>
      </w:r>
      <w:r>
        <w:rPr>
          <w:spacing w:val="89"/>
          <w:w w:val="99"/>
        </w:rPr>
        <w:t xml:space="preserve"> </w:t>
      </w:r>
      <w:r>
        <w:rPr>
          <w:spacing w:val="-1"/>
        </w:rPr>
        <w:t>activities.</w:t>
      </w:r>
    </w:p>
    <w:p w14:paraId="21E57FAD" w14:textId="77777777" w:rsidR="008A31B7" w:rsidRDefault="008A31B7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21E57FAE" w14:textId="77777777" w:rsidR="008A31B7" w:rsidRDefault="00A84184">
      <w:pPr>
        <w:pStyle w:val="BodyText"/>
        <w:ind w:right="119"/>
        <w:jc w:val="both"/>
      </w:pPr>
      <w:r>
        <w:t>It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</w:t>
      </w:r>
      <w:r>
        <w:t xml:space="preserve">noted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proceeds</w:t>
      </w:r>
      <w:r>
        <w:rPr>
          <w:spacing w:val="2"/>
        </w:rPr>
        <w:t xml:space="preserve"> </w:t>
      </w:r>
      <w:r>
        <w:rPr>
          <w:spacing w:val="-1"/>
        </w:rPr>
        <w:t>of past</w:t>
      </w:r>
      <w:r>
        <w:rPr>
          <w:spacing w:val="1"/>
        </w:rPr>
        <w:t xml:space="preserve"> </w:t>
      </w:r>
      <w:r>
        <w:t xml:space="preserve">water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 managed</w:t>
      </w:r>
      <w:r>
        <w:rPr>
          <w:spacing w:val="-1"/>
        </w:rPr>
        <w:t xml:space="preserve"> </w:t>
      </w:r>
      <w:r>
        <w:t xml:space="preserve">based </w:t>
      </w:r>
      <w:r>
        <w:rPr>
          <w:spacing w:val="-1"/>
        </w:rPr>
        <w:t>on</w:t>
      </w:r>
      <w:r>
        <w:t xml:space="preserve"> the </w:t>
      </w:r>
      <w:r>
        <w:rPr>
          <w:spacing w:val="-1"/>
        </w:rPr>
        <w:t>legislation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place </w:t>
      </w:r>
      <w:r>
        <w:rPr>
          <w:spacing w:val="-1"/>
        </w:rPr>
        <w:t>at</w:t>
      </w:r>
      <w:r>
        <w:rPr>
          <w:spacing w:val="6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21E57FAF" w14:textId="77777777" w:rsidR="008A31B7" w:rsidRDefault="008A31B7">
      <w:pPr>
        <w:jc w:val="both"/>
        <w:sectPr w:rsidR="008A31B7">
          <w:pgSz w:w="11910" w:h="16840"/>
          <w:pgMar w:top="760" w:right="600" w:bottom="880" w:left="600" w:header="0" w:footer="686" w:gutter="0"/>
          <w:cols w:space="720"/>
        </w:sectPr>
      </w:pPr>
    </w:p>
    <w:p w14:paraId="21E57FB0" w14:textId="6EF77A48" w:rsidR="008A31B7" w:rsidRDefault="00A84184">
      <w:pPr>
        <w:spacing w:before="50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640" behindDoc="1" locked="0" layoutInCell="1" allowOverlap="1" wp14:anchorId="21E589D0" wp14:editId="0373079B">
                <wp:simplePos x="0" y="0"/>
                <wp:positionH relativeFrom="page">
                  <wp:posOffset>4301490</wp:posOffset>
                </wp:positionH>
                <wp:positionV relativeFrom="page">
                  <wp:posOffset>2786380</wp:posOffset>
                </wp:positionV>
                <wp:extent cx="685800" cy="701675"/>
                <wp:effectExtent l="0" t="0" r="3810" b="0"/>
                <wp:wrapNone/>
                <wp:docPr id="546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701675"/>
                          <a:chOff x="6774" y="4388"/>
                          <a:chExt cx="1080" cy="1105"/>
                        </a:xfrm>
                      </wpg:grpSpPr>
                      <wpg:grpSp>
                        <wpg:cNvPr id="547" name="Group 542"/>
                        <wpg:cNvGrpSpPr>
                          <a:grpSpLocks/>
                        </wpg:cNvGrpSpPr>
                        <wpg:grpSpPr bwMode="auto">
                          <a:xfrm>
                            <a:off x="6774" y="4388"/>
                            <a:ext cx="1080" cy="221"/>
                            <a:chOff x="6774" y="4388"/>
                            <a:chExt cx="1080" cy="221"/>
                          </a:xfrm>
                        </wpg:grpSpPr>
                        <wps:wsp>
                          <wps:cNvPr id="548" name="Freeform 543"/>
                          <wps:cNvSpPr>
                            <a:spLocks/>
                          </wps:cNvSpPr>
                          <wps:spPr bwMode="auto">
                            <a:xfrm>
                              <a:off x="6774" y="4388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4608 4388"/>
                                <a:gd name="T3" fmla="*/ 4608 h 221"/>
                                <a:gd name="T4" fmla="+- 0 7854 6774"/>
                                <a:gd name="T5" fmla="*/ T4 w 1080"/>
                                <a:gd name="T6" fmla="+- 0 4608 4388"/>
                                <a:gd name="T7" fmla="*/ 4608 h 221"/>
                                <a:gd name="T8" fmla="+- 0 7854 6774"/>
                                <a:gd name="T9" fmla="*/ T8 w 1080"/>
                                <a:gd name="T10" fmla="+- 0 4388 4388"/>
                                <a:gd name="T11" fmla="*/ 4388 h 221"/>
                                <a:gd name="T12" fmla="+- 0 6774 6774"/>
                                <a:gd name="T13" fmla="*/ T12 w 1080"/>
                                <a:gd name="T14" fmla="+- 0 4388 4388"/>
                                <a:gd name="T15" fmla="*/ 4388 h 221"/>
                                <a:gd name="T16" fmla="+- 0 6774 6774"/>
                                <a:gd name="T17" fmla="*/ T16 w 1080"/>
                                <a:gd name="T18" fmla="+- 0 4608 4388"/>
                                <a:gd name="T19" fmla="*/ 46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0"/>
                                  </a:moveTo>
                                  <a:lnTo>
                                    <a:pt x="1080" y="22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40"/>
                        <wpg:cNvGrpSpPr>
                          <a:grpSpLocks/>
                        </wpg:cNvGrpSpPr>
                        <wpg:grpSpPr bwMode="auto">
                          <a:xfrm>
                            <a:off x="6774" y="4608"/>
                            <a:ext cx="1080" cy="221"/>
                            <a:chOff x="6774" y="4608"/>
                            <a:chExt cx="1080" cy="221"/>
                          </a:xfrm>
                        </wpg:grpSpPr>
                        <wps:wsp>
                          <wps:cNvPr id="550" name="Freeform 541"/>
                          <wps:cNvSpPr>
                            <a:spLocks/>
                          </wps:cNvSpPr>
                          <wps:spPr bwMode="auto">
                            <a:xfrm>
                              <a:off x="6774" y="4608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4829 4608"/>
                                <a:gd name="T3" fmla="*/ 4829 h 221"/>
                                <a:gd name="T4" fmla="+- 0 7854 6774"/>
                                <a:gd name="T5" fmla="*/ T4 w 1080"/>
                                <a:gd name="T6" fmla="+- 0 4829 4608"/>
                                <a:gd name="T7" fmla="*/ 4829 h 221"/>
                                <a:gd name="T8" fmla="+- 0 7854 6774"/>
                                <a:gd name="T9" fmla="*/ T8 w 1080"/>
                                <a:gd name="T10" fmla="+- 0 4608 4608"/>
                                <a:gd name="T11" fmla="*/ 4608 h 221"/>
                                <a:gd name="T12" fmla="+- 0 6774 6774"/>
                                <a:gd name="T13" fmla="*/ T12 w 1080"/>
                                <a:gd name="T14" fmla="+- 0 4608 4608"/>
                                <a:gd name="T15" fmla="*/ 4608 h 221"/>
                                <a:gd name="T16" fmla="+- 0 6774 6774"/>
                                <a:gd name="T17" fmla="*/ T16 w 1080"/>
                                <a:gd name="T18" fmla="+- 0 4829 4608"/>
                                <a:gd name="T19" fmla="*/ 48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38"/>
                        <wpg:cNvGrpSpPr>
                          <a:grpSpLocks/>
                        </wpg:cNvGrpSpPr>
                        <wpg:grpSpPr bwMode="auto">
                          <a:xfrm>
                            <a:off x="6774" y="4829"/>
                            <a:ext cx="1080" cy="221"/>
                            <a:chOff x="6774" y="4829"/>
                            <a:chExt cx="1080" cy="221"/>
                          </a:xfrm>
                        </wpg:grpSpPr>
                        <wps:wsp>
                          <wps:cNvPr id="552" name="Freeform 539"/>
                          <wps:cNvSpPr>
                            <a:spLocks/>
                          </wps:cNvSpPr>
                          <wps:spPr bwMode="auto">
                            <a:xfrm>
                              <a:off x="6774" y="4829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5050 4829"/>
                                <a:gd name="T3" fmla="*/ 5050 h 221"/>
                                <a:gd name="T4" fmla="+- 0 7854 6774"/>
                                <a:gd name="T5" fmla="*/ T4 w 1080"/>
                                <a:gd name="T6" fmla="+- 0 5050 4829"/>
                                <a:gd name="T7" fmla="*/ 5050 h 221"/>
                                <a:gd name="T8" fmla="+- 0 7854 6774"/>
                                <a:gd name="T9" fmla="*/ T8 w 1080"/>
                                <a:gd name="T10" fmla="+- 0 4829 4829"/>
                                <a:gd name="T11" fmla="*/ 4829 h 221"/>
                                <a:gd name="T12" fmla="+- 0 6774 6774"/>
                                <a:gd name="T13" fmla="*/ T12 w 1080"/>
                                <a:gd name="T14" fmla="+- 0 4829 4829"/>
                                <a:gd name="T15" fmla="*/ 4829 h 221"/>
                                <a:gd name="T16" fmla="+- 0 6774 6774"/>
                                <a:gd name="T17" fmla="*/ T16 w 1080"/>
                                <a:gd name="T18" fmla="+- 0 5050 4829"/>
                                <a:gd name="T19" fmla="*/ 50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36"/>
                        <wpg:cNvGrpSpPr>
                          <a:grpSpLocks/>
                        </wpg:cNvGrpSpPr>
                        <wpg:grpSpPr bwMode="auto">
                          <a:xfrm>
                            <a:off x="6774" y="5050"/>
                            <a:ext cx="1080" cy="222"/>
                            <a:chOff x="6774" y="5050"/>
                            <a:chExt cx="1080" cy="222"/>
                          </a:xfrm>
                        </wpg:grpSpPr>
                        <wps:wsp>
                          <wps:cNvPr id="554" name="Freeform 537"/>
                          <wps:cNvSpPr>
                            <a:spLocks/>
                          </wps:cNvSpPr>
                          <wps:spPr bwMode="auto">
                            <a:xfrm>
                              <a:off x="6774" y="5050"/>
                              <a:ext cx="1080" cy="222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5271 5050"/>
                                <a:gd name="T3" fmla="*/ 5271 h 222"/>
                                <a:gd name="T4" fmla="+- 0 7854 6774"/>
                                <a:gd name="T5" fmla="*/ T4 w 1080"/>
                                <a:gd name="T6" fmla="+- 0 5271 5050"/>
                                <a:gd name="T7" fmla="*/ 5271 h 222"/>
                                <a:gd name="T8" fmla="+- 0 7854 6774"/>
                                <a:gd name="T9" fmla="*/ T8 w 1080"/>
                                <a:gd name="T10" fmla="+- 0 5050 5050"/>
                                <a:gd name="T11" fmla="*/ 5050 h 222"/>
                                <a:gd name="T12" fmla="+- 0 6774 6774"/>
                                <a:gd name="T13" fmla="*/ T12 w 1080"/>
                                <a:gd name="T14" fmla="+- 0 5050 5050"/>
                                <a:gd name="T15" fmla="*/ 5050 h 222"/>
                                <a:gd name="T16" fmla="+- 0 6774 6774"/>
                                <a:gd name="T17" fmla="*/ T16 w 1080"/>
                                <a:gd name="T18" fmla="+- 0 5271 5050"/>
                                <a:gd name="T19" fmla="*/ 527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2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34"/>
                        <wpg:cNvGrpSpPr>
                          <a:grpSpLocks/>
                        </wpg:cNvGrpSpPr>
                        <wpg:grpSpPr bwMode="auto">
                          <a:xfrm>
                            <a:off x="6774" y="5271"/>
                            <a:ext cx="1080" cy="221"/>
                            <a:chOff x="6774" y="5271"/>
                            <a:chExt cx="1080" cy="221"/>
                          </a:xfrm>
                        </wpg:grpSpPr>
                        <wps:wsp>
                          <wps:cNvPr id="556" name="Freeform 535"/>
                          <wps:cNvSpPr>
                            <a:spLocks/>
                          </wps:cNvSpPr>
                          <wps:spPr bwMode="auto">
                            <a:xfrm>
                              <a:off x="6774" y="5271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5492 5271"/>
                                <a:gd name="T3" fmla="*/ 5492 h 221"/>
                                <a:gd name="T4" fmla="+- 0 7854 6774"/>
                                <a:gd name="T5" fmla="*/ T4 w 1080"/>
                                <a:gd name="T6" fmla="+- 0 5492 5271"/>
                                <a:gd name="T7" fmla="*/ 5492 h 221"/>
                                <a:gd name="T8" fmla="+- 0 7854 6774"/>
                                <a:gd name="T9" fmla="*/ T8 w 1080"/>
                                <a:gd name="T10" fmla="+- 0 5271 5271"/>
                                <a:gd name="T11" fmla="*/ 5271 h 221"/>
                                <a:gd name="T12" fmla="+- 0 6774 6774"/>
                                <a:gd name="T13" fmla="*/ T12 w 1080"/>
                                <a:gd name="T14" fmla="+- 0 5271 5271"/>
                                <a:gd name="T15" fmla="*/ 5271 h 221"/>
                                <a:gd name="T16" fmla="+- 0 6774 6774"/>
                                <a:gd name="T17" fmla="*/ T16 w 1080"/>
                                <a:gd name="T18" fmla="+- 0 5492 5271"/>
                                <a:gd name="T19" fmla="*/ 54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C9669" id="Group 533" o:spid="_x0000_s1026" style="position:absolute;margin-left:338.7pt;margin-top:219.4pt;width:54pt;height:55.25pt;z-index:-169840;mso-position-horizontal-relative:page;mso-position-vertical-relative:page" coordorigin="6774,4388" coordsize="108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">
                <v:group id="Group 542" o:spid="_x0000_s1027" style="position:absolute;left:6774;top:4388;width:1080;height:221" coordorigin="6774,4388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43" o:spid="_x0000_s1028" style="position:absolute;left:6774;top:4388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qwMEA&#10;AADcAAAADwAAAGRycy9kb3ducmV2LnhtbERPz2vCMBS+C/sfwhvsIprOrWJro2zWgdc5wesjebbF&#10;5qUkmXb//XIY7Pjx/a62o+3FjXzoHCt4nmcgiLUzHTcKTl8fsxWIEJEN9o5JwQ8F2G4eJhWWxt35&#10;k27H2IgUwqFEBW2MQyll0C1ZDHM3ECfu4rzFmKBvpPF4T+G2l4ssW0qLHaeGFgfataSvx2+rYH8u&#10;ep3Xu7Eupi9e7xf1u+VaqafH8W0NItIY/8V/7oNRkL+m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MqsDBAAAA3AAAAA8AAAAAAAAAAAAAAAAAmAIAAGRycy9kb3du&#10;cmV2LnhtbFBLBQYAAAAABAAEAPUAAACGAwAAAAA=&#10;" path="m,220r1080,l1080,,,,,220xe" fillcolor="#bebebe" stroked="f">
                    <v:path arrowok="t" o:connecttype="custom" o:connectlocs="0,4608;1080,4608;1080,4388;0,4388;0,4608" o:connectangles="0,0,0,0,0"/>
                  </v:shape>
                </v:group>
                <v:group id="Group 540" o:spid="_x0000_s1029" style="position:absolute;left:6774;top:4608;width:1080;height:221" coordorigin="6774,4608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41" o:spid="_x0000_s1030" style="position:absolute;left:6774;top:4608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wG8EA&#10;AADcAAAADwAAAGRycy9kb3ducmV2LnhtbERPz2vCMBS+D/wfwhN2GTOdozK7prJZB16tgtdH8mzL&#10;mpeSZNr998th4PHj+11uJjuIK/nQO1bwsshAEGtnem4VnI5fz28gQkQ2ODgmBb8UYFPNHkosjLvx&#10;ga5NbEUK4VCggi7GsZAy6I4shoUbiRN3cd5iTNC30ni8pXA7yGWWraTFnlNDhyNtO9LfzY9VsDuv&#10;B53X26leP716vVvWn5ZrpR7n08c7iEhTvIv/3XujIM/T/HQmHQF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jMBvBAAAA3AAAAA8AAAAAAAAAAAAAAAAAmAIAAGRycy9kb3du&#10;cmV2LnhtbFBLBQYAAAAABAAEAPUAAACGAwAAAAA=&#10;" path="m,221r1080,l1080,,,,,221xe" fillcolor="#bebebe" stroked="f">
                    <v:path arrowok="t" o:connecttype="custom" o:connectlocs="0,4829;1080,4829;1080,4608;0,4608;0,4829" o:connectangles="0,0,0,0,0"/>
                  </v:shape>
                </v:group>
                <v:group id="Group 538" o:spid="_x0000_s1031" style="position:absolute;left:6774;top:4829;width:1080;height:221" coordorigin="6774,4829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39" o:spid="_x0000_s1032" style="position:absolute;left:6774;top:4829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L98QA&#10;AADcAAAADwAAAGRycy9kb3ducmV2LnhtbESPQWvCQBSE74X+h+UJvZS6aSRSU1dpjYJXY6HXx+5r&#10;Esy+DbtbTf99VxA8DjPzDbNcj7YXZ/Khc6zgdZqBINbOdNwo+DruXt5AhIhssHdMCv4owHr1+LDE&#10;0rgLH+hcx0YkCIcSFbQxDqWUQbdkMUzdQJy8H+ctxiR9I43HS4LbXuZZNpcWO04LLQ60aUmf6l+r&#10;YPu96HVRbcZq8TzzeptXn5YrpZ4m48c7iEhjvIdv7b1RUBQ5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C/fEAAAA3AAAAA8AAAAAAAAAAAAAAAAAmAIAAGRycy9k&#10;b3ducmV2LnhtbFBLBQYAAAAABAAEAPUAAACJAwAAAAA=&#10;" path="m,221r1080,l1080,,,,,221xe" fillcolor="#bebebe" stroked="f">
                    <v:path arrowok="t" o:connecttype="custom" o:connectlocs="0,5050;1080,5050;1080,4829;0,4829;0,5050" o:connectangles="0,0,0,0,0"/>
                  </v:shape>
                </v:group>
                <v:group id="Group 536" o:spid="_x0000_s1033" style="position:absolute;left:6774;top:5050;width:1080;height:222" coordorigin="6774,5050" coordsize="108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37" o:spid="_x0000_s1034" style="position:absolute;left:6774;top:5050;width:1080;height:222;visibility:visible;mso-wrap-style:square;v-text-anchor:top" coordsize="108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dmMUA&#10;AADcAAAADwAAAGRycy9kb3ducmV2LnhtbESPzWrDMBCE74W8g9hALyWRW+oQHMshMRRKKYX8nhdr&#10;Y5lYK9dSEvftq0Ihx2F2vtnJl4NtxZV63zhW8DxNQBBXTjdcK9jv3iZzED4ga2wdk4If8rAsRg85&#10;ZtrdeEPXbahFhLDPUIEJocuk9JUhi37qOuLonVxvMUTZ11L3eItw28qXJJlJiw3HBoMdlYaq8/Zi&#10;4xvdEx3L7126Lg/BfH4wzTeXL6Uex8NqASLQEO7H/+l3rSBNX+FvTCS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p2YxQAAANwAAAAPAAAAAAAAAAAAAAAAAJgCAABkcnMv&#10;ZG93bnJldi54bWxQSwUGAAAAAAQABAD1AAAAigMAAAAA&#10;" path="m,221r1080,l1080,,,,,221xe" fillcolor="#bebebe" stroked="f">
                    <v:path arrowok="t" o:connecttype="custom" o:connectlocs="0,5271;1080,5271;1080,5050;0,5050;0,5271" o:connectangles="0,0,0,0,0"/>
                  </v:shape>
                </v:group>
                <v:group id="Group 534" o:spid="_x0000_s1035" style="position:absolute;left:6774;top:5271;width:1080;height:221" coordorigin="6774,5271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35" o:spid="_x0000_s1036" style="position:absolute;left:6774;top:5271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N9MMA&#10;AADcAAAADwAAAGRycy9kb3ducmV2LnhtbESPQWsCMRSE7wX/Q3iCl6LZWlZ0NYp1LfRaK3h9JM/d&#10;xc3LkkRd/70pFHocZuYbZrXpbStu5EPjWMHbJANBrJ1puFJw/Pkcz0GEiGywdUwKHhRgsx68rLAw&#10;7s7fdDvESiQIhwIV1DF2hZRB12QxTFxHnLyz8xZjkr6SxuM9wW0rp1k2kxYbTgs1drSrSV8OV6tg&#10;f1q0Oi93fbl4ffd6Py0/LJdKjYb9dgkiUh//w3/tL6Mgz2f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YN9MMAAADcAAAADwAAAAAAAAAAAAAAAACYAgAAZHJzL2Rv&#10;d25yZXYueG1sUEsFBgAAAAAEAAQA9QAAAIgDAAAAAA==&#10;" path="m,221r1080,l1080,,,,,221xe" fillcolor="#bebebe" stroked="f">
                    <v:path arrowok="t" o:connecttype="custom" o:connectlocs="0,5492;1080,5492;1080,5271;0,5271;0,549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664" behindDoc="1" locked="0" layoutInCell="1" allowOverlap="1" wp14:anchorId="21E589D1" wp14:editId="785668CC">
                <wp:simplePos x="0" y="0"/>
                <wp:positionH relativeFrom="page">
                  <wp:posOffset>5124450</wp:posOffset>
                </wp:positionH>
                <wp:positionV relativeFrom="page">
                  <wp:posOffset>2715895</wp:posOffset>
                </wp:positionV>
                <wp:extent cx="673735" cy="842010"/>
                <wp:effectExtent l="0" t="1270" r="2540" b="4445"/>
                <wp:wrapNone/>
                <wp:docPr id="533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842010"/>
                          <a:chOff x="8070" y="4277"/>
                          <a:chExt cx="1061" cy="1326"/>
                        </a:xfrm>
                      </wpg:grpSpPr>
                      <wpg:grpSp>
                        <wpg:cNvPr id="534" name="Group 531"/>
                        <wpg:cNvGrpSpPr>
                          <a:grpSpLocks/>
                        </wpg:cNvGrpSpPr>
                        <wpg:grpSpPr bwMode="auto">
                          <a:xfrm>
                            <a:off x="8070" y="4277"/>
                            <a:ext cx="1061" cy="221"/>
                            <a:chOff x="8070" y="4277"/>
                            <a:chExt cx="1061" cy="221"/>
                          </a:xfrm>
                        </wpg:grpSpPr>
                        <wps:wsp>
                          <wps:cNvPr id="535" name="Freeform 532"/>
                          <wps:cNvSpPr>
                            <a:spLocks/>
                          </wps:cNvSpPr>
                          <wps:spPr bwMode="auto">
                            <a:xfrm>
                              <a:off x="8070" y="4277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4498 4277"/>
                                <a:gd name="T3" fmla="*/ 4498 h 221"/>
                                <a:gd name="T4" fmla="+- 0 9131 8070"/>
                                <a:gd name="T5" fmla="*/ T4 w 1061"/>
                                <a:gd name="T6" fmla="+- 0 4498 4277"/>
                                <a:gd name="T7" fmla="*/ 4498 h 221"/>
                                <a:gd name="T8" fmla="+- 0 9131 8070"/>
                                <a:gd name="T9" fmla="*/ T8 w 1061"/>
                                <a:gd name="T10" fmla="+- 0 4277 4277"/>
                                <a:gd name="T11" fmla="*/ 4277 h 221"/>
                                <a:gd name="T12" fmla="+- 0 8070 8070"/>
                                <a:gd name="T13" fmla="*/ T12 w 1061"/>
                                <a:gd name="T14" fmla="+- 0 4277 4277"/>
                                <a:gd name="T15" fmla="*/ 4277 h 221"/>
                                <a:gd name="T16" fmla="+- 0 8070 8070"/>
                                <a:gd name="T17" fmla="*/ T16 w 1061"/>
                                <a:gd name="T18" fmla="+- 0 4498 4277"/>
                                <a:gd name="T19" fmla="*/ 449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29"/>
                        <wpg:cNvGrpSpPr>
                          <a:grpSpLocks/>
                        </wpg:cNvGrpSpPr>
                        <wpg:grpSpPr bwMode="auto">
                          <a:xfrm>
                            <a:off x="8070" y="4498"/>
                            <a:ext cx="1061" cy="221"/>
                            <a:chOff x="8070" y="4498"/>
                            <a:chExt cx="1061" cy="221"/>
                          </a:xfrm>
                        </wpg:grpSpPr>
                        <wps:wsp>
                          <wps:cNvPr id="537" name="Freeform 530"/>
                          <wps:cNvSpPr>
                            <a:spLocks/>
                          </wps:cNvSpPr>
                          <wps:spPr bwMode="auto">
                            <a:xfrm>
                              <a:off x="8070" y="4498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4719 4498"/>
                                <a:gd name="T3" fmla="*/ 4719 h 221"/>
                                <a:gd name="T4" fmla="+- 0 9131 8070"/>
                                <a:gd name="T5" fmla="*/ T4 w 1061"/>
                                <a:gd name="T6" fmla="+- 0 4719 4498"/>
                                <a:gd name="T7" fmla="*/ 4719 h 221"/>
                                <a:gd name="T8" fmla="+- 0 9131 8070"/>
                                <a:gd name="T9" fmla="*/ T8 w 1061"/>
                                <a:gd name="T10" fmla="+- 0 4498 4498"/>
                                <a:gd name="T11" fmla="*/ 4498 h 221"/>
                                <a:gd name="T12" fmla="+- 0 8070 8070"/>
                                <a:gd name="T13" fmla="*/ T12 w 1061"/>
                                <a:gd name="T14" fmla="+- 0 4498 4498"/>
                                <a:gd name="T15" fmla="*/ 4498 h 221"/>
                                <a:gd name="T16" fmla="+- 0 8070 8070"/>
                                <a:gd name="T17" fmla="*/ T16 w 1061"/>
                                <a:gd name="T18" fmla="+- 0 4719 4498"/>
                                <a:gd name="T19" fmla="*/ 471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7"/>
                        <wpg:cNvGrpSpPr>
                          <a:grpSpLocks/>
                        </wpg:cNvGrpSpPr>
                        <wpg:grpSpPr bwMode="auto">
                          <a:xfrm>
                            <a:off x="8070" y="4719"/>
                            <a:ext cx="1061" cy="221"/>
                            <a:chOff x="8070" y="4719"/>
                            <a:chExt cx="1061" cy="221"/>
                          </a:xfrm>
                        </wpg:grpSpPr>
                        <wps:wsp>
                          <wps:cNvPr id="539" name="Freeform 528"/>
                          <wps:cNvSpPr>
                            <a:spLocks/>
                          </wps:cNvSpPr>
                          <wps:spPr bwMode="auto">
                            <a:xfrm>
                              <a:off x="8070" y="4719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4940 4719"/>
                                <a:gd name="T3" fmla="*/ 4940 h 221"/>
                                <a:gd name="T4" fmla="+- 0 9131 8070"/>
                                <a:gd name="T5" fmla="*/ T4 w 1061"/>
                                <a:gd name="T6" fmla="+- 0 4940 4719"/>
                                <a:gd name="T7" fmla="*/ 4940 h 221"/>
                                <a:gd name="T8" fmla="+- 0 9131 8070"/>
                                <a:gd name="T9" fmla="*/ T8 w 1061"/>
                                <a:gd name="T10" fmla="+- 0 4719 4719"/>
                                <a:gd name="T11" fmla="*/ 4719 h 221"/>
                                <a:gd name="T12" fmla="+- 0 8070 8070"/>
                                <a:gd name="T13" fmla="*/ T12 w 1061"/>
                                <a:gd name="T14" fmla="+- 0 4719 4719"/>
                                <a:gd name="T15" fmla="*/ 4719 h 221"/>
                                <a:gd name="T16" fmla="+- 0 8070 8070"/>
                                <a:gd name="T17" fmla="*/ T16 w 1061"/>
                                <a:gd name="T18" fmla="+- 0 4940 4719"/>
                                <a:gd name="T19" fmla="*/ 49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5"/>
                        <wpg:cNvGrpSpPr>
                          <a:grpSpLocks/>
                        </wpg:cNvGrpSpPr>
                        <wpg:grpSpPr bwMode="auto">
                          <a:xfrm>
                            <a:off x="8070" y="4940"/>
                            <a:ext cx="1061" cy="221"/>
                            <a:chOff x="8070" y="4940"/>
                            <a:chExt cx="1061" cy="221"/>
                          </a:xfrm>
                        </wpg:grpSpPr>
                        <wps:wsp>
                          <wps:cNvPr id="541" name="Freeform 526"/>
                          <wps:cNvSpPr>
                            <a:spLocks/>
                          </wps:cNvSpPr>
                          <wps:spPr bwMode="auto">
                            <a:xfrm>
                              <a:off x="8070" y="4940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5160 4940"/>
                                <a:gd name="T3" fmla="*/ 5160 h 221"/>
                                <a:gd name="T4" fmla="+- 0 9131 8070"/>
                                <a:gd name="T5" fmla="*/ T4 w 1061"/>
                                <a:gd name="T6" fmla="+- 0 5160 4940"/>
                                <a:gd name="T7" fmla="*/ 5160 h 221"/>
                                <a:gd name="T8" fmla="+- 0 9131 8070"/>
                                <a:gd name="T9" fmla="*/ T8 w 1061"/>
                                <a:gd name="T10" fmla="+- 0 4940 4940"/>
                                <a:gd name="T11" fmla="*/ 4940 h 221"/>
                                <a:gd name="T12" fmla="+- 0 8070 8070"/>
                                <a:gd name="T13" fmla="*/ T12 w 1061"/>
                                <a:gd name="T14" fmla="+- 0 4940 4940"/>
                                <a:gd name="T15" fmla="*/ 4940 h 221"/>
                                <a:gd name="T16" fmla="+- 0 8070 8070"/>
                                <a:gd name="T17" fmla="*/ T16 w 1061"/>
                                <a:gd name="T18" fmla="+- 0 5160 4940"/>
                                <a:gd name="T19" fmla="*/ 516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0"/>
                                  </a:moveTo>
                                  <a:lnTo>
                                    <a:pt x="1061" y="22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3"/>
                        <wpg:cNvGrpSpPr>
                          <a:grpSpLocks/>
                        </wpg:cNvGrpSpPr>
                        <wpg:grpSpPr bwMode="auto">
                          <a:xfrm>
                            <a:off x="8070" y="5161"/>
                            <a:ext cx="1061" cy="222"/>
                            <a:chOff x="8070" y="5161"/>
                            <a:chExt cx="1061" cy="222"/>
                          </a:xfrm>
                        </wpg:grpSpPr>
                        <wps:wsp>
                          <wps:cNvPr id="543" name="Freeform 524"/>
                          <wps:cNvSpPr>
                            <a:spLocks/>
                          </wps:cNvSpPr>
                          <wps:spPr bwMode="auto">
                            <a:xfrm>
                              <a:off x="8070" y="5161"/>
                              <a:ext cx="1061" cy="22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5382 5161"/>
                                <a:gd name="T3" fmla="*/ 5382 h 222"/>
                                <a:gd name="T4" fmla="+- 0 9131 8070"/>
                                <a:gd name="T5" fmla="*/ T4 w 1061"/>
                                <a:gd name="T6" fmla="+- 0 5382 5161"/>
                                <a:gd name="T7" fmla="*/ 5382 h 222"/>
                                <a:gd name="T8" fmla="+- 0 9131 8070"/>
                                <a:gd name="T9" fmla="*/ T8 w 1061"/>
                                <a:gd name="T10" fmla="+- 0 5161 5161"/>
                                <a:gd name="T11" fmla="*/ 5161 h 222"/>
                                <a:gd name="T12" fmla="+- 0 8070 8070"/>
                                <a:gd name="T13" fmla="*/ T12 w 1061"/>
                                <a:gd name="T14" fmla="+- 0 5161 5161"/>
                                <a:gd name="T15" fmla="*/ 5161 h 222"/>
                                <a:gd name="T16" fmla="+- 0 8070 8070"/>
                                <a:gd name="T17" fmla="*/ T16 w 1061"/>
                                <a:gd name="T18" fmla="+- 0 5382 5161"/>
                                <a:gd name="T19" fmla="*/ 538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2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1"/>
                        <wpg:cNvGrpSpPr>
                          <a:grpSpLocks/>
                        </wpg:cNvGrpSpPr>
                        <wpg:grpSpPr bwMode="auto">
                          <a:xfrm>
                            <a:off x="8070" y="5382"/>
                            <a:ext cx="1061" cy="221"/>
                            <a:chOff x="8070" y="5382"/>
                            <a:chExt cx="1061" cy="221"/>
                          </a:xfrm>
                        </wpg:grpSpPr>
                        <wps:wsp>
                          <wps:cNvPr id="545" name="Freeform 522"/>
                          <wps:cNvSpPr>
                            <a:spLocks/>
                          </wps:cNvSpPr>
                          <wps:spPr bwMode="auto">
                            <a:xfrm>
                              <a:off x="8070" y="5382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5603 5382"/>
                                <a:gd name="T3" fmla="*/ 5603 h 221"/>
                                <a:gd name="T4" fmla="+- 0 9131 8070"/>
                                <a:gd name="T5" fmla="*/ T4 w 1061"/>
                                <a:gd name="T6" fmla="+- 0 5603 5382"/>
                                <a:gd name="T7" fmla="*/ 5603 h 221"/>
                                <a:gd name="T8" fmla="+- 0 9131 8070"/>
                                <a:gd name="T9" fmla="*/ T8 w 1061"/>
                                <a:gd name="T10" fmla="+- 0 5382 5382"/>
                                <a:gd name="T11" fmla="*/ 5382 h 221"/>
                                <a:gd name="T12" fmla="+- 0 8070 8070"/>
                                <a:gd name="T13" fmla="*/ T12 w 1061"/>
                                <a:gd name="T14" fmla="+- 0 5382 5382"/>
                                <a:gd name="T15" fmla="*/ 5382 h 221"/>
                                <a:gd name="T16" fmla="+- 0 8070 8070"/>
                                <a:gd name="T17" fmla="*/ T16 w 1061"/>
                                <a:gd name="T18" fmla="+- 0 5603 5382"/>
                                <a:gd name="T19" fmla="*/ 56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B209A" id="Group 520" o:spid="_x0000_s1026" style="position:absolute;margin-left:403.5pt;margin-top:213.85pt;width:53.05pt;height:66.3pt;z-index:-169816;mso-position-horizontal-relative:page;mso-position-vertical-relative:page" coordorigin="8070,4277" coordsize="1061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">
                <v:group id="Group 531" o:spid="_x0000_s1027" style="position:absolute;left:8070;top:4277;width:1061;height:221" coordorigin="8070,4277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32" o:spid="_x0000_s1028" style="position:absolute;left:8070;top:4277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EU8QA&#10;AADcAAAADwAAAGRycy9kb3ducmV2LnhtbESPQYvCMBSE74L/ITxhL7KmKop0jSKC4OJFqxdvb5u3&#10;bbF5KUms9d8bYWGPw8x8wyzXnalFS85XlhWMRwkI4tzqigsFl/PucwHCB2SNtWVS8CQP61W/t8RU&#10;2wefqM1CISKEfYoKyhCaVEqfl2TQj2xDHL1f6wyGKF0htcNHhJtaTpJkLg1WHBdKbGhbUn7L7kbB&#10;z/U0zW7f94SPFz10x/ZwDZVT6mPQbb5ABOrCf/ivvdcKZtMZvM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KxFPEAAAA3AAAAA8AAAAAAAAAAAAAAAAAmAIAAGRycy9k&#10;b3ducmV2LnhtbFBLBQYAAAAABAAEAPUAAACJAwAAAAA=&#10;" path="m,221r1061,l1061,,,,,221xe" fillcolor="#bebebe" stroked="f">
                    <v:path arrowok="t" o:connecttype="custom" o:connectlocs="0,4498;1061,4498;1061,4277;0,4277;0,4498" o:connectangles="0,0,0,0,0"/>
                  </v:shape>
                </v:group>
                <v:group id="Group 529" o:spid="_x0000_s1029" style="position:absolute;left:8070;top:4498;width:1061;height:221" coordorigin="8070,4498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0" o:spid="_x0000_s1030" style="position:absolute;left:8070;top:4498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/v8QA&#10;AADcAAAADwAAAGRycy9kb3ducmV2LnhtbESPQWvCQBSE74L/YXmCF6mbKtqSukoRBKUXjV68vWZf&#10;k2D2bdhdY/z3bkHwOMzMN8xi1ZlatOR8ZVnB+zgBQZxbXXGh4HTcvH2C8AFZY22ZFNzJw2rZ7y0w&#10;1fbGB2qzUIgIYZ+igjKEJpXS5yUZ9GPbEEfvzzqDIUpXSO3wFuGmlpMkmUuDFceFEhtal5RfsqtR&#10;8Hs+TLPL7prw/qRHbt/+nEPllBoOuu8vEIG68Ao/21utYDb9gP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/7/EAAAA3AAAAA8AAAAAAAAAAAAAAAAAmAIAAGRycy9k&#10;b3ducmV2LnhtbFBLBQYAAAAABAAEAPUAAACJAwAAAAA=&#10;" path="m,221r1061,l1061,,,,,221xe" fillcolor="#bebebe" stroked="f">
                    <v:path arrowok="t" o:connecttype="custom" o:connectlocs="0,4719;1061,4719;1061,4498;0,4498;0,4719" o:connectangles="0,0,0,0,0"/>
                  </v:shape>
                </v:group>
                <v:group id="Group 527" o:spid="_x0000_s1031" style="position:absolute;left:8070;top:4719;width:1061;height:221" coordorigin="8070,4719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28" o:spid="_x0000_s1032" style="position:absolute;left:8070;top:4719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OVsQA&#10;AADcAAAADwAAAGRycy9kb3ducmV2LnhtbESPQWvCQBSE74L/YXmCF6mbKkqbukoRBKUXjV68vWZf&#10;k2D2bdhdY/z3bkHwOMzMN8xi1ZlatOR8ZVnB+zgBQZxbXXGh4HTcvH2A8AFZY22ZFNzJw2rZ7y0w&#10;1fbGB2qzUIgIYZ+igjKEJpXS5yUZ9GPbEEfvzzqDIUpXSO3wFuGmlpMkmUuDFceFEhtal5RfsqtR&#10;8Hs+TLPL7prw/qRHbt/+nEPllBoOuu8vEIG68Ao/21utYDb9hP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HzlbEAAAA3AAAAA8AAAAAAAAAAAAAAAAAmAIAAGRycy9k&#10;b3ducmV2LnhtbFBLBQYAAAAABAAEAPUAAACJAwAAAAA=&#10;" path="m,221r1061,l1061,,,,,221xe" fillcolor="#bebebe" stroked="f">
                    <v:path arrowok="t" o:connecttype="custom" o:connectlocs="0,4940;1061,4940;1061,4719;0,4719;0,4940" o:connectangles="0,0,0,0,0"/>
                  </v:shape>
                </v:group>
                <v:group id="Group 525" o:spid="_x0000_s1033" style="position:absolute;left:8070;top:4940;width:1061;height:221" coordorigin="8070,4940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26" o:spid="_x0000_s1034" style="position:absolute;left:8070;top:4940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xLcYA&#10;AADcAAAADwAAAGRycy9kb3ducmV2LnhtbESPzWrDMBCE74G+g9hCL6GR89NSXCuhFAItuSSuL7lt&#10;ra1tbK2MpDju20eBQI7DzHzDZJvRdGIg5xvLCuazBARxaXXDlYLiZ/v8BsIHZI2dZVLwTx4264dJ&#10;hqm2Zz7QkIdKRAj7FBXUIfSplL6syaCf2Z44en/WGQxRukpqh+cIN51cJMmrNNhwXKixp8+ayjY/&#10;GQW/x8Myb79PCe8LPXX7YXcMjVPq6XH8eAcRaAz38K39pRW8rOZwPROP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exLcYAAADcAAAADwAAAAAAAAAAAAAAAACYAgAAZHJz&#10;L2Rvd25yZXYueG1sUEsFBgAAAAAEAAQA9QAAAIsDAAAAAA==&#10;" path="m,220r1061,l1061,,,,,220xe" fillcolor="#bebebe" stroked="f">
                    <v:path arrowok="t" o:connecttype="custom" o:connectlocs="0,5160;1061,5160;1061,4940;0,4940;0,5160" o:connectangles="0,0,0,0,0"/>
                  </v:shape>
                </v:group>
                <v:group id="Group 523" o:spid="_x0000_s1035" style="position:absolute;left:8070;top:5161;width:1061;height:222" coordorigin="8070,5161" coordsize="106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4" o:spid="_x0000_s1036" style="position:absolute;left:8070;top:5161;width:1061;height:222;visibility:visible;mso-wrap-style:square;v-text-anchor:top" coordsize="106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OXcQA&#10;AADcAAAADwAAAGRycy9kb3ducmV2LnhtbESPT2vCQBTE74LfYXmCN934v6auUkRBqB5MBa+v2WcS&#10;zL5Ns6um375bEDwOM/MbZrFqTCnuVLvCsoJBPwJBnFpdcKbg9LXtvYFwHlljaZkU/JKD1bLdWmCs&#10;7YOPdE98JgKEXYwKcu+rWEqX5mTQ9W1FHLyLrQ36IOtM6hofAW5KOYyiqTRYcFjIsaJ1Tuk1uRkF&#10;a51Ut/1Gz3h+Tn5OU/psjodvpbqd5uMdhKfGv8LP9k4rmIx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jl3EAAAA3AAAAA8AAAAAAAAAAAAAAAAAmAIAAGRycy9k&#10;b3ducmV2LnhtbFBLBQYAAAAABAAEAPUAAACJAwAAAAA=&#10;" path="m,221r1061,l1061,,,,,221xe" fillcolor="#bebebe" stroked="f">
                    <v:path arrowok="t" o:connecttype="custom" o:connectlocs="0,5382;1061,5382;1061,5161;0,5161;0,5382" o:connectangles="0,0,0,0,0"/>
                  </v:shape>
                </v:group>
                <v:group id="Group 521" o:spid="_x0000_s1037" style="position:absolute;left:8070;top:5382;width:1061;height:221" coordorigin="8070,5382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2" o:spid="_x0000_s1038" style="position:absolute;left:8070;top:5382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y3LsUA&#10;AADcAAAADwAAAGRycy9kb3ducmV2LnhtbESPQWvCQBSE70L/w/IKvYhurKZIdJUiFFq8aOrF2zP7&#10;mgSzb8PuGtN/7wqCx2FmvmGW6940oiPna8sKJuMEBHFhdc2lgsPv12gOwgdkjY1lUvBPHtarl8ES&#10;M22vvKcuD6WIEPYZKqhCaDMpfVGRQT+2LXH0/qwzGKJ0pdQOrxFuGvmeJB/SYM1xocKWNhUV5/xi&#10;FJyO+2l+/rkkvDvoodt122OonVJvr/3nAkSgPjzDj/a3VpDOUr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LcuxQAAANwAAAAPAAAAAAAAAAAAAAAAAJgCAABkcnMv&#10;ZG93bnJldi54bWxQSwUGAAAAAAQABAD1AAAAigMAAAAA&#10;" path="m,221r1061,l1061,,,,,221xe" fillcolor="#bebebe" stroked="f">
                    <v:path arrowok="t" o:connecttype="custom" o:connectlocs="0,5603;1061,5603;1061,5382;0,5382;0,560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688" behindDoc="1" locked="0" layoutInCell="1" allowOverlap="1" wp14:anchorId="21E589D2" wp14:editId="5229680F">
                <wp:simplePos x="0" y="0"/>
                <wp:positionH relativeFrom="page">
                  <wp:posOffset>5124450</wp:posOffset>
                </wp:positionH>
                <wp:positionV relativeFrom="page">
                  <wp:posOffset>5282565</wp:posOffset>
                </wp:positionV>
                <wp:extent cx="673735" cy="701675"/>
                <wp:effectExtent l="0" t="0" r="2540" b="0"/>
                <wp:wrapNone/>
                <wp:docPr id="522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701675"/>
                          <a:chOff x="8070" y="8319"/>
                          <a:chExt cx="1061" cy="1105"/>
                        </a:xfrm>
                      </wpg:grpSpPr>
                      <wpg:grpSp>
                        <wpg:cNvPr id="523" name="Group 518"/>
                        <wpg:cNvGrpSpPr>
                          <a:grpSpLocks/>
                        </wpg:cNvGrpSpPr>
                        <wpg:grpSpPr bwMode="auto">
                          <a:xfrm>
                            <a:off x="8070" y="8319"/>
                            <a:ext cx="1061" cy="221"/>
                            <a:chOff x="8070" y="8319"/>
                            <a:chExt cx="1061" cy="221"/>
                          </a:xfrm>
                        </wpg:grpSpPr>
                        <wps:wsp>
                          <wps:cNvPr id="524" name="Freeform 519"/>
                          <wps:cNvSpPr>
                            <a:spLocks/>
                          </wps:cNvSpPr>
                          <wps:spPr bwMode="auto">
                            <a:xfrm>
                              <a:off x="8070" y="8319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8540 8319"/>
                                <a:gd name="T3" fmla="*/ 8540 h 221"/>
                                <a:gd name="T4" fmla="+- 0 9131 8070"/>
                                <a:gd name="T5" fmla="*/ T4 w 1061"/>
                                <a:gd name="T6" fmla="+- 0 8540 8319"/>
                                <a:gd name="T7" fmla="*/ 8540 h 221"/>
                                <a:gd name="T8" fmla="+- 0 9131 8070"/>
                                <a:gd name="T9" fmla="*/ T8 w 1061"/>
                                <a:gd name="T10" fmla="+- 0 8319 8319"/>
                                <a:gd name="T11" fmla="*/ 8319 h 221"/>
                                <a:gd name="T12" fmla="+- 0 8070 8070"/>
                                <a:gd name="T13" fmla="*/ T12 w 1061"/>
                                <a:gd name="T14" fmla="+- 0 8319 8319"/>
                                <a:gd name="T15" fmla="*/ 8319 h 221"/>
                                <a:gd name="T16" fmla="+- 0 8070 8070"/>
                                <a:gd name="T17" fmla="*/ T16 w 1061"/>
                                <a:gd name="T18" fmla="+- 0 8540 8319"/>
                                <a:gd name="T19" fmla="*/ 85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6"/>
                        <wpg:cNvGrpSpPr>
                          <a:grpSpLocks/>
                        </wpg:cNvGrpSpPr>
                        <wpg:grpSpPr bwMode="auto">
                          <a:xfrm>
                            <a:off x="8070" y="8540"/>
                            <a:ext cx="1061" cy="221"/>
                            <a:chOff x="8070" y="8540"/>
                            <a:chExt cx="1061" cy="221"/>
                          </a:xfrm>
                        </wpg:grpSpPr>
                        <wps:wsp>
                          <wps:cNvPr id="526" name="Freeform 517"/>
                          <wps:cNvSpPr>
                            <a:spLocks/>
                          </wps:cNvSpPr>
                          <wps:spPr bwMode="auto">
                            <a:xfrm>
                              <a:off x="8070" y="8540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8761 8540"/>
                                <a:gd name="T3" fmla="*/ 8761 h 221"/>
                                <a:gd name="T4" fmla="+- 0 9131 8070"/>
                                <a:gd name="T5" fmla="*/ T4 w 1061"/>
                                <a:gd name="T6" fmla="+- 0 8761 8540"/>
                                <a:gd name="T7" fmla="*/ 8761 h 221"/>
                                <a:gd name="T8" fmla="+- 0 9131 8070"/>
                                <a:gd name="T9" fmla="*/ T8 w 1061"/>
                                <a:gd name="T10" fmla="+- 0 8540 8540"/>
                                <a:gd name="T11" fmla="*/ 8540 h 221"/>
                                <a:gd name="T12" fmla="+- 0 8070 8070"/>
                                <a:gd name="T13" fmla="*/ T12 w 1061"/>
                                <a:gd name="T14" fmla="+- 0 8540 8540"/>
                                <a:gd name="T15" fmla="*/ 8540 h 221"/>
                                <a:gd name="T16" fmla="+- 0 8070 8070"/>
                                <a:gd name="T17" fmla="*/ T16 w 1061"/>
                                <a:gd name="T18" fmla="+- 0 8761 8540"/>
                                <a:gd name="T19" fmla="*/ 87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14"/>
                        <wpg:cNvGrpSpPr>
                          <a:grpSpLocks/>
                        </wpg:cNvGrpSpPr>
                        <wpg:grpSpPr bwMode="auto">
                          <a:xfrm>
                            <a:off x="8070" y="8761"/>
                            <a:ext cx="1061" cy="222"/>
                            <a:chOff x="8070" y="8761"/>
                            <a:chExt cx="1061" cy="222"/>
                          </a:xfrm>
                        </wpg:grpSpPr>
                        <wps:wsp>
                          <wps:cNvPr id="528" name="Freeform 515"/>
                          <wps:cNvSpPr>
                            <a:spLocks/>
                          </wps:cNvSpPr>
                          <wps:spPr bwMode="auto">
                            <a:xfrm>
                              <a:off x="8070" y="8761"/>
                              <a:ext cx="1061" cy="222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8982 8761"/>
                                <a:gd name="T3" fmla="*/ 8982 h 222"/>
                                <a:gd name="T4" fmla="+- 0 9131 8070"/>
                                <a:gd name="T5" fmla="*/ T4 w 1061"/>
                                <a:gd name="T6" fmla="+- 0 8982 8761"/>
                                <a:gd name="T7" fmla="*/ 8982 h 222"/>
                                <a:gd name="T8" fmla="+- 0 9131 8070"/>
                                <a:gd name="T9" fmla="*/ T8 w 1061"/>
                                <a:gd name="T10" fmla="+- 0 8761 8761"/>
                                <a:gd name="T11" fmla="*/ 8761 h 222"/>
                                <a:gd name="T12" fmla="+- 0 8070 8070"/>
                                <a:gd name="T13" fmla="*/ T12 w 1061"/>
                                <a:gd name="T14" fmla="+- 0 8761 8761"/>
                                <a:gd name="T15" fmla="*/ 8761 h 222"/>
                                <a:gd name="T16" fmla="+- 0 8070 8070"/>
                                <a:gd name="T17" fmla="*/ T16 w 1061"/>
                                <a:gd name="T18" fmla="+- 0 8982 8761"/>
                                <a:gd name="T19" fmla="*/ 898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2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12"/>
                        <wpg:cNvGrpSpPr>
                          <a:grpSpLocks/>
                        </wpg:cNvGrpSpPr>
                        <wpg:grpSpPr bwMode="auto">
                          <a:xfrm>
                            <a:off x="8070" y="8982"/>
                            <a:ext cx="1061" cy="221"/>
                            <a:chOff x="8070" y="8982"/>
                            <a:chExt cx="1061" cy="221"/>
                          </a:xfrm>
                        </wpg:grpSpPr>
                        <wps:wsp>
                          <wps:cNvPr id="530" name="Freeform 513"/>
                          <wps:cNvSpPr>
                            <a:spLocks/>
                          </wps:cNvSpPr>
                          <wps:spPr bwMode="auto">
                            <a:xfrm>
                              <a:off x="8070" y="8982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9203 8982"/>
                                <a:gd name="T3" fmla="*/ 9203 h 221"/>
                                <a:gd name="T4" fmla="+- 0 9131 8070"/>
                                <a:gd name="T5" fmla="*/ T4 w 1061"/>
                                <a:gd name="T6" fmla="+- 0 9203 8982"/>
                                <a:gd name="T7" fmla="*/ 9203 h 221"/>
                                <a:gd name="T8" fmla="+- 0 9131 8070"/>
                                <a:gd name="T9" fmla="*/ T8 w 1061"/>
                                <a:gd name="T10" fmla="+- 0 8982 8982"/>
                                <a:gd name="T11" fmla="*/ 8982 h 221"/>
                                <a:gd name="T12" fmla="+- 0 8070 8070"/>
                                <a:gd name="T13" fmla="*/ T12 w 1061"/>
                                <a:gd name="T14" fmla="+- 0 8982 8982"/>
                                <a:gd name="T15" fmla="*/ 8982 h 221"/>
                                <a:gd name="T16" fmla="+- 0 8070 8070"/>
                                <a:gd name="T17" fmla="*/ T16 w 1061"/>
                                <a:gd name="T18" fmla="+- 0 9203 8982"/>
                                <a:gd name="T19" fmla="*/ 92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10"/>
                        <wpg:cNvGrpSpPr>
                          <a:grpSpLocks/>
                        </wpg:cNvGrpSpPr>
                        <wpg:grpSpPr bwMode="auto">
                          <a:xfrm>
                            <a:off x="8070" y="9203"/>
                            <a:ext cx="1061" cy="221"/>
                            <a:chOff x="8070" y="9203"/>
                            <a:chExt cx="1061" cy="221"/>
                          </a:xfrm>
                        </wpg:grpSpPr>
                        <wps:wsp>
                          <wps:cNvPr id="532" name="Freeform 511"/>
                          <wps:cNvSpPr>
                            <a:spLocks/>
                          </wps:cNvSpPr>
                          <wps:spPr bwMode="auto">
                            <a:xfrm>
                              <a:off x="8070" y="9203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9424 9203"/>
                                <a:gd name="T3" fmla="*/ 9424 h 221"/>
                                <a:gd name="T4" fmla="+- 0 9131 8070"/>
                                <a:gd name="T5" fmla="*/ T4 w 1061"/>
                                <a:gd name="T6" fmla="+- 0 9424 9203"/>
                                <a:gd name="T7" fmla="*/ 9424 h 221"/>
                                <a:gd name="T8" fmla="+- 0 9131 8070"/>
                                <a:gd name="T9" fmla="*/ T8 w 1061"/>
                                <a:gd name="T10" fmla="+- 0 9203 9203"/>
                                <a:gd name="T11" fmla="*/ 9203 h 221"/>
                                <a:gd name="T12" fmla="+- 0 8070 8070"/>
                                <a:gd name="T13" fmla="*/ T12 w 1061"/>
                                <a:gd name="T14" fmla="+- 0 9203 9203"/>
                                <a:gd name="T15" fmla="*/ 9203 h 221"/>
                                <a:gd name="T16" fmla="+- 0 8070 8070"/>
                                <a:gd name="T17" fmla="*/ T16 w 1061"/>
                                <a:gd name="T18" fmla="+- 0 9424 9203"/>
                                <a:gd name="T19" fmla="*/ 94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136FB" id="Group 509" o:spid="_x0000_s1026" style="position:absolute;margin-left:403.5pt;margin-top:415.95pt;width:53.05pt;height:55.25pt;z-index:-169792;mso-position-horizontal-relative:page;mso-position-vertical-relative:page" coordorigin="8070,8319" coordsize="1061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">
                <v:group id="Group 518" o:spid="_x0000_s1027" style="position:absolute;left:8070;top:8319;width:1061;height:221" coordorigin="8070,8319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19" o:spid="_x0000_s1028" style="position:absolute;left:8070;top:8319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3FcQA&#10;AADcAAAADwAAAGRycy9kb3ducmV2LnhtbESPQWvCQBSE7wX/w/IEL6VuqrVIdJUiCEovGr14e2af&#10;STD7NuyuMf57t1DwOMzMN8x82ZlatOR8ZVnB5zABQZxbXXGh4HhYf0xB+ICssbZMCh7kYbnovc0x&#10;1fbOe2qzUIgIYZ+igjKEJpXS5yUZ9EPbEEfvYp3BEKUrpHZ4j3BTy1GSfEuDFceFEhtalZRfs5tR&#10;cD7tx9l1e0t4d9Tvbtf+nkLllBr0u58ZiEBdeIX/2xutYDL6gr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9xXEAAAA3AAAAA8AAAAAAAAAAAAAAAAAmAIAAGRycy9k&#10;b3ducmV2LnhtbFBLBQYAAAAABAAEAPUAAACJAwAAAAA=&#10;" path="m,221r1061,l1061,,,,,221xe" fillcolor="#bebebe" stroked="f">
                    <v:path arrowok="t" o:connecttype="custom" o:connectlocs="0,8540;1061,8540;1061,8319;0,8319;0,8540" o:connectangles="0,0,0,0,0"/>
                  </v:shape>
                </v:group>
                <v:group id="Group 516" o:spid="_x0000_s1029" style="position:absolute;left:8070;top:8540;width:1061;height:221" coordorigin="8070,8540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17" o:spid="_x0000_s1030" style="position:absolute;left:8070;top:8540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M+cYA&#10;AADcAAAADwAAAGRycy9kb3ducmV2LnhtbESPzWrDMBCE74W8g9hCLiWR69IQ3CghFAIJvThOLrlt&#10;ra1tYq2MJP/07atCocdhZr5hNrvJtGIg5xvLCp6XCQji0uqGKwXXy2GxBuEDssbWMin4Jg+77exh&#10;g5m2I59pKEIlIoR9hgrqELpMSl/WZNAvbUccvS/rDIYoXSW1wzHCTSvTJFlJgw3HhRo7eq+pvBe9&#10;UfB5O78U91OfcH7VTy4fPm6hcUrNH6f9G4hAU/gP/7WPWsFruoL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HM+cYAAADcAAAADwAAAAAAAAAAAAAAAACYAgAAZHJz&#10;L2Rvd25yZXYueG1sUEsFBgAAAAAEAAQA9QAAAIsDAAAAAA==&#10;" path="m,221r1061,l1061,,,,,221xe" fillcolor="#bebebe" stroked="f">
                    <v:path arrowok="t" o:connecttype="custom" o:connectlocs="0,8761;1061,8761;1061,8540;0,8540;0,8761" o:connectangles="0,0,0,0,0"/>
                  </v:shape>
                </v:group>
                <v:group id="Group 514" o:spid="_x0000_s1031" style="position:absolute;left:8070;top:8761;width:1061;height:222" coordorigin="8070,8761" coordsize="1061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15" o:spid="_x0000_s1032" style="position:absolute;left:8070;top:8761;width:1061;height:222;visibility:visible;mso-wrap-style:square;v-text-anchor:top" coordsize="1061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5jMIA&#10;AADcAAAADwAAAGRycy9kb3ducmV2LnhtbERPz2vCMBS+D/wfwhO8zVTBTjujiGwg6A6twq5vzVtb&#10;bF5qErX775eD4PHj+71c96YVN3K+saxgMk5AEJdWN1wpOB0/X+cgfEDW2FomBX/kYb0avCwx0/bO&#10;Od2KUIkYwj5DBXUIXSalL2sy6Me2I47cr3UGQ4SuktrhPYabVk6TJJUGG44NNXa0rak8F1ejYKuL&#10;7nr40G+8+C4up5T2ff71o9Ro2G/eQQTqw1P8cO+0gtk0ro1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PmMwgAAANwAAAAPAAAAAAAAAAAAAAAAAJgCAABkcnMvZG93&#10;bnJldi54bWxQSwUGAAAAAAQABAD1AAAAhwMAAAAA&#10;" path="m,221r1061,l1061,,,,,221xe" fillcolor="#bebebe" stroked="f">
                    <v:path arrowok="t" o:connecttype="custom" o:connectlocs="0,8982;1061,8982;1061,8761;0,8761;0,8982" o:connectangles="0,0,0,0,0"/>
                  </v:shape>
                </v:group>
                <v:group id="Group 512" o:spid="_x0000_s1033" style="position:absolute;left:8070;top:8982;width:1061;height:221" coordorigin="8070,8982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13" o:spid="_x0000_s1034" style="position:absolute;left:8070;top:8982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ny8AA&#10;AADcAAAADwAAAGRycy9kb3ducmV2LnhtbERPTYvCMBC9L/gfwgh7WTRdRZFqFBEWXLxo9eJtbMa2&#10;2ExKEmv99+YgeHy878WqM7VoyfnKsoLfYQKCOLe64kLB6fg3mIHwAVljbZkUPMnDatn7WmCq7YMP&#10;1GahEDGEfYoKyhCaVEqfl2TQD21DHLmrdQZDhK6Q2uEjhptajpJkKg1WHBtKbGhTUn7L7kbB5XwY&#10;Z7f/e8L7k/5x+3Z3DpVT6rvfrecgAnXhI367t1rBZBz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1ny8AAAADcAAAADwAAAAAAAAAAAAAAAACYAgAAZHJzL2Rvd25y&#10;ZXYueG1sUEsFBgAAAAAEAAQA9QAAAIUDAAAAAA==&#10;" path="m,221r1061,l1061,,,,,221xe" fillcolor="#bebebe" stroked="f">
                    <v:path arrowok="t" o:connecttype="custom" o:connectlocs="0,9203;1061,9203;1061,8982;0,8982;0,9203" o:connectangles="0,0,0,0,0"/>
                  </v:shape>
                </v:group>
                <v:group id="Group 510" o:spid="_x0000_s1035" style="position:absolute;left:8070;top:9203;width:1061;height:221" coordorigin="8070,9203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11" o:spid="_x0000_s1036" style="position:absolute;left:8070;top:9203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cJ8QA&#10;AADcAAAADwAAAGRycy9kb3ducmV2LnhtbESPQYvCMBSE7wv+h/AEL8uarqJI1ygiLChetHrx9rZ5&#10;2xabl5LEWv+9EQSPw8x8w8yXnalFS85XlhV8DxMQxLnVFRcKTsffrxkIH5A11pZJwZ08LBe9jzmm&#10;2t74QG0WChEh7FNUUIbQpFL6vCSDfmgb4uj9W2cwROkKqR3eItzUcpQkU2mw4rhQYkPrkvJLdjUK&#10;/s6HcXbZXhPen/Sn27e7c6icUoN+t/oBEagL7/CrvdEKJuMR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XCfEAAAA3AAAAA8AAAAAAAAAAAAAAAAAmAIAAGRycy9k&#10;b3ducmV2LnhtbFBLBQYAAAAABAAEAPUAAACJAwAAAAA=&#10;" path="m,221r1061,l1061,,,,,221xe" fillcolor="#bebebe" stroked="f">
                    <v:path arrowok="t" o:connecttype="custom" o:connectlocs="0,9424;1061,9424;1061,9203;0,9203;0,942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712" behindDoc="1" locked="0" layoutInCell="1" allowOverlap="1" wp14:anchorId="21E589D3" wp14:editId="1BF769E4">
                <wp:simplePos x="0" y="0"/>
                <wp:positionH relativeFrom="page">
                  <wp:posOffset>4301490</wp:posOffset>
                </wp:positionH>
                <wp:positionV relativeFrom="page">
                  <wp:posOffset>6570980</wp:posOffset>
                </wp:positionV>
                <wp:extent cx="685800" cy="699770"/>
                <wp:effectExtent l="0" t="0" r="3810" b="0"/>
                <wp:wrapNone/>
                <wp:docPr id="511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99770"/>
                          <a:chOff x="6774" y="10348"/>
                          <a:chExt cx="1080" cy="1102"/>
                        </a:xfrm>
                      </wpg:grpSpPr>
                      <wpg:grpSp>
                        <wpg:cNvPr id="512" name="Group 507"/>
                        <wpg:cNvGrpSpPr>
                          <a:grpSpLocks/>
                        </wpg:cNvGrpSpPr>
                        <wpg:grpSpPr bwMode="auto">
                          <a:xfrm>
                            <a:off x="6774" y="10348"/>
                            <a:ext cx="1080" cy="221"/>
                            <a:chOff x="6774" y="10348"/>
                            <a:chExt cx="1080" cy="221"/>
                          </a:xfrm>
                        </wpg:grpSpPr>
                        <wps:wsp>
                          <wps:cNvPr id="513" name="Freeform 508"/>
                          <wps:cNvSpPr>
                            <a:spLocks/>
                          </wps:cNvSpPr>
                          <wps:spPr bwMode="auto">
                            <a:xfrm>
                              <a:off x="6774" y="10348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0569 10348"/>
                                <a:gd name="T3" fmla="*/ 10569 h 221"/>
                                <a:gd name="T4" fmla="+- 0 7854 6774"/>
                                <a:gd name="T5" fmla="*/ T4 w 1080"/>
                                <a:gd name="T6" fmla="+- 0 10569 10348"/>
                                <a:gd name="T7" fmla="*/ 10569 h 221"/>
                                <a:gd name="T8" fmla="+- 0 7854 6774"/>
                                <a:gd name="T9" fmla="*/ T8 w 1080"/>
                                <a:gd name="T10" fmla="+- 0 10348 10348"/>
                                <a:gd name="T11" fmla="*/ 10348 h 221"/>
                                <a:gd name="T12" fmla="+- 0 6774 6774"/>
                                <a:gd name="T13" fmla="*/ T12 w 1080"/>
                                <a:gd name="T14" fmla="+- 0 10348 10348"/>
                                <a:gd name="T15" fmla="*/ 10348 h 221"/>
                                <a:gd name="T16" fmla="+- 0 6774 6774"/>
                                <a:gd name="T17" fmla="*/ T16 w 1080"/>
                                <a:gd name="T18" fmla="+- 0 10569 10348"/>
                                <a:gd name="T19" fmla="*/ 105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5"/>
                        <wpg:cNvGrpSpPr>
                          <a:grpSpLocks/>
                        </wpg:cNvGrpSpPr>
                        <wpg:grpSpPr bwMode="auto">
                          <a:xfrm>
                            <a:off x="6774" y="10569"/>
                            <a:ext cx="1080" cy="219"/>
                            <a:chOff x="6774" y="10569"/>
                            <a:chExt cx="1080" cy="219"/>
                          </a:xfrm>
                        </wpg:grpSpPr>
                        <wps:wsp>
                          <wps:cNvPr id="515" name="Freeform 506"/>
                          <wps:cNvSpPr>
                            <a:spLocks/>
                          </wps:cNvSpPr>
                          <wps:spPr bwMode="auto">
                            <a:xfrm>
                              <a:off x="6774" y="10569"/>
                              <a:ext cx="1080" cy="219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0787 10569"/>
                                <a:gd name="T3" fmla="*/ 10787 h 219"/>
                                <a:gd name="T4" fmla="+- 0 7854 6774"/>
                                <a:gd name="T5" fmla="*/ T4 w 1080"/>
                                <a:gd name="T6" fmla="+- 0 10787 10569"/>
                                <a:gd name="T7" fmla="*/ 10787 h 219"/>
                                <a:gd name="T8" fmla="+- 0 7854 6774"/>
                                <a:gd name="T9" fmla="*/ T8 w 1080"/>
                                <a:gd name="T10" fmla="+- 0 10569 10569"/>
                                <a:gd name="T11" fmla="*/ 10569 h 219"/>
                                <a:gd name="T12" fmla="+- 0 6774 6774"/>
                                <a:gd name="T13" fmla="*/ T12 w 1080"/>
                                <a:gd name="T14" fmla="+- 0 10569 10569"/>
                                <a:gd name="T15" fmla="*/ 10569 h 219"/>
                                <a:gd name="T16" fmla="+- 0 6774 6774"/>
                                <a:gd name="T17" fmla="*/ T16 w 1080"/>
                                <a:gd name="T18" fmla="+- 0 10787 10569"/>
                                <a:gd name="T19" fmla="*/ 1078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19">
                                  <a:moveTo>
                                    <a:pt x="0" y="218"/>
                                  </a:moveTo>
                                  <a:lnTo>
                                    <a:pt x="1080" y="218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3"/>
                        <wpg:cNvGrpSpPr>
                          <a:grpSpLocks/>
                        </wpg:cNvGrpSpPr>
                        <wpg:grpSpPr bwMode="auto">
                          <a:xfrm>
                            <a:off x="6774" y="10787"/>
                            <a:ext cx="1080" cy="221"/>
                            <a:chOff x="6774" y="10787"/>
                            <a:chExt cx="1080" cy="221"/>
                          </a:xfrm>
                        </wpg:grpSpPr>
                        <wps:wsp>
                          <wps:cNvPr id="517" name="Freeform 504"/>
                          <wps:cNvSpPr>
                            <a:spLocks/>
                          </wps:cNvSpPr>
                          <wps:spPr bwMode="auto">
                            <a:xfrm>
                              <a:off x="6774" y="10787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1008 10787"/>
                                <a:gd name="T3" fmla="*/ 11008 h 221"/>
                                <a:gd name="T4" fmla="+- 0 7854 6774"/>
                                <a:gd name="T5" fmla="*/ T4 w 1080"/>
                                <a:gd name="T6" fmla="+- 0 11008 10787"/>
                                <a:gd name="T7" fmla="*/ 11008 h 221"/>
                                <a:gd name="T8" fmla="+- 0 7854 6774"/>
                                <a:gd name="T9" fmla="*/ T8 w 1080"/>
                                <a:gd name="T10" fmla="+- 0 10787 10787"/>
                                <a:gd name="T11" fmla="*/ 10787 h 221"/>
                                <a:gd name="T12" fmla="+- 0 6774 6774"/>
                                <a:gd name="T13" fmla="*/ T12 w 1080"/>
                                <a:gd name="T14" fmla="+- 0 10787 10787"/>
                                <a:gd name="T15" fmla="*/ 10787 h 221"/>
                                <a:gd name="T16" fmla="+- 0 6774 6774"/>
                                <a:gd name="T17" fmla="*/ T16 w 1080"/>
                                <a:gd name="T18" fmla="+- 0 11008 10787"/>
                                <a:gd name="T19" fmla="*/ 110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1"/>
                        <wpg:cNvGrpSpPr>
                          <a:grpSpLocks/>
                        </wpg:cNvGrpSpPr>
                        <wpg:grpSpPr bwMode="auto">
                          <a:xfrm>
                            <a:off x="6774" y="11008"/>
                            <a:ext cx="1080" cy="221"/>
                            <a:chOff x="6774" y="11008"/>
                            <a:chExt cx="1080" cy="221"/>
                          </a:xfrm>
                        </wpg:grpSpPr>
                        <wps:wsp>
                          <wps:cNvPr id="519" name="Freeform 502"/>
                          <wps:cNvSpPr>
                            <a:spLocks/>
                          </wps:cNvSpPr>
                          <wps:spPr bwMode="auto">
                            <a:xfrm>
                              <a:off x="6774" y="11008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1229 11008"/>
                                <a:gd name="T3" fmla="*/ 11229 h 221"/>
                                <a:gd name="T4" fmla="+- 0 7854 6774"/>
                                <a:gd name="T5" fmla="*/ T4 w 1080"/>
                                <a:gd name="T6" fmla="+- 0 11229 11008"/>
                                <a:gd name="T7" fmla="*/ 11229 h 221"/>
                                <a:gd name="T8" fmla="+- 0 7854 6774"/>
                                <a:gd name="T9" fmla="*/ T8 w 1080"/>
                                <a:gd name="T10" fmla="+- 0 11008 11008"/>
                                <a:gd name="T11" fmla="*/ 11008 h 221"/>
                                <a:gd name="T12" fmla="+- 0 6774 6774"/>
                                <a:gd name="T13" fmla="*/ T12 w 1080"/>
                                <a:gd name="T14" fmla="+- 0 11008 11008"/>
                                <a:gd name="T15" fmla="*/ 11008 h 221"/>
                                <a:gd name="T16" fmla="+- 0 6774 6774"/>
                                <a:gd name="T17" fmla="*/ T16 w 1080"/>
                                <a:gd name="T18" fmla="+- 0 11229 11008"/>
                                <a:gd name="T19" fmla="*/ 1122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9"/>
                        <wpg:cNvGrpSpPr>
                          <a:grpSpLocks/>
                        </wpg:cNvGrpSpPr>
                        <wpg:grpSpPr bwMode="auto">
                          <a:xfrm>
                            <a:off x="6774" y="11229"/>
                            <a:ext cx="1080" cy="221"/>
                            <a:chOff x="6774" y="11229"/>
                            <a:chExt cx="1080" cy="221"/>
                          </a:xfrm>
                        </wpg:grpSpPr>
                        <wps:wsp>
                          <wps:cNvPr id="521" name="Freeform 500"/>
                          <wps:cNvSpPr>
                            <a:spLocks/>
                          </wps:cNvSpPr>
                          <wps:spPr bwMode="auto">
                            <a:xfrm>
                              <a:off x="6774" y="11229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1449 11229"/>
                                <a:gd name="T3" fmla="*/ 11449 h 221"/>
                                <a:gd name="T4" fmla="+- 0 7854 6774"/>
                                <a:gd name="T5" fmla="*/ T4 w 1080"/>
                                <a:gd name="T6" fmla="+- 0 11449 11229"/>
                                <a:gd name="T7" fmla="*/ 11449 h 221"/>
                                <a:gd name="T8" fmla="+- 0 7854 6774"/>
                                <a:gd name="T9" fmla="*/ T8 w 1080"/>
                                <a:gd name="T10" fmla="+- 0 11229 11229"/>
                                <a:gd name="T11" fmla="*/ 11229 h 221"/>
                                <a:gd name="T12" fmla="+- 0 6774 6774"/>
                                <a:gd name="T13" fmla="*/ T12 w 1080"/>
                                <a:gd name="T14" fmla="+- 0 11229 11229"/>
                                <a:gd name="T15" fmla="*/ 11229 h 221"/>
                                <a:gd name="T16" fmla="+- 0 6774 6774"/>
                                <a:gd name="T17" fmla="*/ T16 w 1080"/>
                                <a:gd name="T18" fmla="+- 0 11449 11229"/>
                                <a:gd name="T19" fmla="*/ 1144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0"/>
                                  </a:moveTo>
                                  <a:lnTo>
                                    <a:pt x="1080" y="22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A8C4F" id="Group 498" o:spid="_x0000_s1026" style="position:absolute;margin-left:338.7pt;margin-top:517.4pt;width:54pt;height:55.1pt;z-index:-169768;mso-position-horizontal-relative:page;mso-position-vertical-relative:page" coordorigin="6774,10348" coordsize="1080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">
                <v:group id="Group 507" o:spid="_x0000_s1027" style="position:absolute;left:6774;top:10348;width:1080;height:221" coordorigin="6774,10348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08" o:spid="_x0000_s1028" style="position:absolute;left:6774;top:10348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lcsQA&#10;AADcAAAADwAAAGRycy9kb3ducmV2LnhtbESPT2vCQBTE7wW/w/IEb3XXhP4xuooIoiextr0/ss8k&#10;Jvs2ZldNv71bKPQ4zMxvmPmyt424UecrxxomYwWCOHem4kLD1+fm+R2ED8gGG8ek4Yc8LBeDpzlm&#10;xt35g27HUIgIYZ+hhjKENpPS5yVZ9GPXEkfv5DqLIcqukKbDe4TbRiZKvUqLFceFEltal5TXx6vV&#10;cKnPe++S7dv08H1QaVKrJHVK69GwX81ABOrDf/ivvTMaXiYp/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fZXLEAAAA3AAAAA8AAAAAAAAAAAAAAAAAmAIAAGRycy9k&#10;b3ducmV2LnhtbFBLBQYAAAAABAAEAPUAAACJAwAAAAA=&#10;" path="m,221r1080,l1080,,,,,221xe" fillcolor="gray" stroked="f">
                    <v:path arrowok="t" o:connecttype="custom" o:connectlocs="0,10569;1080,10569;1080,10348;0,10348;0,10569" o:connectangles="0,0,0,0,0"/>
                  </v:shape>
                </v:group>
                <v:group id="Group 505" o:spid="_x0000_s1029" style="position:absolute;left:6774;top:10569;width:1080;height:219" coordorigin="6774,10569" coordsize="1080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6" o:spid="_x0000_s1030" style="position:absolute;left:6774;top:10569;width:1080;height:219;visibility:visible;mso-wrap-style:square;v-text-anchor:top" coordsize="108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OusYA&#10;AADcAAAADwAAAGRycy9kb3ducmV2LnhtbESPQWvCQBSE70L/w/IKvelGRSnRTSiF0oqlWPWgt9fd&#10;1ySYfRuya0z/fVcQPA4z8w2zzHtbi45aXzlWMB4lIIi1MxUXCva7t+EzCB+QDdaOScEfecizh8ES&#10;U+Mu/E3dNhQiQtinqKAMoUml9Loki37kGuLo/brWYoiyLaRp8RLhtpaTJJlLixXHhRIbei1Jn7Zn&#10;q2C6mq5Pe3fYrCeFPer37vOn+9JKPT32LwsQgfpwD9/aH0bBbDyD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OusYAAADcAAAADwAAAAAAAAAAAAAAAACYAgAAZHJz&#10;L2Rvd25yZXYueG1sUEsFBgAAAAAEAAQA9QAAAIsDAAAAAA==&#10;" path="m,218r1080,l1080,,,,,218xe" fillcolor="gray" stroked="f">
                    <v:path arrowok="t" o:connecttype="custom" o:connectlocs="0,10787;1080,10787;1080,10569;0,10569;0,10787" o:connectangles="0,0,0,0,0"/>
                  </v:shape>
                </v:group>
                <v:group id="Group 503" o:spid="_x0000_s1031" style="position:absolute;left:6774;top:10787;width:1080;height:221" coordorigin="6774,10787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4" o:spid="_x0000_s1032" style="position:absolute;left:6774;top:10787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jccQA&#10;AADcAAAADwAAAGRycy9kb3ducmV2LnhtbESPQWvCQBSE7wX/w/KE3uqukaqNboIUSnsSa+39kX0m&#10;Mdm3aXar6b/vCoLHYWa+Ydb5YFtxpt7XjjVMJwoEceFMzaWGw9fb0xKED8gGW8ek4Y885NnoYY2p&#10;cRf+pPM+lCJC2KeooQqhS6X0RUUW/cR1xNE7ut5iiLIvpenxEuG2lYlSc2mx5rhQYUevFRXN/tdq&#10;+GlOW++S98XL7nunZkmjkplTWj+Oh80KRKAh3MO39ofR8DxdwPV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Y3HEAAAA3AAAAA8AAAAAAAAAAAAAAAAAmAIAAGRycy9k&#10;b3ducmV2LnhtbFBLBQYAAAAABAAEAPUAAACJAwAAAAA=&#10;" path="m,221r1080,l1080,,,,,221xe" fillcolor="gray" stroked="f">
                    <v:path arrowok="t" o:connecttype="custom" o:connectlocs="0,11008;1080,11008;1080,10787;0,10787;0,11008" o:connectangles="0,0,0,0,0"/>
                  </v:shape>
                </v:group>
                <v:group id="Group 501" o:spid="_x0000_s1033" style="position:absolute;left:6774;top:11008;width:1080;height:221" coordorigin="6774,11008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2" o:spid="_x0000_s1034" style="position:absolute;left:6774;top:11008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SmMUA&#10;AADcAAAADwAAAGRycy9kb3ducmV2LnhtbESPT2vCQBTE74V+h+UVvNXdRFprdCNSKHoq/qn3R/aZ&#10;xGTfxuyq6bfvFgo9DjPzG2axHGwrbtT72rGGZKxAEBfO1Fxq+Dp8PL+B8AHZYOuYNHyTh2X++LDA&#10;zLg77+i2D6WIEPYZaqhC6DIpfVGRRT92HXH0Tq63GKLsS2l6vEe4bWWq1Ku0WHNcqLCj94qKZn+1&#10;Gi7N+dO7dD2dbY9bNUkblU6c0nr0NKzmIAIN4T/8194YDS/JD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1KYxQAAANwAAAAPAAAAAAAAAAAAAAAAAJgCAABkcnMv&#10;ZG93bnJldi54bWxQSwUGAAAAAAQABAD1AAAAigMAAAAA&#10;" path="m,221r1080,l1080,,,,,221xe" fillcolor="gray" stroked="f">
                    <v:path arrowok="t" o:connecttype="custom" o:connectlocs="0,11229;1080,11229;1080,11008;0,11008;0,11229" o:connectangles="0,0,0,0,0"/>
                  </v:shape>
                </v:group>
                <v:group id="Group 499" o:spid="_x0000_s1035" style="position:absolute;left:6774;top:11229;width:1080;height:221" coordorigin="6774,11229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0" o:spid="_x0000_s1036" style="position:absolute;left:6774;top:11229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UI8QA&#10;AADcAAAADwAAAGRycy9kb3ducmV2LnhtbESPQWsCMRSE70L/Q3iF3jQxUrVbo0ih6KmorffH5nV3&#10;u5uXdZPq9t83guBxmJlvmMWqd404UxcqzwbGIwWCOPe24sLA1+f7cA4iRGSLjWcy8EcBVsuHwQIz&#10;6y+8p/MhFiJBOGRooIyxzaQMeUkOw8i3xMn79p3DmGRXSNvhJcFdI7VSU+mw4rRQYktvJeX14dcZ&#10;ONU/H8Hrzexld9ypia6VnnhlzNNjv34FEamP9/CtvbUGnvUYr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lCPEAAAA3AAAAA8AAAAAAAAAAAAAAAAAmAIAAGRycy9k&#10;b3ducmV2LnhtbFBLBQYAAAAABAAEAPUAAACJAwAAAAA=&#10;" path="m,220r1080,l1080,,,,,220xe" fillcolor="gray" stroked="f">
                    <v:path arrowok="t" o:connecttype="custom" o:connectlocs="0,11449;1080,11449;1080,11229;0,11229;0,1144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736" behindDoc="1" locked="0" layoutInCell="1" allowOverlap="1" wp14:anchorId="21E589D4" wp14:editId="41B80DAB">
                <wp:simplePos x="0" y="0"/>
                <wp:positionH relativeFrom="page">
                  <wp:posOffset>5935345</wp:posOffset>
                </wp:positionH>
                <wp:positionV relativeFrom="page">
                  <wp:posOffset>6640830</wp:posOffset>
                </wp:positionV>
                <wp:extent cx="672465" cy="559435"/>
                <wp:effectExtent l="1270" t="1905" r="2540" b="635"/>
                <wp:wrapNone/>
                <wp:docPr id="50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559435"/>
                          <a:chOff x="9347" y="10458"/>
                          <a:chExt cx="1059" cy="881"/>
                        </a:xfrm>
                      </wpg:grpSpPr>
                      <wpg:grpSp>
                        <wpg:cNvPr id="503" name="Group 496"/>
                        <wpg:cNvGrpSpPr>
                          <a:grpSpLocks/>
                        </wpg:cNvGrpSpPr>
                        <wpg:grpSpPr bwMode="auto">
                          <a:xfrm>
                            <a:off x="9347" y="10458"/>
                            <a:ext cx="1059" cy="221"/>
                            <a:chOff x="9347" y="10458"/>
                            <a:chExt cx="1059" cy="221"/>
                          </a:xfrm>
                        </wpg:grpSpPr>
                        <wps:wsp>
                          <wps:cNvPr id="504" name="Freeform 497"/>
                          <wps:cNvSpPr>
                            <a:spLocks/>
                          </wps:cNvSpPr>
                          <wps:spPr bwMode="auto">
                            <a:xfrm>
                              <a:off x="9347" y="10458"/>
                              <a:ext cx="1059" cy="221"/>
                            </a:xfrm>
                            <a:custGeom>
                              <a:avLst/>
                              <a:gdLst>
                                <a:gd name="T0" fmla="+- 0 9347 9347"/>
                                <a:gd name="T1" fmla="*/ T0 w 1059"/>
                                <a:gd name="T2" fmla="+- 0 10679 10458"/>
                                <a:gd name="T3" fmla="*/ 10679 h 221"/>
                                <a:gd name="T4" fmla="+- 0 10405 9347"/>
                                <a:gd name="T5" fmla="*/ T4 w 1059"/>
                                <a:gd name="T6" fmla="+- 0 10679 10458"/>
                                <a:gd name="T7" fmla="*/ 10679 h 221"/>
                                <a:gd name="T8" fmla="+- 0 10405 9347"/>
                                <a:gd name="T9" fmla="*/ T8 w 1059"/>
                                <a:gd name="T10" fmla="+- 0 10458 10458"/>
                                <a:gd name="T11" fmla="*/ 10458 h 221"/>
                                <a:gd name="T12" fmla="+- 0 9347 9347"/>
                                <a:gd name="T13" fmla="*/ T12 w 1059"/>
                                <a:gd name="T14" fmla="+- 0 10458 10458"/>
                                <a:gd name="T15" fmla="*/ 10458 h 221"/>
                                <a:gd name="T16" fmla="+- 0 9347 9347"/>
                                <a:gd name="T17" fmla="*/ T16 w 1059"/>
                                <a:gd name="T18" fmla="+- 0 10679 10458"/>
                                <a:gd name="T19" fmla="*/ 106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221">
                                  <a:moveTo>
                                    <a:pt x="0" y="221"/>
                                  </a:moveTo>
                                  <a:lnTo>
                                    <a:pt x="1058" y="22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94"/>
                        <wpg:cNvGrpSpPr>
                          <a:grpSpLocks/>
                        </wpg:cNvGrpSpPr>
                        <wpg:grpSpPr bwMode="auto">
                          <a:xfrm>
                            <a:off x="9347" y="10679"/>
                            <a:ext cx="1059" cy="219"/>
                            <a:chOff x="9347" y="10679"/>
                            <a:chExt cx="1059" cy="219"/>
                          </a:xfrm>
                        </wpg:grpSpPr>
                        <wps:wsp>
                          <wps:cNvPr id="506" name="Freeform 495"/>
                          <wps:cNvSpPr>
                            <a:spLocks/>
                          </wps:cNvSpPr>
                          <wps:spPr bwMode="auto">
                            <a:xfrm>
                              <a:off x="9347" y="10679"/>
                              <a:ext cx="1059" cy="219"/>
                            </a:xfrm>
                            <a:custGeom>
                              <a:avLst/>
                              <a:gdLst>
                                <a:gd name="T0" fmla="+- 0 9347 9347"/>
                                <a:gd name="T1" fmla="*/ T0 w 1059"/>
                                <a:gd name="T2" fmla="+- 0 10897 10679"/>
                                <a:gd name="T3" fmla="*/ 10897 h 219"/>
                                <a:gd name="T4" fmla="+- 0 10405 9347"/>
                                <a:gd name="T5" fmla="*/ T4 w 1059"/>
                                <a:gd name="T6" fmla="+- 0 10897 10679"/>
                                <a:gd name="T7" fmla="*/ 10897 h 219"/>
                                <a:gd name="T8" fmla="+- 0 10405 9347"/>
                                <a:gd name="T9" fmla="*/ T8 w 1059"/>
                                <a:gd name="T10" fmla="+- 0 10679 10679"/>
                                <a:gd name="T11" fmla="*/ 10679 h 219"/>
                                <a:gd name="T12" fmla="+- 0 9347 9347"/>
                                <a:gd name="T13" fmla="*/ T12 w 1059"/>
                                <a:gd name="T14" fmla="+- 0 10679 10679"/>
                                <a:gd name="T15" fmla="*/ 10679 h 219"/>
                                <a:gd name="T16" fmla="+- 0 9347 9347"/>
                                <a:gd name="T17" fmla="*/ T16 w 1059"/>
                                <a:gd name="T18" fmla="+- 0 10897 10679"/>
                                <a:gd name="T19" fmla="*/ 1089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219">
                                  <a:moveTo>
                                    <a:pt x="0" y="218"/>
                                  </a:moveTo>
                                  <a:lnTo>
                                    <a:pt x="1058" y="218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92"/>
                        <wpg:cNvGrpSpPr>
                          <a:grpSpLocks/>
                        </wpg:cNvGrpSpPr>
                        <wpg:grpSpPr bwMode="auto">
                          <a:xfrm>
                            <a:off x="9347" y="10897"/>
                            <a:ext cx="1059" cy="221"/>
                            <a:chOff x="9347" y="10897"/>
                            <a:chExt cx="1059" cy="221"/>
                          </a:xfrm>
                        </wpg:grpSpPr>
                        <wps:wsp>
                          <wps:cNvPr id="508" name="Freeform 493"/>
                          <wps:cNvSpPr>
                            <a:spLocks/>
                          </wps:cNvSpPr>
                          <wps:spPr bwMode="auto">
                            <a:xfrm>
                              <a:off x="9347" y="10897"/>
                              <a:ext cx="1059" cy="221"/>
                            </a:xfrm>
                            <a:custGeom>
                              <a:avLst/>
                              <a:gdLst>
                                <a:gd name="T0" fmla="+- 0 9347 9347"/>
                                <a:gd name="T1" fmla="*/ T0 w 1059"/>
                                <a:gd name="T2" fmla="+- 0 11118 10897"/>
                                <a:gd name="T3" fmla="*/ 11118 h 221"/>
                                <a:gd name="T4" fmla="+- 0 10405 9347"/>
                                <a:gd name="T5" fmla="*/ T4 w 1059"/>
                                <a:gd name="T6" fmla="+- 0 11118 10897"/>
                                <a:gd name="T7" fmla="*/ 11118 h 221"/>
                                <a:gd name="T8" fmla="+- 0 10405 9347"/>
                                <a:gd name="T9" fmla="*/ T8 w 1059"/>
                                <a:gd name="T10" fmla="+- 0 10897 10897"/>
                                <a:gd name="T11" fmla="*/ 10897 h 221"/>
                                <a:gd name="T12" fmla="+- 0 9347 9347"/>
                                <a:gd name="T13" fmla="*/ T12 w 1059"/>
                                <a:gd name="T14" fmla="+- 0 10897 10897"/>
                                <a:gd name="T15" fmla="*/ 10897 h 221"/>
                                <a:gd name="T16" fmla="+- 0 9347 9347"/>
                                <a:gd name="T17" fmla="*/ T16 w 1059"/>
                                <a:gd name="T18" fmla="+- 0 11118 10897"/>
                                <a:gd name="T19" fmla="*/ 111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221">
                                  <a:moveTo>
                                    <a:pt x="0" y="221"/>
                                  </a:moveTo>
                                  <a:lnTo>
                                    <a:pt x="1058" y="22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90"/>
                        <wpg:cNvGrpSpPr>
                          <a:grpSpLocks/>
                        </wpg:cNvGrpSpPr>
                        <wpg:grpSpPr bwMode="auto">
                          <a:xfrm>
                            <a:off x="9347" y="11118"/>
                            <a:ext cx="1059" cy="221"/>
                            <a:chOff x="9347" y="11118"/>
                            <a:chExt cx="1059" cy="221"/>
                          </a:xfrm>
                        </wpg:grpSpPr>
                        <wps:wsp>
                          <wps:cNvPr id="510" name="Freeform 491"/>
                          <wps:cNvSpPr>
                            <a:spLocks/>
                          </wps:cNvSpPr>
                          <wps:spPr bwMode="auto">
                            <a:xfrm>
                              <a:off x="9347" y="11118"/>
                              <a:ext cx="1059" cy="221"/>
                            </a:xfrm>
                            <a:custGeom>
                              <a:avLst/>
                              <a:gdLst>
                                <a:gd name="T0" fmla="+- 0 9347 9347"/>
                                <a:gd name="T1" fmla="*/ T0 w 1059"/>
                                <a:gd name="T2" fmla="+- 0 11339 11118"/>
                                <a:gd name="T3" fmla="*/ 11339 h 221"/>
                                <a:gd name="T4" fmla="+- 0 10405 9347"/>
                                <a:gd name="T5" fmla="*/ T4 w 1059"/>
                                <a:gd name="T6" fmla="+- 0 11339 11118"/>
                                <a:gd name="T7" fmla="*/ 11339 h 221"/>
                                <a:gd name="T8" fmla="+- 0 10405 9347"/>
                                <a:gd name="T9" fmla="*/ T8 w 1059"/>
                                <a:gd name="T10" fmla="+- 0 11118 11118"/>
                                <a:gd name="T11" fmla="*/ 11118 h 221"/>
                                <a:gd name="T12" fmla="+- 0 9347 9347"/>
                                <a:gd name="T13" fmla="*/ T12 w 1059"/>
                                <a:gd name="T14" fmla="+- 0 11118 11118"/>
                                <a:gd name="T15" fmla="*/ 11118 h 221"/>
                                <a:gd name="T16" fmla="+- 0 9347 9347"/>
                                <a:gd name="T17" fmla="*/ T16 w 1059"/>
                                <a:gd name="T18" fmla="+- 0 11339 11118"/>
                                <a:gd name="T19" fmla="*/ 113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221">
                                  <a:moveTo>
                                    <a:pt x="0" y="221"/>
                                  </a:moveTo>
                                  <a:lnTo>
                                    <a:pt x="1058" y="22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D53AB" id="Group 489" o:spid="_x0000_s1026" style="position:absolute;margin-left:467.35pt;margin-top:522.9pt;width:52.95pt;height:44.05pt;z-index:-169744;mso-position-horizontal-relative:page;mso-position-vertical-relative:page" coordorigin="9347,10458" coordsize="1059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">
                <v:group id="Group 496" o:spid="_x0000_s1027" style="position:absolute;left:9347;top:10458;width:1059;height:221" coordorigin="9347,10458" coordsize="105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497" o:spid="_x0000_s1028" style="position:absolute;left:9347;top:10458;width:1059;height:221;visibility:visible;mso-wrap-style:square;v-text-anchor:top" coordsize="10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mqcMA&#10;AADcAAAADwAAAGRycy9kb3ducmV2LnhtbESPQYvCMBSE74L/ITxhL6KpoiJdoywLgqIX7bLnR/O2&#10;LTYvJYm26683guBxmJlvmNWmM7W4kfOVZQWTcQKCOLe64kLBT7YdLUH4gKyxtkwK/snDZt3vrTDV&#10;tuUT3c6hEBHCPkUFZQhNKqXPSzLox7Yhjt6fdQZDlK6Q2mEb4aaW0yRZSIMVx4USG/ouKb+cr0bB&#10;ydyn1u3bYzZrm3uXBXcZ/h6U+hh0X58gAnXhHX61d1rBPJnB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tmqcMAAADcAAAADwAAAAAAAAAAAAAAAACYAgAAZHJzL2Rv&#10;d25yZXYueG1sUEsFBgAAAAAEAAQA9QAAAIgDAAAAAA==&#10;" path="m,221r1058,l1058,,,,,221xe" fillcolor="gray" stroked="f">
                    <v:path arrowok="t" o:connecttype="custom" o:connectlocs="0,10679;1058,10679;1058,10458;0,10458;0,10679" o:connectangles="0,0,0,0,0"/>
                  </v:shape>
                </v:group>
                <v:group id="Group 494" o:spid="_x0000_s1029" style="position:absolute;left:9347;top:10679;width:1059;height:219" coordorigin="9347,10679" coordsize="105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5" o:spid="_x0000_s1030" style="position:absolute;left:9347;top:10679;width:1059;height:219;visibility:visible;mso-wrap-style:square;v-text-anchor:top" coordsize="105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YJcQA&#10;AADcAAAADwAAAGRycy9kb3ducmV2LnhtbESPQWvCQBSE70L/w/IKvQTdbdFUYjZSSms99NJU74/s&#10;Mwlm34bsVuO/dwuCx2FmvmHy9Wg7caLBt441PM8UCOLKmZZrDbvfz+kShA/IBjvHpOFCHtbFwyTH&#10;zLgz/9CpDLWIEPYZamhC6DMpfdWQRT9zPXH0Dm6wGKIcamkGPEe47eSLUqm02HJcaLCn94aqY/ln&#10;NZTdV7Kn+nWeLpNkxMXm4zsYpfXT4/i2AhFoDPfwrb01GhYqhf8z8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2CXEAAAA3AAAAA8AAAAAAAAAAAAAAAAAmAIAAGRycy9k&#10;b3ducmV2LnhtbFBLBQYAAAAABAAEAPUAAACJAwAAAAA=&#10;" path="m,218r1058,l1058,,,,,218xe" fillcolor="gray" stroked="f">
                    <v:path arrowok="t" o:connecttype="custom" o:connectlocs="0,10897;1058,10897;1058,10679;0,10679;0,10897" o:connectangles="0,0,0,0,0"/>
                  </v:shape>
                </v:group>
                <v:group id="Group 492" o:spid="_x0000_s1031" style="position:absolute;left:9347;top:10897;width:1059;height:221" coordorigin="9347,10897" coordsize="105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3" o:spid="_x0000_s1032" style="position:absolute;left:9347;top:10897;width:1059;height:221;visibility:visible;mso-wrap-style:square;v-text-anchor:top" coordsize="10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srMAA&#10;AADcAAAADwAAAGRycy9kb3ducmV2LnhtbERPTYvCMBC9L/gfwgheFk1XXJFqFBEERS9a8Tw0Y1ts&#10;JiXJ2uqvNwdhj4/3vVh1phYPcr6yrOBnlIAgzq2uuFBwybbDGQgfkDXWlknBkzyslr2vBabatnyi&#10;xzkUIoawT1FBGUKTSunzkgz6kW2II3ezzmCI0BVSO2xjuKnlOEmm0mDFsaHEhjYl5ffzn1FwMq+x&#10;dfv2mE3a5tVlwd2/rwelBv1uPQcRqAv/4o97pxX8JnFtPBOP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ZsrMAAAADcAAAADwAAAAAAAAAAAAAAAACYAgAAZHJzL2Rvd25y&#10;ZXYueG1sUEsFBgAAAAAEAAQA9QAAAIUDAAAAAA==&#10;" path="m,221r1058,l1058,,,,,221xe" fillcolor="gray" stroked="f">
                    <v:path arrowok="t" o:connecttype="custom" o:connectlocs="0,11118;1058,11118;1058,10897;0,10897;0,11118" o:connectangles="0,0,0,0,0"/>
                  </v:shape>
                </v:group>
                <v:group id="Group 490" o:spid="_x0000_s1033" style="position:absolute;left:9347;top:11118;width:1059;height:221" coordorigin="9347,11118" coordsize="105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91" o:spid="_x0000_s1034" style="position:absolute;left:9347;top:11118;width:1059;height:221;visibility:visible;mso-wrap-style:square;v-text-anchor:top" coordsize="10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2d8IA&#10;AADcAAAADwAAAGRycy9kb3ducmV2LnhtbERPz2vCMBS+C/4P4Q12kZlWNhmdsYggOLZLW9n50by1&#10;xealJNF2/euXw2DHj+/3Lp9ML+7kfGdZQbpOQBDXVnfcKLhUp6dXED4ga+wtk4If8pDvl4sdZtqO&#10;XNC9DI2IIewzVNCGMGRS+rolg35tB+LIfVtnMEToGqkdjjHc9HKTJFtpsOPY0OJAx5bqa3kzCgoz&#10;b6x7Hz+r53GYpyq46+rrQ6nHh+nwBiLQFP7Ff+6zVvCSxv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fZ3wgAAANwAAAAPAAAAAAAAAAAAAAAAAJgCAABkcnMvZG93&#10;bnJldi54bWxQSwUGAAAAAAQABAD1AAAAhwMAAAAA&#10;" path="m,221r1058,l1058,,,,,221xe" fillcolor="gray" stroked="f">
                    <v:path arrowok="t" o:connecttype="custom" o:connectlocs="0,11339;1058,11339;1058,11118;0,11118;0,1133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760" behindDoc="1" locked="0" layoutInCell="1" allowOverlap="1" wp14:anchorId="21E589D5" wp14:editId="0AACBDDD">
                <wp:simplePos x="0" y="0"/>
                <wp:positionH relativeFrom="page">
                  <wp:posOffset>4301490</wp:posOffset>
                </wp:positionH>
                <wp:positionV relativeFrom="page">
                  <wp:posOffset>8793480</wp:posOffset>
                </wp:positionV>
                <wp:extent cx="685800" cy="561340"/>
                <wp:effectExtent l="0" t="1905" r="3810" b="0"/>
                <wp:wrapNone/>
                <wp:docPr id="49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561340"/>
                          <a:chOff x="6774" y="13848"/>
                          <a:chExt cx="1080" cy="884"/>
                        </a:xfrm>
                      </wpg:grpSpPr>
                      <wpg:grpSp>
                        <wpg:cNvPr id="494" name="Group 487"/>
                        <wpg:cNvGrpSpPr>
                          <a:grpSpLocks/>
                        </wpg:cNvGrpSpPr>
                        <wpg:grpSpPr bwMode="auto">
                          <a:xfrm>
                            <a:off x="6774" y="13848"/>
                            <a:ext cx="1080" cy="221"/>
                            <a:chOff x="6774" y="13848"/>
                            <a:chExt cx="1080" cy="221"/>
                          </a:xfrm>
                        </wpg:grpSpPr>
                        <wps:wsp>
                          <wps:cNvPr id="495" name="Freeform 488"/>
                          <wps:cNvSpPr>
                            <a:spLocks/>
                          </wps:cNvSpPr>
                          <wps:spPr bwMode="auto">
                            <a:xfrm>
                              <a:off x="6774" y="13848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4068 13848"/>
                                <a:gd name="T3" fmla="*/ 14068 h 221"/>
                                <a:gd name="T4" fmla="+- 0 7854 6774"/>
                                <a:gd name="T5" fmla="*/ T4 w 1080"/>
                                <a:gd name="T6" fmla="+- 0 14068 13848"/>
                                <a:gd name="T7" fmla="*/ 14068 h 221"/>
                                <a:gd name="T8" fmla="+- 0 7854 6774"/>
                                <a:gd name="T9" fmla="*/ T8 w 1080"/>
                                <a:gd name="T10" fmla="+- 0 13848 13848"/>
                                <a:gd name="T11" fmla="*/ 13848 h 221"/>
                                <a:gd name="T12" fmla="+- 0 6774 6774"/>
                                <a:gd name="T13" fmla="*/ T12 w 1080"/>
                                <a:gd name="T14" fmla="+- 0 13848 13848"/>
                                <a:gd name="T15" fmla="*/ 13848 h 221"/>
                                <a:gd name="T16" fmla="+- 0 6774 6774"/>
                                <a:gd name="T17" fmla="*/ T16 w 1080"/>
                                <a:gd name="T18" fmla="+- 0 14068 13848"/>
                                <a:gd name="T19" fmla="*/ 1406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0"/>
                                  </a:moveTo>
                                  <a:lnTo>
                                    <a:pt x="1080" y="22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5"/>
                        <wpg:cNvGrpSpPr>
                          <a:grpSpLocks/>
                        </wpg:cNvGrpSpPr>
                        <wpg:grpSpPr bwMode="auto">
                          <a:xfrm>
                            <a:off x="6774" y="14068"/>
                            <a:ext cx="1080" cy="221"/>
                            <a:chOff x="6774" y="14068"/>
                            <a:chExt cx="1080" cy="221"/>
                          </a:xfrm>
                        </wpg:grpSpPr>
                        <wps:wsp>
                          <wps:cNvPr id="497" name="Freeform 486"/>
                          <wps:cNvSpPr>
                            <a:spLocks/>
                          </wps:cNvSpPr>
                          <wps:spPr bwMode="auto">
                            <a:xfrm>
                              <a:off x="6774" y="14068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4289 14068"/>
                                <a:gd name="T3" fmla="*/ 14289 h 221"/>
                                <a:gd name="T4" fmla="+- 0 7854 6774"/>
                                <a:gd name="T5" fmla="*/ T4 w 1080"/>
                                <a:gd name="T6" fmla="+- 0 14289 14068"/>
                                <a:gd name="T7" fmla="*/ 14289 h 221"/>
                                <a:gd name="T8" fmla="+- 0 7854 6774"/>
                                <a:gd name="T9" fmla="*/ T8 w 1080"/>
                                <a:gd name="T10" fmla="+- 0 14068 14068"/>
                                <a:gd name="T11" fmla="*/ 14068 h 221"/>
                                <a:gd name="T12" fmla="+- 0 6774 6774"/>
                                <a:gd name="T13" fmla="*/ T12 w 1080"/>
                                <a:gd name="T14" fmla="+- 0 14068 14068"/>
                                <a:gd name="T15" fmla="*/ 14068 h 221"/>
                                <a:gd name="T16" fmla="+- 0 6774 6774"/>
                                <a:gd name="T17" fmla="*/ T16 w 1080"/>
                                <a:gd name="T18" fmla="+- 0 14289 14068"/>
                                <a:gd name="T19" fmla="*/ 1428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3"/>
                        <wpg:cNvGrpSpPr>
                          <a:grpSpLocks/>
                        </wpg:cNvGrpSpPr>
                        <wpg:grpSpPr bwMode="auto">
                          <a:xfrm>
                            <a:off x="6774" y="14289"/>
                            <a:ext cx="1080" cy="221"/>
                            <a:chOff x="6774" y="14289"/>
                            <a:chExt cx="1080" cy="221"/>
                          </a:xfrm>
                        </wpg:grpSpPr>
                        <wps:wsp>
                          <wps:cNvPr id="499" name="Freeform 484"/>
                          <wps:cNvSpPr>
                            <a:spLocks/>
                          </wps:cNvSpPr>
                          <wps:spPr bwMode="auto">
                            <a:xfrm>
                              <a:off x="6774" y="14289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4510 14289"/>
                                <a:gd name="T3" fmla="*/ 14510 h 221"/>
                                <a:gd name="T4" fmla="+- 0 7854 6774"/>
                                <a:gd name="T5" fmla="*/ T4 w 1080"/>
                                <a:gd name="T6" fmla="+- 0 14510 14289"/>
                                <a:gd name="T7" fmla="*/ 14510 h 221"/>
                                <a:gd name="T8" fmla="+- 0 7854 6774"/>
                                <a:gd name="T9" fmla="*/ T8 w 1080"/>
                                <a:gd name="T10" fmla="+- 0 14289 14289"/>
                                <a:gd name="T11" fmla="*/ 14289 h 221"/>
                                <a:gd name="T12" fmla="+- 0 6774 6774"/>
                                <a:gd name="T13" fmla="*/ T12 w 1080"/>
                                <a:gd name="T14" fmla="+- 0 14289 14289"/>
                                <a:gd name="T15" fmla="*/ 14289 h 221"/>
                                <a:gd name="T16" fmla="+- 0 6774 6774"/>
                                <a:gd name="T17" fmla="*/ T16 w 1080"/>
                                <a:gd name="T18" fmla="+- 0 14510 14289"/>
                                <a:gd name="T19" fmla="*/ 1451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1"/>
                        <wpg:cNvGrpSpPr>
                          <a:grpSpLocks/>
                        </wpg:cNvGrpSpPr>
                        <wpg:grpSpPr bwMode="auto">
                          <a:xfrm>
                            <a:off x="6774" y="14510"/>
                            <a:ext cx="1080" cy="221"/>
                            <a:chOff x="6774" y="14510"/>
                            <a:chExt cx="1080" cy="221"/>
                          </a:xfrm>
                        </wpg:grpSpPr>
                        <wps:wsp>
                          <wps:cNvPr id="501" name="Freeform 482"/>
                          <wps:cNvSpPr>
                            <a:spLocks/>
                          </wps:cNvSpPr>
                          <wps:spPr bwMode="auto">
                            <a:xfrm>
                              <a:off x="6774" y="14510"/>
                              <a:ext cx="108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1080"/>
                                <a:gd name="T2" fmla="+- 0 14731 14510"/>
                                <a:gd name="T3" fmla="*/ 14731 h 221"/>
                                <a:gd name="T4" fmla="+- 0 7854 6774"/>
                                <a:gd name="T5" fmla="*/ T4 w 1080"/>
                                <a:gd name="T6" fmla="+- 0 14731 14510"/>
                                <a:gd name="T7" fmla="*/ 14731 h 221"/>
                                <a:gd name="T8" fmla="+- 0 7854 6774"/>
                                <a:gd name="T9" fmla="*/ T8 w 1080"/>
                                <a:gd name="T10" fmla="+- 0 14510 14510"/>
                                <a:gd name="T11" fmla="*/ 14510 h 221"/>
                                <a:gd name="T12" fmla="+- 0 6774 6774"/>
                                <a:gd name="T13" fmla="*/ T12 w 1080"/>
                                <a:gd name="T14" fmla="+- 0 14510 14510"/>
                                <a:gd name="T15" fmla="*/ 14510 h 221"/>
                                <a:gd name="T16" fmla="+- 0 6774 6774"/>
                                <a:gd name="T17" fmla="*/ T16 w 1080"/>
                                <a:gd name="T18" fmla="+- 0 14731 14510"/>
                                <a:gd name="T19" fmla="*/ 147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221">
                                  <a:moveTo>
                                    <a:pt x="0" y="221"/>
                                  </a:moveTo>
                                  <a:lnTo>
                                    <a:pt x="1080" y="221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61AE1" id="Group 480" o:spid="_x0000_s1026" style="position:absolute;margin-left:338.7pt;margin-top:692.4pt;width:54pt;height:44.2pt;z-index:-169720;mso-position-horizontal-relative:page;mso-position-vertical-relative:page" coordorigin="6774,13848" coordsize="1080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">
                <v:group id="Group 487" o:spid="_x0000_s1027" style="position:absolute;left:6774;top:13848;width:1080;height:221" coordorigin="6774,13848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88" o:spid="_x0000_s1028" style="position:absolute;left:6774;top:13848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mhMQA&#10;AADcAAAADwAAAGRycy9kb3ducmV2LnhtbESPT2sCMRTE7wW/Q3iFXopmtVXc1Sitq+DVP+D1kTx3&#10;l25eliTV7bdvCkKPw8z8hlmue9uKG/nQOFYwHmUgiLUzDVcKzqfdcA4iRGSDrWNS8EMB1qvB0xIL&#10;4+58oNsxViJBOBSooI6xK6QMuiaLYeQ64uRdnbcYk/SVNB7vCW5bOcmymbTYcFqosaNNTfrr+G0V&#10;bC95q6flpi/z1zevt5Py03Kp1Mtz/7EAEamP/+FHe28UvOdT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MJoTEAAAA3AAAAA8AAAAAAAAAAAAAAAAAmAIAAGRycy9k&#10;b3ducmV2LnhtbFBLBQYAAAAABAAEAPUAAACJAwAAAAA=&#10;" path="m,220r1080,l1080,,,,,220xe" fillcolor="#bebebe" stroked="f">
                    <v:path arrowok="t" o:connecttype="custom" o:connectlocs="0,14068;1080,14068;1080,13848;0,13848;0,14068" o:connectangles="0,0,0,0,0"/>
                  </v:shape>
                </v:group>
                <v:group id="Group 485" o:spid="_x0000_s1029" style="position:absolute;left:6774;top:14068;width:1080;height:221" coordorigin="6774,14068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6" o:spid="_x0000_s1030" style="position:absolute;left:6774;top:14068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daMUA&#10;AADcAAAADwAAAGRycy9kb3ducmV2LnhtbESPS2vDMBCE74X+B7GFXEoiN2kedqOEJk6h1zwg10Xa&#10;2KbWykhK4v77qlDocZiZb5jluretuJEPjWMFL6MMBLF2puFKwen4MVyACBHZYOuYFHxTgPXq8WGJ&#10;hXF33tPtECuRIBwKVFDH2BVSBl2TxTByHXHyLs5bjEn6ShqP9wS3rRxn2UxabDgt1NjRtib9dbha&#10;Bbtz3uppue3L/Hni9W5cbiyXSg2e+vc3EJH6+B/+a38aBa/5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h1oxQAAANwAAAAPAAAAAAAAAAAAAAAAAJgCAABkcnMv&#10;ZG93bnJldi54bWxQSwUGAAAAAAQABAD1AAAAigMAAAAA&#10;" path="m,221r1080,l1080,,,,,221xe" fillcolor="#bebebe" stroked="f">
                    <v:path arrowok="t" o:connecttype="custom" o:connectlocs="0,14289;1080,14289;1080,14068;0,14068;0,14289" o:connectangles="0,0,0,0,0"/>
                  </v:shape>
                </v:group>
                <v:group id="Group 483" o:spid="_x0000_s1031" style="position:absolute;left:6774;top:14289;width:1080;height:221" coordorigin="6774,14289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4" o:spid="_x0000_s1032" style="position:absolute;left:6774;top:14289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sgcMA&#10;AADcAAAADwAAAGRycy9kb3ducmV2LnhtbESPQWsCMRSE70L/Q3hCL6LZWivu1ijWteC1Knh9JK+7&#10;i5uXJYm6/fdNoeBxmJlvmOW6t624kQ+NYwUvkwwEsXam4UrB6fg5XoAIEdlg65gU/FCA9eppsMTC&#10;uDt/0e0QK5EgHApUUMfYFVIGXZPFMHEdcfK+nbcYk/SVNB7vCW5bOc2yubTYcFqosaNtTfpyuFoF&#10;u3Pe6rdy25f56NXr3bT8sFwq9TzsN+8gIvXxEf5v742CWZ7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EsgcMAAADcAAAADwAAAAAAAAAAAAAAAACYAgAAZHJzL2Rv&#10;d25yZXYueG1sUEsFBgAAAAAEAAQA9QAAAIgDAAAAAA==&#10;" path="m,221r1080,l1080,,,,,221xe" fillcolor="#bebebe" stroked="f">
                    <v:path arrowok="t" o:connecttype="custom" o:connectlocs="0,14510;1080,14510;1080,14289;0,14289;0,14510" o:connectangles="0,0,0,0,0"/>
                  </v:shape>
                </v:group>
                <v:group id="Group 481" o:spid="_x0000_s1033" style="position:absolute;left:6774;top:14510;width:1080;height:221" coordorigin="6774,14510" coordsize="108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82" o:spid="_x0000_s1034" style="position:absolute;left:6774;top:14510;width:1080;height:221;visibility:visible;mso-wrap-style:square;v-text-anchor:top" coordsize="108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6ncQA&#10;AADcAAAADwAAAGRycy9kb3ducmV2LnhtbESPQWsCMRSE7wX/Q3iCl6JZLRbdblbUtdBrVej1kbzu&#10;Lt28LEnU9d+bQqHHYWa+YYrNYDtxJR9axwrmswwEsXam5VrB+fQ+XYEIEdlg55gU3CnAphw9FZgb&#10;d+NPuh5jLRKEQ44Kmhj7XMqgG7IYZq4nTt638xZjkr6WxuMtwW0nF1n2Ki22nBYa7GnfkP45XqyC&#10;w9e608tqP1Tr5xevD4tqZ7lSajIetm8gIg3xP/zX/jAKltkcfs+kIy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up3EAAAA3AAAAA8AAAAAAAAAAAAAAAAAmAIAAGRycy9k&#10;b3ducmV2LnhtbFBLBQYAAAAABAAEAPUAAACJAwAAAAA=&#10;" path="m,221r1080,l1080,,,,,221xe" fillcolor="#bebebe" stroked="f">
                    <v:path arrowok="t" o:connecttype="custom" o:connectlocs="0,14731;1080,14731;1080,14510;0,14510;0,1473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784" behindDoc="1" locked="0" layoutInCell="1" allowOverlap="1" wp14:anchorId="21E589D6" wp14:editId="0FD845FA">
                <wp:simplePos x="0" y="0"/>
                <wp:positionH relativeFrom="page">
                  <wp:posOffset>5124450</wp:posOffset>
                </wp:positionH>
                <wp:positionV relativeFrom="page">
                  <wp:posOffset>8793480</wp:posOffset>
                </wp:positionV>
                <wp:extent cx="673735" cy="561340"/>
                <wp:effectExtent l="0" t="1905" r="2540" b="0"/>
                <wp:wrapNone/>
                <wp:docPr id="484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561340"/>
                          <a:chOff x="8070" y="13848"/>
                          <a:chExt cx="1061" cy="884"/>
                        </a:xfrm>
                      </wpg:grpSpPr>
                      <wpg:grpSp>
                        <wpg:cNvPr id="485" name="Group 478"/>
                        <wpg:cNvGrpSpPr>
                          <a:grpSpLocks/>
                        </wpg:cNvGrpSpPr>
                        <wpg:grpSpPr bwMode="auto">
                          <a:xfrm>
                            <a:off x="8070" y="13848"/>
                            <a:ext cx="1061" cy="221"/>
                            <a:chOff x="8070" y="13848"/>
                            <a:chExt cx="1061" cy="221"/>
                          </a:xfrm>
                        </wpg:grpSpPr>
                        <wps:wsp>
                          <wps:cNvPr id="486" name="Freeform 479"/>
                          <wps:cNvSpPr>
                            <a:spLocks/>
                          </wps:cNvSpPr>
                          <wps:spPr bwMode="auto">
                            <a:xfrm>
                              <a:off x="8070" y="13848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14068 13848"/>
                                <a:gd name="T3" fmla="*/ 14068 h 221"/>
                                <a:gd name="T4" fmla="+- 0 9131 8070"/>
                                <a:gd name="T5" fmla="*/ T4 w 1061"/>
                                <a:gd name="T6" fmla="+- 0 14068 13848"/>
                                <a:gd name="T7" fmla="*/ 14068 h 221"/>
                                <a:gd name="T8" fmla="+- 0 9131 8070"/>
                                <a:gd name="T9" fmla="*/ T8 w 1061"/>
                                <a:gd name="T10" fmla="+- 0 13848 13848"/>
                                <a:gd name="T11" fmla="*/ 13848 h 221"/>
                                <a:gd name="T12" fmla="+- 0 8070 8070"/>
                                <a:gd name="T13" fmla="*/ T12 w 1061"/>
                                <a:gd name="T14" fmla="+- 0 13848 13848"/>
                                <a:gd name="T15" fmla="*/ 13848 h 221"/>
                                <a:gd name="T16" fmla="+- 0 8070 8070"/>
                                <a:gd name="T17" fmla="*/ T16 w 1061"/>
                                <a:gd name="T18" fmla="+- 0 14068 13848"/>
                                <a:gd name="T19" fmla="*/ 1406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0"/>
                                  </a:moveTo>
                                  <a:lnTo>
                                    <a:pt x="1061" y="22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6"/>
                        <wpg:cNvGrpSpPr>
                          <a:grpSpLocks/>
                        </wpg:cNvGrpSpPr>
                        <wpg:grpSpPr bwMode="auto">
                          <a:xfrm>
                            <a:off x="8070" y="14068"/>
                            <a:ext cx="1061" cy="221"/>
                            <a:chOff x="8070" y="14068"/>
                            <a:chExt cx="1061" cy="221"/>
                          </a:xfrm>
                        </wpg:grpSpPr>
                        <wps:wsp>
                          <wps:cNvPr id="488" name="Freeform 477"/>
                          <wps:cNvSpPr>
                            <a:spLocks/>
                          </wps:cNvSpPr>
                          <wps:spPr bwMode="auto">
                            <a:xfrm>
                              <a:off x="8070" y="14068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14289 14068"/>
                                <a:gd name="T3" fmla="*/ 14289 h 221"/>
                                <a:gd name="T4" fmla="+- 0 9131 8070"/>
                                <a:gd name="T5" fmla="*/ T4 w 1061"/>
                                <a:gd name="T6" fmla="+- 0 14289 14068"/>
                                <a:gd name="T7" fmla="*/ 14289 h 221"/>
                                <a:gd name="T8" fmla="+- 0 9131 8070"/>
                                <a:gd name="T9" fmla="*/ T8 w 1061"/>
                                <a:gd name="T10" fmla="+- 0 14068 14068"/>
                                <a:gd name="T11" fmla="*/ 14068 h 221"/>
                                <a:gd name="T12" fmla="+- 0 8070 8070"/>
                                <a:gd name="T13" fmla="*/ T12 w 1061"/>
                                <a:gd name="T14" fmla="+- 0 14068 14068"/>
                                <a:gd name="T15" fmla="*/ 14068 h 221"/>
                                <a:gd name="T16" fmla="+- 0 8070 8070"/>
                                <a:gd name="T17" fmla="*/ T16 w 1061"/>
                                <a:gd name="T18" fmla="+- 0 14289 14068"/>
                                <a:gd name="T19" fmla="*/ 1428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74"/>
                        <wpg:cNvGrpSpPr>
                          <a:grpSpLocks/>
                        </wpg:cNvGrpSpPr>
                        <wpg:grpSpPr bwMode="auto">
                          <a:xfrm>
                            <a:off x="8070" y="14289"/>
                            <a:ext cx="1061" cy="221"/>
                            <a:chOff x="8070" y="14289"/>
                            <a:chExt cx="1061" cy="221"/>
                          </a:xfrm>
                        </wpg:grpSpPr>
                        <wps:wsp>
                          <wps:cNvPr id="490" name="Freeform 475"/>
                          <wps:cNvSpPr>
                            <a:spLocks/>
                          </wps:cNvSpPr>
                          <wps:spPr bwMode="auto">
                            <a:xfrm>
                              <a:off x="8070" y="14289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14510 14289"/>
                                <a:gd name="T3" fmla="*/ 14510 h 221"/>
                                <a:gd name="T4" fmla="+- 0 9131 8070"/>
                                <a:gd name="T5" fmla="*/ T4 w 1061"/>
                                <a:gd name="T6" fmla="+- 0 14510 14289"/>
                                <a:gd name="T7" fmla="*/ 14510 h 221"/>
                                <a:gd name="T8" fmla="+- 0 9131 8070"/>
                                <a:gd name="T9" fmla="*/ T8 w 1061"/>
                                <a:gd name="T10" fmla="+- 0 14289 14289"/>
                                <a:gd name="T11" fmla="*/ 14289 h 221"/>
                                <a:gd name="T12" fmla="+- 0 8070 8070"/>
                                <a:gd name="T13" fmla="*/ T12 w 1061"/>
                                <a:gd name="T14" fmla="+- 0 14289 14289"/>
                                <a:gd name="T15" fmla="*/ 14289 h 221"/>
                                <a:gd name="T16" fmla="+- 0 8070 8070"/>
                                <a:gd name="T17" fmla="*/ T16 w 1061"/>
                                <a:gd name="T18" fmla="+- 0 14510 14289"/>
                                <a:gd name="T19" fmla="*/ 1451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72"/>
                        <wpg:cNvGrpSpPr>
                          <a:grpSpLocks/>
                        </wpg:cNvGrpSpPr>
                        <wpg:grpSpPr bwMode="auto">
                          <a:xfrm>
                            <a:off x="8070" y="14510"/>
                            <a:ext cx="1061" cy="221"/>
                            <a:chOff x="8070" y="14510"/>
                            <a:chExt cx="1061" cy="221"/>
                          </a:xfrm>
                        </wpg:grpSpPr>
                        <wps:wsp>
                          <wps:cNvPr id="492" name="Freeform 473"/>
                          <wps:cNvSpPr>
                            <a:spLocks/>
                          </wps:cNvSpPr>
                          <wps:spPr bwMode="auto">
                            <a:xfrm>
                              <a:off x="8070" y="14510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T0 w 1061"/>
                                <a:gd name="T2" fmla="+- 0 14731 14510"/>
                                <a:gd name="T3" fmla="*/ 14731 h 221"/>
                                <a:gd name="T4" fmla="+- 0 9131 8070"/>
                                <a:gd name="T5" fmla="*/ T4 w 1061"/>
                                <a:gd name="T6" fmla="+- 0 14731 14510"/>
                                <a:gd name="T7" fmla="*/ 14731 h 221"/>
                                <a:gd name="T8" fmla="+- 0 9131 8070"/>
                                <a:gd name="T9" fmla="*/ T8 w 1061"/>
                                <a:gd name="T10" fmla="+- 0 14510 14510"/>
                                <a:gd name="T11" fmla="*/ 14510 h 221"/>
                                <a:gd name="T12" fmla="+- 0 8070 8070"/>
                                <a:gd name="T13" fmla="*/ T12 w 1061"/>
                                <a:gd name="T14" fmla="+- 0 14510 14510"/>
                                <a:gd name="T15" fmla="*/ 14510 h 221"/>
                                <a:gd name="T16" fmla="+- 0 8070 8070"/>
                                <a:gd name="T17" fmla="*/ T16 w 1061"/>
                                <a:gd name="T18" fmla="+- 0 14731 14510"/>
                                <a:gd name="T19" fmla="*/ 147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14473" id="Group 471" o:spid="_x0000_s1026" style="position:absolute;margin-left:403.5pt;margin-top:692.4pt;width:53.05pt;height:44.2pt;z-index:-169696;mso-position-horizontal-relative:page;mso-position-vertical-relative:page" coordorigin="8070,13848" coordsize="1061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">
                <v:group id="Group 478" o:spid="_x0000_s1027" style="position:absolute;left:8070;top:13848;width:1061;height:221" coordorigin="8070,13848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79" o:spid="_x0000_s1028" style="position:absolute;left:8070;top:13848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cXsQA&#10;AADcAAAADwAAAGRycy9kb3ducmV2LnhtbESPQYvCMBSE7wv+h/CEvSyaqotINYoIgosXrV68PZtn&#10;W2xeShJr/fdmYWGPw8x8wyxWnalFS85XlhWMhgkI4tzqigsF59N2MAPhA7LG2jIpeJGH1bL3scBU&#10;2ycfqc1CISKEfYoKyhCaVEqfl2TQD21DHL2bdQZDlK6Q2uEzwk0tx0kylQYrjgslNrQpKb9nD6Pg&#10;ejlOsvvPI+HDWX+5Q7u/hMop9dnv1nMQgbrwH/5r77SC79kU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nF7EAAAA3AAAAA8AAAAAAAAAAAAAAAAAmAIAAGRycy9k&#10;b3ducmV2LnhtbFBLBQYAAAAABAAEAPUAAACJAwAAAAA=&#10;" path="m,220r1061,l1061,,,,,220xe" fillcolor="#bebebe" stroked="f">
                    <v:path arrowok="t" o:connecttype="custom" o:connectlocs="0,14068;1061,14068;1061,13848;0,13848;0,14068" o:connectangles="0,0,0,0,0"/>
                  </v:shape>
                </v:group>
                <v:group id="Group 476" o:spid="_x0000_s1029" style="position:absolute;left:8070;top:14068;width:1061;height:221" coordorigin="8070,14068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77" o:spid="_x0000_s1030" style="position:absolute;left:8070;top:14068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tt8IA&#10;AADcAAAADwAAAGRycy9kb3ducmV2LnhtbERPz2vCMBS+D/wfwhO8DE3nhpRqLDIYbOyi1Utvz+bZ&#10;FpuXkqS1+++Xw2DHj+/3Lp9MJ0ZyvrWs4GWVgCCurG65VnA5fyxTED4ga+wsk4If8pDvZ087zLR9&#10;8InGItQihrDPUEETQp9J6auGDPqV7Ykjd7POYIjQ1VI7fMRw08l1kmykwZZjQ4M9vTdU3YvBKLiW&#10;p9fi/jUkfLzoZ3ccv8vQOqUW8+mwBRFoCv/iP/enVvCWxrX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a23wgAAANwAAAAPAAAAAAAAAAAAAAAAAJgCAABkcnMvZG93&#10;bnJldi54bWxQSwUGAAAAAAQABAD1AAAAhwMAAAAA&#10;" path="m,221r1061,l1061,,,,,221xe" fillcolor="#bebebe" stroked="f">
                    <v:path arrowok="t" o:connecttype="custom" o:connectlocs="0,14289;1061,14289;1061,14068;0,14068;0,14289" o:connectangles="0,0,0,0,0"/>
                  </v:shape>
                </v:group>
                <v:group id="Group 474" o:spid="_x0000_s1031" style="position:absolute;left:8070;top:14289;width:1061;height:221" coordorigin="8070,14289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75" o:spid="_x0000_s1032" style="position:absolute;left:8070;top:14289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3bMMA&#10;AADcAAAADwAAAGRycy9kb3ducmV2LnhtbERPz2vCMBS+C/sfwht4kTXdFNmqUcZg4NjFdr309mze&#10;2mLzUpJYu//eHAYeP77f2/1kejGS851lBc9JCoK4trrjRkH58/n0CsIHZI29ZVLwRx72u4fZFjNt&#10;r5zTWIRGxBD2GSpoQxgyKX3dkkGf2IE4cr/WGQwRukZqh9cYbnr5kqZrabDj2NDiQB8t1efiYhSc&#10;qnxZnL8uKR9LvXDH8bsKnVNq/ji9b0AEmsJd/O8+aAWrtzg/no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o3bMMAAADcAAAADwAAAAAAAAAAAAAAAACYAgAAZHJzL2Rv&#10;d25yZXYueG1sUEsFBgAAAAAEAAQA9QAAAIgDAAAAAA==&#10;" path="m,221r1061,l1061,,,,,221xe" fillcolor="#bebebe" stroked="f">
                    <v:path arrowok="t" o:connecttype="custom" o:connectlocs="0,14510;1061,14510;1061,14289;0,14289;0,14510" o:connectangles="0,0,0,0,0"/>
                  </v:shape>
                </v:group>
                <v:group id="Group 472" o:spid="_x0000_s1033" style="position:absolute;left:8070;top:14510;width:1061;height:221" coordorigin="8070,14510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73" o:spid="_x0000_s1034" style="position:absolute;left:8070;top:14510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MgMQA&#10;AADcAAAADwAAAGRycy9kb3ducmV2LnhtbESPQWvCQBSE7wX/w/IEL6VuqkVqdJUiCEovGr14e2af&#10;STD7NuyuMf57t1DwOMzMN8x82ZlatOR8ZVnB5zABQZxbXXGh4HhYf3yD8AFZY22ZFDzIw3LRe5tj&#10;qu2d99RmoRARwj5FBWUITSqlz0sy6Ie2IY7exTqDIUpXSO3wHuGmlqMkmUiDFceFEhtalZRfs5tR&#10;cD7tx9l1e0t4d9Tvbtf+nkLllBr0u58ZiEBdeIX/2xut4Gs6gr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kDIDEAAAA3AAAAA8AAAAAAAAAAAAAAAAAmAIAAGRycy9k&#10;b3ducmV2LnhtbFBLBQYAAAAABAAEAPUAAACJAwAAAAA=&#10;" path="m,221r1061,l1061,,,,,221xe" fillcolor="#bebebe" stroked="f">
                    <v:path arrowok="t" o:connecttype="custom" o:connectlocs="0,14731;1061,14731;1061,14510;0,14510;0,14731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4" w:name="_bookmark23"/>
      <w:bookmarkEnd w:id="24"/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Goulburn-Broken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MODERATE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(HIGH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ALLOCATION,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LOW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INFLOW)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21E57FB1" w14:textId="77777777" w:rsidR="008A31B7" w:rsidRDefault="008A31B7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551"/>
        <w:gridCol w:w="1278"/>
        <w:gridCol w:w="1294"/>
        <w:gridCol w:w="1277"/>
        <w:gridCol w:w="1274"/>
        <w:gridCol w:w="2120"/>
        <w:gridCol w:w="1493"/>
        <w:gridCol w:w="2876"/>
        <w:gridCol w:w="2268"/>
        <w:gridCol w:w="1155"/>
        <w:gridCol w:w="1682"/>
      </w:tblGrid>
      <w:tr w:rsidR="008A31B7" w14:paraId="21E57FB9" w14:textId="77777777">
        <w:trPr>
          <w:trHeight w:hRule="exact" w:val="252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B2" w14:textId="77777777" w:rsidR="008A31B7" w:rsidRDefault="008A31B7"/>
        </w:tc>
        <w:tc>
          <w:tcPr>
            <w:tcW w:w="382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B3" w14:textId="77777777" w:rsidR="008A31B7" w:rsidRDefault="00A84184">
            <w:pPr>
              <w:pStyle w:val="TableParagraph"/>
              <w:spacing w:before="6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21E57FB4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3845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B5" w14:textId="77777777" w:rsidR="008A31B7" w:rsidRDefault="00A84184">
            <w:pPr>
              <w:pStyle w:val="TableParagraph"/>
              <w:spacing w:line="219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21E57FB6" w14:textId="77777777" w:rsidR="008A31B7" w:rsidRDefault="00A84184">
            <w:pPr>
              <w:pStyle w:val="TableParagraph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48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B7" w14:textId="77777777" w:rsidR="008A31B7" w:rsidRDefault="00A84184">
            <w:pPr>
              <w:pStyle w:val="TableParagraph"/>
              <w:spacing w:line="219" w:lineRule="exact"/>
              <w:ind w:left="1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510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B8" w14:textId="77777777" w:rsidR="008A31B7" w:rsidRDefault="00A84184">
            <w:pPr>
              <w:pStyle w:val="TableParagraph"/>
              <w:spacing w:line="219" w:lineRule="exact"/>
              <w:ind w:left="117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8A31B7" w14:paraId="21E57FC4" w14:textId="77777777">
        <w:trPr>
          <w:trHeight w:hRule="exact" w:val="356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BA" w14:textId="77777777" w:rsidR="008A31B7" w:rsidRDefault="008A31B7"/>
        </w:tc>
        <w:tc>
          <w:tcPr>
            <w:tcW w:w="382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BB" w14:textId="77777777" w:rsidR="008A31B7" w:rsidRDefault="008A31B7"/>
        </w:tc>
        <w:tc>
          <w:tcPr>
            <w:tcW w:w="3845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BC" w14:textId="77777777" w:rsidR="008A31B7" w:rsidRDefault="008A31B7"/>
        </w:tc>
        <w:tc>
          <w:tcPr>
            <w:tcW w:w="21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BD" w14:textId="77777777" w:rsidR="008A31B7" w:rsidRDefault="00A84184">
            <w:pPr>
              <w:pStyle w:val="TableParagraph"/>
              <w:ind w:left="107" w:right="9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49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BE" w14:textId="77777777" w:rsidR="008A31B7" w:rsidRDefault="00A84184">
            <w:pPr>
              <w:pStyle w:val="TableParagraph"/>
              <w:ind w:left="118" w:right="8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BF" w14:textId="77777777" w:rsidR="008A31B7" w:rsidRDefault="00A84184">
            <w:pPr>
              <w:pStyle w:val="TableParagraph"/>
              <w:ind w:left="339" w:right="29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C0" w14:textId="77777777" w:rsidR="008A31B7" w:rsidRDefault="00A84184">
            <w:pPr>
              <w:pStyle w:val="TableParagraph"/>
              <w:ind w:left="111" w:right="2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2017-18</w:t>
            </w:r>
          </w:p>
        </w:tc>
        <w:tc>
          <w:tcPr>
            <w:tcW w:w="115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C1" w14:textId="77777777" w:rsidR="008A31B7" w:rsidRDefault="00A84184">
            <w:pPr>
              <w:pStyle w:val="TableParagraph"/>
              <w:spacing w:line="216" w:lineRule="exact"/>
              <w:ind w:lef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21E57FC2" w14:textId="77777777" w:rsidR="008A31B7" w:rsidRDefault="00A84184">
            <w:pPr>
              <w:pStyle w:val="TableParagraph"/>
              <w:ind w:left="111" w:right="2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68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C3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8A31B7" w14:paraId="21E57FD2" w14:textId="77777777">
        <w:trPr>
          <w:trHeight w:hRule="exact" w:val="25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C5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C6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7FC7" w14:textId="77777777" w:rsidR="008A31B7" w:rsidRDefault="00A84184">
            <w:pPr>
              <w:pStyle w:val="TableParagraph"/>
              <w:ind w:left="66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  <w:r>
              <w:rPr>
                <w:rFonts w:ascii="Century Gothic"/>
                <w:b/>
                <w:position w:val="5"/>
                <w:sz w:val="12"/>
              </w:rPr>
              <w:t>1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C8" w14:textId="77777777" w:rsidR="008A31B7" w:rsidRDefault="00A84184">
            <w:pPr>
              <w:pStyle w:val="TableParagraph"/>
              <w:ind w:left="92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29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C9" w14:textId="77777777" w:rsidR="008A31B7" w:rsidRDefault="00A84184">
            <w:pPr>
              <w:pStyle w:val="TableParagraph"/>
              <w:spacing w:line="219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CA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CB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12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CC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CD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CE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CF" w14:textId="77777777" w:rsidR="008A31B7" w:rsidRDefault="008A31B7"/>
        </w:tc>
        <w:tc>
          <w:tcPr>
            <w:tcW w:w="115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D0" w14:textId="77777777" w:rsidR="008A31B7" w:rsidRDefault="008A31B7"/>
        </w:tc>
        <w:tc>
          <w:tcPr>
            <w:tcW w:w="168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1" w14:textId="77777777" w:rsidR="008A31B7" w:rsidRDefault="008A31B7"/>
        </w:tc>
      </w:tr>
      <w:tr w:rsidR="008A31B7" w14:paraId="21E57FDF" w14:textId="77777777">
        <w:trPr>
          <w:trHeight w:hRule="exact" w:val="662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3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5" w14:textId="77777777" w:rsidR="008A31B7" w:rsidRDefault="008A31B7"/>
        </w:tc>
        <w:tc>
          <w:tcPr>
            <w:tcW w:w="129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6" w14:textId="77777777" w:rsidR="008A31B7" w:rsidRDefault="00A84184">
            <w:pPr>
              <w:pStyle w:val="TableParagraph"/>
              <w:spacing w:line="216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7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8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21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9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A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B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C" w14:textId="77777777" w:rsidR="008A31B7" w:rsidRDefault="008A31B7"/>
        </w:tc>
        <w:tc>
          <w:tcPr>
            <w:tcW w:w="115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D" w14:textId="77777777" w:rsidR="008A31B7" w:rsidRDefault="008A31B7"/>
        </w:tc>
        <w:tc>
          <w:tcPr>
            <w:tcW w:w="16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DE" w14:textId="77777777" w:rsidR="008A31B7" w:rsidRDefault="00A84184">
            <w:pPr>
              <w:pStyle w:val="TableParagraph"/>
              <w:ind w:left="92" w:right="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8A31B7" w14:paraId="21E57FF6" w14:textId="77777777">
        <w:trPr>
          <w:trHeight w:hRule="exact" w:val="775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E0" w14:textId="77777777" w:rsidR="008A31B7" w:rsidRDefault="00A84184">
            <w:pPr>
              <w:pStyle w:val="TableParagraph"/>
              <w:ind w:left="92" w:right="2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Goulburn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(Reaches </w:t>
            </w:r>
            <w:r>
              <w:rPr>
                <w:rFonts w:ascii="Century Gothic"/>
                <w:b/>
                <w:sz w:val="18"/>
              </w:rPr>
              <w:t>4</w:t>
            </w:r>
          </w:p>
          <w:p w14:paraId="21E57FE1" w14:textId="77777777" w:rsidR="008A31B7" w:rsidRDefault="00A84184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and 5)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E2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(all</w:t>
            </w:r>
            <w:r>
              <w:rPr>
                <w:rFonts w:ascii="Century Gothic"/>
                <w:spacing w:val="-1"/>
                <w:sz w:val="18"/>
              </w:rPr>
              <w:t xml:space="preserve"> year).</w:t>
            </w:r>
          </w:p>
          <w:p w14:paraId="21E57FE3" w14:textId="77777777" w:rsidR="008A31B7" w:rsidRDefault="00A84184">
            <w:pPr>
              <w:pStyle w:val="TableParagraph"/>
              <w:spacing w:before="120"/>
              <w:ind w:left="92" w:righ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500–940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Murchison/McCoys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macroinvertebrate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E4" w14:textId="77777777" w:rsidR="008A31B7" w:rsidRDefault="00A84184">
            <w:pPr>
              <w:pStyle w:val="TableParagraph"/>
              <w:spacing w:before="91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2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7FE5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7FE6" w14:textId="77777777" w:rsidR="008A31B7" w:rsidRDefault="008A31B7"/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7FE7" w14:textId="77777777" w:rsidR="008A31B7" w:rsidRDefault="008A31B7"/>
        </w:tc>
        <w:tc>
          <w:tcPr>
            <w:tcW w:w="21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7FE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7FE9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7FEA" w14:textId="77777777" w:rsidR="008A31B7" w:rsidRDefault="00A84184">
            <w:pPr>
              <w:pStyle w:val="TableParagraph"/>
              <w:ind w:left="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7FE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7FEC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7FED" w14:textId="77777777" w:rsidR="008A31B7" w:rsidRDefault="00A84184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7FE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7FEF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21E57FF0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7FF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7FF2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7FF3" w14:textId="77777777" w:rsidR="008A31B7" w:rsidRDefault="00A84184">
            <w:pPr>
              <w:pStyle w:val="TableParagraph"/>
              <w:ind w:left="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7FF4" w14:textId="77777777" w:rsidR="008A31B7" w:rsidRDefault="008A31B7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21E57FF5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002" w14:textId="77777777">
        <w:trPr>
          <w:trHeight w:hRule="exact" w:val="497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7FF7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F8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F9" w14:textId="77777777" w:rsidR="008A31B7" w:rsidRDefault="008A31B7"/>
        </w:tc>
        <w:tc>
          <w:tcPr>
            <w:tcW w:w="12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7FFA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7FFB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7FFC" w14:textId="77777777" w:rsidR="008A31B7" w:rsidRDefault="008A31B7"/>
        </w:tc>
        <w:tc>
          <w:tcPr>
            <w:tcW w:w="21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7FFD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7FFE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7FFF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00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01" w14:textId="77777777" w:rsidR="008A31B7" w:rsidRDefault="00A84184">
            <w:pPr>
              <w:pStyle w:val="TableParagraph"/>
              <w:spacing w:before="120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026" w14:textId="77777777">
        <w:trPr>
          <w:trHeight w:hRule="exact" w:val="84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03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04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(Sept/Oct).</w:t>
            </w:r>
          </w:p>
          <w:p w14:paraId="21E58005" w14:textId="77777777" w:rsidR="008A31B7" w:rsidRDefault="00A84184">
            <w:pPr>
              <w:pStyle w:val="TableParagraph"/>
              <w:spacing w:before="120"/>
              <w:ind w:left="92" w:right="3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1"/>
                <w:sz w:val="18"/>
              </w:rPr>
              <w:t xml:space="preserve"> 000 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Bridge</w:t>
            </w:r>
            <w:r>
              <w:rPr>
                <w:rFonts w:ascii="Century Gothic"/>
                <w:spacing w:val="-1"/>
                <w:position w:val="5"/>
                <w:sz w:val="12"/>
              </w:rPr>
              <w:t>2</w:t>
            </w:r>
            <w:r>
              <w:rPr>
                <w:rFonts w:ascii="Century Gothic"/>
                <w:spacing w:val="15"/>
                <w:position w:val="5"/>
                <w:sz w:val="12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 14 days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5 600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establishment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maintenance.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06" w14:textId="77777777" w:rsidR="008A31B7" w:rsidRDefault="00A84184">
            <w:pPr>
              <w:pStyle w:val="TableParagraph"/>
              <w:spacing w:before="91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2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00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08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09" w14:textId="77777777" w:rsidR="008A31B7" w:rsidRDefault="00A84184">
            <w:pPr>
              <w:pStyle w:val="TableParagraph"/>
              <w:ind w:left="90" w:righ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(8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</w:p>
          <w:p w14:paraId="21E5800A" w14:textId="77777777" w:rsidR="008A31B7" w:rsidRDefault="00A84184">
            <w:pPr>
              <w:pStyle w:val="TableParagraph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</w:t>
            </w:r>
          </w:p>
          <w:p w14:paraId="21E5800B" w14:textId="77777777" w:rsidR="008A31B7" w:rsidRDefault="00A84184">
            <w:pPr>
              <w:pStyle w:val="TableParagraph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00C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0D" w14:textId="77777777" w:rsidR="008A31B7" w:rsidRDefault="00A84184">
            <w:pPr>
              <w:pStyle w:val="TableParagraph"/>
              <w:ind w:left="92" w:right="47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</w:p>
          <w:p w14:paraId="21E5800E" w14:textId="77777777" w:rsidR="008A31B7" w:rsidRDefault="00A84184">
            <w:pPr>
              <w:pStyle w:val="TableParagraph"/>
              <w:ind w:left="92" w:right="4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(11</w:t>
            </w:r>
            <w:r>
              <w:rPr>
                <w:rFonts w:ascii="Century Gothic"/>
                <w:sz w:val="18"/>
              </w:rPr>
              <w:t xml:space="preserve"> days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</w:t>
            </w:r>
          </w:p>
          <w:p w14:paraId="21E5800F" w14:textId="77777777" w:rsidR="008A31B7" w:rsidRDefault="00A84184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010" w14:textId="77777777" w:rsidR="008A31B7" w:rsidRDefault="008A31B7"/>
        </w:tc>
        <w:tc>
          <w:tcPr>
            <w:tcW w:w="21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01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4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15" w14:textId="77777777" w:rsidR="008A31B7" w:rsidRDefault="00A84184">
            <w:pPr>
              <w:pStyle w:val="TableParagraph"/>
              <w:ind w:left="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1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9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1A" w14:textId="77777777" w:rsidR="008A31B7" w:rsidRDefault="00A84184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01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1D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1E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01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2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2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22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23" w14:textId="77777777" w:rsidR="008A31B7" w:rsidRDefault="00A84184">
            <w:pPr>
              <w:pStyle w:val="TableParagraph"/>
              <w:ind w:left="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24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025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034" w14:textId="77777777">
        <w:trPr>
          <w:trHeight w:hRule="exact" w:val="1073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27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28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29" w14:textId="77777777" w:rsidR="008A31B7" w:rsidRDefault="008A31B7"/>
        </w:tc>
        <w:tc>
          <w:tcPr>
            <w:tcW w:w="12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02A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02B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02C" w14:textId="77777777" w:rsidR="008A31B7" w:rsidRDefault="008A31B7"/>
        </w:tc>
        <w:tc>
          <w:tcPr>
            <w:tcW w:w="21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2D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2E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02F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30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3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32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21E58033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050" w14:textId="77777777">
        <w:trPr>
          <w:trHeight w:hRule="exact" w:val="914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35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36" w14:textId="77777777" w:rsidR="008A31B7" w:rsidRDefault="00A84184">
            <w:pPr>
              <w:pStyle w:val="TableParagraph"/>
              <w:ind w:left="92" w:right="6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Spring/summer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(Nov/Dec).</w:t>
            </w:r>
          </w:p>
          <w:p w14:paraId="21E58037" w14:textId="77777777" w:rsidR="008A31B7" w:rsidRDefault="00A84184">
            <w:pPr>
              <w:pStyle w:val="TableParagraph"/>
              <w:spacing w:before="120"/>
              <w:ind w:left="92" w:right="2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10,000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1"/>
                <w:position w:val="5"/>
                <w:sz w:val="12"/>
              </w:rPr>
              <w:t>2</w:t>
            </w:r>
            <w:r>
              <w:rPr>
                <w:rFonts w:ascii="Century Gothic"/>
                <w:spacing w:val="-2"/>
                <w:position w:val="5"/>
                <w:sz w:val="12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6,600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stimulate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golden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perch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38" w14:textId="77777777" w:rsidR="008A31B7" w:rsidRDefault="00A84184">
            <w:pPr>
              <w:pStyle w:val="TableParagraph"/>
              <w:spacing w:before="91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2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039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3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3B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21E5803C" w14:textId="77777777" w:rsidR="008A31B7" w:rsidRDefault="00A84184">
            <w:pPr>
              <w:pStyle w:val="TableParagraph"/>
              <w:ind w:left="92" w:right="1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3D" w14:textId="77777777" w:rsidR="008A31B7" w:rsidRDefault="00A84184">
            <w:pPr>
              <w:pStyle w:val="TableParagraph"/>
              <w:ind w:left="92" w:righ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following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21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03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3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40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8041" w14:textId="77777777" w:rsidR="008A31B7" w:rsidRDefault="00A84184">
            <w:pPr>
              <w:pStyle w:val="TableParagraph"/>
              <w:ind w:left="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4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4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44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8045" w14:textId="77777777" w:rsidR="008A31B7" w:rsidRDefault="00A84184">
            <w:pPr>
              <w:pStyle w:val="TableParagraph"/>
              <w:ind w:left="4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04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4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48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21E58049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04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4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4C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804D" w14:textId="77777777" w:rsidR="008A31B7" w:rsidRDefault="00A84184">
            <w:pPr>
              <w:pStyle w:val="TableParagraph"/>
              <w:ind w:left="6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4E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804F" w14:textId="77777777" w:rsidR="008A31B7" w:rsidRDefault="00A84184">
            <w:pPr>
              <w:pStyle w:val="TableParagraph"/>
              <w:ind w:left="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05D" w14:textId="77777777">
        <w:trPr>
          <w:trHeight w:hRule="exact" w:val="881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51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52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53" w14:textId="77777777" w:rsidR="008A31B7" w:rsidRDefault="008A31B7"/>
        </w:tc>
        <w:tc>
          <w:tcPr>
            <w:tcW w:w="12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05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55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56" w14:textId="77777777" w:rsidR="008A31B7" w:rsidRDefault="008A31B7"/>
        </w:tc>
        <w:tc>
          <w:tcPr>
            <w:tcW w:w="21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57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58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059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5A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5B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05C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083" w14:textId="77777777">
        <w:trPr>
          <w:trHeight w:hRule="exact" w:val="111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5E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5F" w14:textId="77777777" w:rsidR="008A31B7" w:rsidRDefault="00A84184">
            <w:pPr>
              <w:pStyle w:val="TableParagraph"/>
              <w:ind w:left="92" w:right="5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(Feb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April).</w:t>
            </w:r>
          </w:p>
          <w:p w14:paraId="21E58060" w14:textId="77777777" w:rsidR="008A31B7" w:rsidRDefault="00A84184">
            <w:pPr>
              <w:pStyle w:val="TableParagraph"/>
              <w:spacing w:before="117"/>
              <w:ind w:left="92" w:right="46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-1"/>
                <w:sz w:val="18"/>
              </w:rPr>
              <w:t xml:space="preserve"> 600 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2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</w:p>
          <w:p w14:paraId="21E58061" w14:textId="77777777" w:rsidR="008A31B7" w:rsidRDefault="00A84184">
            <w:pPr>
              <w:pStyle w:val="TableParagraph"/>
              <w:ind w:left="92" w:right="1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1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4,600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1"/>
                <w:sz w:val="18"/>
              </w:rPr>
              <w:t xml:space="preserve"> lower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juvenile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(when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combined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Murray).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62" w14:textId="77777777" w:rsidR="008A31B7" w:rsidRDefault="00A84184">
            <w:pPr>
              <w:pStyle w:val="TableParagraph"/>
              <w:spacing w:before="94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2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063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06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6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66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67" w14:textId="77777777" w:rsidR="008A31B7" w:rsidRDefault="00A84184">
            <w:pPr>
              <w:pStyle w:val="TableParagraph"/>
              <w:ind w:left="92" w:right="1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(peaked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only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~4,000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068" w14:textId="77777777" w:rsidR="008A31B7" w:rsidRDefault="008A31B7"/>
        </w:tc>
        <w:tc>
          <w:tcPr>
            <w:tcW w:w="21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06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6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6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6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6D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6E" w14:textId="77777777" w:rsidR="008A31B7" w:rsidRDefault="00A84184">
            <w:pPr>
              <w:pStyle w:val="TableParagraph"/>
              <w:ind w:left="61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9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6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3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74" w14:textId="77777777" w:rsidR="008A31B7" w:rsidRDefault="00A84184">
            <w:pPr>
              <w:pStyle w:val="TableParagraph"/>
              <w:ind w:left="3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07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8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79" w14:textId="77777777" w:rsidR="008A31B7" w:rsidRDefault="00A84184">
            <w:pPr>
              <w:pStyle w:val="TableParagraph"/>
              <w:ind w:left="7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if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required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07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7E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7F" w14:textId="77777777" w:rsidR="008A31B7" w:rsidRDefault="00A84184">
            <w:pPr>
              <w:pStyle w:val="TableParagraph"/>
              <w:ind w:left="4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Moderate-High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8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81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21E58082" w14:textId="77777777" w:rsidR="008A31B7" w:rsidRDefault="00A84184">
            <w:pPr>
              <w:pStyle w:val="TableParagraph"/>
              <w:ind w:left="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091" w14:textId="77777777">
        <w:trPr>
          <w:trHeight w:hRule="exact" w:val="1246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84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85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86" w14:textId="77777777" w:rsidR="008A31B7" w:rsidRDefault="008A31B7"/>
        </w:tc>
        <w:tc>
          <w:tcPr>
            <w:tcW w:w="12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087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088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089" w14:textId="77777777" w:rsidR="008A31B7" w:rsidRDefault="008A31B7"/>
        </w:tc>
        <w:tc>
          <w:tcPr>
            <w:tcW w:w="21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8A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8B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08C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8D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8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8F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90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0B4" w14:textId="77777777">
        <w:trPr>
          <w:trHeight w:hRule="exact" w:val="874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92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93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(June/July).</w:t>
            </w:r>
          </w:p>
          <w:p w14:paraId="21E58094" w14:textId="77777777" w:rsidR="008A31B7" w:rsidRDefault="00A84184">
            <w:pPr>
              <w:pStyle w:val="TableParagraph"/>
              <w:spacing w:before="120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15</w:t>
            </w:r>
            <w:r>
              <w:rPr>
                <w:rFonts w:ascii="Century Gothic"/>
                <w:spacing w:val="-1"/>
                <w:sz w:val="18"/>
              </w:rPr>
              <w:t xml:space="preserve"> 000 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</w:p>
          <w:p w14:paraId="21E58095" w14:textId="77777777" w:rsidR="008A31B7" w:rsidRDefault="00A84184">
            <w:pPr>
              <w:pStyle w:val="TableParagraph"/>
              <w:spacing w:line="220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14</w:t>
            </w:r>
          </w:p>
          <w:p w14:paraId="21E58096" w14:textId="77777777" w:rsidR="008A31B7" w:rsidRDefault="00A84184">
            <w:pPr>
              <w:pStyle w:val="TableParagraph"/>
              <w:ind w:left="92" w:right="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above </w:t>
            </w:r>
            <w:r>
              <w:rPr>
                <w:rFonts w:ascii="Century Gothic"/>
                <w:sz w:val="18"/>
              </w:rPr>
              <w:t>6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 ML/day</w:t>
            </w:r>
            <w:r>
              <w:rPr>
                <w:rFonts w:ascii="Century Gothic"/>
                <w:spacing w:val="-1"/>
                <w:position w:val="5"/>
                <w:sz w:val="12"/>
              </w:rPr>
              <w:t>1</w:t>
            </w:r>
            <w:r>
              <w:rPr>
                <w:rFonts w:ascii="Century Gothic"/>
                <w:spacing w:val="21"/>
                <w:position w:val="5"/>
                <w:sz w:val="12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97" w14:textId="77777777" w:rsidR="008A31B7" w:rsidRDefault="00A84184">
            <w:pPr>
              <w:pStyle w:val="TableParagraph"/>
              <w:spacing w:before="94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2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2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098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99" w14:textId="77777777" w:rsidR="008A31B7" w:rsidRDefault="00A84184">
            <w:pPr>
              <w:pStyle w:val="TableParagraph"/>
              <w:spacing w:line="238" w:lineRule="auto"/>
              <w:ind w:left="90" w:righ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(5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</w:p>
          <w:p w14:paraId="21E5809A" w14:textId="77777777" w:rsidR="008A31B7" w:rsidRDefault="00A84184">
            <w:pPr>
              <w:pStyle w:val="TableParagraph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6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</w:t>
            </w:r>
          </w:p>
          <w:p w14:paraId="21E5809B" w14:textId="77777777" w:rsidR="008A31B7" w:rsidRDefault="00A84184">
            <w:pPr>
              <w:pStyle w:val="TableParagraph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9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9D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9E" w14:textId="77777777" w:rsidR="008A31B7" w:rsidRDefault="00A84184">
            <w:pPr>
              <w:pStyle w:val="TableParagraph"/>
              <w:spacing w:line="239" w:lineRule="auto"/>
              <w:ind w:left="92" w:right="1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09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0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A1" w14:textId="77777777" w:rsidR="008A31B7" w:rsidRDefault="00A84184">
            <w:pPr>
              <w:pStyle w:val="TableParagraph"/>
              <w:spacing w:line="239" w:lineRule="auto"/>
              <w:ind w:left="92" w:right="1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Full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delivery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planned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time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publication.</w:t>
            </w:r>
          </w:p>
        </w:tc>
        <w:tc>
          <w:tcPr>
            <w:tcW w:w="21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0A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4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A5" w14:textId="77777777" w:rsidR="008A31B7" w:rsidRDefault="00A84184">
            <w:pPr>
              <w:pStyle w:val="TableParagraph"/>
              <w:ind w:left="61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9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A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8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A9" w14:textId="77777777" w:rsidR="008A31B7" w:rsidRDefault="00A84184">
            <w:pPr>
              <w:pStyle w:val="TableParagraph"/>
              <w:ind w:left="3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0A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C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AD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0A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A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B0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B1" w14:textId="77777777" w:rsidR="008A31B7" w:rsidRDefault="00A84184">
            <w:pPr>
              <w:pStyle w:val="TableParagraph"/>
              <w:ind w:left="6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B2" w14:textId="77777777" w:rsidR="008A31B7" w:rsidRDefault="008A31B7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0B3" w14:textId="77777777" w:rsidR="008A31B7" w:rsidRDefault="00A84184">
            <w:pPr>
              <w:pStyle w:val="TableParagraph"/>
              <w:ind w:left="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0C1" w14:textId="77777777">
        <w:trPr>
          <w:trHeight w:hRule="exact" w:val="821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B5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B6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B7" w14:textId="77777777" w:rsidR="008A31B7" w:rsidRDefault="008A31B7"/>
        </w:tc>
        <w:tc>
          <w:tcPr>
            <w:tcW w:w="12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0B8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B9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0BA" w14:textId="77777777" w:rsidR="008A31B7" w:rsidRDefault="008A31B7"/>
        </w:tc>
        <w:tc>
          <w:tcPr>
            <w:tcW w:w="21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BB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BC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0BD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BE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BF" w14:textId="77777777" w:rsidR="008A31B7" w:rsidRDefault="008A31B7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0C0" w14:textId="77777777" w:rsidR="008A31B7" w:rsidRDefault="00A84184">
            <w:pPr>
              <w:pStyle w:val="TableParagraph"/>
              <w:ind w:left="4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0E4" w14:textId="77777777">
        <w:trPr>
          <w:trHeight w:hRule="exact" w:val="886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0C2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C3" w14:textId="77777777" w:rsidR="008A31B7" w:rsidRDefault="00A84184">
            <w:pPr>
              <w:pStyle w:val="TableParagraph"/>
              <w:ind w:left="92" w:righ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Winter/early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(August)</w:t>
            </w:r>
          </w:p>
          <w:p w14:paraId="21E580C4" w14:textId="77777777" w:rsidR="008A31B7" w:rsidRDefault="00A84184">
            <w:pPr>
              <w:pStyle w:val="TableParagraph"/>
              <w:spacing w:before="120"/>
              <w:ind w:left="92" w:right="3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5,000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C5" w14:textId="77777777" w:rsidR="008A31B7" w:rsidRDefault="00A84184">
            <w:pPr>
              <w:pStyle w:val="TableParagraph"/>
              <w:spacing w:before="94"/>
              <w:ind w:left="92" w:right="1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When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planned</w:t>
            </w:r>
          </w:p>
        </w:tc>
        <w:tc>
          <w:tcPr>
            <w:tcW w:w="129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C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C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C8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C9" w14:textId="77777777" w:rsidR="008A31B7" w:rsidRDefault="00A84184">
            <w:pPr>
              <w:pStyle w:val="TableParagraph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??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C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C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CC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CD" w14:textId="77777777" w:rsidR="008A31B7" w:rsidRDefault="00A84184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??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C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C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0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D1" w14:textId="77777777" w:rsidR="008A31B7" w:rsidRDefault="00A84184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??</w:t>
            </w:r>
          </w:p>
        </w:tc>
        <w:tc>
          <w:tcPr>
            <w:tcW w:w="212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0D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4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D5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0D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8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D9" w14:textId="77777777" w:rsidR="008A31B7" w:rsidRDefault="00A84184">
            <w:pPr>
              <w:pStyle w:val="TableParagraph"/>
              <w:ind w:left="4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0D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C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DD" w14:textId="77777777" w:rsidR="008A31B7" w:rsidRDefault="00A84184">
            <w:pPr>
              <w:pStyle w:val="TableParagraph"/>
              <w:ind w:left="695" w:right="264" w:hanging="4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when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fish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spawning</w:t>
            </w:r>
            <w:r>
              <w:rPr>
                <w:rFonts w:ascii="Century Gothic"/>
                <w:color w:val="FFFFFF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event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is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planned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0D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D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E0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E1" w14:textId="77777777" w:rsidR="008A31B7" w:rsidRDefault="00A84184">
            <w:pPr>
              <w:pStyle w:val="TableParagraph"/>
              <w:ind w:left="6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E2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0E3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0F1" w14:textId="77777777">
        <w:trPr>
          <w:trHeight w:hRule="exact" w:val="811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E5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E6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E7" w14:textId="77777777" w:rsidR="008A31B7" w:rsidRDefault="008A31B7"/>
        </w:tc>
        <w:tc>
          <w:tcPr>
            <w:tcW w:w="129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E8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E9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EA" w14:textId="77777777" w:rsidR="008A31B7" w:rsidRDefault="008A31B7"/>
        </w:tc>
        <w:tc>
          <w:tcPr>
            <w:tcW w:w="212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EB" w14:textId="77777777" w:rsidR="008A31B7" w:rsidRDefault="008A31B7"/>
        </w:tc>
        <w:tc>
          <w:tcPr>
            <w:tcW w:w="149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0EC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0ED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0EE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0EF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F0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14" w14:textId="77777777">
        <w:trPr>
          <w:trHeight w:hRule="exact" w:val="1691"/>
        </w:trPr>
        <w:tc>
          <w:tcPr>
            <w:tcW w:w="138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0F2" w14:textId="77777777" w:rsidR="008A31B7" w:rsidRDefault="00A84184">
            <w:pPr>
              <w:pStyle w:val="TableParagraph"/>
              <w:ind w:left="92" w:right="4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Goulburn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(Reach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1)</w:t>
            </w:r>
          </w:p>
        </w:tc>
        <w:tc>
          <w:tcPr>
            <w:tcW w:w="2551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0F3" w14:textId="77777777" w:rsidR="008A31B7" w:rsidRDefault="00A84184">
            <w:pPr>
              <w:pStyle w:val="TableParagraph"/>
              <w:ind w:left="92" w:right="1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 (July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Sept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April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June).</w:t>
            </w:r>
          </w:p>
          <w:p w14:paraId="21E580F4" w14:textId="77777777" w:rsidR="008A31B7" w:rsidRDefault="00A84184">
            <w:pPr>
              <w:pStyle w:val="TableParagraph"/>
              <w:spacing w:before="120"/>
              <w:ind w:left="92" w:right="283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Eildon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small-bodied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to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0F5" w14:textId="77777777" w:rsidR="008A31B7" w:rsidRDefault="00A84184">
            <w:pPr>
              <w:pStyle w:val="TableParagraph"/>
              <w:spacing w:before="91"/>
              <w:ind w:left="92" w:right="1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 xml:space="preserve">To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determined</w:t>
            </w:r>
          </w:p>
        </w:tc>
        <w:tc>
          <w:tcPr>
            <w:tcW w:w="129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0F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F7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F8" w14:textId="77777777" w:rsidR="008A31B7" w:rsidRDefault="00A84184">
            <w:pPr>
              <w:pStyle w:val="TableParagraph"/>
              <w:ind w:left="90" w:right="10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0F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FA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0FB" w14:textId="77777777" w:rsidR="008A31B7" w:rsidRDefault="00A84184">
            <w:pPr>
              <w:pStyle w:val="TableParagraph"/>
              <w:ind w:left="92" w:righ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0F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F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0FE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0FF" w14:textId="77777777" w:rsidR="008A31B7" w:rsidRDefault="00A84184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212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10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2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103" w14:textId="77777777" w:rsidR="008A31B7" w:rsidRDefault="00A84184">
            <w:pPr>
              <w:pStyle w:val="TableParagraph"/>
              <w:ind w:left="3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93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10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6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107" w14:textId="77777777" w:rsidR="008A31B7" w:rsidRDefault="00A84184">
            <w:pPr>
              <w:pStyle w:val="TableParagraph"/>
              <w:ind w:left="34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1"/>
          </w:tcPr>
          <w:p w14:paraId="21E5810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A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10B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268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10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0E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10F" w14:textId="77777777" w:rsidR="008A31B7" w:rsidRDefault="00A84184">
            <w:pPr>
              <w:pStyle w:val="TableParagraph"/>
              <w:ind w:left="6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1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1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112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113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</w:tbl>
    <w:p w14:paraId="21E58115" w14:textId="77777777" w:rsidR="008A31B7" w:rsidRDefault="008A31B7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8A31B7">
          <w:footerReference w:type="default" r:id="rId30"/>
          <w:pgSz w:w="23820" w:h="16840" w:orient="landscape"/>
          <w:pgMar w:top="640" w:right="1600" w:bottom="860" w:left="1340" w:header="0" w:footer="666" w:gutter="0"/>
          <w:pgNumType w:start="14"/>
          <w:cols w:space="720"/>
        </w:sectPr>
      </w:pPr>
    </w:p>
    <w:p w14:paraId="21E58116" w14:textId="46BBD6B3" w:rsidR="008A31B7" w:rsidRDefault="00A84184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808" behindDoc="1" locked="0" layoutInCell="1" allowOverlap="1" wp14:anchorId="21E589D7" wp14:editId="4E4EF939">
                <wp:simplePos x="0" y="0"/>
                <wp:positionH relativeFrom="page">
                  <wp:posOffset>5040630</wp:posOffset>
                </wp:positionH>
                <wp:positionV relativeFrom="page">
                  <wp:posOffset>4784725</wp:posOffset>
                </wp:positionV>
                <wp:extent cx="673735" cy="701040"/>
                <wp:effectExtent l="1905" t="3175" r="635" b="635"/>
                <wp:wrapNone/>
                <wp:docPr id="47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701040"/>
                          <a:chOff x="7938" y="7535"/>
                          <a:chExt cx="1061" cy="1104"/>
                        </a:xfrm>
                      </wpg:grpSpPr>
                      <wpg:grpSp>
                        <wpg:cNvPr id="474" name="Group 469"/>
                        <wpg:cNvGrpSpPr>
                          <a:grpSpLocks/>
                        </wpg:cNvGrpSpPr>
                        <wpg:grpSpPr bwMode="auto">
                          <a:xfrm>
                            <a:off x="7938" y="7535"/>
                            <a:ext cx="1061" cy="221"/>
                            <a:chOff x="7938" y="7535"/>
                            <a:chExt cx="1061" cy="221"/>
                          </a:xfrm>
                        </wpg:grpSpPr>
                        <wps:wsp>
                          <wps:cNvPr id="475" name="Freeform 470"/>
                          <wps:cNvSpPr>
                            <a:spLocks/>
                          </wps:cNvSpPr>
                          <wps:spPr bwMode="auto">
                            <a:xfrm>
                              <a:off x="7938" y="7535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7938 7938"/>
                                <a:gd name="T1" fmla="*/ T0 w 1061"/>
                                <a:gd name="T2" fmla="+- 0 7755 7535"/>
                                <a:gd name="T3" fmla="*/ 7755 h 221"/>
                                <a:gd name="T4" fmla="+- 0 8999 7938"/>
                                <a:gd name="T5" fmla="*/ T4 w 1061"/>
                                <a:gd name="T6" fmla="+- 0 7755 7535"/>
                                <a:gd name="T7" fmla="*/ 7755 h 221"/>
                                <a:gd name="T8" fmla="+- 0 8999 7938"/>
                                <a:gd name="T9" fmla="*/ T8 w 1061"/>
                                <a:gd name="T10" fmla="+- 0 7535 7535"/>
                                <a:gd name="T11" fmla="*/ 7535 h 221"/>
                                <a:gd name="T12" fmla="+- 0 7938 7938"/>
                                <a:gd name="T13" fmla="*/ T12 w 1061"/>
                                <a:gd name="T14" fmla="+- 0 7535 7535"/>
                                <a:gd name="T15" fmla="*/ 7535 h 221"/>
                                <a:gd name="T16" fmla="+- 0 7938 7938"/>
                                <a:gd name="T17" fmla="*/ T16 w 1061"/>
                                <a:gd name="T18" fmla="+- 0 7755 7535"/>
                                <a:gd name="T19" fmla="*/ 77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0"/>
                                  </a:moveTo>
                                  <a:lnTo>
                                    <a:pt x="1061" y="22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7"/>
                        <wpg:cNvGrpSpPr>
                          <a:grpSpLocks/>
                        </wpg:cNvGrpSpPr>
                        <wpg:grpSpPr bwMode="auto">
                          <a:xfrm>
                            <a:off x="7938" y="7755"/>
                            <a:ext cx="1061" cy="221"/>
                            <a:chOff x="7938" y="7755"/>
                            <a:chExt cx="1061" cy="221"/>
                          </a:xfrm>
                        </wpg:grpSpPr>
                        <wps:wsp>
                          <wps:cNvPr id="477" name="Freeform 468"/>
                          <wps:cNvSpPr>
                            <a:spLocks/>
                          </wps:cNvSpPr>
                          <wps:spPr bwMode="auto">
                            <a:xfrm>
                              <a:off x="7938" y="7755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7938 7938"/>
                                <a:gd name="T1" fmla="*/ T0 w 1061"/>
                                <a:gd name="T2" fmla="+- 0 7976 7755"/>
                                <a:gd name="T3" fmla="*/ 7976 h 221"/>
                                <a:gd name="T4" fmla="+- 0 8999 7938"/>
                                <a:gd name="T5" fmla="*/ T4 w 1061"/>
                                <a:gd name="T6" fmla="+- 0 7976 7755"/>
                                <a:gd name="T7" fmla="*/ 7976 h 221"/>
                                <a:gd name="T8" fmla="+- 0 8999 7938"/>
                                <a:gd name="T9" fmla="*/ T8 w 1061"/>
                                <a:gd name="T10" fmla="+- 0 7755 7755"/>
                                <a:gd name="T11" fmla="*/ 7755 h 221"/>
                                <a:gd name="T12" fmla="+- 0 7938 7938"/>
                                <a:gd name="T13" fmla="*/ T12 w 1061"/>
                                <a:gd name="T14" fmla="+- 0 7755 7755"/>
                                <a:gd name="T15" fmla="*/ 7755 h 221"/>
                                <a:gd name="T16" fmla="+- 0 7938 7938"/>
                                <a:gd name="T17" fmla="*/ T16 w 1061"/>
                                <a:gd name="T18" fmla="+- 0 7976 7755"/>
                                <a:gd name="T19" fmla="*/ 797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5"/>
                        <wpg:cNvGrpSpPr>
                          <a:grpSpLocks/>
                        </wpg:cNvGrpSpPr>
                        <wpg:grpSpPr bwMode="auto">
                          <a:xfrm>
                            <a:off x="7938" y="7976"/>
                            <a:ext cx="1061" cy="221"/>
                            <a:chOff x="7938" y="7976"/>
                            <a:chExt cx="1061" cy="221"/>
                          </a:xfrm>
                        </wpg:grpSpPr>
                        <wps:wsp>
                          <wps:cNvPr id="479" name="Freeform 466"/>
                          <wps:cNvSpPr>
                            <a:spLocks/>
                          </wps:cNvSpPr>
                          <wps:spPr bwMode="auto">
                            <a:xfrm>
                              <a:off x="7938" y="7976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7938 7938"/>
                                <a:gd name="T1" fmla="*/ T0 w 1061"/>
                                <a:gd name="T2" fmla="+- 0 8197 7976"/>
                                <a:gd name="T3" fmla="*/ 8197 h 221"/>
                                <a:gd name="T4" fmla="+- 0 8999 7938"/>
                                <a:gd name="T5" fmla="*/ T4 w 1061"/>
                                <a:gd name="T6" fmla="+- 0 8197 7976"/>
                                <a:gd name="T7" fmla="*/ 8197 h 221"/>
                                <a:gd name="T8" fmla="+- 0 8999 7938"/>
                                <a:gd name="T9" fmla="*/ T8 w 1061"/>
                                <a:gd name="T10" fmla="+- 0 7976 7976"/>
                                <a:gd name="T11" fmla="*/ 7976 h 221"/>
                                <a:gd name="T12" fmla="+- 0 7938 7938"/>
                                <a:gd name="T13" fmla="*/ T12 w 1061"/>
                                <a:gd name="T14" fmla="+- 0 7976 7976"/>
                                <a:gd name="T15" fmla="*/ 7976 h 221"/>
                                <a:gd name="T16" fmla="+- 0 7938 7938"/>
                                <a:gd name="T17" fmla="*/ T16 w 1061"/>
                                <a:gd name="T18" fmla="+- 0 8197 7976"/>
                                <a:gd name="T19" fmla="*/ 819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63"/>
                        <wpg:cNvGrpSpPr>
                          <a:grpSpLocks/>
                        </wpg:cNvGrpSpPr>
                        <wpg:grpSpPr bwMode="auto">
                          <a:xfrm>
                            <a:off x="7938" y="8197"/>
                            <a:ext cx="1061" cy="221"/>
                            <a:chOff x="7938" y="8197"/>
                            <a:chExt cx="1061" cy="221"/>
                          </a:xfrm>
                        </wpg:grpSpPr>
                        <wps:wsp>
                          <wps:cNvPr id="481" name="Freeform 464"/>
                          <wps:cNvSpPr>
                            <a:spLocks/>
                          </wps:cNvSpPr>
                          <wps:spPr bwMode="auto">
                            <a:xfrm>
                              <a:off x="7938" y="8197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7938 7938"/>
                                <a:gd name="T1" fmla="*/ T0 w 1061"/>
                                <a:gd name="T2" fmla="+- 0 8418 8197"/>
                                <a:gd name="T3" fmla="*/ 8418 h 221"/>
                                <a:gd name="T4" fmla="+- 0 8999 7938"/>
                                <a:gd name="T5" fmla="*/ T4 w 1061"/>
                                <a:gd name="T6" fmla="+- 0 8418 8197"/>
                                <a:gd name="T7" fmla="*/ 8418 h 221"/>
                                <a:gd name="T8" fmla="+- 0 8999 7938"/>
                                <a:gd name="T9" fmla="*/ T8 w 1061"/>
                                <a:gd name="T10" fmla="+- 0 8197 8197"/>
                                <a:gd name="T11" fmla="*/ 8197 h 221"/>
                                <a:gd name="T12" fmla="+- 0 7938 7938"/>
                                <a:gd name="T13" fmla="*/ T12 w 1061"/>
                                <a:gd name="T14" fmla="+- 0 8197 8197"/>
                                <a:gd name="T15" fmla="*/ 8197 h 221"/>
                                <a:gd name="T16" fmla="+- 0 7938 7938"/>
                                <a:gd name="T17" fmla="*/ T16 w 1061"/>
                                <a:gd name="T18" fmla="+- 0 8418 8197"/>
                                <a:gd name="T19" fmla="*/ 84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1"/>
                        <wpg:cNvGrpSpPr>
                          <a:grpSpLocks/>
                        </wpg:cNvGrpSpPr>
                        <wpg:grpSpPr bwMode="auto">
                          <a:xfrm>
                            <a:off x="7938" y="8418"/>
                            <a:ext cx="1061" cy="221"/>
                            <a:chOff x="7938" y="8418"/>
                            <a:chExt cx="1061" cy="221"/>
                          </a:xfrm>
                        </wpg:grpSpPr>
                        <wps:wsp>
                          <wps:cNvPr id="483" name="Freeform 462"/>
                          <wps:cNvSpPr>
                            <a:spLocks/>
                          </wps:cNvSpPr>
                          <wps:spPr bwMode="auto">
                            <a:xfrm>
                              <a:off x="7938" y="8418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7938 7938"/>
                                <a:gd name="T1" fmla="*/ T0 w 1061"/>
                                <a:gd name="T2" fmla="+- 0 8639 8418"/>
                                <a:gd name="T3" fmla="*/ 8639 h 221"/>
                                <a:gd name="T4" fmla="+- 0 8999 7938"/>
                                <a:gd name="T5" fmla="*/ T4 w 1061"/>
                                <a:gd name="T6" fmla="+- 0 8639 8418"/>
                                <a:gd name="T7" fmla="*/ 8639 h 221"/>
                                <a:gd name="T8" fmla="+- 0 8999 7938"/>
                                <a:gd name="T9" fmla="*/ T8 w 1061"/>
                                <a:gd name="T10" fmla="+- 0 8418 8418"/>
                                <a:gd name="T11" fmla="*/ 8418 h 221"/>
                                <a:gd name="T12" fmla="+- 0 7938 7938"/>
                                <a:gd name="T13" fmla="*/ T12 w 1061"/>
                                <a:gd name="T14" fmla="+- 0 8418 8418"/>
                                <a:gd name="T15" fmla="*/ 8418 h 221"/>
                                <a:gd name="T16" fmla="+- 0 7938 7938"/>
                                <a:gd name="T17" fmla="*/ T16 w 1061"/>
                                <a:gd name="T18" fmla="+- 0 8639 8418"/>
                                <a:gd name="T19" fmla="*/ 86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12DAB" id="Group 460" o:spid="_x0000_s1026" style="position:absolute;margin-left:396.9pt;margin-top:376.75pt;width:53.05pt;height:55.2pt;z-index:-169672;mso-position-horizontal-relative:page;mso-position-vertical-relative:page" coordorigin="7938,7535" coordsize="10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">
                <v:group id="Group 469" o:spid="_x0000_s1027" style="position:absolute;left:7938;top:7535;width:1061;height:221" coordorigin="7938,7535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70" o:spid="_x0000_s1028" style="position:absolute;left:7938;top:7535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yDsYA&#10;AADcAAAADwAAAGRycy9kb3ducmV2LnhtbESPQWvCQBSE70L/w/IKXqRuarUtaVYRQbD0otGLt9fs&#10;axKSfRt215j++25B8DjMzDdMthpMK3pyvras4HmagCAurK65VHA6bp/eQfiArLG1TAp+ycNq+TDK&#10;MNX2ygfq81CKCGGfooIqhC6V0hcVGfRT2xFH78c6gyFKV0rt8BrhppWzJHmVBmuOCxV2tKmoaPKL&#10;UfB9Przkzecl4f1JT9y+/zqH2ik1fhzWHyACDeEevrV3WsH8bQH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FyDsYAAADcAAAADwAAAAAAAAAAAAAAAACYAgAAZHJz&#10;L2Rvd25yZXYueG1sUEsFBgAAAAAEAAQA9QAAAIsDAAAAAA==&#10;" path="m,220r1061,l1061,,,,,220xe" fillcolor="#bebebe" stroked="f">
                    <v:path arrowok="t" o:connecttype="custom" o:connectlocs="0,7755;1061,7755;1061,7535;0,7535;0,7755" o:connectangles="0,0,0,0,0"/>
                  </v:shape>
                </v:group>
                <v:group id="Group 467" o:spid="_x0000_s1029" style="position:absolute;left:7938;top:7755;width:1061;height:221" coordorigin="7938,7755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68" o:spid="_x0000_s1030" style="position:absolute;left:7938;top:7755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9J4sUA&#10;AADcAAAADwAAAGRycy9kb3ducmV2LnhtbESPQWvCQBSE74L/YXlCL1I3WjEldRURhJZeNHrx9pp9&#10;JsHs27C7xvTfdwuCx2FmvmGW6940oiPna8sKppMEBHFhdc2lgtNx9/oOwgdkjY1lUvBLHtar4WCJ&#10;mbZ3PlCXh1JECPsMFVQhtJmUvqjIoJ/Yljh6F+sMhihdKbXDe4SbRs6SZCEN1hwXKmxpW1FxzW9G&#10;wc/58JZfv24J70967Pbd9znUTqmXUb/5ABGoD8/wo/2pFczTF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0nixQAAANwAAAAPAAAAAAAAAAAAAAAAAJgCAABkcnMv&#10;ZG93bnJldi54bWxQSwUGAAAAAAQABAD1AAAAigMAAAAA&#10;" path="m,221r1061,l1061,,,,,221xe" fillcolor="#bebebe" stroked="f">
                    <v:path arrowok="t" o:connecttype="custom" o:connectlocs="0,7976;1061,7976;1061,7755;0,7755;0,7976" o:connectangles="0,0,0,0,0"/>
                  </v:shape>
                </v:group>
                <v:group id="Group 465" o:spid="_x0000_s1031" style="position:absolute;left:7938;top:7976;width:1061;height:221" coordorigin="7938,7976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66" o:spid="_x0000_s1032" style="position:absolute;left:7938;top:7976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4C8YA&#10;AADcAAAADwAAAGRycy9kb3ducmV2LnhtbESPQWvCQBSE70L/w/IKXqRuasW2aVYRQbD0otGLt9fs&#10;axKSfRt215j++25B8DjMzDdMthpMK3pyvras4HmagCAurK65VHA6bp/eQPiArLG1TAp+ycNq+TDK&#10;MNX2ygfq81CKCGGfooIqhC6V0hcVGfRT2xFH78c6gyFKV0rt8BrhppWzJFlIgzXHhQo72lRUNPnF&#10;KPg+H17y5vOS8P6kJ27ff51D7ZQaPw7rDxCBhnAP39o7rWD++g7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x4C8YAAADcAAAADwAAAAAAAAAAAAAAAACYAgAAZHJz&#10;L2Rvd25yZXYueG1sUEsFBgAAAAAEAAQA9QAAAIsDAAAAAA==&#10;" path="m,221r1061,l1061,,,,,221xe" fillcolor="#bebebe" stroked="f">
                    <v:path arrowok="t" o:connecttype="custom" o:connectlocs="0,8197;1061,8197;1061,7976;0,7976;0,8197" o:connectangles="0,0,0,0,0"/>
                  </v:shape>
                </v:group>
                <v:group id="Group 463" o:spid="_x0000_s1033" style="position:absolute;left:7938;top:8197;width:1061;height:221" coordorigin="7938,8197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4" o:spid="_x0000_s1034" style="position:absolute;left:7938;top:8197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EKsYA&#10;AADcAAAADwAAAGRycy9kb3ducmV2LnhtbESPzWrDMBCE74G8g9hCLyGRnZYQ3CghFAopvThOLrlt&#10;ra1tYq2MJP/07atCocdhZr5hdofJtGIg5xvLCtJVAoK4tLrhSsH18rbcgvABWWNrmRR8k4fDfj7b&#10;YabtyGcailCJCGGfoYI6hC6T0pc1GfQr2xFH78s6gyFKV0ntcIxw08p1kmykwYbjQo0dvdZU3ove&#10;KPi8nZ+K+3ufcH7VC5cPH7fQOKUeH6bjC4hAU/gP/7VPWsHzNoX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8EKsYAAADcAAAADwAAAAAAAAAAAAAAAACYAgAAZHJz&#10;L2Rvd25yZXYueG1sUEsFBgAAAAAEAAQA9QAAAIsDAAAAAA==&#10;" path="m,221r1061,l1061,,,,,221xe" fillcolor="#bebebe" stroked="f">
                    <v:path arrowok="t" o:connecttype="custom" o:connectlocs="0,8418;1061,8418;1061,8197;0,8197;0,8418" o:connectangles="0,0,0,0,0"/>
                  </v:shape>
                </v:group>
                <v:group id="Group 461" o:spid="_x0000_s1035" style="position:absolute;left:7938;top:8418;width:1061;height:221" coordorigin="7938,8418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62" o:spid="_x0000_s1036" style="position:absolute;left:7938;top:8418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/xsQA&#10;AADcAAAADwAAAGRycy9kb3ducmV2LnhtbESPQYvCMBSE78L+h/CEvciausoi1SiLsLDiRasXb8/m&#10;2Rabl5LEWv+9EQSPw8x8w8yXnalFS85XlhWMhgkI4tzqigsFh/3f1xSED8gaa8uk4E4elouP3hxT&#10;bW+8ozYLhYgQ9ikqKENoUil9XpJBP7QNcfTO1hkMUbpCaoe3CDe1/E6SH2mw4rhQYkOrkvJLdjUK&#10;TsfdOLusrwlvD3rgtu3mGCqn1Ge/+52BCNSFd/jV/tcKJt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P8bEAAAA3AAAAA8AAAAAAAAAAAAAAAAAmAIAAGRycy9k&#10;b3ducmV2LnhtbFBLBQYAAAAABAAEAPUAAACJAwAAAAA=&#10;" path="m,221r1061,l1061,,,,,221xe" fillcolor="#bebebe" stroked="f">
                    <v:path arrowok="t" o:connecttype="custom" o:connectlocs="0,8639;1061,8639;1061,8418;0,8418;0,863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832" behindDoc="1" locked="0" layoutInCell="1" allowOverlap="1" wp14:anchorId="21E589D8" wp14:editId="2ACEBAFB">
                <wp:simplePos x="0" y="0"/>
                <wp:positionH relativeFrom="page">
                  <wp:posOffset>4301490</wp:posOffset>
                </wp:positionH>
                <wp:positionV relativeFrom="page">
                  <wp:posOffset>5720715</wp:posOffset>
                </wp:positionV>
                <wp:extent cx="1412875" cy="727075"/>
                <wp:effectExtent l="0" t="0" r="635" b="635"/>
                <wp:wrapNone/>
                <wp:docPr id="462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727075"/>
                          <a:chOff x="6774" y="9009"/>
                          <a:chExt cx="2225" cy="1145"/>
                        </a:xfrm>
                      </wpg:grpSpPr>
                      <wpg:grpSp>
                        <wpg:cNvPr id="463" name="Group 458"/>
                        <wpg:cNvGrpSpPr>
                          <a:grpSpLocks/>
                        </wpg:cNvGrpSpPr>
                        <wpg:grpSpPr bwMode="auto">
                          <a:xfrm>
                            <a:off x="6774" y="9009"/>
                            <a:ext cx="2225" cy="243"/>
                            <a:chOff x="6774" y="9009"/>
                            <a:chExt cx="2225" cy="243"/>
                          </a:xfrm>
                        </wpg:grpSpPr>
                        <wps:wsp>
                          <wps:cNvPr id="464" name="Freeform 459"/>
                          <wps:cNvSpPr>
                            <a:spLocks/>
                          </wps:cNvSpPr>
                          <wps:spPr bwMode="auto">
                            <a:xfrm>
                              <a:off x="6774" y="9009"/>
                              <a:ext cx="2225" cy="243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225"/>
                                <a:gd name="T2" fmla="+- 0 9251 9009"/>
                                <a:gd name="T3" fmla="*/ 9251 h 243"/>
                                <a:gd name="T4" fmla="+- 0 8999 6774"/>
                                <a:gd name="T5" fmla="*/ T4 w 2225"/>
                                <a:gd name="T6" fmla="+- 0 9251 9009"/>
                                <a:gd name="T7" fmla="*/ 9251 h 243"/>
                                <a:gd name="T8" fmla="+- 0 8999 6774"/>
                                <a:gd name="T9" fmla="*/ T8 w 2225"/>
                                <a:gd name="T10" fmla="+- 0 9009 9009"/>
                                <a:gd name="T11" fmla="*/ 9009 h 243"/>
                                <a:gd name="T12" fmla="+- 0 6774 6774"/>
                                <a:gd name="T13" fmla="*/ T12 w 2225"/>
                                <a:gd name="T14" fmla="+- 0 9009 9009"/>
                                <a:gd name="T15" fmla="*/ 9009 h 243"/>
                                <a:gd name="T16" fmla="+- 0 6774 6774"/>
                                <a:gd name="T17" fmla="*/ T16 w 2225"/>
                                <a:gd name="T18" fmla="+- 0 9251 9009"/>
                                <a:gd name="T19" fmla="*/ 92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243">
                                  <a:moveTo>
                                    <a:pt x="0" y="242"/>
                                  </a:moveTo>
                                  <a:lnTo>
                                    <a:pt x="2225" y="242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6"/>
                        <wpg:cNvGrpSpPr>
                          <a:grpSpLocks/>
                        </wpg:cNvGrpSpPr>
                        <wpg:grpSpPr bwMode="auto">
                          <a:xfrm>
                            <a:off x="6774" y="9251"/>
                            <a:ext cx="2225" cy="221"/>
                            <a:chOff x="6774" y="9251"/>
                            <a:chExt cx="2225" cy="221"/>
                          </a:xfrm>
                        </wpg:grpSpPr>
                        <wps:wsp>
                          <wps:cNvPr id="466" name="Freeform 457"/>
                          <wps:cNvSpPr>
                            <a:spLocks/>
                          </wps:cNvSpPr>
                          <wps:spPr bwMode="auto">
                            <a:xfrm>
                              <a:off x="6774" y="9251"/>
                              <a:ext cx="2225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225"/>
                                <a:gd name="T2" fmla="+- 0 9472 9251"/>
                                <a:gd name="T3" fmla="*/ 9472 h 221"/>
                                <a:gd name="T4" fmla="+- 0 8999 6774"/>
                                <a:gd name="T5" fmla="*/ T4 w 2225"/>
                                <a:gd name="T6" fmla="+- 0 9472 9251"/>
                                <a:gd name="T7" fmla="*/ 9472 h 221"/>
                                <a:gd name="T8" fmla="+- 0 8999 6774"/>
                                <a:gd name="T9" fmla="*/ T8 w 2225"/>
                                <a:gd name="T10" fmla="+- 0 9251 9251"/>
                                <a:gd name="T11" fmla="*/ 9251 h 221"/>
                                <a:gd name="T12" fmla="+- 0 6774 6774"/>
                                <a:gd name="T13" fmla="*/ T12 w 2225"/>
                                <a:gd name="T14" fmla="+- 0 9251 9251"/>
                                <a:gd name="T15" fmla="*/ 9251 h 221"/>
                                <a:gd name="T16" fmla="+- 0 6774 6774"/>
                                <a:gd name="T17" fmla="*/ T16 w 2225"/>
                                <a:gd name="T18" fmla="+- 0 9472 9251"/>
                                <a:gd name="T19" fmla="*/ 947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221">
                                  <a:moveTo>
                                    <a:pt x="0" y="221"/>
                                  </a:moveTo>
                                  <a:lnTo>
                                    <a:pt x="2225" y="22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4"/>
                        <wpg:cNvGrpSpPr>
                          <a:grpSpLocks/>
                        </wpg:cNvGrpSpPr>
                        <wpg:grpSpPr bwMode="auto">
                          <a:xfrm>
                            <a:off x="6774" y="9472"/>
                            <a:ext cx="2225" cy="221"/>
                            <a:chOff x="6774" y="9472"/>
                            <a:chExt cx="2225" cy="221"/>
                          </a:xfrm>
                        </wpg:grpSpPr>
                        <wps:wsp>
                          <wps:cNvPr id="468" name="Freeform 455"/>
                          <wps:cNvSpPr>
                            <a:spLocks/>
                          </wps:cNvSpPr>
                          <wps:spPr bwMode="auto">
                            <a:xfrm>
                              <a:off x="6774" y="9472"/>
                              <a:ext cx="2225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225"/>
                                <a:gd name="T2" fmla="+- 0 9693 9472"/>
                                <a:gd name="T3" fmla="*/ 9693 h 221"/>
                                <a:gd name="T4" fmla="+- 0 8999 6774"/>
                                <a:gd name="T5" fmla="*/ T4 w 2225"/>
                                <a:gd name="T6" fmla="+- 0 9693 9472"/>
                                <a:gd name="T7" fmla="*/ 9693 h 221"/>
                                <a:gd name="T8" fmla="+- 0 8999 6774"/>
                                <a:gd name="T9" fmla="*/ T8 w 2225"/>
                                <a:gd name="T10" fmla="+- 0 9472 9472"/>
                                <a:gd name="T11" fmla="*/ 9472 h 221"/>
                                <a:gd name="T12" fmla="+- 0 6774 6774"/>
                                <a:gd name="T13" fmla="*/ T12 w 2225"/>
                                <a:gd name="T14" fmla="+- 0 9472 9472"/>
                                <a:gd name="T15" fmla="*/ 9472 h 221"/>
                                <a:gd name="T16" fmla="+- 0 6774 6774"/>
                                <a:gd name="T17" fmla="*/ T16 w 2225"/>
                                <a:gd name="T18" fmla="+- 0 9693 9472"/>
                                <a:gd name="T19" fmla="*/ 969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221">
                                  <a:moveTo>
                                    <a:pt x="0" y="221"/>
                                  </a:moveTo>
                                  <a:lnTo>
                                    <a:pt x="2225" y="22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2"/>
                        <wpg:cNvGrpSpPr>
                          <a:grpSpLocks/>
                        </wpg:cNvGrpSpPr>
                        <wpg:grpSpPr bwMode="auto">
                          <a:xfrm>
                            <a:off x="6774" y="9693"/>
                            <a:ext cx="2225" cy="221"/>
                            <a:chOff x="6774" y="9693"/>
                            <a:chExt cx="2225" cy="221"/>
                          </a:xfrm>
                        </wpg:grpSpPr>
                        <wps:wsp>
                          <wps:cNvPr id="470" name="Freeform 453"/>
                          <wps:cNvSpPr>
                            <a:spLocks/>
                          </wps:cNvSpPr>
                          <wps:spPr bwMode="auto">
                            <a:xfrm>
                              <a:off x="6774" y="9693"/>
                              <a:ext cx="2225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225"/>
                                <a:gd name="T2" fmla="+- 0 9913 9693"/>
                                <a:gd name="T3" fmla="*/ 9913 h 221"/>
                                <a:gd name="T4" fmla="+- 0 8999 6774"/>
                                <a:gd name="T5" fmla="*/ T4 w 2225"/>
                                <a:gd name="T6" fmla="+- 0 9913 9693"/>
                                <a:gd name="T7" fmla="*/ 9913 h 221"/>
                                <a:gd name="T8" fmla="+- 0 8999 6774"/>
                                <a:gd name="T9" fmla="*/ T8 w 2225"/>
                                <a:gd name="T10" fmla="+- 0 9693 9693"/>
                                <a:gd name="T11" fmla="*/ 9693 h 221"/>
                                <a:gd name="T12" fmla="+- 0 6774 6774"/>
                                <a:gd name="T13" fmla="*/ T12 w 2225"/>
                                <a:gd name="T14" fmla="+- 0 9693 9693"/>
                                <a:gd name="T15" fmla="*/ 9693 h 221"/>
                                <a:gd name="T16" fmla="+- 0 6774 6774"/>
                                <a:gd name="T17" fmla="*/ T16 w 2225"/>
                                <a:gd name="T18" fmla="+- 0 9913 9693"/>
                                <a:gd name="T19" fmla="*/ 99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221">
                                  <a:moveTo>
                                    <a:pt x="0" y="220"/>
                                  </a:moveTo>
                                  <a:lnTo>
                                    <a:pt x="2225" y="220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0"/>
                        <wpg:cNvGrpSpPr>
                          <a:grpSpLocks/>
                        </wpg:cNvGrpSpPr>
                        <wpg:grpSpPr bwMode="auto">
                          <a:xfrm>
                            <a:off x="6774" y="9913"/>
                            <a:ext cx="2225" cy="240"/>
                            <a:chOff x="6774" y="9913"/>
                            <a:chExt cx="2225" cy="240"/>
                          </a:xfrm>
                        </wpg:grpSpPr>
                        <wps:wsp>
                          <wps:cNvPr id="472" name="Freeform 451"/>
                          <wps:cNvSpPr>
                            <a:spLocks/>
                          </wps:cNvSpPr>
                          <wps:spPr bwMode="auto">
                            <a:xfrm>
                              <a:off x="6774" y="9913"/>
                              <a:ext cx="2225" cy="240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225"/>
                                <a:gd name="T2" fmla="+- 0 10153 9913"/>
                                <a:gd name="T3" fmla="*/ 10153 h 240"/>
                                <a:gd name="T4" fmla="+- 0 8999 6774"/>
                                <a:gd name="T5" fmla="*/ T4 w 2225"/>
                                <a:gd name="T6" fmla="+- 0 10153 9913"/>
                                <a:gd name="T7" fmla="*/ 10153 h 240"/>
                                <a:gd name="T8" fmla="+- 0 8999 6774"/>
                                <a:gd name="T9" fmla="*/ T8 w 2225"/>
                                <a:gd name="T10" fmla="+- 0 9913 9913"/>
                                <a:gd name="T11" fmla="*/ 9913 h 240"/>
                                <a:gd name="T12" fmla="+- 0 6774 6774"/>
                                <a:gd name="T13" fmla="*/ T12 w 2225"/>
                                <a:gd name="T14" fmla="+- 0 9913 9913"/>
                                <a:gd name="T15" fmla="*/ 9913 h 240"/>
                                <a:gd name="T16" fmla="+- 0 6774 6774"/>
                                <a:gd name="T17" fmla="*/ T16 w 2225"/>
                                <a:gd name="T18" fmla="+- 0 10153 9913"/>
                                <a:gd name="T19" fmla="*/ 1015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240">
                                  <a:moveTo>
                                    <a:pt x="0" y="240"/>
                                  </a:moveTo>
                                  <a:lnTo>
                                    <a:pt x="2225" y="240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84F82" id="Group 449" o:spid="_x0000_s1026" style="position:absolute;margin-left:338.7pt;margin-top:450.45pt;width:111.25pt;height:57.25pt;z-index:-169648;mso-position-horizontal-relative:page;mso-position-vertical-relative:page" coordorigin="6774,9009" coordsize="2225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">
                <v:group id="Group 458" o:spid="_x0000_s1027" style="position:absolute;left:6774;top:9009;width:2225;height:243" coordorigin="6774,9009" coordsize="2225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59" o:spid="_x0000_s1028" style="position:absolute;left:6774;top:9009;width:2225;height:243;visibility:visible;mso-wrap-style:square;v-text-anchor:top" coordsize="222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O/scA&#10;AADcAAAADwAAAGRycy9kb3ducmV2LnhtbESPT2vCQBDF74LfYRnBm278U7FpVrGVFulFtIFeh+yY&#10;RLOzIbuNqZ/eFQo9Pt6835uXrDtTiZYaV1pWMBlHIIgzq0vOFaRf76MlCOeRNVaWScEvOViv+r0E&#10;Y22vfKD26HMRIOxiVFB4X8dSuqwgg25sa+LgnWxj0AfZ5FI3eA1wU8lpFC2kwZJDQ4E1vRWUXY4/&#10;JrzRbvxyi+nT92ubb2cfz+fPy/6m1HDQbV5AeOr8//FfeqcVzBdzeIwJBJ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GDv7HAAAA3AAAAA8AAAAAAAAAAAAAAAAAmAIAAGRy&#10;cy9kb3ducmV2LnhtbFBLBQYAAAAABAAEAPUAAACMAwAAAAA=&#10;" path="m,242r2225,l2225,,,,,242xe" fillcolor="#bebebe" stroked="f">
                    <v:path arrowok="t" o:connecttype="custom" o:connectlocs="0,9251;2225,9251;2225,9009;0,9009;0,9251" o:connectangles="0,0,0,0,0"/>
                  </v:shape>
                </v:group>
                <v:group id="Group 456" o:spid="_x0000_s1029" style="position:absolute;left:6774;top:9251;width:2225;height:221" coordorigin="6774,9251" coordsize="222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57" o:spid="_x0000_s1030" style="position:absolute;left:6774;top:9251;width:2225;height:221;visibility:visible;mso-wrap-style:square;v-text-anchor:top" coordsize="222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A5MYA&#10;AADcAAAADwAAAGRycy9kb3ducmV2LnhtbESP3WrCQBSE7wu+w3IEb4puakuQ6CoiSC2Ugj+Il4fs&#10;MYlmz4bd1aRv3y0IXg4z8w0zW3SmFndyvrKs4G2UgCDOra64UHDYr4cTED4ga6wtk4Jf8rCY915m&#10;mGnb8pbuu1CICGGfoYIyhCaT0uclGfQj2xBH72ydwRClK6R22Ea4qeU4SVJpsOK4UGJDq5Ly6+5m&#10;FKzl19iRabeb/fH1cjj/+NP757dSg363nIII1IVn+NHeaAUfaQ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ZA5MYAAADcAAAADwAAAAAAAAAAAAAAAACYAgAAZHJz&#10;L2Rvd25yZXYueG1sUEsFBgAAAAAEAAQA9QAAAIsDAAAAAA==&#10;" path="m,221r2225,l2225,,,,,221xe" fillcolor="#bebebe" stroked="f">
                    <v:path arrowok="t" o:connecttype="custom" o:connectlocs="0,9472;2225,9472;2225,9251;0,9251;0,9472" o:connectangles="0,0,0,0,0"/>
                  </v:shape>
                </v:group>
                <v:group id="Group 454" o:spid="_x0000_s1031" style="position:absolute;left:6774;top:9472;width:2225;height:221" coordorigin="6774,9472" coordsize="222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55" o:spid="_x0000_s1032" style="position:absolute;left:6774;top:9472;width:2225;height:221;visibility:visible;mso-wrap-style:square;v-text-anchor:top" coordsize="222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xDcIA&#10;AADcAAAADwAAAGRycy9kb3ducmV2LnhtbERPy4rCMBTdC/5DuMJsZEx9IFKNIoKoIIIPBpeX5tp2&#10;prkpScZ2/n6yEFweznuxak0lnuR8aVnBcJCAIM6sLjlXcLtuP2cgfEDWWFkmBX/kYbXsdhaYatvw&#10;mZ6XkIsYwj5FBUUIdSqlzwoy6Ae2Jo7cwzqDIUKXS+2wieGmkqMkmUqDJceGAmvaFJT9XH6Ngq08&#10;jByZ5ry/fvW/b4+Tv493R6U+eu16DiJQG97il3uvFUymcW0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XENwgAAANwAAAAPAAAAAAAAAAAAAAAAAJgCAABkcnMvZG93&#10;bnJldi54bWxQSwUGAAAAAAQABAD1AAAAhwMAAAAA&#10;" path="m,221r2225,l2225,,,,,221xe" fillcolor="#bebebe" stroked="f">
                    <v:path arrowok="t" o:connecttype="custom" o:connectlocs="0,9693;2225,9693;2225,9472;0,9472;0,9693" o:connectangles="0,0,0,0,0"/>
                  </v:shape>
                </v:group>
                <v:group id="Group 452" o:spid="_x0000_s1033" style="position:absolute;left:6774;top:9693;width:2225;height:221" coordorigin="6774,9693" coordsize="222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53" o:spid="_x0000_s1034" style="position:absolute;left:6774;top:9693;width:2225;height:221;visibility:visible;mso-wrap-style:square;v-text-anchor:top" coordsize="222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r1sMA&#10;AADcAAAADwAAAGRycy9kb3ducmV2LnhtbERPW2vCMBR+F/YfwhnsRWaqEyddo8hA5kCEqsgeD83p&#10;ZWtOSpLZ7t8vD4KPH989Ww+mFVdyvrGsYDpJQBAXVjdcKTifts9LED4ga2wtk4I/8rBePYwyTLXt&#10;OafrMVQihrBPUUEdQpdK6YuaDPqJ7YgjV1pnMEToKqkd9jHctHKWJAtpsOHYUGNH7zUVP8dfo2Ar&#10;P2eOTJ/vTpfx97k8+K+Xj71ST4/D5g1EoCHcxTf3TiuYv8b5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rr1sMAAADcAAAADwAAAAAAAAAAAAAAAACYAgAAZHJzL2Rv&#10;d25yZXYueG1sUEsFBgAAAAAEAAQA9QAAAIgDAAAAAA==&#10;" path="m,220r2225,l2225,,,,,220xe" fillcolor="#bebebe" stroked="f">
                    <v:path arrowok="t" o:connecttype="custom" o:connectlocs="0,9913;2225,9913;2225,9693;0,9693;0,9913" o:connectangles="0,0,0,0,0"/>
                  </v:shape>
                </v:group>
                <v:group id="Group 450" o:spid="_x0000_s1035" style="position:absolute;left:6774;top:9913;width:2225;height:240" coordorigin="6774,9913" coordsize="2225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1" o:spid="_x0000_s1036" style="position:absolute;left:6774;top:9913;width:2225;height:240;visibility:visible;mso-wrap-style:square;v-text-anchor:top" coordsize="222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L+MIA&#10;AADcAAAADwAAAGRycy9kb3ducmV2LnhtbESPzWoCMRSF94LvEK7QXc041LZMjdIqQqm4qNX9Jbmd&#10;GUxuhiTq+PZNQXB5OD8fZ7bonRVnCrH1rGAyLkAQa29arhXsf9aPryBiQjZoPZOCK0VYzIeDGVbG&#10;X/ibzrtUizzCsUIFTUpdJWXUDTmMY98RZ+/XB4cpy1BLE/CSx52VZVE8S4ctZ0KDHS0b0sfdyWXu&#10;Zruy0+LDpq+wmvYlx6APWqmHUf/+BiJRn+7hW/vTKHh6KeH/TD4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sv4wgAAANwAAAAPAAAAAAAAAAAAAAAAAJgCAABkcnMvZG93&#10;bnJldi54bWxQSwUGAAAAAAQABAD1AAAAhwMAAAAA&#10;" path="m,240r2225,l2225,,,,,240xe" fillcolor="#bebebe" stroked="f">
                    <v:path arrowok="t" o:connecttype="custom" o:connectlocs="0,10153;2225,10153;2225,9913;0,9913;0,1015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6856" behindDoc="1" locked="0" layoutInCell="1" allowOverlap="1" wp14:anchorId="21E589D9" wp14:editId="3B5CC476">
                <wp:simplePos x="0" y="0"/>
                <wp:positionH relativeFrom="page">
                  <wp:posOffset>5851525</wp:posOffset>
                </wp:positionH>
                <wp:positionV relativeFrom="page">
                  <wp:posOffset>7733665</wp:posOffset>
                </wp:positionV>
                <wp:extent cx="672465" cy="560070"/>
                <wp:effectExtent l="3175" t="0" r="635" b="2540"/>
                <wp:wrapNone/>
                <wp:docPr id="45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560070"/>
                          <a:chOff x="9215" y="12179"/>
                          <a:chExt cx="1059" cy="882"/>
                        </a:xfrm>
                      </wpg:grpSpPr>
                      <wpg:grpSp>
                        <wpg:cNvPr id="458" name="Group 447"/>
                        <wpg:cNvGrpSpPr>
                          <a:grpSpLocks/>
                        </wpg:cNvGrpSpPr>
                        <wpg:grpSpPr bwMode="auto">
                          <a:xfrm>
                            <a:off x="9215" y="12179"/>
                            <a:ext cx="1059" cy="440"/>
                            <a:chOff x="9215" y="12179"/>
                            <a:chExt cx="1059" cy="440"/>
                          </a:xfrm>
                        </wpg:grpSpPr>
                        <wps:wsp>
                          <wps:cNvPr id="459" name="Freeform 448"/>
                          <wps:cNvSpPr>
                            <a:spLocks/>
                          </wps:cNvSpPr>
                          <wps:spPr bwMode="auto">
                            <a:xfrm>
                              <a:off x="9215" y="12179"/>
                              <a:ext cx="1059" cy="440"/>
                            </a:xfrm>
                            <a:custGeom>
                              <a:avLst/>
                              <a:gdLst>
                                <a:gd name="T0" fmla="+- 0 9215 9215"/>
                                <a:gd name="T1" fmla="*/ T0 w 1059"/>
                                <a:gd name="T2" fmla="+- 0 12619 12179"/>
                                <a:gd name="T3" fmla="*/ 12619 h 440"/>
                                <a:gd name="T4" fmla="+- 0 10273 9215"/>
                                <a:gd name="T5" fmla="*/ T4 w 1059"/>
                                <a:gd name="T6" fmla="+- 0 12619 12179"/>
                                <a:gd name="T7" fmla="*/ 12619 h 440"/>
                                <a:gd name="T8" fmla="+- 0 10273 9215"/>
                                <a:gd name="T9" fmla="*/ T8 w 1059"/>
                                <a:gd name="T10" fmla="+- 0 12179 12179"/>
                                <a:gd name="T11" fmla="*/ 12179 h 440"/>
                                <a:gd name="T12" fmla="+- 0 9215 9215"/>
                                <a:gd name="T13" fmla="*/ T12 w 1059"/>
                                <a:gd name="T14" fmla="+- 0 12179 12179"/>
                                <a:gd name="T15" fmla="*/ 12179 h 440"/>
                                <a:gd name="T16" fmla="+- 0 9215 9215"/>
                                <a:gd name="T17" fmla="*/ T16 w 1059"/>
                                <a:gd name="T18" fmla="+- 0 12619 12179"/>
                                <a:gd name="T19" fmla="*/ 12619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440">
                                  <a:moveTo>
                                    <a:pt x="0" y="440"/>
                                  </a:moveTo>
                                  <a:lnTo>
                                    <a:pt x="1058" y="440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5"/>
                        <wpg:cNvGrpSpPr>
                          <a:grpSpLocks/>
                        </wpg:cNvGrpSpPr>
                        <wpg:grpSpPr bwMode="auto">
                          <a:xfrm>
                            <a:off x="9215" y="12619"/>
                            <a:ext cx="1059" cy="442"/>
                            <a:chOff x="9215" y="12619"/>
                            <a:chExt cx="1059" cy="442"/>
                          </a:xfrm>
                        </wpg:grpSpPr>
                        <wps:wsp>
                          <wps:cNvPr id="461" name="Freeform 446"/>
                          <wps:cNvSpPr>
                            <a:spLocks/>
                          </wps:cNvSpPr>
                          <wps:spPr bwMode="auto">
                            <a:xfrm>
                              <a:off x="9215" y="12619"/>
                              <a:ext cx="1059" cy="442"/>
                            </a:xfrm>
                            <a:custGeom>
                              <a:avLst/>
                              <a:gdLst>
                                <a:gd name="T0" fmla="+- 0 9215 9215"/>
                                <a:gd name="T1" fmla="*/ T0 w 1059"/>
                                <a:gd name="T2" fmla="+- 0 13060 12619"/>
                                <a:gd name="T3" fmla="*/ 13060 h 442"/>
                                <a:gd name="T4" fmla="+- 0 10273 9215"/>
                                <a:gd name="T5" fmla="*/ T4 w 1059"/>
                                <a:gd name="T6" fmla="+- 0 13060 12619"/>
                                <a:gd name="T7" fmla="*/ 13060 h 442"/>
                                <a:gd name="T8" fmla="+- 0 10273 9215"/>
                                <a:gd name="T9" fmla="*/ T8 w 1059"/>
                                <a:gd name="T10" fmla="+- 0 12619 12619"/>
                                <a:gd name="T11" fmla="*/ 12619 h 442"/>
                                <a:gd name="T12" fmla="+- 0 9215 9215"/>
                                <a:gd name="T13" fmla="*/ T12 w 1059"/>
                                <a:gd name="T14" fmla="+- 0 12619 12619"/>
                                <a:gd name="T15" fmla="*/ 12619 h 442"/>
                                <a:gd name="T16" fmla="+- 0 9215 9215"/>
                                <a:gd name="T17" fmla="*/ T16 w 1059"/>
                                <a:gd name="T18" fmla="+- 0 13060 12619"/>
                                <a:gd name="T19" fmla="*/ 13060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9" h="442">
                                  <a:moveTo>
                                    <a:pt x="0" y="441"/>
                                  </a:moveTo>
                                  <a:lnTo>
                                    <a:pt x="1058" y="44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2C23E" id="Group 444" o:spid="_x0000_s1026" style="position:absolute;margin-left:460.75pt;margin-top:608.95pt;width:52.95pt;height:44.1pt;z-index:-169624;mso-position-horizontal-relative:page;mso-position-vertical-relative:page" coordorigin="9215,12179" coordsize="1059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">
                <v:group id="Group 447" o:spid="_x0000_s1027" style="position:absolute;left:9215;top:12179;width:1059;height:440" coordorigin="9215,12179" coordsize="1059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8" o:spid="_x0000_s1028" style="position:absolute;left:9215;top:12179;width:1059;height:440;visibility:visible;mso-wrap-style:square;v-text-anchor:top" coordsize="1059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XZsYA&#10;AADcAAAADwAAAGRycy9kb3ducmV2LnhtbESP3WoCMRSE7wu+QzhC72pi8a+rUaQoCFakdqFeHjbH&#10;3cXNybJJdfXpTaHQy2FmvmFmi9ZW4kKNLx1r6PcUCOLMmZJzDenX+mUCwgdkg5Vj0nAjD4t552mG&#10;iXFX/qTLIeQiQtgnqKEIoU6k9FlBFn3P1cTRO7nGYoiyyaVp8BrhtpKvSo2kxZLjQoE1vReUnQ8/&#10;VkP2sd3vrBqvRuFbHe+uf55s01Tr5267nIII1Ib/8F97YzQMhm/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nXZsYAAADcAAAADwAAAAAAAAAAAAAAAACYAgAAZHJz&#10;L2Rvd25yZXYueG1sUEsFBgAAAAAEAAQA9QAAAIsDAAAAAA==&#10;" path="m,440r1058,l1058,,,,,440xe" fillcolor="#bebebe" stroked="f">
                    <v:path arrowok="t" o:connecttype="custom" o:connectlocs="0,12619;1058,12619;1058,12179;0,12179;0,12619" o:connectangles="0,0,0,0,0"/>
                  </v:shape>
                </v:group>
                <v:group id="Group 445" o:spid="_x0000_s1029" style="position:absolute;left:9215;top:12619;width:1059;height:442" coordorigin="9215,12619" coordsize="1059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46" o:spid="_x0000_s1030" style="position:absolute;left:9215;top:12619;width:1059;height:442;visibility:visible;mso-wrap-style:square;v-text-anchor:top" coordsize="105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n3cYA&#10;AADcAAAADwAAAGRycy9kb3ducmV2LnhtbESPQWvCQBSE70L/w/IKXqRuLEVL6hrUUhB70dgeentk&#10;n0lI9m3Mrrr9992C4HGYmW+YeRZMKy7Uu9qygsk4AUFcWF1zqeDr8PH0CsJ5ZI2tZVLwSw6yxcNg&#10;jqm2V97TJfeliBB2KSqovO9SKV1RkUE3th1x9I62N+ij7Eupe7xGuGnlc5JMpcGa40KFHa0rKpr8&#10;bBSEd9arWRd413z+bEd1e/reHLdKDR/D8g2Ep+Dv4Vt7oxW8TCf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an3cYAAADcAAAADwAAAAAAAAAAAAAAAACYAgAAZHJz&#10;L2Rvd25yZXYueG1sUEsFBgAAAAAEAAQA9QAAAIsDAAAAAA==&#10;" path="m,441r1058,l1058,,,,,441xe" fillcolor="#bebebe" stroked="f">
                    <v:path arrowok="t" o:connecttype="custom" o:connectlocs="0,13060;1058,13060;1058,12619;0,12619;0,130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551"/>
        <w:gridCol w:w="1278"/>
        <w:gridCol w:w="1162"/>
        <w:gridCol w:w="1277"/>
        <w:gridCol w:w="1274"/>
        <w:gridCol w:w="2268"/>
        <w:gridCol w:w="1495"/>
        <w:gridCol w:w="2876"/>
        <w:gridCol w:w="2268"/>
        <w:gridCol w:w="1136"/>
        <w:gridCol w:w="1702"/>
      </w:tblGrid>
      <w:tr w:rsidR="008A31B7" w14:paraId="21E5811E" w14:textId="77777777">
        <w:trPr>
          <w:trHeight w:hRule="exact" w:val="252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17" w14:textId="77777777" w:rsidR="008A31B7" w:rsidRDefault="008A31B7"/>
        </w:tc>
        <w:tc>
          <w:tcPr>
            <w:tcW w:w="382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18" w14:textId="77777777" w:rsidR="008A31B7" w:rsidRDefault="00A84184">
            <w:pPr>
              <w:pStyle w:val="TableParagraph"/>
              <w:spacing w:before="6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21E58119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3713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1A" w14:textId="77777777" w:rsidR="008A31B7" w:rsidRDefault="00A84184">
            <w:pPr>
              <w:pStyle w:val="TableParagraph"/>
              <w:spacing w:line="219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21E5811B" w14:textId="77777777" w:rsidR="008A31B7" w:rsidRDefault="00A84184">
            <w:pPr>
              <w:pStyle w:val="TableParagraph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639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1C" w14:textId="77777777" w:rsidR="008A31B7" w:rsidRDefault="00A84184">
            <w:pPr>
              <w:pStyle w:val="TableParagraph"/>
              <w:spacing w:line="219" w:lineRule="exact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510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1D" w14:textId="77777777" w:rsidR="008A31B7" w:rsidRDefault="00A84184">
            <w:pPr>
              <w:pStyle w:val="TableParagraph"/>
              <w:spacing w:line="219" w:lineRule="exact"/>
              <w:ind w:left="11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8A31B7" w14:paraId="21E58129" w14:textId="77777777">
        <w:trPr>
          <w:trHeight w:hRule="exact" w:val="358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1F" w14:textId="77777777" w:rsidR="008A31B7" w:rsidRDefault="008A31B7"/>
        </w:tc>
        <w:tc>
          <w:tcPr>
            <w:tcW w:w="382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20" w14:textId="77777777" w:rsidR="008A31B7" w:rsidRDefault="008A31B7"/>
        </w:tc>
        <w:tc>
          <w:tcPr>
            <w:tcW w:w="3713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21" w14:textId="77777777" w:rsidR="008A31B7" w:rsidRDefault="008A31B7"/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2" w14:textId="77777777" w:rsidR="008A31B7" w:rsidRDefault="00A84184">
            <w:pPr>
              <w:pStyle w:val="TableParagraph"/>
              <w:ind w:left="174" w:right="17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3" w14:textId="77777777" w:rsidR="008A31B7" w:rsidRDefault="00A84184">
            <w:pPr>
              <w:pStyle w:val="TableParagraph"/>
              <w:ind w:left="102" w:right="10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1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4" w14:textId="77777777" w:rsidR="008A31B7" w:rsidRDefault="00A84184">
            <w:pPr>
              <w:pStyle w:val="TableParagraph"/>
              <w:ind w:left="320" w:right="3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5" w14:textId="77777777" w:rsidR="008A31B7" w:rsidRDefault="00A84184">
            <w:pPr>
              <w:pStyle w:val="TableParagraph"/>
              <w:ind w:left="92" w:right="2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2017-18</w:t>
            </w:r>
          </w:p>
        </w:tc>
        <w:tc>
          <w:tcPr>
            <w:tcW w:w="113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6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21E58127" w14:textId="77777777" w:rsidR="008A31B7" w:rsidRDefault="00A84184">
            <w:pPr>
              <w:pStyle w:val="TableParagraph"/>
              <w:ind w:left="92" w:right="22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8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8A31B7" w14:paraId="21E58137" w14:textId="77777777">
        <w:trPr>
          <w:trHeight w:hRule="exact" w:val="250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2A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2C" w14:textId="77777777" w:rsidR="008A31B7" w:rsidRDefault="00A84184">
            <w:pPr>
              <w:pStyle w:val="TableParagraph"/>
              <w:spacing w:before="120"/>
              <w:ind w:left="66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  <w:r>
              <w:rPr>
                <w:rFonts w:ascii="Century Gothic"/>
                <w:b/>
                <w:position w:val="5"/>
                <w:sz w:val="12"/>
              </w:rPr>
              <w:t>1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2D" w14:textId="77777777" w:rsidR="008A31B7" w:rsidRDefault="00A84184">
            <w:pPr>
              <w:pStyle w:val="TableParagraph"/>
              <w:ind w:left="92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2E" w14:textId="77777777" w:rsidR="008A31B7" w:rsidRDefault="00A84184">
            <w:pPr>
              <w:pStyle w:val="TableParagraph"/>
              <w:spacing w:line="216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2F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0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26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31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32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33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34" w14:textId="77777777" w:rsidR="008A31B7" w:rsidRDefault="008A31B7"/>
        </w:tc>
        <w:tc>
          <w:tcPr>
            <w:tcW w:w="113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35" w14:textId="77777777" w:rsidR="008A31B7" w:rsidRDefault="008A31B7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6" w14:textId="77777777" w:rsidR="008A31B7" w:rsidRDefault="008A31B7"/>
        </w:tc>
      </w:tr>
      <w:tr w:rsidR="008A31B7" w14:paraId="21E58144" w14:textId="77777777">
        <w:trPr>
          <w:trHeight w:hRule="exact" w:val="663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8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9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A" w14:textId="77777777" w:rsidR="008A31B7" w:rsidRDefault="008A31B7"/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B" w14:textId="77777777" w:rsidR="008A31B7" w:rsidRDefault="00A84184">
            <w:pPr>
              <w:pStyle w:val="TableParagraph"/>
              <w:spacing w:line="219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C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27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D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E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3F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40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41" w14:textId="77777777" w:rsidR="008A31B7" w:rsidRDefault="008A31B7"/>
        </w:tc>
        <w:tc>
          <w:tcPr>
            <w:tcW w:w="113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42" w14:textId="77777777" w:rsidR="008A31B7" w:rsidRDefault="008A31B7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43" w14:textId="77777777" w:rsidR="008A31B7" w:rsidRDefault="00A84184">
            <w:pPr>
              <w:pStyle w:val="TableParagraph"/>
              <w:ind w:left="92" w:right="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8A31B7" w14:paraId="21E58159" w14:textId="77777777">
        <w:trPr>
          <w:trHeight w:hRule="exact" w:val="528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45" w14:textId="77777777" w:rsidR="008A31B7" w:rsidRDefault="00A84184">
            <w:pPr>
              <w:pStyle w:val="TableParagraph"/>
              <w:ind w:left="92" w:right="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Creek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(Reach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3)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46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(all</w:t>
            </w:r>
            <w:r>
              <w:rPr>
                <w:rFonts w:ascii="Century Gothic"/>
                <w:spacing w:val="-1"/>
                <w:sz w:val="18"/>
              </w:rPr>
              <w:t xml:space="preserve"> year).</w:t>
            </w:r>
          </w:p>
          <w:p w14:paraId="21E58147" w14:textId="77777777" w:rsidR="008A31B7" w:rsidRDefault="00A84184">
            <w:pPr>
              <w:pStyle w:val="TableParagraph"/>
              <w:spacing w:before="120"/>
              <w:ind w:left="9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operate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ladder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which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passage.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48" w14:textId="77777777" w:rsidR="008A31B7" w:rsidRDefault="00A84184">
            <w:pPr>
              <w:pStyle w:val="TableParagraph"/>
              <w:spacing w:before="91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149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14A" w14:textId="77777777" w:rsidR="008A31B7" w:rsidRDefault="008A31B7"/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14B" w14:textId="77777777" w:rsidR="008A31B7" w:rsidRDefault="008A31B7"/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4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4D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4E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4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50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51" w14:textId="77777777" w:rsidR="008A31B7" w:rsidRDefault="00A84184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15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53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E58154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5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56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57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58" w14:textId="77777777" w:rsidR="008A31B7" w:rsidRDefault="00A84184">
            <w:pPr>
              <w:pStyle w:val="TableParagraph"/>
              <w:spacing w:before="134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66" w14:textId="77777777">
        <w:trPr>
          <w:trHeight w:hRule="exact" w:val="725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5A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5B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5C" w14:textId="77777777" w:rsidR="008A31B7" w:rsidRDefault="008A31B7"/>
        </w:tc>
        <w:tc>
          <w:tcPr>
            <w:tcW w:w="116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15D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15E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15F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60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61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162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63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64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58165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7B" w14:textId="77777777">
        <w:trPr>
          <w:trHeight w:hRule="exact" w:val="658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67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68" w14:textId="77777777" w:rsidR="008A31B7" w:rsidRDefault="00A84184">
            <w:pPr>
              <w:pStyle w:val="TableParagraph"/>
              <w:spacing w:before="45" w:line="218" w:lineRule="exact"/>
              <w:ind w:left="92" w:right="2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elevated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(Aug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Nov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continuous).</w:t>
            </w:r>
          </w:p>
          <w:p w14:paraId="21E58169" w14:textId="77777777" w:rsidR="008A31B7" w:rsidRDefault="00A84184">
            <w:pPr>
              <w:pStyle w:val="TableParagraph"/>
              <w:spacing w:before="116"/>
              <w:ind w:left="92" w:right="1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120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Rices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minimise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Azolla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6A" w14:textId="77777777" w:rsidR="008A31B7" w:rsidRDefault="00A84184">
            <w:pPr>
              <w:pStyle w:val="TableParagraph"/>
              <w:spacing w:before="94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6B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6C" w14:textId="77777777" w:rsidR="008A31B7" w:rsidRDefault="008A31B7"/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16D" w14:textId="77777777" w:rsidR="008A31B7" w:rsidRDefault="008A31B7"/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6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6F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70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7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72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73" w14:textId="77777777" w:rsidR="008A31B7" w:rsidRDefault="00A84184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174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75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7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77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78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79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7A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87" w14:textId="77777777">
        <w:trPr>
          <w:trHeight w:hRule="exact" w:val="415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7C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7D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7E" w14:textId="77777777" w:rsidR="008A31B7" w:rsidRDefault="008A31B7"/>
        </w:tc>
        <w:tc>
          <w:tcPr>
            <w:tcW w:w="116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7F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80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181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82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83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184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85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86" w14:textId="77777777" w:rsidR="008A31B7" w:rsidRDefault="00A84184">
            <w:pPr>
              <w:pStyle w:val="TableParagraph"/>
              <w:spacing w:before="79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9F" w14:textId="77777777">
        <w:trPr>
          <w:trHeight w:hRule="exact" w:val="545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88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89" w14:textId="77777777" w:rsidR="008A31B7" w:rsidRDefault="00A84184">
            <w:pPr>
              <w:pStyle w:val="TableParagraph"/>
              <w:ind w:left="92" w:right="50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(Oct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continuous).</w:t>
            </w:r>
          </w:p>
          <w:p w14:paraId="21E5818A" w14:textId="77777777" w:rsidR="008A31B7" w:rsidRDefault="00A84184">
            <w:pPr>
              <w:pStyle w:val="TableParagraph"/>
              <w:spacing w:before="121" w:line="238" w:lineRule="auto"/>
              <w:ind w:left="92" w:right="1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150–250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Rices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Weir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 maintain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levels</w:t>
            </w:r>
            <w:r>
              <w:rPr>
                <w:rFonts w:ascii="Century Gothic" w:eastAsia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above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mg/L.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8B" w14:textId="77777777" w:rsidR="008A31B7" w:rsidRDefault="00A84184">
            <w:pPr>
              <w:pStyle w:val="TableParagraph"/>
              <w:spacing w:before="94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8C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8D" w14:textId="77777777" w:rsidR="008A31B7" w:rsidRDefault="008A31B7"/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18E" w14:textId="77777777" w:rsidR="008A31B7" w:rsidRDefault="008A31B7"/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8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9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91" w14:textId="77777777" w:rsidR="008A31B7" w:rsidRDefault="008A31B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92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93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94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95" w14:textId="77777777" w:rsidR="008A31B7" w:rsidRDefault="008A31B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96" w14:textId="77777777" w:rsidR="008A31B7" w:rsidRDefault="00A84184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19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98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99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9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9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9C" w14:textId="77777777" w:rsidR="008A31B7" w:rsidRDefault="008A31B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9D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9E" w14:textId="77777777" w:rsidR="008A31B7" w:rsidRDefault="00A84184">
            <w:pPr>
              <w:pStyle w:val="TableParagraph"/>
              <w:spacing w:before="144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AC" w14:textId="77777777">
        <w:trPr>
          <w:trHeight w:hRule="exact" w:val="929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A0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A1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A2" w14:textId="77777777" w:rsidR="008A31B7" w:rsidRDefault="008A31B7"/>
        </w:tc>
        <w:tc>
          <w:tcPr>
            <w:tcW w:w="116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A3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A4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1A5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A6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A7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1A8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A9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A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AB" w14:textId="77777777" w:rsidR="008A31B7" w:rsidRDefault="00A84184">
            <w:pPr>
              <w:pStyle w:val="TableParagraph"/>
              <w:spacing w:before="130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C5" w14:textId="77777777">
        <w:trPr>
          <w:trHeight w:hRule="exact" w:val="631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AD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AE" w14:textId="77777777" w:rsidR="008A31B7" w:rsidRDefault="00A84184">
            <w:pPr>
              <w:pStyle w:val="TableParagraph"/>
              <w:ind w:left="92" w:right="1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flushing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(Aug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Nov).</w:t>
            </w:r>
          </w:p>
          <w:p w14:paraId="21E581AF" w14:textId="77777777" w:rsidR="008A31B7" w:rsidRDefault="00A84184">
            <w:pPr>
              <w:pStyle w:val="TableParagraph"/>
              <w:spacing w:before="120"/>
              <w:ind w:left="92" w:right="2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250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Rices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14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remove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large </w:t>
            </w:r>
            <w:r>
              <w:rPr>
                <w:rFonts w:ascii="Century Gothic"/>
                <w:spacing w:val="-2"/>
                <w:sz w:val="18"/>
              </w:rPr>
              <w:t>Azolla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blooms.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B0" w14:textId="77777777" w:rsidR="008A31B7" w:rsidRDefault="00A84184">
            <w:pPr>
              <w:pStyle w:val="TableParagraph"/>
              <w:spacing w:before="94"/>
              <w:ind w:left="92" w:right="2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B1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B2" w14:textId="77777777" w:rsidR="008A31B7" w:rsidRDefault="008A31B7"/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1B3" w14:textId="77777777" w:rsidR="008A31B7" w:rsidRDefault="008A31B7"/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B4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B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B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B7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B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B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B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BB" w14:textId="77777777" w:rsidR="008A31B7" w:rsidRDefault="00A84184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1B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BD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BE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B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C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C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1C2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C3" w14:textId="77777777" w:rsidR="008A31B7" w:rsidRDefault="008A31B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581C4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D2" w14:textId="77777777">
        <w:trPr>
          <w:trHeight w:hRule="exact" w:val="845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C6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C7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C8" w14:textId="77777777" w:rsidR="008A31B7" w:rsidRDefault="008A31B7"/>
        </w:tc>
        <w:tc>
          <w:tcPr>
            <w:tcW w:w="116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C9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CA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1CB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CC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CD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1CE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CF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D0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D1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EB" w14:textId="77777777">
        <w:trPr>
          <w:trHeight w:hRule="exact" w:val="679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1D3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D4" w14:textId="77777777" w:rsidR="008A31B7" w:rsidRDefault="00A84184">
            <w:pPr>
              <w:pStyle w:val="TableParagraph"/>
              <w:ind w:left="92" w:right="28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Spring/summer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(Sept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Dec).</w:t>
            </w:r>
          </w:p>
          <w:p w14:paraId="21E581D5" w14:textId="77777777" w:rsidR="008A31B7" w:rsidRDefault="00A84184">
            <w:pPr>
              <w:pStyle w:val="TableParagraph"/>
              <w:spacing w:before="120"/>
              <w:ind w:left="92" w:right="2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250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D6" w14:textId="77777777" w:rsidR="008A31B7" w:rsidRDefault="00A84184">
            <w:pPr>
              <w:pStyle w:val="TableParagraph"/>
              <w:spacing w:before="91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D7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D8" w14:textId="77777777" w:rsidR="008A31B7" w:rsidRDefault="00A84184">
            <w:pPr>
              <w:pStyle w:val="TableParagraph"/>
              <w:ind w:left="92" w:right="1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55%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time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irrigation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demand.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1D9" w14:textId="77777777" w:rsidR="008A31B7" w:rsidRDefault="008A31B7"/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D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D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DC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581DD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D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D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E0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581E1" w14:textId="77777777" w:rsidR="008A31B7" w:rsidRDefault="00A84184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1E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E3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1E4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E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E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E7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581E8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E9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1EA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1F8" w14:textId="77777777">
        <w:trPr>
          <w:trHeight w:hRule="exact" w:val="795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EC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ED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EE" w14:textId="77777777" w:rsidR="008A31B7" w:rsidRDefault="008A31B7"/>
        </w:tc>
        <w:tc>
          <w:tcPr>
            <w:tcW w:w="116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EF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1F0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1F1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F2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1F3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1F4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F5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1F6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1E581F7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211" w14:textId="77777777">
        <w:trPr>
          <w:trHeight w:hRule="exact" w:val="674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F9" w14:textId="77777777" w:rsidR="008A31B7" w:rsidRDefault="00A84184">
            <w:pPr>
              <w:pStyle w:val="TableParagraph"/>
              <w:spacing w:before="17" w:line="241" w:lineRule="auto"/>
              <w:ind w:left="92" w:right="6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Upper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Creek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FA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fresh.</w:t>
            </w:r>
          </w:p>
          <w:p w14:paraId="21E581FB" w14:textId="77777777" w:rsidR="008A31B7" w:rsidRDefault="00A84184">
            <w:pPr>
              <w:pStyle w:val="TableParagraph"/>
              <w:spacing w:before="120"/>
              <w:ind w:left="92" w:right="1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50–100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quality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survival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and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macroinvertebrates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1FC" w14:textId="77777777" w:rsidR="008A31B7" w:rsidRDefault="00A84184">
            <w:pPr>
              <w:pStyle w:val="TableParagraph"/>
              <w:spacing w:before="17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2438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1FD" w14:textId="77777777" w:rsidR="008A31B7" w:rsidRDefault="00A84184">
            <w:pPr>
              <w:pStyle w:val="TableParagraph"/>
              <w:spacing w:before="17"/>
              <w:ind w:left="90" w:right="14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</w:t>
            </w:r>
            <w:r>
              <w:rPr>
                <w:rFonts w:ascii="Century Gothic"/>
                <w:spacing w:val="-2"/>
                <w:sz w:val="18"/>
              </w:rPr>
              <w:t xml:space="preserve"> (has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received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some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resulting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e-water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deliveries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route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Moodie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Swamp).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1FE" w14:textId="77777777" w:rsidR="008A31B7" w:rsidRDefault="008A31B7"/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1F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202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03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4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206" w14:textId="77777777" w:rsidR="008A31B7" w:rsidRDefault="00A84184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20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9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5820A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20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0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20E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0F" w14:textId="77777777" w:rsidR="008A31B7" w:rsidRDefault="008A31B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10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21D" w14:textId="77777777">
        <w:trPr>
          <w:trHeight w:hRule="exact" w:val="799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12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13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14" w14:textId="77777777" w:rsidR="008A31B7" w:rsidRDefault="008A31B7"/>
        </w:tc>
        <w:tc>
          <w:tcPr>
            <w:tcW w:w="2438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215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216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17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18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219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1A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1B" w14:textId="77777777" w:rsidR="008A31B7" w:rsidRDefault="008A31B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1E5821C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240" w14:textId="77777777">
        <w:trPr>
          <w:trHeight w:hRule="exact" w:val="586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1E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1F" w14:textId="77777777" w:rsidR="008A31B7" w:rsidRDefault="00A84184">
            <w:pPr>
              <w:pStyle w:val="TableParagraph"/>
              <w:ind w:left="92" w:right="9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baseflow.</w:t>
            </w:r>
          </w:p>
          <w:p w14:paraId="21E58220" w14:textId="77777777" w:rsidR="008A31B7" w:rsidRDefault="00A84184">
            <w:pPr>
              <w:pStyle w:val="TableParagraph"/>
              <w:spacing w:before="120" w:line="239" w:lineRule="auto"/>
              <w:ind w:left="92" w:right="4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 plants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21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22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23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24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225" w14:textId="77777777" w:rsidR="008A31B7" w:rsidRDefault="00A84184">
            <w:pPr>
              <w:pStyle w:val="TableParagraph"/>
              <w:spacing w:line="218" w:lineRule="exact"/>
              <w:ind w:left="123" w:right="124" w:firstLine="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Predomin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ately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22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2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2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229" w14:textId="77777777" w:rsidR="008A31B7" w:rsidRDefault="00A84184">
            <w:pPr>
              <w:pStyle w:val="TableParagraph"/>
              <w:ind w:lef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</w:t>
            </w:r>
          </w:p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22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2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2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22D" w14:textId="77777777" w:rsidR="008A31B7" w:rsidRDefault="00A84184">
            <w:pPr>
              <w:pStyle w:val="TableParagraph"/>
              <w:ind w:lef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22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2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30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231" w14:textId="77777777" w:rsidR="008A31B7" w:rsidRDefault="00A84184">
            <w:pPr>
              <w:pStyle w:val="TableParagraph"/>
              <w:ind w:left="6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3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33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34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235" w14:textId="77777777" w:rsidR="008A31B7" w:rsidRDefault="00A84184">
            <w:pPr>
              <w:pStyle w:val="TableParagraph"/>
              <w:ind w:lef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21E5823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3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38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239" w14:textId="77777777" w:rsidR="008A31B7" w:rsidRDefault="00A84184">
            <w:pPr>
              <w:pStyle w:val="TableParagraph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other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means.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23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3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3C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23D" w14:textId="77777777" w:rsidR="008A31B7" w:rsidRDefault="00A84184">
            <w:pPr>
              <w:pStyle w:val="TableParagraph"/>
              <w:ind w:left="6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23E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23F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24E" w14:textId="77777777">
        <w:trPr>
          <w:trHeight w:hRule="exact" w:val="1109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41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42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43" w14:textId="77777777" w:rsidR="008A31B7" w:rsidRDefault="008A31B7"/>
        </w:tc>
        <w:tc>
          <w:tcPr>
            <w:tcW w:w="116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24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245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246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247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48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4B3D6"/>
          </w:tcPr>
          <w:p w14:paraId="21E58249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24A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4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4C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4D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26F" w14:textId="77777777">
        <w:trPr>
          <w:trHeight w:hRule="exact" w:val="586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4F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50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fresh.</w:t>
            </w:r>
          </w:p>
          <w:p w14:paraId="21E58251" w14:textId="77777777" w:rsidR="008A31B7" w:rsidRDefault="00A84184">
            <w:pPr>
              <w:pStyle w:val="TableParagraph"/>
              <w:spacing w:before="120"/>
              <w:ind w:left="92" w:right="31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400–500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fish</w:t>
            </w:r>
          </w:p>
          <w:p w14:paraId="21E58252" w14:textId="77777777" w:rsidR="008A31B7" w:rsidRDefault="00A84184">
            <w:pPr>
              <w:pStyle w:val="TableParagraph"/>
              <w:ind w:left="92" w:right="1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53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54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55" w14:textId="77777777" w:rsidR="008A31B7" w:rsidRDefault="008A31B7"/>
        </w:tc>
        <w:tc>
          <w:tcPr>
            <w:tcW w:w="12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25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57" w14:textId="77777777" w:rsidR="008A31B7" w:rsidRDefault="008A31B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58258" w14:textId="77777777" w:rsidR="008A31B7" w:rsidRDefault="00A84184">
            <w:pPr>
              <w:pStyle w:val="TableParagraph"/>
              <w:ind w:lef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25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5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5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5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5D" w14:textId="77777777" w:rsidR="008A31B7" w:rsidRDefault="00A84184">
            <w:pPr>
              <w:pStyle w:val="TableParagraph"/>
              <w:spacing w:before="128"/>
              <w:ind w:left="6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9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5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5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2" w14:textId="77777777" w:rsidR="008A31B7" w:rsidRDefault="00A84184">
            <w:pPr>
              <w:pStyle w:val="TableParagraph"/>
              <w:spacing w:before="128"/>
              <w:ind w:lef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21E58263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4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7" w14:textId="77777777" w:rsidR="008A31B7" w:rsidRDefault="00A84184">
            <w:pPr>
              <w:pStyle w:val="TableParagraph"/>
              <w:spacing w:before="128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other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means.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26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6C" w14:textId="77777777" w:rsidR="008A31B7" w:rsidRDefault="00A84184">
            <w:pPr>
              <w:pStyle w:val="TableParagraph"/>
              <w:spacing w:before="128"/>
              <w:ind w:left="6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26D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26E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27E" w14:textId="77777777">
        <w:trPr>
          <w:trHeight w:hRule="exact" w:val="1578"/>
        </w:trPr>
        <w:tc>
          <w:tcPr>
            <w:tcW w:w="13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270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271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272" w14:textId="77777777" w:rsidR="008A31B7" w:rsidRDefault="008A31B7"/>
        </w:tc>
        <w:tc>
          <w:tcPr>
            <w:tcW w:w="11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273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274" w14:textId="77777777" w:rsidR="008A31B7" w:rsidRDefault="008A31B7"/>
        </w:tc>
        <w:tc>
          <w:tcPr>
            <w:tcW w:w="12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275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276" w14:textId="77777777" w:rsidR="008A31B7" w:rsidRDefault="008A31B7"/>
        </w:tc>
        <w:tc>
          <w:tcPr>
            <w:tcW w:w="149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277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4B3D6"/>
          </w:tcPr>
          <w:p w14:paraId="21E58278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279" w14:textId="77777777" w:rsidR="008A31B7" w:rsidRDefault="008A31B7"/>
        </w:tc>
        <w:tc>
          <w:tcPr>
            <w:tcW w:w="2837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27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7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27C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1E5827D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</w:tbl>
    <w:p w14:paraId="21E5827F" w14:textId="77777777" w:rsidR="008A31B7" w:rsidRDefault="008A31B7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8A31B7">
          <w:pgSz w:w="23820" w:h="16840" w:orient="landscape"/>
          <w:pgMar w:top="620" w:right="1580" w:bottom="860" w:left="1340" w:header="0" w:footer="666" w:gutter="0"/>
          <w:cols w:space="720"/>
        </w:sectPr>
      </w:pPr>
    </w:p>
    <w:p w14:paraId="21E58280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1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2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3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4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5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6" w14:textId="77777777" w:rsidR="008A31B7" w:rsidRDefault="008A31B7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1E58287" w14:textId="69F590D4" w:rsidR="008A31B7" w:rsidRDefault="00A84184">
      <w:pPr>
        <w:pStyle w:val="BodyText"/>
        <w:tabs>
          <w:tab w:val="left" w:pos="6597"/>
          <w:tab w:val="left" w:pos="7874"/>
        </w:tabs>
        <w:spacing w:line="200" w:lineRule="atLeast"/>
        <w:ind w:left="5433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lang w:val="en-AU" w:eastAsia="en-AU"/>
        </w:rPr>
        <mc:AlternateContent>
          <mc:Choice Requires="wpg">
            <w:drawing>
              <wp:inline distT="0" distB="0" distL="0" distR="0" wp14:anchorId="21E589DA" wp14:editId="65DCFD7D">
                <wp:extent cx="601980" cy="701040"/>
                <wp:effectExtent l="0" t="3810" r="2540" b="0"/>
                <wp:docPr id="446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701040"/>
                          <a:chOff x="0" y="0"/>
                          <a:chExt cx="948" cy="1104"/>
                        </a:xfrm>
                      </wpg:grpSpPr>
                      <wpg:grpSp>
                        <wpg:cNvPr id="447" name="Group 4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8" cy="221"/>
                            <a:chOff x="0" y="0"/>
                            <a:chExt cx="948" cy="221"/>
                          </a:xfrm>
                        </wpg:grpSpPr>
                        <wps:wsp>
                          <wps:cNvPr id="448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8" cy="221"/>
                            </a:xfrm>
                            <a:custGeom>
                              <a:avLst/>
                              <a:gdLst>
                                <a:gd name="T0" fmla="*/ 0 w 948"/>
                                <a:gd name="T1" fmla="*/ 221 h 221"/>
                                <a:gd name="T2" fmla="*/ 948 w 948"/>
                                <a:gd name="T3" fmla="*/ 221 h 221"/>
                                <a:gd name="T4" fmla="*/ 948 w 948"/>
                                <a:gd name="T5" fmla="*/ 0 h 221"/>
                                <a:gd name="T6" fmla="*/ 0 w 948"/>
                                <a:gd name="T7" fmla="*/ 0 h 221"/>
                                <a:gd name="T8" fmla="*/ 0 w 948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8" h="221">
                                  <a:moveTo>
                                    <a:pt x="0" y="221"/>
                                  </a:moveTo>
                                  <a:lnTo>
                                    <a:pt x="948" y="221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0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948" cy="221"/>
                            <a:chOff x="0" y="221"/>
                            <a:chExt cx="948" cy="221"/>
                          </a:xfrm>
                        </wpg:grpSpPr>
                        <wps:wsp>
                          <wps:cNvPr id="450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948" cy="221"/>
                            </a:xfrm>
                            <a:custGeom>
                              <a:avLst/>
                              <a:gdLst>
                                <a:gd name="T0" fmla="*/ 0 w 948"/>
                                <a:gd name="T1" fmla="+- 0 442 221"/>
                                <a:gd name="T2" fmla="*/ 442 h 221"/>
                                <a:gd name="T3" fmla="*/ 948 w 948"/>
                                <a:gd name="T4" fmla="+- 0 442 221"/>
                                <a:gd name="T5" fmla="*/ 442 h 221"/>
                                <a:gd name="T6" fmla="*/ 948 w 948"/>
                                <a:gd name="T7" fmla="+- 0 221 221"/>
                                <a:gd name="T8" fmla="*/ 221 h 221"/>
                                <a:gd name="T9" fmla="*/ 0 w 948"/>
                                <a:gd name="T10" fmla="+- 0 221 221"/>
                                <a:gd name="T11" fmla="*/ 221 h 221"/>
                                <a:gd name="T12" fmla="*/ 0 w 948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48" h="221">
                                  <a:moveTo>
                                    <a:pt x="0" y="221"/>
                                  </a:moveTo>
                                  <a:lnTo>
                                    <a:pt x="948" y="221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8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948" cy="221"/>
                            <a:chOff x="0" y="442"/>
                            <a:chExt cx="948" cy="221"/>
                          </a:xfrm>
                        </wpg:grpSpPr>
                        <wps:wsp>
                          <wps:cNvPr id="452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948" cy="221"/>
                            </a:xfrm>
                            <a:custGeom>
                              <a:avLst/>
                              <a:gdLst>
                                <a:gd name="T0" fmla="*/ 0 w 948"/>
                                <a:gd name="T1" fmla="+- 0 662 442"/>
                                <a:gd name="T2" fmla="*/ 662 h 221"/>
                                <a:gd name="T3" fmla="*/ 948 w 948"/>
                                <a:gd name="T4" fmla="+- 0 662 442"/>
                                <a:gd name="T5" fmla="*/ 662 h 221"/>
                                <a:gd name="T6" fmla="*/ 948 w 948"/>
                                <a:gd name="T7" fmla="+- 0 442 442"/>
                                <a:gd name="T8" fmla="*/ 442 h 221"/>
                                <a:gd name="T9" fmla="*/ 0 w 948"/>
                                <a:gd name="T10" fmla="+- 0 442 442"/>
                                <a:gd name="T11" fmla="*/ 442 h 221"/>
                                <a:gd name="T12" fmla="*/ 0 w 948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48" h="221">
                                  <a:moveTo>
                                    <a:pt x="0" y="220"/>
                                  </a:moveTo>
                                  <a:lnTo>
                                    <a:pt x="948" y="220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36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948" cy="221"/>
                            <a:chOff x="0" y="662"/>
                            <a:chExt cx="948" cy="221"/>
                          </a:xfrm>
                        </wpg:grpSpPr>
                        <wps:wsp>
                          <wps:cNvPr id="454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948" cy="221"/>
                            </a:xfrm>
                            <a:custGeom>
                              <a:avLst/>
                              <a:gdLst>
                                <a:gd name="T0" fmla="*/ 0 w 948"/>
                                <a:gd name="T1" fmla="+- 0 883 662"/>
                                <a:gd name="T2" fmla="*/ 883 h 221"/>
                                <a:gd name="T3" fmla="*/ 948 w 948"/>
                                <a:gd name="T4" fmla="+- 0 883 662"/>
                                <a:gd name="T5" fmla="*/ 883 h 221"/>
                                <a:gd name="T6" fmla="*/ 948 w 948"/>
                                <a:gd name="T7" fmla="+- 0 662 662"/>
                                <a:gd name="T8" fmla="*/ 662 h 221"/>
                                <a:gd name="T9" fmla="*/ 0 w 948"/>
                                <a:gd name="T10" fmla="+- 0 662 662"/>
                                <a:gd name="T11" fmla="*/ 662 h 221"/>
                                <a:gd name="T12" fmla="*/ 0 w 948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48" h="221">
                                  <a:moveTo>
                                    <a:pt x="0" y="221"/>
                                  </a:moveTo>
                                  <a:lnTo>
                                    <a:pt x="948" y="221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4"/>
                        <wpg:cNvGrpSpPr>
                          <a:grpSpLocks/>
                        </wpg:cNvGrpSpPr>
                        <wpg:grpSpPr bwMode="auto">
                          <a:xfrm>
                            <a:off x="0" y="883"/>
                            <a:ext cx="948" cy="221"/>
                            <a:chOff x="0" y="883"/>
                            <a:chExt cx="948" cy="221"/>
                          </a:xfrm>
                        </wpg:grpSpPr>
                        <wps:wsp>
                          <wps:cNvPr id="456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883"/>
                              <a:ext cx="948" cy="221"/>
                            </a:xfrm>
                            <a:custGeom>
                              <a:avLst/>
                              <a:gdLst>
                                <a:gd name="T0" fmla="*/ 0 w 948"/>
                                <a:gd name="T1" fmla="+- 0 1104 883"/>
                                <a:gd name="T2" fmla="*/ 1104 h 221"/>
                                <a:gd name="T3" fmla="*/ 948 w 948"/>
                                <a:gd name="T4" fmla="+- 0 1104 883"/>
                                <a:gd name="T5" fmla="*/ 1104 h 221"/>
                                <a:gd name="T6" fmla="*/ 948 w 948"/>
                                <a:gd name="T7" fmla="+- 0 883 883"/>
                                <a:gd name="T8" fmla="*/ 883 h 221"/>
                                <a:gd name="T9" fmla="*/ 0 w 948"/>
                                <a:gd name="T10" fmla="+- 0 883 883"/>
                                <a:gd name="T11" fmla="*/ 883 h 221"/>
                                <a:gd name="T12" fmla="*/ 0 w 948"/>
                                <a:gd name="T13" fmla="+- 0 1104 883"/>
                                <a:gd name="T14" fmla="*/ 1104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48" h="221">
                                  <a:moveTo>
                                    <a:pt x="0" y="221"/>
                                  </a:moveTo>
                                  <a:lnTo>
                                    <a:pt x="948" y="221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38B173" id="Group 433" o:spid="_x0000_s1026" style="width:47.4pt;height:55.2pt;mso-position-horizontal-relative:char;mso-position-vertical-relative:line" coordsize="948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">
                <v:group id="Group 442" o:spid="_x0000_s1027" style="position:absolute;width:948;height:221" coordsize="94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3" o:spid="_x0000_s1028" style="position:absolute;width:948;height:221;visibility:visible;mso-wrap-style:square;v-text-anchor:top" coordsize="94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t1sIA&#10;AADcAAAADwAAAGRycy9kb3ducmV2LnhtbERPy4rCMBTdC/5DuIK7MVVEpWMUHwguxNE6MNtLc6et&#10;NjelibX69ZPFgMvDec+XrSlFQ7UrLCsYDiIQxKnVBWcKvi+7jxkI55E1lpZJwZMcLBfdzhxjbR98&#10;pibxmQgh7GJUkHtfxVK6NCeDbmAr4sD92tqgD7DOpK7xEcJNKUdRNJEGCw4NOVa0ySm9JXej4MDN&#10;dPtKyvRynK6/Tld3jW4/W6X6vXb1CcJT69/if/deKxiPw9pw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q3WwgAAANwAAAAPAAAAAAAAAAAAAAAAAJgCAABkcnMvZG93&#10;bnJldi54bWxQSwUGAAAAAAQABAD1AAAAhwMAAAAA&#10;" path="m,221r948,l948,,,,,221xe" fillcolor="#7e7e7e" stroked="f">
                    <v:path arrowok="t" o:connecttype="custom" o:connectlocs="0,221;948,221;948,0;0,0;0,221" o:connectangles="0,0,0,0,0"/>
                  </v:shape>
                </v:group>
                <v:group id="Group 440" o:spid="_x0000_s1029" style="position:absolute;top:221;width:948;height:221" coordorigin=",221" coordsize="94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41" o:spid="_x0000_s1030" style="position:absolute;top:221;width:948;height:221;visibility:visible;mso-wrap-style:square;v-text-anchor:top" coordsize="94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DcMA&#10;AADcAAAADwAAAGRycy9kb3ducmV2LnhtbERPTWvCQBC9C/6HZYTedGPRKtFVrFLoQapGweuQHZNo&#10;djZktzH667uHgsfH+54vW1OKhmpXWFYwHEQgiFOrC84UnI5f/SkI55E1lpZJwYMcLBfdzhxjbe98&#10;oCbxmQgh7GJUkHtfxVK6NCeDbmAr4sBdbG3QB1hnUtd4D+GmlO9R9CENFhwacqxonVN6S36Ngi03&#10;k80zKdPjz+Rzt7+6a3Q7b5R667WrGQhPrX+J/93fWsFoHOaH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U3DcMAAADcAAAADwAAAAAAAAAAAAAAAACYAgAAZHJzL2Rv&#10;d25yZXYueG1sUEsFBgAAAAAEAAQA9QAAAIgDAAAAAA==&#10;" path="m,221r948,l948,,,,,221xe" fillcolor="#7e7e7e" stroked="f">
                    <v:path arrowok="t" o:connecttype="custom" o:connectlocs="0,442;948,442;948,221;0,221;0,442" o:connectangles="0,0,0,0,0"/>
                  </v:shape>
                </v:group>
                <v:group id="Group 438" o:spid="_x0000_s1031" style="position:absolute;top:442;width:948;height:221" coordorigin=",442" coordsize="94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39" o:spid="_x0000_s1032" style="position:absolute;top:442;width:948;height:221;visibility:visible;mso-wrap-style:square;v-text-anchor:top" coordsize="94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M4cYA&#10;AADcAAAADwAAAGRycy9kb3ducmV2LnhtbESPT2vCQBTE70K/w/IKvemmUv8QXaWtCB6k1ih4fWSf&#10;STT7NmTXGP30bkHocZiZ3zDTeWtK0VDtCssK3nsRCOLU6oIzBfvdsjsG4TyyxtIyKbiRg/nspTPF&#10;WNsrb6lJfCYChF2MCnLvq1hKl+Zk0PVsRRy8o60N+iDrTOoarwFuStmPoqE0WHBYyLGi75zSc3Ix&#10;CtbcjBb3pEx3P6Ovze/JnaLzYaHU22v7OQHhqfX/4Wd7pRV8DPr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sM4cYAAADcAAAADwAAAAAAAAAAAAAAAACYAgAAZHJz&#10;L2Rvd25yZXYueG1sUEsFBgAAAAAEAAQA9QAAAIsDAAAAAA==&#10;" path="m,220r948,l948,,,,,220xe" fillcolor="#7e7e7e" stroked="f">
                    <v:path arrowok="t" o:connecttype="custom" o:connectlocs="0,662;948,662;948,442;0,442;0,662" o:connectangles="0,0,0,0,0"/>
                  </v:shape>
                </v:group>
                <v:group id="Group 436" o:spid="_x0000_s1033" style="position:absolute;top:662;width:948;height:221" coordorigin=",662" coordsize="94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37" o:spid="_x0000_s1034" style="position:absolute;top:662;width:948;height:221;visibility:visible;mso-wrap-style:square;v-text-anchor:top" coordsize="94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xDsYA&#10;AADcAAAADwAAAGRycy9kb3ducmV2LnhtbESPT2vCQBTE70K/w/IKvemmxX9EV2krggepNQpeH9ln&#10;Es2+Ddk1Rj+9WxB6HGbmN8x03ppSNFS7wrKC914Egji1uuBMwX637I5BOI+ssbRMCm7kYD576Uwx&#10;1vbKW2oSn4kAYRejgtz7KpbSpTkZdD1bEQfvaGuDPsg6k7rGa4CbUn5E0VAaLDgs5FjRd07pObkY&#10;BWtuRot7Uqa7n9HX5vfkTtH5sFDq7bX9nIDw1Pr/8LO90gr6gz7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4xDsYAAADcAAAADwAAAAAAAAAAAAAAAACYAgAAZHJz&#10;L2Rvd25yZXYueG1sUEsFBgAAAAAEAAQA9QAAAIsDAAAAAA==&#10;" path="m,221r948,l948,,,,,221xe" fillcolor="#7e7e7e" stroked="f">
                    <v:path arrowok="t" o:connecttype="custom" o:connectlocs="0,883;948,883;948,662;0,662;0,883" o:connectangles="0,0,0,0,0"/>
                  </v:shape>
                </v:group>
                <v:group id="Group 434" o:spid="_x0000_s1035" style="position:absolute;top:883;width:948;height:221" coordorigin=",883" coordsize="94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35" o:spid="_x0000_s1036" style="position:absolute;top:883;width:948;height:221;visibility:visible;mso-wrap-style:square;v-text-anchor:top" coordsize="94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K4sYA&#10;AADcAAAADwAAAGRycy9kb3ducmV2LnhtbESPT2vCQBTE70K/w/IK3nTT4j+iq7SK4KHUGgWvj+wz&#10;iWbfhuwaYz+9KxR6HGbmN8xs0ZpSNFS7wrKCt34Egji1uuBMwWG/7k1AOI+ssbRMCu7kYDF/6cww&#10;1vbGO2oSn4kAYRejgtz7KpbSpTkZdH1bEQfvZGuDPsg6k7rGW4CbUr5H0UgaLDgs5FjRMqf0klyN&#10;gi9uxqvfpEz33+PP7c/ZnaPLcaVU97X9mILw1Pr/8F97oxUMhi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K4sYAAADcAAAADwAAAAAAAAAAAAAAAACYAgAAZHJz&#10;L2Rvd25yZXYueG1sUEsFBgAAAAAEAAQA9QAAAIsDAAAAAA==&#10;" path="m,221r948,l948,,,,,221xe" fillcolor="#7e7e7e" stroked="f">
                    <v:path arrowok="t" o:connecttype="custom" o:connectlocs="0,1104;948,1104;948,883;0,883;0,1104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position w:val="22"/>
          <w:lang w:val="en-AU" w:eastAsia="en-AU"/>
        </w:rPr>
        <mc:AlternateContent>
          <mc:Choice Requires="wpg">
            <w:drawing>
              <wp:inline distT="0" distB="0" distL="0" distR="0" wp14:anchorId="21E589DC" wp14:editId="5FB62830">
                <wp:extent cx="673735" cy="561340"/>
                <wp:effectExtent l="1270" t="0" r="1270" b="3175"/>
                <wp:docPr id="437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561340"/>
                          <a:chOff x="0" y="0"/>
                          <a:chExt cx="1061" cy="884"/>
                        </a:xfrm>
                      </wpg:grpSpPr>
                      <wpg:grpSp>
                        <wpg:cNvPr id="438" name="Group 4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61" cy="221"/>
                            <a:chOff x="0" y="0"/>
                            <a:chExt cx="1061" cy="221"/>
                          </a:xfrm>
                        </wpg:grpSpPr>
                        <wps:wsp>
                          <wps:cNvPr id="439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61" cy="221"/>
                            </a:xfrm>
                            <a:custGeom>
                              <a:avLst/>
                              <a:gdLst>
                                <a:gd name="T0" fmla="*/ 0 w 1061"/>
                                <a:gd name="T1" fmla="*/ 221 h 221"/>
                                <a:gd name="T2" fmla="*/ 1061 w 1061"/>
                                <a:gd name="T3" fmla="*/ 221 h 221"/>
                                <a:gd name="T4" fmla="*/ 1061 w 1061"/>
                                <a:gd name="T5" fmla="*/ 0 h 221"/>
                                <a:gd name="T6" fmla="*/ 0 w 1061"/>
                                <a:gd name="T7" fmla="*/ 0 h 221"/>
                                <a:gd name="T8" fmla="*/ 0 w 1061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9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1061" cy="221"/>
                            <a:chOff x="0" y="221"/>
                            <a:chExt cx="1061" cy="221"/>
                          </a:xfrm>
                        </wpg:grpSpPr>
                        <wps:wsp>
                          <wps:cNvPr id="441" name="Freeform 430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1061" cy="221"/>
                            </a:xfrm>
                            <a:custGeom>
                              <a:avLst/>
                              <a:gdLst>
                                <a:gd name="T0" fmla="*/ 0 w 1061"/>
                                <a:gd name="T1" fmla="+- 0 442 221"/>
                                <a:gd name="T2" fmla="*/ 442 h 221"/>
                                <a:gd name="T3" fmla="*/ 1061 w 1061"/>
                                <a:gd name="T4" fmla="+- 0 442 221"/>
                                <a:gd name="T5" fmla="*/ 442 h 221"/>
                                <a:gd name="T6" fmla="*/ 1061 w 1061"/>
                                <a:gd name="T7" fmla="+- 0 221 221"/>
                                <a:gd name="T8" fmla="*/ 221 h 221"/>
                                <a:gd name="T9" fmla="*/ 0 w 1061"/>
                                <a:gd name="T10" fmla="+- 0 221 221"/>
                                <a:gd name="T11" fmla="*/ 221 h 221"/>
                                <a:gd name="T12" fmla="*/ 0 w 1061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27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1061" cy="221"/>
                            <a:chOff x="0" y="442"/>
                            <a:chExt cx="1061" cy="221"/>
                          </a:xfrm>
                        </wpg:grpSpPr>
                        <wps:wsp>
                          <wps:cNvPr id="443" name="Freeform 428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1061" cy="221"/>
                            </a:xfrm>
                            <a:custGeom>
                              <a:avLst/>
                              <a:gdLst>
                                <a:gd name="T0" fmla="*/ 0 w 1061"/>
                                <a:gd name="T1" fmla="+- 0 662 442"/>
                                <a:gd name="T2" fmla="*/ 662 h 221"/>
                                <a:gd name="T3" fmla="*/ 1061 w 1061"/>
                                <a:gd name="T4" fmla="+- 0 662 442"/>
                                <a:gd name="T5" fmla="*/ 662 h 221"/>
                                <a:gd name="T6" fmla="*/ 1061 w 1061"/>
                                <a:gd name="T7" fmla="+- 0 442 442"/>
                                <a:gd name="T8" fmla="*/ 442 h 221"/>
                                <a:gd name="T9" fmla="*/ 0 w 1061"/>
                                <a:gd name="T10" fmla="+- 0 442 442"/>
                                <a:gd name="T11" fmla="*/ 442 h 221"/>
                                <a:gd name="T12" fmla="*/ 0 w 1061"/>
                                <a:gd name="T13" fmla="+- 0 662 442"/>
                                <a:gd name="T14" fmla="*/ 66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0"/>
                                  </a:moveTo>
                                  <a:lnTo>
                                    <a:pt x="1061" y="22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25"/>
                        <wpg:cNvGrpSpPr>
                          <a:grpSpLocks/>
                        </wpg:cNvGrpSpPr>
                        <wpg:grpSpPr bwMode="auto">
                          <a:xfrm>
                            <a:off x="0" y="662"/>
                            <a:ext cx="1061" cy="221"/>
                            <a:chOff x="0" y="662"/>
                            <a:chExt cx="1061" cy="221"/>
                          </a:xfrm>
                        </wpg:grpSpPr>
                        <wps:wsp>
                          <wps:cNvPr id="445" name="Freeform 426"/>
                          <wps:cNvSpPr>
                            <a:spLocks/>
                          </wps:cNvSpPr>
                          <wps:spPr bwMode="auto">
                            <a:xfrm>
                              <a:off x="0" y="662"/>
                              <a:ext cx="1061" cy="221"/>
                            </a:xfrm>
                            <a:custGeom>
                              <a:avLst/>
                              <a:gdLst>
                                <a:gd name="T0" fmla="*/ 0 w 1061"/>
                                <a:gd name="T1" fmla="+- 0 883 662"/>
                                <a:gd name="T2" fmla="*/ 883 h 221"/>
                                <a:gd name="T3" fmla="*/ 1061 w 1061"/>
                                <a:gd name="T4" fmla="+- 0 883 662"/>
                                <a:gd name="T5" fmla="*/ 883 h 221"/>
                                <a:gd name="T6" fmla="*/ 1061 w 1061"/>
                                <a:gd name="T7" fmla="+- 0 662 662"/>
                                <a:gd name="T8" fmla="*/ 662 h 221"/>
                                <a:gd name="T9" fmla="*/ 0 w 1061"/>
                                <a:gd name="T10" fmla="+- 0 662 662"/>
                                <a:gd name="T11" fmla="*/ 662 h 221"/>
                                <a:gd name="T12" fmla="*/ 0 w 1061"/>
                                <a:gd name="T13" fmla="+- 0 883 662"/>
                                <a:gd name="T14" fmla="*/ 883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05A82F" id="Group 424" o:spid="_x0000_s1026" style="width:53.05pt;height:44.2pt;mso-position-horizontal-relative:char;mso-position-vertical-relative:line" coordsize="1061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">
                <v:group id="Group 431" o:spid="_x0000_s1027" style="position:absolute;width:1061;height:221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32" o:spid="_x0000_s1028" style="position:absolute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By8QA&#10;AADcAAAADwAAAGRycy9kb3ducmV2LnhtbESPQWvCQBSE74L/YXmCF6mbqkibukoRBKUXjV68vWZf&#10;k2D2bdhdY/z3bkHwOMzMN8xi1ZlatOR8ZVnB+zgBQZxbXXGh4HTcvH2A8AFZY22ZFNzJw2rZ7y0w&#10;1fbGB2qzUIgIYZ+igjKEJpXS5yUZ9GPbEEfvzzqDIUpXSO3wFuGmlpMkmUuDFceFEhtal5RfsqtR&#10;8Hs+TLPL7prw/qRHbt/+nEPllBoOuu8vEIG68Ao/21utYDb9hP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wcvEAAAA3AAAAA8AAAAAAAAAAAAAAAAAmAIAAGRycy9k&#10;b3ducmV2LnhtbFBLBQYAAAAABAAEAPUAAACJAwAAAAA=&#10;" path="m,221r1061,l1061,,,,,221xe" fillcolor="#bebebe" stroked="f">
                    <v:path arrowok="t" o:connecttype="custom" o:connectlocs="0,221;1061,221;1061,0;0,0;0,221" o:connectangles="0,0,0,0,0"/>
                  </v:shape>
                </v:group>
                <v:group id="Group 429" o:spid="_x0000_s1029" style="position:absolute;top:221;width:1061;height:221" coordorigin=",221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30" o:spid="_x0000_s1030" style="position:absolute;top:221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+sMQA&#10;AADcAAAADwAAAGRycy9kb3ducmV2LnhtbESPT4vCMBTE7wt+h/AEL4um/kGkGkUEwWUvWr14ezbP&#10;tti8lCTW7rffCAt7HGbmN8xq05latOR8ZVnBeJSAIM6trrhQcDnvhwsQPiBrrC2Tgh/ysFn3PlaY&#10;avviE7VZKESEsE9RQRlCk0rp85IM+pFtiKN3t85giNIVUjt8Rbip5SRJ5tJgxXGhxIZ2JeWP7GkU&#10;3K6nafb4eiZ8vOhPd2y/r6FySg363XYJIlAX/sN/7YNWMJuN4X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vrDEAAAA3AAAAA8AAAAAAAAAAAAAAAAAmAIAAGRycy9k&#10;b3ducmV2LnhtbFBLBQYAAAAABAAEAPUAAACJAwAAAAA=&#10;" path="m,221r1061,l1061,,,,,221xe" fillcolor="#bebebe" stroked="f">
                    <v:path arrowok="t" o:connecttype="custom" o:connectlocs="0,442;1061,442;1061,221;0,221;0,442" o:connectangles="0,0,0,0,0"/>
                  </v:shape>
                </v:group>
                <v:group id="Group 427" o:spid="_x0000_s1031" style="position:absolute;top:442;width:1061;height:221" coordorigin=",442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28" o:spid="_x0000_s1032" style="position:absolute;top:442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FXMQA&#10;AADcAAAADwAAAGRycy9kb3ducmV2LnhtbESPT4vCMBTE74LfITxhL7Km/kGkaxQRBBcvWr14e9u8&#10;bYvNS0lird/eCAt7HGbmN8xy3ZlatOR8ZVnBeJSAIM6trrhQcDnvPhcgfEDWWFsmBU/ysF71e0tM&#10;tX3widosFCJC2KeooAyhSaX0eUkG/cg2xNH7tc5giNIVUjt8RLip5SRJ5tJgxXGhxIa2JeW37G4U&#10;/FxP0+z2fU/4eNFDd2wP11A5pT4G3eYLRKAu/If/2nutYDabwvt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hVzEAAAA3AAAAA8AAAAAAAAAAAAAAAAAmAIAAGRycy9k&#10;b3ducmV2LnhtbFBLBQYAAAAABAAEAPUAAACJAwAAAAA=&#10;" path="m,220r1061,l1061,,,,,220xe" fillcolor="#bebebe" stroked="f">
                    <v:path arrowok="t" o:connecttype="custom" o:connectlocs="0,662;1061,662;1061,442;0,442;0,662" o:connectangles="0,0,0,0,0"/>
                  </v:shape>
                </v:group>
                <v:group id="Group 425" o:spid="_x0000_s1033" style="position:absolute;top:662;width:1061;height:221" coordorigin=",662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26" o:spid="_x0000_s1034" style="position:absolute;top:662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4s8YA&#10;AADcAAAADwAAAGRycy9kb3ducmV2LnhtbESPQWvCQBSE74X+h+UVeim6sVopaVaRQqHiRdNcvL1m&#10;X5OQ7Nuwu8b037uC4HGYmW+YbD2aTgzkfGNZwWyagCAurW64UlD8fE3eQfiArLGzTAr+ycN69fiQ&#10;YartmQ805KESEcI+RQV1CH0qpS9rMuintieO3p91BkOUrpLa4TnCTSdfk2QpDTYcF2rs6bOmss1P&#10;RsHv8TDP2+0p4X2hX9x+2B1D45R6fho3HyACjeEevrW/tYLF4g2uZ+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24s8YAAADcAAAADwAAAAAAAAAAAAAAAACYAgAAZHJz&#10;L2Rvd25yZXYueG1sUEsFBgAAAAAEAAQA9QAAAIsDAAAAAA==&#10;" path="m,221r1061,l1061,,,,,221xe" fillcolor="#bebebe" stroked="f">
                    <v:path arrowok="t" o:connecttype="custom" o:connectlocs="0,883;1061,883;1061,662;0,662;0,883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position w:val="22"/>
        </w:rPr>
        <w:tab/>
      </w:r>
      <w:r>
        <w:rPr>
          <w:rFonts w:ascii="Times New Roman"/>
          <w:noProof/>
          <w:position w:val="22"/>
          <w:lang w:val="en-AU" w:eastAsia="en-AU"/>
        </w:rPr>
        <mc:AlternateContent>
          <mc:Choice Requires="wpg">
            <w:drawing>
              <wp:inline distT="0" distB="0" distL="0" distR="0" wp14:anchorId="21E589DE" wp14:editId="5A363D83">
                <wp:extent cx="672465" cy="561340"/>
                <wp:effectExtent l="2540" t="0" r="1270" b="3175"/>
                <wp:docPr id="430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561340"/>
                          <a:chOff x="0" y="0"/>
                          <a:chExt cx="1059" cy="884"/>
                        </a:xfrm>
                      </wpg:grpSpPr>
                      <wpg:grpSp>
                        <wpg:cNvPr id="431" name="Group 4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9" cy="221"/>
                            <a:chOff x="0" y="0"/>
                            <a:chExt cx="1059" cy="221"/>
                          </a:xfrm>
                        </wpg:grpSpPr>
                        <wps:wsp>
                          <wps:cNvPr id="432" name="Freeform 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9" cy="221"/>
                            </a:xfrm>
                            <a:custGeom>
                              <a:avLst/>
                              <a:gdLst>
                                <a:gd name="T0" fmla="*/ 0 w 1059"/>
                                <a:gd name="T1" fmla="*/ 221 h 221"/>
                                <a:gd name="T2" fmla="*/ 1058 w 1059"/>
                                <a:gd name="T3" fmla="*/ 221 h 221"/>
                                <a:gd name="T4" fmla="*/ 1058 w 1059"/>
                                <a:gd name="T5" fmla="*/ 0 h 221"/>
                                <a:gd name="T6" fmla="*/ 0 w 1059"/>
                                <a:gd name="T7" fmla="*/ 0 h 221"/>
                                <a:gd name="T8" fmla="*/ 0 w 1059"/>
                                <a:gd name="T9" fmla="*/ 22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9" h="221">
                                  <a:moveTo>
                                    <a:pt x="0" y="221"/>
                                  </a:moveTo>
                                  <a:lnTo>
                                    <a:pt x="1058" y="22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0"/>
                        <wpg:cNvGrpSpPr>
                          <a:grpSpLocks/>
                        </wpg:cNvGrpSpPr>
                        <wpg:grpSpPr bwMode="auto">
                          <a:xfrm>
                            <a:off x="0" y="221"/>
                            <a:ext cx="1059" cy="221"/>
                            <a:chOff x="0" y="221"/>
                            <a:chExt cx="1059" cy="221"/>
                          </a:xfrm>
                        </wpg:grpSpPr>
                        <wps:wsp>
                          <wps:cNvPr id="434" name="Freeform 421"/>
                          <wps:cNvSpPr>
                            <a:spLocks/>
                          </wps:cNvSpPr>
                          <wps:spPr bwMode="auto">
                            <a:xfrm>
                              <a:off x="0" y="221"/>
                              <a:ext cx="1059" cy="221"/>
                            </a:xfrm>
                            <a:custGeom>
                              <a:avLst/>
                              <a:gdLst>
                                <a:gd name="T0" fmla="*/ 0 w 1059"/>
                                <a:gd name="T1" fmla="+- 0 442 221"/>
                                <a:gd name="T2" fmla="*/ 442 h 221"/>
                                <a:gd name="T3" fmla="*/ 1058 w 1059"/>
                                <a:gd name="T4" fmla="+- 0 442 221"/>
                                <a:gd name="T5" fmla="*/ 442 h 221"/>
                                <a:gd name="T6" fmla="*/ 1058 w 1059"/>
                                <a:gd name="T7" fmla="+- 0 221 221"/>
                                <a:gd name="T8" fmla="*/ 221 h 221"/>
                                <a:gd name="T9" fmla="*/ 0 w 1059"/>
                                <a:gd name="T10" fmla="+- 0 221 221"/>
                                <a:gd name="T11" fmla="*/ 221 h 221"/>
                                <a:gd name="T12" fmla="*/ 0 w 1059"/>
                                <a:gd name="T13" fmla="+- 0 442 221"/>
                                <a:gd name="T14" fmla="*/ 442 h 22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9" h="221">
                                  <a:moveTo>
                                    <a:pt x="0" y="221"/>
                                  </a:moveTo>
                                  <a:lnTo>
                                    <a:pt x="1058" y="22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8"/>
                        <wpg:cNvGrpSpPr>
                          <a:grpSpLocks/>
                        </wpg:cNvGrpSpPr>
                        <wpg:grpSpPr bwMode="auto">
                          <a:xfrm>
                            <a:off x="0" y="442"/>
                            <a:ext cx="1059" cy="442"/>
                            <a:chOff x="0" y="442"/>
                            <a:chExt cx="1059" cy="442"/>
                          </a:xfrm>
                        </wpg:grpSpPr>
                        <wps:wsp>
                          <wps:cNvPr id="436" name="Freeform 419"/>
                          <wps:cNvSpPr>
                            <a:spLocks/>
                          </wps:cNvSpPr>
                          <wps:spPr bwMode="auto">
                            <a:xfrm>
                              <a:off x="0" y="442"/>
                              <a:ext cx="1059" cy="442"/>
                            </a:xfrm>
                            <a:custGeom>
                              <a:avLst/>
                              <a:gdLst>
                                <a:gd name="T0" fmla="*/ 0 w 1059"/>
                                <a:gd name="T1" fmla="+- 0 883 442"/>
                                <a:gd name="T2" fmla="*/ 883 h 442"/>
                                <a:gd name="T3" fmla="*/ 1058 w 1059"/>
                                <a:gd name="T4" fmla="+- 0 883 442"/>
                                <a:gd name="T5" fmla="*/ 883 h 442"/>
                                <a:gd name="T6" fmla="*/ 1058 w 1059"/>
                                <a:gd name="T7" fmla="+- 0 442 442"/>
                                <a:gd name="T8" fmla="*/ 442 h 442"/>
                                <a:gd name="T9" fmla="*/ 0 w 1059"/>
                                <a:gd name="T10" fmla="+- 0 442 442"/>
                                <a:gd name="T11" fmla="*/ 442 h 442"/>
                                <a:gd name="T12" fmla="*/ 0 w 1059"/>
                                <a:gd name="T13" fmla="+- 0 883 442"/>
                                <a:gd name="T14" fmla="*/ 883 h 44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59" h="442">
                                  <a:moveTo>
                                    <a:pt x="0" y="441"/>
                                  </a:moveTo>
                                  <a:lnTo>
                                    <a:pt x="1058" y="441"/>
                                  </a:lnTo>
                                  <a:lnTo>
                                    <a:pt x="1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A8B98" id="Group 417" o:spid="_x0000_s1026" style="width:52.95pt;height:44.2pt;mso-position-horizontal-relative:char;mso-position-vertical-relative:line" coordsize="1059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">
                <v:group id="Group 422" o:spid="_x0000_s1027" style="position:absolute;width:1059;height:221" coordsize="105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3" o:spid="_x0000_s1028" style="position:absolute;width:1059;height:221;visibility:visible;mso-wrap-style:square;v-text-anchor:top" coordsize="10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V7scA&#10;AADcAAAADwAAAGRycy9kb3ducmV2LnhtbESP3WrCQBSE7wXfYTmF3hTdVKVq6ioSKFUotP6gt4fs&#10;MYnNng3ZrYlv7woFL4eZ+YaZLVpTigvVrrCs4LUfgSBOrS44U7DfffQmIJxH1lhaJgVXcrCYdzsz&#10;jLVteEOXrc9EgLCLUUHufRVL6dKcDLq+rYiDd7K1QR9knUldYxPgppSDKHqTBgsOCzlWlOSU/m7/&#10;jIKv43rtp5N0+fny01g6fCen8zhR6vmpXb6D8NT6R/i/vdIKRsMB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Fe7HAAAA3AAAAA8AAAAAAAAAAAAAAAAAmAIAAGRy&#10;cy9kb3ducmV2LnhtbFBLBQYAAAAABAAEAPUAAACMAwAAAAA=&#10;" path="m,221r1058,l1058,,,,,221xe" fillcolor="#7e7e7e" stroked="f">
                    <v:path arrowok="t" o:connecttype="custom" o:connectlocs="0,221;1058,221;1058,0;0,0;0,221" o:connectangles="0,0,0,0,0"/>
                  </v:shape>
                </v:group>
                <v:group id="Group 420" o:spid="_x0000_s1029" style="position:absolute;top:221;width:1059;height:221" coordorigin=",221" coordsize="105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21" o:spid="_x0000_s1030" style="position:absolute;top:221;width:1059;height:221;visibility:visible;mso-wrap-style:square;v-text-anchor:top" coordsize="105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oAccA&#10;AADcAAAADwAAAGRycy9kb3ducmV2LnhtbESPQWvCQBSE74L/YXkFL0U3Wmk1dRUJFCsItrHU6yP7&#10;TKLZtyG7Nem/dwsFj8PMfMMsVp2pxJUaV1pWMB5FIIgzq0vOFXwd3oYzEM4ja6wsk4JfcrBa9nsL&#10;jLVt+ZOuqc9FgLCLUUHhfR1L6bKCDLqRrYmDd7KNQR9kk0vdYBvgppKTKHqWBksOCwXWlBSUXdIf&#10;o2B33G79fJatN48fraXvfXI6vyRKDR669SsIT52/h//b71rB9GkKf2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KAHHAAAA3AAAAA8AAAAAAAAAAAAAAAAAmAIAAGRy&#10;cy9kb3ducmV2LnhtbFBLBQYAAAAABAAEAPUAAACMAwAAAAA=&#10;" path="m,221r1058,l1058,,,,,221xe" fillcolor="#7e7e7e" stroked="f">
                    <v:path arrowok="t" o:connecttype="custom" o:connectlocs="0,442;1058,442;1058,221;0,221;0,442" o:connectangles="0,0,0,0,0"/>
                  </v:shape>
                </v:group>
                <v:group id="Group 418" o:spid="_x0000_s1031" style="position:absolute;top:442;width:1059;height:442" coordorigin=",442" coordsize="1059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19" o:spid="_x0000_s1032" style="position:absolute;top:442;width:1059;height:442;visibility:visible;mso-wrap-style:square;v-text-anchor:top" coordsize="105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8+cEA&#10;AADcAAAADwAAAGRycy9kb3ducmV2LnhtbERPXWvCMBR9F/Yfwh34pqlzOO2M4gRhL0PsRH28NHdt&#10;sLkpTaz135uB4OPhfM+Xna1ES403jhWMhgkI4txpw4WC/e9mMAXhA7LGyjEpuJGH5eKlN8dUuyvv&#10;qM1CIWII+xQVlCHUqZQ+L8miH7qaOHJ/rrEYImwKqRu8xnBbybckmUiLhmNDiTWtS8rP2cUqyLrV&#10;yWx/TNEePr52IZ+tj3GRUv3XbvUJIlAXnuKH+1sreB9P4P9MPAJ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bvPnBAAAA3AAAAA8AAAAAAAAAAAAAAAAAmAIAAGRycy9kb3du&#10;cmV2LnhtbFBLBQYAAAAABAAEAPUAAACGAwAAAAA=&#10;" path="m,441r1058,l1058,,,,,441xe" fillcolor="#7e7e7e" stroked="f">
                    <v:path arrowok="t" o:connecttype="custom" o:connectlocs="0,883;1058,883;1058,442;0,442;0,883" o:connectangles="0,0,0,0,0"/>
                  </v:shape>
                </v:group>
                <w10:anchorlock/>
              </v:group>
            </w:pict>
          </mc:Fallback>
        </mc:AlternateContent>
      </w:r>
    </w:p>
    <w:p w14:paraId="21E58288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9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A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B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C" w14:textId="77777777" w:rsidR="008A31B7" w:rsidRDefault="008A31B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E5828D" w14:textId="77777777" w:rsidR="008A31B7" w:rsidRDefault="008A31B7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21E5828E" w14:textId="18A2CE36" w:rsidR="008A31B7" w:rsidRDefault="00A84184">
      <w:pPr>
        <w:numPr>
          <w:ilvl w:val="0"/>
          <w:numId w:val="7"/>
        </w:numPr>
        <w:tabs>
          <w:tab w:val="left" w:pos="400"/>
        </w:tabs>
        <w:spacing w:before="71" w:line="195" w:lineRule="exact"/>
        <w:rPr>
          <w:rFonts w:ascii="Century Gothic" w:eastAsia="Century Gothic" w:hAnsi="Century Gothic" w:cs="Century Gothic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21E589E0" wp14:editId="26B569A6">
                <wp:simplePos x="0" y="0"/>
                <wp:positionH relativeFrom="page">
                  <wp:posOffset>913765</wp:posOffset>
                </wp:positionH>
                <wp:positionV relativeFrom="paragraph">
                  <wp:posOffset>-2537460</wp:posOffset>
                </wp:positionV>
                <wp:extent cx="13171170" cy="5603240"/>
                <wp:effectExtent l="0" t="3175" r="2540" b="3810"/>
                <wp:wrapNone/>
                <wp:docPr id="429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1170" cy="560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2551"/>
                              <w:gridCol w:w="1278"/>
                              <w:gridCol w:w="1162"/>
                              <w:gridCol w:w="1277"/>
                              <w:gridCol w:w="1274"/>
                              <w:gridCol w:w="2268"/>
                              <w:gridCol w:w="1550"/>
                              <w:gridCol w:w="2836"/>
                              <w:gridCol w:w="2268"/>
                              <w:gridCol w:w="1121"/>
                              <w:gridCol w:w="1726"/>
                            </w:tblGrid>
                            <w:tr w:rsidR="008A31B7" w14:paraId="21E58A31" w14:textId="77777777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138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2A" w14:textId="77777777" w:rsidR="008A31B7" w:rsidRDefault="008A31B7"/>
                              </w:tc>
                              <w:tc>
                                <w:tcPr>
                                  <w:tcW w:w="3829" w:type="dxa"/>
                                  <w:gridSpan w:val="2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2B" w14:textId="77777777" w:rsidR="008A31B7" w:rsidRDefault="00A84184">
                                  <w:pPr>
                                    <w:pStyle w:val="TableParagraph"/>
                                    <w:spacing w:before="6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  <w:p w14:paraId="21E58A2C" w14:textId="77777777" w:rsidR="008A31B7" w:rsidRDefault="00A84184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  <w:u w:val="single" w:color="000000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system)</w:t>
                                  </w:r>
                                </w:p>
                              </w:tc>
                              <w:tc>
                                <w:tcPr>
                                  <w:tcW w:w="3713" w:type="dxa"/>
                                  <w:gridSpan w:val="3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2D" w14:textId="77777777" w:rsidR="008A31B7" w:rsidRDefault="00A84184">
                                  <w:pPr>
                                    <w:pStyle w:val="TableParagraph"/>
                                    <w:spacing w:line="219" w:lineRule="exact"/>
                                    <w:ind w:left="9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history</w:t>
                                  </w:r>
                                </w:p>
                                <w:p w14:paraId="21E58A2E" w14:textId="77777777" w:rsidR="008A31B7" w:rsidRDefault="00A84184">
                                  <w:pPr>
                                    <w:pStyle w:val="TableParagraph"/>
                                    <w:ind w:left="9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(from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sources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water)</w:t>
                                  </w:r>
                                </w:p>
                              </w:tc>
                              <w:tc>
                                <w:tcPr>
                                  <w:tcW w:w="6654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2F" w14:textId="77777777" w:rsidR="008A31B7" w:rsidRDefault="00A84184">
                                  <w:pPr>
                                    <w:pStyle w:val="TableParagraph"/>
                                    <w:spacing w:line="219" w:lineRule="exact"/>
                                    <w:ind w:right="12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2017-18</w:t>
                                  </w:r>
                                </w:p>
                              </w:tc>
                              <w:tc>
                                <w:tcPr>
                                  <w:tcW w:w="5115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0" w14:textId="77777777" w:rsidR="008A31B7" w:rsidRDefault="00A84184">
                                  <w:pPr>
                                    <w:pStyle w:val="TableParagraph"/>
                                    <w:spacing w:line="219" w:lineRule="exact"/>
                                    <w:ind w:left="114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Implications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future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demands</w:t>
                                  </w:r>
                                </w:p>
                              </w:tc>
                            </w:tr>
                            <w:tr w:rsidR="008A31B7" w14:paraId="21E58A3C" w14:textId="77777777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2" w14:textId="77777777" w:rsidR="008A31B7" w:rsidRDefault="008A31B7"/>
                              </w:tc>
                              <w:tc>
                                <w:tcPr>
                                  <w:tcW w:w="3829" w:type="dxa"/>
                                  <w:gridSpan w:val="2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3" w14:textId="77777777" w:rsidR="008A31B7" w:rsidRDefault="008A31B7"/>
                              </w:tc>
                              <w:tc>
                                <w:tcPr>
                                  <w:tcW w:w="3713" w:type="dxa"/>
                                  <w:gridSpan w:val="3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4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5" w14:textId="77777777" w:rsidR="008A31B7" w:rsidRDefault="00A84184">
                                  <w:pPr>
                                    <w:pStyle w:val="TableParagraph"/>
                                    <w:ind w:left="174" w:right="17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Predominant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6" w14:textId="77777777" w:rsidR="008A31B7" w:rsidRDefault="00A84184">
                                  <w:pPr>
                                    <w:pStyle w:val="TableParagraph"/>
                                    <w:ind w:left="130" w:right="131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Purpose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  <w:u w:val="single" w:color="000000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 xml:space="preserve">resource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7" w14:textId="77777777" w:rsidR="008A31B7" w:rsidRDefault="00A84184">
                                  <w:pPr>
                                    <w:pStyle w:val="TableParagraph"/>
                                    <w:ind w:left="291" w:right="307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Commonwealth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contribution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8" w14:textId="77777777" w:rsidR="008A31B7" w:rsidRDefault="00A84184">
                                  <w:pPr>
                                    <w:pStyle w:val="TableParagraph"/>
                                    <w:ind w:left="78" w:right="2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urgency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7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demand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26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watering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occurred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30"/>
                                      <w:w w:val="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planned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2017-18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9" w14:textId="77777777" w:rsidR="008A31B7" w:rsidRDefault="00A84184">
                                  <w:pPr>
                                    <w:pStyle w:val="TableParagraph"/>
                                    <w:spacing w:line="216" w:lineRule="exact"/>
                                    <w:ind w:left="7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2019–20</w:t>
                                  </w:r>
                                </w:p>
                                <w:p w14:paraId="21E58A3A" w14:textId="77777777" w:rsidR="008A31B7" w:rsidRDefault="00A84184">
                                  <w:pPr>
                                    <w:pStyle w:val="TableParagraph"/>
                                    <w:ind w:left="78" w:right="22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2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B" w14:textId="77777777" w:rsidR="008A31B7" w:rsidRDefault="00A84184">
                                  <w:pPr>
                                    <w:pStyle w:val="TableParagraph"/>
                                    <w:spacing w:line="216" w:lineRule="exact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2018–19</w:t>
                                  </w:r>
                                </w:p>
                              </w:tc>
                            </w:tr>
                            <w:tr w:rsidR="008A31B7" w14:paraId="21E58A4A" w14:textId="77777777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D" w14:textId="77777777" w:rsidR="008A31B7" w:rsidRDefault="008A31B7"/>
                              </w:tc>
                              <w:tc>
                                <w:tcPr>
                                  <w:tcW w:w="255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3E" w14:textId="77777777" w:rsidR="008A31B7" w:rsidRDefault="008A31B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21E58A3F" w14:textId="77777777" w:rsidR="008A31B7" w:rsidRDefault="00A84184">
                                  <w:pPr>
                                    <w:pStyle w:val="TableParagraph"/>
                                    <w:ind w:left="663"/>
                                    <w:rPr>
                                      <w:rFonts w:ascii="Century Gothic" w:eastAsia="Century Gothic" w:hAnsi="Century Gothic" w:cs="Century Gothic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Flow/volume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position w:val="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0" w14:textId="77777777" w:rsidR="008A31B7" w:rsidRDefault="00A84184">
                                  <w:pPr>
                                    <w:pStyle w:val="TableParagraph"/>
                                    <w:ind w:left="92" w:right="10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frequency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(maximum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interval)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1" w14:textId="77777777" w:rsidR="008A31B7" w:rsidRDefault="00A84184">
                                  <w:pPr>
                                    <w:pStyle w:val="TableParagraph"/>
                                    <w:spacing w:line="216" w:lineRule="exact"/>
                                    <w:ind w:left="9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2014–15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2" w14:textId="77777777" w:rsidR="008A31B7" w:rsidRDefault="00A84184">
                                  <w:pPr>
                                    <w:pStyle w:val="TableParagraph"/>
                                    <w:spacing w:line="216" w:lineRule="exact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2015–16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3" w14:textId="77777777" w:rsidR="008A31B7" w:rsidRDefault="00A84184">
                                  <w:pPr>
                                    <w:pStyle w:val="TableParagraph"/>
                                    <w:spacing w:line="216" w:lineRule="exact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2016–17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4" w14:textId="77777777" w:rsidR="008A31B7" w:rsidRDefault="008A31B7"/>
                              </w:tc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5" w14:textId="77777777" w:rsidR="008A31B7" w:rsidRDefault="008A31B7"/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6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7" w14:textId="77777777" w:rsidR="008A31B7" w:rsidRDefault="008A31B7"/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8" w14:textId="77777777" w:rsidR="008A31B7" w:rsidRDefault="008A31B7"/>
                              </w:tc>
                              <w:tc>
                                <w:tcPr>
                                  <w:tcW w:w="1726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9" w14:textId="77777777" w:rsidR="008A31B7" w:rsidRDefault="008A31B7"/>
                              </w:tc>
                            </w:tr>
                            <w:tr w:rsidR="008A31B7" w14:paraId="21E58A57" w14:textId="77777777">
                              <w:trPr>
                                <w:trHeight w:hRule="exact" w:val="663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B" w14:textId="77777777" w:rsidR="008A31B7" w:rsidRDefault="008A31B7"/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C" w14:textId="77777777" w:rsidR="008A31B7" w:rsidRDefault="008A31B7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D" w14:textId="77777777" w:rsidR="008A31B7" w:rsidRDefault="008A31B7"/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E" w14:textId="77777777" w:rsidR="008A31B7" w:rsidRDefault="00A84184">
                                  <w:pPr>
                                    <w:pStyle w:val="TableParagraph"/>
                                    <w:spacing w:line="219" w:lineRule="exact"/>
                                    <w:ind w:left="9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4F" w14:textId="77777777" w:rsidR="008A31B7" w:rsidRDefault="00A84184">
                                  <w:pPr>
                                    <w:pStyle w:val="TableParagraph"/>
                                    <w:spacing w:line="219" w:lineRule="exact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drying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0" w14:textId="77777777" w:rsidR="008A31B7" w:rsidRDefault="00A84184">
                                  <w:pPr>
                                    <w:pStyle w:val="TableParagraph"/>
                                    <w:spacing w:line="219" w:lineRule="exact"/>
                                    <w:ind w:left="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1" w14:textId="77777777" w:rsidR="008A31B7" w:rsidRDefault="008A31B7"/>
                              </w:tc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2" w14:textId="77777777" w:rsidR="008A31B7" w:rsidRDefault="008A31B7"/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3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4" w14:textId="77777777" w:rsidR="008A31B7" w:rsidRDefault="008A31B7"/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5" w14:textId="77777777" w:rsidR="008A31B7" w:rsidRDefault="008A31B7"/>
                              </w:tc>
                              <w:tc>
                                <w:tcPr>
                                  <w:tcW w:w="1726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6" w14:textId="77777777" w:rsidR="008A31B7" w:rsidRDefault="00A84184">
                                  <w:pPr>
                                    <w:pStyle w:val="TableParagraph"/>
                                    <w:ind w:left="92" w:right="11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8"/>
                                      <w:szCs w:val="18"/>
                                    </w:rPr>
                                    <w:t>met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2018–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8A31B7" w14:paraId="21E58A6C" w14:textId="77777777">
                              <w:trPr>
                                <w:trHeight w:hRule="exact" w:val="809"/>
                              </w:trPr>
                              <w:tc>
                                <w:tcPr>
                                  <w:tcW w:w="138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8" w14:textId="77777777" w:rsidR="008A31B7" w:rsidRDefault="00A84184">
                                  <w:pPr>
                                    <w:pStyle w:val="TableParagraph"/>
                                    <w:ind w:left="92" w:right="30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Goulburn-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Broken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 xml:space="preserve"> catchment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(excluding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Barmah)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9" w14:textId="77777777" w:rsidR="008A31B7" w:rsidRDefault="00A84184">
                                  <w:pPr>
                                    <w:pStyle w:val="TableParagraph"/>
                                    <w:ind w:left="92" w:right="21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Infrastructure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delivery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semipermanent</w:t>
                                  </w:r>
                                  <w:r>
                                    <w:rPr>
                                      <w:rFonts w:ascii="Century Gothic"/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provision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drought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refuge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waterbirds.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5A" w14:textId="77777777" w:rsidR="008A31B7" w:rsidRDefault="00A84184">
                                  <w:pPr>
                                    <w:pStyle w:val="TableParagraph"/>
                                    <w:ind w:left="92" w:right="1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interval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varies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across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wetlands.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5B" w14:textId="77777777" w:rsidR="008A31B7" w:rsidRDefault="00A84184">
                                  <w:pPr>
                                    <w:pStyle w:val="TableParagraph"/>
                                    <w:ind w:left="90" w:right="21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delivered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Century Gothic"/>
                                      <w:spacing w:val="2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wetlands</w:t>
                                  </w:r>
                                  <w:r>
                                    <w:rPr>
                                      <w:rFonts w:ascii="Century Gothic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only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21E58A5C" w14:textId="77777777" w:rsidR="008A31B7" w:rsidRDefault="00A84184">
                                  <w:pPr>
                                    <w:pStyle w:val="TableParagraph"/>
                                    <w:ind w:left="92" w:right="9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delivered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Moodie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Swamp.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5D" w14:textId="77777777" w:rsidR="008A31B7" w:rsidRDefault="00A84184">
                                  <w:pPr>
                                    <w:pStyle w:val="TableParagraph"/>
                                    <w:ind w:left="92" w:right="9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delivered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wetlands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92D050"/>
                                </w:tcPr>
                                <w:p w14:paraId="21E58A5E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5F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60" w14:textId="77777777" w:rsidR="008A31B7" w:rsidRDefault="00A84184">
                                  <w:pPr>
                                    <w:pStyle w:val="TableParagraph"/>
                                    <w:spacing w:before="120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61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62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63" w14:textId="77777777" w:rsidR="008A31B7" w:rsidRDefault="00A84184">
                                  <w:pPr>
                                    <w:pStyle w:val="TableParagraph"/>
                                    <w:spacing w:before="120"/>
                                    <w:ind w:left="38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76923B"/>
                                      <w:sz w:val="18"/>
                                    </w:rPr>
                                    <w:t>Maintain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64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65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66" w14:textId="77777777" w:rsidR="008A31B7" w:rsidRDefault="00A84184">
                                  <w:pPr>
                                    <w:pStyle w:val="TableParagraph"/>
                                    <w:spacing w:before="120"/>
                                    <w:ind w:left="8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21E58A67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68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69" w14:textId="77777777" w:rsidR="008A31B7" w:rsidRDefault="00A84184">
                                  <w:pPr>
                                    <w:pStyle w:val="TableParagraph"/>
                                    <w:spacing w:before="120"/>
                                    <w:ind w:left="18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84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C000"/>
                                </w:tcPr>
                                <w:p w14:paraId="21E58A6A" w14:textId="77777777" w:rsidR="008A31B7" w:rsidRDefault="008A31B7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entury Gothic" w:eastAsia="Century Gothic" w:hAnsi="Century Gothic" w:cs="Century Gothic"/>
                                    </w:rPr>
                                  </w:pPr>
                                </w:p>
                                <w:p w14:paraId="21E58A6B" w14:textId="77777777" w:rsidR="008A31B7" w:rsidRDefault="00A84184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8A31B7" w14:paraId="21E58A78" w14:textId="77777777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6D" w14:textId="77777777" w:rsidR="008A31B7" w:rsidRDefault="008A31B7"/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6E" w14:textId="77777777" w:rsidR="008A31B7" w:rsidRDefault="008A31B7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6F" w14:textId="77777777" w:rsidR="008A31B7" w:rsidRDefault="008A31B7"/>
                              </w:tc>
                              <w:tc>
                                <w:tcPr>
                                  <w:tcW w:w="1162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70" w14:textId="77777777" w:rsidR="008A31B7" w:rsidRDefault="008A31B7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BEBEBE"/>
                                </w:tcPr>
                                <w:p w14:paraId="21E58A71" w14:textId="77777777" w:rsidR="008A31B7" w:rsidRDefault="008A31B7"/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72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92D050"/>
                                </w:tcPr>
                                <w:p w14:paraId="21E58A73" w14:textId="77777777" w:rsidR="008A31B7" w:rsidRDefault="008A31B7"/>
                              </w:tc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74" w14:textId="77777777" w:rsidR="008A31B7" w:rsidRDefault="008A31B7"/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75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21E58A76" w14:textId="77777777" w:rsidR="008A31B7" w:rsidRDefault="008A31B7"/>
                              </w:tc>
                              <w:tc>
                                <w:tcPr>
                                  <w:tcW w:w="284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21E58A77" w14:textId="77777777" w:rsidR="008A31B7" w:rsidRDefault="00A84184">
                                  <w:pPr>
                                    <w:pStyle w:val="TableParagraph"/>
                                    <w:spacing w:before="156"/>
                                    <w:ind w:left="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8A31B7" w14:paraId="21E58A8D" w14:textId="77777777">
                              <w:trPr>
                                <w:trHeight w:hRule="exact" w:val="713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79" w14:textId="77777777" w:rsidR="008A31B7" w:rsidRDefault="008A31B7"/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7A" w14:textId="77777777" w:rsidR="008A31B7" w:rsidRDefault="008A31B7"/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7B" w14:textId="77777777" w:rsidR="008A31B7" w:rsidRDefault="00A84184">
                                  <w:pPr>
                                    <w:pStyle w:val="TableParagraph"/>
                                    <w:ind w:left="92" w:right="19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Moodie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Swamp</w:t>
                                  </w:r>
                                  <w:r>
                                    <w:rPr>
                                      <w:rFonts w:ascii="Century Gothic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maximum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interval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year.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7C" w14:textId="77777777" w:rsidR="008A31B7" w:rsidRDefault="008A31B7"/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21E58A7D" w14:textId="77777777" w:rsidR="008A31B7" w:rsidRDefault="008A31B7"/>
                              </w:tc>
                              <w:tc>
                                <w:tcPr>
                                  <w:tcW w:w="1274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7E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21E58A7F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80" w14:textId="77777777" w:rsidR="008A31B7" w:rsidRDefault="008A31B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1E58A81" w14:textId="77777777" w:rsidR="008A31B7" w:rsidRDefault="00A84184">
                                  <w:pPr>
                                    <w:pStyle w:val="TableParagraph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82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83" w14:textId="77777777" w:rsidR="008A31B7" w:rsidRDefault="008A31B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1E58A84" w14:textId="77777777" w:rsidR="008A31B7" w:rsidRDefault="00A84184">
                                  <w:pPr>
                                    <w:pStyle w:val="TableParagraph"/>
                                    <w:ind w:left="45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E36C09"/>
                                      <w:spacing w:val="-1"/>
                                      <w:sz w:val="18"/>
                                    </w:rPr>
                                    <w:t>Protect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4F81BC"/>
                                </w:tcPr>
                                <w:p w14:paraId="21E58A85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86" w14:textId="77777777" w:rsidR="008A31B7" w:rsidRDefault="008A31B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1E58A87" w14:textId="77777777" w:rsidR="008A31B7" w:rsidRDefault="00A84184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color w:val="FFFFFF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C000"/>
                                </w:tcPr>
                                <w:p w14:paraId="21E58A88" w14:textId="77777777" w:rsidR="008A31B7" w:rsidRDefault="008A31B7">
                                  <w:pPr>
                                    <w:pStyle w:val="TableParagraph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89" w14:textId="77777777" w:rsidR="008A31B7" w:rsidRDefault="008A31B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1E58A8A" w14:textId="77777777" w:rsidR="008A31B7" w:rsidRDefault="00A84184">
                                  <w:pPr>
                                    <w:pStyle w:val="TableParagraph"/>
                                    <w:ind w:left="68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84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21E58A8B" w14:textId="77777777" w:rsidR="008A31B7" w:rsidRDefault="008A31B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1E58A8C" w14:textId="77777777" w:rsidR="008A31B7" w:rsidRDefault="00A84184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8A31B7" w14:paraId="21E58A99" w14:textId="7777777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8E" w14:textId="77777777" w:rsidR="008A31B7" w:rsidRDefault="008A31B7"/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8F" w14:textId="77777777" w:rsidR="008A31B7" w:rsidRDefault="008A31B7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90" w14:textId="77777777" w:rsidR="008A31B7" w:rsidRDefault="008A31B7"/>
                              </w:tc>
                              <w:tc>
                                <w:tcPr>
                                  <w:tcW w:w="1162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91" w14:textId="77777777" w:rsidR="008A31B7" w:rsidRDefault="008A31B7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808080"/>
                                </w:tcPr>
                                <w:p w14:paraId="21E58A92" w14:textId="77777777" w:rsidR="008A31B7" w:rsidRDefault="008A31B7"/>
                              </w:tc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7E7E7E"/>
                                </w:tcPr>
                                <w:p w14:paraId="21E58A93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21E58A94" w14:textId="77777777" w:rsidR="008A31B7" w:rsidRDefault="008A31B7"/>
                              </w:tc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95" w14:textId="77777777" w:rsidR="008A31B7" w:rsidRDefault="008A31B7"/>
                              </w:tc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4F81BC"/>
                                </w:tcPr>
                                <w:p w14:paraId="21E58A96" w14:textId="77777777" w:rsidR="008A31B7" w:rsidRDefault="008A31B7"/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C000"/>
                                </w:tcPr>
                                <w:p w14:paraId="21E58A97" w14:textId="77777777" w:rsidR="008A31B7" w:rsidRDefault="008A31B7"/>
                              </w:tc>
                              <w:tc>
                                <w:tcPr>
                                  <w:tcW w:w="284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  <w:shd w:val="clear" w:color="auto" w:fill="FFC000"/>
                                </w:tcPr>
                                <w:p w14:paraId="21E58A98" w14:textId="77777777" w:rsidR="008A31B7" w:rsidRDefault="00A84184">
                                  <w:pPr>
                                    <w:pStyle w:val="TableParagraph"/>
                                    <w:spacing w:before="82"/>
                                    <w:ind w:left="4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</w:tr>
                            <w:tr w:rsidR="008A31B7" w14:paraId="21E58AA0" w14:textId="77777777">
                              <w:trPr>
                                <w:trHeight w:hRule="exact" w:val="1251"/>
                              </w:trPr>
                              <w:tc>
                                <w:tcPr>
                                  <w:tcW w:w="11195" w:type="dxa"/>
                                  <w:gridSpan w:val="7"/>
                                  <w:vMerge w:val="restart"/>
                                  <w:tcBorders>
                                    <w:top w:val="single" w:sz="13" w:space="0" w:color="000000"/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14:paraId="21E58A9A" w14:textId="77777777" w:rsidR="008A31B7" w:rsidRDefault="008A31B7"/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9B" w14:textId="77777777" w:rsidR="008A31B7" w:rsidRDefault="00A84184">
                                  <w:pPr>
                                    <w:pStyle w:val="TableParagraph"/>
                                    <w:spacing w:before="26" w:line="218" w:lineRule="exact"/>
                                    <w:ind w:left="366" w:right="329" w:hanging="4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9C" w14:textId="77777777" w:rsidR="008A31B7" w:rsidRDefault="00A84184">
                                  <w:pPr>
                                    <w:pStyle w:val="TableParagraph"/>
                                    <w:spacing w:before="20"/>
                                    <w:ind w:left="97" w:right="97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Moderate proportion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expected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to be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carried into 2018–19; considered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3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context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Southern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Connected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2"/>
                                      <w:sz w:val="16"/>
                                      <w:szCs w:val="16"/>
                                    </w:rPr>
                                    <w:t>Basin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6"/>
                                      <w:szCs w:val="16"/>
                                    </w:rPr>
                                    <w:t>carryover.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9D" w14:textId="77777777" w:rsidR="008A31B7" w:rsidRDefault="008A31B7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1E58A9E" w14:textId="77777777" w:rsidR="008A31B7" w:rsidRDefault="00A84184">
                                  <w:pPr>
                                    <w:pStyle w:val="TableParagraph"/>
                                    <w:ind w:left="130" w:right="130" w:firstLine="132"/>
                                    <w:jc w:val="both"/>
                                    <w:rPr>
                                      <w:rFonts w:ascii="Century Gothic" w:eastAsia="Century Gothic" w:hAnsi="Century Gothic" w:cs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Potential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carryover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depend upon resource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6"/>
                                    </w:rPr>
                                    <w:t>availability and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6"/>
                                    </w:rPr>
                                    <w:t>demands</w:t>
                                  </w:r>
                                </w:p>
                              </w:tc>
                              <w:tc>
                                <w:tcPr>
                                  <w:tcW w:w="2847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3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9F" w14:textId="77777777" w:rsidR="008A31B7" w:rsidRDefault="008A31B7"/>
                              </w:tc>
                            </w:tr>
                            <w:tr w:rsidR="008A31B7" w14:paraId="21E58AA6" w14:textId="77777777">
                              <w:trPr>
                                <w:trHeight w:hRule="exact" w:val="3506"/>
                              </w:trPr>
                              <w:tc>
                                <w:tcPr>
                                  <w:tcW w:w="11195" w:type="dxa"/>
                                  <w:gridSpan w:val="7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14:paraId="21E58AA1" w14:textId="77777777" w:rsidR="008A31B7" w:rsidRDefault="008A31B7"/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A2" w14:textId="77777777" w:rsidR="008A31B7" w:rsidRDefault="00A84184">
                                  <w:pPr>
                                    <w:pStyle w:val="TableParagraph"/>
                                    <w:spacing w:before="17"/>
                                    <w:ind w:left="9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7950" w:type="dxa"/>
                                  <w:gridSpan w:val="4"/>
                                  <w:tcBorders>
                                    <w:top w:val="single" w:sz="13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1E58AA3" w14:textId="77777777" w:rsidR="008A31B7" w:rsidRDefault="00A84184">
                                  <w:pPr>
                                    <w:pStyle w:val="TableParagraph"/>
                                    <w:ind w:left="92" w:right="17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Under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moderate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availability scenario,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transfers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across</w:t>
                                  </w:r>
                                  <w:r>
                                    <w:rPr>
                                      <w:rFonts w:ascii="Century Gothic"/>
                                      <w:spacing w:val="9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zones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Victorian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Rivers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zone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may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spacing w:val="5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Coorong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Lagoons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elsewhere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southern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connected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catchment.</w:t>
                                  </w:r>
                                </w:p>
                                <w:p w14:paraId="21E58AA4" w14:textId="77777777" w:rsidR="008A31B7" w:rsidRDefault="008A31B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entury Gothic" w:eastAsia="Century Gothic" w:hAnsi="Century Gothic" w:cs="Century Gothic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1E58AA5" w14:textId="77777777" w:rsidR="008A31B7" w:rsidRDefault="00A84184">
                                  <w:pPr>
                                    <w:pStyle w:val="TableParagraph"/>
                                    <w:ind w:left="92" w:right="13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balance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also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opportunity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Victorian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allocation.</w:t>
                                  </w:r>
                                  <w:r>
                                    <w:rPr>
                                      <w:rFonts w:ascii="Century Gothic"/>
                                      <w:spacing w:val="83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issue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whether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considered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once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there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greater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certainty</w:t>
                                  </w:r>
                                  <w:r>
                                    <w:rPr>
                                      <w:rFonts w:ascii="Century Gothic"/>
                                      <w:spacing w:val="6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regarding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winter-spring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period,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most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Century Gothic"/>
                                      <w:spacing w:val="71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October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2017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onwards.</w:t>
                                  </w:r>
                                </w:p>
                              </w:tc>
                            </w:tr>
                          </w:tbl>
                          <w:p w14:paraId="21E58AA7" w14:textId="77777777" w:rsidR="008A31B7" w:rsidRDefault="008A31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589E0" id="Text Box 416" o:spid="_x0000_s1078" type="#_x0000_t202" style="position:absolute;left:0;text-align:left;margin-left:71.95pt;margin-top:-199.8pt;width:1037.1pt;height:441.2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aeltQ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2551"/>
                        <w:gridCol w:w="1278"/>
                        <w:gridCol w:w="1162"/>
                        <w:gridCol w:w="1277"/>
                        <w:gridCol w:w="1274"/>
                        <w:gridCol w:w="2268"/>
                        <w:gridCol w:w="1550"/>
                        <w:gridCol w:w="2836"/>
                        <w:gridCol w:w="2268"/>
                        <w:gridCol w:w="1121"/>
                        <w:gridCol w:w="1726"/>
                      </w:tblGrid>
                      <w:tr w:rsidR="008A31B7" w14:paraId="21E58A31" w14:textId="77777777">
                        <w:trPr>
                          <w:trHeight w:hRule="exact" w:val="252"/>
                        </w:trPr>
                        <w:tc>
                          <w:tcPr>
                            <w:tcW w:w="138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2A" w14:textId="77777777" w:rsidR="008A31B7" w:rsidRDefault="008A31B7"/>
                        </w:tc>
                        <w:tc>
                          <w:tcPr>
                            <w:tcW w:w="3829" w:type="dxa"/>
                            <w:gridSpan w:val="2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2B" w14:textId="77777777" w:rsidR="008A31B7" w:rsidRDefault="00A84184">
                            <w:pPr>
                              <w:pStyle w:val="TableParagraph"/>
                              <w:spacing w:before="6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  <w:p w14:paraId="21E58A2C" w14:textId="77777777" w:rsidR="008A31B7" w:rsidRDefault="00A84184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(for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  <w:u w:val="single" w:color="000000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system)</w:t>
                            </w:r>
                          </w:p>
                        </w:tc>
                        <w:tc>
                          <w:tcPr>
                            <w:tcW w:w="3713" w:type="dxa"/>
                            <w:gridSpan w:val="3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2D" w14:textId="77777777" w:rsidR="008A31B7" w:rsidRDefault="00A84184">
                            <w:pPr>
                              <w:pStyle w:val="TableParagraph"/>
                              <w:spacing w:line="219" w:lineRule="exact"/>
                              <w:ind w:left="9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Watering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history</w:t>
                            </w:r>
                          </w:p>
                          <w:p w14:paraId="21E58A2E" w14:textId="77777777" w:rsidR="008A31B7" w:rsidRDefault="00A84184">
                            <w:pPr>
                              <w:pStyle w:val="TableParagraph"/>
                              <w:ind w:left="9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(from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sources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water)</w:t>
                            </w:r>
                          </w:p>
                        </w:tc>
                        <w:tc>
                          <w:tcPr>
                            <w:tcW w:w="6654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2F" w14:textId="77777777" w:rsidR="008A31B7" w:rsidRDefault="00A84184">
                            <w:pPr>
                              <w:pStyle w:val="TableParagraph"/>
                              <w:spacing w:line="219" w:lineRule="exact"/>
                              <w:ind w:right="12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2017-18</w:t>
                            </w:r>
                          </w:p>
                        </w:tc>
                        <w:tc>
                          <w:tcPr>
                            <w:tcW w:w="5115" w:type="dxa"/>
                            <w:gridSpan w:val="3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30" w14:textId="77777777" w:rsidR="008A31B7" w:rsidRDefault="00A84184">
                            <w:pPr>
                              <w:pStyle w:val="TableParagraph"/>
                              <w:spacing w:line="219" w:lineRule="exact"/>
                              <w:ind w:left="114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Implications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future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demands</w:t>
                            </w:r>
                          </w:p>
                        </w:tc>
                      </w:tr>
                      <w:tr w:rsidR="008A31B7" w14:paraId="21E58A3C" w14:textId="77777777">
                        <w:trPr>
                          <w:trHeight w:hRule="exact" w:val="358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2" w14:textId="77777777" w:rsidR="008A31B7" w:rsidRDefault="008A31B7"/>
                        </w:tc>
                        <w:tc>
                          <w:tcPr>
                            <w:tcW w:w="3829" w:type="dxa"/>
                            <w:gridSpan w:val="2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33" w14:textId="77777777" w:rsidR="008A31B7" w:rsidRDefault="008A31B7"/>
                        </w:tc>
                        <w:tc>
                          <w:tcPr>
                            <w:tcW w:w="3713" w:type="dxa"/>
                            <w:gridSpan w:val="3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34" w14:textId="77777777" w:rsidR="008A31B7" w:rsidRDefault="008A31B7"/>
                        </w:tc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5" w14:textId="77777777" w:rsidR="008A31B7" w:rsidRDefault="00A84184">
                            <w:pPr>
                              <w:pStyle w:val="TableParagraph"/>
                              <w:ind w:left="174" w:right="17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Predominant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urgency</w:t>
                            </w:r>
                            <w:r>
                              <w:rPr>
                                <w:rFonts w:ascii="Century Gothic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</w:p>
                        </w:tc>
                        <w:tc>
                          <w:tcPr>
                            <w:tcW w:w="155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6" w14:textId="77777777" w:rsidR="008A31B7" w:rsidRDefault="00A84184">
                            <w:pPr>
                              <w:pStyle w:val="TableParagraph"/>
                              <w:ind w:left="130" w:right="131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Purpose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b/>
                                <w:spacing w:val="1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 xml:space="preserve">resource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availability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7" w14:textId="77777777" w:rsidR="008A31B7" w:rsidRDefault="00A84184">
                            <w:pPr>
                              <w:pStyle w:val="TableParagraph"/>
                              <w:ind w:left="291" w:right="307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b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contribution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8" w14:textId="77777777" w:rsidR="008A31B7" w:rsidRDefault="00A84184">
                            <w:pPr>
                              <w:pStyle w:val="TableParagraph"/>
                              <w:ind w:left="78" w:right="2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Likely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urgency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7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demand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2018–19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26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watering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occurred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3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planned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2017-18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9" w14:textId="77777777" w:rsidR="008A31B7" w:rsidRDefault="00A84184">
                            <w:pPr>
                              <w:pStyle w:val="TableParagraph"/>
                              <w:spacing w:line="216" w:lineRule="exact"/>
                              <w:ind w:left="7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2019–20</w:t>
                            </w:r>
                          </w:p>
                          <w:p w14:paraId="21E58A3A" w14:textId="77777777" w:rsidR="008A31B7" w:rsidRDefault="00A84184">
                            <w:pPr>
                              <w:pStyle w:val="TableParagraph"/>
                              <w:ind w:left="78" w:right="22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22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726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B" w14:textId="77777777" w:rsidR="008A31B7" w:rsidRDefault="00A84184">
                            <w:pPr>
                              <w:pStyle w:val="TableParagraph"/>
                              <w:spacing w:line="216" w:lineRule="exact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2018–19</w:t>
                            </w:r>
                          </w:p>
                        </w:tc>
                      </w:tr>
                      <w:tr w:rsidR="008A31B7" w14:paraId="21E58A4A" w14:textId="77777777">
                        <w:trPr>
                          <w:trHeight w:hRule="exact" w:val="25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D" w14:textId="77777777" w:rsidR="008A31B7" w:rsidRDefault="008A31B7"/>
                        </w:tc>
                        <w:tc>
                          <w:tcPr>
                            <w:tcW w:w="255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3E" w14:textId="77777777" w:rsidR="008A31B7" w:rsidRDefault="008A31B7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21E58A3F" w14:textId="77777777" w:rsidR="008A31B7" w:rsidRDefault="00A84184">
                            <w:pPr>
                              <w:pStyle w:val="TableParagraph"/>
                              <w:ind w:left="663"/>
                              <w:rPr>
                                <w:rFonts w:ascii="Century Gothic" w:eastAsia="Century Gothic" w:hAnsi="Century Gothic" w:cs="Century Gothic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Flow/volume</w:t>
                            </w:r>
                            <w:r>
                              <w:rPr>
                                <w:rFonts w:ascii="Century Gothic"/>
                                <w:b/>
                                <w:position w:val="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40" w14:textId="77777777" w:rsidR="008A31B7" w:rsidRDefault="00A84184">
                            <w:pPr>
                              <w:pStyle w:val="TableParagraph"/>
                              <w:ind w:left="92" w:right="10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frequency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(maximum</w:t>
                            </w:r>
                            <w:r>
                              <w:rPr>
                                <w:rFonts w:ascii="Century Gothic"/>
                                <w:b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interval)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1" w14:textId="77777777" w:rsidR="008A31B7" w:rsidRDefault="00A84184">
                            <w:pPr>
                              <w:pStyle w:val="TableParagraph"/>
                              <w:spacing w:line="216" w:lineRule="exact"/>
                              <w:ind w:left="9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2014–15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2" w14:textId="77777777" w:rsidR="008A31B7" w:rsidRDefault="00A84184">
                            <w:pPr>
                              <w:pStyle w:val="TableParagraph"/>
                              <w:spacing w:line="216" w:lineRule="exact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2015–16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3" w14:textId="77777777" w:rsidR="008A31B7" w:rsidRDefault="00A84184">
                            <w:pPr>
                              <w:pStyle w:val="TableParagraph"/>
                              <w:spacing w:line="216" w:lineRule="exact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</w:rPr>
                              <w:t>2016–17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44" w14:textId="77777777" w:rsidR="008A31B7" w:rsidRDefault="008A31B7"/>
                        </w:tc>
                        <w:tc>
                          <w:tcPr>
                            <w:tcW w:w="1550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45" w14:textId="77777777" w:rsidR="008A31B7" w:rsidRDefault="008A31B7"/>
                        </w:tc>
                        <w:tc>
                          <w:tcPr>
                            <w:tcW w:w="2835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46" w14:textId="77777777" w:rsidR="008A31B7" w:rsidRDefault="008A31B7"/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47" w14:textId="77777777" w:rsidR="008A31B7" w:rsidRDefault="008A31B7"/>
                        </w:tc>
                        <w:tc>
                          <w:tcPr>
                            <w:tcW w:w="1121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48" w14:textId="77777777" w:rsidR="008A31B7" w:rsidRDefault="008A31B7"/>
                        </w:tc>
                        <w:tc>
                          <w:tcPr>
                            <w:tcW w:w="1726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9" w14:textId="77777777" w:rsidR="008A31B7" w:rsidRDefault="008A31B7"/>
                        </w:tc>
                      </w:tr>
                      <w:tr w:rsidR="008A31B7" w14:paraId="21E58A57" w14:textId="77777777">
                        <w:trPr>
                          <w:trHeight w:hRule="exact" w:val="663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B" w14:textId="77777777" w:rsidR="008A31B7" w:rsidRDefault="008A31B7"/>
                        </w:tc>
                        <w:tc>
                          <w:tcPr>
                            <w:tcW w:w="255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C" w14:textId="77777777" w:rsidR="008A31B7" w:rsidRDefault="008A31B7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D" w14:textId="77777777" w:rsidR="008A31B7" w:rsidRDefault="008A31B7"/>
                        </w:tc>
                        <w:tc>
                          <w:tcPr>
                            <w:tcW w:w="1162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E" w14:textId="77777777" w:rsidR="008A31B7" w:rsidRDefault="00A84184">
                            <w:pPr>
                              <w:pStyle w:val="TableParagraph"/>
                              <w:spacing w:line="219" w:lineRule="exact"/>
                              <w:ind w:left="9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4F" w14:textId="77777777" w:rsidR="008A31B7" w:rsidRDefault="00A84184">
                            <w:pPr>
                              <w:pStyle w:val="TableParagraph"/>
                              <w:spacing w:line="219" w:lineRule="exact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drying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50" w14:textId="77777777" w:rsidR="008A31B7" w:rsidRDefault="00A84184">
                            <w:pPr>
                              <w:pStyle w:val="TableParagraph"/>
                              <w:spacing w:line="219" w:lineRule="exact"/>
                              <w:ind w:left="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51" w14:textId="77777777" w:rsidR="008A31B7" w:rsidRDefault="008A31B7"/>
                        </w:tc>
                        <w:tc>
                          <w:tcPr>
                            <w:tcW w:w="155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52" w14:textId="77777777" w:rsidR="008A31B7" w:rsidRDefault="008A31B7"/>
                        </w:tc>
                        <w:tc>
                          <w:tcPr>
                            <w:tcW w:w="283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53" w14:textId="77777777" w:rsidR="008A31B7" w:rsidRDefault="008A31B7"/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54" w14:textId="77777777" w:rsidR="008A31B7" w:rsidRDefault="008A31B7"/>
                        </w:tc>
                        <w:tc>
                          <w:tcPr>
                            <w:tcW w:w="112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55" w14:textId="77777777" w:rsidR="008A31B7" w:rsidRDefault="008A31B7"/>
                        </w:tc>
                        <w:tc>
                          <w:tcPr>
                            <w:tcW w:w="1726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56" w14:textId="77777777" w:rsidR="008A31B7" w:rsidRDefault="00A84184">
                            <w:pPr>
                              <w:pStyle w:val="TableParagraph"/>
                              <w:ind w:left="92" w:right="11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Not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8"/>
                                <w:szCs w:val="18"/>
                              </w:rPr>
                              <w:t>met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2018–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</w:tr>
                      <w:tr w:rsidR="008A31B7" w14:paraId="21E58A6C" w14:textId="77777777">
                        <w:trPr>
                          <w:trHeight w:hRule="exact" w:val="809"/>
                        </w:trPr>
                        <w:tc>
                          <w:tcPr>
                            <w:tcW w:w="138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58" w14:textId="77777777" w:rsidR="008A31B7" w:rsidRDefault="00A84184">
                            <w:pPr>
                              <w:pStyle w:val="TableParagraph"/>
                              <w:ind w:left="92" w:right="30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Goulburn-</w:t>
                            </w:r>
                            <w:r>
                              <w:rPr>
                                <w:rFonts w:ascii="Century Gothic"/>
                                <w:b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Broken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 xml:space="preserve"> catchment</w:t>
                            </w:r>
                            <w:r>
                              <w:rPr>
                                <w:rFonts w:ascii="Century Gothic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wetlands</w:t>
                            </w:r>
                            <w:r>
                              <w:rPr>
                                <w:rFonts w:ascii="Century Gothic"/>
                                <w:b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(excluding</w:t>
                            </w:r>
                            <w:r>
                              <w:rPr>
                                <w:rFonts w:ascii="Century Gothic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Barmah)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59" w14:textId="77777777" w:rsidR="008A31B7" w:rsidRDefault="00A84184">
                            <w:pPr>
                              <w:pStyle w:val="TableParagraph"/>
                              <w:ind w:left="92" w:right="21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Infrastructure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delivery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semipermanent</w:t>
                            </w:r>
                            <w:r>
                              <w:rPr>
                                <w:rFonts w:ascii="Century Gothic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wetlands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provision</w:t>
                            </w:r>
                            <w:r>
                              <w:rPr>
                                <w:rFonts w:ascii="Century Gothic"/>
                                <w:spacing w:val="3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drought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refuge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waterbirds.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5A" w14:textId="77777777" w:rsidR="008A31B7" w:rsidRDefault="00A84184">
                            <w:pPr>
                              <w:pStyle w:val="TableParagraph"/>
                              <w:ind w:left="92" w:right="1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Maximum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interval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varies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across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wetlands.</w:t>
                            </w:r>
                          </w:p>
                        </w:tc>
                        <w:tc>
                          <w:tcPr>
                            <w:tcW w:w="1162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5B" w14:textId="77777777" w:rsidR="008A31B7" w:rsidRDefault="00A84184">
                            <w:pPr>
                              <w:pStyle w:val="TableParagraph"/>
                              <w:ind w:left="90" w:right="21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delivered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some</w:t>
                            </w:r>
                            <w:r>
                              <w:rPr>
                                <w:rFonts w:ascii="Century Gothic"/>
                                <w:spacing w:val="2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wetlands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only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21E58A5C" w14:textId="77777777" w:rsidR="008A31B7" w:rsidRDefault="00A84184">
                            <w:pPr>
                              <w:pStyle w:val="TableParagraph"/>
                              <w:ind w:left="92" w:right="9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delivered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Moodie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Swamp.</w:t>
                            </w:r>
                          </w:p>
                        </w:tc>
                        <w:tc>
                          <w:tcPr>
                            <w:tcW w:w="127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5D" w14:textId="77777777" w:rsidR="008A31B7" w:rsidRDefault="00A84184">
                            <w:pPr>
                              <w:pStyle w:val="TableParagraph"/>
                              <w:ind w:left="92" w:right="9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24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delivered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wetlands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92D050"/>
                          </w:tcPr>
                          <w:p w14:paraId="21E58A5E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5F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60" w14:textId="77777777" w:rsidR="008A31B7" w:rsidRDefault="00A84184">
                            <w:pPr>
                              <w:pStyle w:val="TableParagraph"/>
                              <w:spacing w:before="120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155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61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62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63" w14:textId="77777777" w:rsidR="008A31B7" w:rsidRDefault="00A84184">
                            <w:pPr>
                              <w:pStyle w:val="TableParagraph"/>
                              <w:spacing w:before="120"/>
                              <w:ind w:left="38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76923B"/>
                                <w:sz w:val="18"/>
                              </w:rPr>
                              <w:t>Maintain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64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65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66" w14:textId="77777777" w:rsidR="008A31B7" w:rsidRDefault="00A84184">
                            <w:pPr>
                              <w:pStyle w:val="TableParagraph"/>
                              <w:spacing w:before="120"/>
                              <w:ind w:left="8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21E58A67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68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69" w14:textId="77777777" w:rsidR="008A31B7" w:rsidRDefault="00A84184">
                            <w:pPr>
                              <w:pStyle w:val="TableParagraph"/>
                              <w:spacing w:before="120"/>
                              <w:ind w:left="18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84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C000"/>
                          </w:tcPr>
                          <w:p w14:paraId="21E58A6A" w14:textId="77777777" w:rsidR="008A31B7" w:rsidRDefault="008A31B7">
                            <w:pPr>
                              <w:pStyle w:val="TableParagraph"/>
                              <w:spacing w:before="7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</w:p>
                          <w:p w14:paraId="21E58A6B" w14:textId="77777777" w:rsidR="008A31B7" w:rsidRDefault="00A84184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</w:tr>
                      <w:tr w:rsidR="008A31B7" w14:paraId="21E58A78" w14:textId="77777777">
                        <w:trPr>
                          <w:trHeight w:hRule="exact" w:val="571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6D" w14:textId="77777777" w:rsidR="008A31B7" w:rsidRDefault="008A31B7"/>
                        </w:tc>
                        <w:tc>
                          <w:tcPr>
                            <w:tcW w:w="2551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6E" w14:textId="77777777" w:rsidR="008A31B7" w:rsidRDefault="008A31B7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6F" w14:textId="77777777" w:rsidR="008A31B7" w:rsidRDefault="008A31B7"/>
                        </w:tc>
                        <w:tc>
                          <w:tcPr>
                            <w:tcW w:w="1162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70" w14:textId="77777777" w:rsidR="008A31B7" w:rsidRDefault="008A31B7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BEBEBE"/>
                          </w:tcPr>
                          <w:p w14:paraId="21E58A71" w14:textId="77777777" w:rsidR="008A31B7" w:rsidRDefault="008A31B7"/>
                        </w:tc>
                        <w:tc>
                          <w:tcPr>
                            <w:tcW w:w="127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72" w14:textId="77777777" w:rsidR="008A31B7" w:rsidRDefault="008A31B7"/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92D050"/>
                          </w:tcPr>
                          <w:p w14:paraId="21E58A73" w14:textId="77777777" w:rsidR="008A31B7" w:rsidRDefault="008A31B7"/>
                        </w:tc>
                        <w:tc>
                          <w:tcPr>
                            <w:tcW w:w="155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74" w14:textId="77777777" w:rsidR="008A31B7" w:rsidRDefault="008A31B7"/>
                        </w:tc>
                        <w:tc>
                          <w:tcPr>
                            <w:tcW w:w="283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75" w14:textId="77777777" w:rsidR="008A31B7" w:rsidRDefault="008A31B7"/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21E58A76" w14:textId="77777777" w:rsidR="008A31B7" w:rsidRDefault="008A31B7"/>
                        </w:tc>
                        <w:tc>
                          <w:tcPr>
                            <w:tcW w:w="284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21E58A77" w14:textId="77777777" w:rsidR="008A31B7" w:rsidRDefault="00A84184">
                            <w:pPr>
                              <w:pStyle w:val="TableParagraph"/>
                              <w:spacing w:before="156"/>
                              <w:ind w:left="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8A31B7" w14:paraId="21E58A8D" w14:textId="77777777">
                        <w:trPr>
                          <w:trHeight w:hRule="exact" w:val="713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79" w14:textId="77777777" w:rsidR="008A31B7" w:rsidRDefault="008A31B7"/>
                        </w:tc>
                        <w:tc>
                          <w:tcPr>
                            <w:tcW w:w="2551" w:type="dxa"/>
                            <w:vMerge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7A" w14:textId="77777777" w:rsidR="008A31B7" w:rsidRDefault="008A31B7"/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7B" w14:textId="77777777" w:rsidR="008A31B7" w:rsidRDefault="00A84184">
                            <w:pPr>
                              <w:pStyle w:val="TableParagraph"/>
                              <w:ind w:left="92" w:right="19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Moodie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Swamp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maximum</w:t>
                            </w:r>
                            <w:r>
                              <w:rPr>
                                <w:rFonts w:ascii="Century Gothic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dry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interval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year.</w:t>
                            </w:r>
                          </w:p>
                        </w:tc>
                        <w:tc>
                          <w:tcPr>
                            <w:tcW w:w="1162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7C" w14:textId="77777777" w:rsidR="008A31B7" w:rsidRDefault="008A31B7"/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21E58A7D" w14:textId="77777777" w:rsidR="008A31B7" w:rsidRDefault="008A31B7"/>
                        </w:tc>
                        <w:tc>
                          <w:tcPr>
                            <w:tcW w:w="1274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7E" w14:textId="77777777" w:rsidR="008A31B7" w:rsidRDefault="008A31B7"/>
                        </w:tc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21E58A7F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80" w14:textId="77777777" w:rsidR="008A31B7" w:rsidRDefault="008A31B7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21E58A81" w14:textId="77777777" w:rsidR="008A31B7" w:rsidRDefault="00A84184">
                            <w:pPr>
                              <w:pStyle w:val="TableParagraph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1550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82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83" w14:textId="77777777" w:rsidR="008A31B7" w:rsidRDefault="008A31B7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21E58A84" w14:textId="77777777" w:rsidR="008A31B7" w:rsidRDefault="00A84184">
                            <w:pPr>
                              <w:pStyle w:val="TableParagraph"/>
                              <w:ind w:left="45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E36C09"/>
                                <w:spacing w:val="-1"/>
                                <w:sz w:val="18"/>
                              </w:rPr>
                              <w:t>Protect</w:t>
                            </w:r>
                          </w:p>
                        </w:tc>
                        <w:tc>
                          <w:tcPr>
                            <w:tcW w:w="2835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4F81BC"/>
                          </w:tcPr>
                          <w:p w14:paraId="21E58A85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86" w14:textId="77777777" w:rsidR="008A31B7" w:rsidRDefault="008A31B7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21E58A87" w14:textId="77777777" w:rsidR="008A31B7" w:rsidRDefault="00A84184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color w:val="FFFFFF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13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C000"/>
                          </w:tcPr>
                          <w:p w14:paraId="21E58A88" w14:textId="77777777" w:rsidR="008A31B7" w:rsidRDefault="008A31B7">
                            <w:pPr>
                              <w:pStyle w:val="TableParagrap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89" w14:textId="77777777" w:rsidR="008A31B7" w:rsidRDefault="008A31B7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21E58A8A" w14:textId="77777777" w:rsidR="008A31B7" w:rsidRDefault="00A84184">
                            <w:pPr>
                              <w:pStyle w:val="TableParagraph"/>
                              <w:ind w:left="68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84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21E58A8B" w14:textId="77777777" w:rsidR="008A31B7" w:rsidRDefault="008A31B7">
                            <w:pPr>
                              <w:pStyle w:val="TableParagraph"/>
                              <w:spacing w:before="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</w:p>
                          <w:p w14:paraId="21E58A8C" w14:textId="77777777" w:rsidR="008A31B7" w:rsidRDefault="00A84184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8A31B7" w14:paraId="21E58A99" w14:textId="77777777">
                        <w:trPr>
                          <w:trHeight w:hRule="exact" w:val="420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8E" w14:textId="77777777" w:rsidR="008A31B7" w:rsidRDefault="008A31B7"/>
                        </w:tc>
                        <w:tc>
                          <w:tcPr>
                            <w:tcW w:w="2551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8F" w14:textId="77777777" w:rsidR="008A31B7" w:rsidRDefault="008A31B7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90" w14:textId="77777777" w:rsidR="008A31B7" w:rsidRDefault="008A31B7"/>
                        </w:tc>
                        <w:tc>
                          <w:tcPr>
                            <w:tcW w:w="1162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91" w14:textId="77777777" w:rsidR="008A31B7" w:rsidRDefault="008A31B7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808080"/>
                          </w:tcPr>
                          <w:p w14:paraId="21E58A92" w14:textId="77777777" w:rsidR="008A31B7" w:rsidRDefault="008A31B7"/>
                        </w:tc>
                        <w:tc>
                          <w:tcPr>
                            <w:tcW w:w="1274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7E7E7E"/>
                          </w:tcPr>
                          <w:p w14:paraId="21E58A93" w14:textId="77777777" w:rsidR="008A31B7" w:rsidRDefault="008A31B7"/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21E58A94" w14:textId="77777777" w:rsidR="008A31B7" w:rsidRDefault="008A31B7"/>
                        </w:tc>
                        <w:tc>
                          <w:tcPr>
                            <w:tcW w:w="1550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95" w14:textId="77777777" w:rsidR="008A31B7" w:rsidRDefault="008A31B7"/>
                        </w:tc>
                        <w:tc>
                          <w:tcPr>
                            <w:tcW w:w="2835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4F81BC"/>
                          </w:tcPr>
                          <w:p w14:paraId="21E58A96" w14:textId="77777777" w:rsidR="008A31B7" w:rsidRDefault="008A31B7"/>
                        </w:tc>
                        <w:tc>
                          <w:tcPr>
                            <w:tcW w:w="2268" w:type="dxa"/>
                            <w:vMerge/>
                            <w:tcBorders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C000"/>
                          </w:tcPr>
                          <w:p w14:paraId="21E58A97" w14:textId="77777777" w:rsidR="008A31B7" w:rsidRDefault="008A31B7"/>
                        </w:tc>
                        <w:tc>
                          <w:tcPr>
                            <w:tcW w:w="284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  <w:shd w:val="clear" w:color="auto" w:fill="FFC000"/>
                          </w:tcPr>
                          <w:p w14:paraId="21E58A98" w14:textId="77777777" w:rsidR="008A31B7" w:rsidRDefault="00A84184">
                            <w:pPr>
                              <w:pStyle w:val="TableParagraph"/>
                              <w:spacing w:before="82"/>
                              <w:ind w:left="4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</w:tr>
                      <w:tr w:rsidR="008A31B7" w14:paraId="21E58AA0" w14:textId="77777777">
                        <w:trPr>
                          <w:trHeight w:hRule="exact" w:val="1251"/>
                        </w:trPr>
                        <w:tc>
                          <w:tcPr>
                            <w:tcW w:w="11195" w:type="dxa"/>
                            <w:gridSpan w:val="7"/>
                            <w:vMerge w:val="restart"/>
                            <w:tcBorders>
                              <w:top w:val="single" w:sz="13" w:space="0" w:color="000000"/>
                              <w:left w:val="nil"/>
                              <w:right w:val="single" w:sz="12" w:space="0" w:color="000000"/>
                            </w:tcBorders>
                          </w:tcPr>
                          <w:p w14:paraId="21E58A9A" w14:textId="77777777" w:rsidR="008A31B7" w:rsidRDefault="008A31B7"/>
                        </w:tc>
                        <w:tc>
                          <w:tcPr>
                            <w:tcW w:w="155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9B" w14:textId="77777777" w:rsidR="008A31B7" w:rsidRDefault="00A84184">
                            <w:pPr>
                              <w:pStyle w:val="TableParagraph"/>
                              <w:spacing w:before="26" w:line="218" w:lineRule="exact"/>
                              <w:ind w:left="366" w:right="329" w:hanging="4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9C" w14:textId="77777777" w:rsidR="008A31B7" w:rsidRDefault="00A84184">
                            <w:pPr>
                              <w:pStyle w:val="TableParagraph"/>
                              <w:spacing w:before="20"/>
                              <w:ind w:left="97" w:right="97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Moderate proportion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available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allocation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expected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to 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carried into 2018–19; considered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 xml:space="preserve">context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Southern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Connected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2"/>
                                <w:sz w:val="16"/>
                                <w:szCs w:val="16"/>
                              </w:rPr>
                              <w:t>Basin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6"/>
                                <w:szCs w:val="16"/>
                              </w:rPr>
                              <w:t>carryover.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9D" w14:textId="77777777" w:rsidR="008A31B7" w:rsidRDefault="008A31B7">
                            <w:pPr>
                              <w:pStyle w:val="TableParagraph"/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21E58A9E" w14:textId="77777777" w:rsidR="008A31B7" w:rsidRDefault="00A84184">
                            <w:pPr>
                              <w:pStyle w:val="TableParagraph"/>
                              <w:ind w:left="130" w:right="130" w:firstLine="132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Potential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depend upon resource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6"/>
                              </w:rPr>
                              <w:t>availability and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6"/>
                              </w:rPr>
                              <w:t>demands</w:t>
                            </w:r>
                          </w:p>
                        </w:tc>
                        <w:tc>
                          <w:tcPr>
                            <w:tcW w:w="2847" w:type="dxa"/>
                            <w:gridSpan w:val="2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3" w:space="0" w:color="000000"/>
                              <w:right w:val="single" w:sz="12" w:space="0" w:color="000000"/>
                            </w:tcBorders>
                          </w:tcPr>
                          <w:p w14:paraId="21E58A9F" w14:textId="77777777" w:rsidR="008A31B7" w:rsidRDefault="008A31B7"/>
                        </w:tc>
                      </w:tr>
                      <w:tr w:rsidR="008A31B7" w14:paraId="21E58AA6" w14:textId="77777777">
                        <w:trPr>
                          <w:trHeight w:hRule="exact" w:val="3506"/>
                        </w:trPr>
                        <w:tc>
                          <w:tcPr>
                            <w:tcW w:w="11195" w:type="dxa"/>
                            <w:gridSpan w:val="7"/>
                            <w:vMerge/>
                            <w:tcBorders>
                              <w:left w:val="nil"/>
                              <w:bottom w:val="nil"/>
                              <w:right w:val="single" w:sz="12" w:space="0" w:color="000000"/>
                            </w:tcBorders>
                          </w:tcPr>
                          <w:p w14:paraId="21E58AA1" w14:textId="77777777" w:rsidR="008A31B7" w:rsidRDefault="008A31B7"/>
                        </w:tc>
                        <w:tc>
                          <w:tcPr>
                            <w:tcW w:w="1550" w:type="dxa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A2" w14:textId="77777777" w:rsidR="008A31B7" w:rsidRDefault="00A84184">
                            <w:pPr>
                              <w:pStyle w:val="TableParagraph"/>
                              <w:spacing w:before="17"/>
                              <w:ind w:left="9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7950" w:type="dxa"/>
                            <w:gridSpan w:val="4"/>
                            <w:tcBorders>
                              <w:top w:val="single" w:sz="13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1E58AA3" w14:textId="77777777" w:rsidR="008A31B7" w:rsidRDefault="00A84184">
                            <w:pPr>
                              <w:pStyle w:val="TableParagraph"/>
                              <w:ind w:left="92" w:right="17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moderate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availability scenario,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transfers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across</w:t>
                            </w:r>
                            <w:r>
                              <w:rPr>
                                <w:rFonts w:ascii="Century Gothic"/>
                                <w:spacing w:val="9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zones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Victorian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Rivers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zone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may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required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Coorong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Lagoons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elsewhere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southern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connected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catchment.</w:t>
                            </w:r>
                          </w:p>
                          <w:p w14:paraId="21E58AA4" w14:textId="77777777" w:rsidR="008A31B7" w:rsidRDefault="008A31B7">
                            <w:pPr>
                              <w:pStyle w:val="TableParagraph"/>
                              <w:spacing w:before="10"/>
                              <w:rPr>
                                <w:rFonts w:ascii="Century Gothic" w:eastAsia="Century Gothic" w:hAnsi="Century Gothic" w:cs="Century Gothic"/>
                                <w:sz w:val="17"/>
                                <w:szCs w:val="17"/>
                              </w:rPr>
                            </w:pPr>
                          </w:p>
                          <w:p w14:paraId="21E58AA5" w14:textId="77777777" w:rsidR="008A31B7" w:rsidRDefault="00A84184">
                            <w:pPr>
                              <w:pStyle w:val="TableParagraph"/>
                              <w:ind w:left="92" w:right="13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high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balance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also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opportunity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Victorian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allocation.</w:t>
                            </w:r>
                            <w:r>
                              <w:rPr>
                                <w:rFonts w:ascii="Century Gothic"/>
                                <w:spacing w:val="83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issue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whether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considered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once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greater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certainty</w:t>
                            </w:r>
                            <w:r>
                              <w:rPr>
                                <w:rFonts w:ascii="Century Gothic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regarding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winter-spring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period,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71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October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2017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onwards.</w:t>
                            </w:r>
                          </w:p>
                        </w:tc>
                      </w:tr>
                    </w:tbl>
                    <w:p w14:paraId="21E58AA7" w14:textId="77777777" w:rsidR="008A31B7" w:rsidRDefault="008A31B7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Flow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volumes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and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duration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for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Goulburn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Broken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catchments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reflect those from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GBCMA</w:t>
      </w:r>
      <w:r>
        <w:rPr>
          <w:rFonts w:ascii="Century Gothic" w:eastAsia="Century Gothic" w:hAnsi="Century Gothic" w:cs="Century Gothic"/>
          <w:spacing w:val="-6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2017</w:t>
      </w:r>
      <w:r>
        <w:rPr>
          <w:rFonts w:ascii="Century Gothic" w:eastAsia="Century Gothic" w:hAnsi="Century Gothic" w:cs="Century Gothic"/>
          <w:spacing w:val="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a–d.</w:t>
      </w:r>
    </w:p>
    <w:p w14:paraId="21E5828F" w14:textId="77777777" w:rsidR="008A31B7" w:rsidRDefault="00A84184">
      <w:pPr>
        <w:numPr>
          <w:ilvl w:val="0"/>
          <w:numId w:val="7"/>
        </w:numPr>
        <w:tabs>
          <w:tab w:val="left" w:pos="400"/>
        </w:tabs>
        <w:spacing w:line="195" w:lineRule="exact"/>
        <w:ind w:left="399" w:hanging="17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Flows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above 10,000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ML/day </w:t>
      </w:r>
      <w:r>
        <w:rPr>
          <w:rFonts w:ascii="Century Gothic"/>
          <w:sz w:val="16"/>
        </w:rPr>
        <w:t>at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McCoys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Bridge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z w:val="16"/>
        </w:rPr>
        <w:t>or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Murchison would be subject to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natural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2"/>
          <w:sz w:val="16"/>
        </w:rPr>
        <w:t>flow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z w:val="16"/>
        </w:rPr>
        <w:t>cues.</w:t>
      </w:r>
    </w:p>
    <w:p w14:paraId="21E58290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7"/>
          <w:szCs w:val="17"/>
        </w:rPr>
      </w:pPr>
    </w:p>
    <w:p w14:paraId="21E58291" w14:textId="77777777" w:rsidR="008A31B7" w:rsidRDefault="00A84184">
      <w:pPr>
        <w:ind w:left="254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b/>
          <w:spacing w:val="-2"/>
          <w:w w:val="105"/>
          <w:sz w:val="13"/>
        </w:rPr>
        <w:t>Key</w:t>
      </w:r>
      <w:r>
        <w:rPr>
          <w:rFonts w:ascii="Century Gothic"/>
          <w:b/>
          <w:spacing w:val="8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-</w:t>
      </w:r>
      <w:r>
        <w:rPr>
          <w:rFonts w:ascii="Century Gothic"/>
          <w:b/>
          <w:spacing w:val="-2"/>
          <w:w w:val="105"/>
          <w:sz w:val="13"/>
        </w:rPr>
        <w:t xml:space="preserve"> events</w:t>
      </w:r>
      <w:r>
        <w:rPr>
          <w:rFonts w:ascii="Century Gothic"/>
          <w:b/>
          <w:spacing w:val="6"/>
          <w:w w:val="105"/>
          <w:sz w:val="13"/>
        </w:rPr>
        <w:t xml:space="preserve"> </w:t>
      </w:r>
      <w:r>
        <w:rPr>
          <w:rFonts w:ascii="Century Gothic"/>
          <w:b/>
          <w:spacing w:val="4"/>
          <w:w w:val="105"/>
          <w:sz w:val="13"/>
        </w:rPr>
        <w:t>in</w:t>
      </w:r>
      <w:r>
        <w:rPr>
          <w:rFonts w:ascii="Century Gothic"/>
          <w:b/>
          <w:spacing w:val="5"/>
          <w:w w:val="105"/>
          <w:sz w:val="13"/>
        </w:rPr>
        <w:t xml:space="preserve"> </w:t>
      </w:r>
      <w:r>
        <w:rPr>
          <w:rFonts w:ascii="Century Gothic"/>
          <w:b/>
          <w:spacing w:val="1"/>
          <w:w w:val="105"/>
          <w:sz w:val="13"/>
        </w:rPr>
        <w:t>previous</w:t>
      </w:r>
      <w:r>
        <w:rPr>
          <w:rFonts w:ascii="Century Gothic"/>
          <w:b/>
          <w:spacing w:val="6"/>
          <w:w w:val="105"/>
          <w:sz w:val="13"/>
        </w:rPr>
        <w:t xml:space="preserve"> </w:t>
      </w:r>
      <w:r>
        <w:rPr>
          <w:rFonts w:ascii="Century Gothic"/>
          <w:b/>
          <w:spacing w:val="2"/>
          <w:w w:val="105"/>
          <w:sz w:val="13"/>
        </w:rPr>
        <w:t>years</w:t>
      </w:r>
    </w:p>
    <w:p w14:paraId="21E58292" w14:textId="55614782" w:rsidR="008A31B7" w:rsidRDefault="00A84184">
      <w:pPr>
        <w:spacing w:before="93"/>
        <w:ind w:left="928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 wp14:anchorId="21E589E1" wp14:editId="0F19370B">
                <wp:simplePos x="0" y="0"/>
                <wp:positionH relativeFrom="page">
                  <wp:posOffset>991870</wp:posOffset>
                </wp:positionH>
                <wp:positionV relativeFrom="paragraph">
                  <wp:posOffset>38100</wp:posOffset>
                </wp:positionV>
                <wp:extent cx="439420" cy="415925"/>
                <wp:effectExtent l="1270" t="3175" r="6985" b="9525"/>
                <wp:wrapNone/>
                <wp:docPr id="41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15925"/>
                          <a:chOff x="1562" y="60"/>
                          <a:chExt cx="692" cy="655"/>
                        </a:xfrm>
                      </wpg:grpSpPr>
                      <wpg:grpSp>
                        <wpg:cNvPr id="413" name="Group 414"/>
                        <wpg:cNvGrpSpPr>
                          <a:grpSpLocks/>
                        </wpg:cNvGrpSpPr>
                        <wpg:grpSpPr bwMode="auto">
                          <a:xfrm>
                            <a:off x="1574" y="66"/>
                            <a:ext cx="675" cy="221"/>
                            <a:chOff x="1574" y="66"/>
                            <a:chExt cx="675" cy="221"/>
                          </a:xfrm>
                        </wpg:grpSpPr>
                        <wps:wsp>
                          <wps:cNvPr id="414" name="Freeform 415"/>
                          <wps:cNvSpPr>
                            <a:spLocks/>
                          </wps:cNvSpPr>
                          <wps:spPr bwMode="auto">
                            <a:xfrm>
                              <a:off x="1574" y="6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87 66"/>
                                <a:gd name="T3" fmla="*/ 287 h 221"/>
                                <a:gd name="T4" fmla="+- 0 2248 1574"/>
                                <a:gd name="T5" fmla="*/ T4 w 675"/>
                                <a:gd name="T6" fmla="+- 0 287 66"/>
                                <a:gd name="T7" fmla="*/ 287 h 221"/>
                                <a:gd name="T8" fmla="+- 0 2248 1574"/>
                                <a:gd name="T9" fmla="*/ T8 w 675"/>
                                <a:gd name="T10" fmla="+- 0 66 66"/>
                                <a:gd name="T11" fmla="*/ 66 h 221"/>
                                <a:gd name="T12" fmla="+- 0 1574 1574"/>
                                <a:gd name="T13" fmla="*/ T12 w 675"/>
                                <a:gd name="T14" fmla="+- 0 66 66"/>
                                <a:gd name="T15" fmla="*/ 66 h 221"/>
                                <a:gd name="T16" fmla="+- 0 1574 1574"/>
                                <a:gd name="T17" fmla="*/ T16 w 675"/>
                                <a:gd name="T18" fmla="+- 0 287 66"/>
                                <a:gd name="T19" fmla="*/ 2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2"/>
                        <wpg:cNvGrpSpPr>
                          <a:grpSpLocks/>
                        </wpg:cNvGrpSpPr>
                        <wpg:grpSpPr bwMode="auto">
                          <a:xfrm>
                            <a:off x="1574" y="277"/>
                            <a:ext cx="675" cy="221"/>
                            <a:chOff x="1574" y="277"/>
                            <a:chExt cx="675" cy="221"/>
                          </a:xfrm>
                        </wpg:grpSpPr>
                        <wps:wsp>
                          <wps:cNvPr id="416" name="Freeform 413"/>
                          <wps:cNvSpPr>
                            <a:spLocks/>
                          </wps:cNvSpPr>
                          <wps:spPr bwMode="auto">
                            <a:xfrm>
                              <a:off x="1574" y="277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498 277"/>
                                <a:gd name="T3" fmla="*/ 498 h 221"/>
                                <a:gd name="T4" fmla="+- 0 2248 1574"/>
                                <a:gd name="T5" fmla="*/ T4 w 675"/>
                                <a:gd name="T6" fmla="+- 0 498 277"/>
                                <a:gd name="T7" fmla="*/ 498 h 221"/>
                                <a:gd name="T8" fmla="+- 0 2248 1574"/>
                                <a:gd name="T9" fmla="*/ T8 w 675"/>
                                <a:gd name="T10" fmla="+- 0 277 277"/>
                                <a:gd name="T11" fmla="*/ 277 h 221"/>
                                <a:gd name="T12" fmla="+- 0 1574 1574"/>
                                <a:gd name="T13" fmla="*/ T12 w 675"/>
                                <a:gd name="T14" fmla="+- 0 277 277"/>
                                <a:gd name="T15" fmla="*/ 277 h 221"/>
                                <a:gd name="T16" fmla="+- 0 1574 1574"/>
                                <a:gd name="T17" fmla="*/ T16 w 675"/>
                                <a:gd name="T18" fmla="+- 0 498 277"/>
                                <a:gd name="T19" fmla="*/ 49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0"/>
                        <wpg:cNvGrpSpPr>
                          <a:grpSpLocks/>
                        </wpg:cNvGrpSpPr>
                        <wpg:grpSpPr bwMode="auto">
                          <a:xfrm>
                            <a:off x="1568" y="66"/>
                            <a:ext cx="2" cy="642"/>
                            <a:chOff x="1568" y="66"/>
                            <a:chExt cx="2" cy="642"/>
                          </a:xfrm>
                        </wpg:grpSpPr>
                        <wps:wsp>
                          <wps:cNvPr id="418" name="Freeform 411"/>
                          <wps:cNvSpPr>
                            <a:spLocks/>
                          </wps:cNvSpPr>
                          <wps:spPr bwMode="auto">
                            <a:xfrm>
                              <a:off x="1568" y="66"/>
                              <a:ext cx="2" cy="64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66 h 642"/>
                                <a:gd name="T2" fmla="+- 0 708 66"/>
                                <a:gd name="T3" fmla="*/ 708 h 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">
                                  <a:moveTo>
                                    <a:pt x="0" y="0"/>
                                  </a:moveTo>
                                  <a:lnTo>
                                    <a:pt x="0" y="64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8"/>
                        <wpg:cNvGrpSpPr>
                          <a:grpSpLocks/>
                        </wpg:cNvGrpSpPr>
                        <wpg:grpSpPr bwMode="auto">
                          <a:xfrm>
                            <a:off x="2242" y="77"/>
                            <a:ext cx="2" cy="632"/>
                            <a:chOff x="2242" y="77"/>
                            <a:chExt cx="2" cy="632"/>
                          </a:xfrm>
                        </wpg:grpSpPr>
                        <wps:wsp>
                          <wps:cNvPr id="420" name="Freeform 409"/>
                          <wps:cNvSpPr>
                            <a:spLocks/>
                          </wps:cNvSpPr>
                          <wps:spPr bwMode="auto">
                            <a:xfrm>
                              <a:off x="2242" y="77"/>
                              <a:ext cx="2" cy="632"/>
                            </a:xfrm>
                            <a:custGeom>
                              <a:avLst/>
                              <a:gdLst>
                                <a:gd name="T0" fmla="+- 0 77 77"/>
                                <a:gd name="T1" fmla="*/ 77 h 632"/>
                                <a:gd name="T2" fmla="+- 0 708 77"/>
                                <a:gd name="T3" fmla="*/ 708 h 6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">
                                  <a:moveTo>
                                    <a:pt x="0" y="0"/>
                                  </a:moveTo>
                                  <a:lnTo>
                                    <a:pt x="0" y="631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6"/>
                        <wpg:cNvGrpSpPr>
                          <a:grpSpLocks/>
                        </wpg:cNvGrpSpPr>
                        <wpg:grpSpPr bwMode="auto">
                          <a:xfrm>
                            <a:off x="1574" y="71"/>
                            <a:ext cx="675" cy="2"/>
                            <a:chOff x="1574" y="71"/>
                            <a:chExt cx="675" cy="2"/>
                          </a:xfrm>
                        </wpg:grpSpPr>
                        <wps:wsp>
                          <wps:cNvPr id="422" name="Freeform 407"/>
                          <wps:cNvSpPr>
                            <a:spLocks/>
                          </wps:cNvSpPr>
                          <wps:spPr bwMode="auto">
                            <a:xfrm>
                              <a:off x="1574" y="7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04"/>
                        <wpg:cNvGrpSpPr>
                          <a:grpSpLocks/>
                        </wpg:cNvGrpSpPr>
                        <wpg:grpSpPr bwMode="auto">
                          <a:xfrm>
                            <a:off x="1574" y="282"/>
                            <a:ext cx="675" cy="2"/>
                            <a:chOff x="1574" y="282"/>
                            <a:chExt cx="675" cy="2"/>
                          </a:xfrm>
                        </wpg:grpSpPr>
                        <wps:wsp>
                          <wps:cNvPr id="424" name="Freeform 405"/>
                          <wps:cNvSpPr>
                            <a:spLocks/>
                          </wps:cNvSpPr>
                          <wps:spPr bwMode="auto">
                            <a:xfrm>
                              <a:off x="1574" y="28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02"/>
                        <wpg:cNvGrpSpPr>
                          <a:grpSpLocks/>
                        </wpg:cNvGrpSpPr>
                        <wpg:grpSpPr bwMode="auto">
                          <a:xfrm>
                            <a:off x="1574" y="492"/>
                            <a:ext cx="675" cy="2"/>
                            <a:chOff x="1574" y="492"/>
                            <a:chExt cx="675" cy="2"/>
                          </a:xfrm>
                        </wpg:grpSpPr>
                        <wps:wsp>
                          <wps:cNvPr id="426" name="Freeform 403"/>
                          <wps:cNvSpPr>
                            <a:spLocks/>
                          </wps:cNvSpPr>
                          <wps:spPr bwMode="auto">
                            <a:xfrm>
                              <a:off x="1574" y="49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00"/>
                        <wpg:cNvGrpSpPr>
                          <a:grpSpLocks/>
                        </wpg:cNvGrpSpPr>
                        <wpg:grpSpPr bwMode="auto">
                          <a:xfrm>
                            <a:off x="1574" y="702"/>
                            <a:ext cx="675" cy="2"/>
                            <a:chOff x="1574" y="702"/>
                            <a:chExt cx="675" cy="2"/>
                          </a:xfrm>
                        </wpg:grpSpPr>
                        <wps:wsp>
                          <wps:cNvPr id="428" name="Freeform 401"/>
                          <wps:cNvSpPr>
                            <a:spLocks/>
                          </wps:cNvSpPr>
                          <wps:spPr bwMode="auto">
                            <a:xfrm>
                              <a:off x="1574" y="70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2312C" id="Group 399" o:spid="_x0000_s1026" style="position:absolute;margin-left:78.1pt;margin-top:3pt;width:34.6pt;height:32.75pt;z-index:1744;mso-position-horizontal-relative:page" coordorigin="1562,60" coordsize="692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">
                <v:group id="Group 414" o:spid="_x0000_s1027" style="position:absolute;left:1574;top:66;width:675;height:221" coordorigin="1574,6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5" o:spid="_x0000_s1028" style="position:absolute;left:1574;top:6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FnsUA&#10;AADcAAAADwAAAGRycy9kb3ducmV2LnhtbESPQWvCQBSE70L/w/IKvZmNIkWiq0hFKu1BjObg7ZF9&#10;TYLZtzG7TdJ/3xUEj8PMfMMs14OpRUetqywrmEQxCOLc6ooLBefTbjwH4TyyxtoyKfgjB+vVy2iJ&#10;ibY9H6lLfSEChF2CCkrvm0RKl5dk0EW2IQ7ej20N+iDbQuoW+wA3tZzG8bs0WHFYKLGhj5Lya/pr&#10;FDh/2x0P2XmrP7+nZrM/fV2uGSr19jpsFiA8Df4ZfrT3WsFsMoP7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IWexQAAANwAAAAPAAAAAAAAAAAAAAAAAJgCAABkcnMv&#10;ZG93bnJldi54bWxQSwUGAAAAAAQABAD1AAAAigMAAAAA&#10;" path="m,221r674,l674,,,,,221xe" fillcolor="gray" stroked="f">
                    <v:path arrowok="t" o:connecttype="custom" o:connectlocs="0,287;674,287;674,66;0,66;0,287" o:connectangles="0,0,0,0,0"/>
                  </v:shape>
                </v:group>
                <v:group id="Group 412" o:spid="_x0000_s1029" style="position:absolute;left:1574;top:277;width:675;height:221" coordorigin="1574,277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3" o:spid="_x0000_s1030" style="position:absolute;left:1574;top:277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ApMMA&#10;AADcAAAADwAAAGRycy9kb3ducmV2LnhtbESPQWvCQBSE7wX/w/KE3upG24pEVxFR2ouHRsHrY/eZ&#10;BLNvQ3YTk3/fFQSPw8x8w6w2va1ER40vHSuYThIQxNqZknMF59PhYwHCB2SDlWNSMJCHzXr0tsLU&#10;uDv/UZeFXEQI+xQVFCHUqZReF2TRT1xNHL2rayyGKJtcmgbvEW4rOUuSubRYclwosKZdQfqWtVZB&#10;2x73Ay0uw5Y+f747nJVa15lS7+N+uwQRqA+v8LP9axR8TefwO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zApMMAAADcAAAADwAAAAAAAAAAAAAAAACYAgAAZHJzL2Rv&#10;d25yZXYueG1sUEsFBgAAAAAEAAQA9QAAAIgDAAAAAA==&#10;" path="m,221r674,l674,,,,,221xe" fillcolor="#d9d9d9" stroked="f">
                    <v:path arrowok="t" o:connecttype="custom" o:connectlocs="0,498;674,498;674,277;0,277;0,498" o:connectangles="0,0,0,0,0"/>
                  </v:shape>
                </v:group>
                <v:group id="Group 410" o:spid="_x0000_s1031" style="position:absolute;left:1568;top:66;width:2;height:642" coordorigin="1568,66" coordsize="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1" o:spid="_x0000_s1032" style="position:absolute;left:1568;top:66;width:2;height:642;visibility:visible;mso-wrap-style:square;v-text-anchor:top" coordsize="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d84sQA&#10;AADcAAAADwAAAGRycy9kb3ducmV2LnhtbESPwWrCQBCG74LvsIzgTTeKtDW6igiBgl5qPehtyI5J&#10;NDsbstsY375zKPQ4/PN/881627taddSGyrOB2TQBRZx7W3Fh4PydTT5AhYhssfZMBl4UYLsZDtaY&#10;Wv/kL+pOsVAC4ZCigTLGJtU65CU5DFPfEEt2863DKGNbaNviU+Cu1vMkedMOK5YLJTa0Lyl/nH6c&#10;aLB7Xxzv/tBdlvHss+P1lYXGmPGo361ARerj//Jf+9MaWMzEVp4RA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3fOLEAAAA3AAAAA8AAAAAAAAAAAAAAAAAmAIAAGRycy9k&#10;b3ducmV2LnhtbFBLBQYAAAAABAAEAPUAAACJAwAAAAA=&#10;" path="m,l,642e" filled="f" strokeweight=".22086mm">
                    <v:path arrowok="t" o:connecttype="custom" o:connectlocs="0,66;0,708" o:connectangles="0,0"/>
                  </v:shape>
                </v:group>
                <v:group id="Group 408" o:spid="_x0000_s1033" style="position:absolute;left:2242;top:77;width:2;height:632" coordorigin="2242,77" coordsize="2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09" o:spid="_x0000_s1034" style="position:absolute;left:2242;top:77;width:2;height:632;visibility:visible;mso-wrap-style:square;v-text-anchor:top" coordsize="2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EnMMA&#10;AADcAAAADwAAAGRycy9kb3ducmV2LnhtbERPz2vCMBS+D/Y/hDfYZdhUERnVVDbBdcfpiuDt2by1&#10;Zc1LTbJa/3tzGHj8+H6v1qPpxEDOt5YVTJMUBHFldcu1gvJ7O3kF4QOyxs4yKbiSh3X++LDCTNsL&#10;72jYh1rEEPYZKmhC6DMpfdWQQZ/YnjhyP9YZDBG6WmqHlxhuOjlL04U02HJsaLCnTUPV7/7PKGg3&#10;hzN9vRTl6eqGY0HvH9tiPCj1/DS+LUEEGsNd/O/+1Arms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pEnMMAAADcAAAADwAAAAAAAAAAAAAAAACYAgAAZHJzL2Rv&#10;d25yZXYueG1sUEsFBgAAAAAEAAQA9QAAAIgDAAAAAA==&#10;" path="m,l,631e" filled="f" strokeweight=".22086mm">
                    <v:path arrowok="t" o:connecttype="custom" o:connectlocs="0,77;0,708" o:connectangles="0,0"/>
                  </v:shape>
                </v:group>
                <v:group id="Group 406" o:spid="_x0000_s1035" style="position:absolute;left:1574;top:71;width:675;height:2" coordorigin="1574,7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07" o:spid="_x0000_s1036" style="position:absolute;left:1574;top:7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nP8UA&#10;AADcAAAADwAAAGRycy9kb3ducmV2LnhtbESPW2vCQBSE3wv+h+UIfasbQ1lKdA1RUAq9gBfw9ZA9&#10;JtHs2ZBdNf333ULBx2FmvmHm+WBbcaPeN441TCcJCOLSmYYrDYf9+uUNhA/IBlvHpOGHPOSL0dMc&#10;M+PuvKXbLlQiQthnqKEOocuk9GVNFv3EdcTRO7neYoiyr6Tp8R7htpVpkihpseG4UGNHq5rKy+5q&#10;NXx9qCPb9X51Lj6rsFSkvjcXpfXzeChmIAIN4RH+b78bDa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ec/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v:group id="Group 404" o:spid="_x0000_s1037" style="position:absolute;left:1574;top:282;width:675;height:2" coordorigin="1574,28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05" o:spid="_x0000_s1038" style="position:absolute;left:1574;top:28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a0MMA&#10;AADcAAAADwAAAGRycy9kb3ducmV2LnhtbESPQYvCMBSE7wv+h/AEb2uqSFiqUVRQFtSFVcHro3m2&#10;1ealNFmt/94Iwh6HmfmGmcxaW4kbNb50rGHQT0AQZ86UnGs4HlafXyB8QDZYOSYND/Iwm3Y+Jpga&#10;d+dfuu1DLiKEfYoaihDqVEqfFWTR911NHL2zayyGKJtcmgbvEW4rOUwSJS2WHBcKrGlZUHbd/1kN&#10;u406sV0dlpf5Ng8LRepnfVVa97rtfAwiUBv+w+/2t9EwGo7gdSYe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Da0MMAAADcAAAADwAAAAAAAAAAAAAAAACYAgAAZHJzL2Rv&#10;d25yZXYueG1sUEsFBgAAAAAEAAQA9QAAAIgDAAAAAA==&#10;" path="m,l674,e" filled="f" strokeweight=".22031mm">
                    <v:path arrowok="t" o:connecttype="custom" o:connectlocs="0,0;674,0" o:connectangles="0,0"/>
                  </v:shape>
                </v:group>
                <v:group id="Group 402" o:spid="_x0000_s1039" style="position:absolute;left:1574;top:492;width:675;height:2" coordorigin="1574,49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03" o:spid="_x0000_s1040" style="position:absolute;left:1574;top:49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hPMUA&#10;AADcAAAADwAAAGRycy9kb3ducmV2LnhtbESPQWvCQBSE74X+h+UVequbBllK6ipWsAitBROh10f2&#10;mUSzb0N2G9N/7wqCx2FmvmFmi9G2YqDeN441vE4SEMSlMw1XGvbF+uUNhA/IBlvHpOGfPCzmjw8z&#10;zIw7846GPFQiQthnqKEOocuk9GVNFv3EdcTRO7jeYoiyr6Tp8RzhtpVpkihpseG4UGNHq5rKU/5n&#10;NWy/1C/bdbE6Lr+r8KFI/XyelNbPT+PyHUSgMdzDt/bGaJimCq5n4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uE8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v:group id="Group 400" o:spid="_x0000_s1041" style="position:absolute;left:1574;top:702;width:675;height:2" coordorigin="1574,70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01" o:spid="_x0000_s1042" style="position:absolute;left:1574;top:70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3Q1cAA&#10;AADcAAAADwAAAGRycy9kb3ducmV2LnhtbERPTYvCMBC9C/6HMMLeNFUkSNcoKijCroJV2OvQzLZd&#10;m0lponb/vTkIHh/ve77sbC3u1PrKsYbxKAFBnDtTcaHhct4OZyB8QDZYOyYN/+Rhuej35pga9+AT&#10;3bNQiBjCPkUNZQhNKqXPS7LoR64hjtyvay2GCNtCmhYfMdzWcpIkSlqsODaU2NCmpPya3ayGw5f6&#10;Ybs9b/5W30VYK1LH3VVp/THoVp8gAnXhLX6590bDdBL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3Q1cAAAADcAAAADwAAAAAAAAAAAAAAAACYAgAAZHJzL2Rvd25y&#10;ZXYueG1sUEsFBgAAAAAEAAQA9QAAAIUDAAAAAA==&#10;" path="m,l674,e" filled="f" strokeweight=".22031mm">
                    <v:path arrowok="t" o:connecttype="custom" o:connectlocs="0,0;6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was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by</w:t>
      </w:r>
      <w:r>
        <w:rPr>
          <w:rFonts w:ascii="Century Gothic"/>
          <w:spacing w:val="-6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Commonwealth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environmental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any</w:t>
      </w:r>
      <w:r>
        <w:rPr>
          <w:rFonts w:ascii="Century Gothic"/>
          <w:spacing w:val="-6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other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source</w:t>
      </w:r>
    </w:p>
    <w:p w14:paraId="21E58293" w14:textId="77777777" w:rsidR="008A31B7" w:rsidRDefault="00A84184">
      <w:pPr>
        <w:spacing w:before="51" w:line="317" w:lineRule="auto"/>
        <w:ind w:left="928" w:right="9663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was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partially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met</w:t>
      </w:r>
      <w:r>
        <w:rPr>
          <w:rFonts w:ascii="Century Gothic"/>
          <w:spacing w:val="1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Commonwealth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environmental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other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 xml:space="preserve">source </w:t>
      </w:r>
      <w:r>
        <w:rPr>
          <w:rFonts w:ascii="Century Gothic"/>
          <w:spacing w:val="2"/>
          <w:w w:val="105"/>
          <w:sz w:val="13"/>
        </w:rPr>
        <w:t>(may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 xml:space="preserve">be </w:t>
      </w:r>
      <w:r>
        <w:rPr>
          <w:rFonts w:ascii="Century Gothic"/>
          <w:spacing w:val="-2"/>
          <w:w w:val="105"/>
          <w:sz w:val="13"/>
        </w:rPr>
        <w:t>used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to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indicate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infrastructure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assisted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delivery)</w:t>
      </w:r>
      <w:r>
        <w:rPr>
          <w:rFonts w:ascii="Century Gothic"/>
          <w:spacing w:val="10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not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provided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(or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not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required)</w:t>
      </w:r>
    </w:p>
    <w:p w14:paraId="21E58294" w14:textId="77777777" w:rsidR="008A31B7" w:rsidRDefault="00A84184">
      <w:pPr>
        <w:spacing w:line="150" w:lineRule="exact"/>
        <w:ind w:left="254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spacing w:val="3"/>
          <w:w w:val="105"/>
          <w:sz w:val="13"/>
        </w:rPr>
        <w:t>Note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not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all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demands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 xml:space="preserve">require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every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year;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drying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phases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are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important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floodplains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temporary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wetlands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streams</w:t>
      </w:r>
    </w:p>
    <w:p w14:paraId="21E58295" w14:textId="2950F2AC" w:rsidR="008A31B7" w:rsidRDefault="00A84184">
      <w:pPr>
        <w:spacing w:before="72"/>
        <w:ind w:left="254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21E589E2" wp14:editId="1AAE3C6D">
                <wp:simplePos x="0" y="0"/>
                <wp:positionH relativeFrom="page">
                  <wp:posOffset>991870</wp:posOffset>
                </wp:positionH>
                <wp:positionV relativeFrom="paragraph">
                  <wp:posOffset>164465</wp:posOffset>
                </wp:positionV>
                <wp:extent cx="439420" cy="422275"/>
                <wp:effectExtent l="1270" t="8255" r="6985" b="7620"/>
                <wp:wrapNone/>
                <wp:docPr id="395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22275"/>
                          <a:chOff x="1562" y="259"/>
                          <a:chExt cx="692" cy="665"/>
                        </a:xfrm>
                      </wpg:grpSpPr>
                      <wpg:grpSp>
                        <wpg:cNvPr id="396" name="Group 397"/>
                        <wpg:cNvGrpSpPr>
                          <a:grpSpLocks/>
                        </wpg:cNvGrpSpPr>
                        <wpg:grpSpPr bwMode="auto">
                          <a:xfrm>
                            <a:off x="1574" y="266"/>
                            <a:ext cx="675" cy="221"/>
                            <a:chOff x="1574" y="266"/>
                            <a:chExt cx="675" cy="221"/>
                          </a:xfrm>
                        </wpg:grpSpPr>
                        <wps:wsp>
                          <wps:cNvPr id="397" name="Freeform 398"/>
                          <wps:cNvSpPr>
                            <a:spLocks/>
                          </wps:cNvSpPr>
                          <wps:spPr bwMode="auto">
                            <a:xfrm>
                              <a:off x="1574" y="26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487 266"/>
                                <a:gd name="T3" fmla="*/ 487 h 221"/>
                                <a:gd name="T4" fmla="+- 0 2248 1574"/>
                                <a:gd name="T5" fmla="*/ T4 w 675"/>
                                <a:gd name="T6" fmla="+- 0 487 266"/>
                                <a:gd name="T7" fmla="*/ 487 h 221"/>
                                <a:gd name="T8" fmla="+- 0 2248 1574"/>
                                <a:gd name="T9" fmla="*/ T8 w 675"/>
                                <a:gd name="T10" fmla="+- 0 266 266"/>
                                <a:gd name="T11" fmla="*/ 266 h 221"/>
                                <a:gd name="T12" fmla="+- 0 1574 1574"/>
                                <a:gd name="T13" fmla="*/ T12 w 675"/>
                                <a:gd name="T14" fmla="+- 0 266 266"/>
                                <a:gd name="T15" fmla="*/ 266 h 221"/>
                                <a:gd name="T16" fmla="+- 0 1574 1574"/>
                                <a:gd name="T17" fmla="*/ T16 w 675"/>
                                <a:gd name="T18" fmla="+- 0 487 266"/>
                                <a:gd name="T19" fmla="*/ 4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5"/>
                        <wpg:cNvGrpSpPr>
                          <a:grpSpLocks/>
                        </wpg:cNvGrpSpPr>
                        <wpg:grpSpPr bwMode="auto">
                          <a:xfrm>
                            <a:off x="1574" y="476"/>
                            <a:ext cx="675" cy="221"/>
                            <a:chOff x="1574" y="476"/>
                            <a:chExt cx="675" cy="221"/>
                          </a:xfrm>
                        </wpg:grpSpPr>
                        <wps:wsp>
                          <wps:cNvPr id="399" name="Freeform 396"/>
                          <wps:cNvSpPr>
                            <a:spLocks/>
                          </wps:cNvSpPr>
                          <wps:spPr bwMode="auto">
                            <a:xfrm>
                              <a:off x="1574" y="47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697 476"/>
                                <a:gd name="T3" fmla="*/ 697 h 221"/>
                                <a:gd name="T4" fmla="+- 0 2248 1574"/>
                                <a:gd name="T5" fmla="*/ T4 w 675"/>
                                <a:gd name="T6" fmla="+- 0 697 476"/>
                                <a:gd name="T7" fmla="*/ 697 h 221"/>
                                <a:gd name="T8" fmla="+- 0 2248 1574"/>
                                <a:gd name="T9" fmla="*/ T8 w 675"/>
                                <a:gd name="T10" fmla="+- 0 476 476"/>
                                <a:gd name="T11" fmla="*/ 476 h 221"/>
                                <a:gd name="T12" fmla="+- 0 1574 1574"/>
                                <a:gd name="T13" fmla="*/ T12 w 675"/>
                                <a:gd name="T14" fmla="+- 0 476 476"/>
                                <a:gd name="T15" fmla="*/ 476 h 221"/>
                                <a:gd name="T16" fmla="+- 0 1574 1574"/>
                                <a:gd name="T17" fmla="*/ T16 w 675"/>
                                <a:gd name="T18" fmla="+- 0 697 476"/>
                                <a:gd name="T19" fmla="*/ 69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3"/>
                        <wpg:cNvGrpSpPr>
                          <a:grpSpLocks/>
                        </wpg:cNvGrpSpPr>
                        <wpg:grpSpPr bwMode="auto">
                          <a:xfrm>
                            <a:off x="1568" y="266"/>
                            <a:ext cx="2" cy="653"/>
                            <a:chOff x="1568" y="266"/>
                            <a:chExt cx="2" cy="653"/>
                          </a:xfrm>
                        </wpg:grpSpPr>
                        <wps:wsp>
                          <wps:cNvPr id="401" name="Freeform 394"/>
                          <wps:cNvSpPr>
                            <a:spLocks/>
                          </wps:cNvSpPr>
                          <wps:spPr bwMode="auto">
                            <a:xfrm>
                              <a:off x="1568" y="266"/>
                              <a:ext cx="2" cy="653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653"/>
                                <a:gd name="T2" fmla="+- 0 918 266"/>
                                <a:gd name="T3" fmla="*/ 918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1"/>
                        <wpg:cNvGrpSpPr>
                          <a:grpSpLocks/>
                        </wpg:cNvGrpSpPr>
                        <wpg:grpSpPr bwMode="auto">
                          <a:xfrm>
                            <a:off x="2242" y="276"/>
                            <a:ext cx="2" cy="642"/>
                            <a:chOff x="2242" y="276"/>
                            <a:chExt cx="2" cy="642"/>
                          </a:xfrm>
                        </wpg:grpSpPr>
                        <wps:wsp>
                          <wps:cNvPr id="403" name="Freeform 392"/>
                          <wps:cNvSpPr>
                            <a:spLocks/>
                          </wps:cNvSpPr>
                          <wps:spPr bwMode="auto">
                            <a:xfrm>
                              <a:off x="2242" y="276"/>
                              <a:ext cx="2" cy="642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42"/>
                                <a:gd name="T2" fmla="+- 0 918 276"/>
                                <a:gd name="T3" fmla="*/ 918 h 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">
                                  <a:moveTo>
                                    <a:pt x="0" y="0"/>
                                  </a:moveTo>
                                  <a:lnTo>
                                    <a:pt x="0" y="64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89"/>
                        <wpg:cNvGrpSpPr>
                          <a:grpSpLocks/>
                        </wpg:cNvGrpSpPr>
                        <wpg:grpSpPr bwMode="auto">
                          <a:xfrm>
                            <a:off x="1574" y="271"/>
                            <a:ext cx="675" cy="2"/>
                            <a:chOff x="1574" y="271"/>
                            <a:chExt cx="675" cy="2"/>
                          </a:xfrm>
                        </wpg:grpSpPr>
                        <wps:wsp>
                          <wps:cNvPr id="405" name="Freeform 390"/>
                          <wps:cNvSpPr>
                            <a:spLocks/>
                          </wps:cNvSpPr>
                          <wps:spPr bwMode="auto">
                            <a:xfrm>
                              <a:off x="1574" y="27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7"/>
                        <wpg:cNvGrpSpPr>
                          <a:grpSpLocks/>
                        </wpg:cNvGrpSpPr>
                        <wpg:grpSpPr bwMode="auto">
                          <a:xfrm>
                            <a:off x="1574" y="481"/>
                            <a:ext cx="675" cy="2"/>
                            <a:chOff x="1574" y="481"/>
                            <a:chExt cx="675" cy="2"/>
                          </a:xfrm>
                        </wpg:grpSpPr>
                        <wps:wsp>
                          <wps:cNvPr id="407" name="Freeform 388"/>
                          <wps:cNvSpPr>
                            <a:spLocks/>
                          </wps:cNvSpPr>
                          <wps:spPr bwMode="auto">
                            <a:xfrm>
                              <a:off x="1574" y="48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5"/>
                        <wpg:cNvGrpSpPr>
                          <a:grpSpLocks/>
                        </wpg:cNvGrpSpPr>
                        <wpg:grpSpPr bwMode="auto">
                          <a:xfrm>
                            <a:off x="1574" y="692"/>
                            <a:ext cx="675" cy="2"/>
                            <a:chOff x="1574" y="692"/>
                            <a:chExt cx="675" cy="2"/>
                          </a:xfrm>
                        </wpg:grpSpPr>
                        <wps:wsp>
                          <wps:cNvPr id="409" name="Freeform 386"/>
                          <wps:cNvSpPr>
                            <a:spLocks/>
                          </wps:cNvSpPr>
                          <wps:spPr bwMode="auto">
                            <a:xfrm>
                              <a:off x="1574" y="69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3"/>
                        <wpg:cNvGrpSpPr>
                          <a:grpSpLocks/>
                        </wpg:cNvGrpSpPr>
                        <wpg:grpSpPr bwMode="auto">
                          <a:xfrm>
                            <a:off x="1574" y="913"/>
                            <a:ext cx="675" cy="2"/>
                            <a:chOff x="1574" y="913"/>
                            <a:chExt cx="675" cy="2"/>
                          </a:xfrm>
                        </wpg:grpSpPr>
                        <wps:wsp>
                          <wps:cNvPr id="411" name="Freeform 384"/>
                          <wps:cNvSpPr>
                            <a:spLocks/>
                          </wps:cNvSpPr>
                          <wps:spPr bwMode="auto">
                            <a:xfrm>
                              <a:off x="1574" y="913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FD0F3" id="Group 382" o:spid="_x0000_s1026" style="position:absolute;margin-left:78.1pt;margin-top:12.95pt;width:34.6pt;height:33.25pt;z-index:1768;mso-position-horizontal-relative:page" coordorigin="1562,259" coordsize="69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">
                <v:group id="Group 397" o:spid="_x0000_s1027" style="position:absolute;left:1574;top:266;width:675;height:221" coordorigin="1574,26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8" o:spid="_x0000_s1028" style="position:absolute;left:1574;top:26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8DsEA&#10;AADcAAAADwAAAGRycy9kb3ducmV2LnhtbESPzWrDMBCE74W+g9hCbo2cBvLjRgmhSSHXKHmAxdpY&#10;ptLKsRTbffuqUOhxmJlvmM1u9E701MUmsILZtABBXAXTcK3gevl8XYGICdmgC0wKvinCbvv8tMHS&#10;hIHP1OtUiwzhWKICm1JbShkrSx7jNLTE2buFzmPKsqul6XDIcO/kW1EspMeG84LFlj4sVV/64RWs&#10;e+1w0PcDX48zOujgKotOqcnLuH8HkWhM/+G/9skomK+X8HsmHwG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vA7BAAAA3AAAAA8AAAAAAAAAAAAAAAAAmAIAAGRycy9kb3du&#10;cmV2LnhtbFBLBQYAAAAABAAEAPUAAACGAwAAAAA=&#10;" path="m,221r674,l674,,,,,221xe" fillcolor="#365f92" stroked="f">
                    <v:path arrowok="t" o:connecttype="custom" o:connectlocs="0,487;674,487;674,266;0,266;0,487" o:connectangles="0,0,0,0,0"/>
                  </v:shape>
                </v:group>
                <v:group id="Group 395" o:spid="_x0000_s1029" style="position:absolute;left:1574;top:476;width:675;height:221" coordorigin="1574,47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96" o:spid="_x0000_s1030" style="position:absolute;left:1574;top:47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RisQA&#10;AADcAAAADwAAAGRycy9kb3ducmV2LnhtbESP3WoCMRSE7wt9h3AE77pZtZS6GkULSkVv/HmA081x&#10;s7g5CZuo27dvBKGXw8x8w0znnW3EjdpQO1YwyHIQxKXTNVcKTsfV2yeIEJE1No5JwS8FmM9eX6ZY&#10;aHfnPd0OsRIJwqFABSZGX0gZSkMWQ+Y8cfLOrrUYk2wrqVu8J7ht5DDPP6TFmtOCQU9fhsrL4WoV&#10;bNdrv6MfH83ytDHnxXB5fEejVL/XLSYgInXxP/xsf2sFo/EYHmfS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2UYrEAAAA3AAAAA8AAAAAAAAAAAAAAAAAmAIAAGRycy9k&#10;b3ducmV2LnhtbFBLBQYAAAAABAAEAPUAAACJAwAAAAA=&#10;" path="m,221r674,l674,,,,,221xe" fillcolor="#94b3d6" stroked="f">
                    <v:path arrowok="t" o:connecttype="custom" o:connectlocs="0,697;674,697;674,476;0,476;0,697" o:connectangles="0,0,0,0,0"/>
                  </v:shape>
                </v:group>
                <v:group id="Group 393" o:spid="_x0000_s1031" style="position:absolute;left:1568;top:266;width:2;height:653" coordorigin="1568,266" coordsize="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94" o:spid="_x0000_s1032" style="position:absolute;left:1568;top:266;width:2;height:653;visibility:visible;mso-wrap-style:square;v-text-anchor:top" coordsize="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U+cYA&#10;AADcAAAADwAAAGRycy9kb3ducmV2LnhtbESPT2sCMRTE7wW/Q3iCt5pVpMjWKGLrn/ZQ0ZaCt8fm&#10;ubuYvKybuK7f3hSEHoeZ+Q0zmbXWiIZqXzpWMOgnIIgzp0vOFfx8L5/HIHxA1mgck4IbeZhNO08T&#10;TLW78o6afchFhLBPUUERQpVK6bOCLPq+q4ijd3S1xRBlnUtd4zXCrZHDJHmRFkuOCwVWtCgoO+0v&#10;VoFZl1/tCj+MPPxuP9+yc3N5D0elet12/goiUBv+w4/2RisYJQP4Ox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wU+cYAAADcAAAADwAAAAAAAAAAAAAAAACYAgAAZHJz&#10;L2Rvd25yZXYueG1sUEsFBgAAAAAEAAQA9QAAAIsDAAAAAA==&#10;" path="m,l,652e" filled="f" strokeweight=".22086mm">
                    <v:path arrowok="t" o:connecttype="custom" o:connectlocs="0,266;0,918" o:connectangles="0,0"/>
                  </v:shape>
                </v:group>
                <v:group id="Group 391" o:spid="_x0000_s1033" style="position:absolute;left:2242;top:276;width:2;height:642" coordorigin="2242,276" coordsize="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92" o:spid="_x0000_s1034" style="position:absolute;left:2242;top:276;width:2;height:642;visibility:visible;mso-wrap-style:square;v-text-anchor:top" coordsize="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4TsQA&#10;AADcAAAADwAAAGRycy9kb3ducmV2LnhtbESPS4vCQBCE74L/YWjBm05cxUd0FFkICOvFx0FvTaZN&#10;opmekBlj/Pc7Cwsei+r6qmu1aU0pGqpdYVnBaBiBIE6tLjhTcD4lgzkI55E1lpZJwZscbNbdzgpj&#10;bV98oOboMxEg7GJUkHtfxVK6NCeDbmgr4uDdbG3QB1lnUtf4CnBTyq8omkqDBYeGHCv6zil9HJ8m&#10;vMFmNtnf7U9zWfizTfbXd+Iqpfq9drsE4an1n+P/9E4rmERj+BsTC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KeE7EAAAA3AAAAA8AAAAAAAAAAAAAAAAAmAIAAGRycy9k&#10;b3ducmV2LnhtbFBLBQYAAAAABAAEAPUAAACJAwAAAAA=&#10;" path="m,l,642e" filled="f" strokeweight=".22086mm">
                    <v:path arrowok="t" o:connecttype="custom" o:connectlocs="0,276;0,918" o:connectangles="0,0"/>
                  </v:shape>
                </v:group>
                <v:group id="Group 389" o:spid="_x0000_s1035" style="position:absolute;left:1574;top:271;width:675;height:2" coordorigin="1574,27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90" o:spid="_x0000_s1036" style="position:absolute;left:1574;top:27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jK8QA&#10;AADcAAAADwAAAGRycy9kb3ducmV2LnhtbESP3WoCMRSE7wXfIRyhd5q1aJDVKFZQCm0Ff8Dbw+a4&#10;u7o5WTaprm/fFAQvh5n5hpktWluJGzW+dKxhOEhAEGfOlJxrOB7W/QkIH5ANVo5Jw4M8LObdzgxT&#10;4+68o9s+5CJC2KeooQihTqX0WUEW/cDVxNE7u8ZiiLLJpWnwHuG2ku9JoqTFkuNCgTWtCsqu+1+r&#10;4edLndiuD6vL8jsPH4rUdnNVWr/12uUURKA2vMLP9qfRMErG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IyvEAAAA3AAAAA8AAAAAAAAAAAAAAAAAmAIAAGRycy9k&#10;b3ducmV2LnhtbFBLBQYAAAAABAAEAPUAAACJAwAAAAA=&#10;" path="m,l674,e" filled="f" strokeweight=".22031mm">
                    <v:path arrowok="t" o:connecttype="custom" o:connectlocs="0,0;674,0" o:connectangles="0,0"/>
                  </v:shape>
                </v:group>
                <v:group id="Group 387" o:spid="_x0000_s1037" style="position:absolute;left:1574;top:481;width:675;height:2" coordorigin="1574,48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88" o:spid="_x0000_s1038" style="position:absolute;left:1574;top:48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Yx8QA&#10;AADcAAAADwAAAGRycy9kb3ducmV2LnhtbESP3WoCMRSE7wu+QzhC7zRrkSirUaygFFoFf8Dbw+a4&#10;u7o5WTaprm9vCkIvh5n5hpnOW1uJGzW+dKxh0E9AEGfOlJxrOB5WvTEIH5ANVo5Jw4M8zGedtymm&#10;xt15R7d9yEWEsE9RQxFCnUrps4Is+r6riaN3do3FEGWTS9PgPcJtJT+SREmLJceFAmtaFpRd979W&#10;w+ZbndiuDsvL4icPn4rUdn1VWr9328UERKA2/Idf7S+jYZiM4O9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GMfEAAAA3AAAAA8AAAAAAAAAAAAAAAAAmAIAAGRycy9k&#10;b3ducmV2LnhtbFBLBQYAAAAABAAEAPUAAACJAwAAAAA=&#10;" path="m,l674,e" filled="f" strokeweight=".22031mm">
                    <v:path arrowok="t" o:connecttype="custom" o:connectlocs="0,0;674,0" o:connectangles="0,0"/>
                  </v:shape>
                </v:group>
                <v:group id="Group 385" o:spid="_x0000_s1039" style="position:absolute;left:1574;top:692;width:675;height:2" coordorigin="1574,69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86" o:spid="_x0000_s1040" style="position:absolute;left:1574;top:69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pLsQA&#10;AADcAAAADwAAAGRycy9kb3ducmV2LnhtbESP3WoCMRSE7wu+QzhC7zRrkaCrUaygFFoFf8Dbw+a4&#10;u7o5WTaprm9vCkIvh5n5hpnOW1uJGzW+dKxh0E9AEGfOlJxrOB5WvREIH5ANVo5Jw4M8zGedtymm&#10;xt15R7d9yEWEsE9RQxFCnUrps4Is+r6riaN3do3FEGWTS9PgPcJtJT+SREmLJceFAmtaFpRd979W&#10;w+ZbndiuDsvL4icPn4rUdn1VWr9328UERKA2/Idf7S+jYZiM4e9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KS7EAAAA3AAAAA8AAAAAAAAAAAAAAAAAmAIAAGRycy9k&#10;b3ducmV2LnhtbFBLBQYAAAAABAAEAPUAAACJAwAAAAA=&#10;" path="m,l674,e" filled="f" strokeweight=".22031mm">
                    <v:path arrowok="t" o:connecttype="custom" o:connectlocs="0,0;674,0" o:connectangles="0,0"/>
                  </v:shape>
                </v:group>
                <v:group id="Group 383" o:spid="_x0000_s1041" style="position:absolute;left:1574;top:913;width:675;height:2" coordorigin="1574,913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4" o:spid="_x0000_s1042" style="position:absolute;left:1574;top:913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z9cQA&#10;AADcAAAADwAAAGRycy9kb3ducmV2LnhtbESP3WrCQBSE74W+w3IK3ukmpSySuooVlII/0Fjo7SF7&#10;mqRmz4bsqvHtXUHwcpiZb5jpvLeNOFPna8ca0nECgrhwpuZSw89hNZqA8AHZYOOYNFzJw3z2Mphi&#10;ZtyFv+mch1JECPsMNVQhtJmUvqjIoh+7ljh6f66zGKLsSmk6vES4beRbkihpsea4UGFLy4qKY36y&#10;GnYb9ct2dVj+L7Zl+FSk9uuj0nr42i8+QATqwzP8aH8ZDe9pC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7s/XEAAAA3AAAAA8AAAAAAAAAAAAAAAAAmAIAAGRycy9k&#10;b3ducmV2LnhtbFBLBQYAAAAABAAEAPUAAACJAwAAAAA=&#10;" path="m,l674,e" filled="f" strokeweight=".22031mm">
                    <v:path arrowok="t" o:connecttype="custom" o:connectlocs="0,0;6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b/>
          <w:spacing w:val="-2"/>
          <w:w w:val="105"/>
          <w:sz w:val="13"/>
        </w:rPr>
        <w:t>Key</w:t>
      </w:r>
      <w:r>
        <w:rPr>
          <w:rFonts w:ascii="Century Gothic"/>
          <w:b/>
          <w:spacing w:val="8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-</w:t>
      </w:r>
      <w:r>
        <w:rPr>
          <w:rFonts w:ascii="Century Gothic"/>
          <w:b/>
          <w:spacing w:val="-2"/>
          <w:w w:val="105"/>
          <w:sz w:val="13"/>
        </w:rPr>
        <w:t xml:space="preserve"> </w:t>
      </w:r>
      <w:r>
        <w:rPr>
          <w:rFonts w:ascii="Century Gothic"/>
          <w:b/>
          <w:spacing w:val="1"/>
          <w:w w:val="105"/>
          <w:sz w:val="13"/>
        </w:rPr>
        <w:t>potential</w:t>
      </w:r>
      <w:r>
        <w:rPr>
          <w:rFonts w:ascii="Century Gothic"/>
          <w:b/>
          <w:spacing w:val="12"/>
          <w:w w:val="105"/>
          <w:sz w:val="13"/>
        </w:rPr>
        <w:t xml:space="preserve"> </w:t>
      </w:r>
      <w:r>
        <w:rPr>
          <w:rFonts w:ascii="Century Gothic"/>
          <w:b/>
          <w:spacing w:val="1"/>
          <w:w w:val="105"/>
          <w:sz w:val="13"/>
        </w:rPr>
        <w:t>watering</w:t>
      </w:r>
      <w:r>
        <w:rPr>
          <w:rFonts w:ascii="Century Gothic"/>
          <w:b/>
          <w:spacing w:val="7"/>
          <w:w w:val="105"/>
          <w:sz w:val="13"/>
        </w:rPr>
        <w:t xml:space="preserve"> </w:t>
      </w:r>
      <w:r>
        <w:rPr>
          <w:rFonts w:ascii="Century Gothic"/>
          <w:b/>
          <w:spacing w:val="4"/>
          <w:w w:val="105"/>
          <w:sz w:val="13"/>
        </w:rPr>
        <w:t>in</w:t>
      </w:r>
      <w:r>
        <w:rPr>
          <w:rFonts w:ascii="Century Gothic"/>
          <w:b/>
          <w:spacing w:val="5"/>
          <w:w w:val="105"/>
          <w:sz w:val="13"/>
        </w:rPr>
        <w:t xml:space="preserve"> </w:t>
      </w:r>
      <w:r>
        <w:rPr>
          <w:rFonts w:ascii="Century Gothic"/>
          <w:b/>
          <w:spacing w:val="-4"/>
          <w:w w:val="105"/>
          <w:sz w:val="13"/>
        </w:rPr>
        <w:t>2017-18</w:t>
      </w:r>
    </w:p>
    <w:p w14:paraId="21E58296" w14:textId="77777777" w:rsidR="008A31B7" w:rsidRDefault="00A84184">
      <w:pPr>
        <w:spacing w:before="61" w:line="317" w:lineRule="auto"/>
        <w:ind w:left="928" w:right="9880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high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priority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Commonwealth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environmental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watering</w:t>
      </w:r>
      <w:r>
        <w:rPr>
          <w:rFonts w:ascii="Century Gothic"/>
          <w:spacing w:val="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(full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partial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contribution,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subject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to</w:t>
      </w:r>
      <w:r>
        <w:rPr>
          <w:rFonts w:ascii="Century Gothic"/>
          <w:spacing w:val="9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seasonal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operational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considerations)</w:t>
      </w:r>
      <w:r>
        <w:rPr>
          <w:rFonts w:ascii="Century Gothic"/>
          <w:spacing w:val="9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secondary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priority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Commonwealth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environmental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watering,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likely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to</w:t>
      </w:r>
      <w:r>
        <w:rPr>
          <w:rFonts w:ascii="Century Gothic"/>
          <w:spacing w:val="9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via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other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(other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holders,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natural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flows)</w:t>
      </w:r>
      <w:r>
        <w:rPr>
          <w:rFonts w:ascii="Century Gothic"/>
          <w:w w:val="105"/>
          <w:sz w:val="13"/>
        </w:rPr>
        <w:t xml:space="preserve"> </w:t>
      </w:r>
      <w:r>
        <w:rPr>
          <w:rFonts w:ascii="Century Gothic"/>
          <w:spacing w:val="27"/>
          <w:w w:val="105"/>
          <w:sz w:val="13"/>
        </w:rPr>
        <w:t xml:space="preserve">  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low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priority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Commonwealth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environmental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watering</w:t>
      </w:r>
    </w:p>
    <w:p w14:paraId="21E58297" w14:textId="77777777" w:rsidR="008A31B7" w:rsidRDefault="00A84184">
      <w:pPr>
        <w:spacing w:before="43"/>
        <w:ind w:left="254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b/>
          <w:spacing w:val="-2"/>
          <w:w w:val="105"/>
          <w:sz w:val="13"/>
        </w:rPr>
        <w:t>Key</w:t>
      </w:r>
      <w:r>
        <w:rPr>
          <w:rFonts w:ascii="Century Gothic"/>
          <w:b/>
          <w:spacing w:val="8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-</w:t>
      </w:r>
      <w:r>
        <w:rPr>
          <w:rFonts w:ascii="Century Gothic"/>
          <w:b/>
          <w:spacing w:val="-2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urgency</w:t>
      </w:r>
      <w:r>
        <w:rPr>
          <w:rFonts w:ascii="Century Gothic"/>
          <w:b/>
          <w:spacing w:val="8"/>
          <w:w w:val="105"/>
          <w:sz w:val="13"/>
        </w:rPr>
        <w:t xml:space="preserve"> </w:t>
      </w:r>
      <w:r>
        <w:rPr>
          <w:rFonts w:ascii="Century Gothic"/>
          <w:b/>
          <w:spacing w:val="-2"/>
          <w:w w:val="105"/>
          <w:sz w:val="13"/>
        </w:rPr>
        <w:t>of</w:t>
      </w:r>
      <w:r>
        <w:rPr>
          <w:rFonts w:ascii="Century Gothic"/>
          <w:b/>
          <w:spacing w:val="7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environmental</w:t>
      </w:r>
      <w:r>
        <w:rPr>
          <w:rFonts w:ascii="Century Gothic"/>
          <w:b/>
          <w:spacing w:val="12"/>
          <w:w w:val="105"/>
          <w:sz w:val="13"/>
        </w:rPr>
        <w:t xml:space="preserve"> </w:t>
      </w:r>
      <w:r>
        <w:rPr>
          <w:rFonts w:ascii="Century Gothic"/>
          <w:b/>
          <w:w w:val="105"/>
          <w:sz w:val="13"/>
        </w:rPr>
        <w:t>demands</w:t>
      </w:r>
    </w:p>
    <w:p w14:paraId="21E58298" w14:textId="34BECB63" w:rsidR="008A31B7" w:rsidRDefault="00A84184">
      <w:pPr>
        <w:spacing w:before="82" w:line="317" w:lineRule="auto"/>
        <w:ind w:left="928" w:right="11648"/>
        <w:rPr>
          <w:rFonts w:ascii="Century Gothic" w:eastAsia="Century Gothic" w:hAnsi="Century Gothic" w:cs="Century Gothic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000" behindDoc="1" locked="0" layoutInCell="1" allowOverlap="1" wp14:anchorId="21E589E3" wp14:editId="4794DBBD">
                <wp:simplePos x="0" y="0"/>
                <wp:positionH relativeFrom="page">
                  <wp:posOffset>991870</wp:posOffset>
                </wp:positionH>
                <wp:positionV relativeFrom="paragraph">
                  <wp:posOffset>31115</wp:posOffset>
                </wp:positionV>
                <wp:extent cx="439420" cy="683260"/>
                <wp:effectExtent l="1270" t="8890" r="6985" b="3175"/>
                <wp:wrapNone/>
                <wp:docPr id="36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683260"/>
                          <a:chOff x="1562" y="49"/>
                          <a:chExt cx="692" cy="1076"/>
                        </a:xfrm>
                      </wpg:grpSpPr>
                      <wpg:grpSp>
                        <wpg:cNvPr id="369" name="Group 380"/>
                        <wpg:cNvGrpSpPr>
                          <a:grpSpLocks/>
                        </wpg:cNvGrpSpPr>
                        <wpg:grpSpPr bwMode="auto">
                          <a:xfrm>
                            <a:off x="1574" y="55"/>
                            <a:ext cx="675" cy="221"/>
                            <a:chOff x="1574" y="55"/>
                            <a:chExt cx="675" cy="221"/>
                          </a:xfrm>
                        </wpg:grpSpPr>
                        <wps:wsp>
                          <wps:cNvPr id="370" name="Freeform 381"/>
                          <wps:cNvSpPr>
                            <a:spLocks/>
                          </wps:cNvSpPr>
                          <wps:spPr bwMode="auto">
                            <a:xfrm>
                              <a:off x="1574" y="55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76 55"/>
                                <a:gd name="T3" fmla="*/ 276 h 221"/>
                                <a:gd name="T4" fmla="+- 0 2248 1574"/>
                                <a:gd name="T5" fmla="*/ T4 w 675"/>
                                <a:gd name="T6" fmla="+- 0 276 55"/>
                                <a:gd name="T7" fmla="*/ 276 h 221"/>
                                <a:gd name="T8" fmla="+- 0 2248 1574"/>
                                <a:gd name="T9" fmla="*/ T8 w 675"/>
                                <a:gd name="T10" fmla="+- 0 55 55"/>
                                <a:gd name="T11" fmla="*/ 55 h 221"/>
                                <a:gd name="T12" fmla="+- 0 1574 1574"/>
                                <a:gd name="T13" fmla="*/ T12 w 675"/>
                                <a:gd name="T14" fmla="+- 0 55 55"/>
                                <a:gd name="T15" fmla="*/ 55 h 221"/>
                                <a:gd name="T16" fmla="+- 0 1574 1574"/>
                                <a:gd name="T17" fmla="*/ T16 w 675"/>
                                <a:gd name="T18" fmla="+- 0 276 55"/>
                                <a:gd name="T19" fmla="*/ 27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8"/>
                        <wpg:cNvGrpSpPr>
                          <a:grpSpLocks/>
                        </wpg:cNvGrpSpPr>
                        <wpg:grpSpPr bwMode="auto">
                          <a:xfrm>
                            <a:off x="1574" y="266"/>
                            <a:ext cx="675" cy="221"/>
                            <a:chOff x="1574" y="266"/>
                            <a:chExt cx="675" cy="221"/>
                          </a:xfrm>
                        </wpg:grpSpPr>
                        <wps:wsp>
                          <wps:cNvPr id="372" name="Freeform 379"/>
                          <wps:cNvSpPr>
                            <a:spLocks/>
                          </wps:cNvSpPr>
                          <wps:spPr bwMode="auto">
                            <a:xfrm>
                              <a:off x="1574" y="26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486 266"/>
                                <a:gd name="T3" fmla="*/ 486 h 221"/>
                                <a:gd name="T4" fmla="+- 0 2248 1574"/>
                                <a:gd name="T5" fmla="*/ T4 w 675"/>
                                <a:gd name="T6" fmla="+- 0 486 266"/>
                                <a:gd name="T7" fmla="*/ 486 h 221"/>
                                <a:gd name="T8" fmla="+- 0 2248 1574"/>
                                <a:gd name="T9" fmla="*/ T8 w 675"/>
                                <a:gd name="T10" fmla="+- 0 266 266"/>
                                <a:gd name="T11" fmla="*/ 266 h 221"/>
                                <a:gd name="T12" fmla="+- 0 1574 1574"/>
                                <a:gd name="T13" fmla="*/ T12 w 675"/>
                                <a:gd name="T14" fmla="+- 0 266 266"/>
                                <a:gd name="T15" fmla="*/ 266 h 221"/>
                                <a:gd name="T16" fmla="+- 0 1574 1574"/>
                                <a:gd name="T17" fmla="*/ T16 w 675"/>
                                <a:gd name="T18" fmla="+- 0 486 266"/>
                                <a:gd name="T19" fmla="*/ 4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0"/>
                                  </a:moveTo>
                                  <a:lnTo>
                                    <a:pt x="674" y="22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6"/>
                        <wpg:cNvGrpSpPr>
                          <a:grpSpLocks/>
                        </wpg:cNvGrpSpPr>
                        <wpg:grpSpPr bwMode="auto">
                          <a:xfrm>
                            <a:off x="1574" y="476"/>
                            <a:ext cx="675" cy="221"/>
                            <a:chOff x="1574" y="476"/>
                            <a:chExt cx="675" cy="221"/>
                          </a:xfrm>
                        </wpg:grpSpPr>
                        <wps:wsp>
                          <wps:cNvPr id="374" name="Freeform 377"/>
                          <wps:cNvSpPr>
                            <a:spLocks/>
                          </wps:cNvSpPr>
                          <wps:spPr bwMode="auto">
                            <a:xfrm>
                              <a:off x="1574" y="47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697 476"/>
                                <a:gd name="T3" fmla="*/ 697 h 221"/>
                                <a:gd name="T4" fmla="+- 0 2248 1574"/>
                                <a:gd name="T5" fmla="*/ T4 w 675"/>
                                <a:gd name="T6" fmla="+- 0 697 476"/>
                                <a:gd name="T7" fmla="*/ 697 h 221"/>
                                <a:gd name="T8" fmla="+- 0 2248 1574"/>
                                <a:gd name="T9" fmla="*/ T8 w 675"/>
                                <a:gd name="T10" fmla="+- 0 476 476"/>
                                <a:gd name="T11" fmla="*/ 476 h 221"/>
                                <a:gd name="T12" fmla="+- 0 1574 1574"/>
                                <a:gd name="T13" fmla="*/ T12 w 675"/>
                                <a:gd name="T14" fmla="+- 0 476 476"/>
                                <a:gd name="T15" fmla="*/ 476 h 221"/>
                                <a:gd name="T16" fmla="+- 0 1574 1574"/>
                                <a:gd name="T17" fmla="*/ T16 w 675"/>
                                <a:gd name="T18" fmla="+- 0 697 476"/>
                                <a:gd name="T19" fmla="*/ 69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74"/>
                        <wpg:cNvGrpSpPr>
                          <a:grpSpLocks/>
                        </wpg:cNvGrpSpPr>
                        <wpg:grpSpPr bwMode="auto">
                          <a:xfrm>
                            <a:off x="1574" y="686"/>
                            <a:ext cx="675" cy="221"/>
                            <a:chOff x="1574" y="686"/>
                            <a:chExt cx="675" cy="221"/>
                          </a:xfrm>
                        </wpg:grpSpPr>
                        <wps:wsp>
                          <wps:cNvPr id="376" name="Freeform 375"/>
                          <wps:cNvSpPr>
                            <a:spLocks/>
                          </wps:cNvSpPr>
                          <wps:spPr bwMode="auto">
                            <a:xfrm>
                              <a:off x="1574" y="68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907 686"/>
                                <a:gd name="T3" fmla="*/ 907 h 221"/>
                                <a:gd name="T4" fmla="+- 0 2248 1574"/>
                                <a:gd name="T5" fmla="*/ T4 w 675"/>
                                <a:gd name="T6" fmla="+- 0 907 686"/>
                                <a:gd name="T7" fmla="*/ 907 h 221"/>
                                <a:gd name="T8" fmla="+- 0 2248 1574"/>
                                <a:gd name="T9" fmla="*/ T8 w 675"/>
                                <a:gd name="T10" fmla="+- 0 686 686"/>
                                <a:gd name="T11" fmla="*/ 686 h 221"/>
                                <a:gd name="T12" fmla="+- 0 1574 1574"/>
                                <a:gd name="T13" fmla="*/ T12 w 675"/>
                                <a:gd name="T14" fmla="+- 0 686 686"/>
                                <a:gd name="T15" fmla="*/ 686 h 221"/>
                                <a:gd name="T16" fmla="+- 0 1574 1574"/>
                                <a:gd name="T17" fmla="*/ T16 w 675"/>
                                <a:gd name="T18" fmla="+- 0 907 686"/>
                                <a:gd name="T19" fmla="*/ 9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72"/>
                        <wpg:cNvGrpSpPr>
                          <a:grpSpLocks/>
                        </wpg:cNvGrpSpPr>
                        <wpg:grpSpPr bwMode="auto">
                          <a:xfrm>
                            <a:off x="1574" y="897"/>
                            <a:ext cx="675" cy="221"/>
                            <a:chOff x="1574" y="897"/>
                            <a:chExt cx="675" cy="221"/>
                          </a:xfrm>
                        </wpg:grpSpPr>
                        <wps:wsp>
                          <wps:cNvPr id="378" name="Freeform 373"/>
                          <wps:cNvSpPr>
                            <a:spLocks/>
                          </wps:cNvSpPr>
                          <wps:spPr bwMode="auto">
                            <a:xfrm>
                              <a:off x="1574" y="897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1118 897"/>
                                <a:gd name="T3" fmla="*/ 1118 h 221"/>
                                <a:gd name="T4" fmla="+- 0 2248 1574"/>
                                <a:gd name="T5" fmla="*/ T4 w 675"/>
                                <a:gd name="T6" fmla="+- 0 1118 897"/>
                                <a:gd name="T7" fmla="*/ 1118 h 221"/>
                                <a:gd name="T8" fmla="+- 0 2248 1574"/>
                                <a:gd name="T9" fmla="*/ T8 w 675"/>
                                <a:gd name="T10" fmla="+- 0 897 897"/>
                                <a:gd name="T11" fmla="*/ 897 h 221"/>
                                <a:gd name="T12" fmla="+- 0 1574 1574"/>
                                <a:gd name="T13" fmla="*/ T12 w 675"/>
                                <a:gd name="T14" fmla="+- 0 897 897"/>
                                <a:gd name="T15" fmla="*/ 897 h 221"/>
                                <a:gd name="T16" fmla="+- 0 1574 1574"/>
                                <a:gd name="T17" fmla="*/ T16 w 675"/>
                                <a:gd name="T18" fmla="+- 0 1118 897"/>
                                <a:gd name="T19" fmla="*/ 11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0"/>
                        <wpg:cNvGrpSpPr>
                          <a:grpSpLocks/>
                        </wpg:cNvGrpSpPr>
                        <wpg:grpSpPr bwMode="auto">
                          <a:xfrm>
                            <a:off x="1568" y="55"/>
                            <a:ext cx="2" cy="1063"/>
                            <a:chOff x="1568" y="55"/>
                            <a:chExt cx="2" cy="1063"/>
                          </a:xfrm>
                        </wpg:grpSpPr>
                        <wps:wsp>
                          <wps:cNvPr id="380" name="Freeform 371"/>
                          <wps:cNvSpPr>
                            <a:spLocks/>
                          </wps:cNvSpPr>
                          <wps:spPr bwMode="auto">
                            <a:xfrm>
                              <a:off x="1568" y="55"/>
                              <a:ext cx="2" cy="1063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55 h 1063"/>
                                <a:gd name="T2" fmla="+- 0 1118 55"/>
                                <a:gd name="T3" fmla="*/ 1118 h 10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3">
                                  <a:moveTo>
                                    <a:pt x="0" y="0"/>
                                  </a:moveTo>
                                  <a:lnTo>
                                    <a:pt x="0" y="1063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8"/>
                        <wpg:cNvGrpSpPr>
                          <a:grpSpLocks/>
                        </wpg:cNvGrpSpPr>
                        <wpg:grpSpPr bwMode="auto">
                          <a:xfrm>
                            <a:off x="2242" y="66"/>
                            <a:ext cx="2" cy="1053"/>
                            <a:chOff x="2242" y="66"/>
                            <a:chExt cx="2" cy="1053"/>
                          </a:xfrm>
                        </wpg:grpSpPr>
                        <wps:wsp>
                          <wps:cNvPr id="382" name="Freeform 369"/>
                          <wps:cNvSpPr>
                            <a:spLocks/>
                          </wps:cNvSpPr>
                          <wps:spPr bwMode="auto">
                            <a:xfrm>
                              <a:off x="2242" y="66"/>
                              <a:ext cx="2" cy="1053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66 h 1053"/>
                                <a:gd name="T2" fmla="+- 0 1118 66"/>
                                <a:gd name="T3" fmla="*/ 1118 h 1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3">
                                  <a:moveTo>
                                    <a:pt x="0" y="0"/>
                                  </a:moveTo>
                                  <a:lnTo>
                                    <a:pt x="0" y="105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66"/>
                        <wpg:cNvGrpSpPr>
                          <a:grpSpLocks/>
                        </wpg:cNvGrpSpPr>
                        <wpg:grpSpPr bwMode="auto">
                          <a:xfrm>
                            <a:off x="1574" y="60"/>
                            <a:ext cx="675" cy="2"/>
                            <a:chOff x="1574" y="60"/>
                            <a:chExt cx="675" cy="2"/>
                          </a:xfrm>
                        </wpg:grpSpPr>
                        <wps:wsp>
                          <wps:cNvPr id="384" name="Freeform 367"/>
                          <wps:cNvSpPr>
                            <a:spLocks/>
                          </wps:cNvSpPr>
                          <wps:spPr bwMode="auto">
                            <a:xfrm>
                              <a:off x="1574" y="60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64"/>
                        <wpg:cNvGrpSpPr>
                          <a:grpSpLocks/>
                        </wpg:cNvGrpSpPr>
                        <wpg:grpSpPr bwMode="auto">
                          <a:xfrm>
                            <a:off x="1574" y="271"/>
                            <a:ext cx="675" cy="2"/>
                            <a:chOff x="1574" y="271"/>
                            <a:chExt cx="675" cy="2"/>
                          </a:xfrm>
                        </wpg:grpSpPr>
                        <wps:wsp>
                          <wps:cNvPr id="386" name="Freeform 365"/>
                          <wps:cNvSpPr>
                            <a:spLocks/>
                          </wps:cNvSpPr>
                          <wps:spPr bwMode="auto">
                            <a:xfrm>
                              <a:off x="1574" y="27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62"/>
                        <wpg:cNvGrpSpPr>
                          <a:grpSpLocks/>
                        </wpg:cNvGrpSpPr>
                        <wpg:grpSpPr bwMode="auto">
                          <a:xfrm>
                            <a:off x="1574" y="481"/>
                            <a:ext cx="675" cy="2"/>
                            <a:chOff x="1574" y="481"/>
                            <a:chExt cx="675" cy="2"/>
                          </a:xfrm>
                        </wpg:grpSpPr>
                        <wps:wsp>
                          <wps:cNvPr id="388" name="Freeform 363"/>
                          <wps:cNvSpPr>
                            <a:spLocks/>
                          </wps:cNvSpPr>
                          <wps:spPr bwMode="auto">
                            <a:xfrm>
                              <a:off x="1574" y="48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0"/>
                        <wpg:cNvGrpSpPr>
                          <a:grpSpLocks/>
                        </wpg:cNvGrpSpPr>
                        <wpg:grpSpPr bwMode="auto">
                          <a:xfrm>
                            <a:off x="1574" y="691"/>
                            <a:ext cx="675" cy="2"/>
                            <a:chOff x="1574" y="691"/>
                            <a:chExt cx="675" cy="2"/>
                          </a:xfrm>
                        </wpg:grpSpPr>
                        <wps:wsp>
                          <wps:cNvPr id="390" name="Freeform 361"/>
                          <wps:cNvSpPr>
                            <a:spLocks/>
                          </wps:cNvSpPr>
                          <wps:spPr bwMode="auto">
                            <a:xfrm>
                              <a:off x="1574" y="69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58"/>
                        <wpg:cNvGrpSpPr>
                          <a:grpSpLocks/>
                        </wpg:cNvGrpSpPr>
                        <wpg:grpSpPr bwMode="auto">
                          <a:xfrm>
                            <a:off x="1574" y="902"/>
                            <a:ext cx="675" cy="2"/>
                            <a:chOff x="1574" y="902"/>
                            <a:chExt cx="675" cy="2"/>
                          </a:xfrm>
                        </wpg:grpSpPr>
                        <wps:wsp>
                          <wps:cNvPr id="392" name="Freeform 359"/>
                          <wps:cNvSpPr>
                            <a:spLocks/>
                          </wps:cNvSpPr>
                          <wps:spPr bwMode="auto">
                            <a:xfrm>
                              <a:off x="1574" y="90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56"/>
                        <wpg:cNvGrpSpPr>
                          <a:grpSpLocks/>
                        </wpg:cNvGrpSpPr>
                        <wpg:grpSpPr bwMode="auto">
                          <a:xfrm>
                            <a:off x="1574" y="1112"/>
                            <a:ext cx="675" cy="2"/>
                            <a:chOff x="1574" y="1112"/>
                            <a:chExt cx="675" cy="2"/>
                          </a:xfrm>
                        </wpg:grpSpPr>
                        <wps:wsp>
                          <wps:cNvPr id="394" name="Freeform 357"/>
                          <wps:cNvSpPr>
                            <a:spLocks/>
                          </wps:cNvSpPr>
                          <wps:spPr bwMode="auto">
                            <a:xfrm>
                              <a:off x="1574" y="111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EF442" id="Group 355" o:spid="_x0000_s1026" style="position:absolute;margin-left:78.1pt;margin-top:2.45pt;width:34.6pt;height:53.8pt;z-index:-169480;mso-position-horizontal-relative:page" coordorigin="1562,49" coordsize="69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">
                <v:group id="Group 380" o:spid="_x0000_s1027" style="position:absolute;left:1574;top:55;width:675;height:221" coordorigin="1574,55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81" o:spid="_x0000_s1028" style="position:absolute;left:1574;top:55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50sEA&#10;AADcAAAADwAAAGRycy9kb3ducmV2LnhtbERPy4rCMBTdC/MP4Q64EU1V0KGayiAMCuLCx2LcXZpr&#10;02lzU5qM1r83C8Hl4byXq87W4katLx0rGI8SEMS50yUXCs6nn+EXCB+QNdaOScGDPKyyj94SU+3u&#10;fKDbMRQihrBPUYEJoUml9Lkhi37kGuLIXV1rMUTYFlK3eI/htpaTJJlJiyXHBoMNrQ3l1fHfKkj2&#10;vxfUcmo27mDddoeDav5HSvU/u+8FiEBdeItf7q1WMJ3H+fFMP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/OdLBAAAA3AAAAA8AAAAAAAAAAAAAAAAAmAIAAGRycy9kb3du&#10;cmV2LnhtbFBLBQYAAAAABAAEAPUAAACGAwAAAAA=&#10;" path="m,221r674,l674,,,,,221xe" fillcolor="#c00000" stroked="f">
                    <v:path arrowok="t" o:connecttype="custom" o:connectlocs="0,276;674,276;674,55;0,55;0,276" o:connectangles="0,0,0,0,0"/>
                  </v:shape>
                </v:group>
                <v:group id="Group 378" o:spid="_x0000_s1029" style="position:absolute;left:1574;top:266;width:675;height:221" coordorigin="1574,26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9" o:spid="_x0000_s1030" style="position:absolute;left:1574;top:26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orsMA&#10;AADcAAAADwAAAGRycy9kb3ducmV2LnhtbESPQYvCMBSE78L+h/AWvIhNVVCpjbK47OLV1ktvj+bZ&#10;FpuX0mRt/fcbQfA4zMw3THoYTSvu1LvGsoJFFIMgLq1uuFJwyX/mWxDOI2tsLZOCBzk47D8mKSba&#10;Dnyme+YrESDsElRQe98lUrqyJoMush1x8K62N+iD7CupexwC3LRyGcdrabDhsFBjR8eaylv2ZxT8&#10;zrbZovjeXMrTzV2Lohvy8TgoNf0cv3YgPI3+HX61T1rBarOE55lwBO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morsMAAADcAAAADwAAAAAAAAAAAAAAAACYAgAAZHJzL2Rv&#10;d25yZXYueG1sUEsFBgAAAAAEAAQA9QAAAIgDAAAAAA==&#10;" path="m,220r674,l674,,,,,220xe" fillcolor="red" stroked="f">
                    <v:path arrowok="t" o:connecttype="custom" o:connectlocs="0,486;674,486;674,266;0,266;0,486" o:connectangles="0,0,0,0,0"/>
                  </v:shape>
                </v:group>
                <v:group id="Group 376" o:spid="_x0000_s1031" style="position:absolute;left:1574;top:476;width:675;height:221" coordorigin="1574,47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77" o:spid="_x0000_s1032" style="position:absolute;left:1574;top:47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6b8UA&#10;AADcAAAADwAAAGRycy9kb3ducmV2LnhtbESPS2/CMBCE70j8B2uReiMObWlRikFVpCLKiUfV8xJv&#10;HiVeR7FLkn9fV0LiOJqdb3aW697U4kqtqywrmEUxCOLM6ooLBV+nj+kChPPIGmvLpGAgB+vVeLTE&#10;RNuOD3Q9+kIECLsEFZTeN4mULivJoItsQxy83LYGfZBtIXWLXYCbWj7G8Ys0WHFoKLGhtKTscvw1&#10;4Y3P9Jyz05vT9yHb/8h0bnfDXKmHSf/+BsJT7+/Ht/RWK3h6fYb/MYEA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npvxQAAANwAAAAPAAAAAAAAAAAAAAAAAJgCAABkcnMv&#10;ZG93bnJldi54bWxQSwUGAAAAAAQABAD1AAAAigMAAAAA&#10;" path="m,221r674,l674,,,,,221xe" fillcolor="#ffc000" stroked="f">
                    <v:path arrowok="t" o:connecttype="custom" o:connectlocs="0,697;674,697;674,476;0,476;0,697" o:connectangles="0,0,0,0,0"/>
                  </v:shape>
                </v:group>
                <v:group id="Group 374" o:spid="_x0000_s1033" style="position:absolute;left:1574;top:686;width:675;height:221" coordorigin="1574,68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75" o:spid="_x0000_s1034" style="position:absolute;left:1574;top:68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i2MQA&#10;AADcAAAADwAAAGRycy9kb3ducmV2LnhtbESP0WrCQBRE3wX/YbkF35pNLdoYXUMQirYPhaZ+wCV7&#10;TdJm74bdVePfdwsFH4eZOcNsitH04kLOd5YVPCUpCOLa6o4bBcev18cMhA/IGnvLpOBGHortdLLB&#10;XNsrf9KlCo2IEPY5KmhDGHIpfd2SQZ/YgTh6J+sMhihdI7XDa4SbXs7TdCkNdhwXWhxo11L9U52N&#10;gpUt3VtjK724uY9vP+6z4d1lSs0exnINItAY7uH/9kEreH5Zwt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ItjEAAAA3AAAAA8AAAAAAAAAAAAAAAAAmAIAAGRycy9k&#10;b3ducmV2LnhtbFBLBQYAAAAABAAEAPUAAACJAwAAAAA=&#10;" path="m,221r674,l674,,,,,221xe" fillcolor="#92d050" stroked="f">
                    <v:path arrowok="t" o:connecttype="custom" o:connectlocs="0,907;674,907;674,686;0,686;0,907" o:connectangles="0,0,0,0,0"/>
                  </v:shape>
                </v:group>
                <v:group id="Group 372" o:spid="_x0000_s1035" style="position:absolute;left:1574;top:897;width:675;height:221" coordorigin="1574,897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3" o:spid="_x0000_s1036" style="position:absolute;left:1574;top:897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6jsUA&#10;AADcAAAADwAAAGRycy9kb3ducmV2LnhtbESP0WrCQBBF3wv+wzIF3+qmlVaNriIFwWIVjH7AkB2T&#10;aHY2ZLea+vXOQ6GPw517Zs5s0blaXakNlWcDr4MEFHHubcWFgeNh9TIGFSKyxdozGfilAIt572mG&#10;qfU33tM1i4USCIcUDZQxNqnWIS/JYRj4hliyk28dRhnbQtsWbwJ3tX5Lkg/tsGK5UGJDnyXll+zH&#10;CcVthvfsnb++d+vzpnOX7eSYT4zpP3fLKahIXfxf/muvrYHhSL4VGRE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rqOxQAAANwAAAAPAAAAAAAAAAAAAAAAAJgCAABkcnMv&#10;ZG93bnJldi54bWxQSwUGAAAAAAQABAD1AAAAigMAAAAA&#10;" path="m,221r674,l674,,,,,221xe" fillcolor="#00af50" stroked="f">
                    <v:path arrowok="t" o:connecttype="custom" o:connectlocs="0,1118;674,1118;674,897;0,897;0,1118" o:connectangles="0,0,0,0,0"/>
                  </v:shape>
                </v:group>
                <v:group id="Group 370" o:spid="_x0000_s1037" style="position:absolute;left:1568;top:55;width:2;height:1063" coordorigin="1568,55" coordsize="2,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71" o:spid="_x0000_s1038" style="position:absolute;left:1568;top:55;width:2;height:1063;visibility:visible;mso-wrap-style:square;v-text-anchor:top" coordsize="2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OxsEA&#10;AADcAAAADwAAAGRycy9kb3ducmV2LnhtbERPz2uDMBS+D/Y/hDfYZbSJGyvWNUoZFHZcbRF6e5hX&#10;lZkXMana/345DHb8+H7visX2YqLRd441JGsFgrh2puNGw/l0WKUgfEA22DsmDXfyUOSPDzvMjJv5&#10;SFMZGhFD2GeooQ1hyKT0dUsW/doNxJG7utFiiHBspBlxjuG2l69KbaTFjmNDiwN9tlT/lDeroaou&#10;9+n9pU5UeZTqm3jr6RC0fn5a9h8gAi3hX/zn/jIa3tI4P56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LTsbBAAAA3AAAAA8AAAAAAAAAAAAAAAAAmAIAAGRycy9kb3du&#10;cmV2LnhtbFBLBQYAAAAABAAEAPUAAACGAwAAAAA=&#10;" path="m,l,1063e" filled="f" strokeweight=".22086mm">
                    <v:path arrowok="t" o:connecttype="custom" o:connectlocs="0,55;0,1118" o:connectangles="0,0"/>
                  </v:shape>
                </v:group>
                <v:group id="Group 368" o:spid="_x0000_s1039" style="position:absolute;left:2242;top:66;width:2;height:1053" coordorigin="2242,66" coordsize="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69" o:spid="_x0000_s1040" style="position:absolute;left:2242;top:66;width:2;height:1053;visibility:visible;mso-wrap-style:square;v-text-anchor:top" coordsize="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aLMQA&#10;AADcAAAADwAAAGRycy9kb3ducmV2LnhtbESPX2vCMBTF3wf7DuEO9jbTdbBpNYqIhcF8WVXw8drc&#10;NmXNTWli7b69GQx8PJw/P85iNdpWDNT7xrGC10kCgrh0uuFawWGfv0xB+ICssXVMCn7Jw2r5+LDA&#10;TLsrf9NQhFrEEfYZKjAhdJmUvjRk0U9cRxy9yvUWQ5R9LXWP1zhuW5kmybu02HAkGOxoY6j8KS42&#10;ctPD8Svf5bNie+4+qrGQlTkNSj0/jes5iEBjuIf/259awds0hb8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b2izEAAAA3AAAAA8AAAAAAAAAAAAAAAAAmAIAAGRycy9k&#10;b3ducmV2LnhtbFBLBQYAAAAABAAEAPUAAACJAwAAAAA=&#10;" path="m,l,1052e" filled="f" strokeweight=".22086mm">
                    <v:path arrowok="t" o:connecttype="custom" o:connectlocs="0,66;0,1118" o:connectangles="0,0"/>
                  </v:shape>
                </v:group>
                <v:group id="Group 366" o:spid="_x0000_s1041" style="position:absolute;left:1574;top:60;width:675;height:2" coordorigin="1574,60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67" o:spid="_x0000_s1042" style="position:absolute;left:1574;top:60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Ij8UA&#10;AADcAAAADwAAAGRycy9kb3ducmV2LnhtbESPQWvCQBSE70L/w/IEb7pRyyIxG7GCItQWqgWvj+xr&#10;kpp9G7Krpv++KxR6HGbmGyZb9bYRN+p87VjDdJKAIC6cqbnU8HnajhcgfEA22DgmDT/kYZU/DTJM&#10;jbvzB92OoRQRwj5FDVUIbSqlLyqy6CeuJY7el+sshii7UpoO7xFuGzlLEiUt1hwXKmxpU1FxOV6t&#10;hrdXdWa7PW2+14cyvChS77uL0no07NdLEIH68B/+a++NhvniGR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EiP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v:group id="Group 364" o:spid="_x0000_s1043" style="position:absolute;left:1574;top:271;width:675;height:2" coordorigin="1574,27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65" o:spid="_x0000_s1044" style="position:absolute;left:1574;top:27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zY8QA&#10;AADcAAAADwAAAGRycy9kb3ducmV2LnhtbESPW4vCMBSE34X9D+Es+KbprhCkaxRXcBG8gBfY10Nz&#10;bKvNSWmi1n9vBMHHYWa+YUaT1lbiSo0vHWv46icgiDNnSs41HPbz3hCED8gGK8ek4U4eJuOPzghT&#10;4268pesu5CJC2KeooQihTqX0WUEWfd/VxNE7usZiiLLJpWnwFuG2kt9JoqTFkuNCgTXNCsrOu4vV&#10;sF6qf7bz/ew0XeXhV5Ha/J2V1t3PdvoDIlAb3uFXe2E0DIYKnmfiEZ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yc2PEAAAA3AAAAA8AAAAAAAAAAAAAAAAAmAIAAGRycy9k&#10;b3ducmV2LnhtbFBLBQYAAAAABAAEAPUAAACJAwAAAAA=&#10;" path="m,l674,e" filled="f" strokeweight=".22031mm">
                    <v:path arrowok="t" o:connecttype="custom" o:connectlocs="0,0;674,0" o:connectangles="0,0"/>
                  </v:shape>
                </v:group>
                <v:group id="Group 362" o:spid="_x0000_s1045" style="position:absolute;left:1574;top:481;width:675;height:2" coordorigin="1574,48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63" o:spid="_x0000_s1046" style="position:absolute;left:1574;top:48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CisAA&#10;AADcAAAADwAAAGRycy9kb3ducmV2LnhtbERPTYvCMBC9L/gfwgje1lSFIF2jqKAI6oJV2OvQzLZd&#10;m0lpotZ/bw7CHh/ve7bobC3u1PrKsYbRMAFBnDtTcaHhct58TkH4gGywdkwanuRhMe99zDA17sEn&#10;umehEDGEfYoayhCaVEqfl2TRD11DHLlf11oMEbaFNC0+Yrit5ThJlLRYcWwosaF1Sfk1u1kNx736&#10;Ybs5r/+WhyKsFKnv7VVpPeh3yy8QgbrwL367d0bDZBr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FCisAAAADcAAAADwAAAAAAAAAAAAAAAACYAgAAZHJzL2Rvd25y&#10;ZXYueG1sUEsFBgAAAAAEAAQA9QAAAIUDAAAAAA==&#10;" path="m,l674,e" filled="f" strokeweight=".22031mm">
                    <v:path arrowok="t" o:connecttype="custom" o:connectlocs="0,0;674,0" o:connectangles="0,0"/>
                  </v:shape>
                </v:group>
                <v:group id="Group 360" o:spid="_x0000_s1047" style="position:absolute;left:1574;top:691;width:675;height:2" coordorigin="1574,69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61" o:spid="_x0000_s1048" style="position:absolute;left:1574;top:69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7YUcIA&#10;AADcAAAADwAAAGRycy9kb3ducmV2LnhtbERPXWvCMBR9H+w/hCv4tqZOCFs1ihMcg03BOvD10lzb&#10;anNTmqzt/v3yIOzxcL6X69E2oqfO1441zJIUBHHhTM2lhu/T7ukFhA/IBhvHpOGXPKxXjw9LzIwb&#10;+Eh9HkoRQ9hnqKEKoc2k9EVFFn3iWuLIXVxnMUTYldJ0OMRw28jnNFXSYs2xocKWthUVt/zHath/&#10;qjPb3Wl73XyV4U2ROrzflNbTybhZgAg0hn/x3f1hNMxf4/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thRwgAAANwAAAAPAAAAAAAAAAAAAAAAAJgCAABkcnMvZG93&#10;bnJldi54bWxQSwUGAAAAAAQABAD1AAAAhwMAAAAA&#10;" path="m,l674,e" filled="f" strokeweight=".22031mm">
                    <v:path arrowok="t" o:connecttype="custom" o:connectlocs="0,0;674,0" o:connectangles="0,0"/>
                  </v:shape>
                </v:group>
                <v:group id="Group 358" o:spid="_x0000_s1049" style="position:absolute;left:1574;top:902;width:675;height:2" coordorigin="1574,90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59" o:spid="_x0000_s1050" style="position:absolute;left:1574;top:90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jvcQA&#10;AADcAAAADwAAAGRycy9kb3ducmV2LnhtbESPQWsCMRSE70L/Q3iF3jRbhaCrUaygCNZCVfD62Dx3&#10;VzcvyybV9d+bguBxmJlvmMmstZW4UuNLxxo+ewkI4syZknMNh/2yOwThA7LByjFpuJOH2fStM8HU&#10;uBv/0nUXchEh7FPUUIRQp1L6rCCLvudq4uidXGMxRNnk0jR4i3BbyX6SKGmx5LhQYE2LgrLL7s9q&#10;2G7Uke1yvzjPv/PwpUj9rC5K64/3dj4GEagNr/CzvTYaBqM+/J+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473EAAAA3AAAAA8AAAAAAAAAAAAAAAAAmAIAAGRycy9k&#10;b3ducmV2LnhtbFBLBQYAAAAABAAEAPUAAACJAwAAAAA=&#10;" path="m,l674,e" filled="f" strokeweight=".22031mm">
                    <v:path arrowok="t" o:connecttype="custom" o:connectlocs="0,0;674,0" o:connectangles="0,0"/>
                  </v:shape>
                </v:group>
                <v:group id="Group 356" o:spid="_x0000_s1051" style="position:absolute;left:1574;top:1112;width:675;height:2" coordorigin="1574,111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57" o:spid="_x0000_s1052" style="position:absolute;left:1574;top:111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eUsUA&#10;AADcAAAADwAAAGRycy9kb3ducmV2LnhtbESP3WrCQBSE7wt9h+UUvNNNtSw1uglWUIT+QFXw9pA9&#10;JtHs2ZBdNX37bkHo5TAz3zDzvLeNuFLna8cankcJCOLCmZpLDfvdavgKwgdkg41j0vBDHvLs8WGO&#10;qXE3/qbrNpQiQtinqKEKoU2l9EVFFv3ItcTRO7rOYoiyK6Xp8BbhtpHjJFHSYs1xocKWlhUV5+3F&#10;avh8Vwe2q93ytPgow5si9bU+K60HT/1iBiJQH/7D9/bGaJhMX+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d5S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critical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urgent</w:t>
      </w:r>
      <w:r>
        <w:rPr>
          <w:rFonts w:ascii="Century Gothic"/>
          <w:spacing w:val="11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in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to</w:t>
      </w:r>
      <w:r>
        <w:rPr>
          <w:rFonts w:ascii="Century Gothic"/>
          <w:spacing w:val="8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manage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risk</w:t>
      </w:r>
      <w:r>
        <w:rPr>
          <w:rFonts w:ascii="Century Gothic"/>
          <w:spacing w:val="9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of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irretrievable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loss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damage</w:t>
      </w:r>
      <w:r>
        <w:rPr>
          <w:rFonts w:ascii="Century Gothic"/>
          <w:spacing w:val="7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high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in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</w:t>
      </w:r>
    </w:p>
    <w:p w14:paraId="21E58299" w14:textId="77777777" w:rsidR="008A31B7" w:rsidRDefault="00A84184">
      <w:pPr>
        <w:spacing w:before="1" w:line="316" w:lineRule="auto"/>
        <w:ind w:left="928" w:right="13744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moderate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and/or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next</w:t>
      </w:r>
      <w:r>
        <w:rPr>
          <w:rFonts w:ascii="Century Gothic"/>
          <w:spacing w:val="6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low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generally</w:t>
      </w:r>
      <w:r>
        <w:rPr>
          <w:rFonts w:ascii="Century Gothic"/>
          <w:spacing w:val="3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not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</w:t>
      </w:r>
    </w:p>
    <w:p w14:paraId="21E5829A" w14:textId="77777777" w:rsidR="008A31B7" w:rsidRDefault="00A84184">
      <w:pPr>
        <w:spacing w:before="1"/>
        <w:ind w:left="928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w w:val="105"/>
          <w:sz w:val="13"/>
        </w:rPr>
        <w:t>means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very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low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i.e.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water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generally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not</w:t>
      </w:r>
      <w:r>
        <w:rPr>
          <w:rFonts w:ascii="Century Gothic"/>
          <w:spacing w:val="11"/>
          <w:w w:val="105"/>
          <w:sz w:val="13"/>
        </w:rPr>
        <w:t xml:space="preserve"> </w:t>
      </w:r>
      <w:r>
        <w:rPr>
          <w:rFonts w:ascii="Century Gothic"/>
          <w:spacing w:val="-3"/>
          <w:w w:val="105"/>
          <w:sz w:val="13"/>
        </w:rPr>
        <w:t>needed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particular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the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3"/>
          <w:w w:val="105"/>
          <w:sz w:val="13"/>
        </w:rPr>
        <w:t>following</w:t>
      </w:r>
      <w:r>
        <w:rPr>
          <w:rFonts w:ascii="Century Gothic"/>
          <w:spacing w:val="6"/>
          <w:w w:val="105"/>
          <w:sz w:val="13"/>
        </w:rPr>
        <w:t xml:space="preserve"> </w:t>
      </w:r>
      <w:r>
        <w:rPr>
          <w:rFonts w:ascii="Century Gothic"/>
          <w:spacing w:val="-4"/>
          <w:w w:val="105"/>
          <w:sz w:val="13"/>
        </w:rPr>
        <w:t>year</w:t>
      </w:r>
    </w:p>
    <w:p w14:paraId="21E5829B" w14:textId="77777777" w:rsidR="008A31B7" w:rsidRDefault="00A84184">
      <w:pPr>
        <w:spacing w:before="40"/>
        <w:ind w:left="254"/>
        <w:rPr>
          <w:rFonts w:ascii="Century Gothic" w:eastAsia="Century Gothic" w:hAnsi="Century Gothic" w:cs="Century Gothic"/>
          <w:sz w:val="13"/>
          <w:szCs w:val="13"/>
        </w:rPr>
      </w:pPr>
      <w:r>
        <w:rPr>
          <w:rFonts w:ascii="Century Gothic"/>
          <w:spacing w:val="3"/>
          <w:w w:val="105"/>
          <w:sz w:val="13"/>
        </w:rPr>
        <w:t>Note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demand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is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considered</w:t>
      </w:r>
      <w:r>
        <w:rPr>
          <w:rFonts w:ascii="Century Gothic"/>
          <w:spacing w:val="5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at</w:t>
      </w:r>
      <w:r>
        <w:rPr>
          <w:rFonts w:ascii="Century Gothic"/>
          <w:spacing w:val="10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generalised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2"/>
          <w:w w:val="105"/>
          <w:sz w:val="13"/>
        </w:rPr>
        <w:t>scale;</w:t>
      </w:r>
      <w:r>
        <w:rPr>
          <w:rFonts w:ascii="Century Gothic"/>
          <w:spacing w:val="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 xml:space="preserve">there </w:t>
      </w:r>
      <w:r>
        <w:rPr>
          <w:rFonts w:ascii="Century Gothic"/>
          <w:spacing w:val="2"/>
          <w:w w:val="105"/>
          <w:sz w:val="13"/>
        </w:rPr>
        <w:t>may</w:t>
      </w:r>
      <w:r>
        <w:rPr>
          <w:rFonts w:ascii="Century Gothic"/>
          <w:spacing w:val="-7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be</w:t>
      </w:r>
      <w:r>
        <w:rPr>
          <w:rFonts w:ascii="Century Gothic"/>
          <w:spacing w:val="-1"/>
          <w:w w:val="105"/>
          <w:sz w:val="13"/>
        </w:rPr>
        <w:t xml:space="preserve"> specific </w:t>
      </w:r>
      <w:r>
        <w:rPr>
          <w:rFonts w:ascii="Century Gothic"/>
          <w:w w:val="105"/>
          <w:sz w:val="13"/>
        </w:rPr>
        <w:t>requirements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that</w:t>
      </w:r>
      <w:r>
        <w:rPr>
          <w:rFonts w:ascii="Century Gothic"/>
          <w:spacing w:val="11"/>
          <w:w w:val="105"/>
          <w:sz w:val="13"/>
        </w:rPr>
        <w:t xml:space="preserve"> </w:t>
      </w:r>
      <w:r>
        <w:rPr>
          <w:rFonts w:ascii="Century Gothic"/>
          <w:w w:val="105"/>
          <w:sz w:val="13"/>
        </w:rPr>
        <w:t>are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more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2"/>
          <w:w w:val="105"/>
          <w:sz w:val="13"/>
        </w:rPr>
        <w:t>or</w:t>
      </w:r>
      <w:r>
        <w:rPr>
          <w:rFonts w:ascii="Century Gothic"/>
          <w:spacing w:val="4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less</w:t>
      </w:r>
      <w:r>
        <w:rPr>
          <w:rFonts w:ascii="Century Gothic"/>
          <w:spacing w:val="3"/>
          <w:w w:val="105"/>
          <w:sz w:val="13"/>
        </w:rPr>
        <w:t xml:space="preserve"> </w:t>
      </w:r>
      <w:r>
        <w:rPr>
          <w:rFonts w:ascii="Century Gothic"/>
          <w:spacing w:val="-1"/>
          <w:w w:val="105"/>
          <w:sz w:val="13"/>
        </w:rPr>
        <w:t>urgent</w:t>
      </w:r>
      <w:r>
        <w:rPr>
          <w:rFonts w:ascii="Century Gothic"/>
          <w:spacing w:val="11"/>
          <w:w w:val="105"/>
          <w:sz w:val="13"/>
        </w:rPr>
        <w:t xml:space="preserve"> </w:t>
      </w:r>
      <w:r>
        <w:rPr>
          <w:rFonts w:ascii="Century Gothic"/>
          <w:spacing w:val="4"/>
          <w:w w:val="105"/>
          <w:sz w:val="13"/>
        </w:rPr>
        <w:t xml:space="preserve">within </w:t>
      </w:r>
      <w:r>
        <w:rPr>
          <w:rFonts w:ascii="Century Gothic"/>
          <w:spacing w:val="2"/>
          <w:w w:val="105"/>
          <w:sz w:val="13"/>
        </w:rPr>
        <w:t>the</w:t>
      </w:r>
      <w:r>
        <w:rPr>
          <w:rFonts w:ascii="Century Gothic"/>
          <w:spacing w:val="-1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flow</w:t>
      </w:r>
      <w:r>
        <w:rPr>
          <w:rFonts w:ascii="Century Gothic"/>
          <w:spacing w:val="16"/>
          <w:w w:val="105"/>
          <w:sz w:val="13"/>
        </w:rPr>
        <w:t xml:space="preserve"> </w:t>
      </w:r>
      <w:r>
        <w:rPr>
          <w:rFonts w:ascii="Century Gothic"/>
          <w:spacing w:val="1"/>
          <w:w w:val="105"/>
          <w:sz w:val="13"/>
        </w:rPr>
        <w:t>regime</w:t>
      </w:r>
    </w:p>
    <w:p w14:paraId="21E5829C" w14:textId="77777777" w:rsidR="008A31B7" w:rsidRDefault="008A31B7">
      <w:pPr>
        <w:rPr>
          <w:rFonts w:ascii="Century Gothic" w:eastAsia="Century Gothic" w:hAnsi="Century Gothic" w:cs="Century Gothic"/>
          <w:sz w:val="13"/>
          <w:szCs w:val="13"/>
        </w:rPr>
        <w:sectPr w:rsidR="008A31B7">
          <w:pgSz w:w="23820" w:h="16840" w:orient="landscape"/>
          <w:pgMar w:top="620" w:right="1560" w:bottom="860" w:left="1340" w:header="0" w:footer="666" w:gutter="0"/>
          <w:cols w:space="720"/>
        </w:sectPr>
      </w:pPr>
    </w:p>
    <w:p w14:paraId="21E5829D" w14:textId="64623B5E" w:rsidR="008A31B7" w:rsidRDefault="00A84184">
      <w:pPr>
        <w:spacing w:before="50"/>
        <w:ind w:left="10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048" behindDoc="1" locked="0" layoutInCell="1" allowOverlap="1" wp14:anchorId="21E589E4" wp14:editId="7DD80C71">
                <wp:simplePos x="0" y="0"/>
                <wp:positionH relativeFrom="page">
                  <wp:posOffset>4301490</wp:posOffset>
                </wp:positionH>
                <wp:positionV relativeFrom="page">
                  <wp:posOffset>2788920</wp:posOffset>
                </wp:positionV>
                <wp:extent cx="584200" cy="866140"/>
                <wp:effectExtent l="0" t="0" r="635" b="2540"/>
                <wp:wrapNone/>
                <wp:docPr id="355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866140"/>
                          <a:chOff x="6774" y="4392"/>
                          <a:chExt cx="920" cy="1364"/>
                        </a:xfrm>
                      </wpg:grpSpPr>
                      <wpg:grpSp>
                        <wpg:cNvPr id="356" name="Group 353"/>
                        <wpg:cNvGrpSpPr>
                          <a:grpSpLocks/>
                        </wpg:cNvGrpSpPr>
                        <wpg:grpSpPr bwMode="auto">
                          <a:xfrm>
                            <a:off x="6774" y="4392"/>
                            <a:ext cx="920" cy="221"/>
                            <a:chOff x="6774" y="4392"/>
                            <a:chExt cx="920" cy="221"/>
                          </a:xfrm>
                        </wpg:grpSpPr>
                        <wps:wsp>
                          <wps:cNvPr id="357" name="Freeform 354"/>
                          <wps:cNvSpPr>
                            <a:spLocks/>
                          </wps:cNvSpPr>
                          <wps:spPr bwMode="auto">
                            <a:xfrm>
                              <a:off x="6774" y="4392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4613 4392"/>
                                <a:gd name="T3" fmla="*/ 4613 h 221"/>
                                <a:gd name="T4" fmla="+- 0 7693 6774"/>
                                <a:gd name="T5" fmla="*/ T4 w 920"/>
                                <a:gd name="T6" fmla="+- 0 4613 4392"/>
                                <a:gd name="T7" fmla="*/ 4613 h 221"/>
                                <a:gd name="T8" fmla="+- 0 7693 6774"/>
                                <a:gd name="T9" fmla="*/ T8 w 920"/>
                                <a:gd name="T10" fmla="+- 0 4392 4392"/>
                                <a:gd name="T11" fmla="*/ 4392 h 221"/>
                                <a:gd name="T12" fmla="+- 0 6774 6774"/>
                                <a:gd name="T13" fmla="*/ T12 w 920"/>
                                <a:gd name="T14" fmla="+- 0 4392 4392"/>
                                <a:gd name="T15" fmla="*/ 4392 h 221"/>
                                <a:gd name="T16" fmla="+- 0 6774 6774"/>
                                <a:gd name="T17" fmla="*/ T16 w 920"/>
                                <a:gd name="T18" fmla="+- 0 4613 4392"/>
                                <a:gd name="T19" fmla="*/ 46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1"/>
                        <wpg:cNvGrpSpPr>
                          <a:grpSpLocks/>
                        </wpg:cNvGrpSpPr>
                        <wpg:grpSpPr bwMode="auto">
                          <a:xfrm>
                            <a:off x="6774" y="4613"/>
                            <a:ext cx="920" cy="221"/>
                            <a:chOff x="6774" y="4613"/>
                            <a:chExt cx="920" cy="221"/>
                          </a:xfrm>
                        </wpg:grpSpPr>
                        <wps:wsp>
                          <wps:cNvPr id="359" name="Freeform 352"/>
                          <wps:cNvSpPr>
                            <a:spLocks/>
                          </wps:cNvSpPr>
                          <wps:spPr bwMode="auto">
                            <a:xfrm>
                              <a:off x="6774" y="4613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4834 4613"/>
                                <a:gd name="T3" fmla="*/ 4834 h 221"/>
                                <a:gd name="T4" fmla="+- 0 7693 6774"/>
                                <a:gd name="T5" fmla="*/ T4 w 920"/>
                                <a:gd name="T6" fmla="+- 0 4834 4613"/>
                                <a:gd name="T7" fmla="*/ 4834 h 221"/>
                                <a:gd name="T8" fmla="+- 0 7693 6774"/>
                                <a:gd name="T9" fmla="*/ T8 w 920"/>
                                <a:gd name="T10" fmla="+- 0 4613 4613"/>
                                <a:gd name="T11" fmla="*/ 4613 h 221"/>
                                <a:gd name="T12" fmla="+- 0 6774 6774"/>
                                <a:gd name="T13" fmla="*/ T12 w 920"/>
                                <a:gd name="T14" fmla="+- 0 4613 4613"/>
                                <a:gd name="T15" fmla="*/ 4613 h 221"/>
                                <a:gd name="T16" fmla="+- 0 6774 6774"/>
                                <a:gd name="T17" fmla="*/ T16 w 920"/>
                                <a:gd name="T18" fmla="+- 0 4834 4613"/>
                                <a:gd name="T19" fmla="*/ 483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9"/>
                        <wpg:cNvGrpSpPr>
                          <a:grpSpLocks/>
                        </wpg:cNvGrpSpPr>
                        <wpg:grpSpPr bwMode="auto">
                          <a:xfrm>
                            <a:off x="6774" y="4834"/>
                            <a:ext cx="920" cy="240"/>
                            <a:chOff x="6774" y="4834"/>
                            <a:chExt cx="920" cy="240"/>
                          </a:xfrm>
                        </wpg:grpSpPr>
                        <wps:wsp>
                          <wps:cNvPr id="361" name="Freeform 350"/>
                          <wps:cNvSpPr>
                            <a:spLocks/>
                          </wps:cNvSpPr>
                          <wps:spPr bwMode="auto">
                            <a:xfrm>
                              <a:off x="6774" y="4834"/>
                              <a:ext cx="920" cy="240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5074 4834"/>
                                <a:gd name="T3" fmla="*/ 5074 h 240"/>
                                <a:gd name="T4" fmla="+- 0 7693 6774"/>
                                <a:gd name="T5" fmla="*/ T4 w 920"/>
                                <a:gd name="T6" fmla="+- 0 5074 4834"/>
                                <a:gd name="T7" fmla="*/ 5074 h 240"/>
                                <a:gd name="T8" fmla="+- 0 7693 6774"/>
                                <a:gd name="T9" fmla="*/ T8 w 920"/>
                                <a:gd name="T10" fmla="+- 0 4834 4834"/>
                                <a:gd name="T11" fmla="*/ 4834 h 240"/>
                                <a:gd name="T12" fmla="+- 0 6774 6774"/>
                                <a:gd name="T13" fmla="*/ T12 w 920"/>
                                <a:gd name="T14" fmla="+- 0 4834 4834"/>
                                <a:gd name="T15" fmla="*/ 4834 h 240"/>
                                <a:gd name="T16" fmla="+- 0 6774 6774"/>
                                <a:gd name="T17" fmla="*/ T16 w 920"/>
                                <a:gd name="T18" fmla="+- 0 5074 4834"/>
                                <a:gd name="T19" fmla="*/ 50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40">
                                  <a:moveTo>
                                    <a:pt x="0" y="240"/>
                                  </a:moveTo>
                                  <a:lnTo>
                                    <a:pt x="919" y="24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7"/>
                        <wpg:cNvGrpSpPr>
                          <a:grpSpLocks/>
                        </wpg:cNvGrpSpPr>
                        <wpg:grpSpPr bwMode="auto">
                          <a:xfrm>
                            <a:off x="6774" y="5074"/>
                            <a:ext cx="920" cy="222"/>
                            <a:chOff x="6774" y="5074"/>
                            <a:chExt cx="920" cy="222"/>
                          </a:xfrm>
                        </wpg:grpSpPr>
                        <wps:wsp>
                          <wps:cNvPr id="363" name="Freeform 348"/>
                          <wps:cNvSpPr>
                            <a:spLocks/>
                          </wps:cNvSpPr>
                          <wps:spPr bwMode="auto">
                            <a:xfrm>
                              <a:off x="6774" y="5074"/>
                              <a:ext cx="920" cy="222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5295 5074"/>
                                <a:gd name="T3" fmla="*/ 5295 h 222"/>
                                <a:gd name="T4" fmla="+- 0 7693 6774"/>
                                <a:gd name="T5" fmla="*/ T4 w 920"/>
                                <a:gd name="T6" fmla="+- 0 5295 5074"/>
                                <a:gd name="T7" fmla="*/ 5295 h 222"/>
                                <a:gd name="T8" fmla="+- 0 7693 6774"/>
                                <a:gd name="T9" fmla="*/ T8 w 920"/>
                                <a:gd name="T10" fmla="+- 0 5074 5074"/>
                                <a:gd name="T11" fmla="*/ 5074 h 222"/>
                                <a:gd name="T12" fmla="+- 0 6774 6774"/>
                                <a:gd name="T13" fmla="*/ T12 w 920"/>
                                <a:gd name="T14" fmla="+- 0 5074 5074"/>
                                <a:gd name="T15" fmla="*/ 5074 h 222"/>
                                <a:gd name="T16" fmla="+- 0 6774 6774"/>
                                <a:gd name="T17" fmla="*/ T16 w 920"/>
                                <a:gd name="T18" fmla="+- 0 5295 5074"/>
                                <a:gd name="T19" fmla="*/ 529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2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5"/>
                        <wpg:cNvGrpSpPr>
                          <a:grpSpLocks/>
                        </wpg:cNvGrpSpPr>
                        <wpg:grpSpPr bwMode="auto">
                          <a:xfrm>
                            <a:off x="6774" y="5295"/>
                            <a:ext cx="920" cy="221"/>
                            <a:chOff x="6774" y="5295"/>
                            <a:chExt cx="920" cy="221"/>
                          </a:xfrm>
                        </wpg:grpSpPr>
                        <wps:wsp>
                          <wps:cNvPr id="365" name="Freeform 346"/>
                          <wps:cNvSpPr>
                            <a:spLocks/>
                          </wps:cNvSpPr>
                          <wps:spPr bwMode="auto">
                            <a:xfrm>
                              <a:off x="6774" y="5295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5516 5295"/>
                                <a:gd name="T3" fmla="*/ 5516 h 221"/>
                                <a:gd name="T4" fmla="+- 0 7693 6774"/>
                                <a:gd name="T5" fmla="*/ T4 w 920"/>
                                <a:gd name="T6" fmla="+- 0 5516 5295"/>
                                <a:gd name="T7" fmla="*/ 5516 h 221"/>
                                <a:gd name="T8" fmla="+- 0 7693 6774"/>
                                <a:gd name="T9" fmla="*/ T8 w 920"/>
                                <a:gd name="T10" fmla="+- 0 5295 5295"/>
                                <a:gd name="T11" fmla="*/ 5295 h 221"/>
                                <a:gd name="T12" fmla="+- 0 6774 6774"/>
                                <a:gd name="T13" fmla="*/ T12 w 920"/>
                                <a:gd name="T14" fmla="+- 0 5295 5295"/>
                                <a:gd name="T15" fmla="*/ 5295 h 221"/>
                                <a:gd name="T16" fmla="+- 0 6774 6774"/>
                                <a:gd name="T17" fmla="*/ T16 w 920"/>
                                <a:gd name="T18" fmla="+- 0 5516 5295"/>
                                <a:gd name="T19" fmla="*/ 55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3"/>
                        <wpg:cNvGrpSpPr>
                          <a:grpSpLocks/>
                        </wpg:cNvGrpSpPr>
                        <wpg:grpSpPr bwMode="auto">
                          <a:xfrm>
                            <a:off x="6774" y="5516"/>
                            <a:ext cx="920" cy="240"/>
                            <a:chOff x="6774" y="5516"/>
                            <a:chExt cx="920" cy="240"/>
                          </a:xfrm>
                        </wpg:grpSpPr>
                        <wps:wsp>
                          <wps:cNvPr id="367" name="Freeform 344"/>
                          <wps:cNvSpPr>
                            <a:spLocks/>
                          </wps:cNvSpPr>
                          <wps:spPr bwMode="auto">
                            <a:xfrm>
                              <a:off x="6774" y="5516"/>
                              <a:ext cx="920" cy="240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5756 5516"/>
                                <a:gd name="T3" fmla="*/ 5756 h 240"/>
                                <a:gd name="T4" fmla="+- 0 7693 6774"/>
                                <a:gd name="T5" fmla="*/ T4 w 920"/>
                                <a:gd name="T6" fmla="+- 0 5756 5516"/>
                                <a:gd name="T7" fmla="*/ 5756 h 240"/>
                                <a:gd name="T8" fmla="+- 0 7693 6774"/>
                                <a:gd name="T9" fmla="*/ T8 w 920"/>
                                <a:gd name="T10" fmla="+- 0 5516 5516"/>
                                <a:gd name="T11" fmla="*/ 5516 h 240"/>
                                <a:gd name="T12" fmla="+- 0 6774 6774"/>
                                <a:gd name="T13" fmla="*/ T12 w 920"/>
                                <a:gd name="T14" fmla="+- 0 5516 5516"/>
                                <a:gd name="T15" fmla="*/ 5516 h 240"/>
                                <a:gd name="T16" fmla="+- 0 6774 6774"/>
                                <a:gd name="T17" fmla="*/ T16 w 920"/>
                                <a:gd name="T18" fmla="+- 0 5756 5516"/>
                                <a:gd name="T19" fmla="*/ 57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40">
                                  <a:moveTo>
                                    <a:pt x="0" y="240"/>
                                  </a:moveTo>
                                  <a:lnTo>
                                    <a:pt x="919" y="24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3C59E" id="Group 342" o:spid="_x0000_s1026" style="position:absolute;margin-left:338.7pt;margin-top:219.6pt;width:46pt;height:68.2pt;z-index:-169432;mso-position-horizontal-relative:page;mso-position-vertical-relative:page" coordorigin="6774,4392" coordsize="920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">
                <v:group id="Group 353" o:spid="_x0000_s1027" style="position:absolute;left:6774;top:4392;width:920;height:221" coordorigin="6774,4392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4" o:spid="_x0000_s1028" style="position:absolute;left:6774;top:4392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vxcUA&#10;AADcAAAADwAAAGRycy9kb3ducmV2LnhtbESPQWvCQBSE7wX/w/KE3pqNFmuJriKKbYwnbaHXR/aZ&#10;BLNvQ3bV6K93BaHHYWa+YabzztTiTK2rLCsYRDEI4tzqigsFvz/rt08QziNrrC2Tgis5mM96L1NM&#10;tL3wjs57X4gAYZeggtL7JpHS5SUZdJFtiIN3sK1BH2RbSN3iJcBNLYdx/CENVhwWSmxoWVJ+3J+M&#10;ArnKv9Nttvn6M+vFkW5ZmhWnVKnXfreYgPDU+f/ws51qBe+jMTzOh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O/FxQAAANwAAAAPAAAAAAAAAAAAAAAAAJgCAABkcnMv&#10;ZG93bnJldi54bWxQSwUGAAAAAAQABAD1AAAAigMAAAAA&#10;" path="m,221r919,l919,,,,,221xe" fillcolor="#bebebe" stroked="f">
                    <v:path arrowok="t" o:connecttype="custom" o:connectlocs="0,4613;919,4613;919,4392;0,4392;0,4613" o:connectangles="0,0,0,0,0"/>
                  </v:shape>
                </v:group>
                <v:group id="Group 351" o:spid="_x0000_s1029" style="position:absolute;left:6774;top:4613;width:920;height:221" coordorigin="6774,4613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52" o:spid="_x0000_s1030" style="position:absolute;left:6774;top:4613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eLMUA&#10;AADcAAAADwAAAGRycy9kb3ducmV2LnhtbESPQWvCQBSE7wX/w/KE3pqNFouNriKKbYwnbaHXR/aZ&#10;BLNvQ3bV6K93BaHHYWa+YabzztTiTK2rLCsYRDEI4tzqigsFvz/rtzEI55E11pZJwZUczGe9lykm&#10;2l54R+e9L0SAsEtQQel9k0jp8pIMusg2xME72NagD7ItpG7xEuCmlsM4/pAGKw4LJTa0LCk/7k9G&#10;gVzl3+k223z9mfXiSLcszYpTqtRrv1tMQHjq/H/42U61gvfRJzzOh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94sxQAAANwAAAAPAAAAAAAAAAAAAAAAAJgCAABkcnMv&#10;ZG93bnJldi54bWxQSwUGAAAAAAQABAD1AAAAigMAAAAA&#10;" path="m,221r919,l919,,,,,221xe" fillcolor="#bebebe" stroked="f">
                    <v:path arrowok="t" o:connecttype="custom" o:connectlocs="0,4834;919,4834;919,4613;0,4613;0,4834" o:connectangles="0,0,0,0,0"/>
                  </v:shape>
                </v:group>
                <v:group id="Group 349" o:spid="_x0000_s1031" style="position:absolute;left:6774;top:4834;width:920;height:240" coordorigin="6774,4834" coordsize="92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50" o:spid="_x0000_s1032" style="position:absolute;left:6774;top:4834;width:920;height:240;visibility:visible;mso-wrap-style:square;v-text-anchor:top" coordsize="9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hd8cA&#10;AADcAAAADwAAAGRycy9kb3ducmV2LnhtbESP0WrCQBRE3wv9h+UKvpS60YKW1FVKVRBKq0Y/4DZ7&#10;zQazd9PsGuPfu0Khj8PMnGGm885WoqXGl44VDAcJCOLc6ZILBYf96vkVhA/IGivHpOBKHuazx4cp&#10;ptpdeEdtFgoRIexTVGBCqFMpfW7Ioh+4mjh6R9dYDFE2hdQNXiLcVnKUJGNpseS4YLCmD0P5KTtb&#10;BZPF5PO3Kk7fm+VPm2VfV7PYPu2U6ve69zcQgbrwH/5rr7WCl/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b4XfHAAAA3AAAAA8AAAAAAAAAAAAAAAAAmAIAAGRy&#10;cy9kb3ducmV2LnhtbFBLBQYAAAAABAAEAPUAAACMAwAAAAA=&#10;" path="m,240r919,l919,,,,,240xe" fillcolor="#bebebe" stroked="f">
                    <v:path arrowok="t" o:connecttype="custom" o:connectlocs="0,5074;919,5074;919,4834;0,4834;0,5074" o:connectangles="0,0,0,0,0"/>
                  </v:shape>
                </v:group>
                <v:group id="Group 347" o:spid="_x0000_s1033" style="position:absolute;left:6774;top:5074;width:920;height:222" coordorigin="6774,5074" coordsize="920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48" o:spid="_x0000_s1034" style="position:absolute;left:6774;top:5074;width:920;height:222;visibility:visible;mso-wrap-style:square;v-text-anchor:top" coordsize="92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bS8QA&#10;AADcAAAADwAAAGRycy9kb3ducmV2LnhtbESPQWsCMRSE70L/Q3gFb5pVwcrWKKW0Ip7atVB6e2ye&#10;u4vJy5LEuP57Uyj0OMzMN8x6O1gjEvnQOVYwmxYgiGunO24UfB3fJysQISJrNI5JwY0CbDcPozWW&#10;2l35k1IVG5EhHEpU0MbYl1KGuiWLYep64uydnLcYs/SN1B6vGW6NnBfFUlrsOC+02NNrS/W5ulgF&#10;h++fmV/5p4/5rTu87eiSkjFJqfHj8PIMItIQ/8N/7b1WsFgu4PdMP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lm0vEAAAA3AAAAA8AAAAAAAAAAAAAAAAAmAIAAGRycy9k&#10;b3ducmV2LnhtbFBLBQYAAAAABAAEAPUAAACJAwAAAAA=&#10;" path="m,221r919,l919,,,,,221xe" fillcolor="#bebebe" stroked="f">
                    <v:path arrowok="t" o:connecttype="custom" o:connectlocs="0,5295;919,5295;919,5074;0,5074;0,5295" o:connectangles="0,0,0,0,0"/>
                  </v:shape>
                </v:group>
                <v:group id="Group 345" o:spid="_x0000_s1035" style="position:absolute;left:6774;top:5295;width:920;height:221" coordorigin="6774,5295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46" o:spid="_x0000_s1036" style="position:absolute;left:6774;top:5295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elMQA&#10;AADcAAAADwAAAGRycy9kb3ducmV2LnhtbESPQYvCMBSE74L/IbyFvWm6LspSjSKKu7WedAWvj+bZ&#10;FpuX0kSt/nojCB6HmfmGmcxaU4kLNa60rOCrH4EgzqwuOVew/1/1fkA4j6yxskwKbuRgNu12Jhhr&#10;e+UtXXY+FwHCLkYFhfd1LKXLCjLo+rYmDt7RNgZ9kE0udYPXADeVHETRSBosOSwUWNOioOy0OxsF&#10;cpn9JZt0/Xswq/mJ7mmS5udEqc+Pdj4G4an17/CrnWgF36Mh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HpTEAAAA3AAAAA8AAAAAAAAAAAAAAAAAmAIAAGRycy9k&#10;b3ducmV2LnhtbFBLBQYAAAAABAAEAPUAAACJAwAAAAA=&#10;" path="m,221r919,l919,,,,,221xe" fillcolor="#bebebe" stroked="f">
                    <v:path arrowok="t" o:connecttype="custom" o:connectlocs="0,5516;919,5516;919,5295;0,5295;0,5516" o:connectangles="0,0,0,0,0"/>
                  </v:shape>
                </v:group>
                <v:group id="Group 343" o:spid="_x0000_s1037" style="position:absolute;left:6774;top:5516;width:920;height:240" coordorigin="6774,5516" coordsize="92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44" o:spid="_x0000_s1038" style="position:absolute;left:6774;top:5516;width:920;height:240;visibility:visible;mso-wrap-style:square;v-text-anchor:top" coordsize="9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cmMcA&#10;AADcAAAADwAAAGRycy9kb3ducmV2LnhtbESP0WrCQBRE3wv+w3IFX0rdaMGU1FVKVRCKtqb9gNvs&#10;bTaYvRuza4x/3y0IfRxm5gwzX/a2Fh21vnKsYDJOQBAXTldcKvj63Dw8gfABWWPtmBRcycNyMbib&#10;Y6bdhQ/U5aEUEcI+QwUmhCaT0heGLPqxa4ij9+NaiyHKtpS6xUuE21pOk2QmLVYcFww29GqoOOZn&#10;qyBdpW+nujzu39ffXZ7vrmb1cX9QajTsX55BBOrDf/jW3moFj7MU/s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3JjHAAAA3AAAAA8AAAAAAAAAAAAAAAAAmAIAAGRy&#10;cy9kb3ducmV2LnhtbFBLBQYAAAAABAAEAPUAAACMAwAAAAA=&#10;" path="m,240r919,l919,,,,,240xe" fillcolor="#bebebe" stroked="f">
                    <v:path arrowok="t" o:connecttype="custom" o:connectlocs="0,5756;919,5756;919,5516;0,5516;0,575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072" behindDoc="1" locked="0" layoutInCell="1" allowOverlap="1" wp14:anchorId="21E589E5" wp14:editId="565F2A8C">
                <wp:simplePos x="0" y="0"/>
                <wp:positionH relativeFrom="page">
                  <wp:posOffset>5022215</wp:posOffset>
                </wp:positionH>
                <wp:positionV relativeFrom="page">
                  <wp:posOffset>2788920</wp:posOffset>
                </wp:positionV>
                <wp:extent cx="594360" cy="866140"/>
                <wp:effectExtent l="2540" t="0" r="3175" b="2540"/>
                <wp:wrapNone/>
                <wp:docPr id="34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866140"/>
                          <a:chOff x="7909" y="4392"/>
                          <a:chExt cx="936" cy="1364"/>
                        </a:xfrm>
                      </wpg:grpSpPr>
                      <wpg:grpSp>
                        <wpg:cNvPr id="343" name="Group 340"/>
                        <wpg:cNvGrpSpPr>
                          <a:grpSpLocks/>
                        </wpg:cNvGrpSpPr>
                        <wpg:grpSpPr bwMode="auto">
                          <a:xfrm>
                            <a:off x="7909" y="4392"/>
                            <a:ext cx="936" cy="221"/>
                            <a:chOff x="7909" y="4392"/>
                            <a:chExt cx="936" cy="221"/>
                          </a:xfrm>
                        </wpg:grpSpPr>
                        <wps:wsp>
                          <wps:cNvPr id="344" name="Freeform 341"/>
                          <wps:cNvSpPr>
                            <a:spLocks/>
                          </wps:cNvSpPr>
                          <wps:spPr bwMode="auto">
                            <a:xfrm>
                              <a:off x="7909" y="4392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4613 4392"/>
                                <a:gd name="T3" fmla="*/ 4613 h 221"/>
                                <a:gd name="T4" fmla="+- 0 8845 7909"/>
                                <a:gd name="T5" fmla="*/ T4 w 936"/>
                                <a:gd name="T6" fmla="+- 0 4613 4392"/>
                                <a:gd name="T7" fmla="*/ 4613 h 221"/>
                                <a:gd name="T8" fmla="+- 0 8845 7909"/>
                                <a:gd name="T9" fmla="*/ T8 w 936"/>
                                <a:gd name="T10" fmla="+- 0 4392 4392"/>
                                <a:gd name="T11" fmla="*/ 4392 h 221"/>
                                <a:gd name="T12" fmla="+- 0 7909 7909"/>
                                <a:gd name="T13" fmla="*/ T12 w 936"/>
                                <a:gd name="T14" fmla="+- 0 4392 4392"/>
                                <a:gd name="T15" fmla="*/ 4392 h 221"/>
                                <a:gd name="T16" fmla="+- 0 7909 7909"/>
                                <a:gd name="T17" fmla="*/ T16 w 936"/>
                                <a:gd name="T18" fmla="+- 0 4613 4392"/>
                                <a:gd name="T19" fmla="*/ 46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38"/>
                        <wpg:cNvGrpSpPr>
                          <a:grpSpLocks/>
                        </wpg:cNvGrpSpPr>
                        <wpg:grpSpPr bwMode="auto">
                          <a:xfrm>
                            <a:off x="7909" y="4613"/>
                            <a:ext cx="936" cy="221"/>
                            <a:chOff x="7909" y="4613"/>
                            <a:chExt cx="936" cy="221"/>
                          </a:xfrm>
                        </wpg:grpSpPr>
                        <wps:wsp>
                          <wps:cNvPr id="346" name="Freeform 339"/>
                          <wps:cNvSpPr>
                            <a:spLocks/>
                          </wps:cNvSpPr>
                          <wps:spPr bwMode="auto">
                            <a:xfrm>
                              <a:off x="7909" y="4613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4834 4613"/>
                                <a:gd name="T3" fmla="*/ 4834 h 221"/>
                                <a:gd name="T4" fmla="+- 0 8845 7909"/>
                                <a:gd name="T5" fmla="*/ T4 w 936"/>
                                <a:gd name="T6" fmla="+- 0 4834 4613"/>
                                <a:gd name="T7" fmla="*/ 4834 h 221"/>
                                <a:gd name="T8" fmla="+- 0 8845 7909"/>
                                <a:gd name="T9" fmla="*/ T8 w 936"/>
                                <a:gd name="T10" fmla="+- 0 4613 4613"/>
                                <a:gd name="T11" fmla="*/ 4613 h 221"/>
                                <a:gd name="T12" fmla="+- 0 7909 7909"/>
                                <a:gd name="T13" fmla="*/ T12 w 936"/>
                                <a:gd name="T14" fmla="+- 0 4613 4613"/>
                                <a:gd name="T15" fmla="*/ 4613 h 221"/>
                                <a:gd name="T16" fmla="+- 0 7909 7909"/>
                                <a:gd name="T17" fmla="*/ T16 w 936"/>
                                <a:gd name="T18" fmla="+- 0 4834 4613"/>
                                <a:gd name="T19" fmla="*/ 483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36"/>
                        <wpg:cNvGrpSpPr>
                          <a:grpSpLocks/>
                        </wpg:cNvGrpSpPr>
                        <wpg:grpSpPr bwMode="auto">
                          <a:xfrm>
                            <a:off x="7909" y="4834"/>
                            <a:ext cx="936" cy="240"/>
                            <a:chOff x="7909" y="4834"/>
                            <a:chExt cx="936" cy="240"/>
                          </a:xfrm>
                        </wpg:grpSpPr>
                        <wps:wsp>
                          <wps:cNvPr id="348" name="Freeform 337"/>
                          <wps:cNvSpPr>
                            <a:spLocks/>
                          </wps:cNvSpPr>
                          <wps:spPr bwMode="auto">
                            <a:xfrm>
                              <a:off x="7909" y="4834"/>
                              <a:ext cx="936" cy="240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5074 4834"/>
                                <a:gd name="T3" fmla="*/ 5074 h 240"/>
                                <a:gd name="T4" fmla="+- 0 8845 7909"/>
                                <a:gd name="T5" fmla="*/ T4 w 936"/>
                                <a:gd name="T6" fmla="+- 0 5074 4834"/>
                                <a:gd name="T7" fmla="*/ 5074 h 240"/>
                                <a:gd name="T8" fmla="+- 0 8845 7909"/>
                                <a:gd name="T9" fmla="*/ T8 w 936"/>
                                <a:gd name="T10" fmla="+- 0 4834 4834"/>
                                <a:gd name="T11" fmla="*/ 4834 h 240"/>
                                <a:gd name="T12" fmla="+- 0 7909 7909"/>
                                <a:gd name="T13" fmla="*/ T12 w 936"/>
                                <a:gd name="T14" fmla="+- 0 4834 4834"/>
                                <a:gd name="T15" fmla="*/ 4834 h 240"/>
                                <a:gd name="T16" fmla="+- 0 7909 7909"/>
                                <a:gd name="T17" fmla="*/ T16 w 936"/>
                                <a:gd name="T18" fmla="+- 0 5074 4834"/>
                                <a:gd name="T19" fmla="*/ 50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40">
                                  <a:moveTo>
                                    <a:pt x="0" y="240"/>
                                  </a:moveTo>
                                  <a:lnTo>
                                    <a:pt x="936" y="24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34"/>
                        <wpg:cNvGrpSpPr>
                          <a:grpSpLocks/>
                        </wpg:cNvGrpSpPr>
                        <wpg:grpSpPr bwMode="auto">
                          <a:xfrm>
                            <a:off x="7909" y="5074"/>
                            <a:ext cx="936" cy="222"/>
                            <a:chOff x="7909" y="5074"/>
                            <a:chExt cx="936" cy="222"/>
                          </a:xfrm>
                        </wpg:grpSpPr>
                        <wps:wsp>
                          <wps:cNvPr id="350" name="Freeform 335"/>
                          <wps:cNvSpPr>
                            <a:spLocks/>
                          </wps:cNvSpPr>
                          <wps:spPr bwMode="auto">
                            <a:xfrm>
                              <a:off x="7909" y="5074"/>
                              <a:ext cx="936" cy="222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5295 5074"/>
                                <a:gd name="T3" fmla="*/ 5295 h 222"/>
                                <a:gd name="T4" fmla="+- 0 8845 7909"/>
                                <a:gd name="T5" fmla="*/ T4 w 936"/>
                                <a:gd name="T6" fmla="+- 0 5295 5074"/>
                                <a:gd name="T7" fmla="*/ 5295 h 222"/>
                                <a:gd name="T8" fmla="+- 0 8845 7909"/>
                                <a:gd name="T9" fmla="*/ T8 w 936"/>
                                <a:gd name="T10" fmla="+- 0 5074 5074"/>
                                <a:gd name="T11" fmla="*/ 5074 h 222"/>
                                <a:gd name="T12" fmla="+- 0 7909 7909"/>
                                <a:gd name="T13" fmla="*/ T12 w 936"/>
                                <a:gd name="T14" fmla="+- 0 5074 5074"/>
                                <a:gd name="T15" fmla="*/ 5074 h 222"/>
                                <a:gd name="T16" fmla="+- 0 7909 7909"/>
                                <a:gd name="T17" fmla="*/ T16 w 936"/>
                                <a:gd name="T18" fmla="+- 0 5295 5074"/>
                                <a:gd name="T19" fmla="*/ 529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2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32"/>
                        <wpg:cNvGrpSpPr>
                          <a:grpSpLocks/>
                        </wpg:cNvGrpSpPr>
                        <wpg:grpSpPr bwMode="auto">
                          <a:xfrm>
                            <a:off x="7909" y="5295"/>
                            <a:ext cx="936" cy="221"/>
                            <a:chOff x="7909" y="5295"/>
                            <a:chExt cx="936" cy="221"/>
                          </a:xfrm>
                        </wpg:grpSpPr>
                        <wps:wsp>
                          <wps:cNvPr id="352" name="Freeform 333"/>
                          <wps:cNvSpPr>
                            <a:spLocks/>
                          </wps:cNvSpPr>
                          <wps:spPr bwMode="auto">
                            <a:xfrm>
                              <a:off x="7909" y="5295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5516 5295"/>
                                <a:gd name="T3" fmla="*/ 5516 h 221"/>
                                <a:gd name="T4" fmla="+- 0 8845 7909"/>
                                <a:gd name="T5" fmla="*/ T4 w 936"/>
                                <a:gd name="T6" fmla="+- 0 5516 5295"/>
                                <a:gd name="T7" fmla="*/ 5516 h 221"/>
                                <a:gd name="T8" fmla="+- 0 8845 7909"/>
                                <a:gd name="T9" fmla="*/ T8 w 936"/>
                                <a:gd name="T10" fmla="+- 0 5295 5295"/>
                                <a:gd name="T11" fmla="*/ 5295 h 221"/>
                                <a:gd name="T12" fmla="+- 0 7909 7909"/>
                                <a:gd name="T13" fmla="*/ T12 w 936"/>
                                <a:gd name="T14" fmla="+- 0 5295 5295"/>
                                <a:gd name="T15" fmla="*/ 5295 h 221"/>
                                <a:gd name="T16" fmla="+- 0 7909 7909"/>
                                <a:gd name="T17" fmla="*/ T16 w 936"/>
                                <a:gd name="T18" fmla="+- 0 5516 5295"/>
                                <a:gd name="T19" fmla="*/ 551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30"/>
                        <wpg:cNvGrpSpPr>
                          <a:grpSpLocks/>
                        </wpg:cNvGrpSpPr>
                        <wpg:grpSpPr bwMode="auto">
                          <a:xfrm>
                            <a:off x="7909" y="5516"/>
                            <a:ext cx="936" cy="240"/>
                            <a:chOff x="7909" y="5516"/>
                            <a:chExt cx="936" cy="240"/>
                          </a:xfrm>
                        </wpg:grpSpPr>
                        <wps:wsp>
                          <wps:cNvPr id="354" name="Freeform 331"/>
                          <wps:cNvSpPr>
                            <a:spLocks/>
                          </wps:cNvSpPr>
                          <wps:spPr bwMode="auto">
                            <a:xfrm>
                              <a:off x="7909" y="5516"/>
                              <a:ext cx="936" cy="240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5756 5516"/>
                                <a:gd name="T3" fmla="*/ 5756 h 240"/>
                                <a:gd name="T4" fmla="+- 0 8845 7909"/>
                                <a:gd name="T5" fmla="*/ T4 w 936"/>
                                <a:gd name="T6" fmla="+- 0 5756 5516"/>
                                <a:gd name="T7" fmla="*/ 5756 h 240"/>
                                <a:gd name="T8" fmla="+- 0 8845 7909"/>
                                <a:gd name="T9" fmla="*/ T8 w 936"/>
                                <a:gd name="T10" fmla="+- 0 5516 5516"/>
                                <a:gd name="T11" fmla="*/ 5516 h 240"/>
                                <a:gd name="T12" fmla="+- 0 7909 7909"/>
                                <a:gd name="T13" fmla="*/ T12 w 936"/>
                                <a:gd name="T14" fmla="+- 0 5516 5516"/>
                                <a:gd name="T15" fmla="*/ 5516 h 240"/>
                                <a:gd name="T16" fmla="+- 0 7909 7909"/>
                                <a:gd name="T17" fmla="*/ T16 w 936"/>
                                <a:gd name="T18" fmla="+- 0 5756 5516"/>
                                <a:gd name="T19" fmla="*/ 57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40">
                                  <a:moveTo>
                                    <a:pt x="0" y="240"/>
                                  </a:moveTo>
                                  <a:lnTo>
                                    <a:pt x="936" y="24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B1DB" id="Group 329" o:spid="_x0000_s1026" style="position:absolute;margin-left:395.45pt;margin-top:219.6pt;width:46.8pt;height:68.2pt;z-index:-169408;mso-position-horizontal-relative:page;mso-position-vertical-relative:page" coordorigin="7909,4392" coordsize="936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">
                <v:group id="Group 340" o:spid="_x0000_s1027" style="position:absolute;left:7909;top:4392;width:936;height:221" coordorigin="7909,4392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41" o:spid="_x0000_s1028" style="position:absolute;left:7909;top:4392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OsUA&#10;AADcAAAADwAAAGRycy9kb3ducmV2LnhtbESP3WoCMRSE7wu+QzhC72pWu/6wGkUUoVBKqfoAx81x&#10;s7g5iZuo27dvCoVeDjPzDbNYdbYRd2pD7VjBcJCBIC6drrlScDzsXmYgQkTW2DgmBd8UYLXsPS2w&#10;0O7BX3Tfx0okCIcCFZgYfSFlKA1ZDAPniZN3dq3FmGRbSd3iI8FtI0dZNpEWa04LBj1tDJWX/c0q&#10;+Gyu+dbm795cRn56/JiO69NsrNRzv1vPQUTq4n/4r/2mFbzm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/A6xQAAANwAAAAPAAAAAAAAAAAAAAAAAJgCAABkcnMv&#10;ZG93bnJldi54bWxQSwUGAAAAAAQABAD1AAAAigMAAAAA&#10;" path="m,221r936,l936,,,,,221xe" fillcolor="#bebebe" stroked="f">
                    <v:path arrowok="t" o:connecttype="custom" o:connectlocs="0,4613;936,4613;936,4392;0,4392;0,4613" o:connectangles="0,0,0,0,0"/>
                  </v:shape>
                </v:group>
                <v:group id="Group 338" o:spid="_x0000_s1029" style="position:absolute;left:7909;top:4613;width:936;height:221" coordorigin="7909,4613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39" o:spid="_x0000_s1030" style="position:absolute;left:7909;top:4613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L1sUA&#10;AADcAAAADwAAAGRycy9kb3ducmV2LnhtbESP3WoCMRSE7wXfIRyhdzVbu/6wNYoohUIR8ecBTjen&#10;m8XNSdykun37Rih4OczMN8x82dlGXKkNtWMFL8MMBHHpdM2VgtPx/XkGIkRkjY1jUvBLAZaLfm+O&#10;hXY33tP1ECuRIBwKVGBi9IWUoTRkMQydJ07et2stxiTbSuoWbwluGznKsom0WHNaMOhpbag8H36s&#10;gl1zyTc2//TmPPLT03Y6rr9mY6WeBt3qDUSkLj7C/+0PreA1n8D9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cvWxQAAANwAAAAPAAAAAAAAAAAAAAAAAJgCAABkcnMv&#10;ZG93bnJldi54bWxQSwUGAAAAAAQABAD1AAAAigMAAAAA&#10;" path="m,221r936,l936,,,,,221xe" fillcolor="#bebebe" stroked="f">
                    <v:path arrowok="t" o:connecttype="custom" o:connectlocs="0,4834;936,4834;936,4613;0,4613;0,4834" o:connectangles="0,0,0,0,0"/>
                  </v:shape>
                </v:group>
                <v:group id="Group 336" o:spid="_x0000_s1031" style="position:absolute;left:7909;top:4834;width:936;height:240" coordorigin="7909,4834" coordsize="9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37" o:spid="_x0000_s1032" style="position:absolute;left:7909;top:4834;width:936;height:240;visibility:visible;mso-wrap-style:square;v-text-anchor:top" coordsize="9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YiMMA&#10;AADcAAAADwAAAGRycy9kb3ducmV2LnhtbERPy2rCQBTdF/oPwy24kTppKyVEJ9IHQl0ImvYDrjM3&#10;D8zcCZnRRL/eWQhdHs57uRptK87U+8axgpdZAoJYO9NwpeDvd/2cgvAB2WDrmBRcyMMqf3xYYmbc&#10;wHs6F6ESMYR9hgrqELpMSq9rsuhnriOOXOl6iyHCvpKmxyGG21a+Jsm7tNhwbKixo6+a9LE4WQXb&#10;4zdfh6nZfJ7K+SG9sK7SnVZq8jR+LEAEGsO/+O7+MQre5nFt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IYiMMAAADcAAAADwAAAAAAAAAAAAAAAACYAgAAZHJzL2Rv&#10;d25yZXYueG1sUEsFBgAAAAAEAAQA9QAAAIgDAAAAAA==&#10;" path="m,240r936,l936,,,,,240xe" fillcolor="#bebebe" stroked="f">
                    <v:path arrowok="t" o:connecttype="custom" o:connectlocs="0,5074;936,5074;936,4834;0,4834;0,5074" o:connectangles="0,0,0,0,0"/>
                  </v:shape>
                </v:group>
                <v:group id="Group 334" o:spid="_x0000_s1033" style="position:absolute;left:7909;top:5074;width:936;height:222" coordorigin="7909,5074" coordsize="93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35" o:spid="_x0000_s1034" style="position:absolute;left:7909;top:5074;width:936;height:222;visibility:visible;mso-wrap-style:square;v-text-anchor:top" coordsize="93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RhcQA&#10;AADcAAAADwAAAGRycy9kb3ducmV2LnhtbERPy2rCQBTdF/yH4QpuiplUUSQ6kVJUSulGK+jyJnPN&#10;o5k7MTPV9O87C6HLw3mv1r1pxI06V1lW8BLFIIhzqysuFBy/tuMFCOeRNTaWScEvOVing6cVJtre&#10;eU+3gy9ECGGXoILS+zaR0uUlGXSRbYkDd7GdQR9gV0jd4T2Em0ZO4nguDVYcGkps6a2k/PvwYxRM&#10;mump/6jPc59trpfnrHafu12u1GjYvy5BeOr9v/jhftcKprM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GkYXEAAAA3AAAAA8AAAAAAAAAAAAAAAAAmAIAAGRycy9k&#10;b3ducmV2LnhtbFBLBQYAAAAABAAEAPUAAACJAwAAAAA=&#10;" path="m,221r936,l936,,,,,221xe" fillcolor="#bebebe" stroked="f">
                    <v:path arrowok="t" o:connecttype="custom" o:connectlocs="0,5295;936,5295;936,5074;0,5074;0,5295" o:connectangles="0,0,0,0,0"/>
                  </v:shape>
                </v:group>
                <v:group id="Group 332" o:spid="_x0000_s1035" style="position:absolute;left:7909;top:5295;width:936;height:221" coordorigin="7909,5295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33" o:spid="_x0000_s1036" style="position:absolute;left:7909;top:5295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bCMUA&#10;AADcAAAADwAAAGRycy9kb3ducmV2LnhtbESP0WoCMRRE34X+Q7iFvtWsW7fKahRRCoUipdYPuG6u&#10;m8XNTdykuv37Rij4OMzMGWa+7G0rLtSFxrGC0TADQVw53XCtYP/99jwFESKyxtYxKfilAMvFw2CO&#10;pXZX/qLLLtYiQTiUqMDE6EspQ2XIYhg6T5y8o+ssxiS7WuoOrwluW5ln2au02HBaMOhpbag67X6s&#10;gs/2PN7Y8Yc3p9xP9ttJ0RymhVJPj/1qBiJSH+/h//a7VvBS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1sIxQAAANwAAAAPAAAAAAAAAAAAAAAAAJgCAABkcnMv&#10;ZG93bnJldi54bWxQSwUGAAAAAAQABAD1AAAAigMAAAAA&#10;" path="m,221r936,l936,,,,,221xe" fillcolor="#bebebe" stroked="f">
                    <v:path arrowok="t" o:connecttype="custom" o:connectlocs="0,5516;936,5516;936,5295;0,5295;0,5516" o:connectangles="0,0,0,0,0"/>
                  </v:shape>
                </v:group>
                <v:group id="Group 330" o:spid="_x0000_s1037" style="position:absolute;left:7909;top:5516;width:936;height:240" coordorigin="7909,5516" coordsize="9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31" o:spid="_x0000_s1038" style="position:absolute;left:7909;top:5516;width:936;height:240;visibility:visible;mso-wrap-style:square;v-text-anchor:top" coordsize="9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EUMYA&#10;AADcAAAADwAAAGRycy9kb3ducmV2LnhtbESP0WrCQBRE3wv9h+UW+lJ002olpK5SFaE+CDb6Abe7&#10;1ySYvRuyq4l+fVco9HGYmTPMdN7bWlyo9ZVjBa/DBASxdqbiQsFhvx6kIHxANlg7JgVX8jCfPT5M&#10;MTOu42+65KEQEcI+QwVlCE0mpdclWfRD1xBH7+haiyHKtpCmxS7CbS3fkmQiLVYcF0psaFmSPuVn&#10;q2B7WvGtezGbxfk4/kmvrIt0p5V6fuo/P0AE6sN/+K/9ZRSM3sdwP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aEUMYAAADcAAAADwAAAAAAAAAAAAAAAACYAgAAZHJz&#10;L2Rvd25yZXYueG1sUEsFBgAAAAAEAAQA9QAAAIsDAAAAAA==&#10;" path="m,240r936,l936,,,,,240xe" fillcolor="#bebebe" stroked="f">
                    <v:path arrowok="t" o:connecttype="custom" o:connectlocs="0,5756;936,5756;936,5516;0,5516;0,575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096" behindDoc="1" locked="0" layoutInCell="1" allowOverlap="1" wp14:anchorId="21E589E6" wp14:editId="233DD09C">
                <wp:simplePos x="0" y="0"/>
                <wp:positionH relativeFrom="page">
                  <wp:posOffset>5022215</wp:posOffset>
                </wp:positionH>
                <wp:positionV relativeFrom="page">
                  <wp:posOffset>5221605</wp:posOffset>
                </wp:positionV>
                <wp:extent cx="594360" cy="866140"/>
                <wp:effectExtent l="2540" t="1905" r="3175" b="0"/>
                <wp:wrapNone/>
                <wp:docPr id="32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866140"/>
                          <a:chOff x="7909" y="8223"/>
                          <a:chExt cx="936" cy="1364"/>
                        </a:xfrm>
                      </wpg:grpSpPr>
                      <wpg:grpSp>
                        <wpg:cNvPr id="330" name="Group 327"/>
                        <wpg:cNvGrpSpPr>
                          <a:grpSpLocks/>
                        </wpg:cNvGrpSpPr>
                        <wpg:grpSpPr bwMode="auto">
                          <a:xfrm>
                            <a:off x="7909" y="8223"/>
                            <a:ext cx="936" cy="240"/>
                            <a:chOff x="7909" y="8223"/>
                            <a:chExt cx="936" cy="240"/>
                          </a:xfrm>
                        </wpg:grpSpPr>
                        <wps:wsp>
                          <wps:cNvPr id="331" name="Freeform 328"/>
                          <wps:cNvSpPr>
                            <a:spLocks/>
                          </wps:cNvSpPr>
                          <wps:spPr bwMode="auto">
                            <a:xfrm>
                              <a:off x="7909" y="8223"/>
                              <a:ext cx="936" cy="240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8463 8223"/>
                                <a:gd name="T3" fmla="*/ 8463 h 240"/>
                                <a:gd name="T4" fmla="+- 0 8845 7909"/>
                                <a:gd name="T5" fmla="*/ T4 w 936"/>
                                <a:gd name="T6" fmla="+- 0 8463 8223"/>
                                <a:gd name="T7" fmla="*/ 8463 h 240"/>
                                <a:gd name="T8" fmla="+- 0 8845 7909"/>
                                <a:gd name="T9" fmla="*/ T8 w 936"/>
                                <a:gd name="T10" fmla="+- 0 8223 8223"/>
                                <a:gd name="T11" fmla="*/ 8223 h 240"/>
                                <a:gd name="T12" fmla="+- 0 7909 7909"/>
                                <a:gd name="T13" fmla="*/ T12 w 936"/>
                                <a:gd name="T14" fmla="+- 0 8223 8223"/>
                                <a:gd name="T15" fmla="*/ 8223 h 240"/>
                                <a:gd name="T16" fmla="+- 0 7909 7909"/>
                                <a:gd name="T17" fmla="*/ T16 w 936"/>
                                <a:gd name="T18" fmla="+- 0 8463 8223"/>
                                <a:gd name="T19" fmla="*/ 846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40">
                                  <a:moveTo>
                                    <a:pt x="0" y="240"/>
                                  </a:moveTo>
                                  <a:lnTo>
                                    <a:pt x="936" y="24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5"/>
                        <wpg:cNvGrpSpPr>
                          <a:grpSpLocks/>
                        </wpg:cNvGrpSpPr>
                        <wpg:grpSpPr bwMode="auto">
                          <a:xfrm>
                            <a:off x="7909" y="8463"/>
                            <a:ext cx="936" cy="221"/>
                            <a:chOff x="7909" y="8463"/>
                            <a:chExt cx="936" cy="221"/>
                          </a:xfrm>
                        </wpg:grpSpPr>
                        <wps:wsp>
                          <wps:cNvPr id="333" name="Freeform 326"/>
                          <wps:cNvSpPr>
                            <a:spLocks/>
                          </wps:cNvSpPr>
                          <wps:spPr bwMode="auto">
                            <a:xfrm>
                              <a:off x="7909" y="8463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8684 8463"/>
                                <a:gd name="T3" fmla="*/ 8684 h 221"/>
                                <a:gd name="T4" fmla="+- 0 8845 7909"/>
                                <a:gd name="T5" fmla="*/ T4 w 936"/>
                                <a:gd name="T6" fmla="+- 0 8684 8463"/>
                                <a:gd name="T7" fmla="*/ 8684 h 221"/>
                                <a:gd name="T8" fmla="+- 0 8845 7909"/>
                                <a:gd name="T9" fmla="*/ T8 w 936"/>
                                <a:gd name="T10" fmla="+- 0 8463 8463"/>
                                <a:gd name="T11" fmla="*/ 8463 h 221"/>
                                <a:gd name="T12" fmla="+- 0 7909 7909"/>
                                <a:gd name="T13" fmla="*/ T12 w 936"/>
                                <a:gd name="T14" fmla="+- 0 8463 8463"/>
                                <a:gd name="T15" fmla="*/ 8463 h 221"/>
                                <a:gd name="T16" fmla="+- 0 7909 7909"/>
                                <a:gd name="T17" fmla="*/ T16 w 936"/>
                                <a:gd name="T18" fmla="+- 0 8684 8463"/>
                                <a:gd name="T19" fmla="*/ 86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3"/>
                        <wpg:cNvGrpSpPr>
                          <a:grpSpLocks/>
                        </wpg:cNvGrpSpPr>
                        <wpg:grpSpPr bwMode="auto">
                          <a:xfrm>
                            <a:off x="7909" y="8684"/>
                            <a:ext cx="936" cy="222"/>
                            <a:chOff x="7909" y="8684"/>
                            <a:chExt cx="936" cy="222"/>
                          </a:xfrm>
                        </wpg:grpSpPr>
                        <wps:wsp>
                          <wps:cNvPr id="335" name="Freeform 324"/>
                          <wps:cNvSpPr>
                            <a:spLocks/>
                          </wps:cNvSpPr>
                          <wps:spPr bwMode="auto">
                            <a:xfrm>
                              <a:off x="7909" y="8684"/>
                              <a:ext cx="936" cy="222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8905 8684"/>
                                <a:gd name="T3" fmla="*/ 8905 h 222"/>
                                <a:gd name="T4" fmla="+- 0 8845 7909"/>
                                <a:gd name="T5" fmla="*/ T4 w 936"/>
                                <a:gd name="T6" fmla="+- 0 8905 8684"/>
                                <a:gd name="T7" fmla="*/ 8905 h 222"/>
                                <a:gd name="T8" fmla="+- 0 8845 7909"/>
                                <a:gd name="T9" fmla="*/ T8 w 936"/>
                                <a:gd name="T10" fmla="+- 0 8684 8684"/>
                                <a:gd name="T11" fmla="*/ 8684 h 222"/>
                                <a:gd name="T12" fmla="+- 0 7909 7909"/>
                                <a:gd name="T13" fmla="*/ T12 w 936"/>
                                <a:gd name="T14" fmla="+- 0 8684 8684"/>
                                <a:gd name="T15" fmla="*/ 8684 h 222"/>
                                <a:gd name="T16" fmla="+- 0 7909 7909"/>
                                <a:gd name="T17" fmla="*/ T16 w 936"/>
                                <a:gd name="T18" fmla="+- 0 8905 8684"/>
                                <a:gd name="T19" fmla="*/ 890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2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1"/>
                        <wpg:cNvGrpSpPr>
                          <a:grpSpLocks/>
                        </wpg:cNvGrpSpPr>
                        <wpg:grpSpPr bwMode="auto">
                          <a:xfrm>
                            <a:off x="7909" y="8905"/>
                            <a:ext cx="936" cy="221"/>
                            <a:chOff x="7909" y="8905"/>
                            <a:chExt cx="936" cy="221"/>
                          </a:xfrm>
                        </wpg:grpSpPr>
                        <wps:wsp>
                          <wps:cNvPr id="337" name="Freeform 322"/>
                          <wps:cNvSpPr>
                            <a:spLocks/>
                          </wps:cNvSpPr>
                          <wps:spPr bwMode="auto">
                            <a:xfrm>
                              <a:off x="7909" y="8905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9126 8905"/>
                                <a:gd name="T3" fmla="*/ 9126 h 221"/>
                                <a:gd name="T4" fmla="+- 0 8845 7909"/>
                                <a:gd name="T5" fmla="*/ T4 w 936"/>
                                <a:gd name="T6" fmla="+- 0 9126 8905"/>
                                <a:gd name="T7" fmla="*/ 9126 h 221"/>
                                <a:gd name="T8" fmla="+- 0 8845 7909"/>
                                <a:gd name="T9" fmla="*/ T8 w 936"/>
                                <a:gd name="T10" fmla="+- 0 8905 8905"/>
                                <a:gd name="T11" fmla="*/ 8905 h 221"/>
                                <a:gd name="T12" fmla="+- 0 7909 7909"/>
                                <a:gd name="T13" fmla="*/ T12 w 936"/>
                                <a:gd name="T14" fmla="+- 0 8905 8905"/>
                                <a:gd name="T15" fmla="*/ 8905 h 221"/>
                                <a:gd name="T16" fmla="+- 0 7909 7909"/>
                                <a:gd name="T17" fmla="*/ T16 w 936"/>
                                <a:gd name="T18" fmla="+- 0 9126 8905"/>
                                <a:gd name="T19" fmla="*/ 91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9"/>
                        <wpg:cNvGrpSpPr>
                          <a:grpSpLocks/>
                        </wpg:cNvGrpSpPr>
                        <wpg:grpSpPr bwMode="auto">
                          <a:xfrm>
                            <a:off x="7909" y="9126"/>
                            <a:ext cx="936" cy="221"/>
                            <a:chOff x="7909" y="9126"/>
                            <a:chExt cx="936" cy="221"/>
                          </a:xfrm>
                        </wpg:grpSpPr>
                        <wps:wsp>
                          <wps:cNvPr id="339" name="Freeform 320"/>
                          <wps:cNvSpPr>
                            <a:spLocks/>
                          </wps:cNvSpPr>
                          <wps:spPr bwMode="auto">
                            <a:xfrm>
                              <a:off x="7909" y="9126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9347 9126"/>
                                <a:gd name="T3" fmla="*/ 9347 h 221"/>
                                <a:gd name="T4" fmla="+- 0 8845 7909"/>
                                <a:gd name="T5" fmla="*/ T4 w 936"/>
                                <a:gd name="T6" fmla="+- 0 9347 9126"/>
                                <a:gd name="T7" fmla="*/ 9347 h 221"/>
                                <a:gd name="T8" fmla="+- 0 8845 7909"/>
                                <a:gd name="T9" fmla="*/ T8 w 936"/>
                                <a:gd name="T10" fmla="+- 0 9126 9126"/>
                                <a:gd name="T11" fmla="*/ 9126 h 221"/>
                                <a:gd name="T12" fmla="+- 0 7909 7909"/>
                                <a:gd name="T13" fmla="*/ T12 w 936"/>
                                <a:gd name="T14" fmla="+- 0 9126 9126"/>
                                <a:gd name="T15" fmla="*/ 9126 h 221"/>
                                <a:gd name="T16" fmla="+- 0 7909 7909"/>
                                <a:gd name="T17" fmla="*/ T16 w 936"/>
                                <a:gd name="T18" fmla="+- 0 9347 9126"/>
                                <a:gd name="T19" fmla="*/ 934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7"/>
                        <wpg:cNvGrpSpPr>
                          <a:grpSpLocks/>
                        </wpg:cNvGrpSpPr>
                        <wpg:grpSpPr bwMode="auto">
                          <a:xfrm>
                            <a:off x="7909" y="9347"/>
                            <a:ext cx="936" cy="240"/>
                            <a:chOff x="7909" y="9347"/>
                            <a:chExt cx="936" cy="240"/>
                          </a:xfrm>
                        </wpg:grpSpPr>
                        <wps:wsp>
                          <wps:cNvPr id="341" name="Freeform 318"/>
                          <wps:cNvSpPr>
                            <a:spLocks/>
                          </wps:cNvSpPr>
                          <wps:spPr bwMode="auto">
                            <a:xfrm>
                              <a:off x="7909" y="9347"/>
                              <a:ext cx="936" cy="240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9587 9347"/>
                                <a:gd name="T3" fmla="*/ 9587 h 240"/>
                                <a:gd name="T4" fmla="+- 0 8845 7909"/>
                                <a:gd name="T5" fmla="*/ T4 w 936"/>
                                <a:gd name="T6" fmla="+- 0 9587 9347"/>
                                <a:gd name="T7" fmla="*/ 9587 h 240"/>
                                <a:gd name="T8" fmla="+- 0 8845 7909"/>
                                <a:gd name="T9" fmla="*/ T8 w 936"/>
                                <a:gd name="T10" fmla="+- 0 9347 9347"/>
                                <a:gd name="T11" fmla="*/ 9347 h 240"/>
                                <a:gd name="T12" fmla="+- 0 7909 7909"/>
                                <a:gd name="T13" fmla="*/ T12 w 936"/>
                                <a:gd name="T14" fmla="+- 0 9347 9347"/>
                                <a:gd name="T15" fmla="*/ 9347 h 240"/>
                                <a:gd name="T16" fmla="+- 0 7909 7909"/>
                                <a:gd name="T17" fmla="*/ T16 w 936"/>
                                <a:gd name="T18" fmla="+- 0 9587 9347"/>
                                <a:gd name="T19" fmla="*/ 9587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40">
                                  <a:moveTo>
                                    <a:pt x="0" y="240"/>
                                  </a:moveTo>
                                  <a:lnTo>
                                    <a:pt x="936" y="24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BB00C" id="Group 316" o:spid="_x0000_s1026" style="position:absolute;margin-left:395.45pt;margin-top:411.15pt;width:46.8pt;height:68.2pt;z-index:-169384;mso-position-horizontal-relative:page;mso-position-vertical-relative:page" coordorigin="7909,8223" coordsize="936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">
                <v:group id="Group 327" o:spid="_x0000_s1027" style="position:absolute;left:7909;top:8223;width:936;height:240" coordorigin="7909,8223" coordsize="9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8" o:spid="_x0000_s1028" style="position:absolute;left:7909;top:8223;width:936;height:240;visibility:visible;mso-wrap-style:square;v-text-anchor:top" coordsize="9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CaMYA&#10;AADcAAAADwAAAGRycy9kb3ducmV2LnhtbESP3WrCQBSE7wu+w3IEb4pu1CIhuoo/FOpFoVUf4Lh7&#10;TILZsyG7mtin7wqFXg4z8w2zWHW2EndqfOlYwXiUgCDWzpScKzgd34cpCB+QDVaOScGDPKyWvZcF&#10;Zsa1/E33Q8hFhLDPUEERQp1J6XVBFv3I1cTRu7jGYoiyyaVpsI1wW8lJksykxZLjQoE1bQvS18PN&#10;Kvi87vinfTX7ze3ydk4frPP0Sys16HfrOYhAXfgP/7U/jILpdAz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7CaMYAAADcAAAADwAAAAAAAAAAAAAAAACYAgAAZHJz&#10;L2Rvd25yZXYueG1sUEsFBgAAAAAEAAQA9QAAAIsDAAAAAA==&#10;" path="m,240r936,l936,,,,,240xe" fillcolor="#bebebe" stroked="f">
                    <v:path arrowok="t" o:connecttype="custom" o:connectlocs="0,8463;936,8463;936,8223;0,8223;0,8463" o:connectangles="0,0,0,0,0"/>
                  </v:shape>
                </v:group>
                <v:group id="Group 325" o:spid="_x0000_s1029" style="position:absolute;left:7909;top:8463;width:936;height:221" coordorigin="7909,8463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6" o:spid="_x0000_s1030" style="position:absolute;left:7909;top:8463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bM8UA&#10;AADcAAAADwAAAGRycy9kb3ducmV2LnhtbESP0WoCMRRE3wX/IdxC32q2rlbZGkUsQkFEav2A283t&#10;ZnFzEzdRt39vhIKPw8ycYWaLzjbiQm2oHSt4HWQgiEuna64UHL7XL1MQISJrbByTgj8KsJj3ezMs&#10;tLvyF132sRIJwqFABSZGX0gZSkMWw8B54uT9utZiTLKtpG7xmuC2kcMse5MWa04LBj2tDJXH/dkq&#10;2DWn0Ycdbbw5Dv3ksJ2M65/pWKnnp275DiJSFx/h//anVpDnO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BszxQAAANwAAAAPAAAAAAAAAAAAAAAAAJgCAABkcnMv&#10;ZG93bnJldi54bWxQSwUGAAAAAAQABAD1AAAAigMAAAAA&#10;" path="m,221r936,l936,,,,,221xe" fillcolor="#bebebe" stroked="f">
                    <v:path arrowok="t" o:connecttype="custom" o:connectlocs="0,8684;936,8684;936,8463;0,8463;0,8684" o:connectangles="0,0,0,0,0"/>
                  </v:shape>
                </v:group>
                <v:group id="Group 323" o:spid="_x0000_s1031" style="position:absolute;left:7909;top:8684;width:936;height:222" coordorigin="7909,8684" coordsize="93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4" o:spid="_x0000_s1032" style="position:absolute;left:7909;top:8684;width:936;height:222;visibility:visible;mso-wrap-style:square;v-text-anchor:top" coordsize="93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XvcYA&#10;AADcAAAADwAAAGRycy9kb3ducmV2LnhtbESPQWvCQBSE74L/YXmCF6kbDZUSXUVERaSXaqEen9ln&#10;Es2+jdlV47/vFgoeh5n5hpnMGlOKO9WusKxg0I9AEKdWF5wp+N6v3j5AOI+ssbRMCp7kYDZttyaY&#10;aPvgL7rvfCYChF2CCnLvq0RKl+Zk0PVtRRy8k60N+iDrTOoaHwFuSjmMopE0WHBYyLGiRU7pZXcz&#10;CoZl/NNsz4eRPy6vp97x7D7X61SpbqeZj0F4avwr/N/eaAVx/A5/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7XvcYAAADcAAAADwAAAAAAAAAAAAAAAACYAgAAZHJz&#10;L2Rvd25yZXYueG1sUEsFBgAAAAAEAAQA9QAAAIsDAAAAAA==&#10;" path="m,221r936,l936,,,,,221xe" fillcolor="#bebebe" stroked="f">
                    <v:path arrowok="t" o:connecttype="custom" o:connectlocs="0,8905;936,8905;936,8684;0,8684;0,8905" o:connectangles="0,0,0,0,0"/>
                  </v:shape>
                </v:group>
                <v:group id="Group 321" o:spid="_x0000_s1033" style="position:absolute;left:7909;top:8905;width:936;height:221" coordorigin="7909,8905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2" o:spid="_x0000_s1034" style="position:absolute;left:7909;top:8905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dMMUA&#10;AADcAAAADwAAAGRycy9kb3ducmV2LnhtbESP3WoCMRSE7wt9h3AE7zTr78rWKEURCqWI1gc43Zxu&#10;FjcncRN1+/ZNQejlMDPfMMt1ZxtxozbUjhWMhhkI4tLpmisFp8/dYAEiRGSNjWNS8EMB1qvnpyUW&#10;2t35QLdjrESCcChQgYnRF1KG0pDFMHSeOHnfrrUYk2wrqVu8J7ht5DjL5tJizWnBoKeNofJ8vFoF&#10;++Yy3drpuzfnsc9PH/ms/lrMlOr3utcXEJG6+B9+tN+0gskk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x0wxQAAANwAAAAPAAAAAAAAAAAAAAAAAJgCAABkcnMv&#10;ZG93bnJldi54bWxQSwUGAAAAAAQABAD1AAAAigMAAAAA&#10;" path="m,221r936,l936,,,,,221xe" fillcolor="#bebebe" stroked="f">
                    <v:path arrowok="t" o:connecttype="custom" o:connectlocs="0,9126;936,9126;936,8905;0,8905;0,9126" o:connectangles="0,0,0,0,0"/>
                  </v:shape>
                </v:group>
                <v:group id="Group 319" o:spid="_x0000_s1035" style="position:absolute;left:7909;top:9126;width:936;height:221" coordorigin="7909,9126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20" o:spid="_x0000_s1036" style="position:absolute;left:7909;top:9126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s2cUA&#10;AADcAAAADwAAAGRycy9kb3ducmV2LnhtbESP3WoCMRSE74W+QzgF72rWv6qrUUQpFEopVR/guDlu&#10;FjcncRN1+/ZNoeDlMDPfMItVa2txoyZUjhX0exkI4sLpiksFh/3byxREiMgaa8ek4IcCrJZPnQXm&#10;2t35m267WIoE4ZCjAhOjz6UMhSGLoec8cfJOrrEYk2xKqRu8J7it5SDLXqXFitOCQU8bQ8V5d7UK&#10;vurLaGtHH96cB35y+JyMq+N0rFT3uV3PQURq4yP8337XCobDG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CzZxQAAANwAAAAPAAAAAAAAAAAAAAAAAJgCAABkcnMv&#10;ZG93bnJldi54bWxQSwUGAAAAAAQABAD1AAAAigMAAAAA&#10;" path="m,221r936,l936,,,,,221xe" fillcolor="#bebebe" stroked="f">
                    <v:path arrowok="t" o:connecttype="custom" o:connectlocs="0,9347;936,9347;936,9126;0,9126;0,9347" o:connectangles="0,0,0,0,0"/>
                  </v:shape>
                </v:group>
                <v:group id="Group 317" o:spid="_x0000_s1037" style="position:absolute;left:7909;top:9347;width:936;height:240" coordorigin="7909,9347" coordsize="9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18" o:spid="_x0000_s1038" style="position:absolute;left:7909;top:9347;width:936;height:240;visibility:visible;mso-wrap-style:square;v-text-anchor:top" coordsize="9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xFcYA&#10;AADcAAAADwAAAGRycy9kb3ducmV2LnhtbESP3WoCMRSE7wu+QziCN6Vm/UGW7UbRlkJ7IbTaBzhN&#10;zv7g5mTZRHf16Ruh0MthZr5h8s1gG3GhzteOFcymCQhi7UzNpYLv49tTCsIHZIONY1JwJQ+b9egh&#10;x8y4nr/ocgiliBD2GSqoQmgzKb2uyKKfupY4eoXrLIYou1KaDvsIt42cJ8lKWqw5LlTY0ktF+nQ4&#10;WwX70yvf+kfzsTsXy5/0yrpMP7VSk/GwfQYRaAj/4b/2u1GwWM7gfi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ixFcYAAADcAAAADwAAAAAAAAAAAAAAAACYAgAAZHJz&#10;L2Rvd25yZXYueG1sUEsFBgAAAAAEAAQA9QAAAIsDAAAAAA==&#10;" path="m,240r936,l936,,,,,240xe" fillcolor="#bebebe" stroked="f">
                    <v:path arrowok="t" o:connecttype="custom" o:connectlocs="0,9587;936,9587;936,9347;0,9347;0,95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120" behindDoc="1" locked="0" layoutInCell="1" allowOverlap="1" wp14:anchorId="21E589E7" wp14:editId="358D66DD">
                <wp:simplePos x="0" y="0"/>
                <wp:positionH relativeFrom="page">
                  <wp:posOffset>4301490</wp:posOffset>
                </wp:positionH>
                <wp:positionV relativeFrom="page">
                  <wp:posOffset>6540500</wp:posOffset>
                </wp:positionV>
                <wp:extent cx="584200" cy="867410"/>
                <wp:effectExtent l="0" t="0" r="635" b="2540"/>
                <wp:wrapNone/>
                <wp:docPr id="31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867410"/>
                          <a:chOff x="6774" y="10300"/>
                          <a:chExt cx="920" cy="1366"/>
                        </a:xfrm>
                      </wpg:grpSpPr>
                      <wpg:grpSp>
                        <wpg:cNvPr id="317" name="Group 314"/>
                        <wpg:cNvGrpSpPr>
                          <a:grpSpLocks/>
                        </wpg:cNvGrpSpPr>
                        <wpg:grpSpPr bwMode="auto">
                          <a:xfrm>
                            <a:off x="6774" y="10300"/>
                            <a:ext cx="920" cy="221"/>
                            <a:chOff x="6774" y="10300"/>
                            <a:chExt cx="920" cy="221"/>
                          </a:xfrm>
                        </wpg:grpSpPr>
                        <wps:wsp>
                          <wps:cNvPr id="318" name="Freeform 315"/>
                          <wps:cNvSpPr>
                            <a:spLocks/>
                          </wps:cNvSpPr>
                          <wps:spPr bwMode="auto">
                            <a:xfrm>
                              <a:off x="6774" y="10300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10521 10300"/>
                                <a:gd name="T3" fmla="*/ 10521 h 221"/>
                                <a:gd name="T4" fmla="+- 0 7693 6774"/>
                                <a:gd name="T5" fmla="*/ T4 w 920"/>
                                <a:gd name="T6" fmla="+- 0 10521 10300"/>
                                <a:gd name="T7" fmla="*/ 10521 h 221"/>
                                <a:gd name="T8" fmla="+- 0 7693 6774"/>
                                <a:gd name="T9" fmla="*/ T8 w 920"/>
                                <a:gd name="T10" fmla="+- 0 10300 10300"/>
                                <a:gd name="T11" fmla="*/ 10300 h 221"/>
                                <a:gd name="T12" fmla="+- 0 6774 6774"/>
                                <a:gd name="T13" fmla="*/ T12 w 920"/>
                                <a:gd name="T14" fmla="+- 0 10300 10300"/>
                                <a:gd name="T15" fmla="*/ 10300 h 221"/>
                                <a:gd name="T16" fmla="+- 0 6774 6774"/>
                                <a:gd name="T17" fmla="*/ T16 w 920"/>
                                <a:gd name="T18" fmla="+- 0 10521 10300"/>
                                <a:gd name="T19" fmla="*/ 1052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2"/>
                        <wpg:cNvGrpSpPr>
                          <a:grpSpLocks/>
                        </wpg:cNvGrpSpPr>
                        <wpg:grpSpPr bwMode="auto">
                          <a:xfrm>
                            <a:off x="6774" y="10521"/>
                            <a:ext cx="920" cy="221"/>
                            <a:chOff x="6774" y="10521"/>
                            <a:chExt cx="920" cy="221"/>
                          </a:xfrm>
                        </wpg:grpSpPr>
                        <wps:wsp>
                          <wps:cNvPr id="320" name="Freeform 313"/>
                          <wps:cNvSpPr>
                            <a:spLocks/>
                          </wps:cNvSpPr>
                          <wps:spPr bwMode="auto">
                            <a:xfrm>
                              <a:off x="6774" y="10521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10741 10521"/>
                                <a:gd name="T3" fmla="*/ 10741 h 221"/>
                                <a:gd name="T4" fmla="+- 0 7693 6774"/>
                                <a:gd name="T5" fmla="*/ T4 w 920"/>
                                <a:gd name="T6" fmla="+- 0 10741 10521"/>
                                <a:gd name="T7" fmla="*/ 10741 h 221"/>
                                <a:gd name="T8" fmla="+- 0 7693 6774"/>
                                <a:gd name="T9" fmla="*/ T8 w 920"/>
                                <a:gd name="T10" fmla="+- 0 10521 10521"/>
                                <a:gd name="T11" fmla="*/ 10521 h 221"/>
                                <a:gd name="T12" fmla="+- 0 6774 6774"/>
                                <a:gd name="T13" fmla="*/ T12 w 920"/>
                                <a:gd name="T14" fmla="+- 0 10521 10521"/>
                                <a:gd name="T15" fmla="*/ 10521 h 221"/>
                                <a:gd name="T16" fmla="+- 0 6774 6774"/>
                                <a:gd name="T17" fmla="*/ T16 w 920"/>
                                <a:gd name="T18" fmla="+- 0 10741 10521"/>
                                <a:gd name="T19" fmla="*/ 1074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0"/>
                                  </a:moveTo>
                                  <a:lnTo>
                                    <a:pt x="919" y="22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10"/>
                        <wpg:cNvGrpSpPr>
                          <a:grpSpLocks/>
                        </wpg:cNvGrpSpPr>
                        <wpg:grpSpPr bwMode="auto">
                          <a:xfrm>
                            <a:off x="6774" y="10741"/>
                            <a:ext cx="920" cy="243"/>
                            <a:chOff x="6774" y="10741"/>
                            <a:chExt cx="920" cy="243"/>
                          </a:xfrm>
                        </wpg:grpSpPr>
                        <wps:wsp>
                          <wps:cNvPr id="322" name="Freeform 311"/>
                          <wps:cNvSpPr>
                            <a:spLocks/>
                          </wps:cNvSpPr>
                          <wps:spPr bwMode="auto">
                            <a:xfrm>
                              <a:off x="6774" y="10741"/>
                              <a:ext cx="920" cy="243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10984 10741"/>
                                <a:gd name="T3" fmla="*/ 10984 h 243"/>
                                <a:gd name="T4" fmla="+- 0 7693 6774"/>
                                <a:gd name="T5" fmla="*/ T4 w 920"/>
                                <a:gd name="T6" fmla="+- 0 10984 10741"/>
                                <a:gd name="T7" fmla="*/ 10984 h 243"/>
                                <a:gd name="T8" fmla="+- 0 7693 6774"/>
                                <a:gd name="T9" fmla="*/ T8 w 920"/>
                                <a:gd name="T10" fmla="+- 0 10741 10741"/>
                                <a:gd name="T11" fmla="*/ 10741 h 243"/>
                                <a:gd name="T12" fmla="+- 0 6774 6774"/>
                                <a:gd name="T13" fmla="*/ T12 w 920"/>
                                <a:gd name="T14" fmla="+- 0 10741 10741"/>
                                <a:gd name="T15" fmla="*/ 10741 h 243"/>
                                <a:gd name="T16" fmla="+- 0 6774 6774"/>
                                <a:gd name="T17" fmla="*/ T16 w 920"/>
                                <a:gd name="T18" fmla="+- 0 10984 10741"/>
                                <a:gd name="T19" fmla="*/ 1098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43">
                                  <a:moveTo>
                                    <a:pt x="0" y="243"/>
                                  </a:moveTo>
                                  <a:lnTo>
                                    <a:pt x="919" y="243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08"/>
                        <wpg:cNvGrpSpPr>
                          <a:grpSpLocks/>
                        </wpg:cNvGrpSpPr>
                        <wpg:grpSpPr bwMode="auto">
                          <a:xfrm>
                            <a:off x="6774" y="10984"/>
                            <a:ext cx="920" cy="221"/>
                            <a:chOff x="6774" y="10984"/>
                            <a:chExt cx="920" cy="221"/>
                          </a:xfrm>
                        </wpg:grpSpPr>
                        <wps:wsp>
                          <wps:cNvPr id="324" name="Freeform 309"/>
                          <wps:cNvSpPr>
                            <a:spLocks/>
                          </wps:cNvSpPr>
                          <wps:spPr bwMode="auto">
                            <a:xfrm>
                              <a:off x="6774" y="10984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11205 10984"/>
                                <a:gd name="T3" fmla="*/ 11205 h 221"/>
                                <a:gd name="T4" fmla="+- 0 7693 6774"/>
                                <a:gd name="T5" fmla="*/ T4 w 920"/>
                                <a:gd name="T6" fmla="+- 0 11205 10984"/>
                                <a:gd name="T7" fmla="*/ 11205 h 221"/>
                                <a:gd name="T8" fmla="+- 0 7693 6774"/>
                                <a:gd name="T9" fmla="*/ T8 w 920"/>
                                <a:gd name="T10" fmla="+- 0 10984 10984"/>
                                <a:gd name="T11" fmla="*/ 10984 h 221"/>
                                <a:gd name="T12" fmla="+- 0 6774 6774"/>
                                <a:gd name="T13" fmla="*/ T12 w 920"/>
                                <a:gd name="T14" fmla="+- 0 10984 10984"/>
                                <a:gd name="T15" fmla="*/ 10984 h 221"/>
                                <a:gd name="T16" fmla="+- 0 6774 6774"/>
                                <a:gd name="T17" fmla="*/ T16 w 920"/>
                                <a:gd name="T18" fmla="+- 0 11205 10984"/>
                                <a:gd name="T19" fmla="*/ 112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06"/>
                        <wpg:cNvGrpSpPr>
                          <a:grpSpLocks/>
                        </wpg:cNvGrpSpPr>
                        <wpg:grpSpPr bwMode="auto">
                          <a:xfrm>
                            <a:off x="6774" y="11205"/>
                            <a:ext cx="920" cy="221"/>
                            <a:chOff x="6774" y="11205"/>
                            <a:chExt cx="920" cy="221"/>
                          </a:xfrm>
                        </wpg:grpSpPr>
                        <wps:wsp>
                          <wps:cNvPr id="326" name="Freeform 307"/>
                          <wps:cNvSpPr>
                            <a:spLocks/>
                          </wps:cNvSpPr>
                          <wps:spPr bwMode="auto">
                            <a:xfrm>
                              <a:off x="6774" y="11205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11425 11205"/>
                                <a:gd name="T3" fmla="*/ 11425 h 221"/>
                                <a:gd name="T4" fmla="+- 0 7693 6774"/>
                                <a:gd name="T5" fmla="*/ T4 w 920"/>
                                <a:gd name="T6" fmla="+- 0 11425 11205"/>
                                <a:gd name="T7" fmla="*/ 11425 h 221"/>
                                <a:gd name="T8" fmla="+- 0 7693 6774"/>
                                <a:gd name="T9" fmla="*/ T8 w 920"/>
                                <a:gd name="T10" fmla="+- 0 11205 11205"/>
                                <a:gd name="T11" fmla="*/ 11205 h 221"/>
                                <a:gd name="T12" fmla="+- 0 6774 6774"/>
                                <a:gd name="T13" fmla="*/ T12 w 920"/>
                                <a:gd name="T14" fmla="+- 0 11205 11205"/>
                                <a:gd name="T15" fmla="*/ 11205 h 221"/>
                                <a:gd name="T16" fmla="+- 0 6774 6774"/>
                                <a:gd name="T17" fmla="*/ T16 w 920"/>
                                <a:gd name="T18" fmla="+- 0 11425 11205"/>
                                <a:gd name="T19" fmla="*/ 114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0"/>
                                  </a:moveTo>
                                  <a:lnTo>
                                    <a:pt x="919" y="22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4"/>
                        <wpg:cNvGrpSpPr>
                          <a:grpSpLocks/>
                        </wpg:cNvGrpSpPr>
                        <wpg:grpSpPr bwMode="auto">
                          <a:xfrm>
                            <a:off x="6774" y="11425"/>
                            <a:ext cx="920" cy="240"/>
                            <a:chOff x="6774" y="11425"/>
                            <a:chExt cx="920" cy="240"/>
                          </a:xfrm>
                        </wpg:grpSpPr>
                        <wps:wsp>
                          <wps:cNvPr id="328" name="Freeform 305"/>
                          <wps:cNvSpPr>
                            <a:spLocks/>
                          </wps:cNvSpPr>
                          <wps:spPr bwMode="auto">
                            <a:xfrm>
                              <a:off x="6774" y="11425"/>
                              <a:ext cx="920" cy="240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11665 11425"/>
                                <a:gd name="T3" fmla="*/ 11665 h 240"/>
                                <a:gd name="T4" fmla="+- 0 7693 6774"/>
                                <a:gd name="T5" fmla="*/ T4 w 920"/>
                                <a:gd name="T6" fmla="+- 0 11665 11425"/>
                                <a:gd name="T7" fmla="*/ 11665 h 240"/>
                                <a:gd name="T8" fmla="+- 0 7693 6774"/>
                                <a:gd name="T9" fmla="*/ T8 w 920"/>
                                <a:gd name="T10" fmla="+- 0 11425 11425"/>
                                <a:gd name="T11" fmla="*/ 11425 h 240"/>
                                <a:gd name="T12" fmla="+- 0 6774 6774"/>
                                <a:gd name="T13" fmla="*/ T12 w 920"/>
                                <a:gd name="T14" fmla="+- 0 11425 11425"/>
                                <a:gd name="T15" fmla="*/ 11425 h 240"/>
                                <a:gd name="T16" fmla="+- 0 6774 6774"/>
                                <a:gd name="T17" fmla="*/ T16 w 920"/>
                                <a:gd name="T18" fmla="+- 0 11665 11425"/>
                                <a:gd name="T19" fmla="*/ 1166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40">
                                  <a:moveTo>
                                    <a:pt x="0" y="240"/>
                                  </a:moveTo>
                                  <a:lnTo>
                                    <a:pt x="919" y="24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3D44F" id="Group 303" o:spid="_x0000_s1026" style="position:absolute;margin-left:338.7pt;margin-top:515pt;width:46pt;height:68.3pt;z-index:-169360;mso-position-horizontal-relative:page;mso-position-vertical-relative:page" coordorigin="6774,10300" coordsize="920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">
                <v:group id="Group 314" o:spid="_x0000_s1027" style="position:absolute;left:6774;top:10300;width:920;height:221" coordorigin="6774,10300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5" o:spid="_x0000_s1028" style="position:absolute;left:6774;top:10300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Cd8AA&#10;AADcAAAADwAAAGRycy9kb3ducmV2LnhtbERPy4rCMBTdC/5DuII7TR1BhmoUURxrZ+UD3F6aa1ts&#10;bkoTtfr1ZiG4PJz3bNGaStypcaVlBaNhBII4s7rkXMHpuBn8gnAeWWNlmRQ8ycFi3u3MMNb2wXu6&#10;H3wuQgi7GBUU3texlC4ryKAb2po4cBfbGPQBNrnUDT5CuKnkTxRNpMGSQ0OBNa0Kyq6Hm1Eg19k2&#10;+U93f2ezWV7plSZpfkuU6vfa5RSEp9Z/xR93ohWMR2FtOBOO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HCd8AAAADcAAAADwAAAAAAAAAAAAAAAACYAgAAZHJzL2Rvd25y&#10;ZXYueG1sUEsFBgAAAAAEAAQA9QAAAIUDAAAAAA==&#10;" path="m,221r919,l919,,,,,221xe" fillcolor="#bebebe" stroked="f">
                    <v:path arrowok="t" o:connecttype="custom" o:connectlocs="0,10521;919,10521;919,10300;0,10300;0,10521" o:connectangles="0,0,0,0,0"/>
                  </v:shape>
                </v:group>
                <v:group id="Group 312" o:spid="_x0000_s1029" style="position:absolute;left:6774;top:10521;width:920;height:221" coordorigin="6774,10521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3" o:spid="_x0000_s1030" style="position:absolute;left:6774;top:10521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EzMAA&#10;AADcAAAADwAAAGRycy9kb3ducmV2LnhtbERPy4rCMBTdD/gP4QruxlQFGapRRFFrZ+UD3F6aa1ts&#10;bkoTtfr1ZiG4PJz3dN6aStypcaVlBYN+BII4s7rkXMHpuP79A+E8ssbKMil4koP5rPMzxVjbB+/p&#10;fvC5CCHsYlRQeF/HUrqsIIOub2viwF1sY9AH2ORSN/gI4aaSwygaS4Mlh4YCa1oWlF0PN6NArrJt&#10;8p/uNmezXlzplSZpfkuU6nXbxQSEp9Z/xR93ohWMhmF+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sEzMAAAADcAAAADwAAAAAAAAAAAAAAAACYAgAAZHJzL2Rvd25y&#10;ZXYueG1sUEsFBgAAAAAEAAQA9QAAAIUDAAAAAA==&#10;" path="m,220r919,l919,,,,,220xe" fillcolor="#bebebe" stroked="f">
                    <v:path arrowok="t" o:connecttype="custom" o:connectlocs="0,10741;919,10741;919,10521;0,10521;0,10741" o:connectangles="0,0,0,0,0"/>
                  </v:shape>
                </v:group>
                <v:group id="Group 310" o:spid="_x0000_s1031" style="position:absolute;left:6774;top:10741;width:920;height:243" coordorigin="6774,10741" coordsize="92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1" o:spid="_x0000_s1032" style="position:absolute;left:6774;top:10741;width:920;height:243;visibility:visible;mso-wrap-style:square;v-text-anchor:top" coordsize="92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K9cQA&#10;AADcAAAADwAAAGRycy9kb3ducmV2LnhtbESPQWvCQBSE70L/w/IKvZmNEYtNXUVKi0JPjTl4fGSf&#10;STT7NuyuGv+9WxA8DjPzDbNYDaYTF3K+taxgkqQgiCurW64VlLuf8RyED8gaO8uk4EYeVsuX0QJz&#10;ba/8R5ci1CJC2OeooAmhz6X0VUMGfWJ74ugdrDMYonS11A6vEW46maXpuzTYclxosKevhqpTcTYK&#10;io3e347uXLXd7PAr1+X3x/RUKvX2Oqw/QQQawjP8aG+1gmmW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SvXEAAAA3AAAAA8AAAAAAAAAAAAAAAAAmAIAAGRycy9k&#10;b3ducmV2LnhtbFBLBQYAAAAABAAEAPUAAACJAwAAAAA=&#10;" path="m,243r919,l919,,,,,243xe" fillcolor="#bebebe" stroked="f">
                    <v:path arrowok="t" o:connecttype="custom" o:connectlocs="0,10984;919,10984;919,10741;0,10741;0,10984" o:connectangles="0,0,0,0,0"/>
                  </v:shape>
                </v:group>
                <v:group id="Group 308" o:spid="_x0000_s1033" style="position:absolute;left:6774;top:10984;width:920;height:221" coordorigin="6774,10984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09" o:spid="_x0000_s1034" style="position:absolute;left:6774;top:10984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Cz8QA&#10;AADcAAAADwAAAGRycy9kb3ducmV2LnhtbESPQYvCMBSE74L/ITzBm6bqItI1iii6tZ7Uhb0+mrdt&#10;sXkpTdTu/nojCB6HmfmGmS9bU4kbNa60rGA0jEAQZ1aXnCv4Pm8HMxDOI2usLJOCP3KwXHQ7c4y1&#10;vfORbiefiwBhF6OCwvs6ltJlBRl0Q1sTB+/XNgZ9kE0udYP3ADeVHEfRVBosOSwUWNO6oOxyuhoF&#10;cpN9JYd0v/sx29WF/tMkza+JUv1eu/oE4an17/CrnWgFk/EH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AAs/EAAAA3AAAAA8AAAAAAAAAAAAAAAAAmAIAAGRycy9k&#10;b3ducmV2LnhtbFBLBQYAAAAABAAEAPUAAACJAwAAAAA=&#10;" path="m,221r919,l919,,,,,221xe" fillcolor="#bebebe" stroked="f">
                    <v:path arrowok="t" o:connecttype="custom" o:connectlocs="0,11205;919,11205;919,10984;0,10984;0,11205" o:connectangles="0,0,0,0,0"/>
                  </v:shape>
                </v:group>
                <v:group id="Group 306" o:spid="_x0000_s1035" style="position:absolute;left:6774;top:11205;width:920;height:221" coordorigin="6774,11205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07" o:spid="_x0000_s1036" style="position:absolute;left:6774;top:11205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5I8MA&#10;AADcAAAADwAAAGRycy9kb3ducmV2LnhtbESPQYvCMBSE74L/ITzBm6YqiFSjiKJ262lV8Pponm2x&#10;eSlN1O7++o0g7HGYmW+Yxao1lXhS40rLCkbDCARxZnXJuYLLeTeYgXAeWWNlmRT8kIPVsttZYKzt&#10;i7/pefK5CBB2MSoovK9jKV1WkEE3tDVx8G62MeiDbHKpG3wFuKnkOIqm0mDJYaHAmjYFZffTwyiQ&#10;2+yQHNOv/dXs1nf6TZM0fyRK9Xvteg7CU+v/w592ohVMxlN4nw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5I8MAAADcAAAADwAAAAAAAAAAAAAAAACYAgAAZHJzL2Rv&#10;d25yZXYueG1sUEsFBgAAAAAEAAQA9QAAAIgDAAAAAA==&#10;" path="m,220r919,l919,,,,,220xe" fillcolor="#bebebe" stroked="f">
                    <v:path arrowok="t" o:connecttype="custom" o:connectlocs="0,11425;919,11425;919,11205;0,11205;0,11425" o:connectangles="0,0,0,0,0"/>
                  </v:shape>
                </v:group>
                <v:group id="Group 304" o:spid="_x0000_s1037" style="position:absolute;left:6774;top:11425;width:920;height:240" coordorigin="6774,11425" coordsize="92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5" o:spid="_x0000_s1038" style="position:absolute;left:6774;top:11425;width:920;height:240;visibility:visible;mso-wrap-style:square;v-text-anchor:top" coordsize="9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xKsQA&#10;AADcAAAADwAAAGRycy9kb3ducmV2LnhtbERP3WrCMBS+H/gO4QjejJnOwRzVKDInCGNquz3AsTk2&#10;xeaka2Ktb79cDLz8+P7ny97WoqPWV44VPI8TEMSF0xWXCn6+N09vIHxA1lg7JgU38rBcDB7mmGp3&#10;5Yy6PJQihrBPUYEJoUml9IUhi37sGuLInVxrMUTYllK3eI3htpaTJHmVFiuODQYbejdUnPOLVTBd&#10;Tz9/6/K8238cuzz/upn14TFTajTsVzMQgfpwF/+7t1rByy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8SrEAAAA3AAAAA8AAAAAAAAAAAAAAAAAmAIAAGRycy9k&#10;b3ducmV2LnhtbFBLBQYAAAAABAAEAPUAAACJAwAAAAA=&#10;" path="m,240r919,l919,,,,,240xe" fillcolor="#bebebe" stroked="f">
                    <v:path arrowok="t" o:connecttype="custom" o:connectlocs="0,11665;919,11665;919,11425;0,11425;0,1166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144" behindDoc="1" locked="0" layoutInCell="1" allowOverlap="1" wp14:anchorId="21E589E8" wp14:editId="5F6133CB">
                <wp:simplePos x="0" y="0"/>
                <wp:positionH relativeFrom="page">
                  <wp:posOffset>5753735</wp:posOffset>
                </wp:positionH>
                <wp:positionV relativeFrom="page">
                  <wp:posOffset>6680835</wp:posOffset>
                </wp:positionV>
                <wp:extent cx="673735" cy="586740"/>
                <wp:effectExtent l="635" t="3810" r="1905" b="0"/>
                <wp:wrapNone/>
                <wp:docPr id="307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586740"/>
                          <a:chOff x="9061" y="10521"/>
                          <a:chExt cx="1061" cy="924"/>
                        </a:xfrm>
                      </wpg:grpSpPr>
                      <wpg:grpSp>
                        <wpg:cNvPr id="308" name="Group 301"/>
                        <wpg:cNvGrpSpPr>
                          <a:grpSpLocks/>
                        </wpg:cNvGrpSpPr>
                        <wpg:grpSpPr bwMode="auto">
                          <a:xfrm>
                            <a:off x="9061" y="10521"/>
                            <a:ext cx="1061" cy="243"/>
                            <a:chOff x="9061" y="10521"/>
                            <a:chExt cx="1061" cy="243"/>
                          </a:xfrm>
                        </wpg:grpSpPr>
                        <wps:wsp>
                          <wps:cNvPr id="309" name="Freeform 302"/>
                          <wps:cNvSpPr>
                            <a:spLocks/>
                          </wps:cNvSpPr>
                          <wps:spPr bwMode="auto">
                            <a:xfrm>
                              <a:off x="9061" y="10521"/>
                              <a:ext cx="1061" cy="243"/>
                            </a:xfrm>
                            <a:custGeom>
                              <a:avLst/>
                              <a:gdLst>
                                <a:gd name="T0" fmla="+- 0 9061 9061"/>
                                <a:gd name="T1" fmla="*/ T0 w 1061"/>
                                <a:gd name="T2" fmla="+- 0 10763 10521"/>
                                <a:gd name="T3" fmla="*/ 10763 h 243"/>
                                <a:gd name="T4" fmla="+- 0 10122 9061"/>
                                <a:gd name="T5" fmla="*/ T4 w 1061"/>
                                <a:gd name="T6" fmla="+- 0 10763 10521"/>
                                <a:gd name="T7" fmla="*/ 10763 h 243"/>
                                <a:gd name="T8" fmla="+- 0 10122 9061"/>
                                <a:gd name="T9" fmla="*/ T8 w 1061"/>
                                <a:gd name="T10" fmla="+- 0 10521 10521"/>
                                <a:gd name="T11" fmla="*/ 10521 h 243"/>
                                <a:gd name="T12" fmla="+- 0 9061 9061"/>
                                <a:gd name="T13" fmla="*/ T12 w 1061"/>
                                <a:gd name="T14" fmla="+- 0 10521 10521"/>
                                <a:gd name="T15" fmla="*/ 10521 h 243"/>
                                <a:gd name="T16" fmla="+- 0 9061 9061"/>
                                <a:gd name="T17" fmla="*/ T16 w 1061"/>
                                <a:gd name="T18" fmla="+- 0 10763 10521"/>
                                <a:gd name="T19" fmla="*/ 1076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43">
                                  <a:moveTo>
                                    <a:pt x="0" y="242"/>
                                  </a:moveTo>
                                  <a:lnTo>
                                    <a:pt x="1061" y="242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99"/>
                        <wpg:cNvGrpSpPr>
                          <a:grpSpLocks/>
                        </wpg:cNvGrpSpPr>
                        <wpg:grpSpPr bwMode="auto">
                          <a:xfrm>
                            <a:off x="9061" y="10763"/>
                            <a:ext cx="1061" cy="221"/>
                            <a:chOff x="9061" y="10763"/>
                            <a:chExt cx="1061" cy="221"/>
                          </a:xfrm>
                        </wpg:grpSpPr>
                        <wps:wsp>
                          <wps:cNvPr id="311" name="Freeform 300"/>
                          <wps:cNvSpPr>
                            <a:spLocks/>
                          </wps:cNvSpPr>
                          <wps:spPr bwMode="auto">
                            <a:xfrm>
                              <a:off x="9061" y="10763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9061 9061"/>
                                <a:gd name="T1" fmla="*/ T0 w 1061"/>
                                <a:gd name="T2" fmla="+- 0 10984 10763"/>
                                <a:gd name="T3" fmla="*/ 10984 h 221"/>
                                <a:gd name="T4" fmla="+- 0 10122 9061"/>
                                <a:gd name="T5" fmla="*/ T4 w 1061"/>
                                <a:gd name="T6" fmla="+- 0 10984 10763"/>
                                <a:gd name="T7" fmla="*/ 10984 h 221"/>
                                <a:gd name="T8" fmla="+- 0 10122 9061"/>
                                <a:gd name="T9" fmla="*/ T8 w 1061"/>
                                <a:gd name="T10" fmla="+- 0 10763 10763"/>
                                <a:gd name="T11" fmla="*/ 10763 h 221"/>
                                <a:gd name="T12" fmla="+- 0 9061 9061"/>
                                <a:gd name="T13" fmla="*/ T12 w 1061"/>
                                <a:gd name="T14" fmla="+- 0 10763 10763"/>
                                <a:gd name="T15" fmla="*/ 10763 h 221"/>
                                <a:gd name="T16" fmla="+- 0 9061 9061"/>
                                <a:gd name="T17" fmla="*/ T16 w 1061"/>
                                <a:gd name="T18" fmla="+- 0 10984 10763"/>
                                <a:gd name="T19" fmla="*/ 109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97"/>
                        <wpg:cNvGrpSpPr>
                          <a:grpSpLocks/>
                        </wpg:cNvGrpSpPr>
                        <wpg:grpSpPr bwMode="auto">
                          <a:xfrm>
                            <a:off x="9061" y="10984"/>
                            <a:ext cx="1061" cy="221"/>
                            <a:chOff x="9061" y="10984"/>
                            <a:chExt cx="1061" cy="221"/>
                          </a:xfrm>
                        </wpg:grpSpPr>
                        <wps:wsp>
                          <wps:cNvPr id="313" name="Freeform 298"/>
                          <wps:cNvSpPr>
                            <a:spLocks/>
                          </wps:cNvSpPr>
                          <wps:spPr bwMode="auto">
                            <a:xfrm>
                              <a:off x="9061" y="10984"/>
                              <a:ext cx="1061" cy="221"/>
                            </a:xfrm>
                            <a:custGeom>
                              <a:avLst/>
                              <a:gdLst>
                                <a:gd name="T0" fmla="+- 0 9061 9061"/>
                                <a:gd name="T1" fmla="*/ T0 w 1061"/>
                                <a:gd name="T2" fmla="+- 0 11205 10984"/>
                                <a:gd name="T3" fmla="*/ 11205 h 221"/>
                                <a:gd name="T4" fmla="+- 0 10122 9061"/>
                                <a:gd name="T5" fmla="*/ T4 w 1061"/>
                                <a:gd name="T6" fmla="+- 0 11205 10984"/>
                                <a:gd name="T7" fmla="*/ 11205 h 221"/>
                                <a:gd name="T8" fmla="+- 0 10122 9061"/>
                                <a:gd name="T9" fmla="*/ T8 w 1061"/>
                                <a:gd name="T10" fmla="+- 0 10984 10984"/>
                                <a:gd name="T11" fmla="*/ 10984 h 221"/>
                                <a:gd name="T12" fmla="+- 0 9061 9061"/>
                                <a:gd name="T13" fmla="*/ T12 w 1061"/>
                                <a:gd name="T14" fmla="+- 0 10984 10984"/>
                                <a:gd name="T15" fmla="*/ 10984 h 221"/>
                                <a:gd name="T16" fmla="+- 0 9061 9061"/>
                                <a:gd name="T17" fmla="*/ T16 w 1061"/>
                                <a:gd name="T18" fmla="+- 0 11205 10984"/>
                                <a:gd name="T19" fmla="*/ 112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21">
                                  <a:moveTo>
                                    <a:pt x="0" y="221"/>
                                  </a:moveTo>
                                  <a:lnTo>
                                    <a:pt x="1061" y="221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95"/>
                        <wpg:cNvGrpSpPr>
                          <a:grpSpLocks/>
                        </wpg:cNvGrpSpPr>
                        <wpg:grpSpPr bwMode="auto">
                          <a:xfrm>
                            <a:off x="9061" y="11205"/>
                            <a:ext cx="1061" cy="240"/>
                            <a:chOff x="9061" y="11205"/>
                            <a:chExt cx="1061" cy="240"/>
                          </a:xfrm>
                        </wpg:grpSpPr>
                        <wps:wsp>
                          <wps:cNvPr id="315" name="Freeform 296"/>
                          <wps:cNvSpPr>
                            <a:spLocks/>
                          </wps:cNvSpPr>
                          <wps:spPr bwMode="auto">
                            <a:xfrm>
                              <a:off x="9061" y="11205"/>
                              <a:ext cx="1061" cy="240"/>
                            </a:xfrm>
                            <a:custGeom>
                              <a:avLst/>
                              <a:gdLst>
                                <a:gd name="T0" fmla="+- 0 9061 9061"/>
                                <a:gd name="T1" fmla="*/ T0 w 1061"/>
                                <a:gd name="T2" fmla="+- 0 11445 11205"/>
                                <a:gd name="T3" fmla="*/ 11445 h 240"/>
                                <a:gd name="T4" fmla="+- 0 10122 9061"/>
                                <a:gd name="T5" fmla="*/ T4 w 1061"/>
                                <a:gd name="T6" fmla="+- 0 11445 11205"/>
                                <a:gd name="T7" fmla="*/ 11445 h 240"/>
                                <a:gd name="T8" fmla="+- 0 10122 9061"/>
                                <a:gd name="T9" fmla="*/ T8 w 1061"/>
                                <a:gd name="T10" fmla="+- 0 11205 11205"/>
                                <a:gd name="T11" fmla="*/ 11205 h 240"/>
                                <a:gd name="T12" fmla="+- 0 9061 9061"/>
                                <a:gd name="T13" fmla="*/ T12 w 1061"/>
                                <a:gd name="T14" fmla="+- 0 11205 11205"/>
                                <a:gd name="T15" fmla="*/ 11205 h 240"/>
                                <a:gd name="T16" fmla="+- 0 9061 9061"/>
                                <a:gd name="T17" fmla="*/ T16 w 1061"/>
                                <a:gd name="T18" fmla="+- 0 11445 11205"/>
                                <a:gd name="T19" fmla="*/ 1144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240">
                                  <a:moveTo>
                                    <a:pt x="0" y="240"/>
                                  </a:moveTo>
                                  <a:lnTo>
                                    <a:pt x="1061" y="240"/>
                                  </a:lnTo>
                                  <a:lnTo>
                                    <a:pt x="1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49823" id="Group 294" o:spid="_x0000_s1026" style="position:absolute;margin-left:453.05pt;margin-top:526.05pt;width:53.05pt;height:46.2pt;z-index:-169336;mso-position-horizontal-relative:page;mso-position-vertical-relative:page" coordorigin="9061,10521" coordsize="1061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">
                <v:group id="Group 301" o:spid="_x0000_s1027" style="position:absolute;left:9061;top:10521;width:1061;height:243" coordorigin="9061,10521" coordsize="106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2" o:spid="_x0000_s1028" style="position:absolute;left:9061;top:10521;width:1061;height:243;visibility:visible;mso-wrap-style:square;v-text-anchor:top" coordsize="10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FYccA&#10;AADcAAAADwAAAGRycy9kb3ducmV2LnhtbESPQWvCQBSE7wX/w/KEXoru2kLV6CqhUCg9tSro8Zl9&#10;JtHs25jdJml/fVco9DjMzDfMct3bSrTU+NKxhslYgSDOnCk517Dbvo5mIHxANlg5Jg3f5GG9Gtwt&#10;MTGu409qNyEXEcI+QQ1FCHUipc8KsujHriaO3sk1FkOUTS5Ng12E20o+KvUsLZYcFwqs6aWg7LL5&#10;shoyNd0d3rv95WeW9g+T4zltP6651vfDPl2ACNSH//Bf+81oeFJzu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LxWHHAAAA3AAAAA8AAAAAAAAAAAAAAAAAmAIAAGRy&#10;cy9kb3ducmV2LnhtbFBLBQYAAAAABAAEAPUAAACMAwAAAAA=&#10;" path="m,242r1061,l1061,,,,,242xe" fillcolor="gray" stroked="f">
                    <v:path arrowok="t" o:connecttype="custom" o:connectlocs="0,10763;1061,10763;1061,10521;0,10521;0,10763" o:connectangles="0,0,0,0,0"/>
                  </v:shape>
                </v:group>
                <v:group id="Group 299" o:spid="_x0000_s1029" style="position:absolute;left:9061;top:10763;width:1061;height:221" coordorigin="9061,10763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0" o:spid="_x0000_s1030" style="position:absolute;left:9061;top:10763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ABcQA&#10;AADcAAAADwAAAGRycy9kb3ducmV2LnhtbESPQWvCQBSE7wX/w/KE3uomLUhNXSVaBE9Fo5QeH9nn&#10;JjT7NmRXk/x7tyD0OMzMN8xyPdhG3KjztWMF6SwBQVw6XbNRcD7tXt5B+ICssXFMCkbysF5NnpaY&#10;adfzkW5FMCJC2GeooAqhzaT0ZUUW/cy1xNG7uM5iiLIzUnfYR7ht5GuSzKXFmuNChS1tKyp/i6tV&#10;0F/mo/n8yQ9jXnwfv5qNWZQ2V+p5OuQfIAIN4T/8aO+1grc0hb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wAXEAAAA3AAAAA8AAAAAAAAAAAAAAAAAmAIAAGRycy9k&#10;b3ducmV2LnhtbFBLBQYAAAAABAAEAPUAAACJAwAAAAA=&#10;" path="m,221r1061,l1061,,,,,221xe" fillcolor="gray" stroked="f">
                    <v:path arrowok="t" o:connecttype="custom" o:connectlocs="0,10984;1061,10984;1061,10763;0,10763;0,10984" o:connectangles="0,0,0,0,0"/>
                  </v:shape>
                </v:group>
                <v:group id="Group 297" o:spid="_x0000_s1031" style="position:absolute;left:9061;top:10984;width:1061;height:221" coordorigin="9061,10984" coordsize="106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98" o:spid="_x0000_s1032" style="position:absolute;left:9061;top:10984;width:1061;height:221;visibility:visible;mso-wrap-style:square;v-text-anchor:top" coordsize="106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76cQA&#10;AADcAAAADwAAAGRycy9kb3ducmV2LnhtbESPQWvCQBSE7wX/w/IEb3WjgrTRVaJF6KloKuLxkX1u&#10;gtm3Ibs1yb/vFoQeh5n5hllve1uLB7W+cqxgNk1AEBdOV2wUnL8Pr28gfEDWWDsmBQN52G5GL2tM&#10;tev4RI88GBEh7FNUUIbQpFL6oiSLfuoa4ujdXGsxRNkaqVvsItzWcp4kS2mx4rhQYkP7kop7/mMV&#10;dLflYD6u2XHI8svpq96Z98JmSk3GfbYCEagP/+Fn+1MrWMwW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5++nEAAAA3AAAAA8AAAAAAAAAAAAAAAAAmAIAAGRycy9k&#10;b3ducmV2LnhtbFBLBQYAAAAABAAEAPUAAACJAwAAAAA=&#10;" path="m,221r1061,l1061,,,,,221xe" fillcolor="gray" stroked="f">
                    <v:path arrowok="t" o:connecttype="custom" o:connectlocs="0,11205;1061,11205;1061,10984;0,10984;0,11205" o:connectangles="0,0,0,0,0"/>
                  </v:shape>
                </v:group>
                <v:group id="Group 295" o:spid="_x0000_s1033" style="position:absolute;left:9061;top:11205;width:1061;height:240" coordorigin="9061,11205" coordsize="1061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96" o:spid="_x0000_s1034" style="position:absolute;left:9061;top:11205;width:1061;height:240;visibility:visible;mso-wrap-style:square;v-text-anchor:top" coordsize="106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1TsYA&#10;AADcAAAADwAAAGRycy9kb3ducmV2LnhtbESPQWvCQBSE74L/YXlCb3UTi1JS1yAWi1QvjSLt7ZF9&#10;TYLZt0t2G9N/3xUKHoeZ+YZZ5oNpRU+dbywrSKcJCOLS6oYrBafj9vEZhA/IGlvLpOCXPOSr8WiJ&#10;mbZX/qC+CJWIEPYZKqhDcJmUvqzJoJ9aRxy9b9sZDFF2ldQdXiPctHKWJAtpsOG4UKOjTU3lpfgx&#10;Cs5un8x71xebrzf7/uo/z9vdYabUw2RYv4AINIR7+L+90wqe0jnc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01TsYAAADcAAAADwAAAAAAAAAAAAAAAACYAgAAZHJz&#10;L2Rvd25yZXYueG1sUEsFBgAAAAAEAAQA9QAAAIsDAAAAAA==&#10;" path="m,240r1061,l1061,,,,,240xe" fillcolor="gray" stroked="f">
                    <v:path arrowok="t" o:connecttype="custom" o:connectlocs="0,11445;1061,11445;1061,11205;0,11205;0,1144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168" behindDoc="1" locked="0" layoutInCell="1" allowOverlap="1" wp14:anchorId="21E589E9" wp14:editId="219B6BE9">
                <wp:simplePos x="0" y="0"/>
                <wp:positionH relativeFrom="page">
                  <wp:posOffset>4301490</wp:posOffset>
                </wp:positionH>
                <wp:positionV relativeFrom="page">
                  <wp:posOffset>8872220</wp:posOffset>
                </wp:positionV>
                <wp:extent cx="553720" cy="586740"/>
                <wp:effectExtent l="0" t="4445" r="2540" b="0"/>
                <wp:wrapNone/>
                <wp:docPr id="29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586740"/>
                          <a:chOff x="6774" y="13972"/>
                          <a:chExt cx="872" cy="924"/>
                        </a:xfrm>
                      </wpg:grpSpPr>
                      <wpg:grpSp>
                        <wpg:cNvPr id="299" name="Group 292"/>
                        <wpg:cNvGrpSpPr>
                          <a:grpSpLocks/>
                        </wpg:cNvGrpSpPr>
                        <wpg:grpSpPr bwMode="auto">
                          <a:xfrm>
                            <a:off x="6774" y="13972"/>
                            <a:ext cx="872" cy="243"/>
                            <a:chOff x="6774" y="13972"/>
                            <a:chExt cx="872" cy="243"/>
                          </a:xfrm>
                        </wpg:grpSpPr>
                        <wps:wsp>
                          <wps:cNvPr id="300" name="Freeform 293"/>
                          <wps:cNvSpPr>
                            <a:spLocks/>
                          </wps:cNvSpPr>
                          <wps:spPr bwMode="auto">
                            <a:xfrm>
                              <a:off x="6774" y="13972"/>
                              <a:ext cx="872" cy="243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872"/>
                                <a:gd name="T2" fmla="+- 0 14215 13972"/>
                                <a:gd name="T3" fmla="*/ 14215 h 243"/>
                                <a:gd name="T4" fmla="+- 0 7645 6774"/>
                                <a:gd name="T5" fmla="*/ T4 w 872"/>
                                <a:gd name="T6" fmla="+- 0 14215 13972"/>
                                <a:gd name="T7" fmla="*/ 14215 h 243"/>
                                <a:gd name="T8" fmla="+- 0 7645 6774"/>
                                <a:gd name="T9" fmla="*/ T8 w 872"/>
                                <a:gd name="T10" fmla="+- 0 13972 13972"/>
                                <a:gd name="T11" fmla="*/ 13972 h 243"/>
                                <a:gd name="T12" fmla="+- 0 6774 6774"/>
                                <a:gd name="T13" fmla="*/ T12 w 872"/>
                                <a:gd name="T14" fmla="+- 0 13972 13972"/>
                                <a:gd name="T15" fmla="*/ 13972 h 243"/>
                                <a:gd name="T16" fmla="+- 0 6774 6774"/>
                                <a:gd name="T17" fmla="*/ T16 w 872"/>
                                <a:gd name="T18" fmla="+- 0 14215 13972"/>
                                <a:gd name="T19" fmla="*/ 1421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2" h="243">
                                  <a:moveTo>
                                    <a:pt x="0" y="243"/>
                                  </a:moveTo>
                                  <a:lnTo>
                                    <a:pt x="871" y="243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0"/>
                        <wpg:cNvGrpSpPr>
                          <a:grpSpLocks/>
                        </wpg:cNvGrpSpPr>
                        <wpg:grpSpPr bwMode="auto">
                          <a:xfrm>
                            <a:off x="6774" y="14215"/>
                            <a:ext cx="872" cy="219"/>
                            <a:chOff x="6774" y="14215"/>
                            <a:chExt cx="872" cy="219"/>
                          </a:xfrm>
                        </wpg:grpSpPr>
                        <wps:wsp>
                          <wps:cNvPr id="302" name="Freeform 291"/>
                          <wps:cNvSpPr>
                            <a:spLocks/>
                          </wps:cNvSpPr>
                          <wps:spPr bwMode="auto">
                            <a:xfrm>
                              <a:off x="6774" y="14215"/>
                              <a:ext cx="872" cy="219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872"/>
                                <a:gd name="T2" fmla="+- 0 14433 14215"/>
                                <a:gd name="T3" fmla="*/ 14433 h 219"/>
                                <a:gd name="T4" fmla="+- 0 7645 6774"/>
                                <a:gd name="T5" fmla="*/ T4 w 872"/>
                                <a:gd name="T6" fmla="+- 0 14433 14215"/>
                                <a:gd name="T7" fmla="*/ 14433 h 219"/>
                                <a:gd name="T8" fmla="+- 0 7645 6774"/>
                                <a:gd name="T9" fmla="*/ T8 w 872"/>
                                <a:gd name="T10" fmla="+- 0 14215 14215"/>
                                <a:gd name="T11" fmla="*/ 14215 h 219"/>
                                <a:gd name="T12" fmla="+- 0 6774 6774"/>
                                <a:gd name="T13" fmla="*/ T12 w 872"/>
                                <a:gd name="T14" fmla="+- 0 14215 14215"/>
                                <a:gd name="T15" fmla="*/ 14215 h 219"/>
                                <a:gd name="T16" fmla="+- 0 6774 6774"/>
                                <a:gd name="T17" fmla="*/ T16 w 872"/>
                                <a:gd name="T18" fmla="+- 0 14433 14215"/>
                                <a:gd name="T19" fmla="*/ 1443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2" h="219">
                                  <a:moveTo>
                                    <a:pt x="0" y="218"/>
                                  </a:moveTo>
                                  <a:lnTo>
                                    <a:pt x="871" y="218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8"/>
                        <wpg:cNvGrpSpPr>
                          <a:grpSpLocks/>
                        </wpg:cNvGrpSpPr>
                        <wpg:grpSpPr bwMode="auto">
                          <a:xfrm>
                            <a:off x="6774" y="14433"/>
                            <a:ext cx="872" cy="221"/>
                            <a:chOff x="6774" y="14433"/>
                            <a:chExt cx="872" cy="221"/>
                          </a:xfrm>
                        </wpg:grpSpPr>
                        <wps:wsp>
                          <wps:cNvPr id="304" name="Freeform 289"/>
                          <wps:cNvSpPr>
                            <a:spLocks/>
                          </wps:cNvSpPr>
                          <wps:spPr bwMode="auto">
                            <a:xfrm>
                              <a:off x="6774" y="14433"/>
                              <a:ext cx="872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872"/>
                                <a:gd name="T2" fmla="+- 0 14654 14433"/>
                                <a:gd name="T3" fmla="*/ 14654 h 221"/>
                                <a:gd name="T4" fmla="+- 0 7645 6774"/>
                                <a:gd name="T5" fmla="*/ T4 w 872"/>
                                <a:gd name="T6" fmla="+- 0 14654 14433"/>
                                <a:gd name="T7" fmla="*/ 14654 h 221"/>
                                <a:gd name="T8" fmla="+- 0 7645 6774"/>
                                <a:gd name="T9" fmla="*/ T8 w 872"/>
                                <a:gd name="T10" fmla="+- 0 14433 14433"/>
                                <a:gd name="T11" fmla="*/ 14433 h 221"/>
                                <a:gd name="T12" fmla="+- 0 6774 6774"/>
                                <a:gd name="T13" fmla="*/ T12 w 872"/>
                                <a:gd name="T14" fmla="+- 0 14433 14433"/>
                                <a:gd name="T15" fmla="*/ 14433 h 221"/>
                                <a:gd name="T16" fmla="+- 0 6774 6774"/>
                                <a:gd name="T17" fmla="*/ T16 w 872"/>
                                <a:gd name="T18" fmla="+- 0 14654 14433"/>
                                <a:gd name="T19" fmla="*/ 146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2" h="221">
                                  <a:moveTo>
                                    <a:pt x="0" y="221"/>
                                  </a:moveTo>
                                  <a:lnTo>
                                    <a:pt x="871" y="221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86"/>
                        <wpg:cNvGrpSpPr>
                          <a:grpSpLocks/>
                        </wpg:cNvGrpSpPr>
                        <wpg:grpSpPr bwMode="auto">
                          <a:xfrm>
                            <a:off x="6774" y="14654"/>
                            <a:ext cx="872" cy="243"/>
                            <a:chOff x="6774" y="14654"/>
                            <a:chExt cx="872" cy="243"/>
                          </a:xfrm>
                        </wpg:grpSpPr>
                        <wps:wsp>
                          <wps:cNvPr id="306" name="Freeform 287"/>
                          <wps:cNvSpPr>
                            <a:spLocks/>
                          </wps:cNvSpPr>
                          <wps:spPr bwMode="auto">
                            <a:xfrm>
                              <a:off x="6774" y="14654"/>
                              <a:ext cx="872" cy="243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872"/>
                                <a:gd name="T2" fmla="+- 0 14896 14654"/>
                                <a:gd name="T3" fmla="*/ 14896 h 243"/>
                                <a:gd name="T4" fmla="+- 0 7645 6774"/>
                                <a:gd name="T5" fmla="*/ T4 w 872"/>
                                <a:gd name="T6" fmla="+- 0 14896 14654"/>
                                <a:gd name="T7" fmla="*/ 14896 h 243"/>
                                <a:gd name="T8" fmla="+- 0 7645 6774"/>
                                <a:gd name="T9" fmla="*/ T8 w 872"/>
                                <a:gd name="T10" fmla="+- 0 14654 14654"/>
                                <a:gd name="T11" fmla="*/ 14654 h 243"/>
                                <a:gd name="T12" fmla="+- 0 6774 6774"/>
                                <a:gd name="T13" fmla="*/ T12 w 872"/>
                                <a:gd name="T14" fmla="+- 0 14654 14654"/>
                                <a:gd name="T15" fmla="*/ 14654 h 243"/>
                                <a:gd name="T16" fmla="+- 0 6774 6774"/>
                                <a:gd name="T17" fmla="*/ T16 w 872"/>
                                <a:gd name="T18" fmla="+- 0 14896 14654"/>
                                <a:gd name="T19" fmla="*/ 1489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2" h="243">
                                  <a:moveTo>
                                    <a:pt x="0" y="242"/>
                                  </a:moveTo>
                                  <a:lnTo>
                                    <a:pt x="871" y="242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9B713" id="Group 285" o:spid="_x0000_s1026" style="position:absolute;margin-left:338.7pt;margin-top:698.6pt;width:43.6pt;height:46.2pt;z-index:-169312;mso-position-horizontal-relative:page;mso-position-vertical-relative:page" coordorigin="6774,13972" coordsize="872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">
                <v:group id="Group 292" o:spid="_x0000_s1027" style="position:absolute;left:6774;top:13972;width:872;height:243" coordorigin="6774,13972" coordsize="87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3" o:spid="_x0000_s1028" style="position:absolute;left:6774;top:13972;width:872;height:243;visibility:visible;mso-wrap-style:square;v-text-anchor:top" coordsize="87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8k0MIA&#10;AADcAAAADwAAAGRycy9kb3ducmV2LnhtbERPyWrDMBC9F/oPYgq5xVKbkMW1HEpCSUgPJcsHTK2J&#10;bWqNjKQk7t9Xh0KPj7cXq8F24kY+tI41PGcKBHHlTMu1hvPpfbwAESKywc4xafihAKvy8aHA3Lg7&#10;H+h2jLVIIRxy1NDE2OdShqohiyFzPXHiLs5bjAn6WhqP9xRuO/mi1ExabDk1NNjTuqHq+3i1Gsx+&#10;oz7rS7/82O530y36r2m8zrUePQ1vryAiDfFf/OfeGQ0TleanM+k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yTQwgAAANwAAAAPAAAAAAAAAAAAAAAAAJgCAABkcnMvZG93&#10;bnJldi54bWxQSwUGAAAAAAQABAD1AAAAhwMAAAAA&#10;" path="m,243r871,l871,,,,,243xe" fillcolor="#bebebe" stroked="f">
                    <v:path arrowok="t" o:connecttype="custom" o:connectlocs="0,14215;871,14215;871,13972;0,13972;0,14215" o:connectangles="0,0,0,0,0"/>
                  </v:shape>
                </v:group>
                <v:group id="Group 290" o:spid="_x0000_s1029" style="position:absolute;left:6774;top:14215;width:872;height:219" coordorigin="6774,14215" coordsize="8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1" o:spid="_x0000_s1030" style="position:absolute;left:6774;top:14215;width:872;height:219;visibility:visible;mso-wrap-style:square;v-text-anchor:top" coordsize="87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/h8QA&#10;AADcAAAADwAAAGRycy9kb3ducmV2LnhtbESPQWvCQBSE74L/YXlCL6IvVRBNXUUEaS8ejILXZ/Y1&#10;SZt9G7LbGP99t1DwOMzMN8x629taddz6yomG12kCiiV3ppJCw+V8mCxB+UBiqHbCGh7sYbsZDtaU&#10;GneXE3dZKFSEiE9JQxlCkyL6vGRLfuoaluh9utZSiLIt0LR0j3Bb4yxJFmipkrhQUsP7kvPv7Mdq&#10;GOMNi+P71/Lq0O4eqyo7nLq91i+jfvcGKnAfnuH/9ofRME9m8HcmHg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1P4fEAAAA3AAAAA8AAAAAAAAAAAAAAAAAmAIAAGRycy9k&#10;b3ducmV2LnhtbFBLBQYAAAAABAAEAPUAAACJAwAAAAA=&#10;" path="m,218r871,l871,,,,,218xe" fillcolor="#bebebe" stroked="f">
                    <v:path arrowok="t" o:connecttype="custom" o:connectlocs="0,14433;871,14433;871,14215;0,14215;0,14433" o:connectangles="0,0,0,0,0"/>
                  </v:shape>
                </v:group>
                <v:group id="Group 288" o:spid="_x0000_s1031" style="position:absolute;left:6774;top:14433;width:872;height:221" coordorigin="6774,14433" coordsize="8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89" o:spid="_x0000_s1032" style="position:absolute;left:6774;top:14433;width:872;height:221;visibility:visible;mso-wrap-style:square;v-text-anchor:top" coordsize="8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GfMcA&#10;AADcAAAADwAAAGRycy9kb3ducmV2LnhtbESP3WrCQBSE7wt9h+UIvasbrfiTuooUSi3aSqIPcMye&#10;JqHZs2F3a+LbdwtCL4eZ+YZZrnvTiAs5X1tWMBomIIgLq2suFZyOr49zED4ga2wsk4IreViv7u+W&#10;mGrbcUaXPJQiQtinqKAKoU2l9EVFBv3QtsTR+7LOYIjSlVI77CLcNHKcJFNpsOa4UGFLLxUV3/mP&#10;UdDNjof87X2/OH9ks2y3P7jPa7dT6mHQb55BBOrDf/jW3moFT8kE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KRnzHAAAA3AAAAA8AAAAAAAAAAAAAAAAAmAIAAGRy&#10;cy9kb3ducmV2LnhtbFBLBQYAAAAABAAEAPUAAACMAwAAAAA=&#10;" path="m,221r871,l871,,,,,221xe" fillcolor="#bebebe" stroked="f">
                    <v:path arrowok="t" o:connecttype="custom" o:connectlocs="0,14654;871,14654;871,14433;0,14433;0,14654" o:connectangles="0,0,0,0,0"/>
                  </v:shape>
                </v:group>
                <v:group id="Group 286" o:spid="_x0000_s1033" style="position:absolute;left:6774;top:14654;width:872;height:243" coordorigin="6774,14654" coordsize="87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7" o:spid="_x0000_s1034" style="position:absolute;left:6774;top:14654;width:872;height:243;visibility:visible;mso-wrap-style:square;v-text-anchor:top" coordsize="87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oZP8YA&#10;AADcAAAADwAAAGRycy9kb3ducmV2LnhtbESPzWrDMBCE74W8g9hAb4nUNOTHtRxCS0lIDyU/D7C1&#10;NraptTKSkrhvXxUCPQ4z8w2Tr3rbiiv50DjW8DRWIIhLZxquNJyO76MFiBCRDbaOScMPBVgVg4cc&#10;M+NuvKfrIVYiQThkqKGOscukDGVNFsPYdcTJOztvMSbpK2k83hLctnKi1ExabDgt1NjRa03l9+Fi&#10;NZjdm/qszt3yY7PbTjfov6bxMtf6cdivX0BE6uN/+N7eGg3PagZ/Z9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oZP8YAAADcAAAADwAAAAAAAAAAAAAAAACYAgAAZHJz&#10;L2Rvd25yZXYueG1sUEsFBgAAAAAEAAQA9QAAAIsDAAAAAA==&#10;" path="m,242r871,l871,,,,,242xe" fillcolor="#bebebe" stroked="f">
                    <v:path arrowok="t" o:connecttype="custom" o:connectlocs="0,14896;871,14896;871,14654;0,14654;0,148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192" behindDoc="1" locked="0" layoutInCell="1" allowOverlap="1" wp14:anchorId="21E589EA" wp14:editId="6A6CCE49">
                <wp:simplePos x="0" y="0"/>
                <wp:positionH relativeFrom="page">
                  <wp:posOffset>4991735</wp:posOffset>
                </wp:positionH>
                <wp:positionV relativeFrom="page">
                  <wp:posOffset>8872220</wp:posOffset>
                </wp:positionV>
                <wp:extent cx="624840" cy="586740"/>
                <wp:effectExtent l="635" t="4445" r="3175" b="0"/>
                <wp:wrapNone/>
                <wp:docPr id="28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" cy="586740"/>
                          <a:chOff x="7861" y="13972"/>
                          <a:chExt cx="984" cy="924"/>
                        </a:xfrm>
                      </wpg:grpSpPr>
                      <wpg:grpSp>
                        <wpg:cNvPr id="290" name="Group 283"/>
                        <wpg:cNvGrpSpPr>
                          <a:grpSpLocks/>
                        </wpg:cNvGrpSpPr>
                        <wpg:grpSpPr bwMode="auto">
                          <a:xfrm>
                            <a:off x="7861" y="13972"/>
                            <a:ext cx="984" cy="243"/>
                            <a:chOff x="7861" y="13972"/>
                            <a:chExt cx="984" cy="243"/>
                          </a:xfrm>
                        </wpg:grpSpPr>
                        <wps:wsp>
                          <wps:cNvPr id="291" name="Freeform 284"/>
                          <wps:cNvSpPr>
                            <a:spLocks/>
                          </wps:cNvSpPr>
                          <wps:spPr bwMode="auto">
                            <a:xfrm>
                              <a:off x="7861" y="13972"/>
                              <a:ext cx="984" cy="243"/>
                            </a:xfrm>
                            <a:custGeom>
                              <a:avLst/>
                              <a:gdLst>
                                <a:gd name="T0" fmla="+- 0 7861 7861"/>
                                <a:gd name="T1" fmla="*/ T0 w 984"/>
                                <a:gd name="T2" fmla="+- 0 14215 13972"/>
                                <a:gd name="T3" fmla="*/ 14215 h 243"/>
                                <a:gd name="T4" fmla="+- 0 8845 7861"/>
                                <a:gd name="T5" fmla="*/ T4 w 984"/>
                                <a:gd name="T6" fmla="+- 0 14215 13972"/>
                                <a:gd name="T7" fmla="*/ 14215 h 243"/>
                                <a:gd name="T8" fmla="+- 0 8845 7861"/>
                                <a:gd name="T9" fmla="*/ T8 w 984"/>
                                <a:gd name="T10" fmla="+- 0 13972 13972"/>
                                <a:gd name="T11" fmla="*/ 13972 h 243"/>
                                <a:gd name="T12" fmla="+- 0 7861 7861"/>
                                <a:gd name="T13" fmla="*/ T12 w 984"/>
                                <a:gd name="T14" fmla="+- 0 13972 13972"/>
                                <a:gd name="T15" fmla="*/ 13972 h 243"/>
                                <a:gd name="T16" fmla="+- 0 7861 7861"/>
                                <a:gd name="T17" fmla="*/ T16 w 984"/>
                                <a:gd name="T18" fmla="+- 0 14215 13972"/>
                                <a:gd name="T19" fmla="*/ 1421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243">
                                  <a:moveTo>
                                    <a:pt x="0" y="243"/>
                                  </a:moveTo>
                                  <a:lnTo>
                                    <a:pt x="984" y="243"/>
                                  </a:lnTo>
                                  <a:lnTo>
                                    <a:pt x="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1"/>
                        <wpg:cNvGrpSpPr>
                          <a:grpSpLocks/>
                        </wpg:cNvGrpSpPr>
                        <wpg:grpSpPr bwMode="auto">
                          <a:xfrm>
                            <a:off x="7861" y="14215"/>
                            <a:ext cx="984" cy="219"/>
                            <a:chOff x="7861" y="14215"/>
                            <a:chExt cx="984" cy="219"/>
                          </a:xfrm>
                        </wpg:grpSpPr>
                        <wps:wsp>
                          <wps:cNvPr id="293" name="Freeform 282"/>
                          <wps:cNvSpPr>
                            <a:spLocks/>
                          </wps:cNvSpPr>
                          <wps:spPr bwMode="auto">
                            <a:xfrm>
                              <a:off x="7861" y="14215"/>
                              <a:ext cx="984" cy="219"/>
                            </a:xfrm>
                            <a:custGeom>
                              <a:avLst/>
                              <a:gdLst>
                                <a:gd name="T0" fmla="+- 0 7861 7861"/>
                                <a:gd name="T1" fmla="*/ T0 w 984"/>
                                <a:gd name="T2" fmla="+- 0 14433 14215"/>
                                <a:gd name="T3" fmla="*/ 14433 h 219"/>
                                <a:gd name="T4" fmla="+- 0 8845 7861"/>
                                <a:gd name="T5" fmla="*/ T4 w 984"/>
                                <a:gd name="T6" fmla="+- 0 14433 14215"/>
                                <a:gd name="T7" fmla="*/ 14433 h 219"/>
                                <a:gd name="T8" fmla="+- 0 8845 7861"/>
                                <a:gd name="T9" fmla="*/ T8 w 984"/>
                                <a:gd name="T10" fmla="+- 0 14215 14215"/>
                                <a:gd name="T11" fmla="*/ 14215 h 219"/>
                                <a:gd name="T12" fmla="+- 0 7861 7861"/>
                                <a:gd name="T13" fmla="*/ T12 w 984"/>
                                <a:gd name="T14" fmla="+- 0 14215 14215"/>
                                <a:gd name="T15" fmla="*/ 14215 h 219"/>
                                <a:gd name="T16" fmla="+- 0 7861 7861"/>
                                <a:gd name="T17" fmla="*/ T16 w 984"/>
                                <a:gd name="T18" fmla="+- 0 14433 14215"/>
                                <a:gd name="T19" fmla="*/ 1443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219">
                                  <a:moveTo>
                                    <a:pt x="0" y="218"/>
                                  </a:moveTo>
                                  <a:lnTo>
                                    <a:pt x="984" y="218"/>
                                  </a:lnTo>
                                  <a:lnTo>
                                    <a:pt x="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9"/>
                        <wpg:cNvGrpSpPr>
                          <a:grpSpLocks/>
                        </wpg:cNvGrpSpPr>
                        <wpg:grpSpPr bwMode="auto">
                          <a:xfrm>
                            <a:off x="7861" y="14433"/>
                            <a:ext cx="984" cy="221"/>
                            <a:chOff x="7861" y="14433"/>
                            <a:chExt cx="984" cy="221"/>
                          </a:xfrm>
                        </wpg:grpSpPr>
                        <wps:wsp>
                          <wps:cNvPr id="295" name="Freeform 280"/>
                          <wps:cNvSpPr>
                            <a:spLocks/>
                          </wps:cNvSpPr>
                          <wps:spPr bwMode="auto">
                            <a:xfrm>
                              <a:off x="7861" y="14433"/>
                              <a:ext cx="984" cy="221"/>
                            </a:xfrm>
                            <a:custGeom>
                              <a:avLst/>
                              <a:gdLst>
                                <a:gd name="T0" fmla="+- 0 7861 7861"/>
                                <a:gd name="T1" fmla="*/ T0 w 984"/>
                                <a:gd name="T2" fmla="+- 0 14654 14433"/>
                                <a:gd name="T3" fmla="*/ 14654 h 221"/>
                                <a:gd name="T4" fmla="+- 0 8845 7861"/>
                                <a:gd name="T5" fmla="*/ T4 w 984"/>
                                <a:gd name="T6" fmla="+- 0 14654 14433"/>
                                <a:gd name="T7" fmla="*/ 14654 h 221"/>
                                <a:gd name="T8" fmla="+- 0 8845 7861"/>
                                <a:gd name="T9" fmla="*/ T8 w 984"/>
                                <a:gd name="T10" fmla="+- 0 14433 14433"/>
                                <a:gd name="T11" fmla="*/ 14433 h 221"/>
                                <a:gd name="T12" fmla="+- 0 7861 7861"/>
                                <a:gd name="T13" fmla="*/ T12 w 984"/>
                                <a:gd name="T14" fmla="+- 0 14433 14433"/>
                                <a:gd name="T15" fmla="*/ 14433 h 221"/>
                                <a:gd name="T16" fmla="+- 0 7861 7861"/>
                                <a:gd name="T17" fmla="*/ T16 w 984"/>
                                <a:gd name="T18" fmla="+- 0 14654 14433"/>
                                <a:gd name="T19" fmla="*/ 1465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221">
                                  <a:moveTo>
                                    <a:pt x="0" y="221"/>
                                  </a:moveTo>
                                  <a:lnTo>
                                    <a:pt x="984" y="221"/>
                                  </a:lnTo>
                                  <a:lnTo>
                                    <a:pt x="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77"/>
                        <wpg:cNvGrpSpPr>
                          <a:grpSpLocks/>
                        </wpg:cNvGrpSpPr>
                        <wpg:grpSpPr bwMode="auto">
                          <a:xfrm>
                            <a:off x="7861" y="14654"/>
                            <a:ext cx="984" cy="243"/>
                            <a:chOff x="7861" y="14654"/>
                            <a:chExt cx="984" cy="243"/>
                          </a:xfrm>
                        </wpg:grpSpPr>
                        <wps:wsp>
                          <wps:cNvPr id="297" name="Freeform 278"/>
                          <wps:cNvSpPr>
                            <a:spLocks/>
                          </wps:cNvSpPr>
                          <wps:spPr bwMode="auto">
                            <a:xfrm>
                              <a:off x="7861" y="14654"/>
                              <a:ext cx="984" cy="243"/>
                            </a:xfrm>
                            <a:custGeom>
                              <a:avLst/>
                              <a:gdLst>
                                <a:gd name="T0" fmla="+- 0 7861 7861"/>
                                <a:gd name="T1" fmla="*/ T0 w 984"/>
                                <a:gd name="T2" fmla="+- 0 14896 14654"/>
                                <a:gd name="T3" fmla="*/ 14896 h 243"/>
                                <a:gd name="T4" fmla="+- 0 8845 7861"/>
                                <a:gd name="T5" fmla="*/ T4 w 984"/>
                                <a:gd name="T6" fmla="+- 0 14896 14654"/>
                                <a:gd name="T7" fmla="*/ 14896 h 243"/>
                                <a:gd name="T8" fmla="+- 0 8845 7861"/>
                                <a:gd name="T9" fmla="*/ T8 w 984"/>
                                <a:gd name="T10" fmla="+- 0 14654 14654"/>
                                <a:gd name="T11" fmla="*/ 14654 h 243"/>
                                <a:gd name="T12" fmla="+- 0 7861 7861"/>
                                <a:gd name="T13" fmla="*/ T12 w 984"/>
                                <a:gd name="T14" fmla="+- 0 14654 14654"/>
                                <a:gd name="T15" fmla="*/ 14654 h 243"/>
                                <a:gd name="T16" fmla="+- 0 7861 7861"/>
                                <a:gd name="T17" fmla="*/ T16 w 984"/>
                                <a:gd name="T18" fmla="+- 0 14896 14654"/>
                                <a:gd name="T19" fmla="*/ 1489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4" h="243">
                                  <a:moveTo>
                                    <a:pt x="0" y="242"/>
                                  </a:moveTo>
                                  <a:lnTo>
                                    <a:pt x="984" y="242"/>
                                  </a:lnTo>
                                  <a:lnTo>
                                    <a:pt x="9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6DF65" id="Group 276" o:spid="_x0000_s1026" style="position:absolute;margin-left:393.05pt;margin-top:698.6pt;width:49.2pt;height:46.2pt;z-index:-169288;mso-position-horizontal-relative:page;mso-position-vertical-relative:page" coordorigin="7861,13972" coordsize="984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">
                <v:group id="Group 283" o:spid="_x0000_s1027" style="position:absolute;left:7861;top:13972;width:984;height:243" coordorigin="7861,13972" coordsize="984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4" o:spid="_x0000_s1028" style="position:absolute;left:7861;top:13972;width:984;height:243;visibility:visible;mso-wrap-style:square;v-text-anchor:top" coordsize="98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pPcQA&#10;AADcAAAADwAAAGRycy9kb3ducmV2LnhtbESPQYvCMBSE78L+h/AWvIimeljXahQpK1gPgro/4NE8&#10;m2LzUpqsrf9+Iwgeh5n5hllteluLO7W+cqxgOklAEBdOV1wq+L3sxt8gfEDWWDsmBQ/ysFl/DFaY&#10;atfxie7nUIoIYZ+iAhNCk0rpC0MW/cQ1xNG7utZiiLItpW6xi3Bby1mSfEmLFccFgw1lhorb+c8q&#10;GOEizH/mOXeFybLT4Zgft5dcqeFnv12CCNSHd/jV3msFs8UUn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aT3EAAAA3AAAAA8AAAAAAAAAAAAAAAAAmAIAAGRycy9k&#10;b3ducmV2LnhtbFBLBQYAAAAABAAEAPUAAACJAwAAAAA=&#10;" path="m,243r984,l984,,,,,243xe" fillcolor="#bebebe" stroked="f">
                    <v:path arrowok="t" o:connecttype="custom" o:connectlocs="0,14215;984,14215;984,13972;0,13972;0,14215" o:connectangles="0,0,0,0,0"/>
                  </v:shape>
                </v:group>
                <v:group id="Group 281" o:spid="_x0000_s1029" style="position:absolute;left:7861;top:14215;width:984;height:219" coordorigin="7861,14215" coordsize="984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2" o:spid="_x0000_s1030" style="position:absolute;left:7861;top:14215;width:984;height:219;visibility:visible;mso-wrap-style:square;v-text-anchor:top" coordsize="98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F+sQA&#10;AADcAAAADwAAAGRycy9kb3ducmV2LnhtbESPQYvCMBSE78L+h/CEvciabkXRrlFEWPDgxdaLt0fz&#10;bIvNS2iidvfXG0HwOMzMN8xy3ZtW3KjzjWUF3+MEBHFpdcOVgmPx+zUH4QOyxtYyKfgjD+vVx2CJ&#10;mbZ3PtAtD5WIEPYZKqhDcJmUvqzJoB9bRxy9s+0Mhii7SuoO7xFuWpkmyUwabDgu1OhoW1N5ya9G&#10;QViY/94dZTE65/vTNK3mG3faK/U57Dc/IAL14R1+tXdaQbqYwP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BfrEAAAA3AAAAA8AAAAAAAAAAAAAAAAAmAIAAGRycy9k&#10;b3ducmV2LnhtbFBLBQYAAAAABAAEAPUAAACJAwAAAAA=&#10;" path="m,218r984,l984,,,,,218xe" fillcolor="#bebebe" stroked="f">
                    <v:path arrowok="t" o:connecttype="custom" o:connectlocs="0,14433;984,14433;984,14215;0,14215;0,14433" o:connectangles="0,0,0,0,0"/>
                  </v:shape>
                </v:group>
                <v:group id="Group 279" o:spid="_x0000_s1031" style="position:absolute;left:7861;top:14433;width:984;height:221" coordorigin="7861,14433" coordsize="98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0" o:spid="_x0000_s1032" style="position:absolute;left:7861;top:14433;width:984;height:221;visibility:visible;mso-wrap-style:square;v-text-anchor:top" coordsize="98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jdcgA&#10;AADcAAAADwAAAGRycy9kb3ducmV2LnhtbESPW0sDMRSE3wX/QzhC32y2F6VdmxYV1LLgQy9Q+nZM&#10;TncXNydLkrarv74RhD4OM/MNM1t0thEn8qF2rGDQz0AQa2dqLhVsN2/3ExAhIhtsHJOCHwqwmN/e&#10;zDA37swrOq1jKRKEQ44KqhjbXMqgK7IY+q4lTt7BeYsxSV9K4/Gc4LaRwyx7lBZrTgsVtvRakf5e&#10;H62C8Sj7Om4Kracf++KleP8d+8/dUqneXff8BCJSF6/h//bSKBhOH+DvTDo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2SN1yAAAANwAAAAPAAAAAAAAAAAAAAAAAJgCAABk&#10;cnMvZG93bnJldi54bWxQSwUGAAAAAAQABAD1AAAAjQMAAAAA&#10;" path="m,221r984,l984,,,,,221xe" fillcolor="#bebebe" stroked="f">
                    <v:path arrowok="t" o:connecttype="custom" o:connectlocs="0,14654;984,14654;984,14433;0,14433;0,14654" o:connectangles="0,0,0,0,0"/>
                  </v:shape>
                </v:group>
                <v:group id="Group 277" o:spid="_x0000_s1033" style="position:absolute;left:7861;top:14654;width:984;height:243" coordorigin="7861,14654" coordsize="984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78" o:spid="_x0000_s1034" style="position:absolute;left:7861;top:14654;width:984;height:243;visibility:visible;mso-wrap-style:square;v-text-anchor:top" coordsize="98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5U0sUA&#10;AADcAAAADwAAAGRycy9kb3ducmV2LnhtbESP3YrCMBSE7xd8h3AWvFk01Yutdo0iZQXrheDPAxya&#10;s03Z5qQ0WVvffiMIXg4z8w2z2gy2ETfqfO1YwWyagCAuna65UnC97CYLED4ga2wck4I7edisR28r&#10;zLTr+US3c6hEhLDPUIEJoc2k9KUhi37qWuLo/bjOYoiyq6TusI9w28h5knxKizXHBYMt5YbK3/Of&#10;VfCBy5B+pwX3pcnz0+FYHLeXQqnx+7D9AhFoCK/ws73XCubLFB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lTSxQAAANwAAAAPAAAAAAAAAAAAAAAAAJgCAABkcnMv&#10;ZG93bnJldi54bWxQSwUGAAAAAAQABAD1AAAAigMAAAAA&#10;" path="m,242r984,l984,,,,,242xe" fillcolor="#bebebe" stroked="f">
                    <v:path arrowok="t" o:connecttype="custom" o:connectlocs="0,14896;984,14896;984,14654;0,14654;0,148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3b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Goulburn-Broken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u w:val="single" w:color="000000"/>
        </w:rPr>
        <w:t>HIGH/VERY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b/>
          <w:bCs/>
          <w:spacing w:val="-10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(HIGH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ALLOCATION/MOD-HIGH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INFLOW)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21E5829E" w14:textId="77777777" w:rsidR="008A31B7" w:rsidRDefault="008A31B7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551"/>
        <w:gridCol w:w="1278"/>
        <w:gridCol w:w="1133"/>
        <w:gridCol w:w="1152"/>
        <w:gridCol w:w="1277"/>
        <w:gridCol w:w="2415"/>
        <w:gridCol w:w="1565"/>
        <w:gridCol w:w="2876"/>
        <w:gridCol w:w="2412"/>
        <w:gridCol w:w="992"/>
        <w:gridCol w:w="1702"/>
      </w:tblGrid>
      <w:tr w:rsidR="008A31B7" w14:paraId="21E582A6" w14:textId="77777777">
        <w:trPr>
          <w:trHeight w:hRule="exact" w:val="290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9F" w14:textId="77777777" w:rsidR="008A31B7" w:rsidRDefault="00A84184">
            <w:pPr>
              <w:pStyle w:val="TableParagraph"/>
              <w:spacing w:before="19"/>
              <w:ind w:left="92" w:right="1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382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A0" w14:textId="77777777" w:rsidR="008A31B7" w:rsidRDefault="00A84184">
            <w:pPr>
              <w:pStyle w:val="TableParagraph"/>
              <w:spacing w:before="7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21E582A1" w14:textId="77777777" w:rsidR="008A31B7" w:rsidRDefault="00A84184">
            <w:pPr>
              <w:pStyle w:val="TableParagraph"/>
              <w:spacing w:before="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3562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A2" w14:textId="77777777" w:rsidR="008A31B7" w:rsidRDefault="00A84184">
            <w:pPr>
              <w:pStyle w:val="TableParagraph"/>
              <w:spacing w:before="19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21E582A3" w14:textId="77777777" w:rsidR="008A31B7" w:rsidRDefault="00A84184">
            <w:pPr>
              <w:pStyle w:val="TableParagraph"/>
              <w:spacing w:before="19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85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A4" w14:textId="77777777" w:rsidR="008A31B7" w:rsidRDefault="00A84184">
            <w:pPr>
              <w:pStyle w:val="TableParagraph"/>
              <w:spacing w:before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510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A5" w14:textId="77777777" w:rsidR="008A31B7" w:rsidRDefault="00A84184">
            <w:pPr>
              <w:pStyle w:val="TableParagraph"/>
              <w:spacing w:before="19"/>
              <w:ind w:left="11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8A31B7" w14:paraId="21E582B1" w14:textId="77777777">
        <w:trPr>
          <w:trHeight w:hRule="exact" w:val="358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A7" w14:textId="77777777" w:rsidR="008A31B7" w:rsidRDefault="008A31B7"/>
        </w:tc>
        <w:tc>
          <w:tcPr>
            <w:tcW w:w="382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A8" w14:textId="77777777" w:rsidR="008A31B7" w:rsidRDefault="008A31B7"/>
        </w:tc>
        <w:tc>
          <w:tcPr>
            <w:tcW w:w="3562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A9" w14:textId="77777777" w:rsidR="008A31B7" w:rsidRDefault="008A31B7"/>
        </w:tc>
        <w:tc>
          <w:tcPr>
            <w:tcW w:w="24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AA" w14:textId="77777777" w:rsidR="008A31B7" w:rsidRDefault="00A84184">
            <w:pPr>
              <w:pStyle w:val="TableParagraph"/>
              <w:spacing w:before="19"/>
              <w:ind w:left="138" w:right="13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 demand</w:t>
            </w:r>
            <w:r>
              <w:rPr>
                <w:rFonts w:ascii="Century Gothic"/>
                <w:b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AB" w14:textId="77777777" w:rsidR="008A31B7" w:rsidRDefault="00A84184">
            <w:pPr>
              <w:pStyle w:val="TableParagraph"/>
              <w:spacing w:before="19"/>
              <w:ind w:left="131" w:right="131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-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high/very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 xml:space="preserve"> high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AC" w14:textId="77777777" w:rsidR="008A31B7" w:rsidRDefault="00A84184">
            <w:pPr>
              <w:pStyle w:val="TableParagraph"/>
              <w:spacing w:before="19"/>
              <w:ind w:left="92" w:right="5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AD" w14:textId="77777777" w:rsidR="008A31B7" w:rsidRDefault="00A84184">
            <w:pPr>
              <w:pStyle w:val="TableParagraph"/>
              <w:spacing w:before="19"/>
              <w:ind w:left="92" w:right="4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2017-18</w:t>
            </w:r>
          </w:p>
        </w:tc>
        <w:tc>
          <w:tcPr>
            <w:tcW w:w="99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AE" w14:textId="77777777" w:rsidR="008A31B7" w:rsidRDefault="00A84184">
            <w:pPr>
              <w:pStyle w:val="TableParagraph"/>
              <w:spacing w:before="19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21E582AF" w14:textId="77777777" w:rsidR="008A31B7" w:rsidRDefault="00A84184">
            <w:pPr>
              <w:pStyle w:val="TableParagraph"/>
              <w:spacing w:before="19"/>
              <w:ind w:left="90" w:right="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B0" w14:textId="77777777" w:rsidR="008A31B7" w:rsidRDefault="00A84184">
            <w:pPr>
              <w:pStyle w:val="TableParagraph"/>
              <w:spacing w:before="19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8A31B7" w14:paraId="21E582BF" w14:textId="77777777">
        <w:trPr>
          <w:trHeight w:hRule="exact" w:val="25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B2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B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2B4" w14:textId="77777777" w:rsidR="008A31B7" w:rsidRDefault="00A84184">
            <w:pPr>
              <w:pStyle w:val="TableParagraph"/>
              <w:spacing w:before="130"/>
              <w:ind w:left="66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  <w:r>
              <w:rPr>
                <w:rFonts w:ascii="Century Gothic"/>
                <w:b/>
                <w:position w:val="5"/>
                <w:sz w:val="12"/>
              </w:rPr>
              <w:t>1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B5" w14:textId="77777777" w:rsidR="008A31B7" w:rsidRDefault="00A84184">
            <w:pPr>
              <w:pStyle w:val="TableParagraph"/>
              <w:spacing w:before="19"/>
              <w:ind w:left="92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B6" w14:textId="77777777" w:rsidR="008A31B7" w:rsidRDefault="00A84184">
            <w:pPr>
              <w:pStyle w:val="TableParagraph"/>
              <w:spacing w:line="219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5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B7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B8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41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B9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BA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BB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BC" w14:textId="77777777" w:rsidR="008A31B7" w:rsidRDefault="008A31B7"/>
        </w:tc>
        <w:tc>
          <w:tcPr>
            <w:tcW w:w="99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BD" w14:textId="77777777" w:rsidR="008A31B7" w:rsidRDefault="008A31B7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BE" w14:textId="77777777" w:rsidR="008A31B7" w:rsidRDefault="008A31B7"/>
        </w:tc>
      </w:tr>
      <w:tr w:rsidR="008A31B7" w14:paraId="21E582CC" w14:textId="77777777">
        <w:trPr>
          <w:trHeight w:hRule="exact" w:val="701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0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1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2" w14:textId="77777777" w:rsidR="008A31B7" w:rsidRDefault="008A31B7"/>
        </w:tc>
        <w:tc>
          <w:tcPr>
            <w:tcW w:w="113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3" w14:textId="77777777" w:rsidR="008A31B7" w:rsidRDefault="00A84184">
            <w:pPr>
              <w:pStyle w:val="TableParagraph"/>
              <w:spacing w:line="216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15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4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5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24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6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7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8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9" w14:textId="77777777" w:rsidR="008A31B7" w:rsidRDefault="008A31B7"/>
        </w:tc>
        <w:tc>
          <w:tcPr>
            <w:tcW w:w="99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A" w14:textId="77777777" w:rsidR="008A31B7" w:rsidRDefault="008A31B7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CB" w14:textId="77777777" w:rsidR="008A31B7" w:rsidRDefault="00A84184">
            <w:pPr>
              <w:pStyle w:val="TableParagraph"/>
              <w:spacing w:before="17"/>
              <w:ind w:left="92" w:right="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8A31B7" w14:paraId="21E582E3" w14:textId="77777777">
        <w:trPr>
          <w:trHeight w:hRule="exact" w:val="799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CD" w14:textId="77777777" w:rsidR="008A31B7" w:rsidRDefault="00A84184">
            <w:pPr>
              <w:pStyle w:val="TableParagraph"/>
              <w:spacing w:before="19" w:line="249" w:lineRule="auto"/>
              <w:ind w:left="188" w:right="187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Goulburn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(Reaches </w:t>
            </w:r>
            <w:r>
              <w:rPr>
                <w:rFonts w:ascii="Century Gothic"/>
                <w:b/>
                <w:sz w:val="18"/>
              </w:rPr>
              <w:t>4</w:t>
            </w:r>
          </w:p>
          <w:p w14:paraId="21E582CE" w14:textId="77777777" w:rsidR="008A31B7" w:rsidRDefault="00A84184">
            <w:pPr>
              <w:pStyle w:val="TableParagraph"/>
              <w:spacing w:line="215" w:lineRule="exact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5)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CF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(all</w:t>
            </w:r>
            <w:r>
              <w:rPr>
                <w:rFonts w:ascii="Century Gothic"/>
                <w:spacing w:val="-1"/>
                <w:sz w:val="18"/>
              </w:rPr>
              <w:t xml:space="preserve"> year).</w:t>
            </w:r>
          </w:p>
          <w:p w14:paraId="21E582D0" w14:textId="77777777" w:rsidR="008A31B7" w:rsidRDefault="00A84184">
            <w:pPr>
              <w:pStyle w:val="TableParagraph"/>
              <w:spacing w:before="120" w:line="239" w:lineRule="auto"/>
              <w:ind w:left="92" w:righ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500–940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Murchison/McCoys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macroinvertebrate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D1" w14:textId="77777777" w:rsidR="008A31B7" w:rsidRDefault="00A84184">
            <w:pPr>
              <w:pStyle w:val="TableParagraph"/>
              <w:spacing w:before="19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2D2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2D3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2D4" w14:textId="77777777" w:rsidR="008A31B7" w:rsidRDefault="008A31B7"/>
        </w:tc>
        <w:tc>
          <w:tcPr>
            <w:tcW w:w="24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2D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2D6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2D7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D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2D9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2DA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2D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2DC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2DD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2D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2DF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2E0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E1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2E2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2EF" w14:textId="77777777">
        <w:trPr>
          <w:trHeight w:hRule="exact" w:val="528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E4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E5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E6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2E7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2E8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2E9" w14:textId="77777777" w:rsidR="008A31B7" w:rsidRDefault="008A31B7"/>
        </w:tc>
        <w:tc>
          <w:tcPr>
            <w:tcW w:w="24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EA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2EB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2EC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ED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2EE" w14:textId="77777777" w:rsidR="008A31B7" w:rsidRDefault="00A84184">
            <w:pPr>
              <w:pStyle w:val="TableParagraph"/>
              <w:spacing w:before="1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312" w14:textId="77777777">
        <w:trPr>
          <w:trHeight w:hRule="exact" w:val="811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2F0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F1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(Sept/Oct).</w:t>
            </w:r>
          </w:p>
          <w:p w14:paraId="21E582F2" w14:textId="77777777" w:rsidR="008A31B7" w:rsidRDefault="00A84184">
            <w:pPr>
              <w:pStyle w:val="TableParagraph"/>
              <w:spacing w:before="120"/>
              <w:ind w:left="92" w:right="3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1"/>
                <w:sz w:val="18"/>
              </w:rPr>
              <w:t xml:space="preserve"> 000 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Bridge</w:t>
            </w:r>
            <w:r>
              <w:rPr>
                <w:rFonts w:ascii="Century Gothic"/>
                <w:spacing w:val="-1"/>
                <w:position w:val="5"/>
                <w:sz w:val="12"/>
              </w:rPr>
              <w:t>2</w:t>
            </w:r>
            <w:r>
              <w:rPr>
                <w:rFonts w:ascii="Century Gothic"/>
                <w:spacing w:val="15"/>
                <w:position w:val="5"/>
                <w:sz w:val="12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 14 days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5 600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establishment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maintenance.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2F3" w14:textId="77777777" w:rsidR="008A31B7" w:rsidRDefault="00A84184">
            <w:pPr>
              <w:pStyle w:val="TableParagraph"/>
              <w:spacing w:before="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2F4" w14:textId="77777777" w:rsidR="008A31B7" w:rsidRDefault="008A31B7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1E582F5" w14:textId="77777777" w:rsidR="008A31B7" w:rsidRDefault="00A84184">
            <w:pPr>
              <w:pStyle w:val="TableParagraph"/>
              <w:ind w:left="373" w:right="215" w:hanging="1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</w:p>
          <w:p w14:paraId="21E582F6" w14:textId="77777777" w:rsidR="008A31B7" w:rsidRDefault="00A84184">
            <w:pPr>
              <w:pStyle w:val="TableParagraph"/>
              <w:spacing w:before="22" w:line="239" w:lineRule="auto"/>
              <w:ind w:left="258" w:right="239" w:hanging="2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(8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</w:t>
            </w:r>
          </w:p>
          <w:p w14:paraId="21E582F7" w14:textId="77777777" w:rsidR="008A31B7" w:rsidRDefault="00A84184">
            <w:pPr>
              <w:pStyle w:val="TableParagraph"/>
              <w:spacing w:before="2"/>
              <w:ind w:left="15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2F8" w14:textId="77777777" w:rsidR="008A31B7" w:rsidRDefault="008A31B7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1E582F9" w14:textId="77777777" w:rsidR="008A31B7" w:rsidRDefault="00A84184">
            <w:pPr>
              <w:pStyle w:val="TableParagraph"/>
              <w:ind w:left="385" w:right="222" w:hanging="1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</w:p>
          <w:p w14:paraId="21E582FA" w14:textId="77777777" w:rsidR="008A31B7" w:rsidRDefault="00A84184">
            <w:pPr>
              <w:pStyle w:val="TableParagraph"/>
              <w:spacing w:before="22" w:line="239" w:lineRule="auto"/>
              <w:ind w:left="270" w:right="196" w:hanging="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(11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</w:t>
            </w:r>
          </w:p>
          <w:p w14:paraId="21E582FB" w14:textId="77777777" w:rsidR="008A31B7" w:rsidRDefault="00A84184">
            <w:pPr>
              <w:pStyle w:val="TableParagraph"/>
              <w:spacing w:before="2"/>
              <w:ind w:left="16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2FC" w14:textId="77777777" w:rsidR="008A31B7" w:rsidRDefault="008A31B7"/>
        </w:tc>
        <w:tc>
          <w:tcPr>
            <w:tcW w:w="24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2F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2F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2F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0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01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0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5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06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21E5830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9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0A" w14:textId="77777777" w:rsidR="008A31B7" w:rsidRDefault="00A84184">
            <w:pPr>
              <w:pStyle w:val="TableParagraph"/>
              <w:ind w:left="615" w:right="600" w:hanging="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Likely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be</w:t>
            </w:r>
            <w:r>
              <w:rPr>
                <w:rFonts w:ascii="Century Gothic"/>
                <w:color w:val="FFFFFF"/>
                <w:spacing w:val="-2"/>
                <w:sz w:val="18"/>
              </w:rPr>
              <w:t xml:space="preserve"> met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by</w:t>
            </w:r>
            <w:r>
              <w:rPr>
                <w:rFonts w:ascii="Century Gothic"/>
                <w:color w:val="FFFFFF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unregulated</w:t>
            </w:r>
            <w:r>
              <w:rPr>
                <w:rFonts w:ascii="Century Gothic"/>
                <w:color w:val="FFFFFF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flows.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30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0E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0F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10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11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320" w14:textId="77777777">
        <w:trPr>
          <w:trHeight w:hRule="exact" w:val="1105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13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1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15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316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317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318" w14:textId="77777777" w:rsidR="008A31B7" w:rsidRDefault="008A31B7"/>
        </w:tc>
        <w:tc>
          <w:tcPr>
            <w:tcW w:w="24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19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1A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4B3D6"/>
          </w:tcPr>
          <w:p w14:paraId="21E5831B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1C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1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1E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21E5831F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33C" w14:textId="77777777">
        <w:trPr>
          <w:trHeight w:hRule="exact" w:val="85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21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22" w14:textId="77777777" w:rsidR="008A31B7" w:rsidRDefault="00A84184">
            <w:pPr>
              <w:pStyle w:val="TableParagraph"/>
              <w:ind w:left="92" w:right="6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Spring/summer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(Nov/Dec).</w:t>
            </w:r>
          </w:p>
          <w:p w14:paraId="21E58323" w14:textId="77777777" w:rsidR="008A31B7" w:rsidRDefault="00A84184">
            <w:pPr>
              <w:pStyle w:val="TableParagraph"/>
              <w:spacing w:before="120"/>
              <w:ind w:left="92" w:right="3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10,000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2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above 6,600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stimulate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golden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perch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24" w14:textId="77777777" w:rsidR="008A31B7" w:rsidRDefault="00A84184">
            <w:pPr>
              <w:pStyle w:val="TableParagraph"/>
              <w:spacing w:before="17"/>
              <w:ind w:left="1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3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325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26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27" w14:textId="77777777" w:rsidR="008A31B7" w:rsidRDefault="00A84184">
            <w:pPr>
              <w:pStyle w:val="TableParagraph"/>
              <w:spacing w:line="239" w:lineRule="auto"/>
              <w:ind w:left="95" w:right="92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</w:p>
          <w:p w14:paraId="21E58328" w14:textId="77777777" w:rsidR="008A31B7" w:rsidRDefault="00A84184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29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2A" w14:textId="77777777" w:rsidR="008A31B7" w:rsidRDefault="00A84184">
            <w:pPr>
              <w:pStyle w:val="TableParagraph"/>
              <w:ind w:left="116" w:right="117" w:firstLine="1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further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inundation.</w:t>
            </w:r>
          </w:p>
        </w:tc>
        <w:tc>
          <w:tcPr>
            <w:tcW w:w="24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32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2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2D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2E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2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3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31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32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33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3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35" w14:textId="77777777" w:rsidR="008A31B7" w:rsidRDefault="00A84184">
            <w:pPr>
              <w:pStyle w:val="TableParagraph"/>
              <w:spacing w:before="159"/>
              <w:ind w:left="7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if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required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33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3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38" w14:textId="77777777" w:rsidR="008A31B7" w:rsidRDefault="008A31B7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39" w14:textId="77777777" w:rsidR="008A31B7" w:rsidRDefault="00A84184">
            <w:pPr>
              <w:pStyle w:val="TableParagraph"/>
              <w:ind w:left="5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Moderate-High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3A" w14:textId="77777777" w:rsidR="008A31B7" w:rsidRDefault="008A31B7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1E5833B" w14:textId="77777777" w:rsidR="008A31B7" w:rsidRDefault="00A84184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349" w14:textId="77777777">
        <w:trPr>
          <w:trHeight w:hRule="exact" w:val="84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3D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3E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3F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340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41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42" w14:textId="77777777" w:rsidR="008A31B7" w:rsidRDefault="008A31B7"/>
        </w:tc>
        <w:tc>
          <w:tcPr>
            <w:tcW w:w="24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43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44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345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46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47" w14:textId="77777777" w:rsidR="008A31B7" w:rsidRDefault="008A31B7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1E58348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36F" w14:textId="77777777">
        <w:trPr>
          <w:trHeight w:hRule="exact" w:val="660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4A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4B" w14:textId="77777777" w:rsidR="008A31B7" w:rsidRDefault="00A84184">
            <w:pPr>
              <w:pStyle w:val="TableParagraph"/>
              <w:ind w:left="92" w:right="5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(Feb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Apr).</w:t>
            </w:r>
          </w:p>
          <w:p w14:paraId="21E5834C" w14:textId="77777777" w:rsidR="008A31B7" w:rsidRDefault="00A84184">
            <w:pPr>
              <w:pStyle w:val="TableParagraph"/>
              <w:spacing w:before="120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-1"/>
                <w:sz w:val="18"/>
              </w:rPr>
              <w:t xml:space="preserve"> 600 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</w:p>
          <w:p w14:paraId="21E5834D" w14:textId="77777777" w:rsidR="008A31B7" w:rsidRDefault="00A84184">
            <w:pPr>
              <w:pStyle w:val="TableParagraph"/>
              <w:ind w:left="92" w:right="2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1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4,600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1"/>
                <w:sz w:val="18"/>
              </w:rPr>
              <w:t xml:space="preserve"> lower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juvenile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(when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combined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Murray).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4E" w14:textId="77777777" w:rsidR="008A31B7" w:rsidRDefault="00A84184">
            <w:pPr>
              <w:pStyle w:val="TableParagraph"/>
              <w:spacing w:before="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34F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35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1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52" w14:textId="77777777" w:rsidR="008A31B7" w:rsidRDefault="00A84184">
            <w:pPr>
              <w:pStyle w:val="TableParagraph"/>
              <w:spacing w:line="239" w:lineRule="auto"/>
              <w:ind w:left="181" w:right="179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8"/>
              </w:rPr>
              <w:t>(peaked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only</w:t>
            </w:r>
          </w:p>
          <w:p w14:paraId="21E58353" w14:textId="77777777" w:rsidR="008A31B7" w:rsidRDefault="00A8418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~4,000</w:t>
            </w:r>
          </w:p>
          <w:p w14:paraId="21E58354" w14:textId="77777777" w:rsidR="008A31B7" w:rsidRDefault="00A84184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355" w14:textId="77777777" w:rsidR="008A31B7" w:rsidRDefault="008A31B7"/>
        </w:tc>
        <w:tc>
          <w:tcPr>
            <w:tcW w:w="24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35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A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5B" w14:textId="77777777" w:rsidR="008A31B7" w:rsidRDefault="00A84184">
            <w:pPr>
              <w:pStyle w:val="TableParagraph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5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5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0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61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36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66" w14:textId="77777777" w:rsidR="008A31B7" w:rsidRDefault="00A84184">
            <w:pPr>
              <w:pStyle w:val="TableParagraph"/>
              <w:ind w:left="7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if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required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36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6B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6C" w14:textId="77777777" w:rsidR="008A31B7" w:rsidRDefault="00A84184">
            <w:pPr>
              <w:pStyle w:val="TableParagraph"/>
              <w:ind w:left="5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Moderate-High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6D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21E5836E" w14:textId="77777777" w:rsidR="008A31B7" w:rsidRDefault="00A84184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37E" w14:textId="77777777">
        <w:trPr>
          <w:trHeight w:hRule="exact" w:val="1697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70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71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72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373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37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375" w14:textId="77777777" w:rsidR="008A31B7" w:rsidRDefault="008A31B7"/>
        </w:tc>
        <w:tc>
          <w:tcPr>
            <w:tcW w:w="24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76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77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378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79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7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7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7C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7D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3A2" w14:textId="77777777">
        <w:trPr>
          <w:trHeight w:hRule="exact" w:val="1094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7F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80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fresh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(June/July).</w:t>
            </w:r>
          </w:p>
          <w:p w14:paraId="21E58381" w14:textId="77777777" w:rsidR="008A31B7" w:rsidRDefault="00A84184">
            <w:pPr>
              <w:pStyle w:val="TableParagraph"/>
              <w:spacing w:before="117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15</w:t>
            </w:r>
            <w:r>
              <w:rPr>
                <w:rFonts w:ascii="Century Gothic"/>
                <w:spacing w:val="-1"/>
                <w:sz w:val="18"/>
              </w:rPr>
              <w:t xml:space="preserve"> 000 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</w:p>
          <w:p w14:paraId="21E58382" w14:textId="77777777" w:rsidR="008A31B7" w:rsidRDefault="00A84184">
            <w:pPr>
              <w:pStyle w:val="TableParagraph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14</w:t>
            </w:r>
          </w:p>
          <w:p w14:paraId="21E58383" w14:textId="77777777" w:rsidR="008A31B7" w:rsidRDefault="00A84184">
            <w:pPr>
              <w:pStyle w:val="TableParagraph"/>
              <w:ind w:left="92" w:right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above </w:t>
            </w:r>
            <w:r>
              <w:rPr>
                <w:rFonts w:ascii="Century Gothic"/>
                <w:sz w:val="18"/>
              </w:rPr>
              <w:t>6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 ML/day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84" w14:textId="77777777" w:rsidR="008A31B7" w:rsidRDefault="00A84184">
            <w:pPr>
              <w:pStyle w:val="TableParagraph"/>
              <w:spacing w:before="19"/>
              <w:ind w:left="1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2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385" w14:textId="77777777" w:rsidR="008A31B7" w:rsidRDefault="008A31B7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21E58386" w14:textId="77777777" w:rsidR="008A31B7" w:rsidRDefault="00A84184">
            <w:pPr>
              <w:pStyle w:val="TableParagraph"/>
              <w:ind w:left="373" w:right="215" w:hanging="1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</w:p>
          <w:p w14:paraId="21E58387" w14:textId="77777777" w:rsidR="008A31B7" w:rsidRDefault="00A84184">
            <w:pPr>
              <w:pStyle w:val="TableParagraph"/>
              <w:spacing w:before="21"/>
              <w:ind w:left="258" w:right="239" w:hanging="2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(5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600</w:t>
            </w:r>
          </w:p>
          <w:p w14:paraId="21E58388" w14:textId="77777777" w:rsidR="008A31B7" w:rsidRDefault="00A84184">
            <w:pPr>
              <w:pStyle w:val="TableParagraph"/>
              <w:spacing w:before="2"/>
              <w:ind w:left="15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ML/day).</w:t>
            </w:r>
          </w:p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89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21E5838A" w14:textId="77777777" w:rsidR="008A31B7" w:rsidRDefault="00A84184">
            <w:pPr>
              <w:pStyle w:val="TableParagraph"/>
              <w:ind w:left="95" w:right="92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</w:p>
          <w:p w14:paraId="21E5838B" w14:textId="77777777" w:rsidR="008A31B7" w:rsidRDefault="00A84184">
            <w:pPr>
              <w:pStyle w:val="TableParagraph"/>
              <w:spacing w:befor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38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8D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21E5838E" w14:textId="77777777" w:rsidR="008A31B7" w:rsidRDefault="00A84184">
            <w:pPr>
              <w:pStyle w:val="TableParagraph"/>
              <w:ind w:left="102" w:right="98" w:hanging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Full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delivery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planned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time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publication.</w:t>
            </w:r>
          </w:p>
        </w:tc>
        <w:tc>
          <w:tcPr>
            <w:tcW w:w="24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38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1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8392" w14:textId="77777777" w:rsidR="008A31B7" w:rsidRDefault="00A84184">
            <w:pPr>
              <w:pStyle w:val="TableParagraph"/>
              <w:ind w:left="7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9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5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8396" w14:textId="77777777" w:rsidR="008A31B7" w:rsidRDefault="00A84184">
            <w:pPr>
              <w:pStyle w:val="TableParagraph"/>
              <w:ind w:left="3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39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9" w14:textId="77777777" w:rsidR="008A31B7" w:rsidRDefault="008A31B7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21E5839A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39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9D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</w:p>
          <w:p w14:paraId="21E5839E" w14:textId="77777777" w:rsidR="008A31B7" w:rsidRDefault="00A84184">
            <w:pPr>
              <w:pStyle w:val="TableParagraph"/>
              <w:ind w:left="7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9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A0" w14:textId="77777777" w:rsidR="008A31B7" w:rsidRDefault="008A31B7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21E583A1" w14:textId="77777777" w:rsidR="008A31B7" w:rsidRDefault="00A84184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3AF" w14:textId="77777777">
        <w:trPr>
          <w:trHeight w:hRule="exact" w:val="703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A3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A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A5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3A6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A7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3A8" w14:textId="77777777" w:rsidR="008A31B7" w:rsidRDefault="008A31B7"/>
        </w:tc>
        <w:tc>
          <w:tcPr>
            <w:tcW w:w="24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A9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AA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3AB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AC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AD" w14:textId="77777777" w:rsidR="008A31B7" w:rsidRDefault="008A31B7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AE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3C9" w14:textId="77777777">
        <w:trPr>
          <w:trHeight w:hRule="exact" w:val="889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3B0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B1" w14:textId="77777777" w:rsidR="008A31B7" w:rsidRDefault="00A84184">
            <w:pPr>
              <w:pStyle w:val="TableParagraph"/>
              <w:ind w:left="92" w:right="3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Winter/early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(August)</w:t>
            </w:r>
          </w:p>
          <w:p w14:paraId="21E583B2" w14:textId="77777777" w:rsidR="008A31B7" w:rsidRDefault="00A84184">
            <w:pPr>
              <w:pStyle w:val="TableParagraph"/>
              <w:spacing w:before="119"/>
              <w:ind w:left="92" w:right="3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5,000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Murchison/McCoys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B3" w14:textId="77777777" w:rsidR="008A31B7" w:rsidRDefault="00A84184">
            <w:pPr>
              <w:pStyle w:val="TableParagraph"/>
              <w:spacing w:before="17"/>
              <w:ind w:left="119" w:right="1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When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spawning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planned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B4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B5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B6" w14:textId="77777777" w:rsidR="008A31B7" w:rsidRDefault="008A31B7"/>
        </w:tc>
        <w:tc>
          <w:tcPr>
            <w:tcW w:w="241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3B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B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B9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BA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B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B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BD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BE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3B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C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C1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21E583C2" w14:textId="77777777" w:rsidR="008A31B7" w:rsidRDefault="00A84184">
            <w:pPr>
              <w:pStyle w:val="TableParagraph"/>
              <w:ind w:left="695" w:right="264" w:hanging="4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when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a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fish</w:t>
            </w:r>
            <w:r>
              <w:rPr>
                <w:rFonts w:ascii="Century Gothic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spawning</w:t>
            </w:r>
            <w:r>
              <w:rPr>
                <w:rFonts w:ascii="Century Gothic"/>
                <w:color w:val="FFFFFF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event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is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planned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3C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C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C5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C6" w14:textId="77777777" w:rsidR="008A31B7" w:rsidRDefault="00A84184">
            <w:pPr>
              <w:pStyle w:val="TableParagraph"/>
              <w:ind w:left="7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C7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3C8" w14:textId="77777777" w:rsidR="008A31B7" w:rsidRDefault="00A84184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3D6" w14:textId="77777777">
        <w:trPr>
          <w:trHeight w:hRule="exact" w:val="806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CA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CB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CC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CD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CE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CF" w14:textId="77777777" w:rsidR="008A31B7" w:rsidRDefault="008A31B7"/>
        </w:tc>
        <w:tc>
          <w:tcPr>
            <w:tcW w:w="241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D0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3D1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3D2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3D3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3D4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21E583D5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3F9" w14:textId="77777777">
        <w:trPr>
          <w:trHeight w:hRule="exact" w:val="1712"/>
        </w:trPr>
        <w:tc>
          <w:tcPr>
            <w:tcW w:w="138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3D7" w14:textId="77777777" w:rsidR="008A31B7" w:rsidRDefault="00A84184">
            <w:pPr>
              <w:pStyle w:val="TableParagraph"/>
              <w:spacing w:line="251" w:lineRule="auto"/>
              <w:ind w:left="250" w:right="250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Goulburn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(Reach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1)</w:t>
            </w:r>
          </w:p>
        </w:tc>
        <w:tc>
          <w:tcPr>
            <w:tcW w:w="2551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3D8" w14:textId="77777777" w:rsidR="008A31B7" w:rsidRDefault="00A84184">
            <w:pPr>
              <w:pStyle w:val="TableParagraph"/>
              <w:ind w:left="92" w:right="13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 (July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Sept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April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June).</w:t>
            </w:r>
          </w:p>
          <w:p w14:paraId="21E583D9" w14:textId="77777777" w:rsidR="008A31B7" w:rsidRDefault="00A84184">
            <w:pPr>
              <w:pStyle w:val="TableParagraph"/>
              <w:spacing w:before="120"/>
              <w:ind w:left="92" w:right="283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400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Eildon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small-bodied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to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3DA" w14:textId="77777777" w:rsidR="008A31B7" w:rsidRDefault="00A84184">
            <w:pPr>
              <w:pStyle w:val="TableParagraph"/>
              <w:spacing w:before="17" w:line="242" w:lineRule="auto"/>
              <w:ind w:left="107" w:right="110" w:firstLine="2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 xml:space="preserve">To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determined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3D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DC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21E583DD" w14:textId="77777777" w:rsidR="008A31B7" w:rsidRDefault="00A84184">
            <w:pPr>
              <w:pStyle w:val="TableParagraph"/>
              <w:ind w:left="90" w:right="142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15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3D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DF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21E583E0" w14:textId="77777777" w:rsidR="008A31B7" w:rsidRDefault="00A84184">
            <w:pPr>
              <w:pStyle w:val="TableParagraph"/>
              <w:ind w:left="56" w:right="104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8"/>
              </w:rPr>
              <w:t>unregulate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127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3E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3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3E4" w14:textId="77777777" w:rsidR="008A31B7" w:rsidRDefault="00A84184">
            <w:pPr>
              <w:pStyle w:val="TableParagraph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241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3E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7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3E8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3E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B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3EC" w14:textId="77777777" w:rsidR="008A31B7" w:rsidRDefault="00A84184">
            <w:pPr>
              <w:pStyle w:val="TableParagraph"/>
              <w:ind w:left="3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3E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EF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3F0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3F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F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F3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3F4" w14:textId="77777777" w:rsidR="008A31B7" w:rsidRDefault="00A84184">
            <w:pPr>
              <w:pStyle w:val="TableParagraph"/>
              <w:ind w:left="7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3F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F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3F7" w14:textId="77777777" w:rsidR="008A31B7" w:rsidRDefault="008A31B7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21E583F8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</w:tbl>
    <w:p w14:paraId="21E583FA" w14:textId="77777777" w:rsidR="008A31B7" w:rsidRDefault="008A31B7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8A31B7">
          <w:pgSz w:w="23820" w:h="16840" w:orient="landscape"/>
          <w:pgMar w:top="640" w:right="840" w:bottom="860" w:left="1340" w:header="0" w:footer="666" w:gutter="0"/>
          <w:cols w:space="720"/>
        </w:sectPr>
      </w:pPr>
    </w:p>
    <w:p w14:paraId="21E583FB" w14:textId="6CD667EB" w:rsidR="008A31B7" w:rsidRDefault="00A84184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216" behindDoc="1" locked="0" layoutInCell="1" allowOverlap="1" wp14:anchorId="21E589EB" wp14:editId="2D248386">
                <wp:simplePos x="0" y="0"/>
                <wp:positionH relativeFrom="page">
                  <wp:posOffset>9091295</wp:posOffset>
                </wp:positionH>
                <wp:positionV relativeFrom="page">
                  <wp:posOffset>1485900</wp:posOffset>
                </wp:positionV>
                <wp:extent cx="1689100" cy="471170"/>
                <wp:effectExtent l="4445" t="0" r="1905" b="0"/>
                <wp:wrapNone/>
                <wp:docPr id="28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471170"/>
                          <a:chOff x="14317" y="2340"/>
                          <a:chExt cx="2660" cy="742"/>
                        </a:xfrm>
                      </wpg:grpSpPr>
                      <wpg:grpSp>
                        <wpg:cNvPr id="283" name="Group 274"/>
                        <wpg:cNvGrpSpPr>
                          <a:grpSpLocks/>
                        </wpg:cNvGrpSpPr>
                        <wpg:grpSpPr bwMode="auto">
                          <a:xfrm>
                            <a:off x="14317" y="2340"/>
                            <a:ext cx="2660" cy="260"/>
                            <a:chOff x="14317" y="2340"/>
                            <a:chExt cx="2660" cy="260"/>
                          </a:xfrm>
                        </wpg:grpSpPr>
                        <wps:wsp>
                          <wps:cNvPr id="284" name="Freeform 275"/>
                          <wps:cNvSpPr>
                            <a:spLocks/>
                          </wps:cNvSpPr>
                          <wps:spPr bwMode="auto">
                            <a:xfrm>
                              <a:off x="14317" y="2340"/>
                              <a:ext cx="2660" cy="26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2600 2340"/>
                                <a:gd name="T3" fmla="*/ 2600 h 260"/>
                                <a:gd name="T4" fmla="+- 0 16977 14317"/>
                                <a:gd name="T5" fmla="*/ T4 w 2660"/>
                                <a:gd name="T6" fmla="+- 0 2600 2340"/>
                                <a:gd name="T7" fmla="*/ 2600 h 260"/>
                                <a:gd name="T8" fmla="+- 0 16977 14317"/>
                                <a:gd name="T9" fmla="*/ T8 w 2660"/>
                                <a:gd name="T10" fmla="+- 0 2340 2340"/>
                                <a:gd name="T11" fmla="*/ 2340 h 260"/>
                                <a:gd name="T12" fmla="+- 0 14317 14317"/>
                                <a:gd name="T13" fmla="*/ T12 w 2660"/>
                                <a:gd name="T14" fmla="+- 0 2340 2340"/>
                                <a:gd name="T15" fmla="*/ 2340 h 260"/>
                                <a:gd name="T16" fmla="+- 0 14317 14317"/>
                                <a:gd name="T17" fmla="*/ T16 w 2660"/>
                                <a:gd name="T18" fmla="+- 0 2600 2340"/>
                                <a:gd name="T19" fmla="*/ 260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60">
                                  <a:moveTo>
                                    <a:pt x="0" y="260"/>
                                  </a:moveTo>
                                  <a:lnTo>
                                    <a:pt x="2660" y="26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2"/>
                        <wpg:cNvGrpSpPr>
                          <a:grpSpLocks/>
                        </wpg:cNvGrpSpPr>
                        <wpg:grpSpPr bwMode="auto">
                          <a:xfrm>
                            <a:off x="14317" y="2600"/>
                            <a:ext cx="2660" cy="243"/>
                            <a:chOff x="14317" y="2600"/>
                            <a:chExt cx="2660" cy="243"/>
                          </a:xfrm>
                        </wpg:grpSpPr>
                        <wps:wsp>
                          <wps:cNvPr id="286" name="Freeform 273"/>
                          <wps:cNvSpPr>
                            <a:spLocks/>
                          </wps:cNvSpPr>
                          <wps:spPr bwMode="auto">
                            <a:xfrm>
                              <a:off x="14317" y="2600"/>
                              <a:ext cx="2660" cy="243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2842 2600"/>
                                <a:gd name="T3" fmla="*/ 2842 h 243"/>
                                <a:gd name="T4" fmla="+- 0 16977 14317"/>
                                <a:gd name="T5" fmla="*/ T4 w 2660"/>
                                <a:gd name="T6" fmla="+- 0 2842 2600"/>
                                <a:gd name="T7" fmla="*/ 2842 h 243"/>
                                <a:gd name="T8" fmla="+- 0 16977 14317"/>
                                <a:gd name="T9" fmla="*/ T8 w 2660"/>
                                <a:gd name="T10" fmla="+- 0 2600 2600"/>
                                <a:gd name="T11" fmla="*/ 2600 h 243"/>
                                <a:gd name="T12" fmla="+- 0 14317 14317"/>
                                <a:gd name="T13" fmla="*/ T12 w 2660"/>
                                <a:gd name="T14" fmla="+- 0 2600 2600"/>
                                <a:gd name="T15" fmla="*/ 2600 h 243"/>
                                <a:gd name="T16" fmla="+- 0 14317 14317"/>
                                <a:gd name="T17" fmla="*/ T16 w 2660"/>
                                <a:gd name="T18" fmla="+- 0 2842 2600"/>
                                <a:gd name="T19" fmla="*/ 284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3">
                                  <a:moveTo>
                                    <a:pt x="0" y="242"/>
                                  </a:moveTo>
                                  <a:lnTo>
                                    <a:pt x="2660" y="242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0"/>
                        <wpg:cNvGrpSpPr>
                          <a:grpSpLocks/>
                        </wpg:cNvGrpSpPr>
                        <wpg:grpSpPr bwMode="auto">
                          <a:xfrm>
                            <a:off x="14317" y="2842"/>
                            <a:ext cx="2660" cy="240"/>
                            <a:chOff x="14317" y="2842"/>
                            <a:chExt cx="2660" cy="240"/>
                          </a:xfrm>
                        </wpg:grpSpPr>
                        <wps:wsp>
                          <wps:cNvPr id="288" name="Freeform 271"/>
                          <wps:cNvSpPr>
                            <a:spLocks/>
                          </wps:cNvSpPr>
                          <wps:spPr bwMode="auto">
                            <a:xfrm>
                              <a:off x="14317" y="2842"/>
                              <a:ext cx="2660" cy="24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3082 2842"/>
                                <a:gd name="T3" fmla="*/ 3082 h 240"/>
                                <a:gd name="T4" fmla="+- 0 16977 14317"/>
                                <a:gd name="T5" fmla="*/ T4 w 2660"/>
                                <a:gd name="T6" fmla="+- 0 3082 2842"/>
                                <a:gd name="T7" fmla="*/ 3082 h 240"/>
                                <a:gd name="T8" fmla="+- 0 16977 14317"/>
                                <a:gd name="T9" fmla="*/ T8 w 2660"/>
                                <a:gd name="T10" fmla="+- 0 2842 2842"/>
                                <a:gd name="T11" fmla="*/ 2842 h 240"/>
                                <a:gd name="T12" fmla="+- 0 14317 14317"/>
                                <a:gd name="T13" fmla="*/ T12 w 2660"/>
                                <a:gd name="T14" fmla="+- 0 2842 2842"/>
                                <a:gd name="T15" fmla="*/ 2842 h 240"/>
                                <a:gd name="T16" fmla="+- 0 14317 14317"/>
                                <a:gd name="T17" fmla="*/ T16 w 2660"/>
                                <a:gd name="T18" fmla="+- 0 3082 2842"/>
                                <a:gd name="T19" fmla="*/ 308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0">
                                  <a:moveTo>
                                    <a:pt x="0" y="240"/>
                                  </a:moveTo>
                                  <a:lnTo>
                                    <a:pt x="2660" y="24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311AA" id="Group 269" o:spid="_x0000_s1026" style="position:absolute;margin-left:715.85pt;margin-top:117pt;width:133pt;height:37.1pt;z-index:-169264;mso-position-horizontal-relative:page;mso-position-vertical-relative:page" coordorigin="14317,2340" coordsize="266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">
                <v:group id="Group 274" o:spid="_x0000_s1027" style="position:absolute;left:14317;top:2340;width:2660;height:260" coordorigin="14317,2340" coordsize="26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5" o:spid="_x0000_s1028" style="position:absolute;left:14317;top:2340;width:2660;height:260;visibility:visible;mso-wrap-style:square;v-text-anchor:top" coordsize="26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0aMUA&#10;AADcAAAADwAAAGRycy9kb3ducmV2LnhtbESPQWvCQBSE7wX/w/IEb3WTUGyIriKWUg9e1ELb2zP7&#10;mqRm34bdNcZ/7xYKPQ4z8w2zWA2mFT0531hWkE4TEMSl1Q1XCt6Pr485CB+QNbaWScGNPKyWo4cF&#10;FtpeeU/9IVQiQtgXqKAOoSuk9GVNBv3UdsTR+7bOYIjSVVI7vEa4aWWWJDNpsOG4UGNHm5rK8+Fi&#10;FOQfb+m6zxz53bNrPtP2pfo6/Sg1GQ/rOYhAQ/gP/7W3WkGWP8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vRoxQAAANwAAAAPAAAAAAAAAAAAAAAAAJgCAABkcnMv&#10;ZG93bnJldi54bWxQSwUGAAAAAAQABAD1AAAAigMAAAAA&#10;" path="m,260r2660,l2660,,,,,260xe" fillcolor="#4f81bc" stroked="f">
                    <v:path arrowok="t" o:connecttype="custom" o:connectlocs="0,2600;2660,2600;2660,2340;0,2340;0,2600" o:connectangles="0,0,0,0,0"/>
                  </v:shape>
                </v:group>
                <v:group id="Group 272" o:spid="_x0000_s1029" style="position:absolute;left:14317;top:2600;width:2660;height:243" coordorigin="14317,2600" coordsize="266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3" o:spid="_x0000_s1030" style="position:absolute;left:14317;top:2600;width:2660;height:243;visibility:visible;mso-wrap-style:square;v-text-anchor:top" coordsize="266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2XcYA&#10;AADcAAAADwAAAGRycy9kb3ducmV2LnhtbESPwW7CMBBE70j9B2srcQOnVIQo4ESoVRGXHkgRXJd4&#10;m6SN1yE2kP59XakSx9HsvNlZ5YNpxZV611hW8DSNQBCXVjdcKdh/vE0SEM4ja2wtk4IfcpBnD6MV&#10;ptreeEfXwlciQNilqKD2vkuldGVNBt3UdsTB+7S9QR9kX0nd4y3ATStnURRLgw2Hhho7eqmp/C4u&#10;JrzxfCi+5q/erqtFvDkfT+f3bYJKjR+H9RKEp8Hfj//TW61glsTwNyYQ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n2XcYAAADcAAAADwAAAAAAAAAAAAAAAACYAgAAZHJz&#10;L2Rvd25yZXYueG1sUEsFBgAAAAAEAAQA9QAAAIsDAAAAAA==&#10;" path="m,242r2660,l2660,,,,,242xe" fillcolor="#4f81bc" stroked="f">
                    <v:path arrowok="t" o:connecttype="custom" o:connectlocs="0,2842;2660,2842;2660,2600;0,2600;0,2842" o:connectangles="0,0,0,0,0"/>
                  </v:shape>
                </v:group>
                <v:group id="Group 270" o:spid="_x0000_s1031" style="position:absolute;left:14317;top:2842;width:2660;height:240" coordorigin="14317,2842" coordsize="26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1" o:spid="_x0000_s1032" style="position:absolute;left:14317;top:2842;width:2660;height:240;visibility:visible;mso-wrap-style:square;v-text-anchor:top" coordsize="26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w1MIA&#10;AADcAAAADwAAAGRycy9kb3ducmV2LnhtbERPz2vCMBS+C/sfwhvsZlNFXOlMiwqDXYbMbsPjo3m2&#10;wealNJlm/705DHb8+H5v6mgHcaXJG8cKFlkOgrh12nCn4LN5nRcgfEDWODgmBb/koa4eZhsstbvx&#10;B12PoRMphH2JCvoQxlJK3/Zk0WduJE7c2U0WQ4JTJ/WEtxRuB7nM87W0aDg19DjSvqf2cvyxCr4P&#10;NMRnaVZNp0+HtjCr96/dSamnx7h9AREohn/xn/tNK1gWaW06k46Ar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DDUwgAAANwAAAAPAAAAAAAAAAAAAAAAAJgCAABkcnMvZG93&#10;bnJldi54bWxQSwUGAAAAAAQABAD1AAAAhwMAAAAA&#10;" path="m,240r2660,l2660,,,,,240xe" fillcolor="#4f81bc" stroked="f">
                    <v:path arrowok="t" o:connecttype="custom" o:connectlocs="0,3082;2660,3082;2660,2842;0,2842;0,3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240" behindDoc="1" locked="0" layoutInCell="1" allowOverlap="1" wp14:anchorId="21E589EC" wp14:editId="34A54D9E">
                <wp:simplePos x="0" y="0"/>
                <wp:positionH relativeFrom="page">
                  <wp:posOffset>9091295</wp:posOffset>
                </wp:positionH>
                <wp:positionV relativeFrom="page">
                  <wp:posOffset>2281555</wp:posOffset>
                </wp:positionV>
                <wp:extent cx="1689100" cy="471170"/>
                <wp:effectExtent l="4445" t="0" r="1905" b="0"/>
                <wp:wrapNone/>
                <wp:docPr id="27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471170"/>
                          <a:chOff x="14317" y="3593"/>
                          <a:chExt cx="2660" cy="742"/>
                        </a:xfrm>
                      </wpg:grpSpPr>
                      <wpg:grpSp>
                        <wpg:cNvPr id="276" name="Group 267"/>
                        <wpg:cNvGrpSpPr>
                          <a:grpSpLocks/>
                        </wpg:cNvGrpSpPr>
                        <wpg:grpSpPr bwMode="auto">
                          <a:xfrm>
                            <a:off x="14317" y="3593"/>
                            <a:ext cx="2660" cy="262"/>
                            <a:chOff x="14317" y="3593"/>
                            <a:chExt cx="2660" cy="262"/>
                          </a:xfrm>
                        </wpg:grpSpPr>
                        <wps:wsp>
                          <wps:cNvPr id="277" name="Freeform 268"/>
                          <wps:cNvSpPr>
                            <a:spLocks/>
                          </wps:cNvSpPr>
                          <wps:spPr bwMode="auto">
                            <a:xfrm>
                              <a:off x="14317" y="3593"/>
                              <a:ext cx="2660" cy="262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3855 3593"/>
                                <a:gd name="T3" fmla="*/ 3855 h 262"/>
                                <a:gd name="T4" fmla="+- 0 16977 14317"/>
                                <a:gd name="T5" fmla="*/ T4 w 2660"/>
                                <a:gd name="T6" fmla="+- 0 3855 3593"/>
                                <a:gd name="T7" fmla="*/ 3855 h 262"/>
                                <a:gd name="T8" fmla="+- 0 16977 14317"/>
                                <a:gd name="T9" fmla="*/ T8 w 2660"/>
                                <a:gd name="T10" fmla="+- 0 3593 3593"/>
                                <a:gd name="T11" fmla="*/ 3593 h 262"/>
                                <a:gd name="T12" fmla="+- 0 14317 14317"/>
                                <a:gd name="T13" fmla="*/ T12 w 2660"/>
                                <a:gd name="T14" fmla="+- 0 3593 3593"/>
                                <a:gd name="T15" fmla="*/ 3593 h 262"/>
                                <a:gd name="T16" fmla="+- 0 14317 14317"/>
                                <a:gd name="T17" fmla="*/ T16 w 2660"/>
                                <a:gd name="T18" fmla="+- 0 3855 3593"/>
                                <a:gd name="T19" fmla="*/ 385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62">
                                  <a:moveTo>
                                    <a:pt x="0" y="262"/>
                                  </a:moveTo>
                                  <a:lnTo>
                                    <a:pt x="2660" y="262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5"/>
                        <wpg:cNvGrpSpPr>
                          <a:grpSpLocks/>
                        </wpg:cNvGrpSpPr>
                        <wpg:grpSpPr bwMode="auto">
                          <a:xfrm>
                            <a:off x="14317" y="3855"/>
                            <a:ext cx="2660" cy="240"/>
                            <a:chOff x="14317" y="3855"/>
                            <a:chExt cx="2660" cy="240"/>
                          </a:xfrm>
                        </wpg:grpSpPr>
                        <wps:wsp>
                          <wps:cNvPr id="279" name="Freeform 266"/>
                          <wps:cNvSpPr>
                            <a:spLocks/>
                          </wps:cNvSpPr>
                          <wps:spPr bwMode="auto">
                            <a:xfrm>
                              <a:off x="14317" y="3855"/>
                              <a:ext cx="2660" cy="24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4095 3855"/>
                                <a:gd name="T3" fmla="*/ 4095 h 240"/>
                                <a:gd name="T4" fmla="+- 0 16977 14317"/>
                                <a:gd name="T5" fmla="*/ T4 w 2660"/>
                                <a:gd name="T6" fmla="+- 0 4095 3855"/>
                                <a:gd name="T7" fmla="*/ 4095 h 240"/>
                                <a:gd name="T8" fmla="+- 0 16977 14317"/>
                                <a:gd name="T9" fmla="*/ T8 w 2660"/>
                                <a:gd name="T10" fmla="+- 0 3855 3855"/>
                                <a:gd name="T11" fmla="*/ 3855 h 240"/>
                                <a:gd name="T12" fmla="+- 0 14317 14317"/>
                                <a:gd name="T13" fmla="*/ T12 w 2660"/>
                                <a:gd name="T14" fmla="+- 0 3855 3855"/>
                                <a:gd name="T15" fmla="*/ 3855 h 240"/>
                                <a:gd name="T16" fmla="+- 0 14317 14317"/>
                                <a:gd name="T17" fmla="*/ T16 w 2660"/>
                                <a:gd name="T18" fmla="+- 0 4095 3855"/>
                                <a:gd name="T19" fmla="*/ 40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0">
                                  <a:moveTo>
                                    <a:pt x="0" y="240"/>
                                  </a:moveTo>
                                  <a:lnTo>
                                    <a:pt x="2660" y="24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3"/>
                        <wpg:cNvGrpSpPr>
                          <a:grpSpLocks/>
                        </wpg:cNvGrpSpPr>
                        <wpg:grpSpPr bwMode="auto">
                          <a:xfrm>
                            <a:off x="14317" y="4095"/>
                            <a:ext cx="2660" cy="240"/>
                            <a:chOff x="14317" y="4095"/>
                            <a:chExt cx="2660" cy="240"/>
                          </a:xfrm>
                        </wpg:grpSpPr>
                        <wps:wsp>
                          <wps:cNvPr id="281" name="Freeform 264"/>
                          <wps:cNvSpPr>
                            <a:spLocks/>
                          </wps:cNvSpPr>
                          <wps:spPr bwMode="auto">
                            <a:xfrm>
                              <a:off x="14317" y="4095"/>
                              <a:ext cx="2660" cy="24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4335 4095"/>
                                <a:gd name="T3" fmla="*/ 4335 h 240"/>
                                <a:gd name="T4" fmla="+- 0 16977 14317"/>
                                <a:gd name="T5" fmla="*/ T4 w 2660"/>
                                <a:gd name="T6" fmla="+- 0 4335 4095"/>
                                <a:gd name="T7" fmla="*/ 4335 h 240"/>
                                <a:gd name="T8" fmla="+- 0 16977 14317"/>
                                <a:gd name="T9" fmla="*/ T8 w 2660"/>
                                <a:gd name="T10" fmla="+- 0 4095 4095"/>
                                <a:gd name="T11" fmla="*/ 4095 h 240"/>
                                <a:gd name="T12" fmla="+- 0 14317 14317"/>
                                <a:gd name="T13" fmla="*/ T12 w 2660"/>
                                <a:gd name="T14" fmla="+- 0 4095 4095"/>
                                <a:gd name="T15" fmla="*/ 4095 h 240"/>
                                <a:gd name="T16" fmla="+- 0 14317 14317"/>
                                <a:gd name="T17" fmla="*/ T16 w 2660"/>
                                <a:gd name="T18" fmla="+- 0 4335 4095"/>
                                <a:gd name="T19" fmla="*/ 43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0">
                                  <a:moveTo>
                                    <a:pt x="0" y="240"/>
                                  </a:moveTo>
                                  <a:lnTo>
                                    <a:pt x="2660" y="24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D39C0" id="Group 262" o:spid="_x0000_s1026" style="position:absolute;margin-left:715.85pt;margin-top:179.65pt;width:133pt;height:37.1pt;z-index:-169240;mso-position-horizontal-relative:page;mso-position-vertical-relative:page" coordorigin="14317,3593" coordsize="266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">
                <v:group id="Group 267" o:spid="_x0000_s1027" style="position:absolute;left:14317;top:3593;width:2660;height:262" coordorigin="14317,3593" coordsize="266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8" o:spid="_x0000_s1028" style="position:absolute;left:14317;top:3593;width:2660;height:262;visibility:visible;mso-wrap-style:square;v-text-anchor:top" coordsize="266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MksEA&#10;AADcAAAADwAAAGRycy9kb3ducmV2LnhtbESPUWvCQBCE3wv9D8cKvtWLCiqpp4g04GvT/IAlt80F&#10;c3sht03Sf+8JhT4OM/MNczzPvlMjDbENbGC9ykAR18G23Biovoq3A6goyBa7wGTglyKcT68vR8xt&#10;mPiTxlIalSAcczTgRPpc61g78hhXoSdO3ncYPEqSQ6PtgFOC+05vsmynPbacFhz2dHVU38sfb+BD&#10;7m6sphtdY1dU27WUu6lojVku5ss7KKFZ/sN/7Zs1sNnv4XkmHQF9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RTJLBAAAA3AAAAA8AAAAAAAAAAAAAAAAAmAIAAGRycy9kb3du&#10;cmV2LnhtbFBLBQYAAAAABAAEAPUAAACGAwAAAAA=&#10;" path="m,262r2660,l2660,,,,,262xe" fillcolor="#4f81bc" stroked="f">
                    <v:path arrowok="t" o:connecttype="custom" o:connectlocs="0,3855;2660,3855;2660,3593;0,3593;0,3855" o:connectangles="0,0,0,0,0"/>
                  </v:shape>
                </v:group>
                <v:group id="Group 265" o:spid="_x0000_s1029" style="position:absolute;left:14317;top:3855;width:2660;height:240" coordorigin="14317,3855" coordsize="26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66" o:spid="_x0000_s1030" style="position:absolute;left:14317;top:3855;width:2660;height:240;visibility:visible;mso-wrap-style:square;v-text-anchor:top" coordsize="26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laMMA&#10;AADcAAAADwAAAGRycy9kb3ducmV2LnhtbESPT4vCMBTE74LfITzBm6aKrG7XKCoIXhbx3+Lx0bxt&#10;g81LaaLWb28EweMwM79hpvPGluJGtTeOFQz6CQjizGnDuYLjYd2bgPABWWPpmBQ8yMN81m5NMdXu&#10;zju67UMuIoR9igqKEKpUSp8VZNH3XUUcvX9XWwxR1rnUNd4j3JZymCRf0qLhuFBgRauCssv+ahX8&#10;balsxtKMDrk+b7OJGf2elmelup1m8QMiUBM+4Xd7oxUMx9/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nlaMMAAADcAAAADwAAAAAAAAAAAAAAAACYAgAAZHJzL2Rv&#10;d25yZXYueG1sUEsFBgAAAAAEAAQA9QAAAIgDAAAAAA==&#10;" path="m,240r2660,l2660,,,,,240xe" fillcolor="#4f81bc" stroked="f">
                    <v:path arrowok="t" o:connecttype="custom" o:connectlocs="0,4095;2660,4095;2660,3855;0,3855;0,4095" o:connectangles="0,0,0,0,0"/>
                  </v:shape>
                </v:group>
                <v:group id="Group 263" o:spid="_x0000_s1031" style="position:absolute;left:14317;top:4095;width:2660;height:240" coordorigin="14317,4095" coordsize="26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64" o:spid="_x0000_s1032" style="position:absolute;left:14317;top:4095;width:2660;height:240;visibility:visible;mso-wrap-style:square;v-text-anchor:top" coordsize="26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ZScMA&#10;AADcAAAADwAAAGRycy9kb3ducmV2LnhtbESPQYvCMBSE74L/ITzBm6aKaOkaRRcWvIhodfH4aN62&#10;YZuX0kTt/vuNIHgcZuYbZrnubC3u1HrjWMFknIAgLpw2XCo451+jFIQPyBprx6TgjzysV/3eEjPt&#10;Hnyk+ymUIkLYZ6igCqHJpPRFRRb92DXE0ftxrcUQZVtK3eIjwm0tp0kylxYNx4UKG/qsqPg93ayC&#10;7wPV3UKaWV7q66FIzWx/2V6VGg66zQeIQF14h1/tnVYwTSf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qZScMAAADcAAAADwAAAAAAAAAAAAAAAACYAgAAZHJzL2Rv&#10;d25yZXYueG1sUEsFBgAAAAAEAAQA9QAAAIgDAAAAAA==&#10;" path="m,240r2660,l2660,,,,,240xe" fillcolor="#4f81bc" stroked="f">
                    <v:path arrowok="t" o:connecttype="custom" o:connectlocs="0,4335;2660,4335;2660,4095;0,4095;0,433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264" behindDoc="1" locked="0" layoutInCell="1" allowOverlap="1" wp14:anchorId="21E589ED" wp14:editId="4DF9CDD7">
                <wp:simplePos x="0" y="0"/>
                <wp:positionH relativeFrom="page">
                  <wp:posOffset>9091295</wp:posOffset>
                </wp:positionH>
                <wp:positionV relativeFrom="page">
                  <wp:posOffset>3912870</wp:posOffset>
                </wp:positionV>
                <wp:extent cx="1689100" cy="471170"/>
                <wp:effectExtent l="4445" t="0" r="1905" b="0"/>
                <wp:wrapNone/>
                <wp:docPr id="268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471170"/>
                          <a:chOff x="14317" y="6162"/>
                          <a:chExt cx="2660" cy="742"/>
                        </a:xfrm>
                      </wpg:grpSpPr>
                      <wpg:grpSp>
                        <wpg:cNvPr id="269" name="Group 260"/>
                        <wpg:cNvGrpSpPr>
                          <a:grpSpLocks/>
                        </wpg:cNvGrpSpPr>
                        <wpg:grpSpPr bwMode="auto">
                          <a:xfrm>
                            <a:off x="14317" y="6162"/>
                            <a:ext cx="2660" cy="260"/>
                            <a:chOff x="14317" y="6162"/>
                            <a:chExt cx="2660" cy="260"/>
                          </a:xfrm>
                        </wpg:grpSpPr>
                        <wps:wsp>
                          <wps:cNvPr id="270" name="Freeform 261"/>
                          <wps:cNvSpPr>
                            <a:spLocks/>
                          </wps:cNvSpPr>
                          <wps:spPr bwMode="auto">
                            <a:xfrm>
                              <a:off x="14317" y="6162"/>
                              <a:ext cx="2660" cy="26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6421 6162"/>
                                <a:gd name="T3" fmla="*/ 6421 h 260"/>
                                <a:gd name="T4" fmla="+- 0 16977 14317"/>
                                <a:gd name="T5" fmla="*/ T4 w 2660"/>
                                <a:gd name="T6" fmla="+- 0 6421 6162"/>
                                <a:gd name="T7" fmla="*/ 6421 h 260"/>
                                <a:gd name="T8" fmla="+- 0 16977 14317"/>
                                <a:gd name="T9" fmla="*/ T8 w 2660"/>
                                <a:gd name="T10" fmla="+- 0 6162 6162"/>
                                <a:gd name="T11" fmla="*/ 6162 h 260"/>
                                <a:gd name="T12" fmla="+- 0 14317 14317"/>
                                <a:gd name="T13" fmla="*/ T12 w 2660"/>
                                <a:gd name="T14" fmla="+- 0 6162 6162"/>
                                <a:gd name="T15" fmla="*/ 6162 h 260"/>
                                <a:gd name="T16" fmla="+- 0 14317 14317"/>
                                <a:gd name="T17" fmla="*/ T16 w 2660"/>
                                <a:gd name="T18" fmla="+- 0 6421 6162"/>
                                <a:gd name="T19" fmla="*/ 642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60">
                                  <a:moveTo>
                                    <a:pt x="0" y="259"/>
                                  </a:moveTo>
                                  <a:lnTo>
                                    <a:pt x="2660" y="259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8"/>
                        <wpg:cNvGrpSpPr>
                          <a:grpSpLocks/>
                        </wpg:cNvGrpSpPr>
                        <wpg:grpSpPr bwMode="auto">
                          <a:xfrm>
                            <a:off x="14317" y="6421"/>
                            <a:ext cx="2660" cy="243"/>
                            <a:chOff x="14317" y="6421"/>
                            <a:chExt cx="2660" cy="243"/>
                          </a:xfrm>
                        </wpg:grpSpPr>
                        <wps:wsp>
                          <wps:cNvPr id="272" name="Freeform 259"/>
                          <wps:cNvSpPr>
                            <a:spLocks/>
                          </wps:cNvSpPr>
                          <wps:spPr bwMode="auto">
                            <a:xfrm>
                              <a:off x="14317" y="6421"/>
                              <a:ext cx="2660" cy="243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6663 6421"/>
                                <a:gd name="T3" fmla="*/ 6663 h 243"/>
                                <a:gd name="T4" fmla="+- 0 16977 14317"/>
                                <a:gd name="T5" fmla="*/ T4 w 2660"/>
                                <a:gd name="T6" fmla="+- 0 6663 6421"/>
                                <a:gd name="T7" fmla="*/ 6663 h 243"/>
                                <a:gd name="T8" fmla="+- 0 16977 14317"/>
                                <a:gd name="T9" fmla="*/ T8 w 2660"/>
                                <a:gd name="T10" fmla="+- 0 6421 6421"/>
                                <a:gd name="T11" fmla="*/ 6421 h 243"/>
                                <a:gd name="T12" fmla="+- 0 14317 14317"/>
                                <a:gd name="T13" fmla="*/ T12 w 2660"/>
                                <a:gd name="T14" fmla="+- 0 6421 6421"/>
                                <a:gd name="T15" fmla="*/ 6421 h 243"/>
                                <a:gd name="T16" fmla="+- 0 14317 14317"/>
                                <a:gd name="T17" fmla="*/ T16 w 2660"/>
                                <a:gd name="T18" fmla="+- 0 6663 6421"/>
                                <a:gd name="T19" fmla="*/ 666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3">
                                  <a:moveTo>
                                    <a:pt x="0" y="242"/>
                                  </a:moveTo>
                                  <a:lnTo>
                                    <a:pt x="2660" y="242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6"/>
                        <wpg:cNvGrpSpPr>
                          <a:grpSpLocks/>
                        </wpg:cNvGrpSpPr>
                        <wpg:grpSpPr bwMode="auto">
                          <a:xfrm>
                            <a:off x="14317" y="6663"/>
                            <a:ext cx="2660" cy="240"/>
                            <a:chOff x="14317" y="6663"/>
                            <a:chExt cx="2660" cy="240"/>
                          </a:xfrm>
                        </wpg:grpSpPr>
                        <wps:wsp>
                          <wps:cNvPr id="274" name="Freeform 257"/>
                          <wps:cNvSpPr>
                            <a:spLocks/>
                          </wps:cNvSpPr>
                          <wps:spPr bwMode="auto">
                            <a:xfrm>
                              <a:off x="14317" y="6663"/>
                              <a:ext cx="2660" cy="24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6903 6663"/>
                                <a:gd name="T3" fmla="*/ 6903 h 240"/>
                                <a:gd name="T4" fmla="+- 0 16977 14317"/>
                                <a:gd name="T5" fmla="*/ T4 w 2660"/>
                                <a:gd name="T6" fmla="+- 0 6903 6663"/>
                                <a:gd name="T7" fmla="*/ 6903 h 240"/>
                                <a:gd name="T8" fmla="+- 0 16977 14317"/>
                                <a:gd name="T9" fmla="*/ T8 w 2660"/>
                                <a:gd name="T10" fmla="+- 0 6663 6663"/>
                                <a:gd name="T11" fmla="*/ 6663 h 240"/>
                                <a:gd name="T12" fmla="+- 0 14317 14317"/>
                                <a:gd name="T13" fmla="*/ T12 w 2660"/>
                                <a:gd name="T14" fmla="+- 0 6663 6663"/>
                                <a:gd name="T15" fmla="*/ 6663 h 240"/>
                                <a:gd name="T16" fmla="+- 0 14317 14317"/>
                                <a:gd name="T17" fmla="*/ T16 w 2660"/>
                                <a:gd name="T18" fmla="+- 0 6903 6663"/>
                                <a:gd name="T19" fmla="*/ 690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0">
                                  <a:moveTo>
                                    <a:pt x="0" y="240"/>
                                  </a:moveTo>
                                  <a:lnTo>
                                    <a:pt x="2660" y="24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E25AD" id="Group 255" o:spid="_x0000_s1026" style="position:absolute;margin-left:715.85pt;margin-top:308.1pt;width:133pt;height:37.1pt;z-index:-169216;mso-position-horizontal-relative:page;mso-position-vertical-relative:page" coordorigin="14317,6162" coordsize="2660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">
                <v:group id="Group 260" o:spid="_x0000_s1027" style="position:absolute;left:14317;top:6162;width:2660;height:260" coordorigin="14317,6162" coordsize="26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1" o:spid="_x0000_s1028" style="position:absolute;left:14317;top:6162;width:2660;height:260;visibility:visible;mso-wrap-style:square;v-text-anchor:top" coordsize="26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CTMIA&#10;AADcAAAADwAAAGRycy9kb3ducmV2LnhtbERPPW/CMBDdK/EfrENiK04yAAqYKAKhMrBAK7Xdjvia&#10;pMTnyHZD+Pf1UKnj0/veFKPpxEDOt5YVpPMEBHFldcu1grfXw/MKhA/IGjvLpOBBHort5GmDubZ3&#10;PtNwCbWIIexzVNCE0OdS+qohg35ue+LIfVlnMEToaqkd3mO46WSWJAtpsOXY0GBPu4aq2+XHKFi9&#10;v6TlkDnyp6VrP9JuX39ev5WaTcdyDSLQGP7Ff+6jVpAt4/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IJMwgAAANwAAAAPAAAAAAAAAAAAAAAAAJgCAABkcnMvZG93&#10;bnJldi54bWxQSwUGAAAAAAQABAD1AAAAhwMAAAAA&#10;" path="m,259r2660,l2660,,,,,259xe" fillcolor="#4f81bc" stroked="f">
                    <v:path arrowok="t" o:connecttype="custom" o:connectlocs="0,6421;2660,6421;2660,6162;0,6162;0,6421" o:connectangles="0,0,0,0,0"/>
                  </v:shape>
                </v:group>
                <v:group id="Group 258" o:spid="_x0000_s1029" style="position:absolute;left:14317;top:6421;width:2660;height:243" coordorigin="14317,6421" coordsize="266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59" o:spid="_x0000_s1030" style="position:absolute;left:14317;top:6421;width:2660;height:243;visibility:visible;mso-wrap-style:square;v-text-anchor:top" coordsize="266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AecUA&#10;AADcAAAADwAAAGRycy9kb3ducmV2LnhtbESPwW7CMBBE75X4B2uRuBWHoAIKGISoWnHpgYDgusRL&#10;EojXIXYh/XtcCYnjaHbe7MwWranEjRpXWlYw6EcgiDOrS84V7LZf7xMQziNrrCyTgj9ysJh33maY&#10;aHvnDd1Sn4sAYZeggsL7OpHSZQUZdH1bEwfvZBuDPsgml7rBe4CbSsZRNJIGSw4NBda0Kii7pL8m&#10;vDHcp+ePT2+X+Xj0fT0crz/rCSrV67bLKQhPrX8dP9NrrSAex/A/JhB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4B5xQAAANwAAAAPAAAAAAAAAAAAAAAAAJgCAABkcnMv&#10;ZG93bnJldi54bWxQSwUGAAAAAAQABAD1AAAAigMAAAAA&#10;" path="m,242r2660,l2660,,,,,242xe" fillcolor="#4f81bc" stroked="f">
                    <v:path arrowok="t" o:connecttype="custom" o:connectlocs="0,6663;2660,6663;2660,6421;0,6421;0,6663" o:connectangles="0,0,0,0,0"/>
                  </v:shape>
                </v:group>
                <v:group id="Group 256" o:spid="_x0000_s1031" style="position:absolute;left:14317;top:6663;width:2660;height:240" coordorigin="14317,6663" coordsize="26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7" o:spid="_x0000_s1032" style="position:absolute;left:14317;top:6663;width:2660;height:240;visibility:visible;mso-wrap-style:square;v-text-anchor:top" coordsize="26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K9sMA&#10;AADcAAAADwAAAGRycy9kb3ducmV2LnhtbESPQYvCMBSE74L/ITzBm6ZKUekaRYUFL4todfH4aN62&#10;YZuX0mS1+++NIHgcZuYbZrnubC1u1HrjWMFknIAgLpw2XCo455+jBQgfkDXWjknBP3lYr/q9JWba&#10;3flIt1MoRYSwz1BBFUKTSemLiiz6sWuIo/fjWoshyraUusV7hNtaTpNkJi0ajgsVNrSrqPg9/VkF&#10;3wequ7k0aV7q66FYmPTrsr0qNRx0mw8QgbrwDr/ae61gOk/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hK9sMAAADcAAAADwAAAAAAAAAAAAAAAACYAgAAZHJzL2Rv&#10;d25yZXYueG1sUEsFBgAAAAAEAAQA9QAAAIgDAAAAAA==&#10;" path="m,240r2660,l2660,,,,,240xe" fillcolor="#4f81bc" stroked="f">
                    <v:path arrowok="t" o:connecttype="custom" o:connectlocs="0,6903;2660,6903;2660,6663;0,6663;0,690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288" behindDoc="1" locked="0" layoutInCell="1" allowOverlap="1" wp14:anchorId="21E589EE" wp14:editId="527A4387">
                <wp:simplePos x="0" y="0"/>
                <wp:positionH relativeFrom="page">
                  <wp:posOffset>5022215</wp:posOffset>
                </wp:positionH>
                <wp:positionV relativeFrom="page">
                  <wp:posOffset>4860925</wp:posOffset>
                </wp:positionV>
                <wp:extent cx="594360" cy="867410"/>
                <wp:effectExtent l="2540" t="3175" r="3175" b="0"/>
                <wp:wrapNone/>
                <wp:docPr id="25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867410"/>
                          <a:chOff x="7909" y="7655"/>
                          <a:chExt cx="936" cy="1366"/>
                        </a:xfrm>
                      </wpg:grpSpPr>
                      <wpg:grpSp>
                        <wpg:cNvPr id="256" name="Group 253"/>
                        <wpg:cNvGrpSpPr>
                          <a:grpSpLocks/>
                        </wpg:cNvGrpSpPr>
                        <wpg:grpSpPr bwMode="auto">
                          <a:xfrm>
                            <a:off x="7909" y="7655"/>
                            <a:ext cx="936" cy="240"/>
                            <a:chOff x="7909" y="7655"/>
                            <a:chExt cx="936" cy="240"/>
                          </a:xfrm>
                        </wpg:grpSpPr>
                        <wps:wsp>
                          <wps:cNvPr id="257" name="Freeform 254"/>
                          <wps:cNvSpPr>
                            <a:spLocks/>
                          </wps:cNvSpPr>
                          <wps:spPr bwMode="auto">
                            <a:xfrm>
                              <a:off x="7909" y="7655"/>
                              <a:ext cx="936" cy="240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7895 7655"/>
                                <a:gd name="T3" fmla="*/ 7895 h 240"/>
                                <a:gd name="T4" fmla="+- 0 8845 7909"/>
                                <a:gd name="T5" fmla="*/ T4 w 936"/>
                                <a:gd name="T6" fmla="+- 0 7895 7655"/>
                                <a:gd name="T7" fmla="*/ 7895 h 240"/>
                                <a:gd name="T8" fmla="+- 0 8845 7909"/>
                                <a:gd name="T9" fmla="*/ T8 w 936"/>
                                <a:gd name="T10" fmla="+- 0 7655 7655"/>
                                <a:gd name="T11" fmla="*/ 7655 h 240"/>
                                <a:gd name="T12" fmla="+- 0 7909 7909"/>
                                <a:gd name="T13" fmla="*/ T12 w 936"/>
                                <a:gd name="T14" fmla="+- 0 7655 7655"/>
                                <a:gd name="T15" fmla="*/ 7655 h 240"/>
                                <a:gd name="T16" fmla="+- 0 7909 7909"/>
                                <a:gd name="T17" fmla="*/ T16 w 936"/>
                                <a:gd name="T18" fmla="+- 0 7895 7655"/>
                                <a:gd name="T19" fmla="*/ 789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40">
                                  <a:moveTo>
                                    <a:pt x="0" y="240"/>
                                  </a:moveTo>
                                  <a:lnTo>
                                    <a:pt x="936" y="24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51"/>
                        <wpg:cNvGrpSpPr>
                          <a:grpSpLocks/>
                        </wpg:cNvGrpSpPr>
                        <wpg:grpSpPr bwMode="auto">
                          <a:xfrm>
                            <a:off x="7909" y="7895"/>
                            <a:ext cx="936" cy="221"/>
                            <a:chOff x="7909" y="7895"/>
                            <a:chExt cx="936" cy="221"/>
                          </a:xfrm>
                        </wpg:grpSpPr>
                        <wps:wsp>
                          <wps:cNvPr id="259" name="Freeform 252"/>
                          <wps:cNvSpPr>
                            <a:spLocks/>
                          </wps:cNvSpPr>
                          <wps:spPr bwMode="auto">
                            <a:xfrm>
                              <a:off x="7909" y="7895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8115 7895"/>
                                <a:gd name="T3" fmla="*/ 8115 h 221"/>
                                <a:gd name="T4" fmla="+- 0 8845 7909"/>
                                <a:gd name="T5" fmla="*/ T4 w 936"/>
                                <a:gd name="T6" fmla="+- 0 8115 7895"/>
                                <a:gd name="T7" fmla="*/ 8115 h 221"/>
                                <a:gd name="T8" fmla="+- 0 8845 7909"/>
                                <a:gd name="T9" fmla="*/ T8 w 936"/>
                                <a:gd name="T10" fmla="+- 0 7895 7895"/>
                                <a:gd name="T11" fmla="*/ 7895 h 221"/>
                                <a:gd name="T12" fmla="+- 0 7909 7909"/>
                                <a:gd name="T13" fmla="*/ T12 w 936"/>
                                <a:gd name="T14" fmla="+- 0 7895 7895"/>
                                <a:gd name="T15" fmla="*/ 7895 h 221"/>
                                <a:gd name="T16" fmla="+- 0 7909 7909"/>
                                <a:gd name="T17" fmla="*/ T16 w 936"/>
                                <a:gd name="T18" fmla="+- 0 8115 7895"/>
                                <a:gd name="T19" fmla="*/ 81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0"/>
                                  </a:moveTo>
                                  <a:lnTo>
                                    <a:pt x="936" y="22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9"/>
                        <wpg:cNvGrpSpPr>
                          <a:grpSpLocks/>
                        </wpg:cNvGrpSpPr>
                        <wpg:grpSpPr bwMode="auto">
                          <a:xfrm>
                            <a:off x="7909" y="8115"/>
                            <a:ext cx="936" cy="221"/>
                            <a:chOff x="7909" y="8115"/>
                            <a:chExt cx="936" cy="221"/>
                          </a:xfrm>
                        </wpg:grpSpPr>
                        <wps:wsp>
                          <wps:cNvPr id="261" name="Freeform 250"/>
                          <wps:cNvSpPr>
                            <a:spLocks/>
                          </wps:cNvSpPr>
                          <wps:spPr bwMode="auto">
                            <a:xfrm>
                              <a:off x="7909" y="8115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8336 8115"/>
                                <a:gd name="T3" fmla="*/ 8336 h 221"/>
                                <a:gd name="T4" fmla="+- 0 8845 7909"/>
                                <a:gd name="T5" fmla="*/ T4 w 936"/>
                                <a:gd name="T6" fmla="+- 0 8336 8115"/>
                                <a:gd name="T7" fmla="*/ 8336 h 221"/>
                                <a:gd name="T8" fmla="+- 0 8845 7909"/>
                                <a:gd name="T9" fmla="*/ T8 w 936"/>
                                <a:gd name="T10" fmla="+- 0 8115 8115"/>
                                <a:gd name="T11" fmla="*/ 8115 h 221"/>
                                <a:gd name="T12" fmla="+- 0 7909 7909"/>
                                <a:gd name="T13" fmla="*/ T12 w 936"/>
                                <a:gd name="T14" fmla="+- 0 8115 8115"/>
                                <a:gd name="T15" fmla="*/ 8115 h 221"/>
                                <a:gd name="T16" fmla="+- 0 7909 7909"/>
                                <a:gd name="T17" fmla="*/ T16 w 936"/>
                                <a:gd name="T18" fmla="+- 0 8336 8115"/>
                                <a:gd name="T19" fmla="*/ 833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7"/>
                        <wpg:cNvGrpSpPr>
                          <a:grpSpLocks/>
                        </wpg:cNvGrpSpPr>
                        <wpg:grpSpPr bwMode="auto">
                          <a:xfrm>
                            <a:off x="7909" y="8336"/>
                            <a:ext cx="936" cy="221"/>
                            <a:chOff x="7909" y="8336"/>
                            <a:chExt cx="936" cy="221"/>
                          </a:xfrm>
                        </wpg:grpSpPr>
                        <wps:wsp>
                          <wps:cNvPr id="263" name="Freeform 248"/>
                          <wps:cNvSpPr>
                            <a:spLocks/>
                          </wps:cNvSpPr>
                          <wps:spPr bwMode="auto">
                            <a:xfrm>
                              <a:off x="7909" y="8336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8557 8336"/>
                                <a:gd name="T3" fmla="*/ 8557 h 221"/>
                                <a:gd name="T4" fmla="+- 0 8845 7909"/>
                                <a:gd name="T5" fmla="*/ T4 w 936"/>
                                <a:gd name="T6" fmla="+- 0 8557 8336"/>
                                <a:gd name="T7" fmla="*/ 8557 h 221"/>
                                <a:gd name="T8" fmla="+- 0 8845 7909"/>
                                <a:gd name="T9" fmla="*/ T8 w 936"/>
                                <a:gd name="T10" fmla="+- 0 8336 8336"/>
                                <a:gd name="T11" fmla="*/ 8336 h 221"/>
                                <a:gd name="T12" fmla="+- 0 7909 7909"/>
                                <a:gd name="T13" fmla="*/ T12 w 936"/>
                                <a:gd name="T14" fmla="+- 0 8336 8336"/>
                                <a:gd name="T15" fmla="*/ 8336 h 221"/>
                                <a:gd name="T16" fmla="+- 0 7909 7909"/>
                                <a:gd name="T17" fmla="*/ T16 w 936"/>
                                <a:gd name="T18" fmla="+- 0 8557 8336"/>
                                <a:gd name="T19" fmla="*/ 85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5"/>
                        <wpg:cNvGrpSpPr>
                          <a:grpSpLocks/>
                        </wpg:cNvGrpSpPr>
                        <wpg:grpSpPr bwMode="auto">
                          <a:xfrm>
                            <a:off x="7909" y="8557"/>
                            <a:ext cx="936" cy="221"/>
                            <a:chOff x="7909" y="8557"/>
                            <a:chExt cx="936" cy="221"/>
                          </a:xfrm>
                        </wpg:grpSpPr>
                        <wps:wsp>
                          <wps:cNvPr id="265" name="Freeform 246"/>
                          <wps:cNvSpPr>
                            <a:spLocks/>
                          </wps:cNvSpPr>
                          <wps:spPr bwMode="auto">
                            <a:xfrm>
                              <a:off x="7909" y="8557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8778 8557"/>
                                <a:gd name="T3" fmla="*/ 8778 h 221"/>
                                <a:gd name="T4" fmla="+- 0 8845 7909"/>
                                <a:gd name="T5" fmla="*/ T4 w 936"/>
                                <a:gd name="T6" fmla="+- 0 8778 8557"/>
                                <a:gd name="T7" fmla="*/ 8778 h 221"/>
                                <a:gd name="T8" fmla="+- 0 8845 7909"/>
                                <a:gd name="T9" fmla="*/ T8 w 936"/>
                                <a:gd name="T10" fmla="+- 0 8557 8557"/>
                                <a:gd name="T11" fmla="*/ 8557 h 221"/>
                                <a:gd name="T12" fmla="+- 0 7909 7909"/>
                                <a:gd name="T13" fmla="*/ T12 w 936"/>
                                <a:gd name="T14" fmla="+- 0 8557 8557"/>
                                <a:gd name="T15" fmla="*/ 8557 h 221"/>
                                <a:gd name="T16" fmla="+- 0 7909 7909"/>
                                <a:gd name="T17" fmla="*/ T16 w 936"/>
                                <a:gd name="T18" fmla="+- 0 8778 8557"/>
                                <a:gd name="T19" fmla="*/ 877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43"/>
                        <wpg:cNvGrpSpPr>
                          <a:grpSpLocks/>
                        </wpg:cNvGrpSpPr>
                        <wpg:grpSpPr bwMode="auto">
                          <a:xfrm>
                            <a:off x="7909" y="8778"/>
                            <a:ext cx="936" cy="243"/>
                            <a:chOff x="7909" y="8778"/>
                            <a:chExt cx="936" cy="243"/>
                          </a:xfrm>
                        </wpg:grpSpPr>
                        <wps:wsp>
                          <wps:cNvPr id="267" name="Freeform 244"/>
                          <wps:cNvSpPr>
                            <a:spLocks/>
                          </wps:cNvSpPr>
                          <wps:spPr bwMode="auto">
                            <a:xfrm>
                              <a:off x="7909" y="8778"/>
                              <a:ext cx="936" cy="243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9021 8778"/>
                                <a:gd name="T3" fmla="*/ 9021 h 243"/>
                                <a:gd name="T4" fmla="+- 0 8845 7909"/>
                                <a:gd name="T5" fmla="*/ T4 w 936"/>
                                <a:gd name="T6" fmla="+- 0 9021 8778"/>
                                <a:gd name="T7" fmla="*/ 9021 h 243"/>
                                <a:gd name="T8" fmla="+- 0 8845 7909"/>
                                <a:gd name="T9" fmla="*/ T8 w 936"/>
                                <a:gd name="T10" fmla="+- 0 8778 8778"/>
                                <a:gd name="T11" fmla="*/ 8778 h 243"/>
                                <a:gd name="T12" fmla="+- 0 7909 7909"/>
                                <a:gd name="T13" fmla="*/ T12 w 936"/>
                                <a:gd name="T14" fmla="+- 0 8778 8778"/>
                                <a:gd name="T15" fmla="*/ 8778 h 243"/>
                                <a:gd name="T16" fmla="+- 0 7909 7909"/>
                                <a:gd name="T17" fmla="*/ T16 w 936"/>
                                <a:gd name="T18" fmla="+- 0 9021 8778"/>
                                <a:gd name="T19" fmla="*/ 902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43">
                                  <a:moveTo>
                                    <a:pt x="0" y="243"/>
                                  </a:moveTo>
                                  <a:lnTo>
                                    <a:pt x="936" y="243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82D31" id="Group 242" o:spid="_x0000_s1026" style="position:absolute;margin-left:395.45pt;margin-top:382.75pt;width:46.8pt;height:68.3pt;z-index:-169192;mso-position-horizontal-relative:page;mso-position-vertical-relative:page" coordorigin="7909,7655" coordsize="936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">
                <v:group id="Group 253" o:spid="_x0000_s1027" style="position:absolute;left:7909;top:7655;width:936;height:240" coordorigin="7909,7655" coordsize="936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4" o:spid="_x0000_s1028" style="position:absolute;left:7909;top:7655;width:936;height:240;visibility:visible;mso-wrap-style:square;v-text-anchor:top" coordsize="9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VusYA&#10;AADcAAAADwAAAGRycy9kb3ducmV2LnhtbESP3WrCQBSE74W+w3IKvRHdVNoaUlfpDwW9EGz0AU53&#10;j0kwezZkVxN9ercgeDnMzDfMbNHbWpyo9ZVjBc/jBASxdqbiQsFu+zNKQfiAbLB2TArO5GExfxjM&#10;MDOu41865aEQEcI+QwVlCE0mpdclWfRj1xBHb+9aiyHKtpCmxS7CbS0nSfImLVYcF0ps6KskfciP&#10;VsH68M2XbmhWn8f9y196Zl2kG63U02P/8Q4iUB/u4Vt7aRRMXqf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UVusYAAADcAAAADwAAAAAAAAAAAAAAAACYAgAAZHJz&#10;L2Rvd25yZXYueG1sUEsFBgAAAAAEAAQA9QAAAIsDAAAAAA==&#10;" path="m,240r936,l936,,,,,240xe" fillcolor="#bebebe" stroked="f">
                    <v:path arrowok="t" o:connecttype="custom" o:connectlocs="0,7895;936,7895;936,7655;0,7655;0,7895" o:connectangles="0,0,0,0,0"/>
                  </v:shape>
                </v:group>
                <v:group id="Group 251" o:spid="_x0000_s1029" style="position:absolute;left:7909;top:7895;width:936;height:221" coordorigin="7909,7895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2" o:spid="_x0000_s1030" style="position:absolute;left:7909;top:7895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G5MUA&#10;AADcAAAADwAAAGRycy9kb3ducmV2LnhtbESP3WoCMRSE7wt9h3AKvatZF9ef1SilpVAQKVUf4Lg5&#10;bhY3J+km1fXtjVDo5TAz3zCLVW9bcaYuNI4VDAcZCOLK6YZrBfvdx8sURIjIGlvHpOBKAVbLx4cF&#10;ltpd+JvO21iLBOFQogIToy+lDJUhi2HgPHHyjq6zGJPsaqk7vCS4bWWeZWNpseG0YNDTm6HqtP21&#10;Cr7an9G7Ha29OeV+st9MiuYwLZR6fupf5yAi9fE//Nf+1AryYgb3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sbkxQAAANwAAAAPAAAAAAAAAAAAAAAAAJgCAABkcnMv&#10;ZG93bnJldi54bWxQSwUGAAAAAAQABAD1AAAAigMAAAAA&#10;" path="m,220r936,l936,,,,,220xe" fillcolor="#bebebe" stroked="f">
                    <v:path arrowok="t" o:connecttype="custom" o:connectlocs="0,8115;936,8115;936,7895;0,7895;0,8115" o:connectangles="0,0,0,0,0"/>
                  </v:shape>
                </v:group>
                <v:group id="Group 249" o:spid="_x0000_s1031" style="position:absolute;left:7909;top:8115;width:936;height:221" coordorigin="7909,8115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0" o:spid="_x0000_s1032" style="position:absolute;left:7909;top:8115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AX8UA&#10;AADcAAAADwAAAGRycy9kb3ducmV2LnhtbESP22rDMBBE3wv5B7GBvjVyTG44VkJoKRRKKbl8wMba&#10;WCbWSrVUx/37qlDI4zAzZ5hyO9hW9NSFxrGC6SQDQVw53XCt4HR8fVqBCBFZY+uYFPxQgO1m9FBi&#10;od2N99QfYi0ShEOBCkyMvpAyVIYshonzxMm7uM5iTLKrpe7wluC2lXmWLaTFhtOCQU/Phqrr4dsq&#10;+Gy/Zi929u7NNffL08dy3pxXc6Uex8NuDSLSEO/h//abVpAvpv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ABfxQAAANwAAAAPAAAAAAAAAAAAAAAAAJgCAABkcnMv&#10;ZG93bnJldi54bWxQSwUGAAAAAAQABAD1AAAAigMAAAAA&#10;" path="m,221r936,l936,,,,,221xe" fillcolor="#bebebe" stroked="f">
                    <v:path arrowok="t" o:connecttype="custom" o:connectlocs="0,8336;936,8336;936,8115;0,8115;0,8336" o:connectangles="0,0,0,0,0"/>
                  </v:shape>
                </v:group>
                <v:group id="Group 247" o:spid="_x0000_s1033" style="position:absolute;left:7909;top:8336;width:936;height:221" coordorigin="7909,8336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8" o:spid="_x0000_s1034" style="position:absolute;left:7909;top:8336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7s8UA&#10;AADcAAAADwAAAGRycy9kb3ducmV2LnhtbESP3WoCMRSE7wXfIRyhdzXbrX9sjSJKoVBE/HmA083p&#10;ZnFzEjepbt++EQpeDjPzDTNfdrYRV2pD7VjByzADQVw6XXOl4HR8f56BCBFZY+OYFPxSgOWi35tj&#10;od2N93Q9xEokCIcCFZgYfSFlKA1ZDEPniZP37VqLMcm2krrFW4LbRuZZNpEWa04LBj2tDZXnw49V&#10;sGsuo40dfXpzzv30tJ2O66/ZWKmnQbd6AxGpi4/wf/tDK8gnr3A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juzxQAAANwAAAAPAAAAAAAAAAAAAAAAAJgCAABkcnMv&#10;ZG93bnJldi54bWxQSwUGAAAAAAQABAD1AAAAigMAAAAA&#10;" path="m,221r936,l936,,,,,221xe" fillcolor="#bebebe" stroked="f">
                    <v:path arrowok="t" o:connecttype="custom" o:connectlocs="0,8557;936,8557;936,8336;0,8336;0,8557" o:connectangles="0,0,0,0,0"/>
                  </v:shape>
                </v:group>
                <v:group id="Group 245" o:spid="_x0000_s1035" style="position:absolute;left:7909;top:8557;width:936;height:221" coordorigin="7909,8557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46" o:spid="_x0000_s1036" style="position:absolute;left:7909;top:8557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GXMUA&#10;AADcAAAADwAAAGRycy9kb3ducmV2LnhtbESPUWvCMBSF3wf7D+EOfJvpilWpRhmKMBhjrPoDrs21&#10;KTY3sYna/ftlMNjj4ZzzHc5yPdhO3KgPrWMFL+MMBHHtdMuNgsN+9zwHESKyxs4xKfimAOvV48MS&#10;S+3u/EW3KjYiQTiUqMDE6EspQ23IYhg7T5y8k+stxiT7Ruoe7wluO5ln2VRabDktGPS0MVSfq6tV&#10;8NldJls7effmnPvZ4WNWtMd5odToaXhdgIg0xP/wX/tNK8in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wZcxQAAANwAAAAPAAAAAAAAAAAAAAAAAJgCAABkcnMv&#10;ZG93bnJldi54bWxQSwUGAAAAAAQABAD1AAAAigMAAAAA&#10;" path="m,221r936,l936,,,,,221xe" fillcolor="#bebebe" stroked="f">
                    <v:path arrowok="t" o:connecttype="custom" o:connectlocs="0,8778;936,8778;936,8557;0,8557;0,8778" o:connectangles="0,0,0,0,0"/>
                  </v:shape>
                </v:group>
                <v:group id="Group 243" o:spid="_x0000_s1037" style="position:absolute;left:7909;top:8778;width:936;height:243" coordorigin="7909,8778" coordsize="93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44" o:spid="_x0000_s1038" style="position:absolute;left:7909;top:8778;width:936;height:243;visibility:visible;mso-wrap-style:square;v-text-anchor:top" coordsize="9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2TcUA&#10;AADcAAAADwAAAGRycy9kb3ducmV2LnhtbESP3WoCMRSE74W+QziF3ohmXVqV1ShisShU8e8BDptj&#10;dnFzsmyibt++EQq9HGbmG2Y6b20l7tT40rGCQT8BQZw7XbJRcD6temMQPiBrrByTgh/yMJ+9dKaY&#10;affgA92PwYgIYZ+hgiKEOpPS5wVZ9H1XE0fv4hqLIcrGSN3gI8JtJdMkGUqLJceFAmtaFpRfjzer&#10;wOTW0Npt9rvv6sNu3z+/zl2dKvX22i4mIAK14T/8115rBelwBM8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7ZNxQAAANwAAAAPAAAAAAAAAAAAAAAAAJgCAABkcnMv&#10;ZG93bnJldi54bWxQSwUGAAAAAAQABAD1AAAAigMAAAAA&#10;" path="m,243r936,l936,,,,,243xe" fillcolor="#bebebe" stroked="f">
                    <v:path arrowok="t" o:connecttype="custom" o:connectlocs="0,9021;936,9021;936,8778;0,8778;0,902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312" behindDoc="1" locked="0" layoutInCell="1" allowOverlap="1" wp14:anchorId="21E589EF" wp14:editId="25FE860E">
                <wp:simplePos x="0" y="0"/>
                <wp:positionH relativeFrom="page">
                  <wp:posOffset>9091295</wp:posOffset>
                </wp:positionH>
                <wp:positionV relativeFrom="page">
                  <wp:posOffset>4860925</wp:posOffset>
                </wp:positionV>
                <wp:extent cx="1689100" cy="624840"/>
                <wp:effectExtent l="4445" t="3175" r="1905" b="635"/>
                <wp:wrapNone/>
                <wp:docPr id="24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624840"/>
                          <a:chOff x="14317" y="7655"/>
                          <a:chExt cx="2660" cy="984"/>
                        </a:xfrm>
                      </wpg:grpSpPr>
                      <wpg:grpSp>
                        <wpg:cNvPr id="247" name="Group 240"/>
                        <wpg:cNvGrpSpPr>
                          <a:grpSpLocks/>
                        </wpg:cNvGrpSpPr>
                        <wpg:grpSpPr bwMode="auto">
                          <a:xfrm>
                            <a:off x="14317" y="7655"/>
                            <a:ext cx="2660" cy="262"/>
                            <a:chOff x="14317" y="7655"/>
                            <a:chExt cx="2660" cy="262"/>
                          </a:xfrm>
                        </wpg:grpSpPr>
                        <wps:wsp>
                          <wps:cNvPr id="248" name="Freeform 241"/>
                          <wps:cNvSpPr>
                            <a:spLocks/>
                          </wps:cNvSpPr>
                          <wps:spPr bwMode="auto">
                            <a:xfrm>
                              <a:off x="14317" y="7655"/>
                              <a:ext cx="2660" cy="262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7916 7655"/>
                                <a:gd name="T3" fmla="*/ 7916 h 262"/>
                                <a:gd name="T4" fmla="+- 0 16977 14317"/>
                                <a:gd name="T5" fmla="*/ T4 w 2660"/>
                                <a:gd name="T6" fmla="+- 0 7916 7655"/>
                                <a:gd name="T7" fmla="*/ 7916 h 262"/>
                                <a:gd name="T8" fmla="+- 0 16977 14317"/>
                                <a:gd name="T9" fmla="*/ T8 w 2660"/>
                                <a:gd name="T10" fmla="+- 0 7655 7655"/>
                                <a:gd name="T11" fmla="*/ 7655 h 262"/>
                                <a:gd name="T12" fmla="+- 0 14317 14317"/>
                                <a:gd name="T13" fmla="*/ T12 w 2660"/>
                                <a:gd name="T14" fmla="+- 0 7655 7655"/>
                                <a:gd name="T15" fmla="*/ 7655 h 262"/>
                                <a:gd name="T16" fmla="+- 0 14317 14317"/>
                                <a:gd name="T17" fmla="*/ T16 w 2660"/>
                                <a:gd name="T18" fmla="+- 0 7916 7655"/>
                                <a:gd name="T19" fmla="*/ 791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62">
                                  <a:moveTo>
                                    <a:pt x="0" y="261"/>
                                  </a:moveTo>
                                  <a:lnTo>
                                    <a:pt x="2660" y="261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8"/>
                        <wpg:cNvGrpSpPr>
                          <a:grpSpLocks/>
                        </wpg:cNvGrpSpPr>
                        <wpg:grpSpPr bwMode="auto">
                          <a:xfrm>
                            <a:off x="14317" y="7916"/>
                            <a:ext cx="2660" cy="240"/>
                            <a:chOff x="14317" y="7916"/>
                            <a:chExt cx="2660" cy="240"/>
                          </a:xfrm>
                        </wpg:grpSpPr>
                        <wps:wsp>
                          <wps:cNvPr id="250" name="Freeform 239"/>
                          <wps:cNvSpPr>
                            <a:spLocks/>
                          </wps:cNvSpPr>
                          <wps:spPr bwMode="auto">
                            <a:xfrm>
                              <a:off x="14317" y="7916"/>
                              <a:ext cx="2660" cy="24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8156 7916"/>
                                <a:gd name="T3" fmla="*/ 8156 h 240"/>
                                <a:gd name="T4" fmla="+- 0 16977 14317"/>
                                <a:gd name="T5" fmla="*/ T4 w 2660"/>
                                <a:gd name="T6" fmla="+- 0 8156 7916"/>
                                <a:gd name="T7" fmla="*/ 8156 h 240"/>
                                <a:gd name="T8" fmla="+- 0 16977 14317"/>
                                <a:gd name="T9" fmla="*/ T8 w 2660"/>
                                <a:gd name="T10" fmla="+- 0 7916 7916"/>
                                <a:gd name="T11" fmla="*/ 7916 h 240"/>
                                <a:gd name="T12" fmla="+- 0 14317 14317"/>
                                <a:gd name="T13" fmla="*/ T12 w 2660"/>
                                <a:gd name="T14" fmla="+- 0 7916 7916"/>
                                <a:gd name="T15" fmla="*/ 7916 h 240"/>
                                <a:gd name="T16" fmla="+- 0 14317 14317"/>
                                <a:gd name="T17" fmla="*/ T16 w 2660"/>
                                <a:gd name="T18" fmla="+- 0 8156 7916"/>
                                <a:gd name="T19" fmla="*/ 815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0">
                                  <a:moveTo>
                                    <a:pt x="0" y="240"/>
                                  </a:moveTo>
                                  <a:lnTo>
                                    <a:pt x="2660" y="24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36"/>
                        <wpg:cNvGrpSpPr>
                          <a:grpSpLocks/>
                        </wpg:cNvGrpSpPr>
                        <wpg:grpSpPr bwMode="auto">
                          <a:xfrm>
                            <a:off x="14317" y="8156"/>
                            <a:ext cx="2660" cy="240"/>
                            <a:chOff x="14317" y="8156"/>
                            <a:chExt cx="2660" cy="240"/>
                          </a:xfrm>
                        </wpg:grpSpPr>
                        <wps:wsp>
                          <wps:cNvPr id="252" name="Freeform 237"/>
                          <wps:cNvSpPr>
                            <a:spLocks/>
                          </wps:cNvSpPr>
                          <wps:spPr bwMode="auto">
                            <a:xfrm>
                              <a:off x="14317" y="8156"/>
                              <a:ext cx="2660" cy="240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8396 8156"/>
                                <a:gd name="T3" fmla="*/ 8396 h 240"/>
                                <a:gd name="T4" fmla="+- 0 16977 14317"/>
                                <a:gd name="T5" fmla="*/ T4 w 2660"/>
                                <a:gd name="T6" fmla="+- 0 8396 8156"/>
                                <a:gd name="T7" fmla="*/ 8396 h 240"/>
                                <a:gd name="T8" fmla="+- 0 16977 14317"/>
                                <a:gd name="T9" fmla="*/ T8 w 2660"/>
                                <a:gd name="T10" fmla="+- 0 8156 8156"/>
                                <a:gd name="T11" fmla="*/ 8156 h 240"/>
                                <a:gd name="T12" fmla="+- 0 14317 14317"/>
                                <a:gd name="T13" fmla="*/ T12 w 2660"/>
                                <a:gd name="T14" fmla="+- 0 8156 8156"/>
                                <a:gd name="T15" fmla="*/ 8156 h 240"/>
                                <a:gd name="T16" fmla="+- 0 14317 14317"/>
                                <a:gd name="T17" fmla="*/ T16 w 2660"/>
                                <a:gd name="T18" fmla="+- 0 8396 8156"/>
                                <a:gd name="T19" fmla="*/ 839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0">
                                  <a:moveTo>
                                    <a:pt x="0" y="240"/>
                                  </a:moveTo>
                                  <a:lnTo>
                                    <a:pt x="2660" y="24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34"/>
                        <wpg:cNvGrpSpPr>
                          <a:grpSpLocks/>
                        </wpg:cNvGrpSpPr>
                        <wpg:grpSpPr bwMode="auto">
                          <a:xfrm>
                            <a:off x="14317" y="8396"/>
                            <a:ext cx="2660" cy="243"/>
                            <a:chOff x="14317" y="8396"/>
                            <a:chExt cx="2660" cy="243"/>
                          </a:xfrm>
                        </wpg:grpSpPr>
                        <wps:wsp>
                          <wps:cNvPr id="254" name="Freeform 235"/>
                          <wps:cNvSpPr>
                            <a:spLocks/>
                          </wps:cNvSpPr>
                          <wps:spPr bwMode="auto">
                            <a:xfrm>
                              <a:off x="14317" y="8396"/>
                              <a:ext cx="2660" cy="243"/>
                            </a:xfrm>
                            <a:custGeom>
                              <a:avLst/>
                              <a:gdLst>
                                <a:gd name="T0" fmla="+- 0 14317 14317"/>
                                <a:gd name="T1" fmla="*/ T0 w 2660"/>
                                <a:gd name="T2" fmla="+- 0 8639 8396"/>
                                <a:gd name="T3" fmla="*/ 8639 h 243"/>
                                <a:gd name="T4" fmla="+- 0 16977 14317"/>
                                <a:gd name="T5" fmla="*/ T4 w 2660"/>
                                <a:gd name="T6" fmla="+- 0 8639 8396"/>
                                <a:gd name="T7" fmla="*/ 8639 h 243"/>
                                <a:gd name="T8" fmla="+- 0 16977 14317"/>
                                <a:gd name="T9" fmla="*/ T8 w 2660"/>
                                <a:gd name="T10" fmla="+- 0 8396 8396"/>
                                <a:gd name="T11" fmla="*/ 8396 h 243"/>
                                <a:gd name="T12" fmla="+- 0 14317 14317"/>
                                <a:gd name="T13" fmla="*/ T12 w 2660"/>
                                <a:gd name="T14" fmla="+- 0 8396 8396"/>
                                <a:gd name="T15" fmla="*/ 8396 h 243"/>
                                <a:gd name="T16" fmla="+- 0 14317 14317"/>
                                <a:gd name="T17" fmla="*/ T16 w 2660"/>
                                <a:gd name="T18" fmla="+- 0 8639 8396"/>
                                <a:gd name="T19" fmla="*/ 863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0" h="243">
                                  <a:moveTo>
                                    <a:pt x="0" y="243"/>
                                  </a:moveTo>
                                  <a:lnTo>
                                    <a:pt x="2660" y="243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9198D" id="Group 233" o:spid="_x0000_s1026" style="position:absolute;margin-left:715.85pt;margin-top:382.75pt;width:133pt;height:49.2pt;z-index:-169168;mso-position-horizontal-relative:page;mso-position-vertical-relative:page" coordorigin="14317,7655" coordsize="2660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">
                <v:group id="Group 240" o:spid="_x0000_s1027" style="position:absolute;left:14317;top:7655;width:2660;height:262" coordorigin="14317,7655" coordsize="266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1" o:spid="_x0000_s1028" style="position:absolute;left:14317;top:7655;width:2660;height:262;visibility:visible;mso-wrap-style:square;v-text-anchor:top" coordsize="266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SXb4A&#10;AADcAAAADwAAAGRycy9kb3ducmV2LnhtbERPzWrCQBC+C32HZQq96UYtItFVijTgtTEPMGTHbDA7&#10;G7LTJH1791Dw+PH9H8+z79RIQ2wDG1ivMlDEdbAtNwaqW7Hcg4qCbLELTAb+KML59LY4Ym7DxD80&#10;ltKoFMIxRwNOpM+1jrUjj3EVeuLE3cPgURIcGm0HnFK47/Qmy3baY8upwWFPF0f1o/z1Br7l4cZq&#10;utIldkW1XUu5m4rWmI/3+esASmiWl/jffbUGNp9pbTqTjoA+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iEl2+AAAA3AAAAA8AAAAAAAAAAAAAAAAAmAIAAGRycy9kb3ducmV2&#10;LnhtbFBLBQYAAAAABAAEAPUAAACDAwAAAAA=&#10;" path="m,261r2660,l2660,,,,,261xe" fillcolor="#4f81bc" stroked="f">
                    <v:path arrowok="t" o:connecttype="custom" o:connectlocs="0,7916;2660,7916;2660,7655;0,7655;0,7916" o:connectangles="0,0,0,0,0"/>
                  </v:shape>
                </v:group>
                <v:group id="Group 238" o:spid="_x0000_s1029" style="position:absolute;left:14317;top:7916;width:2660;height:240" coordorigin="14317,7916" coordsize="26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9" o:spid="_x0000_s1030" style="position:absolute;left:14317;top:7916;width:2660;height:240;visibility:visible;mso-wrap-style:square;v-text-anchor:top" coordsize="26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QlcIA&#10;AADcAAAADwAAAGRycy9kb3ducmV2LnhtbERPz2vCMBS+C/4P4Q1203TiVGrT4gaDXUTUTXp8NG9t&#10;WPJSmkzrf78cBjt+fL+LanRWXGkIxrOCp3kGgrjx2nCr4OP8NtuACBFZo/VMCu4UoCqnkwJz7W98&#10;pOsptiKFcMhRQRdjn0sZmo4chrnviRP35QeHMcGhlXrAWwp3Vi6ybCUdGk4NHfb02lHzffpxCi4H&#10;suNamuW51fWh2Zjl/vOlVurxYdxtQUQa47/4z/2uFSye0/x0Jh0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hCVwgAAANwAAAAPAAAAAAAAAAAAAAAAAJgCAABkcnMvZG93&#10;bnJldi54bWxQSwUGAAAAAAQABAD1AAAAhwMAAAAA&#10;" path="m,240r2660,l2660,,,,,240xe" fillcolor="#4f81bc" stroked="f">
                    <v:path arrowok="t" o:connecttype="custom" o:connectlocs="0,8156;2660,8156;2660,7916;0,7916;0,8156" o:connectangles="0,0,0,0,0"/>
                  </v:shape>
                </v:group>
                <v:group id="Group 236" o:spid="_x0000_s1031" style="position:absolute;left:14317;top:8156;width:2660;height:240" coordorigin="14317,8156" coordsize="266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37" o:spid="_x0000_s1032" style="position:absolute;left:14317;top:8156;width:2660;height:240;visibility:visible;mso-wrap-style:square;v-text-anchor:top" coordsize="26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recQA&#10;AADcAAAADwAAAGRycy9kb3ducmV2LnhtbESPT4vCMBTE74LfITzBm6YWXaVrFHdB8CKy/lk8Ppq3&#10;bdjmpTRR67c3guBxmJnfMPNlaytxpcYbxwpGwwQEce604ULB8bAezED4gKyxckwK7uRhueh25php&#10;d+Mfuu5DISKEfYYKyhDqTEqfl2TRD11NHL0/11gMUTaF1A3eItxWMk2SD2nRcFwosabvkvL//cUq&#10;+N1R1U6lGR8Kfd7lMzPenr7OSvV77eoTRKA2vMOv9kYrSCc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K3nEAAAA3AAAAA8AAAAAAAAAAAAAAAAAmAIAAGRycy9k&#10;b3ducmV2LnhtbFBLBQYAAAAABAAEAPUAAACJAwAAAAA=&#10;" path="m,240r2660,l2660,,,,,240xe" fillcolor="#4f81bc" stroked="f">
                    <v:path arrowok="t" o:connecttype="custom" o:connectlocs="0,8396;2660,8396;2660,8156;0,8156;0,8396" o:connectangles="0,0,0,0,0"/>
                  </v:shape>
                </v:group>
                <v:group id="Group 234" o:spid="_x0000_s1033" style="position:absolute;left:14317;top:8396;width:2660;height:243" coordorigin="14317,8396" coordsize="266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35" o:spid="_x0000_s1034" style="position:absolute;left:14317;top:8396;width:2660;height:243;visibility:visible;mso-wrap-style:square;v-text-anchor:top" coordsize="266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h9sYA&#10;AADcAAAADwAAAGRycy9kb3ducmV2LnhtbESPzW7CMBCE75X6DtZW6q1xSsuPUpwItaLiwoGA4LqN&#10;t0naeB1iA+HtMRISx9HsfLMzzXrTiCN1rras4DWKQRAXVtdcKtis5y8TEM4ja2wsk4IzOcjSx4cp&#10;JtqeeEXH3JciQNglqKDyvk2kdEVFBl1kW+Lg/drOoA+yK6Xu8BTgppGDOB5JgzWHhgpb+qyo+M8P&#10;Jrzxts3/hl/ezsrx6Hu/+9kvFxNU6vmpn32A8NT7+/EtvdAKBsN3uI4JBJ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fh9sYAAADcAAAADwAAAAAAAAAAAAAAAACYAgAAZHJz&#10;L2Rvd25yZXYueG1sUEsFBgAAAAAEAAQA9QAAAIsDAAAAAA==&#10;" path="m,243r2660,l2660,,,,,243xe" fillcolor="#4f81bc" stroked="f">
                    <v:path arrowok="t" o:connecttype="custom" o:connectlocs="0,8639;2660,8639;2660,8396;0,8396;0,863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336" behindDoc="1" locked="0" layoutInCell="1" allowOverlap="1" wp14:anchorId="21E589F0" wp14:editId="721E0559">
                <wp:simplePos x="0" y="0"/>
                <wp:positionH relativeFrom="page">
                  <wp:posOffset>4301490</wp:posOffset>
                </wp:positionH>
                <wp:positionV relativeFrom="page">
                  <wp:posOffset>5796915</wp:posOffset>
                </wp:positionV>
                <wp:extent cx="1315720" cy="586740"/>
                <wp:effectExtent l="0" t="0" r="2540" b="0"/>
                <wp:wrapNone/>
                <wp:docPr id="23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586740"/>
                          <a:chOff x="6774" y="9129"/>
                          <a:chExt cx="2072" cy="924"/>
                        </a:xfrm>
                      </wpg:grpSpPr>
                      <wpg:grpSp>
                        <wpg:cNvPr id="238" name="Group 231"/>
                        <wpg:cNvGrpSpPr>
                          <a:grpSpLocks/>
                        </wpg:cNvGrpSpPr>
                        <wpg:grpSpPr bwMode="auto">
                          <a:xfrm>
                            <a:off x="6774" y="9129"/>
                            <a:ext cx="2072" cy="243"/>
                            <a:chOff x="6774" y="9129"/>
                            <a:chExt cx="2072" cy="243"/>
                          </a:xfrm>
                        </wpg:grpSpPr>
                        <wps:wsp>
                          <wps:cNvPr id="239" name="Freeform 232"/>
                          <wps:cNvSpPr>
                            <a:spLocks/>
                          </wps:cNvSpPr>
                          <wps:spPr bwMode="auto">
                            <a:xfrm>
                              <a:off x="6774" y="9129"/>
                              <a:ext cx="2072" cy="243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072"/>
                                <a:gd name="T2" fmla="+- 0 9371 9129"/>
                                <a:gd name="T3" fmla="*/ 9371 h 243"/>
                                <a:gd name="T4" fmla="+- 0 8845 6774"/>
                                <a:gd name="T5" fmla="*/ T4 w 2072"/>
                                <a:gd name="T6" fmla="+- 0 9371 9129"/>
                                <a:gd name="T7" fmla="*/ 9371 h 243"/>
                                <a:gd name="T8" fmla="+- 0 8845 6774"/>
                                <a:gd name="T9" fmla="*/ T8 w 2072"/>
                                <a:gd name="T10" fmla="+- 0 9129 9129"/>
                                <a:gd name="T11" fmla="*/ 9129 h 243"/>
                                <a:gd name="T12" fmla="+- 0 6774 6774"/>
                                <a:gd name="T13" fmla="*/ T12 w 2072"/>
                                <a:gd name="T14" fmla="+- 0 9129 9129"/>
                                <a:gd name="T15" fmla="*/ 9129 h 243"/>
                                <a:gd name="T16" fmla="+- 0 6774 6774"/>
                                <a:gd name="T17" fmla="*/ T16 w 2072"/>
                                <a:gd name="T18" fmla="+- 0 9371 9129"/>
                                <a:gd name="T19" fmla="*/ 937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243">
                                  <a:moveTo>
                                    <a:pt x="0" y="242"/>
                                  </a:moveTo>
                                  <a:lnTo>
                                    <a:pt x="2071" y="242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9"/>
                        <wpg:cNvGrpSpPr>
                          <a:grpSpLocks/>
                        </wpg:cNvGrpSpPr>
                        <wpg:grpSpPr bwMode="auto">
                          <a:xfrm>
                            <a:off x="6774" y="9371"/>
                            <a:ext cx="2072" cy="221"/>
                            <a:chOff x="6774" y="9371"/>
                            <a:chExt cx="2072" cy="221"/>
                          </a:xfrm>
                        </wpg:grpSpPr>
                        <wps:wsp>
                          <wps:cNvPr id="241" name="Freeform 230"/>
                          <wps:cNvSpPr>
                            <a:spLocks/>
                          </wps:cNvSpPr>
                          <wps:spPr bwMode="auto">
                            <a:xfrm>
                              <a:off x="6774" y="9371"/>
                              <a:ext cx="2072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072"/>
                                <a:gd name="T2" fmla="+- 0 9592 9371"/>
                                <a:gd name="T3" fmla="*/ 9592 h 221"/>
                                <a:gd name="T4" fmla="+- 0 8845 6774"/>
                                <a:gd name="T5" fmla="*/ T4 w 2072"/>
                                <a:gd name="T6" fmla="+- 0 9592 9371"/>
                                <a:gd name="T7" fmla="*/ 9592 h 221"/>
                                <a:gd name="T8" fmla="+- 0 8845 6774"/>
                                <a:gd name="T9" fmla="*/ T8 w 2072"/>
                                <a:gd name="T10" fmla="+- 0 9371 9371"/>
                                <a:gd name="T11" fmla="*/ 9371 h 221"/>
                                <a:gd name="T12" fmla="+- 0 6774 6774"/>
                                <a:gd name="T13" fmla="*/ T12 w 2072"/>
                                <a:gd name="T14" fmla="+- 0 9371 9371"/>
                                <a:gd name="T15" fmla="*/ 9371 h 221"/>
                                <a:gd name="T16" fmla="+- 0 6774 6774"/>
                                <a:gd name="T17" fmla="*/ T16 w 2072"/>
                                <a:gd name="T18" fmla="+- 0 9592 9371"/>
                                <a:gd name="T19" fmla="*/ 95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221">
                                  <a:moveTo>
                                    <a:pt x="0" y="221"/>
                                  </a:moveTo>
                                  <a:lnTo>
                                    <a:pt x="2071" y="22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7"/>
                        <wpg:cNvGrpSpPr>
                          <a:grpSpLocks/>
                        </wpg:cNvGrpSpPr>
                        <wpg:grpSpPr bwMode="auto">
                          <a:xfrm>
                            <a:off x="6774" y="9592"/>
                            <a:ext cx="2072" cy="221"/>
                            <a:chOff x="6774" y="9592"/>
                            <a:chExt cx="2072" cy="221"/>
                          </a:xfrm>
                        </wpg:grpSpPr>
                        <wps:wsp>
                          <wps:cNvPr id="243" name="Freeform 228"/>
                          <wps:cNvSpPr>
                            <a:spLocks/>
                          </wps:cNvSpPr>
                          <wps:spPr bwMode="auto">
                            <a:xfrm>
                              <a:off x="6774" y="9592"/>
                              <a:ext cx="2072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072"/>
                                <a:gd name="T2" fmla="+- 0 9813 9592"/>
                                <a:gd name="T3" fmla="*/ 9813 h 221"/>
                                <a:gd name="T4" fmla="+- 0 8845 6774"/>
                                <a:gd name="T5" fmla="*/ T4 w 2072"/>
                                <a:gd name="T6" fmla="+- 0 9813 9592"/>
                                <a:gd name="T7" fmla="*/ 9813 h 221"/>
                                <a:gd name="T8" fmla="+- 0 8845 6774"/>
                                <a:gd name="T9" fmla="*/ T8 w 2072"/>
                                <a:gd name="T10" fmla="+- 0 9592 9592"/>
                                <a:gd name="T11" fmla="*/ 9592 h 221"/>
                                <a:gd name="T12" fmla="+- 0 6774 6774"/>
                                <a:gd name="T13" fmla="*/ T12 w 2072"/>
                                <a:gd name="T14" fmla="+- 0 9592 9592"/>
                                <a:gd name="T15" fmla="*/ 9592 h 221"/>
                                <a:gd name="T16" fmla="+- 0 6774 6774"/>
                                <a:gd name="T17" fmla="*/ T16 w 2072"/>
                                <a:gd name="T18" fmla="+- 0 9813 9592"/>
                                <a:gd name="T19" fmla="*/ 98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221">
                                  <a:moveTo>
                                    <a:pt x="0" y="221"/>
                                  </a:moveTo>
                                  <a:lnTo>
                                    <a:pt x="2071" y="221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25"/>
                        <wpg:cNvGrpSpPr>
                          <a:grpSpLocks/>
                        </wpg:cNvGrpSpPr>
                        <wpg:grpSpPr bwMode="auto">
                          <a:xfrm>
                            <a:off x="6774" y="9813"/>
                            <a:ext cx="2072" cy="240"/>
                            <a:chOff x="6774" y="9813"/>
                            <a:chExt cx="2072" cy="240"/>
                          </a:xfrm>
                        </wpg:grpSpPr>
                        <wps:wsp>
                          <wps:cNvPr id="245" name="Freeform 226"/>
                          <wps:cNvSpPr>
                            <a:spLocks/>
                          </wps:cNvSpPr>
                          <wps:spPr bwMode="auto">
                            <a:xfrm>
                              <a:off x="6774" y="9813"/>
                              <a:ext cx="2072" cy="240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2072"/>
                                <a:gd name="T2" fmla="+- 0 10053 9813"/>
                                <a:gd name="T3" fmla="*/ 10053 h 240"/>
                                <a:gd name="T4" fmla="+- 0 8845 6774"/>
                                <a:gd name="T5" fmla="*/ T4 w 2072"/>
                                <a:gd name="T6" fmla="+- 0 10053 9813"/>
                                <a:gd name="T7" fmla="*/ 10053 h 240"/>
                                <a:gd name="T8" fmla="+- 0 8845 6774"/>
                                <a:gd name="T9" fmla="*/ T8 w 2072"/>
                                <a:gd name="T10" fmla="+- 0 9813 9813"/>
                                <a:gd name="T11" fmla="*/ 9813 h 240"/>
                                <a:gd name="T12" fmla="+- 0 6774 6774"/>
                                <a:gd name="T13" fmla="*/ T12 w 2072"/>
                                <a:gd name="T14" fmla="+- 0 9813 9813"/>
                                <a:gd name="T15" fmla="*/ 9813 h 240"/>
                                <a:gd name="T16" fmla="+- 0 6774 6774"/>
                                <a:gd name="T17" fmla="*/ T16 w 2072"/>
                                <a:gd name="T18" fmla="+- 0 10053 9813"/>
                                <a:gd name="T19" fmla="*/ 1005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2" h="240">
                                  <a:moveTo>
                                    <a:pt x="0" y="240"/>
                                  </a:moveTo>
                                  <a:lnTo>
                                    <a:pt x="2071" y="240"/>
                                  </a:lnTo>
                                  <a:lnTo>
                                    <a:pt x="20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CE757" id="Group 224" o:spid="_x0000_s1026" style="position:absolute;margin-left:338.7pt;margin-top:456.45pt;width:103.6pt;height:46.2pt;z-index:-169144;mso-position-horizontal-relative:page;mso-position-vertical-relative:page" coordorigin="6774,9129" coordsize="2072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">
                <v:group id="Group 231" o:spid="_x0000_s1027" style="position:absolute;left:6774;top:9129;width:2072;height:243" coordorigin="6774,9129" coordsize="207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2" o:spid="_x0000_s1028" style="position:absolute;left:6774;top:9129;width:2072;height:243;visibility:visible;mso-wrap-style:square;v-text-anchor:top" coordsize="207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dNsYA&#10;AADcAAAADwAAAGRycy9kb3ducmV2LnhtbESPT2sCMRTE74V+h/AKvdVsFVpdjVJqFzyUgn9AvD02&#10;z03o5mVNoq7fvikUehxm5jfMbNG7VlwoROtZwfOgAEFce225UbDbVk9jEDEha2w9k4IbRVjM7+9m&#10;WGp/5TVdNqkRGcKxRAUmpa6UMtaGHMaB74izd/TBYcoyNFIHvGa4a+WwKF6kQ8t5wWBH74bq783Z&#10;KdiuztUyVCf5eWisff342t8KM1Lq8aF/m4JI1Kf/8F97pRUMRxP4PZ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ddNsYAAADcAAAADwAAAAAAAAAAAAAAAACYAgAAZHJz&#10;L2Rvd25yZXYueG1sUEsFBgAAAAAEAAQA9QAAAIsDAAAAAA==&#10;" path="m,242r2071,l2071,,,,,242xe" fillcolor="#bebebe" stroked="f">
                    <v:path arrowok="t" o:connecttype="custom" o:connectlocs="0,9371;2071,9371;2071,9129;0,9129;0,9371" o:connectangles="0,0,0,0,0"/>
                  </v:shape>
                </v:group>
                <v:group id="Group 229" o:spid="_x0000_s1029" style="position:absolute;left:6774;top:9371;width:2072;height:221" coordorigin="6774,9371" coordsize="20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30" o:spid="_x0000_s1030" style="position:absolute;left:6774;top:9371;width:2072;height:221;visibility:visible;mso-wrap-style:square;v-text-anchor:top" coordsize="20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XwXsUA&#10;AADcAAAADwAAAGRycy9kb3ducmV2LnhtbESPS4sCMRCE74L/IbTgRTSj7KqMRhFB3MN68HHw2E7a&#10;eTjpjJOos/9+s7Dgsaiqr6j5sjGleFLtcssKhoMIBHFidc6pgtNx05+CcB5ZY2mZFPyQg+Wi3Zpj&#10;rO2L9/Q8+FQECLsYFWTeV7GULsnIoBvYijh4V1sb9EHWqdQ1vgLclHIURWNpMOewkGFF64yS2+Fh&#10;FJwjvk8K+t6uP/WuV5QXbQveKdXtNKsZCE+Nf4f/219awehjCH9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fBexQAAANwAAAAPAAAAAAAAAAAAAAAAAJgCAABkcnMv&#10;ZG93bnJldi54bWxQSwUGAAAAAAQABAD1AAAAigMAAAAA&#10;" path="m,221r2071,l2071,,,,,221xe" fillcolor="#bebebe" stroked="f">
                    <v:path arrowok="t" o:connecttype="custom" o:connectlocs="0,9592;2071,9592;2071,9371;0,9371;0,9592" o:connectangles="0,0,0,0,0"/>
                  </v:shape>
                </v:group>
                <v:group id="Group 227" o:spid="_x0000_s1031" style="position:absolute;left:6774;top:9592;width:2072;height:221" coordorigin="6774,9592" coordsize="207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8" o:spid="_x0000_s1032" style="position:absolute;left:6774;top:9592;width:2072;height:221;visibility:visible;mso-wrap-style:square;v-text-anchor:top" coordsize="207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LssYA&#10;AADcAAAADwAAAGRycy9kb3ducmV2LnhtbESPS2/CMBCE75X6H6ytxKUCpzxaFHAihITgAAcohx6X&#10;eMmj8TrEBtJ/XyNV6nE0M99o5mlnanGj1pWWFbwNIhDEmdUl5wqOn6v+FITzyBpry6TghxykyfPT&#10;HGNt77yn28HnIkDYxaig8L6JpXRZQQbdwDbEwTvb1qAPss2lbvEe4KaWwyh6lwZLDgsFNrQsKPs+&#10;XI2Cr4gvHxVt18uJ3r1W9UnbindK9V66xQyEp87/h//aG61gOB7B4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vLssYAAADcAAAADwAAAAAAAAAAAAAAAACYAgAAZHJz&#10;L2Rvd25yZXYueG1sUEsFBgAAAAAEAAQA9QAAAIsDAAAAAA==&#10;" path="m,221r2071,l2071,,,,,221xe" fillcolor="#bebebe" stroked="f">
                    <v:path arrowok="t" o:connecttype="custom" o:connectlocs="0,9813;2071,9813;2071,9592;0,9592;0,9813" o:connectangles="0,0,0,0,0"/>
                  </v:shape>
                </v:group>
                <v:group id="Group 225" o:spid="_x0000_s1033" style="position:absolute;left:6774;top:9813;width:2072;height:240" coordorigin="6774,9813" coordsize="207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26" o:spid="_x0000_s1034" style="position:absolute;left:6774;top:9813;width:2072;height:240;visibility:visible;mso-wrap-style:square;v-text-anchor:top" coordsize="207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9pMIA&#10;AADcAAAADwAAAGRycy9kb3ducmV2LnhtbESPT4vCMBTE74LfITxhb5rqrlqqUURY2GVP/sHzs3k2&#10;xealNLHWb28WBI/DzPyGWa47W4mWGl86VjAeJSCIc6dLLhQcD9/DFIQPyBorx6TgQR7Wq35viZl2&#10;d95Ruw+FiBD2GSowIdSZlD43ZNGPXE0cvYtrLIYom0LqBu8Rbis5SZKZtFhyXDBY09ZQft3frIIN&#10;VefxQbo2Nb/h9NnSX5rzXKmPQbdZgAjUhXf41f7RCiZfU/g/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D2kwgAAANwAAAAPAAAAAAAAAAAAAAAAAJgCAABkcnMvZG93&#10;bnJldi54bWxQSwUGAAAAAAQABAD1AAAAhwMAAAAA&#10;" path="m,240r2071,l2071,,,,,240xe" fillcolor="#bebebe" stroked="f">
                    <v:path arrowok="t" o:connecttype="custom" o:connectlocs="0,10053;2071,10053;2071,9813;0,9813;0,1005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551"/>
        <w:gridCol w:w="1278"/>
        <w:gridCol w:w="1133"/>
        <w:gridCol w:w="1152"/>
        <w:gridCol w:w="974"/>
        <w:gridCol w:w="2717"/>
        <w:gridCol w:w="1565"/>
        <w:gridCol w:w="2876"/>
        <w:gridCol w:w="2412"/>
        <w:gridCol w:w="992"/>
        <w:gridCol w:w="1702"/>
      </w:tblGrid>
      <w:tr w:rsidR="008A31B7" w14:paraId="21E58403" w14:textId="77777777">
        <w:trPr>
          <w:trHeight w:hRule="exact" w:val="293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FC" w14:textId="77777777" w:rsidR="008A31B7" w:rsidRDefault="00A84184">
            <w:pPr>
              <w:pStyle w:val="TableParagraph"/>
              <w:spacing w:before="19"/>
              <w:ind w:left="92" w:right="1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382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FD" w14:textId="77777777" w:rsidR="008A31B7" w:rsidRDefault="00A84184">
            <w:pPr>
              <w:pStyle w:val="TableParagraph"/>
              <w:spacing w:before="7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21E583FE" w14:textId="77777777" w:rsidR="008A31B7" w:rsidRDefault="00A84184">
            <w:pPr>
              <w:pStyle w:val="TableParagraph"/>
              <w:spacing w:before="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3259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3FF" w14:textId="77777777" w:rsidR="008A31B7" w:rsidRDefault="00A84184">
            <w:pPr>
              <w:pStyle w:val="TableParagraph"/>
              <w:spacing w:before="19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21E58400" w14:textId="77777777" w:rsidR="008A31B7" w:rsidRDefault="00A84184">
            <w:pPr>
              <w:pStyle w:val="TableParagraph"/>
              <w:spacing w:before="21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7158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01" w14:textId="77777777" w:rsidR="008A31B7" w:rsidRDefault="00A84184">
            <w:pPr>
              <w:pStyle w:val="TableParagraph"/>
              <w:spacing w:before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5105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02" w14:textId="77777777" w:rsidR="008A31B7" w:rsidRDefault="00A84184">
            <w:pPr>
              <w:pStyle w:val="TableParagraph"/>
              <w:spacing w:before="19"/>
              <w:ind w:left="11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8A31B7" w14:paraId="21E5840E" w14:textId="77777777">
        <w:trPr>
          <w:trHeight w:hRule="exact" w:val="355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04" w14:textId="77777777" w:rsidR="008A31B7" w:rsidRDefault="008A31B7"/>
        </w:tc>
        <w:tc>
          <w:tcPr>
            <w:tcW w:w="382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05" w14:textId="77777777" w:rsidR="008A31B7" w:rsidRDefault="008A31B7"/>
        </w:tc>
        <w:tc>
          <w:tcPr>
            <w:tcW w:w="3259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06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07" w14:textId="77777777" w:rsidR="008A31B7" w:rsidRDefault="00A84184">
            <w:pPr>
              <w:pStyle w:val="TableParagraph"/>
              <w:spacing w:before="17"/>
              <w:ind w:left="176" w:right="175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08" w14:textId="77777777" w:rsidR="008A31B7" w:rsidRDefault="00A84184">
            <w:pPr>
              <w:pStyle w:val="TableParagraph"/>
              <w:spacing w:before="17"/>
              <w:ind w:left="131" w:right="131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-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high/very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 xml:space="preserve"> high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09" w14:textId="77777777" w:rsidR="008A31B7" w:rsidRDefault="00A84184">
            <w:pPr>
              <w:pStyle w:val="TableParagraph"/>
              <w:spacing w:before="17"/>
              <w:ind w:left="92" w:right="5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0A" w14:textId="77777777" w:rsidR="008A31B7" w:rsidRDefault="00A84184">
            <w:pPr>
              <w:pStyle w:val="TableParagraph"/>
              <w:spacing w:before="17"/>
              <w:ind w:left="92" w:right="4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2017-18</w:t>
            </w:r>
          </w:p>
        </w:tc>
        <w:tc>
          <w:tcPr>
            <w:tcW w:w="99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0B" w14:textId="77777777" w:rsidR="008A31B7" w:rsidRDefault="00A84184">
            <w:pPr>
              <w:pStyle w:val="TableParagraph"/>
              <w:spacing w:before="17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21E5840C" w14:textId="77777777" w:rsidR="008A31B7" w:rsidRDefault="00A84184">
            <w:pPr>
              <w:pStyle w:val="TableParagraph"/>
              <w:spacing w:before="19" w:line="241" w:lineRule="auto"/>
              <w:ind w:left="90" w:right="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0D" w14:textId="77777777" w:rsidR="008A31B7" w:rsidRDefault="00A84184">
            <w:pPr>
              <w:pStyle w:val="TableParagraph"/>
              <w:spacing w:before="17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8A31B7" w14:paraId="21E5841C" w14:textId="77777777">
        <w:trPr>
          <w:trHeight w:hRule="exact" w:val="25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0F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1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11" w14:textId="77777777" w:rsidR="008A31B7" w:rsidRDefault="00A84184">
            <w:pPr>
              <w:pStyle w:val="TableParagraph"/>
              <w:spacing w:before="144"/>
              <w:ind w:left="663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  <w:r>
              <w:rPr>
                <w:rFonts w:ascii="Century Gothic"/>
                <w:b/>
                <w:position w:val="5"/>
                <w:sz w:val="12"/>
              </w:rPr>
              <w:t>1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12" w14:textId="77777777" w:rsidR="008A31B7" w:rsidRDefault="00A84184">
            <w:pPr>
              <w:pStyle w:val="TableParagraph"/>
              <w:spacing w:before="19"/>
              <w:ind w:left="92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13" w14:textId="77777777" w:rsidR="008A31B7" w:rsidRDefault="00A84184">
            <w:pPr>
              <w:pStyle w:val="TableParagraph"/>
              <w:spacing w:line="219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5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14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97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15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717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16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17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18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19" w14:textId="77777777" w:rsidR="008A31B7" w:rsidRDefault="008A31B7"/>
        </w:tc>
        <w:tc>
          <w:tcPr>
            <w:tcW w:w="99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1A" w14:textId="77777777" w:rsidR="008A31B7" w:rsidRDefault="008A31B7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1B" w14:textId="77777777" w:rsidR="008A31B7" w:rsidRDefault="008A31B7"/>
        </w:tc>
      </w:tr>
      <w:tr w:rsidR="008A31B7" w14:paraId="21E58429" w14:textId="77777777">
        <w:trPr>
          <w:trHeight w:hRule="exact" w:val="701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1D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1E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1F" w14:textId="77777777" w:rsidR="008A31B7" w:rsidRDefault="008A31B7"/>
        </w:tc>
        <w:tc>
          <w:tcPr>
            <w:tcW w:w="113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0" w14:textId="77777777" w:rsidR="008A31B7" w:rsidRDefault="00A84184">
            <w:pPr>
              <w:pStyle w:val="TableParagraph"/>
              <w:spacing w:line="217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15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1" w14:textId="77777777" w:rsidR="008A31B7" w:rsidRDefault="00A84184">
            <w:pPr>
              <w:pStyle w:val="TableParagraph"/>
              <w:spacing w:line="217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974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2" w14:textId="77777777" w:rsidR="008A31B7" w:rsidRDefault="00A84184">
            <w:pPr>
              <w:pStyle w:val="TableParagraph"/>
              <w:spacing w:line="217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3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4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5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6" w14:textId="77777777" w:rsidR="008A31B7" w:rsidRDefault="008A31B7"/>
        </w:tc>
        <w:tc>
          <w:tcPr>
            <w:tcW w:w="99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7" w14:textId="77777777" w:rsidR="008A31B7" w:rsidRDefault="008A31B7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28" w14:textId="77777777" w:rsidR="008A31B7" w:rsidRDefault="00A84184">
            <w:pPr>
              <w:pStyle w:val="TableParagraph"/>
              <w:spacing w:before="17" w:line="242" w:lineRule="auto"/>
              <w:ind w:left="92" w:right="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8A31B7" w14:paraId="21E5843F" w14:textId="77777777">
        <w:trPr>
          <w:trHeight w:hRule="exact" w:val="586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2A" w14:textId="77777777" w:rsidR="008A31B7" w:rsidRDefault="00A84184">
            <w:pPr>
              <w:pStyle w:val="TableParagraph"/>
              <w:spacing w:before="19" w:line="250" w:lineRule="auto"/>
              <w:ind w:left="92" w:right="9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Creek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(Reach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3)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2B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(all</w:t>
            </w:r>
            <w:r>
              <w:rPr>
                <w:rFonts w:ascii="Century Gothic"/>
                <w:spacing w:val="-1"/>
                <w:sz w:val="18"/>
              </w:rPr>
              <w:t xml:space="preserve"> year).</w:t>
            </w:r>
          </w:p>
          <w:p w14:paraId="21E5842C" w14:textId="77777777" w:rsidR="008A31B7" w:rsidRDefault="00A84184">
            <w:pPr>
              <w:pStyle w:val="TableParagraph"/>
              <w:spacing w:before="120"/>
              <w:ind w:left="9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operate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ladder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which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passage.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2D" w14:textId="77777777" w:rsidR="008A31B7" w:rsidRDefault="00A84184">
            <w:pPr>
              <w:pStyle w:val="TableParagraph"/>
              <w:spacing w:before="19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42E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42F" w14:textId="77777777" w:rsidR="008A31B7" w:rsidRDefault="008A31B7"/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430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3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32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433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34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35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436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43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38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439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3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3B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43C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3D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43E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4C" w14:textId="77777777">
        <w:trPr>
          <w:trHeight w:hRule="exact" w:val="670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40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41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42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443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444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445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46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47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448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49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4A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4B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60" w14:textId="77777777">
        <w:trPr>
          <w:trHeight w:hRule="exact" w:val="480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4D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4E" w14:textId="77777777" w:rsidR="008A31B7" w:rsidRDefault="00A84184">
            <w:pPr>
              <w:pStyle w:val="TableParagraph"/>
              <w:spacing w:before="36"/>
              <w:ind w:left="92" w:right="2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elevated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(Aug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Nov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continuous).</w:t>
            </w:r>
          </w:p>
          <w:p w14:paraId="21E5844F" w14:textId="77777777" w:rsidR="008A31B7" w:rsidRDefault="00A84184">
            <w:pPr>
              <w:pStyle w:val="TableParagraph"/>
              <w:spacing w:before="120"/>
              <w:ind w:left="92" w:right="1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120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minimise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Azolla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growth.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50" w14:textId="77777777" w:rsidR="008A31B7" w:rsidRDefault="00A84184">
            <w:pPr>
              <w:pStyle w:val="TableParagraph"/>
              <w:spacing w:before="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51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52" w14:textId="77777777" w:rsidR="008A31B7" w:rsidRDefault="008A31B7"/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453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54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55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56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5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58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59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45A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21E5845B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5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5D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5E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5F" w14:textId="77777777" w:rsidR="008A31B7" w:rsidRDefault="00A84184">
            <w:pPr>
              <w:pStyle w:val="TableParagraph"/>
              <w:spacing w:before="11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6D" w14:textId="77777777">
        <w:trPr>
          <w:trHeight w:hRule="exact" w:val="593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61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62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63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64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65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466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67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68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469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6A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6B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46C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85" w14:textId="77777777">
        <w:trPr>
          <w:trHeight w:hRule="exact" w:val="550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6E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6F" w14:textId="77777777" w:rsidR="008A31B7" w:rsidRDefault="00A84184">
            <w:pPr>
              <w:pStyle w:val="TableParagraph"/>
              <w:ind w:left="92" w:right="50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(Oct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z w:val="18"/>
              </w:rPr>
              <w:t xml:space="preserve"> May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continuous).</w:t>
            </w:r>
          </w:p>
          <w:p w14:paraId="21E58470" w14:textId="77777777" w:rsidR="008A31B7" w:rsidRDefault="00A84184">
            <w:pPr>
              <w:pStyle w:val="TableParagraph"/>
              <w:spacing w:before="119" w:line="241" w:lineRule="auto"/>
              <w:ind w:left="92" w:right="1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150–250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Rices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Weir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levels</w:t>
            </w:r>
            <w:r>
              <w:rPr>
                <w:rFonts w:ascii="Century Gothic" w:eastAsia="Century Gothic" w:hAnsi="Century Gothic" w:cs="Century Gothi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above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mg/L.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71" w14:textId="77777777" w:rsidR="008A31B7" w:rsidRDefault="00A84184">
            <w:pPr>
              <w:pStyle w:val="TableParagraph"/>
              <w:spacing w:before="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72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73" w14:textId="77777777" w:rsidR="008A31B7" w:rsidRDefault="008A31B7"/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474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7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7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77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78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7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7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7B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7C" w14:textId="77777777" w:rsidR="008A31B7" w:rsidRDefault="00A84184">
            <w:pPr>
              <w:pStyle w:val="TableParagraph"/>
              <w:ind w:left="4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47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7E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47F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8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8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82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83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84" w14:textId="77777777" w:rsidR="008A31B7" w:rsidRDefault="00A84184">
            <w:pPr>
              <w:pStyle w:val="TableParagraph"/>
              <w:spacing w:before="14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92" w14:textId="77777777">
        <w:trPr>
          <w:trHeight w:hRule="exact" w:val="944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86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87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88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89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8A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48B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8C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8D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48E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8F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9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91" w14:textId="77777777" w:rsidR="008A31B7" w:rsidRDefault="00A84184">
            <w:pPr>
              <w:pStyle w:val="TableParagraph"/>
              <w:spacing w:before="13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AB" w14:textId="77777777">
        <w:trPr>
          <w:trHeight w:hRule="exact" w:val="643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93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94" w14:textId="77777777" w:rsidR="008A31B7" w:rsidRDefault="00A84184">
            <w:pPr>
              <w:pStyle w:val="TableParagraph"/>
              <w:ind w:left="92" w:right="1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flushing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3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(Aug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Nov).</w:t>
            </w:r>
          </w:p>
          <w:p w14:paraId="21E58495" w14:textId="77777777" w:rsidR="008A31B7" w:rsidRDefault="00A84184">
            <w:pPr>
              <w:pStyle w:val="TableParagraph"/>
              <w:spacing w:before="120"/>
              <w:ind w:left="92" w:right="2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250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1"/>
                <w:sz w:val="18"/>
              </w:rPr>
              <w:t xml:space="preserve"> 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14</w:t>
            </w:r>
            <w:r>
              <w:rPr>
                <w:rFonts w:ascii="Century Gothic"/>
                <w:spacing w:val="-1"/>
                <w:sz w:val="18"/>
              </w:rPr>
              <w:t xml:space="preserve"> days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remove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large </w:t>
            </w:r>
            <w:r>
              <w:rPr>
                <w:rFonts w:ascii="Century Gothic"/>
                <w:spacing w:val="-2"/>
                <w:sz w:val="18"/>
              </w:rPr>
              <w:t>Azolla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blooms.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96" w14:textId="77777777" w:rsidR="008A31B7" w:rsidRDefault="00A84184">
            <w:pPr>
              <w:pStyle w:val="TableParagraph"/>
              <w:spacing w:before="19"/>
              <w:ind w:left="253" w:right="176" w:hanging="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97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98" w14:textId="77777777" w:rsidR="008A31B7" w:rsidRDefault="008A31B7"/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499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9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9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9C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9D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9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9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A0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A1" w14:textId="77777777" w:rsidR="008A31B7" w:rsidRDefault="00A84184">
            <w:pPr>
              <w:pStyle w:val="TableParagraph"/>
              <w:ind w:left="4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4A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A3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4A4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A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A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A7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A8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A9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584AA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B8" w14:textId="77777777">
        <w:trPr>
          <w:trHeight w:hRule="exact" w:val="85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AC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AD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AE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AF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B0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4B1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B2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B3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4B4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B5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B6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4B7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D2" w14:textId="77777777">
        <w:trPr>
          <w:trHeight w:hRule="exact" w:val="586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4B9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BA" w14:textId="77777777" w:rsidR="008A31B7" w:rsidRDefault="00A84184">
            <w:pPr>
              <w:pStyle w:val="TableParagraph"/>
              <w:ind w:left="92" w:right="2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Spring/summer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(Sept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Dec).</w:t>
            </w:r>
          </w:p>
          <w:p w14:paraId="21E584BB" w14:textId="77777777" w:rsidR="008A31B7" w:rsidRDefault="00A84184">
            <w:pPr>
              <w:pStyle w:val="TableParagraph"/>
              <w:spacing w:before="120"/>
              <w:ind w:left="92" w:right="2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250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Weir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BC" w14:textId="77777777" w:rsidR="008A31B7" w:rsidRDefault="00A84184">
            <w:pPr>
              <w:pStyle w:val="TableParagraph"/>
              <w:spacing w:before="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BD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BE" w14:textId="77777777" w:rsidR="008A31B7" w:rsidRDefault="00A84184">
            <w:pPr>
              <w:pStyle w:val="TableParagraph"/>
              <w:spacing w:before="17"/>
              <w:ind w:left="152" w:right="15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Met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55%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time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irrigation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8"/>
              </w:rPr>
              <w:t>demand.</w:t>
            </w:r>
          </w:p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4BF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C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C3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C4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C7" w14:textId="77777777" w:rsidR="008A31B7" w:rsidRDefault="00A84184">
            <w:pPr>
              <w:pStyle w:val="TableParagraph"/>
              <w:ind w:left="4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5F4879"/>
                <w:sz w:val="18"/>
              </w:rPr>
              <w:t>Improve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4C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B" w14:textId="77777777" w:rsidR="008A31B7" w:rsidRDefault="00A84184">
            <w:pPr>
              <w:pStyle w:val="TableParagraph"/>
              <w:spacing w:before="118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C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C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4CF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D0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4D1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DF" w14:textId="77777777">
        <w:trPr>
          <w:trHeight w:hRule="exact" w:val="888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D3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D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D5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D6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D7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4D8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D9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DA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4DB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DC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D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DE" w14:textId="77777777" w:rsidR="008A31B7" w:rsidRDefault="00A84184">
            <w:pPr>
              <w:pStyle w:val="TableParagraph"/>
              <w:spacing w:before="11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4F8" w14:textId="77777777">
        <w:trPr>
          <w:trHeight w:hRule="exact" w:val="586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E0" w14:textId="77777777" w:rsidR="008A31B7" w:rsidRDefault="00A84184">
            <w:pPr>
              <w:pStyle w:val="TableParagraph"/>
              <w:spacing w:before="17" w:line="241" w:lineRule="auto"/>
              <w:ind w:left="373" w:right="372" w:firstLine="38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Upper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Creek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E1" w14:textId="77777777" w:rsidR="008A31B7" w:rsidRDefault="00A84184">
            <w:pPr>
              <w:pStyle w:val="TableParagraph"/>
              <w:spacing w:line="216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fresh.</w:t>
            </w:r>
          </w:p>
          <w:p w14:paraId="21E584E2" w14:textId="77777777" w:rsidR="008A31B7" w:rsidRDefault="00A84184">
            <w:pPr>
              <w:pStyle w:val="TableParagraph"/>
              <w:spacing w:before="120"/>
              <w:ind w:left="92" w:right="1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50–100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quality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support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survival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and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macroinvertebrates.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E3" w14:textId="77777777" w:rsidR="008A31B7" w:rsidRDefault="00A84184">
            <w:pPr>
              <w:pStyle w:val="TableParagraph"/>
              <w:spacing w:before="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2285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BEBEBE"/>
          </w:tcPr>
          <w:p w14:paraId="21E584E4" w14:textId="77777777" w:rsidR="008A31B7" w:rsidRDefault="00A84184">
            <w:pPr>
              <w:pStyle w:val="TableParagraph"/>
              <w:spacing w:before="17"/>
              <w:ind w:left="104" w:right="105" w:hanging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Partial</w:t>
            </w:r>
            <w:r>
              <w:rPr>
                <w:rFonts w:ascii="Century Gothic"/>
                <w:spacing w:val="-2"/>
                <w:sz w:val="18"/>
              </w:rPr>
              <w:t xml:space="preserve"> (has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received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some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e-water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deliveries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route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Moodie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Swamp).</w:t>
            </w:r>
          </w:p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4E5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E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E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E8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4E9" w14:textId="77777777" w:rsidR="008A31B7" w:rsidRDefault="00A84184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4E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E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EC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4ED" w14:textId="77777777" w:rsidR="008A31B7" w:rsidRDefault="00A84184">
            <w:pPr>
              <w:pStyle w:val="TableParagraph"/>
              <w:ind w:left="45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4E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E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F0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4F1" w14:textId="77777777" w:rsidR="008A31B7" w:rsidRDefault="00A84184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4F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F3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4F4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4F5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F6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4F7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505" w14:textId="77777777">
        <w:trPr>
          <w:trHeight w:hRule="exact" w:val="1109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F9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FA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FB" w14:textId="77777777" w:rsidR="008A31B7" w:rsidRDefault="008A31B7"/>
        </w:tc>
        <w:tc>
          <w:tcPr>
            <w:tcW w:w="2285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4FC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4FD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4FE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4FF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500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501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50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03" w14:textId="77777777" w:rsidR="008A31B7" w:rsidRDefault="008A31B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1E58504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51F" w14:textId="77777777">
        <w:trPr>
          <w:trHeight w:hRule="exact" w:val="586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06" w14:textId="77777777" w:rsidR="008A31B7" w:rsidRDefault="00A84184">
            <w:pPr>
              <w:pStyle w:val="TableParagraph"/>
              <w:spacing w:before="19"/>
              <w:ind w:left="1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07" w14:textId="77777777" w:rsidR="008A31B7" w:rsidRDefault="00A84184">
            <w:pPr>
              <w:pStyle w:val="TableParagraph"/>
              <w:ind w:left="92" w:right="9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baseflow.</w:t>
            </w:r>
          </w:p>
          <w:p w14:paraId="21E58508" w14:textId="77777777" w:rsidR="008A31B7" w:rsidRDefault="00A84184">
            <w:pPr>
              <w:pStyle w:val="TableParagraph"/>
              <w:spacing w:before="120" w:line="239" w:lineRule="auto"/>
              <w:ind w:left="92" w:right="4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15</w:t>
            </w:r>
            <w:r>
              <w:rPr>
                <w:rFonts w:ascii="Century Gothic"/>
                <w:spacing w:val="-1"/>
                <w:sz w:val="18"/>
              </w:rPr>
              <w:t xml:space="preserve"> 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fish,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plants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09" w14:textId="77777777" w:rsidR="008A31B7" w:rsidRDefault="00A84184">
            <w:pPr>
              <w:pStyle w:val="TableParagraph"/>
              <w:spacing w:before="19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0A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0B" w14:textId="77777777" w:rsidR="008A31B7" w:rsidRDefault="008A31B7"/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0C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50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0E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0F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510" w14:textId="77777777" w:rsidR="008A31B7" w:rsidRDefault="00A8418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1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1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13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514" w14:textId="77777777" w:rsidR="008A31B7" w:rsidRDefault="00A84184">
            <w:pPr>
              <w:pStyle w:val="TableParagraph"/>
              <w:ind w:left="3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21E5851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1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17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518" w14:textId="77777777" w:rsidR="008A31B7" w:rsidRDefault="00A84184">
            <w:pPr>
              <w:pStyle w:val="TableParagraph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other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means.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51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1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1B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51C" w14:textId="77777777" w:rsidR="008A31B7" w:rsidRDefault="00A84184">
            <w:pPr>
              <w:pStyle w:val="TableParagraph"/>
              <w:ind w:left="7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51D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51E" w14:textId="77777777" w:rsidR="008A31B7" w:rsidRDefault="00A84184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52D" w14:textId="77777777">
        <w:trPr>
          <w:trHeight w:hRule="exact" w:val="1109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20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21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22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23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24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25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526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27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4B3D6"/>
          </w:tcPr>
          <w:p w14:paraId="21E58528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529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52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2B" w14:textId="77777777" w:rsidR="008A31B7" w:rsidRDefault="008A31B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1E5852C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54C" w14:textId="77777777">
        <w:trPr>
          <w:trHeight w:hRule="exact" w:val="850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2E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2F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fresh.</w:t>
            </w:r>
          </w:p>
          <w:p w14:paraId="21E58530" w14:textId="77777777" w:rsidR="008A31B7" w:rsidRDefault="00A84184">
            <w:pPr>
              <w:pStyle w:val="TableParagraph"/>
              <w:spacing w:before="120"/>
              <w:ind w:left="92" w:right="3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400–500 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aquatic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vegetation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native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fish</w:t>
            </w:r>
          </w:p>
          <w:p w14:paraId="21E58531" w14:textId="77777777" w:rsidR="008A31B7" w:rsidRDefault="00A84184">
            <w:pPr>
              <w:pStyle w:val="TableParagraph"/>
              <w:spacing w:before="1" w:line="238" w:lineRule="auto"/>
              <w:ind w:left="92" w:right="1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cues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32" w14:textId="77777777" w:rsidR="008A31B7" w:rsidRDefault="00A84184">
            <w:pPr>
              <w:pStyle w:val="TableParagraph"/>
              <w:spacing w:before="19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33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34" w14:textId="77777777" w:rsidR="008A31B7" w:rsidRDefault="008A31B7"/>
        </w:tc>
        <w:tc>
          <w:tcPr>
            <w:tcW w:w="974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35" w14:textId="77777777" w:rsidR="008A31B7" w:rsidRDefault="008A31B7"/>
        </w:tc>
        <w:tc>
          <w:tcPr>
            <w:tcW w:w="271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53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9" w14:textId="77777777" w:rsidR="008A31B7" w:rsidRDefault="008A31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A" w14:textId="77777777" w:rsidR="008A31B7" w:rsidRDefault="00A8418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3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E" w14:textId="77777777" w:rsidR="008A31B7" w:rsidRDefault="008A31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3F" w14:textId="77777777" w:rsidR="008A31B7" w:rsidRDefault="00A84184">
            <w:pPr>
              <w:pStyle w:val="TableParagraph"/>
              <w:ind w:left="3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7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4B3D6"/>
          </w:tcPr>
          <w:p w14:paraId="21E58540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3" w14:textId="77777777" w:rsidR="008A31B7" w:rsidRDefault="008A31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4" w14:textId="77777777" w:rsidR="008A31B7" w:rsidRDefault="00A84184">
            <w:pPr>
              <w:pStyle w:val="TableParagraph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other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means.</w:t>
            </w:r>
          </w:p>
        </w:tc>
        <w:tc>
          <w:tcPr>
            <w:tcW w:w="241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54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8" w14:textId="77777777" w:rsidR="008A31B7" w:rsidRDefault="008A31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49" w14:textId="77777777" w:rsidR="008A31B7" w:rsidRDefault="00A84184">
            <w:pPr>
              <w:pStyle w:val="TableParagraph"/>
              <w:ind w:left="7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54A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1E5854B" w14:textId="77777777" w:rsidR="008A31B7" w:rsidRDefault="00A84184">
            <w:pPr>
              <w:pStyle w:val="TableParagraph"/>
              <w:ind w:righ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55A" w14:textId="77777777">
        <w:trPr>
          <w:trHeight w:hRule="exact" w:val="1072"/>
        </w:trPr>
        <w:tc>
          <w:tcPr>
            <w:tcW w:w="138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4D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4E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4F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50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51" w14:textId="77777777" w:rsidR="008A31B7" w:rsidRDefault="008A31B7"/>
        </w:tc>
        <w:tc>
          <w:tcPr>
            <w:tcW w:w="97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52" w14:textId="77777777" w:rsidR="008A31B7" w:rsidRDefault="008A31B7"/>
        </w:tc>
        <w:tc>
          <w:tcPr>
            <w:tcW w:w="2717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553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54" w14:textId="77777777" w:rsidR="008A31B7" w:rsidRDefault="008A31B7"/>
        </w:tc>
        <w:tc>
          <w:tcPr>
            <w:tcW w:w="2876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4B3D6"/>
          </w:tcPr>
          <w:p w14:paraId="21E58555" w14:textId="77777777" w:rsidR="008A31B7" w:rsidRDefault="008A31B7"/>
        </w:tc>
        <w:tc>
          <w:tcPr>
            <w:tcW w:w="241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556" w14:textId="77777777" w:rsidR="008A31B7" w:rsidRDefault="008A31B7"/>
        </w:tc>
        <w:tc>
          <w:tcPr>
            <w:tcW w:w="269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55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58" w14:textId="77777777" w:rsidR="008A31B7" w:rsidRDefault="008A31B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559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</w:tbl>
    <w:p w14:paraId="21E5855B" w14:textId="77777777" w:rsidR="008A31B7" w:rsidRDefault="008A31B7">
      <w:pPr>
        <w:jc w:val="center"/>
        <w:rPr>
          <w:rFonts w:ascii="Century Gothic" w:eastAsia="Century Gothic" w:hAnsi="Century Gothic" w:cs="Century Gothic"/>
          <w:sz w:val="18"/>
          <w:szCs w:val="18"/>
        </w:rPr>
        <w:sectPr w:rsidR="008A31B7">
          <w:pgSz w:w="23820" w:h="16840" w:orient="landscape"/>
          <w:pgMar w:top="620" w:right="1520" w:bottom="860" w:left="1340" w:header="0" w:footer="666" w:gutter="0"/>
          <w:cols w:space="720"/>
        </w:sectPr>
      </w:pPr>
    </w:p>
    <w:p w14:paraId="21E5855C" w14:textId="0DE5901A" w:rsidR="008A31B7" w:rsidRDefault="00A84184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360" behindDoc="1" locked="0" layoutInCell="1" allowOverlap="1" wp14:anchorId="21E589F1" wp14:editId="475E761A">
                <wp:simplePos x="0" y="0"/>
                <wp:positionH relativeFrom="page">
                  <wp:posOffset>4301490</wp:posOffset>
                </wp:positionH>
                <wp:positionV relativeFrom="page">
                  <wp:posOffset>1485900</wp:posOffset>
                </wp:positionV>
                <wp:extent cx="584200" cy="701040"/>
                <wp:effectExtent l="0" t="0" r="635" b="3810"/>
                <wp:wrapNone/>
                <wp:docPr id="22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701040"/>
                          <a:chOff x="6774" y="2340"/>
                          <a:chExt cx="920" cy="1104"/>
                        </a:xfrm>
                      </wpg:grpSpPr>
                      <wpg:grpSp>
                        <wpg:cNvPr id="227" name="Group 222"/>
                        <wpg:cNvGrpSpPr>
                          <a:grpSpLocks/>
                        </wpg:cNvGrpSpPr>
                        <wpg:grpSpPr bwMode="auto">
                          <a:xfrm>
                            <a:off x="6774" y="2340"/>
                            <a:ext cx="920" cy="221"/>
                            <a:chOff x="6774" y="2340"/>
                            <a:chExt cx="920" cy="221"/>
                          </a:xfrm>
                        </wpg:grpSpPr>
                        <wps:wsp>
                          <wps:cNvPr id="228" name="Freeform 223"/>
                          <wps:cNvSpPr>
                            <a:spLocks/>
                          </wps:cNvSpPr>
                          <wps:spPr bwMode="auto">
                            <a:xfrm>
                              <a:off x="6774" y="2340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2561 2340"/>
                                <a:gd name="T3" fmla="*/ 2561 h 221"/>
                                <a:gd name="T4" fmla="+- 0 7693 6774"/>
                                <a:gd name="T5" fmla="*/ T4 w 920"/>
                                <a:gd name="T6" fmla="+- 0 2561 2340"/>
                                <a:gd name="T7" fmla="*/ 2561 h 221"/>
                                <a:gd name="T8" fmla="+- 0 7693 6774"/>
                                <a:gd name="T9" fmla="*/ T8 w 920"/>
                                <a:gd name="T10" fmla="+- 0 2340 2340"/>
                                <a:gd name="T11" fmla="*/ 2340 h 221"/>
                                <a:gd name="T12" fmla="+- 0 6774 6774"/>
                                <a:gd name="T13" fmla="*/ T12 w 920"/>
                                <a:gd name="T14" fmla="+- 0 2340 2340"/>
                                <a:gd name="T15" fmla="*/ 2340 h 221"/>
                                <a:gd name="T16" fmla="+- 0 6774 6774"/>
                                <a:gd name="T17" fmla="*/ T16 w 920"/>
                                <a:gd name="T18" fmla="+- 0 2561 2340"/>
                                <a:gd name="T19" fmla="*/ 25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0"/>
                        <wpg:cNvGrpSpPr>
                          <a:grpSpLocks/>
                        </wpg:cNvGrpSpPr>
                        <wpg:grpSpPr bwMode="auto">
                          <a:xfrm>
                            <a:off x="6774" y="2561"/>
                            <a:ext cx="920" cy="221"/>
                            <a:chOff x="6774" y="2561"/>
                            <a:chExt cx="920" cy="221"/>
                          </a:xfrm>
                        </wpg:grpSpPr>
                        <wps:wsp>
                          <wps:cNvPr id="230" name="Freeform 221"/>
                          <wps:cNvSpPr>
                            <a:spLocks/>
                          </wps:cNvSpPr>
                          <wps:spPr bwMode="auto">
                            <a:xfrm>
                              <a:off x="6774" y="2561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2782 2561"/>
                                <a:gd name="T3" fmla="*/ 2782 h 221"/>
                                <a:gd name="T4" fmla="+- 0 7693 6774"/>
                                <a:gd name="T5" fmla="*/ T4 w 920"/>
                                <a:gd name="T6" fmla="+- 0 2782 2561"/>
                                <a:gd name="T7" fmla="*/ 2782 h 221"/>
                                <a:gd name="T8" fmla="+- 0 7693 6774"/>
                                <a:gd name="T9" fmla="*/ T8 w 920"/>
                                <a:gd name="T10" fmla="+- 0 2561 2561"/>
                                <a:gd name="T11" fmla="*/ 2561 h 221"/>
                                <a:gd name="T12" fmla="+- 0 6774 6774"/>
                                <a:gd name="T13" fmla="*/ T12 w 920"/>
                                <a:gd name="T14" fmla="+- 0 2561 2561"/>
                                <a:gd name="T15" fmla="*/ 2561 h 221"/>
                                <a:gd name="T16" fmla="+- 0 6774 6774"/>
                                <a:gd name="T17" fmla="*/ T16 w 920"/>
                                <a:gd name="T18" fmla="+- 0 2782 2561"/>
                                <a:gd name="T19" fmla="*/ 27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8"/>
                        <wpg:cNvGrpSpPr>
                          <a:grpSpLocks/>
                        </wpg:cNvGrpSpPr>
                        <wpg:grpSpPr bwMode="auto">
                          <a:xfrm>
                            <a:off x="6774" y="2782"/>
                            <a:ext cx="920" cy="221"/>
                            <a:chOff x="6774" y="2782"/>
                            <a:chExt cx="920" cy="221"/>
                          </a:xfrm>
                        </wpg:grpSpPr>
                        <wps:wsp>
                          <wps:cNvPr id="232" name="Freeform 219"/>
                          <wps:cNvSpPr>
                            <a:spLocks/>
                          </wps:cNvSpPr>
                          <wps:spPr bwMode="auto">
                            <a:xfrm>
                              <a:off x="6774" y="2782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3003 2782"/>
                                <a:gd name="T3" fmla="*/ 3003 h 221"/>
                                <a:gd name="T4" fmla="+- 0 7693 6774"/>
                                <a:gd name="T5" fmla="*/ T4 w 920"/>
                                <a:gd name="T6" fmla="+- 0 3003 2782"/>
                                <a:gd name="T7" fmla="*/ 3003 h 221"/>
                                <a:gd name="T8" fmla="+- 0 7693 6774"/>
                                <a:gd name="T9" fmla="*/ T8 w 920"/>
                                <a:gd name="T10" fmla="+- 0 2782 2782"/>
                                <a:gd name="T11" fmla="*/ 2782 h 221"/>
                                <a:gd name="T12" fmla="+- 0 6774 6774"/>
                                <a:gd name="T13" fmla="*/ T12 w 920"/>
                                <a:gd name="T14" fmla="+- 0 2782 2782"/>
                                <a:gd name="T15" fmla="*/ 2782 h 221"/>
                                <a:gd name="T16" fmla="+- 0 6774 6774"/>
                                <a:gd name="T17" fmla="*/ T16 w 920"/>
                                <a:gd name="T18" fmla="+- 0 3003 2782"/>
                                <a:gd name="T19" fmla="*/ 30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6"/>
                        <wpg:cNvGrpSpPr>
                          <a:grpSpLocks/>
                        </wpg:cNvGrpSpPr>
                        <wpg:grpSpPr bwMode="auto">
                          <a:xfrm>
                            <a:off x="6774" y="3003"/>
                            <a:ext cx="920" cy="221"/>
                            <a:chOff x="6774" y="3003"/>
                            <a:chExt cx="920" cy="221"/>
                          </a:xfrm>
                        </wpg:grpSpPr>
                        <wps:wsp>
                          <wps:cNvPr id="234" name="Freeform 217"/>
                          <wps:cNvSpPr>
                            <a:spLocks/>
                          </wps:cNvSpPr>
                          <wps:spPr bwMode="auto">
                            <a:xfrm>
                              <a:off x="6774" y="3003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3224 3003"/>
                                <a:gd name="T3" fmla="*/ 3224 h 221"/>
                                <a:gd name="T4" fmla="+- 0 7693 6774"/>
                                <a:gd name="T5" fmla="*/ T4 w 920"/>
                                <a:gd name="T6" fmla="+- 0 3224 3003"/>
                                <a:gd name="T7" fmla="*/ 3224 h 221"/>
                                <a:gd name="T8" fmla="+- 0 7693 6774"/>
                                <a:gd name="T9" fmla="*/ T8 w 920"/>
                                <a:gd name="T10" fmla="+- 0 3003 3003"/>
                                <a:gd name="T11" fmla="*/ 3003 h 221"/>
                                <a:gd name="T12" fmla="+- 0 6774 6774"/>
                                <a:gd name="T13" fmla="*/ T12 w 920"/>
                                <a:gd name="T14" fmla="+- 0 3003 3003"/>
                                <a:gd name="T15" fmla="*/ 3003 h 221"/>
                                <a:gd name="T16" fmla="+- 0 6774 6774"/>
                                <a:gd name="T17" fmla="*/ T16 w 920"/>
                                <a:gd name="T18" fmla="+- 0 3224 3003"/>
                                <a:gd name="T19" fmla="*/ 32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4"/>
                        <wpg:cNvGrpSpPr>
                          <a:grpSpLocks/>
                        </wpg:cNvGrpSpPr>
                        <wpg:grpSpPr bwMode="auto">
                          <a:xfrm>
                            <a:off x="6774" y="3224"/>
                            <a:ext cx="920" cy="221"/>
                            <a:chOff x="6774" y="3224"/>
                            <a:chExt cx="920" cy="221"/>
                          </a:xfrm>
                        </wpg:grpSpPr>
                        <wps:wsp>
                          <wps:cNvPr id="236" name="Freeform 215"/>
                          <wps:cNvSpPr>
                            <a:spLocks/>
                          </wps:cNvSpPr>
                          <wps:spPr bwMode="auto">
                            <a:xfrm>
                              <a:off x="6774" y="3224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6774 6774"/>
                                <a:gd name="T1" fmla="*/ T0 w 920"/>
                                <a:gd name="T2" fmla="+- 0 3444 3224"/>
                                <a:gd name="T3" fmla="*/ 3444 h 221"/>
                                <a:gd name="T4" fmla="+- 0 7693 6774"/>
                                <a:gd name="T5" fmla="*/ T4 w 920"/>
                                <a:gd name="T6" fmla="+- 0 3444 3224"/>
                                <a:gd name="T7" fmla="*/ 3444 h 221"/>
                                <a:gd name="T8" fmla="+- 0 7693 6774"/>
                                <a:gd name="T9" fmla="*/ T8 w 920"/>
                                <a:gd name="T10" fmla="+- 0 3224 3224"/>
                                <a:gd name="T11" fmla="*/ 3224 h 221"/>
                                <a:gd name="T12" fmla="+- 0 6774 6774"/>
                                <a:gd name="T13" fmla="*/ T12 w 920"/>
                                <a:gd name="T14" fmla="+- 0 3224 3224"/>
                                <a:gd name="T15" fmla="*/ 3224 h 221"/>
                                <a:gd name="T16" fmla="+- 0 6774 6774"/>
                                <a:gd name="T17" fmla="*/ T16 w 920"/>
                                <a:gd name="T18" fmla="+- 0 3444 3224"/>
                                <a:gd name="T19" fmla="*/ 34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0"/>
                                  </a:moveTo>
                                  <a:lnTo>
                                    <a:pt x="919" y="22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A4B05" id="Group 213" o:spid="_x0000_s1026" style="position:absolute;margin-left:338.7pt;margin-top:117pt;width:46pt;height:55.2pt;z-index:-169120;mso-position-horizontal-relative:page;mso-position-vertical-relative:page" coordorigin="6774,2340" coordsize="920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">
                <v:group id="Group 222" o:spid="_x0000_s1027" style="position:absolute;left:6774;top:2340;width:920;height:221" coordorigin="6774,2340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3" o:spid="_x0000_s1028" style="position:absolute;left:6774;top:2340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Zxb0A&#10;AADcAAAADwAAAGRycy9kb3ducmV2LnhtbERPSwrCMBDdC94hjOBGNLWIlGoUEQQXIvg5wNCMTbGZ&#10;lCZq9fRmIbh8vP9y3dlaPKn1lWMF00kCgrhwuuJSwfWyG2cgfEDWWDsmBW/ysF71e0vMtXvxiZ7n&#10;UIoYwj5HBSaEJpfSF4Ys+olriCN3c63FEGFbSt3iK4bbWqZJMpcWK44NBhvaGiru54dV4OrNZ5bp&#10;qhxND6ePOSaZfZuDUsNBt1mACNSFv/jn3msFaRrXxjPx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kZxb0AAADcAAAADwAAAAAAAAAAAAAAAACYAgAAZHJzL2Rvd25yZXYu&#10;eG1sUEsFBgAAAAAEAAQA9QAAAIIDAAAAAA==&#10;" path="m,221r919,l919,,,,,221xe" fillcolor="#7e7e7e" stroked="f">
                    <v:path arrowok="t" o:connecttype="custom" o:connectlocs="0,2561;919,2561;919,2340;0,2340;0,2561" o:connectangles="0,0,0,0,0"/>
                  </v:shape>
                </v:group>
                <v:group id="Group 220" o:spid="_x0000_s1029" style="position:absolute;left:6774;top:2561;width:920;height:221" coordorigin="6774,2561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1" o:spid="_x0000_s1030" style="position:absolute;left:6774;top:2561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DHr4A&#10;AADcAAAADwAAAGRycy9kb3ducmV2LnhtbERPSwrCMBDdC94hjOBGNPWDlGoUEQQXIvg5wNCMTbGZ&#10;lCZq9fRmIbh8vP9y3dpKPKnxpWMF41ECgjh3uuRCwfWyG6YgfEDWWDkmBW/ysF51O0vMtHvxiZ7n&#10;UIgYwj5DBSaEOpPS54Ys+pGriSN3c43FEGFTSN3gK4bbSk6SZC4tlhwbDNa0NZTfzw+rwFWbzyzV&#10;ZTEYH04fc0xS+zYHpfq9drMAEagNf/HPvdcKJtM4P56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Ggx6+AAAA3AAAAA8AAAAAAAAAAAAAAAAAmAIAAGRycy9kb3ducmV2&#10;LnhtbFBLBQYAAAAABAAEAPUAAACDAwAAAAA=&#10;" path="m,221r919,l919,,,,,221xe" fillcolor="#7e7e7e" stroked="f">
                    <v:path arrowok="t" o:connecttype="custom" o:connectlocs="0,2782;919,2782;919,2561;0,2561;0,2782" o:connectangles="0,0,0,0,0"/>
                  </v:shape>
                </v:group>
                <v:group id="Group 218" o:spid="_x0000_s1031" style="position:absolute;left:6774;top:2782;width:920;height:221" coordorigin="6774,2782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9" o:spid="_x0000_s1032" style="position:absolute;left:6774;top:2782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48sQA&#10;AADcAAAADwAAAGRycy9kb3ducmV2LnhtbESPUWvCMBSF3wf+h3AFX4ZN7cYotVFEGOxBBup+wKW5&#10;JsXmpjRRq7/eDAZ7PJxzvsOp16PrxJWG0HpWsMhyEMSN1y0bBT/Hz3kJIkRkjZ1nUnCnAOvV5KXG&#10;Svsb7+l6iEYkCIcKFdgY+0rK0FhyGDLfEyfv5AeHMcnBSD3gLcFdJ4s8/5AOW04LFnvaWmrOh4tT&#10;4LvN473UrXld7PYP+52X7m53Ss2m42YJItIY/8N/7S+toHgr4Pd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uPLEAAAA3AAAAA8AAAAAAAAAAAAAAAAAmAIAAGRycy9k&#10;b3ducmV2LnhtbFBLBQYAAAAABAAEAPUAAACJAwAAAAA=&#10;" path="m,221r919,l919,,,,,221xe" fillcolor="#7e7e7e" stroked="f">
                    <v:path arrowok="t" o:connecttype="custom" o:connectlocs="0,3003;919,3003;919,2782;0,2782;0,3003" o:connectangles="0,0,0,0,0"/>
                  </v:shape>
                </v:group>
                <v:group id="Group 216" o:spid="_x0000_s1033" style="position:absolute;left:6774;top:3003;width:920;height:221" coordorigin="6774,3003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7" o:spid="_x0000_s1034" style="position:absolute;left:6774;top:3003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FHcQA&#10;AADcAAAADwAAAGRycy9kb3ducmV2LnhtbESP3YrCMBSE7wXfIZwFb2RN/WEpXdMiguCFCP48wKE5&#10;25RtTkoTa/XpNwuCl8PMfMOsi8E2oqfO144VzGcJCOLS6ZorBdfL7jMF4QOyxsYxKXiQhyIfj9aY&#10;aXfnE/XnUIkIYZ+hAhNCm0npS0MW/cy1xNH7cZ3FEGVXSd3hPcJtIxdJ8iUt1hwXDLa0NVT+nm9W&#10;gWs2z1Wq62o6P5ye5pik9mEOSk0+hs03iEBDeIdf7b1WsFiu4P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9hR3EAAAA3AAAAA8AAAAAAAAAAAAAAAAAmAIAAGRycy9k&#10;b3ducmV2LnhtbFBLBQYAAAAABAAEAPUAAACJAwAAAAA=&#10;" path="m,221r919,l919,,,,,221xe" fillcolor="#7e7e7e" stroked="f">
                    <v:path arrowok="t" o:connecttype="custom" o:connectlocs="0,3224;919,3224;919,3003;0,3003;0,3224" o:connectangles="0,0,0,0,0"/>
                  </v:shape>
                </v:group>
                <v:group id="Group 214" o:spid="_x0000_s1035" style="position:absolute;left:6774;top:3224;width:920;height:221" coordorigin="6774,3224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5" o:spid="_x0000_s1036" style="position:absolute;left:6774;top:3224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+8cUA&#10;AADcAAAADwAAAGRycy9kb3ducmV2LnhtbESPwWrDMBBE74H+g9hCLqGWkxZjXMvGBAo9hELSfsBi&#10;bS1Ta2UsxXHy9VGh0OMwM2+Ysl7sIGaafO9YwTZJQRC3TvfcKfj6fHvKQfiArHFwTAqu5KGuHlYl&#10;Ftpd+EjzKXQiQtgXqMCEMBZS+taQRZ+4kTh6326yGKKcOqknvES4HeQuTTNpsee4YHCkvaH253S2&#10;CtzQ3F5y3Xeb7eF4Mx9pbq/moNT6cWleQQRawn/4r/2uFeyeM/g9E4+Ar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77xxQAAANwAAAAPAAAAAAAAAAAAAAAAAJgCAABkcnMv&#10;ZG93bnJldi54bWxQSwUGAAAAAAQABAD1AAAAigMAAAAA&#10;" path="m,220r919,l919,,,,,220xe" fillcolor="#7e7e7e" stroked="f">
                    <v:path arrowok="t" o:connecttype="custom" o:connectlocs="0,3444;919,3444;919,3224;0,3224;0,344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384" behindDoc="1" locked="0" layoutInCell="1" allowOverlap="1" wp14:anchorId="21E589F2" wp14:editId="45E38702">
                <wp:simplePos x="0" y="0"/>
                <wp:positionH relativeFrom="page">
                  <wp:posOffset>5022215</wp:posOffset>
                </wp:positionH>
                <wp:positionV relativeFrom="page">
                  <wp:posOffset>1485900</wp:posOffset>
                </wp:positionV>
                <wp:extent cx="594360" cy="561340"/>
                <wp:effectExtent l="2540" t="0" r="3175" b="635"/>
                <wp:wrapNone/>
                <wp:docPr id="21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561340"/>
                          <a:chOff x="7909" y="2340"/>
                          <a:chExt cx="936" cy="884"/>
                        </a:xfrm>
                      </wpg:grpSpPr>
                      <wpg:grpSp>
                        <wpg:cNvPr id="218" name="Group 211"/>
                        <wpg:cNvGrpSpPr>
                          <a:grpSpLocks/>
                        </wpg:cNvGrpSpPr>
                        <wpg:grpSpPr bwMode="auto">
                          <a:xfrm>
                            <a:off x="7909" y="2340"/>
                            <a:ext cx="936" cy="221"/>
                            <a:chOff x="7909" y="2340"/>
                            <a:chExt cx="936" cy="221"/>
                          </a:xfrm>
                        </wpg:grpSpPr>
                        <wps:wsp>
                          <wps:cNvPr id="219" name="Freeform 212"/>
                          <wps:cNvSpPr>
                            <a:spLocks/>
                          </wps:cNvSpPr>
                          <wps:spPr bwMode="auto">
                            <a:xfrm>
                              <a:off x="7909" y="2340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2561 2340"/>
                                <a:gd name="T3" fmla="*/ 2561 h 221"/>
                                <a:gd name="T4" fmla="+- 0 8845 7909"/>
                                <a:gd name="T5" fmla="*/ T4 w 936"/>
                                <a:gd name="T6" fmla="+- 0 2561 2340"/>
                                <a:gd name="T7" fmla="*/ 2561 h 221"/>
                                <a:gd name="T8" fmla="+- 0 8845 7909"/>
                                <a:gd name="T9" fmla="*/ T8 w 936"/>
                                <a:gd name="T10" fmla="+- 0 2340 2340"/>
                                <a:gd name="T11" fmla="*/ 2340 h 221"/>
                                <a:gd name="T12" fmla="+- 0 7909 7909"/>
                                <a:gd name="T13" fmla="*/ T12 w 936"/>
                                <a:gd name="T14" fmla="+- 0 2340 2340"/>
                                <a:gd name="T15" fmla="*/ 2340 h 221"/>
                                <a:gd name="T16" fmla="+- 0 7909 7909"/>
                                <a:gd name="T17" fmla="*/ T16 w 936"/>
                                <a:gd name="T18" fmla="+- 0 2561 2340"/>
                                <a:gd name="T19" fmla="*/ 25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9"/>
                        <wpg:cNvGrpSpPr>
                          <a:grpSpLocks/>
                        </wpg:cNvGrpSpPr>
                        <wpg:grpSpPr bwMode="auto">
                          <a:xfrm>
                            <a:off x="7909" y="2561"/>
                            <a:ext cx="936" cy="221"/>
                            <a:chOff x="7909" y="2561"/>
                            <a:chExt cx="936" cy="221"/>
                          </a:xfrm>
                        </wpg:grpSpPr>
                        <wps:wsp>
                          <wps:cNvPr id="221" name="Freeform 210"/>
                          <wps:cNvSpPr>
                            <a:spLocks/>
                          </wps:cNvSpPr>
                          <wps:spPr bwMode="auto">
                            <a:xfrm>
                              <a:off x="7909" y="2561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2782 2561"/>
                                <a:gd name="T3" fmla="*/ 2782 h 221"/>
                                <a:gd name="T4" fmla="+- 0 8845 7909"/>
                                <a:gd name="T5" fmla="*/ T4 w 936"/>
                                <a:gd name="T6" fmla="+- 0 2782 2561"/>
                                <a:gd name="T7" fmla="*/ 2782 h 221"/>
                                <a:gd name="T8" fmla="+- 0 8845 7909"/>
                                <a:gd name="T9" fmla="*/ T8 w 936"/>
                                <a:gd name="T10" fmla="+- 0 2561 2561"/>
                                <a:gd name="T11" fmla="*/ 2561 h 221"/>
                                <a:gd name="T12" fmla="+- 0 7909 7909"/>
                                <a:gd name="T13" fmla="*/ T12 w 936"/>
                                <a:gd name="T14" fmla="+- 0 2561 2561"/>
                                <a:gd name="T15" fmla="*/ 2561 h 221"/>
                                <a:gd name="T16" fmla="+- 0 7909 7909"/>
                                <a:gd name="T17" fmla="*/ T16 w 936"/>
                                <a:gd name="T18" fmla="+- 0 2782 2561"/>
                                <a:gd name="T19" fmla="*/ 27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7"/>
                        <wpg:cNvGrpSpPr>
                          <a:grpSpLocks/>
                        </wpg:cNvGrpSpPr>
                        <wpg:grpSpPr bwMode="auto">
                          <a:xfrm>
                            <a:off x="7909" y="2782"/>
                            <a:ext cx="936" cy="221"/>
                            <a:chOff x="7909" y="2782"/>
                            <a:chExt cx="936" cy="221"/>
                          </a:xfrm>
                        </wpg:grpSpPr>
                        <wps:wsp>
                          <wps:cNvPr id="223" name="Freeform 208"/>
                          <wps:cNvSpPr>
                            <a:spLocks/>
                          </wps:cNvSpPr>
                          <wps:spPr bwMode="auto">
                            <a:xfrm>
                              <a:off x="7909" y="2782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3003 2782"/>
                                <a:gd name="T3" fmla="*/ 3003 h 221"/>
                                <a:gd name="T4" fmla="+- 0 8845 7909"/>
                                <a:gd name="T5" fmla="*/ T4 w 936"/>
                                <a:gd name="T6" fmla="+- 0 3003 2782"/>
                                <a:gd name="T7" fmla="*/ 3003 h 221"/>
                                <a:gd name="T8" fmla="+- 0 8845 7909"/>
                                <a:gd name="T9" fmla="*/ T8 w 936"/>
                                <a:gd name="T10" fmla="+- 0 2782 2782"/>
                                <a:gd name="T11" fmla="*/ 2782 h 221"/>
                                <a:gd name="T12" fmla="+- 0 7909 7909"/>
                                <a:gd name="T13" fmla="*/ T12 w 936"/>
                                <a:gd name="T14" fmla="+- 0 2782 2782"/>
                                <a:gd name="T15" fmla="*/ 2782 h 221"/>
                                <a:gd name="T16" fmla="+- 0 7909 7909"/>
                                <a:gd name="T17" fmla="*/ T16 w 936"/>
                                <a:gd name="T18" fmla="+- 0 3003 2782"/>
                                <a:gd name="T19" fmla="*/ 30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5"/>
                        <wpg:cNvGrpSpPr>
                          <a:grpSpLocks/>
                        </wpg:cNvGrpSpPr>
                        <wpg:grpSpPr bwMode="auto">
                          <a:xfrm>
                            <a:off x="7909" y="3003"/>
                            <a:ext cx="936" cy="221"/>
                            <a:chOff x="7909" y="3003"/>
                            <a:chExt cx="936" cy="221"/>
                          </a:xfrm>
                        </wpg:grpSpPr>
                        <wps:wsp>
                          <wps:cNvPr id="225" name="Freeform 206"/>
                          <wps:cNvSpPr>
                            <a:spLocks/>
                          </wps:cNvSpPr>
                          <wps:spPr bwMode="auto">
                            <a:xfrm>
                              <a:off x="7909" y="3003"/>
                              <a:ext cx="936" cy="221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936"/>
                                <a:gd name="T2" fmla="+- 0 3224 3003"/>
                                <a:gd name="T3" fmla="*/ 3224 h 221"/>
                                <a:gd name="T4" fmla="+- 0 8845 7909"/>
                                <a:gd name="T5" fmla="*/ T4 w 936"/>
                                <a:gd name="T6" fmla="+- 0 3224 3003"/>
                                <a:gd name="T7" fmla="*/ 3224 h 221"/>
                                <a:gd name="T8" fmla="+- 0 8845 7909"/>
                                <a:gd name="T9" fmla="*/ T8 w 936"/>
                                <a:gd name="T10" fmla="+- 0 3003 3003"/>
                                <a:gd name="T11" fmla="*/ 3003 h 221"/>
                                <a:gd name="T12" fmla="+- 0 7909 7909"/>
                                <a:gd name="T13" fmla="*/ T12 w 936"/>
                                <a:gd name="T14" fmla="+- 0 3003 3003"/>
                                <a:gd name="T15" fmla="*/ 3003 h 221"/>
                                <a:gd name="T16" fmla="+- 0 7909 7909"/>
                                <a:gd name="T17" fmla="*/ T16 w 936"/>
                                <a:gd name="T18" fmla="+- 0 3224 3003"/>
                                <a:gd name="T19" fmla="*/ 32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221">
                                  <a:moveTo>
                                    <a:pt x="0" y="221"/>
                                  </a:moveTo>
                                  <a:lnTo>
                                    <a:pt x="936" y="221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98F3D" id="Group 204" o:spid="_x0000_s1026" style="position:absolute;margin-left:395.45pt;margin-top:117pt;width:46.8pt;height:44.2pt;z-index:-169096;mso-position-horizontal-relative:page;mso-position-vertical-relative:page" coordorigin="7909,2340" coordsize="936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">
                <v:group id="Group 211" o:spid="_x0000_s1027" style="position:absolute;left:7909;top:2340;width:936;height:221" coordorigin="7909,2340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12" o:spid="_x0000_s1028" style="position:absolute;left:7909;top:2340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C58QA&#10;AADcAAAADwAAAGRycy9kb3ducmV2LnhtbESPQWvCQBSE7wX/w/IKvRSzMUXTRlcpKQVvxWjvr9ln&#10;Epp9G7PbGP+9WxA8DjPzDbPajKYVA/WusaxgFsUgiEurG64UHPaf01cQziNrbC2Tggs52KwnDyvM&#10;tD3zjobCVyJA2GWooPa+y6R0ZU0GXWQ74uAdbW/QB9lXUvd4DnDTyiSOF9Jgw2Ghxo7ymsrf4s8o&#10;eIlzPP2Y5BmdnRf2+yO97L5SpZ4ex/clCE+jv4dv7a1WkMze4P9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wufEAAAA3AAAAA8AAAAAAAAAAAAAAAAAmAIAAGRycy9k&#10;b3ducmV2LnhtbFBLBQYAAAAABAAEAPUAAACJAwAAAAA=&#10;" path="m,221r936,l936,,,,,221xe" fillcolor="#d9d9d9" stroked="f">
                    <v:path arrowok="t" o:connecttype="custom" o:connectlocs="0,2561;936,2561;936,2340;0,2340;0,2561" o:connectangles="0,0,0,0,0"/>
                  </v:shape>
                </v:group>
                <v:group id="Group 209" o:spid="_x0000_s1029" style="position:absolute;left:7909;top:2561;width:936;height:221" coordorigin="7909,2561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0" o:spid="_x0000_s1030" style="position:absolute;left:7909;top:2561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EXMIA&#10;AADcAAAADwAAAGRycy9kb3ducmV2LnhtbESPQYvCMBSE78L+h/AW9iKaWnEr1SjiIngT63p/Ns+2&#10;bPPSbaLWf28EweMwM98w82VnanGl1lWWFYyGEQji3OqKCwW/h81gCsJ5ZI21ZVJwJwfLxUdvjqm2&#10;N97TNfOFCBB2KSoovW9SKV1ekkE3tA1x8M62NeiDbAupW7wFuKllHEXf0mDFYaHEhtYl5X/ZxSgY&#10;R2v8P5m4j85OMnv8Se77XaLU12e3moHw1Pl3+NXeagVxPIL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wRcwgAAANwAAAAPAAAAAAAAAAAAAAAAAJgCAABkcnMvZG93&#10;bnJldi54bWxQSwUGAAAAAAQABAD1AAAAhwMAAAAA&#10;" path="m,221r936,l936,,,,,221xe" fillcolor="#d9d9d9" stroked="f">
                    <v:path arrowok="t" o:connecttype="custom" o:connectlocs="0,2782;936,2782;936,2561;0,2561;0,2782" o:connectangles="0,0,0,0,0"/>
                  </v:shape>
                </v:group>
                <v:group id="Group 207" o:spid="_x0000_s1031" style="position:absolute;left:7909;top:2782;width:936;height:221" coordorigin="7909,2782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8" o:spid="_x0000_s1032" style="position:absolute;left:7909;top:2782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/sMQA&#10;AADcAAAADwAAAGRycy9kb3ducmV2LnhtbESPQWvCQBSE7wX/w/IEL6VuGqlK6hpKROhNTO39mX1N&#10;gtm3Mbua5N93hUKPw8x8w2zSwTTiTp2rLSt4nUcgiAuray4VnL72L2sQziNrbCyTgpEcpNvJ0wYT&#10;bXs+0j33pQgQdgkqqLxvEyldUZFBN7ctcfB+bGfQB9mVUnfYB7hpZBxFS2mw5rBQYUtZRcUlvxkF&#10;iyjD69nEz+jsW26/d6vxeFgpNZsOH+8gPA3+P/zX/tQK4ngBj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pP7DEAAAA3AAAAA8AAAAAAAAAAAAAAAAAmAIAAGRycy9k&#10;b3ducmV2LnhtbFBLBQYAAAAABAAEAPUAAACJAwAAAAA=&#10;" path="m,221r936,l936,,,,,221xe" fillcolor="#d9d9d9" stroked="f">
                    <v:path arrowok="t" o:connecttype="custom" o:connectlocs="0,3003;936,3003;936,2782;0,2782;0,3003" o:connectangles="0,0,0,0,0"/>
                  </v:shape>
                </v:group>
                <v:group id="Group 205" o:spid="_x0000_s1033" style="position:absolute;left:7909;top:3003;width:936;height:221" coordorigin="7909,3003" coordsize="93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6" o:spid="_x0000_s1034" style="position:absolute;left:7909;top:3003;width:936;height:221;visibility:visible;mso-wrap-style:square;v-text-anchor:top" coordsize="93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CX8QA&#10;AADcAAAADwAAAGRycy9kb3ducmV2LnhtbESPT2vCQBTE7wW/w/IEL6VumuIfUtdQIkJvxdTen9nX&#10;JJh9G7OrSb59VxB6HGbmN8wmHUwjbtS52rKC13kEgriwuuZSwfF7/7IG4TyyxsYyKRjJQbqdPG0w&#10;0bbnA91yX4oAYZeggsr7NpHSFRUZdHPbEgfv13YGfZBdKXWHfYCbRsZRtJQGaw4LFbaUVVSc86tR&#10;8BZleDmZ+BmdXeT2Z7caD18rpWbT4eMdhKfB/4cf7U+tII4XcD8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MAl/EAAAA3AAAAA8AAAAAAAAAAAAAAAAAmAIAAGRycy9k&#10;b3ducmV2LnhtbFBLBQYAAAAABAAEAPUAAACJAwAAAAA=&#10;" path="m,221r936,l936,,,,,221xe" fillcolor="#d9d9d9" stroked="f">
                    <v:path arrowok="t" o:connecttype="custom" o:connectlocs="0,3224;936,3224;936,3003;0,3003;0,322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408" behindDoc="1" locked="0" layoutInCell="1" allowOverlap="1" wp14:anchorId="21E589F3" wp14:editId="2750FE83">
                <wp:simplePos x="0" y="0"/>
                <wp:positionH relativeFrom="page">
                  <wp:posOffset>5753735</wp:posOffset>
                </wp:positionH>
                <wp:positionV relativeFrom="page">
                  <wp:posOffset>1485900</wp:posOffset>
                </wp:positionV>
                <wp:extent cx="584200" cy="559435"/>
                <wp:effectExtent l="635" t="0" r="0" b="2540"/>
                <wp:wrapNone/>
                <wp:docPr id="210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0" cy="559435"/>
                          <a:chOff x="9061" y="2340"/>
                          <a:chExt cx="920" cy="881"/>
                        </a:xfrm>
                      </wpg:grpSpPr>
                      <wpg:grpSp>
                        <wpg:cNvPr id="211" name="Group 202"/>
                        <wpg:cNvGrpSpPr>
                          <a:grpSpLocks/>
                        </wpg:cNvGrpSpPr>
                        <wpg:grpSpPr bwMode="auto">
                          <a:xfrm>
                            <a:off x="9061" y="2340"/>
                            <a:ext cx="920" cy="221"/>
                            <a:chOff x="9061" y="2340"/>
                            <a:chExt cx="920" cy="221"/>
                          </a:xfrm>
                        </wpg:grpSpPr>
                        <wps:wsp>
                          <wps:cNvPr id="212" name="Freeform 203"/>
                          <wps:cNvSpPr>
                            <a:spLocks/>
                          </wps:cNvSpPr>
                          <wps:spPr bwMode="auto">
                            <a:xfrm>
                              <a:off x="9061" y="2340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9061 9061"/>
                                <a:gd name="T1" fmla="*/ T0 w 920"/>
                                <a:gd name="T2" fmla="+- 0 2561 2340"/>
                                <a:gd name="T3" fmla="*/ 2561 h 221"/>
                                <a:gd name="T4" fmla="+- 0 9980 9061"/>
                                <a:gd name="T5" fmla="*/ T4 w 920"/>
                                <a:gd name="T6" fmla="+- 0 2561 2340"/>
                                <a:gd name="T7" fmla="*/ 2561 h 221"/>
                                <a:gd name="T8" fmla="+- 0 9980 9061"/>
                                <a:gd name="T9" fmla="*/ T8 w 920"/>
                                <a:gd name="T10" fmla="+- 0 2340 2340"/>
                                <a:gd name="T11" fmla="*/ 2340 h 221"/>
                                <a:gd name="T12" fmla="+- 0 9061 9061"/>
                                <a:gd name="T13" fmla="*/ T12 w 920"/>
                                <a:gd name="T14" fmla="+- 0 2340 2340"/>
                                <a:gd name="T15" fmla="*/ 2340 h 221"/>
                                <a:gd name="T16" fmla="+- 0 9061 9061"/>
                                <a:gd name="T17" fmla="*/ T16 w 920"/>
                                <a:gd name="T18" fmla="+- 0 2561 2340"/>
                                <a:gd name="T19" fmla="*/ 25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0"/>
                        <wpg:cNvGrpSpPr>
                          <a:grpSpLocks/>
                        </wpg:cNvGrpSpPr>
                        <wpg:grpSpPr bwMode="auto">
                          <a:xfrm>
                            <a:off x="9061" y="2561"/>
                            <a:ext cx="920" cy="221"/>
                            <a:chOff x="9061" y="2561"/>
                            <a:chExt cx="920" cy="221"/>
                          </a:xfrm>
                        </wpg:grpSpPr>
                        <wps:wsp>
                          <wps:cNvPr id="214" name="Freeform 201"/>
                          <wps:cNvSpPr>
                            <a:spLocks/>
                          </wps:cNvSpPr>
                          <wps:spPr bwMode="auto">
                            <a:xfrm>
                              <a:off x="9061" y="2561"/>
                              <a:ext cx="920" cy="221"/>
                            </a:xfrm>
                            <a:custGeom>
                              <a:avLst/>
                              <a:gdLst>
                                <a:gd name="T0" fmla="+- 0 9061 9061"/>
                                <a:gd name="T1" fmla="*/ T0 w 920"/>
                                <a:gd name="T2" fmla="+- 0 2782 2561"/>
                                <a:gd name="T3" fmla="*/ 2782 h 221"/>
                                <a:gd name="T4" fmla="+- 0 9980 9061"/>
                                <a:gd name="T5" fmla="*/ T4 w 920"/>
                                <a:gd name="T6" fmla="+- 0 2782 2561"/>
                                <a:gd name="T7" fmla="*/ 2782 h 221"/>
                                <a:gd name="T8" fmla="+- 0 9980 9061"/>
                                <a:gd name="T9" fmla="*/ T8 w 920"/>
                                <a:gd name="T10" fmla="+- 0 2561 2561"/>
                                <a:gd name="T11" fmla="*/ 2561 h 221"/>
                                <a:gd name="T12" fmla="+- 0 9061 9061"/>
                                <a:gd name="T13" fmla="*/ T12 w 920"/>
                                <a:gd name="T14" fmla="+- 0 2561 2561"/>
                                <a:gd name="T15" fmla="*/ 2561 h 221"/>
                                <a:gd name="T16" fmla="+- 0 9061 9061"/>
                                <a:gd name="T17" fmla="*/ T16 w 920"/>
                                <a:gd name="T18" fmla="+- 0 2782 2561"/>
                                <a:gd name="T19" fmla="*/ 27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221">
                                  <a:moveTo>
                                    <a:pt x="0" y="221"/>
                                  </a:moveTo>
                                  <a:lnTo>
                                    <a:pt x="919" y="221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8"/>
                        <wpg:cNvGrpSpPr>
                          <a:grpSpLocks/>
                        </wpg:cNvGrpSpPr>
                        <wpg:grpSpPr bwMode="auto">
                          <a:xfrm>
                            <a:off x="9061" y="2782"/>
                            <a:ext cx="920" cy="440"/>
                            <a:chOff x="9061" y="2782"/>
                            <a:chExt cx="920" cy="440"/>
                          </a:xfrm>
                        </wpg:grpSpPr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9061" y="2782"/>
                              <a:ext cx="920" cy="440"/>
                            </a:xfrm>
                            <a:custGeom>
                              <a:avLst/>
                              <a:gdLst>
                                <a:gd name="T0" fmla="+- 0 9061 9061"/>
                                <a:gd name="T1" fmla="*/ T0 w 920"/>
                                <a:gd name="T2" fmla="+- 0 3221 2782"/>
                                <a:gd name="T3" fmla="*/ 3221 h 440"/>
                                <a:gd name="T4" fmla="+- 0 9980 9061"/>
                                <a:gd name="T5" fmla="*/ T4 w 920"/>
                                <a:gd name="T6" fmla="+- 0 3221 2782"/>
                                <a:gd name="T7" fmla="*/ 3221 h 440"/>
                                <a:gd name="T8" fmla="+- 0 9980 9061"/>
                                <a:gd name="T9" fmla="*/ T8 w 920"/>
                                <a:gd name="T10" fmla="+- 0 2782 2782"/>
                                <a:gd name="T11" fmla="*/ 2782 h 440"/>
                                <a:gd name="T12" fmla="+- 0 9061 9061"/>
                                <a:gd name="T13" fmla="*/ T12 w 920"/>
                                <a:gd name="T14" fmla="+- 0 2782 2782"/>
                                <a:gd name="T15" fmla="*/ 2782 h 440"/>
                                <a:gd name="T16" fmla="+- 0 9061 9061"/>
                                <a:gd name="T17" fmla="*/ T16 w 920"/>
                                <a:gd name="T18" fmla="+- 0 3221 2782"/>
                                <a:gd name="T19" fmla="*/ 3221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" h="440">
                                  <a:moveTo>
                                    <a:pt x="0" y="439"/>
                                  </a:moveTo>
                                  <a:lnTo>
                                    <a:pt x="919" y="439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005C1" id="Group 197" o:spid="_x0000_s1026" style="position:absolute;margin-left:453.05pt;margin-top:117pt;width:46pt;height:44.05pt;z-index:-169072;mso-position-horizontal-relative:page;mso-position-vertical-relative:page" coordorigin="9061,2340" coordsize="920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">
                <v:group id="Group 202" o:spid="_x0000_s1027" style="position:absolute;left:9061;top:2340;width:920;height:221" coordorigin="9061,2340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3" o:spid="_x0000_s1028" style="position:absolute;left:9061;top:2340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kksQA&#10;AADcAAAADwAAAGRycy9kb3ducmV2LnhtbESPUWvCMBSF3wf+h3CFvYw1bRlSaqOIMNiDCOp+wKW5&#10;JsXmpjSZVn+9GQz2eDjnfIfTrCfXiyuNofOsoMhyEMSt1x0bBd+nz/cKRIjIGnvPpOBOAdar2UuD&#10;tfY3PtD1GI1IEA41KrAxDrWUobXkMGR+IE7e2Y8OY5KjkXrEW4K7XpZ5vpAOO04LFgfaWmovxx+n&#10;wPebx0elO/NW7A4Pu88rd7c7pV7n02YJItIU/8N/7S+toCxK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5JLEAAAA3AAAAA8AAAAAAAAAAAAAAAAAmAIAAGRycy9k&#10;b3ducmV2LnhtbFBLBQYAAAAABAAEAPUAAACJAwAAAAA=&#10;" path="m,221r919,l919,,,,,221xe" fillcolor="#7e7e7e" stroked="f">
                    <v:path arrowok="t" o:connecttype="custom" o:connectlocs="0,2561;919,2561;919,2340;0,2340;0,2561" o:connectangles="0,0,0,0,0"/>
                  </v:shape>
                </v:group>
                <v:group id="Group 200" o:spid="_x0000_s1029" style="position:absolute;left:9061;top:2561;width:920;height:221" coordorigin="9061,2561" coordsize="9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1" o:spid="_x0000_s1030" style="position:absolute;left:9061;top:2561;width:920;height:221;visibility:visible;mso-wrap-style:square;v-text-anchor:top" coordsize="9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ZfcIA&#10;AADcAAAADwAAAGRycy9kb3ducmV2LnhtbESP3arCMBCE7w/4DmEFbw6aVkRKNYoIghci+PMAS7M2&#10;xWZTmqjVpzeC4OUwM98w82Vna3Gn1leOFaSjBARx4XTFpYLzaTPMQPiArLF2TAqe5GG56P3NMdfu&#10;wQe6H0MpIoR9jgpMCE0upS8MWfQj1xBH7+JaiyHKtpS6xUeE21qOk2QqLVYcFww2tDZUXI83q8DV&#10;q9ck01X5n+4OL7NPMvs0O6UG/W41AxGoC7/wt73VCsbpBD5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Nl9wgAAANwAAAAPAAAAAAAAAAAAAAAAAJgCAABkcnMvZG93&#10;bnJldi54bWxQSwUGAAAAAAQABAD1AAAAhwMAAAAA&#10;" path="m,221r919,l919,,,,,221xe" fillcolor="#7e7e7e" stroked="f">
                    <v:path arrowok="t" o:connecttype="custom" o:connectlocs="0,2782;919,2782;919,2561;0,2561;0,2782" o:connectangles="0,0,0,0,0"/>
                  </v:shape>
                </v:group>
                <v:group id="Group 198" o:spid="_x0000_s1031" style="position:absolute;left:9061;top:2782;width:920;height:440" coordorigin="9061,2782" coordsize="920,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9" o:spid="_x0000_s1032" style="position:absolute;left:9061;top:2782;width:920;height:440;visibility:visible;mso-wrap-style:square;v-text-anchor:top" coordsize="920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/2b8A&#10;AADcAAAADwAAAGRycy9kb3ducmV2LnhtbESPzQrCMBCE74LvEFbwpqkeRKtRVCx49Q+va7O2xWZT&#10;mqjVpzeC4HGYmW+Y2aIxpXhQ7QrLCgb9CARxanXBmYLjIemNQTiPrLG0TApe5GAxb7dmGGv75B09&#10;9j4TAcIuRgW591UspUtzMuj6tiIO3tXWBn2QdSZ1jc8AN6UcRtFIGiw4LORY0Tqn9La/GwXpO0nO&#10;1TGarK769Fpfmu0GL1apbqdZTkF4avw//GtvtYLhYATfM+EI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aT/ZvwAAANwAAAAPAAAAAAAAAAAAAAAAAJgCAABkcnMvZG93bnJl&#10;di54bWxQSwUGAAAAAAQABAD1AAAAhAMAAAAA&#10;" path="m,439r919,l919,,,,,439xe" fillcolor="#7e7e7e" stroked="f">
                    <v:path arrowok="t" o:connecttype="custom" o:connectlocs="0,3221;919,3221;919,2782;0,2782;0,322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432" behindDoc="1" locked="0" layoutInCell="1" allowOverlap="1" wp14:anchorId="21E589F4" wp14:editId="007099E2">
                <wp:simplePos x="0" y="0"/>
                <wp:positionH relativeFrom="page">
                  <wp:posOffset>991870</wp:posOffset>
                </wp:positionH>
                <wp:positionV relativeFrom="page">
                  <wp:posOffset>3764915</wp:posOffset>
                </wp:positionV>
                <wp:extent cx="439420" cy="415925"/>
                <wp:effectExtent l="1270" t="2540" r="6985" b="635"/>
                <wp:wrapNone/>
                <wp:docPr id="19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15925"/>
                          <a:chOff x="1562" y="5929"/>
                          <a:chExt cx="692" cy="655"/>
                        </a:xfrm>
                      </wpg:grpSpPr>
                      <wpg:grpSp>
                        <wpg:cNvPr id="194" name="Group 195"/>
                        <wpg:cNvGrpSpPr>
                          <a:grpSpLocks/>
                        </wpg:cNvGrpSpPr>
                        <wpg:grpSpPr bwMode="auto">
                          <a:xfrm>
                            <a:off x="1574" y="5935"/>
                            <a:ext cx="675" cy="221"/>
                            <a:chOff x="1574" y="5935"/>
                            <a:chExt cx="675" cy="221"/>
                          </a:xfrm>
                        </wpg:grpSpPr>
                        <wps:wsp>
                          <wps:cNvPr id="195" name="Freeform 196"/>
                          <wps:cNvSpPr>
                            <a:spLocks/>
                          </wps:cNvSpPr>
                          <wps:spPr bwMode="auto">
                            <a:xfrm>
                              <a:off x="1574" y="5935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6156 5935"/>
                                <a:gd name="T3" fmla="*/ 6156 h 221"/>
                                <a:gd name="T4" fmla="+- 0 2248 1574"/>
                                <a:gd name="T5" fmla="*/ T4 w 675"/>
                                <a:gd name="T6" fmla="+- 0 6156 5935"/>
                                <a:gd name="T7" fmla="*/ 6156 h 221"/>
                                <a:gd name="T8" fmla="+- 0 2248 1574"/>
                                <a:gd name="T9" fmla="*/ T8 w 675"/>
                                <a:gd name="T10" fmla="+- 0 5935 5935"/>
                                <a:gd name="T11" fmla="*/ 5935 h 221"/>
                                <a:gd name="T12" fmla="+- 0 1574 1574"/>
                                <a:gd name="T13" fmla="*/ T12 w 675"/>
                                <a:gd name="T14" fmla="+- 0 5935 5935"/>
                                <a:gd name="T15" fmla="*/ 5935 h 221"/>
                                <a:gd name="T16" fmla="+- 0 1574 1574"/>
                                <a:gd name="T17" fmla="*/ T16 w 675"/>
                                <a:gd name="T18" fmla="+- 0 6156 5935"/>
                                <a:gd name="T19" fmla="*/ 615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3"/>
                        <wpg:cNvGrpSpPr>
                          <a:grpSpLocks/>
                        </wpg:cNvGrpSpPr>
                        <wpg:grpSpPr bwMode="auto">
                          <a:xfrm>
                            <a:off x="1574" y="6146"/>
                            <a:ext cx="675" cy="221"/>
                            <a:chOff x="1574" y="6146"/>
                            <a:chExt cx="675" cy="221"/>
                          </a:xfrm>
                        </wpg:grpSpPr>
                        <wps:wsp>
                          <wps:cNvPr id="197" name="Freeform 194"/>
                          <wps:cNvSpPr>
                            <a:spLocks/>
                          </wps:cNvSpPr>
                          <wps:spPr bwMode="auto">
                            <a:xfrm>
                              <a:off x="1574" y="614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6367 6146"/>
                                <a:gd name="T3" fmla="*/ 6367 h 221"/>
                                <a:gd name="T4" fmla="+- 0 2248 1574"/>
                                <a:gd name="T5" fmla="*/ T4 w 675"/>
                                <a:gd name="T6" fmla="+- 0 6367 6146"/>
                                <a:gd name="T7" fmla="*/ 6367 h 221"/>
                                <a:gd name="T8" fmla="+- 0 2248 1574"/>
                                <a:gd name="T9" fmla="*/ T8 w 675"/>
                                <a:gd name="T10" fmla="+- 0 6146 6146"/>
                                <a:gd name="T11" fmla="*/ 6146 h 221"/>
                                <a:gd name="T12" fmla="+- 0 1574 1574"/>
                                <a:gd name="T13" fmla="*/ T12 w 675"/>
                                <a:gd name="T14" fmla="+- 0 6146 6146"/>
                                <a:gd name="T15" fmla="*/ 6146 h 221"/>
                                <a:gd name="T16" fmla="+- 0 1574 1574"/>
                                <a:gd name="T17" fmla="*/ T16 w 675"/>
                                <a:gd name="T18" fmla="+- 0 6367 6146"/>
                                <a:gd name="T19" fmla="*/ 636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91"/>
                        <wpg:cNvGrpSpPr>
                          <a:grpSpLocks/>
                        </wpg:cNvGrpSpPr>
                        <wpg:grpSpPr bwMode="auto">
                          <a:xfrm>
                            <a:off x="1568" y="5935"/>
                            <a:ext cx="2" cy="642"/>
                            <a:chOff x="1568" y="5935"/>
                            <a:chExt cx="2" cy="642"/>
                          </a:xfrm>
                        </wpg:grpSpPr>
                        <wps:wsp>
                          <wps:cNvPr id="199" name="Freeform 192"/>
                          <wps:cNvSpPr>
                            <a:spLocks/>
                          </wps:cNvSpPr>
                          <wps:spPr bwMode="auto">
                            <a:xfrm>
                              <a:off x="1568" y="5935"/>
                              <a:ext cx="2" cy="642"/>
                            </a:xfrm>
                            <a:custGeom>
                              <a:avLst/>
                              <a:gdLst>
                                <a:gd name="T0" fmla="+- 0 5935 5935"/>
                                <a:gd name="T1" fmla="*/ 5935 h 642"/>
                                <a:gd name="T2" fmla="+- 0 6577 5935"/>
                                <a:gd name="T3" fmla="*/ 6577 h 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">
                                  <a:moveTo>
                                    <a:pt x="0" y="0"/>
                                  </a:moveTo>
                                  <a:lnTo>
                                    <a:pt x="0" y="64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9"/>
                        <wpg:cNvGrpSpPr>
                          <a:grpSpLocks/>
                        </wpg:cNvGrpSpPr>
                        <wpg:grpSpPr bwMode="auto">
                          <a:xfrm>
                            <a:off x="2242" y="5946"/>
                            <a:ext cx="2" cy="632"/>
                            <a:chOff x="2242" y="5946"/>
                            <a:chExt cx="2" cy="632"/>
                          </a:xfrm>
                        </wpg:grpSpPr>
                        <wps:wsp>
                          <wps:cNvPr id="201" name="Freeform 190"/>
                          <wps:cNvSpPr>
                            <a:spLocks/>
                          </wps:cNvSpPr>
                          <wps:spPr bwMode="auto">
                            <a:xfrm>
                              <a:off x="2242" y="5946"/>
                              <a:ext cx="2" cy="632"/>
                            </a:xfrm>
                            <a:custGeom>
                              <a:avLst/>
                              <a:gdLst>
                                <a:gd name="T0" fmla="+- 0 5946 5946"/>
                                <a:gd name="T1" fmla="*/ 5946 h 632"/>
                                <a:gd name="T2" fmla="+- 0 6577 5946"/>
                                <a:gd name="T3" fmla="*/ 6577 h 6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">
                                  <a:moveTo>
                                    <a:pt x="0" y="0"/>
                                  </a:moveTo>
                                  <a:lnTo>
                                    <a:pt x="0" y="631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7"/>
                        <wpg:cNvGrpSpPr>
                          <a:grpSpLocks/>
                        </wpg:cNvGrpSpPr>
                        <wpg:grpSpPr bwMode="auto">
                          <a:xfrm>
                            <a:off x="1574" y="5941"/>
                            <a:ext cx="675" cy="2"/>
                            <a:chOff x="1574" y="5941"/>
                            <a:chExt cx="675" cy="2"/>
                          </a:xfrm>
                        </wpg:grpSpPr>
                        <wps:wsp>
                          <wps:cNvPr id="203" name="Freeform 188"/>
                          <wps:cNvSpPr>
                            <a:spLocks/>
                          </wps:cNvSpPr>
                          <wps:spPr bwMode="auto">
                            <a:xfrm>
                              <a:off x="1574" y="594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5"/>
                        <wpg:cNvGrpSpPr>
                          <a:grpSpLocks/>
                        </wpg:cNvGrpSpPr>
                        <wpg:grpSpPr bwMode="auto">
                          <a:xfrm>
                            <a:off x="1574" y="6151"/>
                            <a:ext cx="675" cy="2"/>
                            <a:chOff x="1574" y="6151"/>
                            <a:chExt cx="675" cy="2"/>
                          </a:xfrm>
                        </wpg:grpSpPr>
                        <wps:wsp>
                          <wps:cNvPr id="205" name="Freeform 186"/>
                          <wps:cNvSpPr>
                            <a:spLocks/>
                          </wps:cNvSpPr>
                          <wps:spPr bwMode="auto">
                            <a:xfrm>
                              <a:off x="1574" y="615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3"/>
                        <wpg:cNvGrpSpPr>
                          <a:grpSpLocks/>
                        </wpg:cNvGrpSpPr>
                        <wpg:grpSpPr bwMode="auto">
                          <a:xfrm>
                            <a:off x="1574" y="6362"/>
                            <a:ext cx="675" cy="2"/>
                            <a:chOff x="1574" y="6362"/>
                            <a:chExt cx="675" cy="2"/>
                          </a:xfrm>
                        </wpg:grpSpPr>
                        <wps:wsp>
                          <wps:cNvPr id="207" name="Freeform 184"/>
                          <wps:cNvSpPr>
                            <a:spLocks/>
                          </wps:cNvSpPr>
                          <wps:spPr bwMode="auto">
                            <a:xfrm>
                              <a:off x="1574" y="636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1"/>
                        <wpg:cNvGrpSpPr>
                          <a:grpSpLocks/>
                        </wpg:cNvGrpSpPr>
                        <wpg:grpSpPr bwMode="auto">
                          <a:xfrm>
                            <a:off x="1574" y="6572"/>
                            <a:ext cx="675" cy="2"/>
                            <a:chOff x="1574" y="6572"/>
                            <a:chExt cx="675" cy="2"/>
                          </a:xfrm>
                        </wpg:grpSpPr>
                        <wps:wsp>
                          <wps:cNvPr id="209" name="Freeform 182"/>
                          <wps:cNvSpPr>
                            <a:spLocks/>
                          </wps:cNvSpPr>
                          <wps:spPr bwMode="auto">
                            <a:xfrm>
                              <a:off x="1574" y="6572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F0955" id="Group 180" o:spid="_x0000_s1026" style="position:absolute;margin-left:78.1pt;margin-top:296.45pt;width:34.6pt;height:32.75pt;z-index:-169048;mso-position-horizontal-relative:page;mso-position-vertical-relative:page" coordorigin="1562,5929" coordsize="692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">
                <v:group id="Group 195" o:spid="_x0000_s1027" style="position:absolute;left:1574;top:5935;width:675;height:221" coordorigin="1574,5935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6" o:spid="_x0000_s1028" style="position:absolute;left:1574;top:5935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A28MA&#10;AADcAAAADwAAAGRycy9kb3ducmV2LnhtbERPTWvCQBC9F/wPyxS8NZsKio2uIhZR7EGS6KG3ITsm&#10;wexsml01/nu3UOhtHu9z5sveNOJGnastK3iPYhDEhdU1lwqO+eZtCsJ5ZI2NZVLwIAfLxeBljom2&#10;d07plvlShBB2CSqovG8TKV1RkUEX2ZY4cGfbGfQBdqXUHd5DuGnkKI4n0mDNoaHCltYVFZfsahQ4&#10;/7NJD6fjp95+jcxql++/LydUavjar2YgPPX+X/zn3ukw/2MMv8+EC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A28MAAADcAAAADwAAAAAAAAAAAAAAAACYAgAAZHJzL2Rv&#10;d25yZXYueG1sUEsFBgAAAAAEAAQA9QAAAIgDAAAAAA==&#10;" path="m,221r674,l674,,,,,221xe" fillcolor="gray" stroked="f">
                    <v:path arrowok="t" o:connecttype="custom" o:connectlocs="0,6156;674,6156;674,5935;0,5935;0,6156" o:connectangles="0,0,0,0,0"/>
                  </v:shape>
                </v:group>
                <v:group id="Group 193" o:spid="_x0000_s1029" style="position:absolute;left:1574;top:6146;width:675;height:221" coordorigin="1574,614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4" o:spid="_x0000_s1030" style="position:absolute;left:1574;top:614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F4cIA&#10;AADcAAAADwAAAGRycy9kb3ducmV2LnhtbERPTWvCQBC9C/6HZYTedKOl1qbZiIilvXhoFHoddqdJ&#10;MDsbspuY/PtuodDbPN7nZPvRNmKgzteOFaxXCQhi7UzNpYLr5W25A+EDssHGMSmYyMM+n88yTI27&#10;8ycNRShFDGGfooIqhDaV0uuKLPqVa4kj9+06iyHCrpSmw3sMt43cJMlWWqw5NlTY0rEifSt6q6Dv&#10;z6eJdl/TgR7fnwbc1Fq3hVIPi/HwCiLQGP7Ff+4PE+e/PMP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cXhwgAAANwAAAAPAAAAAAAAAAAAAAAAAJgCAABkcnMvZG93&#10;bnJldi54bWxQSwUGAAAAAAQABAD1AAAAhwMAAAAA&#10;" path="m,221r674,l674,,,,,221xe" fillcolor="#d9d9d9" stroked="f">
                    <v:path arrowok="t" o:connecttype="custom" o:connectlocs="0,6367;674,6367;674,6146;0,6146;0,6367" o:connectangles="0,0,0,0,0"/>
                  </v:shape>
                </v:group>
                <v:group id="Group 191" o:spid="_x0000_s1031" style="position:absolute;left:1568;top:5935;width:2;height:642" coordorigin="1568,5935" coordsize="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2" o:spid="_x0000_s1032" style="position:absolute;left:1568;top:5935;width:2;height:642;visibility:visible;mso-wrap-style:square;v-text-anchor:top" coordsize="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5p8UA&#10;AADcAAAADwAAAGRycy9kb3ducmV2LnhtbESPT2vCQBDF7wW/wzJCb3WjlNZEVxEhUDAXo4f2NmTH&#10;JG12NmS3+fPt3YLQ2wzv/d682e5H04ieOldbVrBcRCCIC6trLhVcL+nLGoTzyBoby6RgIgf73exp&#10;i4m2A5+pz30pQgi7BBVU3reJlK6oyKBb2JY4aDfbGfRh7UqpOxxCuGnkKorepMGaw4UKWzpWVPzk&#10;vybUYPP+mn3bU/8Z+6tNs68pda1Sz/PxsAHhafT/5gf9oQMXx/D3TJh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nmnxQAAANwAAAAPAAAAAAAAAAAAAAAAAJgCAABkcnMv&#10;ZG93bnJldi54bWxQSwUGAAAAAAQABAD1AAAAigMAAAAA&#10;" path="m,l,642e" filled="f" strokeweight=".22086mm">
                    <v:path arrowok="t" o:connecttype="custom" o:connectlocs="0,5935;0,6577" o:connectangles="0,0"/>
                  </v:shape>
                </v:group>
                <v:group id="Group 189" o:spid="_x0000_s1033" style="position:absolute;left:2242;top:5946;width:2;height:632" coordorigin="2242,5946" coordsize="2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90" o:spid="_x0000_s1034" style="position:absolute;left:2242;top:5946;width:2;height:632;visibility:visible;mso-wrap-style:square;v-text-anchor:top" coordsize="2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/n8UA&#10;AADcAAAADwAAAGRycy9kb3ducmV2LnhtbESPQWvCQBSE70L/w/IKXsRs9FAkdSOtYOPRWhF6e2af&#10;STD7Nt1dY/z33YLQ4zAz3zDL1WBa0ZPzjWUFsyQFQVxa3XCl4PC1mS5A+ICssbVMCu7kYZU/jZaY&#10;aXvjT+r3oRIRwj5DBXUIXSalL2sy6BPbEUfvbJ3BEKWrpHZ4i3DTynmavkiDDceFGjta11Re9lej&#10;oFkff2g3KQ6nu+u/C3r/2BTDUanx8/D2CiLQEP7Dj/ZWK5inM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H+fxQAAANwAAAAPAAAAAAAAAAAAAAAAAJgCAABkcnMv&#10;ZG93bnJldi54bWxQSwUGAAAAAAQABAD1AAAAigMAAAAA&#10;" path="m,l,631e" filled="f" strokeweight=".22086mm">
                    <v:path arrowok="t" o:connecttype="custom" o:connectlocs="0,5946;0,6577" o:connectangles="0,0"/>
                  </v:shape>
                </v:group>
                <v:group id="Group 187" o:spid="_x0000_s1035" style="position:absolute;left:1574;top:5941;width:675;height:2" coordorigin="1574,594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8" o:spid="_x0000_s1036" style="position:absolute;left:1574;top:594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cPMUA&#10;AADcAAAADwAAAGRycy9kb3ducmV2LnhtbESPQWvCQBSE70L/w/IK3nTTFBZJXcUKloJWaFLo9ZF9&#10;JtHs25Ddxvjvu4WCx2FmvmGW69G2YqDeN441PM0TEMSlMw1XGr6K3WwBwgdkg61j0nAjD+vVw2SJ&#10;mXFX/qQhD5WIEPYZaqhD6DIpfVmTRT93HXH0Tq63GKLsK2l6vEa4bWWaJEpabDgu1NjRtqbykv9Y&#10;DR979c12V2zPm0MVXhWp49tFaT19HDcvIAKN4R7+b78bDWnyD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9w8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v:group id="Group 185" o:spid="_x0000_s1037" style="position:absolute;left:1574;top:6151;width:675;height:2" coordorigin="1574,615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6" o:spid="_x0000_s1038" style="position:absolute;left:1574;top:615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h08UA&#10;AADcAAAADwAAAGRycy9kb3ducmV2LnhtbESPQWvCQBSE70L/w/IK3nTTQBdJXcUKloJWaFLo9ZF9&#10;JtHs25Ddxvjvu4WCx2FmvmGW69G2YqDeN441PM0TEMSlMw1XGr6K3WwBwgdkg61j0nAjD+vVw2SJ&#10;mXFX/qQhD5WIEPYZaqhD6DIpfVmTRT93HXH0Tq63GKLsK2l6vEa4bWWaJEpabDgu1NjRtqbykv9Y&#10;DR979c12V2zPm0MVXhWp49tFaT19HDcvIAKN4R7+b78bDWnyD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uHT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v:group id="Group 183" o:spid="_x0000_s1039" style="position:absolute;left:1574;top:6362;width:675;height:2" coordorigin="1574,636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4" o:spid="_x0000_s1040" style="position:absolute;left:1574;top:636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aP8UA&#10;AADcAAAADwAAAGRycy9kb3ducmV2LnhtbESPT2vCQBTE74V+h+UVvNWNOWxLdBUVLEL/gIng9ZF9&#10;JtHs25DdxvTbdwsFj8PM/IZZrEbbioF63zjWMJsmIIhLZxquNByL3fMrCB+QDbaOScMPeVgtHx8W&#10;mBl34wMNeahEhLDPUEMdQpdJ6cuaLPqp64ijd3a9xRBlX0nT4y3CbSvTJFHSYsNxocaOtjWV1/zb&#10;avh8Vye2u2J7WX9UYaNIfb1dldaTp3E9BxFoDPfwf3tvNKTJC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No/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v:group id="Group 181" o:spid="_x0000_s1041" style="position:absolute;left:1574;top:6572;width:675;height:2" coordorigin="1574,6572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82" o:spid="_x0000_s1042" style="position:absolute;left:1574;top:6572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r1sUA&#10;AADcAAAADwAAAGRycy9kb3ducmV2LnhtbESPT2vCQBTE74V+h+UVvNWNOSxtdBUVLEL/gIng9ZF9&#10;JtHs25DdxvTbdwsFj8PM/IZZrEbbioF63zjWMJsmIIhLZxquNByL3fMLCB+QDbaOScMPeVgtHx8W&#10;mBl34wMNeahEhLDPUEMdQpdJ6cuaLPqp64ijd3a9xRBlX0nT4y3CbSvTJFHSYsNxocaOtjWV1/zb&#10;avh8Vye2u2J7WX9UYaNIfb1dldaTp3E9BxFoDPfwf3tvNKTJK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+vW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456" behindDoc="1" locked="0" layoutInCell="1" allowOverlap="1" wp14:anchorId="21E589F5" wp14:editId="4FFDDA55">
                <wp:simplePos x="0" y="0"/>
                <wp:positionH relativeFrom="page">
                  <wp:posOffset>991870</wp:posOffset>
                </wp:positionH>
                <wp:positionV relativeFrom="page">
                  <wp:posOffset>4446270</wp:posOffset>
                </wp:positionV>
                <wp:extent cx="439420" cy="422275"/>
                <wp:effectExtent l="1270" t="7620" r="6985" b="8255"/>
                <wp:wrapNone/>
                <wp:docPr id="17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22275"/>
                          <a:chOff x="1562" y="7002"/>
                          <a:chExt cx="692" cy="665"/>
                        </a:xfrm>
                      </wpg:grpSpPr>
                      <wpg:grpSp>
                        <wpg:cNvPr id="177" name="Group 178"/>
                        <wpg:cNvGrpSpPr>
                          <a:grpSpLocks/>
                        </wpg:cNvGrpSpPr>
                        <wpg:grpSpPr bwMode="auto">
                          <a:xfrm>
                            <a:off x="1574" y="7009"/>
                            <a:ext cx="675" cy="221"/>
                            <a:chOff x="1574" y="7009"/>
                            <a:chExt cx="675" cy="221"/>
                          </a:xfrm>
                        </wpg:grpSpPr>
                        <wps:wsp>
                          <wps:cNvPr id="178" name="Freeform 179"/>
                          <wps:cNvSpPr>
                            <a:spLocks/>
                          </wps:cNvSpPr>
                          <wps:spPr bwMode="auto">
                            <a:xfrm>
                              <a:off x="1574" y="7009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7230 7009"/>
                                <a:gd name="T3" fmla="*/ 7230 h 221"/>
                                <a:gd name="T4" fmla="+- 0 2248 1574"/>
                                <a:gd name="T5" fmla="*/ T4 w 675"/>
                                <a:gd name="T6" fmla="+- 0 7230 7009"/>
                                <a:gd name="T7" fmla="*/ 7230 h 221"/>
                                <a:gd name="T8" fmla="+- 0 2248 1574"/>
                                <a:gd name="T9" fmla="*/ T8 w 675"/>
                                <a:gd name="T10" fmla="+- 0 7009 7009"/>
                                <a:gd name="T11" fmla="*/ 7009 h 221"/>
                                <a:gd name="T12" fmla="+- 0 1574 1574"/>
                                <a:gd name="T13" fmla="*/ T12 w 675"/>
                                <a:gd name="T14" fmla="+- 0 7009 7009"/>
                                <a:gd name="T15" fmla="*/ 7009 h 221"/>
                                <a:gd name="T16" fmla="+- 0 1574 1574"/>
                                <a:gd name="T17" fmla="*/ T16 w 675"/>
                                <a:gd name="T18" fmla="+- 0 7230 7009"/>
                                <a:gd name="T19" fmla="*/ 72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6"/>
                        <wpg:cNvGrpSpPr>
                          <a:grpSpLocks/>
                        </wpg:cNvGrpSpPr>
                        <wpg:grpSpPr bwMode="auto">
                          <a:xfrm>
                            <a:off x="1574" y="7219"/>
                            <a:ext cx="675" cy="221"/>
                            <a:chOff x="1574" y="7219"/>
                            <a:chExt cx="675" cy="221"/>
                          </a:xfrm>
                        </wpg:grpSpPr>
                        <wps:wsp>
                          <wps:cNvPr id="180" name="Freeform 177"/>
                          <wps:cNvSpPr>
                            <a:spLocks/>
                          </wps:cNvSpPr>
                          <wps:spPr bwMode="auto">
                            <a:xfrm>
                              <a:off x="1574" y="7219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7440 7219"/>
                                <a:gd name="T3" fmla="*/ 7440 h 221"/>
                                <a:gd name="T4" fmla="+- 0 2248 1574"/>
                                <a:gd name="T5" fmla="*/ T4 w 675"/>
                                <a:gd name="T6" fmla="+- 0 7440 7219"/>
                                <a:gd name="T7" fmla="*/ 7440 h 221"/>
                                <a:gd name="T8" fmla="+- 0 2248 1574"/>
                                <a:gd name="T9" fmla="*/ T8 w 675"/>
                                <a:gd name="T10" fmla="+- 0 7219 7219"/>
                                <a:gd name="T11" fmla="*/ 7219 h 221"/>
                                <a:gd name="T12" fmla="+- 0 1574 1574"/>
                                <a:gd name="T13" fmla="*/ T12 w 675"/>
                                <a:gd name="T14" fmla="+- 0 7219 7219"/>
                                <a:gd name="T15" fmla="*/ 7219 h 221"/>
                                <a:gd name="T16" fmla="+- 0 1574 1574"/>
                                <a:gd name="T17" fmla="*/ T16 w 675"/>
                                <a:gd name="T18" fmla="+- 0 7440 7219"/>
                                <a:gd name="T19" fmla="*/ 74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4"/>
                        <wpg:cNvGrpSpPr>
                          <a:grpSpLocks/>
                        </wpg:cNvGrpSpPr>
                        <wpg:grpSpPr bwMode="auto">
                          <a:xfrm>
                            <a:off x="1568" y="7009"/>
                            <a:ext cx="2" cy="653"/>
                            <a:chOff x="1568" y="7009"/>
                            <a:chExt cx="2" cy="653"/>
                          </a:xfrm>
                        </wpg:grpSpPr>
                        <wps:wsp>
                          <wps:cNvPr id="182" name="Freeform 175"/>
                          <wps:cNvSpPr>
                            <a:spLocks/>
                          </wps:cNvSpPr>
                          <wps:spPr bwMode="auto">
                            <a:xfrm>
                              <a:off x="1568" y="7009"/>
                              <a:ext cx="2" cy="653"/>
                            </a:xfrm>
                            <a:custGeom>
                              <a:avLst/>
                              <a:gdLst>
                                <a:gd name="T0" fmla="+- 0 7009 7009"/>
                                <a:gd name="T1" fmla="*/ 7009 h 653"/>
                                <a:gd name="T2" fmla="+- 0 7661 7009"/>
                                <a:gd name="T3" fmla="*/ 7661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0"/>
                                  </a:moveTo>
                                  <a:lnTo>
                                    <a:pt x="0" y="65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2"/>
                        <wpg:cNvGrpSpPr>
                          <a:grpSpLocks/>
                        </wpg:cNvGrpSpPr>
                        <wpg:grpSpPr bwMode="auto">
                          <a:xfrm>
                            <a:off x="2242" y="7019"/>
                            <a:ext cx="2" cy="642"/>
                            <a:chOff x="2242" y="7019"/>
                            <a:chExt cx="2" cy="642"/>
                          </a:xfrm>
                        </wpg:grpSpPr>
                        <wps:wsp>
                          <wps:cNvPr id="184" name="Freeform 173"/>
                          <wps:cNvSpPr>
                            <a:spLocks/>
                          </wps:cNvSpPr>
                          <wps:spPr bwMode="auto">
                            <a:xfrm>
                              <a:off x="2242" y="7019"/>
                              <a:ext cx="2" cy="642"/>
                            </a:xfrm>
                            <a:custGeom>
                              <a:avLst/>
                              <a:gdLst>
                                <a:gd name="T0" fmla="+- 0 7019 7019"/>
                                <a:gd name="T1" fmla="*/ 7019 h 642"/>
                                <a:gd name="T2" fmla="+- 0 7661 7019"/>
                                <a:gd name="T3" fmla="*/ 7661 h 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">
                                  <a:moveTo>
                                    <a:pt x="0" y="0"/>
                                  </a:moveTo>
                                  <a:lnTo>
                                    <a:pt x="0" y="64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0"/>
                        <wpg:cNvGrpSpPr>
                          <a:grpSpLocks/>
                        </wpg:cNvGrpSpPr>
                        <wpg:grpSpPr bwMode="auto">
                          <a:xfrm>
                            <a:off x="1574" y="7014"/>
                            <a:ext cx="675" cy="2"/>
                            <a:chOff x="1574" y="7014"/>
                            <a:chExt cx="675" cy="2"/>
                          </a:xfrm>
                        </wpg:grpSpPr>
                        <wps:wsp>
                          <wps:cNvPr id="186" name="Freeform 171"/>
                          <wps:cNvSpPr>
                            <a:spLocks/>
                          </wps:cNvSpPr>
                          <wps:spPr bwMode="auto">
                            <a:xfrm>
                              <a:off x="1574" y="7014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8"/>
                        <wpg:cNvGrpSpPr>
                          <a:grpSpLocks/>
                        </wpg:cNvGrpSpPr>
                        <wpg:grpSpPr bwMode="auto">
                          <a:xfrm>
                            <a:off x="1574" y="7224"/>
                            <a:ext cx="675" cy="2"/>
                            <a:chOff x="1574" y="7224"/>
                            <a:chExt cx="675" cy="2"/>
                          </a:xfrm>
                        </wpg:grpSpPr>
                        <wps:wsp>
                          <wps:cNvPr id="188" name="Freeform 169"/>
                          <wps:cNvSpPr>
                            <a:spLocks/>
                          </wps:cNvSpPr>
                          <wps:spPr bwMode="auto">
                            <a:xfrm>
                              <a:off x="1574" y="7224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6"/>
                        <wpg:cNvGrpSpPr>
                          <a:grpSpLocks/>
                        </wpg:cNvGrpSpPr>
                        <wpg:grpSpPr bwMode="auto">
                          <a:xfrm>
                            <a:off x="1574" y="7435"/>
                            <a:ext cx="675" cy="2"/>
                            <a:chOff x="1574" y="7435"/>
                            <a:chExt cx="675" cy="2"/>
                          </a:xfrm>
                        </wpg:grpSpPr>
                        <wps:wsp>
                          <wps:cNvPr id="190" name="Freeform 167"/>
                          <wps:cNvSpPr>
                            <a:spLocks/>
                          </wps:cNvSpPr>
                          <wps:spPr bwMode="auto">
                            <a:xfrm>
                              <a:off x="1574" y="7435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64"/>
                        <wpg:cNvGrpSpPr>
                          <a:grpSpLocks/>
                        </wpg:cNvGrpSpPr>
                        <wpg:grpSpPr bwMode="auto">
                          <a:xfrm>
                            <a:off x="1574" y="7656"/>
                            <a:ext cx="675" cy="2"/>
                            <a:chOff x="1574" y="7656"/>
                            <a:chExt cx="675" cy="2"/>
                          </a:xfrm>
                        </wpg:grpSpPr>
                        <wps:wsp>
                          <wps:cNvPr id="192" name="Freeform 165"/>
                          <wps:cNvSpPr>
                            <a:spLocks/>
                          </wps:cNvSpPr>
                          <wps:spPr bwMode="auto">
                            <a:xfrm>
                              <a:off x="1574" y="7656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8FE9F" id="Group 163" o:spid="_x0000_s1026" style="position:absolute;margin-left:78.1pt;margin-top:350.1pt;width:34.6pt;height:33.25pt;z-index:-169024;mso-position-horizontal-relative:page;mso-position-vertical-relative:page" coordorigin="1562,7002" coordsize="69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">
                <v:group id="Group 178" o:spid="_x0000_s1027" style="position:absolute;left:1574;top:7009;width:675;height:221" coordorigin="1574,7009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9" o:spid="_x0000_s1028" style="position:absolute;left:1574;top:7009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gZ8EA&#10;AADcAAAADwAAAGRycy9kb3ducmV2LnhtbESPQU/DMAyF70j8h8hI3LZ0HGB0y6aJgcSVbD/AakxT&#10;LXG6JrTl3+PDJG623vN7n7f7OQY10pC7xAZWywoUcZNcx62B8+ljsQaVC7LDkJgM/FKG/e7+bou1&#10;SxN/0WhLqySEc40GfCl9rXVuPEXMy9QTi/adhohF1qHVbsBJwmPQT1X1rCN2LA0ee3rz1FzsTzTw&#10;OtqAk70e+fy+oqNNofEYjHl8mA8bUIXm8m++XX86wX8RWnlGJt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oGfBAAAA3AAAAA8AAAAAAAAAAAAAAAAAmAIAAGRycy9kb3du&#10;cmV2LnhtbFBLBQYAAAAABAAEAPUAAACGAwAAAAA=&#10;" path="m,221r674,l674,,,,,221xe" fillcolor="#365f92" stroked="f">
                    <v:path arrowok="t" o:connecttype="custom" o:connectlocs="0,7230;674,7230;674,7009;0,7009;0,7230" o:connectangles="0,0,0,0,0"/>
                  </v:shape>
                </v:group>
                <v:group id="Group 176" o:spid="_x0000_s1029" style="position:absolute;left:1574;top:7219;width:675;height:221" coordorigin="1574,7219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7" o:spid="_x0000_s1030" style="position:absolute;left:1574;top:7219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AK8QA&#10;AADcAAAADwAAAGRycy9kb3ducmV2LnhtbESPQW/CMAyF70j7D5GRdoMUNE2oNCCYBNq0XQb8AK9x&#10;m2qNEzUBun8/HybtZus9v/e52o6+VzcaUhfYwGJegCKug+24NXA5H2YrUCkjW+wDk4EfSrDdPEwq&#10;LG248yfdTrlVEsKpRAMu51hqnWpHHtM8RGLRmjB4zLIOrbYD3iXc93pZFM/aY8fS4DDSi6P6+3T1&#10;Bt6Px/hBXzG7/eXNNbvl/vyEzpjH6bhbg8o05n/z3/WrFfyV4MszMo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ACvEAAAA3AAAAA8AAAAAAAAAAAAAAAAAmAIAAGRycy9k&#10;b3ducmV2LnhtbFBLBQYAAAAABAAEAPUAAACJAwAAAAA=&#10;" path="m,221r674,l674,,,,,221xe" fillcolor="#94b3d6" stroked="f">
                    <v:path arrowok="t" o:connecttype="custom" o:connectlocs="0,7440;674,7440;674,7219;0,7219;0,7440" o:connectangles="0,0,0,0,0"/>
                  </v:shape>
                </v:group>
                <v:group id="Group 174" o:spid="_x0000_s1031" style="position:absolute;left:1568;top:7009;width:2;height:653" coordorigin="1568,7009" coordsize="2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5" o:spid="_x0000_s1032" style="position:absolute;left:1568;top:7009;width:2;height:653;visibility:visible;mso-wrap-style:square;v-text-anchor:top" coordsize="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qUMMA&#10;AADcAAAADwAAAGRycy9kb3ducmV2LnhtbERPS2sCMRC+C/6HMIK3mtVDkdUo4qPVHlqqIngbNuPu&#10;YjLZbuK6/vumUPA2H99zpvPWGtFQ7UvHCoaDBARx5nTJuYLjYfMyBuEDskbjmBQ8yMN81u1MMdXu&#10;zt/U7EMuYgj7FBUUIVSplD4ryKIfuIo4chdXWwwR1rnUNd5juDVylCSv0mLJsaHAipYFZdf9zSow&#10;7+Vn+4Y7I8+nr49V9tPc1uGiVL/XLiYgArXhKf53b3WcPx7B3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MqUMMAAADcAAAADwAAAAAAAAAAAAAAAACYAgAAZHJzL2Rv&#10;d25yZXYueG1sUEsFBgAAAAAEAAQA9QAAAIgDAAAAAA==&#10;" path="m,l,652e" filled="f" strokeweight=".22086mm">
                    <v:path arrowok="t" o:connecttype="custom" o:connectlocs="0,7009;0,7661" o:connectangles="0,0"/>
                  </v:shape>
                </v:group>
                <v:group id="Group 172" o:spid="_x0000_s1033" style="position:absolute;left:2242;top:7019;width:2;height:642" coordorigin="2242,7019" coordsize="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73" o:spid="_x0000_s1034" style="position:absolute;left:2242;top:7019;width:2;height:642;visibility:visible;mso-wrap-style:square;v-text-anchor:top" coordsize="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5A5MUA&#10;AADcAAAADwAAAGRycy9kb3ducmV2LnhtbESPQWuDQBCF74X8h2UCvTVriiTWZpVSEArNpYmH9ja4&#10;EzVxZ8Xdqvn33UAhtxne+9682eWz6cRIg2stK1ivIhDEldUt1wrKY/GUgHAeWWNnmRRcyUGeLR52&#10;mGo78ReNB1+LEMIuRQWN930qpasaMuhWticO2skOBn1Yh1rqAacQbjr5HEUbabDlcKHBnt4bqi6H&#10;XxNqsNnG+7P9HL9ffGmL/c+1cL1Sj8v57RWEp9nfzf/0hw5cEsPtmTC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3kDkxQAAANwAAAAPAAAAAAAAAAAAAAAAAJgCAABkcnMv&#10;ZG93bnJldi54bWxQSwUGAAAAAAQABAD1AAAAigMAAAAA&#10;" path="m,l,642e" filled="f" strokeweight=".22086mm">
                    <v:path arrowok="t" o:connecttype="custom" o:connectlocs="0,7019;0,7661" o:connectangles="0,0"/>
                  </v:shape>
                </v:group>
                <v:group id="Group 170" o:spid="_x0000_s1035" style="position:absolute;left:1574;top:7014;width:675;height:2" coordorigin="1574,7014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1" o:spid="_x0000_s1036" style="position:absolute;left:1574;top:7014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dgsIA&#10;AADcAAAADwAAAGRycy9kb3ducmV2LnhtbERPTWvCQBC9F/wPywi91Y0elpC6igYUobVQLXgdsmMS&#10;k50N2a1J/31XKPQ2j/c5y/VoW3Gn3teONcxnCQjiwpmaSw1f591LCsIHZIOtY9LwQx7Wq8nTEjPj&#10;Bv6k+ymUIoawz1BDFUKXSemLiiz6meuII3d1vcUQYV9K0+MQw20rF0mipMWaY0OFHeUVFc3p22o4&#10;vqkL2905v23ey7BVpD72jdL6eTpuXkEEGsO/+M99MHF+quDx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h2CwgAAANwAAAAPAAAAAAAAAAAAAAAAAJgCAABkcnMvZG93&#10;bnJldi54bWxQSwUGAAAAAAQABAD1AAAAhwMAAAAA&#10;" path="m,l674,e" filled="f" strokeweight=".22031mm">
                    <v:path arrowok="t" o:connecttype="custom" o:connectlocs="0,0;674,0" o:connectangles="0,0"/>
                  </v:shape>
                </v:group>
                <v:group id="Group 168" o:spid="_x0000_s1037" style="position:absolute;left:1574;top:7224;width:675;height:2" coordorigin="1574,7224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9" o:spid="_x0000_s1038" style="position:absolute;left:1574;top:7224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sa8QA&#10;AADcAAAADwAAAGRycy9kb3ducmV2LnhtbESPQWvCQBCF7wX/wzJCb3VTD4tEV7GCIrQKVcHrkJ0m&#10;qdnZkF01/ffOQehthvfmvW9mi9436kZdrANbeB9loIiL4GouLZyO67cJqJiQHTaBycIfRVjMBy8z&#10;zF248zfdDqlUEsIxRwtVSm2udSwq8hhHoSUW7Sd0HpOsXaldh3cJ940eZ5nRHmuWhgpbWlVUXA5X&#10;b2H3ac7s18fV7/KrTB+GzH5zMda+DvvlFFSiPv2bn9dbJ/gToZVnZAI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LGvEAAAA3AAAAA8AAAAAAAAAAAAAAAAAmAIAAGRycy9k&#10;b3ducmV2LnhtbFBLBQYAAAAABAAEAPUAAACJAwAAAAA=&#10;" path="m,l674,e" filled="f" strokeweight=".22031mm">
                    <v:path arrowok="t" o:connecttype="custom" o:connectlocs="0,0;674,0" o:connectangles="0,0"/>
                  </v:shape>
                </v:group>
                <v:group id="Group 166" o:spid="_x0000_s1039" style="position:absolute;left:1574;top:7435;width:675;height:2" coordorigin="1574,7435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67" o:spid="_x0000_s1040" style="position:absolute;left:1574;top:7435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2sMUA&#10;AADcAAAADwAAAGRycy9kb3ducmV2LnhtbESPQWvCQBCF74L/YRmhN93oYampq1hBKbQVjIVeh+w0&#10;Sc3Ohuyq6b/vHAq9zfDevPfNajP4Vt2oj01gC/NZBoq4DK7hysLHeT99BBUTssM2MFn4oQib9Xi0&#10;wtyFO5/oVqRKSQjHHC3UKXW51rGsyWOchY5YtK/Qe0yy9pV2Pd4l3Ld6kWVGe2xYGmrsaFdTeSmu&#10;3sL7q/lkvz/vvrdvVXo2ZI6Hi7H2YTJsn0AlGtK/+e/6xQn+U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rawxQAAANwAAAAPAAAAAAAAAAAAAAAAAJgCAABkcnMv&#10;ZG93bnJldi54bWxQSwUGAAAAAAQABAD1AAAAigMAAAAA&#10;" path="m,l674,e" filled="f" strokeweight=".22031mm">
                    <v:path arrowok="t" o:connecttype="custom" o:connectlocs="0,0;674,0" o:connectangles="0,0"/>
                  </v:shape>
                </v:group>
                <v:group id="Group 164" o:spid="_x0000_s1041" style="position:absolute;left:1574;top:7656;width:675;height:2" coordorigin="1574,7656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65" o:spid="_x0000_s1042" style="position:absolute;left:1574;top:7656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NXMMA&#10;AADcAAAADwAAAGRycy9kb3ducmV2LnhtbERPS2vCQBC+F/wPywi91Y05LG10FRWUQh/QpOB1yI5J&#10;NDsbsmtM/323UPA2H99zluvRtmKg3jeONcxnCQji0pmGKw3fxf7pGYQPyAZbx6ThhzysV5OHJWbG&#10;3fiLhjxUIoawz1BDHUKXSenLmiz6meuII3dyvcUQYV9J0+MthttWpkmipMWGY0ONHe1qKi/51Wr4&#10;eFNHtvtid968V2GrSH0eLkrrx+m4WYAINIa7+N/9auL8lxT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SNXMMAAADcAAAADwAAAAAAAAAAAAAAAACYAgAAZHJzL2Rv&#10;d25yZXYueG1sUEsFBgAAAAAEAAQA9QAAAIgDAAAAAA==&#10;" path="m,l674,e" filled="f" strokeweight=".22031mm">
                    <v:path arrowok="t" o:connecttype="custom" o:connectlocs="0,0;67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480" behindDoc="1" locked="0" layoutInCell="1" allowOverlap="1" wp14:anchorId="21E589F6" wp14:editId="669FF8B2">
                <wp:simplePos x="0" y="0"/>
                <wp:positionH relativeFrom="page">
                  <wp:posOffset>991870</wp:posOffset>
                </wp:positionH>
                <wp:positionV relativeFrom="page">
                  <wp:posOffset>5027930</wp:posOffset>
                </wp:positionV>
                <wp:extent cx="439420" cy="683260"/>
                <wp:effectExtent l="1270" t="8255" r="6985" b="3810"/>
                <wp:wrapNone/>
                <wp:docPr id="14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683260"/>
                          <a:chOff x="1562" y="7918"/>
                          <a:chExt cx="692" cy="1076"/>
                        </a:xfrm>
                      </wpg:grpSpPr>
                      <wpg:grpSp>
                        <wpg:cNvPr id="150" name="Group 161"/>
                        <wpg:cNvGrpSpPr>
                          <a:grpSpLocks/>
                        </wpg:cNvGrpSpPr>
                        <wpg:grpSpPr bwMode="auto">
                          <a:xfrm>
                            <a:off x="1574" y="7924"/>
                            <a:ext cx="675" cy="221"/>
                            <a:chOff x="1574" y="7924"/>
                            <a:chExt cx="675" cy="221"/>
                          </a:xfrm>
                        </wpg:grpSpPr>
                        <wps:wsp>
                          <wps:cNvPr id="151" name="Freeform 162"/>
                          <wps:cNvSpPr>
                            <a:spLocks/>
                          </wps:cNvSpPr>
                          <wps:spPr bwMode="auto">
                            <a:xfrm>
                              <a:off x="1574" y="7924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8145 7924"/>
                                <a:gd name="T3" fmla="*/ 8145 h 221"/>
                                <a:gd name="T4" fmla="+- 0 2248 1574"/>
                                <a:gd name="T5" fmla="*/ T4 w 675"/>
                                <a:gd name="T6" fmla="+- 0 8145 7924"/>
                                <a:gd name="T7" fmla="*/ 8145 h 221"/>
                                <a:gd name="T8" fmla="+- 0 2248 1574"/>
                                <a:gd name="T9" fmla="*/ T8 w 675"/>
                                <a:gd name="T10" fmla="+- 0 7924 7924"/>
                                <a:gd name="T11" fmla="*/ 7924 h 221"/>
                                <a:gd name="T12" fmla="+- 0 1574 1574"/>
                                <a:gd name="T13" fmla="*/ T12 w 675"/>
                                <a:gd name="T14" fmla="+- 0 7924 7924"/>
                                <a:gd name="T15" fmla="*/ 7924 h 221"/>
                                <a:gd name="T16" fmla="+- 0 1574 1574"/>
                                <a:gd name="T17" fmla="*/ T16 w 675"/>
                                <a:gd name="T18" fmla="+- 0 8145 7924"/>
                                <a:gd name="T19" fmla="*/ 814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9"/>
                        <wpg:cNvGrpSpPr>
                          <a:grpSpLocks/>
                        </wpg:cNvGrpSpPr>
                        <wpg:grpSpPr bwMode="auto">
                          <a:xfrm>
                            <a:off x="1574" y="8135"/>
                            <a:ext cx="675" cy="221"/>
                            <a:chOff x="1574" y="8135"/>
                            <a:chExt cx="675" cy="221"/>
                          </a:xfrm>
                        </wpg:grpSpPr>
                        <wps:wsp>
                          <wps:cNvPr id="153" name="Freeform 160"/>
                          <wps:cNvSpPr>
                            <a:spLocks/>
                          </wps:cNvSpPr>
                          <wps:spPr bwMode="auto">
                            <a:xfrm>
                              <a:off x="1574" y="8135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8355 8135"/>
                                <a:gd name="T3" fmla="*/ 8355 h 221"/>
                                <a:gd name="T4" fmla="+- 0 2248 1574"/>
                                <a:gd name="T5" fmla="*/ T4 w 675"/>
                                <a:gd name="T6" fmla="+- 0 8355 8135"/>
                                <a:gd name="T7" fmla="*/ 8355 h 221"/>
                                <a:gd name="T8" fmla="+- 0 2248 1574"/>
                                <a:gd name="T9" fmla="*/ T8 w 675"/>
                                <a:gd name="T10" fmla="+- 0 8135 8135"/>
                                <a:gd name="T11" fmla="*/ 8135 h 221"/>
                                <a:gd name="T12" fmla="+- 0 1574 1574"/>
                                <a:gd name="T13" fmla="*/ T12 w 675"/>
                                <a:gd name="T14" fmla="+- 0 8135 8135"/>
                                <a:gd name="T15" fmla="*/ 8135 h 221"/>
                                <a:gd name="T16" fmla="+- 0 1574 1574"/>
                                <a:gd name="T17" fmla="*/ T16 w 675"/>
                                <a:gd name="T18" fmla="+- 0 8355 8135"/>
                                <a:gd name="T19" fmla="*/ 83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0"/>
                                  </a:moveTo>
                                  <a:lnTo>
                                    <a:pt x="674" y="22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7"/>
                        <wpg:cNvGrpSpPr>
                          <a:grpSpLocks/>
                        </wpg:cNvGrpSpPr>
                        <wpg:grpSpPr bwMode="auto">
                          <a:xfrm>
                            <a:off x="1574" y="8345"/>
                            <a:ext cx="675" cy="221"/>
                            <a:chOff x="1574" y="8345"/>
                            <a:chExt cx="675" cy="221"/>
                          </a:xfrm>
                        </wpg:grpSpPr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1574" y="8345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8566 8345"/>
                                <a:gd name="T3" fmla="*/ 8566 h 221"/>
                                <a:gd name="T4" fmla="+- 0 2248 1574"/>
                                <a:gd name="T5" fmla="*/ T4 w 675"/>
                                <a:gd name="T6" fmla="+- 0 8566 8345"/>
                                <a:gd name="T7" fmla="*/ 8566 h 221"/>
                                <a:gd name="T8" fmla="+- 0 2248 1574"/>
                                <a:gd name="T9" fmla="*/ T8 w 675"/>
                                <a:gd name="T10" fmla="+- 0 8345 8345"/>
                                <a:gd name="T11" fmla="*/ 8345 h 221"/>
                                <a:gd name="T12" fmla="+- 0 1574 1574"/>
                                <a:gd name="T13" fmla="*/ T12 w 675"/>
                                <a:gd name="T14" fmla="+- 0 8345 8345"/>
                                <a:gd name="T15" fmla="*/ 8345 h 221"/>
                                <a:gd name="T16" fmla="+- 0 1574 1574"/>
                                <a:gd name="T17" fmla="*/ T16 w 675"/>
                                <a:gd name="T18" fmla="+- 0 8566 8345"/>
                                <a:gd name="T19" fmla="*/ 856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5"/>
                        <wpg:cNvGrpSpPr>
                          <a:grpSpLocks/>
                        </wpg:cNvGrpSpPr>
                        <wpg:grpSpPr bwMode="auto">
                          <a:xfrm>
                            <a:off x="1574" y="8555"/>
                            <a:ext cx="675" cy="221"/>
                            <a:chOff x="1574" y="8555"/>
                            <a:chExt cx="675" cy="221"/>
                          </a:xfrm>
                        </wpg:grpSpPr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1574" y="8555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8776 8555"/>
                                <a:gd name="T3" fmla="*/ 8776 h 221"/>
                                <a:gd name="T4" fmla="+- 0 2248 1574"/>
                                <a:gd name="T5" fmla="*/ T4 w 675"/>
                                <a:gd name="T6" fmla="+- 0 8776 8555"/>
                                <a:gd name="T7" fmla="*/ 8776 h 221"/>
                                <a:gd name="T8" fmla="+- 0 2248 1574"/>
                                <a:gd name="T9" fmla="*/ T8 w 675"/>
                                <a:gd name="T10" fmla="+- 0 8555 8555"/>
                                <a:gd name="T11" fmla="*/ 8555 h 221"/>
                                <a:gd name="T12" fmla="+- 0 1574 1574"/>
                                <a:gd name="T13" fmla="*/ T12 w 675"/>
                                <a:gd name="T14" fmla="+- 0 8555 8555"/>
                                <a:gd name="T15" fmla="*/ 8555 h 221"/>
                                <a:gd name="T16" fmla="+- 0 1574 1574"/>
                                <a:gd name="T17" fmla="*/ T16 w 675"/>
                                <a:gd name="T18" fmla="+- 0 8776 8555"/>
                                <a:gd name="T19" fmla="*/ 877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3"/>
                        <wpg:cNvGrpSpPr>
                          <a:grpSpLocks/>
                        </wpg:cNvGrpSpPr>
                        <wpg:grpSpPr bwMode="auto">
                          <a:xfrm>
                            <a:off x="1574" y="8766"/>
                            <a:ext cx="675" cy="221"/>
                            <a:chOff x="1574" y="8766"/>
                            <a:chExt cx="675" cy="221"/>
                          </a:xfrm>
                        </wpg:grpSpPr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1574" y="8766"/>
                              <a:ext cx="675" cy="221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8987 8766"/>
                                <a:gd name="T3" fmla="*/ 8987 h 221"/>
                                <a:gd name="T4" fmla="+- 0 2248 1574"/>
                                <a:gd name="T5" fmla="*/ T4 w 675"/>
                                <a:gd name="T6" fmla="+- 0 8987 8766"/>
                                <a:gd name="T7" fmla="*/ 8987 h 221"/>
                                <a:gd name="T8" fmla="+- 0 2248 1574"/>
                                <a:gd name="T9" fmla="*/ T8 w 675"/>
                                <a:gd name="T10" fmla="+- 0 8766 8766"/>
                                <a:gd name="T11" fmla="*/ 8766 h 221"/>
                                <a:gd name="T12" fmla="+- 0 1574 1574"/>
                                <a:gd name="T13" fmla="*/ T12 w 675"/>
                                <a:gd name="T14" fmla="+- 0 8766 8766"/>
                                <a:gd name="T15" fmla="*/ 8766 h 221"/>
                                <a:gd name="T16" fmla="+- 0 1574 1574"/>
                                <a:gd name="T17" fmla="*/ T16 w 675"/>
                                <a:gd name="T18" fmla="+- 0 8987 8766"/>
                                <a:gd name="T19" fmla="*/ 89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5" h="221">
                                  <a:moveTo>
                                    <a:pt x="0" y="221"/>
                                  </a:moveTo>
                                  <a:lnTo>
                                    <a:pt x="674" y="221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1"/>
                        <wpg:cNvGrpSpPr>
                          <a:grpSpLocks/>
                        </wpg:cNvGrpSpPr>
                        <wpg:grpSpPr bwMode="auto">
                          <a:xfrm>
                            <a:off x="1568" y="7924"/>
                            <a:ext cx="2" cy="1063"/>
                            <a:chOff x="1568" y="7924"/>
                            <a:chExt cx="2" cy="1063"/>
                          </a:xfrm>
                        </wpg:grpSpPr>
                        <wps:wsp>
                          <wps:cNvPr id="161" name="Freeform 152"/>
                          <wps:cNvSpPr>
                            <a:spLocks/>
                          </wps:cNvSpPr>
                          <wps:spPr bwMode="auto">
                            <a:xfrm>
                              <a:off x="1568" y="7924"/>
                              <a:ext cx="2" cy="1063"/>
                            </a:xfrm>
                            <a:custGeom>
                              <a:avLst/>
                              <a:gdLst>
                                <a:gd name="T0" fmla="+- 0 7924 7924"/>
                                <a:gd name="T1" fmla="*/ 7924 h 1063"/>
                                <a:gd name="T2" fmla="+- 0 8987 7924"/>
                                <a:gd name="T3" fmla="*/ 8987 h 10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3">
                                  <a:moveTo>
                                    <a:pt x="0" y="0"/>
                                  </a:moveTo>
                                  <a:lnTo>
                                    <a:pt x="0" y="1063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9"/>
                        <wpg:cNvGrpSpPr>
                          <a:grpSpLocks/>
                        </wpg:cNvGrpSpPr>
                        <wpg:grpSpPr bwMode="auto">
                          <a:xfrm>
                            <a:off x="2242" y="7935"/>
                            <a:ext cx="2" cy="1053"/>
                            <a:chOff x="2242" y="7935"/>
                            <a:chExt cx="2" cy="1053"/>
                          </a:xfrm>
                        </wpg:grpSpPr>
                        <wps:wsp>
                          <wps:cNvPr id="163" name="Freeform 150"/>
                          <wps:cNvSpPr>
                            <a:spLocks/>
                          </wps:cNvSpPr>
                          <wps:spPr bwMode="auto">
                            <a:xfrm>
                              <a:off x="2242" y="7935"/>
                              <a:ext cx="2" cy="1053"/>
                            </a:xfrm>
                            <a:custGeom>
                              <a:avLst/>
                              <a:gdLst>
                                <a:gd name="T0" fmla="+- 0 7935 7935"/>
                                <a:gd name="T1" fmla="*/ 7935 h 1053"/>
                                <a:gd name="T2" fmla="+- 0 8987 7935"/>
                                <a:gd name="T3" fmla="*/ 8987 h 1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3">
                                  <a:moveTo>
                                    <a:pt x="0" y="0"/>
                                  </a:moveTo>
                                  <a:lnTo>
                                    <a:pt x="0" y="1052"/>
                                  </a:lnTo>
                                </a:path>
                              </a:pathLst>
                            </a:custGeom>
                            <a:noFill/>
                            <a:ln w="79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7"/>
                        <wpg:cNvGrpSpPr>
                          <a:grpSpLocks/>
                        </wpg:cNvGrpSpPr>
                        <wpg:grpSpPr bwMode="auto">
                          <a:xfrm>
                            <a:off x="1574" y="7929"/>
                            <a:ext cx="675" cy="2"/>
                            <a:chOff x="1574" y="7929"/>
                            <a:chExt cx="675" cy="2"/>
                          </a:xfrm>
                        </wpg:grpSpPr>
                        <wps:wsp>
                          <wps:cNvPr id="165" name="Freeform 148"/>
                          <wps:cNvSpPr>
                            <a:spLocks/>
                          </wps:cNvSpPr>
                          <wps:spPr bwMode="auto">
                            <a:xfrm>
                              <a:off x="1574" y="7929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5"/>
                        <wpg:cNvGrpSpPr>
                          <a:grpSpLocks/>
                        </wpg:cNvGrpSpPr>
                        <wpg:grpSpPr bwMode="auto">
                          <a:xfrm>
                            <a:off x="1574" y="8140"/>
                            <a:ext cx="675" cy="2"/>
                            <a:chOff x="1574" y="8140"/>
                            <a:chExt cx="675" cy="2"/>
                          </a:xfrm>
                        </wpg:grpSpPr>
                        <wps:wsp>
                          <wps:cNvPr id="167" name="Freeform 146"/>
                          <wps:cNvSpPr>
                            <a:spLocks/>
                          </wps:cNvSpPr>
                          <wps:spPr bwMode="auto">
                            <a:xfrm>
                              <a:off x="1574" y="8140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43"/>
                        <wpg:cNvGrpSpPr>
                          <a:grpSpLocks/>
                        </wpg:cNvGrpSpPr>
                        <wpg:grpSpPr bwMode="auto">
                          <a:xfrm>
                            <a:off x="1574" y="8350"/>
                            <a:ext cx="675" cy="2"/>
                            <a:chOff x="1574" y="8350"/>
                            <a:chExt cx="675" cy="2"/>
                          </a:xfrm>
                        </wpg:grpSpPr>
                        <wps:wsp>
                          <wps:cNvPr id="169" name="Freeform 144"/>
                          <wps:cNvSpPr>
                            <a:spLocks/>
                          </wps:cNvSpPr>
                          <wps:spPr bwMode="auto">
                            <a:xfrm>
                              <a:off x="1574" y="8350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1"/>
                        <wpg:cNvGrpSpPr>
                          <a:grpSpLocks/>
                        </wpg:cNvGrpSpPr>
                        <wpg:grpSpPr bwMode="auto">
                          <a:xfrm>
                            <a:off x="1574" y="8560"/>
                            <a:ext cx="675" cy="2"/>
                            <a:chOff x="1574" y="8560"/>
                            <a:chExt cx="675" cy="2"/>
                          </a:xfrm>
                        </wpg:grpSpPr>
                        <wps:wsp>
                          <wps:cNvPr id="171" name="Freeform 142"/>
                          <wps:cNvSpPr>
                            <a:spLocks/>
                          </wps:cNvSpPr>
                          <wps:spPr bwMode="auto">
                            <a:xfrm>
                              <a:off x="1574" y="8560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9"/>
                        <wpg:cNvGrpSpPr>
                          <a:grpSpLocks/>
                        </wpg:cNvGrpSpPr>
                        <wpg:grpSpPr bwMode="auto">
                          <a:xfrm>
                            <a:off x="1574" y="8771"/>
                            <a:ext cx="675" cy="2"/>
                            <a:chOff x="1574" y="8771"/>
                            <a:chExt cx="675" cy="2"/>
                          </a:xfrm>
                        </wpg:grpSpPr>
                        <wps:wsp>
                          <wps:cNvPr id="173" name="Freeform 140"/>
                          <wps:cNvSpPr>
                            <a:spLocks/>
                          </wps:cNvSpPr>
                          <wps:spPr bwMode="auto">
                            <a:xfrm>
                              <a:off x="1574" y="877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7"/>
                        <wpg:cNvGrpSpPr>
                          <a:grpSpLocks/>
                        </wpg:cNvGrpSpPr>
                        <wpg:grpSpPr bwMode="auto">
                          <a:xfrm>
                            <a:off x="1574" y="8981"/>
                            <a:ext cx="675" cy="2"/>
                            <a:chOff x="1574" y="8981"/>
                            <a:chExt cx="675" cy="2"/>
                          </a:xfrm>
                        </wpg:grpSpPr>
                        <wps:wsp>
                          <wps:cNvPr id="175" name="Freeform 138"/>
                          <wps:cNvSpPr>
                            <a:spLocks/>
                          </wps:cNvSpPr>
                          <wps:spPr bwMode="auto">
                            <a:xfrm>
                              <a:off x="1574" y="8981"/>
                              <a:ext cx="67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675"/>
                                <a:gd name="T2" fmla="+- 0 2248 1574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4" y="0"/>
                                  </a:lnTo>
                                </a:path>
                              </a:pathLst>
                            </a:custGeom>
                            <a:noFill/>
                            <a:ln w="79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607B" id="Group 136" o:spid="_x0000_s1026" style="position:absolute;margin-left:78.1pt;margin-top:395.9pt;width:34.6pt;height:53.8pt;z-index:-169000;mso-position-horizontal-relative:page;mso-position-vertical-relative:page" coordorigin="1562,7918" coordsize="69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">
                <v:group id="Group 161" o:spid="_x0000_s1027" style="position:absolute;left:1574;top:7924;width:675;height:221" coordorigin="1574,7924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62" o:spid="_x0000_s1028" style="position:absolute;left:1574;top:7924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uyMIA&#10;AADcAAAADwAAAGRycy9kb3ducmV2LnhtbERPS4vCMBC+C/6HMIIX0VSXValGEUFWkD34OOhtaMam&#10;2kxKk9XuvzcLC97m43vOfNnYUjyo9oVjBcNBAoI4c7rgXMHpuOlPQfiArLF0TAp+ycNy0W7NMdXu&#10;yXt6HEIuYgj7FBWYEKpUSp8ZsugHriKO3NXVFkOEdS51jc8Ybks5SpKxtFhwbDBY0dpQdj/8WAXJ&#10;9/mCWn6YL7e3brvD3n1yI6W6nWY1AxGoCW/xv3ur4/zPIfw9Ey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q7IwgAAANwAAAAPAAAAAAAAAAAAAAAAAJgCAABkcnMvZG93&#10;bnJldi54bWxQSwUGAAAAAAQABAD1AAAAhwMAAAAA&#10;" path="m,221r674,l674,,,,,221xe" fillcolor="#c00000" stroked="f">
                    <v:path arrowok="t" o:connecttype="custom" o:connectlocs="0,8145;674,8145;674,7924;0,7924;0,8145" o:connectangles="0,0,0,0,0"/>
                  </v:shape>
                </v:group>
                <v:group id="Group 159" o:spid="_x0000_s1029" style="position:absolute;left:1574;top:8135;width:675;height:221" coordorigin="1574,8135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0" o:spid="_x0000_s1030" style="position:absolute;left:1574;top:8135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/tMIA&#10;AADcAAAADwAAAGRycy9kb3ducmV2LnhtbERPTWvCQBC9F/wPywheim5iqUp0DZJi8droJbchOybB&#10;7GzIbpP477uFQm/zeJ9zSCfTioF611hWEK8iEMSl1Q1XCm7X83IHwnlkja1lUvAkB+lx9nLARNuR&#10;v2jIfSVCCLsEFdTed4mUrqzJoFvZjjhwd9sb9AH2ldQ9jiHctHIdRRtpsOHQUGNHWU3lI/82Cj5f&#10;d3lcfGxv5eXh7kXRjdcpG5VazKfTHoSnyf+L/9wXHea/v8HvM+EC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D+0wgAAANwAAAAPAAAAAAAAAAAAAAAAAJgCAABkcnMvZG93&#10;bnJldi54bWxQSwUGAAAAAAQABAD1AAAAhwMAAAAA&#10;" path="m,220r674,l674,,,,,220xe" fillcolor="red" stroked="f">
                    <v:path arrowok="t" o:connecttype="custom" o:connectlocs="0,8355;674,8355;674,8135;0,8135;0,8355" o:connectangles="0,0,0,0,0"/>
                  </v:shape>
                </v:group>
                <v:group id="Group 157" o:spid="_x0000_s1031" style="position:absolute;left:1574;top:8345;width:675;height:221" coordorigin="1574,8345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8" o:spid="_x0000_s1032" style="position:absolute;left:1574;top:8345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tdcIA&#10;AADcAAAADwAAAGRycy9kb3ducmV2LnhtbESPzarCMBCF9xd8hzCCu2uqUJFqFCkoelf+4Xpsxrba&#10;TEoTtb79jSC4m+Gc78yZ6bw1lXhQ40rLCgb9CARxZnXJuYLjYfk7BuE8ssbKMil4kYP5rPMzxUTb&#10;J+/osfe5CCHsElRQeF8nUrqsIIOub2vioF1sY9CHtcmlbvAZwk0lh1E0kgZLDhcKrCktKLvt7ybU&#10;2KTnCzu9Opx22fYq09j+vWKlet12MQHhqfVf84de68DFMbyfCRP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+11wgAAANwAAAAPAAAAAAAAAAAAAAAAAJgCAABkcnMvZG93&#10;bnJldi54bWxQSwUGAAAAAAQABAD1AAAAhwMAAAAA&#10;" path="m,221r674,l674,,,,,221xe" fillcolor="#ffc000" stroked="f">
                    <v:path arrowok="t" o:connecttype="custom" o:connectlocs="0,8566;674,8566;674,8345;0,8345;0,8566" o:connectangles="0,0,0,0,0"/>
                  </v:shape>
                </v:group>
                <v:group id="Group 155" o:spid="_x0000_s1033" style="position:absolute;left:1574;top:8555;width:675;height:221" coordorigin="1574,8555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6" o:spid="_x0000_s1034" style="position:absolute;left:1574;top:8555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1wsIA&#10;AADcAAAADwAAAGRycy9kb3ducmV2LnhtbERPzWrCQBC+F/oOyxS8NRsF2xizigjF1kPBtA8wZMck&#10;mp0Nu9skvn1XKPQ2H9/vFNvJdGIg51vLCuZJCoK4srrlWsH319tzBsIHZI2dZVJwIw/bzeNDgbm2&#10;I59oKEMtYgj7HBU0IfS5lL5qyKBPbE8cubN1BkOErpba4RjDTScXafoiDbYcGxrsad9QdS1/jIKV&#10;3bmP2pZ6eXOfFz8dsv7oMqVmT9NuDSLQFP7Ff+53HecvX+H+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LXCwgAAANwAAAAPAAAAAAAAAAAAAAAAAJgCAABkcnMvZG93&#10;bnJldi54bWxQSwUGAAAAAAQABAD1AAAAhwMAAAAA&#10;" path="m,221r674,l674,,,,,221xe" fillcolor="#92d050" stroked="f">
                    <v:path arrowok="t" o:connecttype="custom" o:connectlocs="0,8776;674,8776;674,8555;0,8555;0,8776" o:connectangles="0,0,0,0,0"/>
                  </v:shape>
                </v:group>
                <v:group id="Group 153" o:spid="_x0000_s1035" style="position:absolute;left:1574;top:8766;width:675;height:221" coordorigin="1574,8766" coordsize="67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4" o:spid="_x0000_s1036" style="position:absolute;left:1574;top:8766;width:675;height:221;visibility:visible;mso-wrap-style:square;v-text-anchor:top" coordsize="67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tlMQA&#10;AADcAAAADwAAAGRycy9kb3ducmV2LnhtbESP0YrCMBBF3wX/IYzgm6Yqiu0aRQRBcRXs+gFDM9t2&#10;bSaliVr36zcLgm8z3HvP3FmsWlOJOzWutKxgNIxAEGdWl5wruHxtB3MQziNrrCyTgic5WC27nQUm&#10;2j74TPfU5yJA2CWooPC+TqR0WUEG3dDWxEH7to1BH9Yml7rBR4CbSo6jaCYNlhwuFFjTpqDsmt5M&#10;oJjD5Ded8v7ztPs5tOZ6jC9ZrFS/164/QHhq/dv8Su90qD+N4f+ZM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LZTEAAAA3AAAAA8AAAAAAAAAAAAAAAAAmAIAAGRycy9k&#10;b3ducmV2LnhtbFBLBQYAAAAABAAEAPUAAACJAwAAAAA=&#10;" path="m,221r674,l674,,,,,221xe" fillcolor="#00af50" stroked="f">
                    <v:path arrowok="t" o:connecttype="custom" o:connectlocs="0,8987;674,8987;674,8766;0,8766;0,8987" o:connectangles="0,0,0,0,0"/>
                  </v:shape>
                </v:group>
                <v:group id="Group 151" o:spid="_x0000_s1037" style="position:absolute;left:1568;top:7924;width:2;height:1063" coordorigin="1568,7924" coordsize="2,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2" o:spid="_x0000_s1038" style="position:absolute;left:1568;top:7924;width:2;height:1063;visibility:visible;mso-wrap-style:square;v-text-anchor:top" coordsize="2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jRsAA&#10;AADcAAAADwAAAGRycy9kb3ducmV2LnhtbERPTYvCMBC9C/sfwix4kTWpoLjVKIsgeFyrFLwNzdiW&#10;bSalibX+e7MgeJvH+5z1drCN6KnztWMNyVSBIC6cqbnUcD7tv5YgfEA22DgmDQ/ysN18jNaYGnfn&#10;I/VZKEUMYZ+ihiqENpXSFxVZ9FPXEkfu6jqLIcKulKbDewy3jZwptZAWa44NFba0q6j4y25WQ55f&#10;Hv18UiQqO0r1S/ztaR+0Hn8OPysQgYbwFr/cBxPnLxL4fyZ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9jRsAAAADcAAAADwAAAAAAAAAAAAAAAACYAgAAZHJzL2Rvd25y&#10;ZXYueG1sUEsFBgAAAAAEAAQA9QAAAIUDAAAAAA==&#10;" path="m,l,1063e" filled="f" strokeweight=".22086mm">
                    <v:path arrowok="t" o:connecttype="custom" o:connectlocs="0,7924;0,8987" o:connectangles="0,0"/>
                  </v:shape>
                </v:group>
                <v:group id="Group 149" o:spid="_x0000_s1039" style="position:absolute;left:2242;top:7935;width:2;height:1053" coordorigin="2242,7935" coordsize="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0" o:spid="_x0000_s1040" style="position:absolute;left:2242;top:7935;width:2;height:1053;visibility:visible;mso-wrap-style:square;v-text-anchor:top" coordsize="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/3rMUA&#10;AADcAAAADwAAAGRycy9kb3ducmV2LnhtbESPQWvCQBCF7wX/wzKCt7rRgrapq4gYEOrF1ILHMTvJ&#10;hmZnQ3Yb03/vFgreZnhv3vdmtRlsI3rqfO1YwWyagCAunK65UnD+zJ5fQfiArLFxTAp+ycNmPXpa&#10;YardjU/U56ESMYR9igpMCG0qpS8MWfRT1xJHrXSdxRDXrpK6w1sMt42cJ8lCWqw5Egy2tDNUfOc/&#10;NnLn56+P7Ji95ftruyyHXJbm0is1GQ/bdxCBhvAw/18fdKy/eIG/Z+IE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/esxQAAANwAAAAPAAAAAAAAAAAAAAAAAJgCAABkcnMv&#10;ZG93bnJldi54bWxQSwUGAAAAAAQABAD1AAAAigMAAAAA&#10;" path="m,l,1052e" filled="f" strokeweight=".22086mm">
                    <v:path arrowok="t" o:connecttype="custom" o:connectlocs="0,7935;0,8987" o:connectangles="0,0"/>
                  </v:shape>
                </v:group>
                <v:group id="Group 147" o:spid="_x0000_s1041" style="position:absolute;left:1574;top:7929;width:675;height:2" coordorigin="1574,7929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8" o:spid="_x0000_s1042" style="position:absolute;left:1574;top:7929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lD8EA&#10;AADcAAAADwAAAGRycy9kb3ducmV2LnhtbERPTYvCMBC9C/6HMAveNF3BIF2jqKAIuoK64HVoxrba&#10;TEoTtf77zcKCt3m8z5nMWluJBzW+dKzhc5CAIM6cKTnX8HNa9ccgfEA2WDkmDS/yMJt2OxNMjXvy&#10;gR7HkIsYwj5FDUUIdSqlzwqy6AeuJo7cxTUWQ4RNLk2DzxhuKzlMEiUtlhwbCqxpWVB2O96thu+t&#10;OrNdnZbX+S4PC0Vqv74prXsf7fwLRKA2vMX/7o2J89UI/p6JF8j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ZQ/BAAAA3AAAAA8AAAAAAAAAAAAAAAAAmAIAAGRycy9kb3du&#10;cmV2LnhtbFBLBQYAAAAABAAEAPUAAACGAwAAAAA=&#10;" path="m,l674,e" filled="f" strokeweight=".22031mm">
                    <v:path arrowok="t" o:connecttype="custom" o:connectlocs="0,0;674,0" o:connectangles="0,0"/>
                  </v:shape>
                </v:group>
                <v:group id="Group 145" o:spid="_x0000_s1043" style="position:absolute;left:1574;top:8140;width:675;height:2" coordorigin="1574,8140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46" o:spid="_x0000_s1044" style="position:absolute;left:1574;top:8140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e48IA&#10;AADcAAAADwAAAGRycy9kb3ducmV2LnhtbERPTWvCQBC9F/wPyxR6azb1sJU0m6CCUmgVqgWvQ3ZM&#10;otnZkF01/fduodDbPN7n5OVoO3GlwbeONbwkKQjiypmWaw3f+9XzDIQPyAY7x6ThhzyUxeQhx8y4&#10;G3/RdRdqEUPYZ6ihCaHPpPRVQxZ94nriyB3dYDFEONTSDHiL4baT0zRV0mLLsaHBnpYNVefdxWrY&#10;fKgD29V+eZp/1mGhSG3XZ6X10+M4fwMRaAz/4j/3u4nz1Sv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l7jwgAAANwAAAAPAAAAAAAAAAAAAAAAAJgCAABkcnMvZG93&#10;bnJldi54bWxQSwUGAAAAAAQABAD1AAAAhwMAAAAA&#10;" path="m,l674,e" filled="f" strokeweight=".22031mm">
                    <v:path arrowok="t" o:connecttype="custom" o:connectlocs="0,0;674,0" o:connectangles="0,0"/>
                  </v:shape>
                </v:group>
                <v:group id="Group 143" o:spid="_x0000_s1045" style="position:absolute;left:1574;top:8350;width:675;height:2" coordorigin="1574,8350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44" o:spid="_x0000_s1046" style="position:absolute;left:1574;top:8350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vCsIA&#10;AADcAAAADwAAAGRycy9kb3ducmV2LnhtbERPTWvCQBC9F/wPyxR6azb1sNQ0m6CCUmgVqgWvQ3ZM&#10;otnZkF01/fduodDbPN7n5OVoO3GlwbeONbwkKQjiypmWaw3f+9XzKwgfkA12jknDD3koi8lDjplx&#10;N/6i6y7UIoawz1BDE0KfSemrhiz6xPXEkTu6wWKIcKilGfAWw20np2mqpMWWY0ODPS0bqs67i9Ww&#10;+VAHtqv98jT/rMNCkdquz0rrp8dx/gYi0Bj+xX/udxPnqxn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W8KwgAAANwAAAAPAAAAAAAAAAAAAAAAAJgCAABkcnMvZG93&#10;bnJldi54bWxQSwUGAAAAAAQABAD1AAAAhwMAAAAA&#10;" path="m,l674,e" filled="f" strokeweight=".22031mm">
                    <v:path arrowok="t" o:connecttype="custom" o:connectlocs="0,0;674,0" o:connectangles="0,0"/>
                  </v:shape>
                </v:group>
                <v:group id="Group 141" o:spid="_x0000_s1047" style="position:absolute;left:1574;top:8560;width:675;height:2" coordorigin="1574,8560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42" o:spid="_x0000_s1048" style="position:absolute;left:1574;top:8560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r10cEA&#10;AADcAAAADwAAAGRycy9kb3ducmV2LnhtbERPS4vCMBC+L/gfwgje1lQP2aUaRQVF2HXBB3gdmrGt&#10;NpPSRO3+eyMI3ubje8542tpK3KjxpWMNg34CgjhzpuRcw2G//PwG4QOywcoxafgnD9NJ52OMqXF3&#10;3tJtF3IRQ9inqKEIoU6l9FlBFn3f1cSRO7nGYoiwyaVp8B7DbSWHSaKkxZJjQ4E1LQrKLrur1bD5&#10;UUe2y/3iPPvNw1yR+ltdlNa9bjsbgQjUhrf45V6bOP9rAM9n4gV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K9dHBAAAA3AAAAA8AAAAAAAAAAAAAAAAAmAIAAGRycy9kb3du&#10;cmV2LnhtbFBLBQYAAAAABAAEAPUAAACGAwAAAAA=&#10;" path="m,l674,e" filled="f" strokeweight=".22031mm">
                    <v:path arrowok="t" o:connecttype="custom" o:connectlocs="0,0;674,0" o:connectangles="0,0"/>
                  </v:shape>
                </v:group>
                <v:group id="Group 139" o:spid="_x0000_s1049" style="position:absolute;left:1574;top:8771;width:675;height:2" coordorigin="1574,877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0" o:spid="_x0000_s1050" style="position:absolute;left:1574;top:877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OPcEA&#10;AADcAAAADwAAAGRycy9kb3ducmV2LnhtbERP32vCMBB+H+x/CDfwTVMnxFGN4gRFcApTwdejOdtq&#10;cylN1Prfm4Gwt/v4ft542tpK3KjxpWMN/V4CgjhzpuRcw2G/6H6B8AHZYOWYNDzIw3Ty/jbG1Lg7&#10;/9JtF3IRQ9inqKEIoU6l9FlBFn3P1cSRO7nGYoiwyaVp8B7DbSU/k0RJiyXHhgJrmheUXXZXq2Gz&#10;Vke2i/38PPvJw7citV1elNadj3Y2AhGoDf/il3tl4vzhAP6eiR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Uzj3BAAAA3AAAAA8AAAAAAAAAAAAAAAAAmAIAAGRycy9kb3du&#10;cmV2LnhtbFBLBQYAAAAABAAEAPUAAACGAwAAAAA=&#10;" path="m,l674,e" filled="f" strokeweight=".22031mm">
                    <v:path arrowok="t" o:connecttype="custom" o:connectlocs="0,0;674,0" o:connectangles="0,0"/>
                  </v:shape>
                </v:group>
                <v:group id="Group 137" o:spid="_x0000_s1051" style="position:absolute;left:1574;top:8981;width:675;height:2" coordorigin="1574,8981" coordsize="6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38" o:spid="_x0000_s1052" style="position:absolute;left:1574;top:8981;width:675;height:2;visibility:visible;mso-wrap-style:square;v-text-anchor:top" coordsize="6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z0sEA&#10;AADcAAAADwAAAGRycy9kb3ducmV2LnhtbERP32vCMBB+H+x/CDfwTVMHxlGN4gRFcApTwdejOdtq&#10;cylN1Prfm4Gwt/v4ft542tpK3KjxpWMN/V4CgjhzpuRcw2G/6H6B8AHZYOWYNDzIw3Ty/jbG1Lg7&#10;/9JtF3IRQ9inqKEIoU6l9FlBFn3P1cSRO7nGYoiwyaVp8B7DbSU/k0RJiyXHhgJrmheUXXZXq2Gz&#10;Vke2i/38PPvJw7citV1elNadj3Y2AhGoDf/il3tl4vzhAP6eiR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x89LBAAAA3AAAAA8AAAAAAAAAAAAAAAAAmAIAAGRycy9kb3du&#10;cmV2LnhtbFBLBQYAAAAABAAEAPUAAACGAwAAAAA=&#10;" path="m,l674,e" filled="f" strokeweight=".22031mm">
                    <v:path arrowok="t" o:connecttype="custom" o:connectlocs="0,0;674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551"/>
        <w:gridCol w:w="1278"/>
        <w:gridCol w:w="1133"/>
        <w:gridCol w:w="1152"/>
        <w:gridCol w:w="1135"/>
        <w:gridCol w:w="2556"/>
        <w:gridCol w:w="1565"/>
        <w:gridCol w:w="2826"/>
        <w:gridCol w:w="2268"/>
        <w:gridCol w:w="1186"/>
        <w:gridCol w:w="1702"/>
      </w:tblGrid>
      <w:tr w:rsidR="008A31B7" w14:paraId="21E58564" w14:textId="77777777">
        <w:trPr>
          <w:trHeight w:hRule="exact" w:val="293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5D" w14:textId="77777777" w:rsidR="008A31B7" w:rsidRDefault="00A84184">
            <w:pPr>
              <w:pStyle w:val="TableParagraph"/>
              <w:spacing w:before="19"/>
              <w:ind w:left="92" w:right="1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3829" w:type="dxa"/>
            <w:gridSpan w:val="2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5E" w14:textId="77777777" w:rsidR="008A31B7" w:rsidRDefault="00A84184">
            <w:pPr>
              <w:pStyle w:val="TableParagraph"/>
              <w:spacing w:before="7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  <w:p w14:paraId="21E5855F" w14:textId="77777777" w:rsidR="008A31B7" w:rsidRDefault="00A84184">
            <w:pPr>
              <w:pStyle w:val="TableParagraph"/>
              <w:spacing w:before="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-2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</w:p>
        </w:tc>
        <w:tc>
          <w:tcPr>
            <w:tcW w:w="3420" w:type="dxa"/>
            <w:gridSpan w:val="3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60" w14:textId="77777777" w:rsidR="008A31B7" w:rsidRDefault="00A84184">
            <w:pPr>
              <w:pStyle w:val="TableParagraph"/>
              <w:spacing w:before="19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21E58561" w14:textId="77777777" w:rsidR="008A31B7" w:rsidRDefault="00A84184">
            <w:pPr>
              <w:pStyle w:val="TableParagraph"/>
              <w:spacing w:before="21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6947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62" w14:textId="77777777" w:rsidR="008A31B7" w:rsidRDefault="00A84184">
            <w:pPr>
              <w:pStyle w:val="TableParagraph"/>
              <w:spacing w:before="1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5156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63" w14:textId="77777777" w:rsidR="008A31B7" w:rsidRDefault="00A84184">
            <w:pPr>
              <w:pStyle w:val="TableParagraph"/>
              <w:spacing w:before="19"/>
              <w:ind w:left="118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8A31B7" w14:paraId="21E5856F" w14:textId="77777777">
        <w:trPr>
          <w:trHeight w:hRule="exact" w:val="355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65" w14:textId="77777777" w:rsidR="008A31B7" w:rsidRDefault="008A31B7"/>
        </w:tc>
        <w:tc>
          <w:tcPr>
            <w:tcW w:w="3829" w:type="dxa"/>
            <w:gridSpan w:val="2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66" w14:textId="77777777" w:rsidR="008A31B7" w:rsidRDefault="008A31B7"/>
        </w:tc>
        <w:tc>
          <w:tcPr>
            <w:tcW w:w="3420" w:type="dxa"/>
            <w:gridSpan w:val="3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67" w14:textId="77777777" w:rsidR="008A31B7" w:rsidRDefault="008A31B7"/>
        </w:tc>
        <w:tc>
          <w:tcPr>
            <w:tcW w:w="255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68" w14:textId="77777777" w:rsidR="008A31B7" w:rsidRDefault="00A84184">
            <w:pPr>
              <w:pStyle w:val="TableParagraph"/>
              <w:spacing w:before="17"/>
              <w:ind w:left="95" w:right="96" w:firstLine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 of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z w:val="18"/>
              </w:rPr>
              <w:t xml:space="preserve"> for</w:t>
            </w:r>
            <w:r>
              <w:rPr>
                <w:rFonts w:ascii="Century Gothic"/>
                <w:b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69" w14:textId="77777777" w:rsidR="008A31B7" w:rsidRDefault="00A84184">
            <w:pPr>
              <w:pStyle w:val="TableParagraph"/>
              <w:spacing w:before="17"/>
              <w:ind w:left="131" w:right="131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-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high/very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 xml:space="preserve"> high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82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6A" w14:textId="77777777" w:rsidR="008A31B7" w:rsidRDefault="00A84184">
            <w:pPr>
              <w:pStyle w:val="TableParagraph"/>
              <w:spacing w:before="17"/>
              <w:ind w:left="92" w:right="4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6B" w14:textId="77777777" w:rsidR="008A31B7" w:rsidRDefault="00A84184">
            <w:pPr>
              <w:pStyle w:val="TableParagraph"/>
              <w:spacing w:before="17"/>
              <w:ind w:left="92" w:right="2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2018–19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as</w:t>
            </w:r>
            <w:r>
              <w:rPr>
                <w:rFonts w:ascii="Century Gothic" w:eastAsia="Century Gothic" w:hAnsi="Century Gothic" w:cs="Century Gothic"/>
                <w:b/>
                <w:bCs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2017-18</w:t>
            </w:r>
          </w:p>
        </w:tc>
        <w:tc>
          <w:tcPr>
            <w:tcW w:w="118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6C" w14:textId="77777777" w:rsidR="008A31B7" w:rsidRDefault="00A84184">
            <w:pPr>
              <w:pStyle w:val="TableParagraph"/>
              <w:spacing w:before="17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21E5856D" w14:textId="77777777" w:rsidR="008A31B7" w:rsidRDefault="00A84184">
            <w:pPr>
              <w:pStyle w:val="TableParagraph"/>
              <w:tabs>
                <w:tab w:val="left" w:pos="898"/>
              </w:tabs>
              <w:spacing w:before="19" w:line="241" w:lineRule="auto"/>
              <w:ind w:left="92" w:right="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z w:val="18"/>
              </w:rPr>
              <w:tab/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70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6E" w14:textId="77777777" w:rsidR="008A31B7" w:rsidRDefault="00A84184">
            <w:pPr>
              <w:pStyle w:val="TableParagraph"/>
              <w:spacing w:before="17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</w:t>
            </w:r>
          </w:p>
        </w:tc>
      </w:tr>
      <w:tr w:rsidR="008A31B7" w14:paraId="21E5857D" w14:textId="77777777">
        <w:trPr>
          <w:trHeight w:hRule="exact" w:val="252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70" w14:textId="77777777" w:rsidR="008A31B7" w:rsidRDefault="008A31B7"/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7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72" w14:textId="77777777" w:rsidR="008A31B7" w:rsidRDefault="00A84184">
            <w:pPr>
              <w:pStyle w:val="TableParagraph"/>
              <w:spacing w:before="144"/>
              <w:ind w:left="6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73" w14:textId="77777777" w:rsidR="008A31B7" w:rsidRDefault="00A84184">
            <w:pPr>
              <w:pStyle w:val="TableParagraph"/>
              <w:spacing w:before="19"/>
              <w:ind w:left="92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113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74" w14:textId="77777777" w:rsidR="008A31B7" w:rsidRDefault="00A84184">
            <w:pPr>
              <w:pStyle w:val="TableParagraph"/>
              <w:spacing w:line="219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5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75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13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76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55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77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78" w14:textId="77777777" w:rsidR="008A31B7" w:rsidRDefault="008A31B7"/>
        </w:tc>
        <w:tc>
          <w:tcPr>
            <w:tcW w:w="282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79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7A" w14:textId="77777777" w:rsidR="008A31B7" w:rsidRDefault="008A31B7"/>
        </w:tc>
        <w:tc>
          <w:tcPr>
            <w:tcW w:w="118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7B" w14:textId="77777777" w:rsidR="008A31B7" w:rsidRDefault="008A31B7"/>
        </w:tc>
        <w:tc>
          <w:tcPr>
            <w:tcW w:w="170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7C" w14:textId="77777777" w:rsidR="008A31B7" w:rsidRDefault="008A31B7"/>
        </w:tc>
      </w:tr>
      <w:tr w:rsidR="008A31B7" w14:paraId="21E5858A" w14:textId="77777777">
        <w:trPr>
          <w:trHeight w:hRule="exact" w:val="701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7E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7F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0" w14:textId="77777777" w:rsidR="008A31B7" w:rsidRDefault="008A31B7"/>
        </w:tc>
        <w:tc>
          <w:tcPr>
            <w:tcW w:w="113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1" w14:textId="77777777" w:rsidR="008A31B7" w:rsidRDefault="00A84184">
            <w:pPr>
              <w:pStyle w:val="TableParagraph"/>
              <w:spacing w:line="217" w:lineRule="exact"/>
              <w:ind w:lef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15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2" w14:textId="77777777" w:rsidR="008A31B7" w:rsidRDefault="00A84184">
            <w:pPr>
              <w:pStyle w:val="TableParagraph"/>
              <w:spacing w:line="217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3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3" w14:textId="77777777" w:rsidR="008A31B7" w:rsidRDefault="00A84184">
            <w:pPr>
              <w:pStyle w:val="TableParagraph"/>
              <w:spacing w:line="217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255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4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5" w14:textId="77777777" w:rsidR="008A31B7" w:rsidRDefault="008A31B7"/>
        </w:tc>
        <w:tc>
          <w:tcPr>
            <w:tcW w:w="282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6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7" w14:textId="77777777" w:rsidR="008A31B7" w:rsidRDefault="008A31B7"/>
        </w:tc>
        <w:tc>
          <w:tcPr>
            <w:tcW w:w="118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8" w14:textId="77777777" w:rsidR="008A31B7" w:rsidRDefault="008A31B7"/>
        </w:tc>
        <w:tc>
          <w:tcPr>
            <w:tcW w:w="170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89" w14:textId="77777777" w:rsidR="008A31B7" w:rsidRDefault="00A84184">
            <w:pPr>
              <w:pStyle w:val="TableParagraph"/>
              <w:spacing w:before="17" w:line="242" w:lineRule="auto"/>
              <w:ind w:left="92" w:right="8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19</w:t>
            </w:r>
          </w:p>
        </w:tc>
      </w:tr>
      <w:tr w:rsidR="008A31B7" w14:paraId="21E585A2" w14:textId="77777777">
        <w:trPr>
          <w:trHeight w:hRule="exact" w:val="809"/>
        </w:trPr>
        <w:tc>
          <w:tcPr>
            <w:tcW w:w="138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8B" w14:textId="77777777" w:rsidR="008A31B7" w:rsidRDefault="00A84184">
            <w:pPr>
              <w:pStyle w:val="TableParagraph"/>
              <w:spacing w:before="19"/>
              <w:ind w:left="198" w:right="19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Goulburn-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catchment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(excluding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Barmah)</w:t>
            </w:r>
          </w:p>
        </w:tc>
        <w:tc>
          <w:tcPr>
            <w:tcW w:w="2551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8C" w14:textId="77777777" w:rsidR="008A31B7" w:rsidRDefault="00A84184">
            <w:pPr>
              <w:pStyle w:val="TableParagraph"/>
              <w:ind w:left="92" w:right="15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Infrastructure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semi-permanent</w:t>
            </w:r>
            <w:r>
              <w:rPr>
                <w:rFonts w:ascii="Century Gothic"/>
                <w:spacing w:val="-1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provision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waterbirds.</w:t>
            </w:r>
          </w:p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8D" w14:textId="77777777" w:rsidR="008A31B7" w:rsidRDefault="00A84184">
            <w:pPr>
              <w:pStyle w:val="TableParagraph"/>
              <w:spacing w:before="19"/>
              <w:ind w:left="200" w:right="204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Variable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across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58E" w14:textId="77777777" w:rsidR="008A31B7" w:rsidRDefault="00A84184">
            <w:pPr>
              <w:pStyle w:val="TableParagraph"/>
              <w:ind w:left="135" w:right="138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delivered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some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only</w:t>
            </w:r>
          </w:p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D9D9D9"/>
          </w:tcPr>
          <w:p w14:paraId="21E5858F" w14:textId="77777777" w:rsidR="008A31B7" w:rsidRDefault="00A84184">
            <w:pPr>
              <w:pStyle w:val="TableParagraph"/>
              <w:ind w:left="107" w:right="105" w:hanging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delivered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Moodie</w:t>
            </w:r>
            <w:r>
              <w:rPr>
                <w:rFonts w:ascii="Century Gothic"/>
                <w:spacing w:val="2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Swamp.</w:t>
            </w:r>
          </w:p>
        </w:tc>
        <w:tc>
          <w:tcPr>
            <w:tcW w:w="113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590" w14:textId="77777777" w:rsidR="008A31B7" w:rsidRDefault="00A84184">
            <w:pPr>
              <w:pStyle w:val="TableParagraph"/>
              <w:ind w:left="99" w:right="101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all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wetlands.</w:t>
            </w:r>
          </w:p>
        </w:tc>
        <w:tc>
          <w:tcPr>
            <w:tcW w:w="255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92D050"/>
          </w:tcPr>
          <w:p w14:paraId="21E58591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2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3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58594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Low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9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7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58598" w14:textId="77777777" w:rsidR="008A31B7" w:rsidRDefault="00A84184">
            <w:pPr>
              <w:pStyle w:val="TableParagraph"/>
              <w:ind w:left="3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2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9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B" w14:textId="77777777" w:rsidR="008A31B7" w:rsidRDefault="00A84184">
            <w:pPr>
              <w:pStyle w:val="TableParagraph"/>
              <w:spacing w:before="126"/>
              <w:ind w:left="779" w:right="268" w:hanging="5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provided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holders.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59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9E" w14:textId="77777777" w:rsidR="008A31B7" w:rsidRDefault="008A31B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5859F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888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5A0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585A1" w14:textId="77777777" w:rsidR="008A31B7" w:rsidRDefault="00A8418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5AF" w14:textId="77777777">
        <w:trPr>
          <w:trHeight w:hRule="exact" w:val="744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A3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A4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A5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5A6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 w14:paraId="21E585A7" w14:textId="77777777" w:rsidR="008A31B7" w:rsidRDefault="008A31B7"/>
        </w:tc>
        <w:tc>
          <w:tcPr>
            <w:tcW w:w="113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5A8" w14:textId="77777777" w:rsidR="008A31B7" w:rsidRDefault="008A31B7"/>
        </w:tc>
        <w:tc>
          <w:tcPr>
            <w:tcW w:w="255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92D050"/>
          </w:tcPr>
          <w:p w14:paraId="21E585A9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AA" w14:textId="77777777" w:rsidR="008A31B7" w:rsidRDefault="008A31B7"/>
        </w:tc>
        <w:tc>
          <w:tcPr>
            <w:tcW w:w="282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AB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5AC" w14:textId="77777777" w:rsidR="008A31B7" w:rsidRDefault="008A31B7"/>
        </w:tc>
        <w:tc>
          <w:tcPr>
            <w:tcW w:w="2888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5AD" w14:textId="77777777" w:rsidR="008A31B7" w:rsidRDefault="008A31B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1E585AE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5C4" w14:textId="77777777">
        <w:trPr>
          <w:trHeight w:hRule="exact" w:val="660"/>
        </w:trPr>
        <w:tc>
          <w:tcPr>
            <w:tcW w:w="138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B0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B1" w14:textId="77777777" w:rsidR="008A31B7" w:rsidRDefault="008A31B7"/>
        </w:tc>
        <w:tc>
          <w:tcPr>
            <w:tcW w:w="1277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B2" w14:textId="77777777" w:rsidR="008A31B7" w:rsidRDefault="00A84184">
            <w:pPr>
              <w:pStyle w:val="TableParagraph"/>
              <w:spacing w:before="17" w:line="245" w:lineRule="auto"/>
              <w:ind w:left="224" w:right="226" w:firstLine="57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Moodie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Swamp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max dry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year.</w:t>
            </w:r>
          </w:p>
        </w:tc>
        <w:tc>
          <w:tcPr>
            <w:tcW w:w="1133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5B3" w14:textId="77777777" w:rsidR="008A31B7" w:rsidRDefault="008A31B7"/>
        </w:tc>
        <w:tc>
          <w:tcPr>
            <w:tcW w:w="115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808080"/>
          </w:tcPr>
          <w:p w14:paraId="21E585B4" w14:textId="77777777" w:rsidR="008A31B7" w:rsidRDefault="008A31B7"/>
        </w:tc>
        <w:tc>
          <w:tcPr>
            <w:tcW w:w="113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7E7E7E"/>
          </w:tcPr>
          <w:p w14:paraId="21E585B5" w14:textId="77777777" w:rsidR="008A31B7" w:rsidRDefault="008A31B7"/>
        </w:tc>
        <w:tc>
          <w:tcPr>
            <w:tcW w:w="255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0000"/>
          </w:tcPr>
          <w:p w14:paraId="21E585B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B7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21E585B8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156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B9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BA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21E585BB" w14:textId="77777777" w:rsidR="008A31B7" w:rsidRDefault="00A84184">
            <w:pPr>
              <w:pStyle w:val="TableParagraph"/>
              <w:ind w:left="38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82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4F81BC"/>
          </w:tcPr>
          <w:p w14:paraId="21E585B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BD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21E585BE" w14:textId="77777777" w:rsidR="008A31B7" w:rsidRDefault="00A84184">
            <w:pPr>
              <w:pStyle w:val="TableParagraph"/>
              <w:ind w:left="7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if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required</w:t>
            </w:r>
          </w:p>
        </w:tc>
        <w:tc>
          <w:tcPr>
            <w:tcW w:w="226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  <w:shd w:val="clear" w:color="auto" w:fill="FFC000"/>
          </w:tcPr>
          <w:p w14:paraId="21E585B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C0" w14:textId="77777777" w:rsidR="008A31B7" w:rsidRDefault="008A31B7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21E585C1" w14:textId="77777777" w:rsidR="008A31B7" w:rsidRDefault="00A84184">
            <w:pPr>
              <w:pStyle w:val="TableParagraph"/>
              <w:ind w:left="6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888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5C2" w14:textId="77777777" w:rsidR="008A31B7" w:rsidRDefault="008A31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E585C3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8A31B7" w14:paraId="21E585D0" w14:textId="77777777">
        <w:trPr>
          <w:trHeight w:hRule="exact" w:val="533"/>
        </w:trPr>
        <w:tc>
          <w:tcPr>
            <w:tcW w:w="138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C5" w14:textId="77777777" w:rsidR="008A31B7" w:rsidRDefault="008A31B7"/>
        </w:tc>
        <w:tc>
          <w:tcPr>
            <w:tcW w:w="2551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C6" w14:textId="77777777" w:rsidR="008A31B7" w:rsidRDefault="008A31B7"/>
        </w:tc>
        <w:tc>
          <w:tcPr>
            <w:tcW w:w="1277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C7" w14:textId="77777777" w:rsidR="008A31B7" w:rsidRDefault="008A31B7"/>
        </w:tc>
        <w:tc>
          <w:tcPr>
            <w:tcW w:w="1133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5C8" w14:textId="77777777" w:rsidR="008A31B7" w:rsidRDefault="008A31B7"/>
        </w:tc>
        <w:tc>
          <w:tcPr>
            <w:tcW w:w="115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5C9" w14:textId="77777777" w:rsidR="008A31B7" w:rsidRDefault="008A31B7"/>
        </w:tc>
        <w:tc>
          <w:tcPr>
            <w:tcW w:w="113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7E7E7E"/>
          </w:tcPr>
          <w:p w14:paraId="21E585CA" w14:textId="77777777" w:rsidR="008A31B7" w:rsidRDefault="008A31B7"/>
        </w:tc>
        <w:tc>
          <w:tcPr>
            <w:tcW w:w="255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0000"/>
          </w:tcPr>
          <w:p w14:paraId="21E585CB" w14:textId="77777777" w:rsidR="008A31B7" w:rsidRDefault="008A31B7"/>
        </w:tc>
        <w:tc>
          <w:tcPr>
            <w:tcW w:w="156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CC" w14:textId="77777777" w:rsidR="008A31B7" w:rsidRDefault="008A31B7"/>
        </w:tc>
        <w:tc>
          <w:tcPr>
            <w:tcW w:w="282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5CD" w14:textId="77777777" w:rsidR="008A31B7" w:rsidRDefault="008A31B7"/>
        </w:tc>
        <w:tc>
          <w:tcPr>
            <w:tcW w:w="2268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5CE" w14:textId="77777777" w:rsidR="008A31B7" w:rsidRDefault="008A31B7"/>
        </w:tc>
        <w:tc>
          <w:tcPr>
            <w:tcW w:w="2888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FFC000"/>
          </w:tcPr>
          <w:p w14:paraId="21E585CF" w14:textId="77777777" w:rsidR="008A31B7" w:rsidRDefault="00A84184">
            <w:pPr>
              <w:pStyle w:val="TableParagraph"/>
              <w:spacing w:before="139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8A31B7" w14:paraId="21E585E3" w14:textId="77777777">
        <w:trPr>
          <w:trHeight w:hRule="exact" w:val="1594"/>
        </w:trPr>
        <w:tc>
          <w:tcPr>
            <w:tcW w:w="11190" w:type="dxa"/>
            <w:gridSpan w:val="7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D1" w14:textId="77777777" w:rsidR="008A31B7" w:rsidRDefault="00A84184">
            <w:pPr>
              <w:pStyle w:val="ListParagraph"/>
              <w:numPr>
                <w:ilvl w:val="0"/>
                <w:numId w:val="6"/>
              </w:numPr>
              <w:tabs>
                <w:tab w:val="left" w:pos="271"/>
              </w:tabs>
              <w:spacing w:line="194" w:lineRule="exact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Flow</w:t>
            </w:r>
            <w:r>
              <w:rPr>
                <w:rFonts w:ascii="Century Gothic" w:eastAsia="Century Gothic" w:hAnsi="Century Gothic" w:cs="Century Gothic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volumes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and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 xml:space="preserve"> duration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for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Goulburn</w:t>
            </w:r>
            <w:r>
              <w:rPr>
                <w:rFonts w:ascii="Century Gothic" w:eastAsia="Century Gothic" w:hAnsi="Century Gothic" w:cs="Century Gothic"/>
                <w:spacing w:val="-2"/>
                <w:sz w:val="16"/>
                <w:szCs w:val="16"/>
              </w:rPr>
              <w:t xml:space="preserve"> Broken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catchments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reflect those from</w:t>
            </w:r>
            <w:r>
              <w:rPr>
                <w:rFonts w:ascii="Century Gothic" w:eastAsia="Century Gothic" w:hAnsi="Century Gothic" w:cs="Century Gothic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GBCMA</w:t>
            </w:r>
            <w:r>
              <w:rPr>
                <w:rFonts w:ascii="Century Gothic" w:eastAsia="Century Gothic" w:hAnsi="Century Gothic" w:cs="Century Gothic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2017</w:t>
            </w:r>
            <w:r>
              <w:rPr>
                <w:rFonts w:ascii="Century Gothic" w:eastAsia="Century Gothic" w:hAnsi="Century Gothic" w:cs="Century Gothic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6"/>
                <w:szCs w:val="16"/>
              </w:rPr>
              <w:t>a–d.</w:t>
            </w:r>
          </w:p>
          <w:p w14:paraId="21E585D2" w14:textId="77777777" w:rsidR="008A31B7" w:rsidRDefault="00A84184">
            <w:pPr>
              <w:pStyle w:val="ListParagraph"/>
              <w:numPr>
                <w:ilvl w:val="0"/>
                <w:numId w:val="6"/>
              </w:numPr>
              <w:tabs>
                <w:tab w:val="left" w:pos="271"/>
              </w:tabs>
              <w:spacing w:line="196" w:lineRule="exact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above 10,000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ML/day </w:t>
            </w:r>
            <w:r>
              <w:rPr>
                <w:rFonts w:ascii="Century Gothic"/>
                <w:sz w:val="16"/>
              </w:rPr>
              <w:t>at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McCoys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Bridge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Murchison would be subject to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natural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cues.</w:t>
            </w:r>
          </w:p>
          <w:p w14:paraId="21E585D3" w14:textId="77777777" w:rsidR="008A31B7" w:rsidRDefault="008A31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585D4" w14:textId="77777777" w:rsidR="008A31B7" w:rsidRDefault="00A84184">
            <w:pPr>
              <w:pStyle w:val="TableParagraph"/>
              <w:ind w:left="124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b/>
                <w:spacing w:val="-2"/>
                <w:w w:val="105"/>
                <w:sz w:val="13"/>
              </w:rPr>
              <w:t>Key</w:t>
            </w:r>
            <w:r>
              <w:rPr>
                <w:rFonts w:ascii="Century Gothic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w w:val="105"/>
                <w:sz w:val="13"/>
              </w:rPr>
              <w:t>-</w:t>
            </w:r>
            <w:r>
              <w:rPr>
                <w:rFonts w:ascii="Century Gothic"/>
                <w:b/>
                <w:spacing w:val="-2"/>
                <w:w w:val="105"/>
                <w:sz w:val="13"/>
              </w:rPr>
              <w:t xml:space="preserve"> events</w:t>
            </w:r>
            <w:r>
              <w:rPr>
                <w:rFonts w:ascii="Century Gothic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4"/>
                <w:w w:val="105"/>
                <w:sz w:val="13"/>
              </w:rPr>
              <w:t>in</w:t>
            </w:r>
            <w:r>
              <w:rPr>
                <w:rFonts w:ascii="Century Gothic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1"/>
                <w:w w:val="105"/>
                <w:sz w:val="13"/>
              </w:rPr>
              <w:t>previous</w:t>
            </w:r>
            <w:r>
              <w:rPr>
                <w:rFonts w:ascii="Century Gothic"/>
                <w:b/>
                <w:spacing w:val="6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2"/>
                <w:w w:val="105"/>
                <w:sz w:val="13"/>
              </w:rPr>
              <w:t>years</w:t>
            </w:r>
          </w:p>
          <w:p w14:paraId="21E585D5" w14:textId="77777777" w:rsidR="008A31B7" w:rsidRDefault="00A84184">
            <w:pPr>
              <w:pStyle w:val="TableParagraph"/>
              <w:spacing w:before="93"/>
              <w:ind w:left="79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was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by</w:t>
            </w:r>
            <w:r>
              <w:rPr>
                <w:rFonts w:ascii="Century Gothic"/>
                <w:spacing w:val="-6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Commonwealth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environmental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any</w:t>
            </w:r>
            <w:r>
              <w:rPr>
                <w:rFonts w:ascii="Century Gothic"/>
                <w:spacing w:val="-6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other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source</w:t>
            </w:r>
          </w:p>
          <w:p w14:paraId="21E585D6" w14:textId="77777777" w:rsidR="008A31B7" w:rsidRDefault="00A84184">
            <w:pPr>
              <w:pStyle w:val="TableParagraph"/>
              <w:spacing w:before="51" w:line="317" w:lineRule="auto"/>
              <w:ind w:left="798" w:right="40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was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partially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met</w:t>
            </w:r>
            <w:r>
              <w:rPr>
                <w:rFonts w:ascii="Century Gothic"/>
                <w:spacing w:val="1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by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Commonwealth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environmental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any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other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source </w:t>
            </w:r>
            <w:r>
              <w:rPr>
                <w:rFonts w:ascii="Century Gothic"/>
                <w:spacing w:val="2"/>
                <w:w w:val="105"/>
                <w:sz w:val="13"/>
              </w:rPr>
              <w:t>(may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 xml:space="preserve">be </w:t>
            </w:r>
            <w:r>
              <w:rPr>
                <w:rFonts w:ascii="Century Gothic"/>
                <w:spacing w:val="-2"/>
                <w:w w:val="105"/>
                <w:sz w:val="13"/>
              </w:rPr>
              <w:t>used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to</w:t>
            </w:r>
            <w:r>
              <w:rPr>
                <w:rFonts w:ascii="Century Gothic"/>
                <w:spacing w:val="8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indicate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infrastructure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assisted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delivery)</w:t>
            </w:r>
            <w:r>
              <w:rPr>
                <w:rFonts w:ascii="Century Gothic"/>
                <w:spacing w:val="106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not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provided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(or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not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required)</w:t>
            </w:r>
          </w:p>
          <w:p w14:paraId="21E585D7" w14:textId="77777777" w:rsidR="008A31B7" w:rsidRDefault="00A84184">
            <w:pPr>
              <w:pStyle w:val="TableParagraph"/>
              <w:spacing w:line="150" w:lineRule="exact"/>
              <w:ind w:left="124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spacing w:val="3"/>
                <w:w w:val="105"/>
                <w:sz w:val="13"/>
              </w:rPr>
              <w:t>Note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not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all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demands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require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every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4"/>
                <w:w w:val="105"/>
                <w:sz w:val="13"/>
              </w:rPr>
              <w:t>year;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2"/>
                <w:w w:val="105"/>
                <w:sz w:val="13"/>
              </w:rPr>
              <w:t>drying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phases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are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important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floodplains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temporary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wetlands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streams</w:t>
            </w:r>
          </w:p>
          <w:p w14:paraId="21E585D8" w14:textId="77777777" w:rsidR="008A31B7" w:rsidRDefault="00A84184">
            <w:pPr>
              <w:pStyle w:val="TableParagraph"/>
              <w:spacing w:before="72"/>
              <w:ind w:left="124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b/>
                <w:spacing w:val="-2"/>
                <w:w w:val="105"/>
                <w:sz w:val="13"/>
              </w:rPr>
              <w:t>Key</w:t>
            </w:r>
            <w:r>
              <w:rPr>
                <w:rFonts w:ascii="Century Gothic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w w:val="105"/>
                <w:sz w:val="13"/>
              </w:rPr>
              <w:t>-</w:t>
            </w:r>
            <w:r>
              <w:rPr>
                <w:rFonts w:ascii="Century Gothic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1"/>
                <w:w w:val="105"/>
                <w:sz w:val="13"/>
              </w:rPr>
              <w:t>potential</w:t>
            </w:r>
            <w:r>
              <w:rPr>
                <w:rFonts w:ascii="Century Gothic"/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1"/>
                <w:w w:val="105"/>
                <w:sz w:val="13"/>
              </w:rPr>
              <w:t>watering</w:t>
            </w:r>
            <w:r>
              <w:rPr>
                <w:rFonts w:ascii="Century Gothic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4"/>
                <w:w w:val="105"/>
                <w:sz w:val="13"/>
              </w:rPr>
              <w:t>in</w:t>
            </w:r>
            <w:r>
              <w:rPr>
                <w:rFonts w:ascii="Century Gothic"/>
                <w:b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-4"/>
                <w:w w:val="105"/>
                <w:sz w:val="13"/>
              </w:rPr>
              <w:t>2017-18</w:t>
            </w:r>
          </w:p>
          <w:p w14:paraId="21E585D9" w14:textId="77777777" w:rsidR="008A31B7" w:rsidRDefault="00A84184">
            <w:pPr>
              <w:pStyle w:val="TableParagraph"/>
              <w:spacing w:before="61" w:line="317" w:lineRule="auto"/>
              <w:ind w:left="798" w:right="11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high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priority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Commonwealth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environmental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watering</w:t>
            </w:r>
            <w:r>
              <w:rPr>
                <w:rFonts w:ascii="Century Gothic"/>
                <w:spacing w:val="6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(full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partial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contribution,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subject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to</w:t>
            </w:r>
            <w:r>
              <w:rPr>
                <w:rFonts w:ascii="Century Gothic"/>
                <w:spacing w:val="9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seasonal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operational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considerations)</w:t>
            </w:r>
            <w:r>
              <w:rPr>
                <w:rFonts w:ascii="Century Gothic"/>
                <w:spacing w:val="9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secondary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priority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Commonwealth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environmental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watering,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likely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to</w:t>
            </w:r>
            <w:r>
              <w:rPr>
                <w:rFonts w:ascii="Century Gothic"/>
                <w:spacing w:val="9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be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via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other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(other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holders,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natural</w:t>
            </w:r>
            <w:r>
              <w:rPr>
                <w:rFonts w:ascii="Century Gothic"/>
                <w:spacing w:val="8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flows)</w:t>
            </w:r>
            <w:r>
              <w:rPr>
                <w:rFonts w:ascii="Century Gothic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7"/>
                <w:w w:val="105"/>
                <w:sz w:val="13"/>
              </w:rPr>
              <w:t xml:space="preserve">   </w:t>
            </w: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low</w:t>
            </w:r>
            <w:r>
              <w:rPr>
                <w:rFonts w:ascii="Century Gothic"/>
                <w:spacing w:val="16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priority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Commonwealth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environmental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watering</w:t>
            </w:r>
          </w:p>
          <w:p w14:paraId="21E585DA" w14:textId="77777777" w:rsidR="008A31B7" w:rsidRDefault="00A84184">
            <w:pPr>
              <w:pStyle w:val="TableParagraph"/>
              <w:spacing w:before="43"/>
              <w:ind w:left="124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b/>
                <w:spacing w:val="-2"/>
                <w:w w:val="105"/>
                <w:sz w:val="13"/>
              </w:rPr>
              <w:t>Key</w:t>
            </w:r>
            <w:r>
              <w:rPr>
                <w:rFonts w:ascii="Century Gothic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w w:val="105"/>
                <w:sz w:val="13"/>
              </w:rPr>
              <w:t>-</w:t>
            </w:r>
            <w:r>
              <w:rPr>
                <w:rFonts w:ascii="Century Gothic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w w:val="105"/>
                <w:sz w:val="13"/>
              </w:rPr>
              <w:t>urgency</w:t>
            </w:r>
            <w:r>
              <w:rPr>
                <w:rFonts w:ascii="Century Gothic"/>
                <w:b/>
                <w:spacing w:val="8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spacing w:val="-2"/>
                <w:w w:val="105"/>
                <w:sz w:val="13"/>
              </w:rPr>
              <w:t>of</w:t>
            </w:r>
            <w:r>
              <w:rPr>
                <w:rFonts w:ascii="Century Gothic"/>
                <w:b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w w:val="105"/>
                <w:sz w:val="13"/>
              </w:rPr>
              <w:t>environmental</w:t>
            </w:r>
            <w:r>
              <w:rPr>
                <w:rFonts w:ascii="Century Gothic"/>
                <w:b/>
                <w:spacing w:val="12"/>
                <w:w w:val="105"/>
                <w:sz w:val="13"/>
              </w:rPr>
              <w:t xml:space="preserve"> </w:t>
            </w:r>
            <w:r>
              <w:rPr>
                <w:rFonts w:ascii="Century Gothic"/>
                <w:b/>
                <w:w w:val="105"/>
                <w:sz w:val="13"/>
              </w:rPr>
              <w:t>demands</w:t>
            </w:r>
          </w:p>
          <w:p w14:paraId="21E585DB" w14:textId="77777777" w:rsidR="008A31B7" w:rsidRDefault="00A84184">
            <w:pPr>
              <w:pStyle w:val="TableParagraph"/>
              <w:spacing w:before="82" w:line="317" w:lineRule="auto"/>
              <w:ind w:left="798" w:right="2325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critical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i.e.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urgent</w:t>
            </w:r>
            <w:r>
              <w:rPr>
                <w:rFonts w:ascii="Century Gothic"/>
                <w:spacing w:val="1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3"/>
                <w:w w:val="105"/>
                <w:sz w:val="13"/>
              </w:rPr>
              <w:t>need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in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particular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4"/>
                <w:w w:val="105"/>
                <w:sz w:val="13"/>
              </w:rPr>
              <w:t>year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to</w:t>
            </w:r>
            <w:r>
              <w:rPr>
                <w:rFonts w:ascii="Century Gothic"/>
                <w:spacing w:val="8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manage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risk</w:t>
            </w:r>
            <w:r>
              <w:rPr>
                <w:rFonts w:ascii="Century Gothic"/>
                <w:spacing w:val="9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of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irretrievable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loss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damage</w:t>
            </w:r>
            <w:r>
              <w:rPr>
                <w:rFonts w:ascii="Century Gothic"/>
                <w:spacing w:val="76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high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i.e.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3"/>
                <w:w w:val="105"/>
                <w:sz w:val="13"/>
              </w:rPr>
              <w:t>needed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in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particular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4"/>
                <w:w w:val="105"/>
                <w:sz w:val="13"/>
              </w:rPr>
              <w:t>year</w:t>
            </w:r>
          </w:p>
          <w:p w14:paraId="21E585DC" w14:textId="77777777" w:rsidR="008A31B7" w:rsidRDefault="00A84184">
            <w:pPr>
              <w:pStyle w:val="TableParagraph"/>
              <w:spacing w:before="1" w:line="316" w:lineRule="auto"/>
              <w:ind w:left="798" w:right="445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moderate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i.e.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3"/>
                <w:w w:val="105"/>
                <w:sz w:val="13"/>
              </w:rPr>
              <w:t>needed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particular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4"/>
                <w:w w:val="105"/>
                <w:sz w:val="13"/>
              </w:rPr>
              <w:t>year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and/or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2"/>
                <w:w w:val="105"/>
                <w:sz w:val="13"/>
              </w:rPr>
              <w:t>next</w:t>
            </w:r>
            <w:r>
              <w:rPr>
                <w:rFonts w:ascii="Century Gothic"/>
                <w:spacing w:val="6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low</w:t>
            </w:r>
            <w:r>
              <w:rPr>
                <w:rFonts w:ascii="Century Gothic"/>
                <w:spacing w:val="16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i.e.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generally</w:t>
            </w:r>
            <w:r>
              <w:rPr>
                <w:rFonts w:ascii="Century Gothic"/>
                <w:spacing w:val="3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not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3"/>
                <w:w w:val="105"/>
                <w:sz w:val="13"/>
              </w:rPr>
              <w:t>needed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particular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4"/>
                <w:w w:val="105"/>
                <w:sz w:val="13"/>
              </w:rPr>
              <w:t>year</w:t>
            </w:r>
          </w:p>
          <w:p w14:paraId="21E585DD" w14:textId="77777777" w:rsidR="008A31B7" w:rsidRDefault="00A84184">
            <w:pPr>
              <w:pStyle w:val="TableParagraph"/>
              <w:spacing w:before="1"/>
              <w:ind w:left="79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w w:val="105"/>
                <w:sz w:val="13"/>
              </w:rPr>
              <w:t>means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very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low</w:t>
            </w:r>
            <w:r>
              <w:rPr>
                <w:rFonts w:ascii="Century Gothic"/>
                <w:spacing w:val="16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i.e.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water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generally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not</w:t>
            </w:r>
            <w:r>
              <w:rPr>
                <w:rFonts w:ascii="Century Gothic"/>
                <w:spacing w:val="1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3"/>
                <w:w w:val="105"/>
                <w:sz w:val="13"/>
              </w:rPr>
              <w:t>needed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particular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4"/>
                <w:w w:val="105"/>
                <w:sz w:val="13"/>
              </w:rPr>
              <w:t>year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the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3"/>
                <w:w w:val="105"/>
                <w:sz w:val="13"/>
              </w:rPr>
              <w:t>following</w:t>
            </w:r>
            <w:r>
              <w:rPr>
                <w:rFonts w:ascii="Century Gothic"/>
                <w:spacing w:val="6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4"/>
                <w:w w:val="105"/>
                <w:sz w:val="13"/>
              </w:rPr>
              <w:t>year</w:t>
            </w:r>
          </w:p>
          <w:p w14:paraId="21E585DE" w14:textId="77777777" w:rsidR="008A31B7" w:rsidRDefault="00A84184">
            <w:pPr>
              <w:pStyle w:val="TableParagraph"/>
              <w:spacing w:before="40"/>
              <w:ind w:left="124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/>
                <w:spacing w:val="3"/>
                <w:w w:val="105"/>
                <w:sz w:val="13"/>
              </w:rPr>
              <w:t>Note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demand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is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considered</w:t>
            </w:r>
            <w:r>
              <w:rPr>
                <w:rFonts w:ascii="Century Gothic"/>
                <w:spacing w:val="5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at</w:t>
            </w:r>
            <w:r>
              <w:rPr>
                <w:rFonts w:ascii="Century Gothic"/>
                <w:spacing w:val="10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generalised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2"/>
                <w:w w:val="105"/>
                <w:sz w:val="13"/>
              </w:rPr>
              <w:t>scale;</w:t>
            </w:r>
            <w:r>
              <w:rPr>
                <w:rFonts w:ascii="Century Gothic"/>
                <w:spacing w:val="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 xml:space="preserve">there </w:t>
            </w:r>
            <w:r>
              <w:rPr>
                <w:rFonts w:ascii="Century Gothic"/>
                <w:spacing w:val="2"/>
                <w:w w:val="105"/>
                <w:sz w:val="13"/>
              </w:rPr>
              <w:t>may</w:t>
            </w:r>
            <w:r>
              <w:rPr>
                <w:rFonts w:ascii="Century Gothic"/>
                <w:spacing w:val="-7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be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specific </w:t>
            </w:r>
            <w:r>
              <w:rPr>
                <w:rFonts w:ascii="Century Gothic"/>
                <w:w w:val="105"/>
                <w:sz w:val="13"/>
              </w:rPr>
              <w:t>requirements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that</w:t>
            </w:r>
            <w:r>
              <w:rPr>
                <w:rFonts w:ascii="Century Gothic"/>
                <w:spacing w:val="11"/>
                <w:w w:val="105"/>
                <w:sz w:val="13"/>
              </w:rPr>
              <w:t xml:space="preserve"> </w:t>
            </w:r>
            <w:r>
              <w:rPr>
                <w:rFonts w:ascii="Century Gothic"/>
                <w:w w:val="105"/>
                <w:sz w:val="13"/>
              </w:rPr>
              <w:t>are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more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2"/>
                <w:w w:val="105"/>
                <w:sz w:val="13"/>
              </w:rPr>
              <w:t>or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less</w:t>
            </w:r>
            <w:r>
              <w:rPr>
                <w:rFonts w:ascii="Century Gothic"/>
                <w:spacing w:val="3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-1"/>
                <w:w w:val="105"/>
                <w:sz w:val="13"/>
              </w:rPr>
              <w:t>urgent</w:t>
            </w:r>
            <w:r>
              <w:rPr>
                <w:rFonts w:ascii="Century Gothic"/>
                <w:spacing w:val="1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4"/>
                <w:w w:val="105"/>
                <w:sz w:val="13"/>
              </w:rPr>
              <w:t xml:space="preserve">within </w:t>
            </w:r>
            <w:r>
              <w:rPr>
                <w:rFonts w:ascii="Century Gothic"/>
                <w:spacing w:val="2"/>
                <w:w w:val="105"/>
                <w:sz w:val="13"/>
              </w:rPr>
              <w:t>the</w:t>
            </w:r>
            <w:r>
              <w:rPr>
                <w:rFonts w:ascii="Century Gothic"/>
                <w:spacing w:val="-1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flow</w:t>
            </w:r>
            <w:r>
              <w:rPr>
                <w:rFonts w:ascii="Century Gothic"/>
                <w:spacing w:val="16"/>
                <w:w w:val="105"/>
                <w:sz w:val="13"/>
              </w:rPr>
              <w:t xml:space="preserve"> </w:t>
            </w:r>
            <w:r>
              <w:rPr>
                <w:rFonts w:ascii="Century Gothic"/>
                <w:spacing w:val="1"/>
                <w:w w:val="105"/>
                <w:sz w:val="13"/>
              </w:rPr>
              <w:t>regime</w:t>
            </w:r>
          </w:p>
        </w:tc>
        <w:tc>
          <w:tcPr>
            <w:tcW w:w="156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DF" w14:textId="77777777" w:rsidR="008A31B7" w:rsidRDefault="00A84184">
            <w:pPr>
              <w:pStyle w:val="TableParagraph"/>
              <w:spacing w:before="26" w:line="218" w:lineRule="exact"/>
              <w:ind w:left="380" w:right="331" w:hanging="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Carryover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282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E0" w14:textId="77777777" w:rsidR="008A31B7" w:rsidRDefault="00A84184">
            <w:pPr>
              <w:pStyle w:val="TableParagraph"/>
              <w:spacing w:before="20" w:line="239" w:lineRule="auto"/>
              <w:ind w:left="92" w:right="25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proportion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available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allocation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expected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carried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into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2018–19;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considered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context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Southern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Connected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Basin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carryover.</w:t>
            </w:r>
          </w:p>
        </w:tc>
        <w:tc>
          <w:tcPr>
            <w:tcW w:w="2268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E1" w14:textId="77777777" w:rsidR="008A31B7" w:rsidRDefault="00A84184">
            <w:pPr>
              <w:pStyle w:val="TableParagraph"/>
              <w:spacing w:before="20" w:line="239" w:lineRule="auto"/>
              <w:ind w:left="9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carryover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will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depend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upon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</w:t>
            </w:r>
          </w:p>
        </w:tc>
        <w:tc>
          <w:tcPr>
            <w:tcW w:w="2888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E2" w14:textId="77777777" w:rsidR="008A31B7" w:rsidRDefault="008A31B7"/>
        </w:tc>
      </w:tr>
      <w:tr w:rsidR="008A31B7" w14:paraId="21E585EE" w14:textId="77777777">
        <w:trPr>
          <w:trHeight w:hRule="exact" w:val="2819"/>
        </w:trPr>
        <w:tc>
          <w:tcPr>
            <w:tcW w:w="11190" w:type="dxa"/>
            <w:gridSpan w:val="7"/>
            <w:vMerge/>
            <w:tcBorders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21E585E4" w14:textId="77777777" w:rsidR="008A31B7" w:rsidRDefault="008A31B7"/>
        </w:tc>
        <w:tc>
          <w:tcPr>
            <w:tcW w:w="1565" w:type="dxa"/>
            <w:tcBorders>
              <w:top w:val="single" w:sz="13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14:paraId="21E585E5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E6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E7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E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E9" w14:textId="77777777" w:rsidR="008A31B7" w:rsidRDefault="00A84184">
            <w:pPr>
              <w:pStyle w:val="TableParagraph"/>
              <w:spacing w:before="139"/>
              <w:ind w:lef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Trade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7981" w:type="dxa"/>
            <w:gridSpan w:val="4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5E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EB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E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5ED" w14:textId="77777777" w:rsidR="008A31B7" w:rsidRDefault="00A84184">
            <w:pPr>
              <w:pStyle w:val="TableParagraph"/>
              <w:spacing w:before="116" w:line="239" w:lineRule="auto"/>
              <w:ind w:left="92" w:right="1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scenarios,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</w:t>
            </w:r>
            <w:r>
              <w:rPr>
                <w:rFonts w:ascii="Century Gothic"/>
                <w:spacing w:val="7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opportunity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Victorian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assessment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reasonable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</w:t>
            </w:r>
            <w:r>
              <w:rPr>
                <w:rFonts w:ascii="Century Gothic"/>
                <w:spacing w:val="6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exists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market).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issue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whether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sell</w:t>
            </w:r>
            <w:r>
              <w:rPr>
                <w:rFonts w:ascii="Century Gothic"/>
                <w:spacing w:val="5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considered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there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greater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certainty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regarding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6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winter-spring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period,</w:t>
            </w:r>
            <w:r>
              <w:rPr>
                <w:rFonts w:ascii="Century Gothic"/>
                <w:spacing w:val="-2"/>
                <w:sz w:val="18"/>
              </w:rPr>
              <w:t xml:space="preserve"> most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likely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October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2017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onwards.</w:t>
            </w:r>
          </w:p>
        </w:tc>
      </w:tr>
    </w:tbl>
    <w:p w14:paraId="21E585EF" w14:textId="77777777" w:rsidR="008A31B7" w:rsidRDefault="008A31B7">
      <w:pPr>
        <w:spacing w:line="239" w:lineRule="auto"/>
        <w:rPr>
          <w:rFonts w:ascii="Century Gothic" w:eastAsia="Century Gothic" w:hAnsi="Century Gothic" w:cs="Century Gothic"/>
          <w:sz w:val="18"/>
          <w:szCs w:val="18"/>
        </w:rPr>
        <w:sectPr w:rsidR="008A31B7">
          <w:pgSz w:w="23820" w:h="16840" w:orient="landscape"/>
          <w:pgMar w:top="620" w:right="1520" w:bottom="860" w:left="1340" w:header="0" w:footer="666" w:gutter="0"/>
          <w:cols w:space="720"/>
        </w:sectPr>
      </w:pPr>
    </w:p>
    <w:p w14:paraId="21E585F0" w14:textId="6F7B2406" w:rsidR="008A31B7" w:rsidRDefault="00A84184">
      <w:pPr>
        <w:pStyle w:val="BodyText"/>
        <w:spacing w:before="32"/>
        <w:ind w:left="100"/>
        <w:rPr>
          <w:rFonts w:cs="Century Gothic"/>
          <w:sz w:val="13"/>
          <w:szCs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504" behindDoc="1" locked="0" layoutInCell="1" allowOverlap="1" wp14:anchorId="21E589F7" wp14:editId="0E4B07E9">
                <wp:simplePos x="0" y="0"/>
                <wp:positionH relativeFrom="page">
                  <wp:posOffset>7595235</wp:posOffset>
                </wp:positionH>
                <wp:positionV relativeFrom="paragraph">
                  <wp:posOffset>1169670</wp:posOffset>
                </wp:positionV>
                <wp:extent cx="600710" cy="508000"/>
                <wp:effectExtent l="3810" t="0" r="0" b="0"/>
                <wp:wrapNone/>
                <wp:docPr id="14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508000"/>
                          <a:chOff x="11961" y="1842"/>
                          <a:chExt cx="946" cy="800"/>
                        </a:xfrm>
                      </wpg:grpSpPr>
                      <wpg:grpSp>
                        <wpg:cNvPr id="143" name="Group 134"/>
                        <wpg:cNvGrpSpPr>
                          <a:grpSpLocks/>
                        </wpg:cNvGrpSpPr>
                        <wpg:grpSpPr bwMode="auto">
                          <a:xfrm>
                            <a:off x="11961" y="1842"/>
                            <a:ext cx="946" cy="262"/>
                            <a:chOff x="11961" y="1842"/>
                            <a:chExt cx="946" cy="262"/>
                          </a:xfrm>
                        </wpg:grpSpPr>
                        <wps:wsp>
                          <wps:cNvPr id="144" name="Freeform 135"/>
                          <wps:cNvSpPr>
                            <a:spLocks/>
                          </wps:cNvSpPr>
                          <wps:spPr bwMode="auto">
                            <a:xfrm>
                              <a:off x="11961" y="1842"/>
                              <a:ext cx="946" cy="262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2103 1842"/>
                                <a:gd name="T3" fmla="*/ 2103 h 262"/>
                                <a:gd name="T4" fmla="+- 0 12906 11961"/>
                                <a:gd name="T5" fmla="*/ T4 w 946"/>
                                <a:gd name="T6" fmla="+- 0 2103 1842"/>
                                <a:gd name="T7" fmla="*/ 2103 h 262"/>
                                <a:gd name="T8" fmla="+- 0 12906 11961"/>
                                <a:gd name="T9" fmla="*/ T8 w 946"/>
                                <a:gd name="T10" fmla="+- 0 1842 1842"/>
                                <a:gd name="T11" fmla="*/ 1842 h 262"/>
                                <a:gd name="T12" fmla="+- 0 11961 11961"/>
                                <a:gd name="T13" fmla="*/ T12 w 946"/>
                                <a:gd name="T14" fmla="+- 0 1842 1842"/>
                                <a:gd name="T15" fmla="*/ 1842 h 262"/>
                                <a:gd name="T16" fmla="+- 0 11961 11961"/>
                                <a:gd name="T17" fmla="*/ T16 w 946"/>
                                <a:gd name="T18" fmla="+- 0 2103 1842"/>
                                <a:gd name="T19" fmla="*/ 210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62">
                                  <a:moveTo>
                                    <a:pt x="0" y="261"/>
                                  </a:moveTo>
                                  <a:lnTo>
                                    <a:pt x="945" y="26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2"/>
                        <wpg:cNvGrpSpPr>
                          <a:grpSpLocks/>
                        </wpg:cNvGrpSpPr>
                        <wpg:grpSpPr bwMode="auto">
                          <a:xfrm>
                            <a:off x="11961" y="2103"/>
                            <a:ext cx="946" cy="221"/>
                            <a:chOff x="11961" y="2103"/>
                            <a:chExt cx="946" cy="221"/>
                          </a:xfrm>
                        </wpg:grpSpPr>
                        <wps:wsp>
                          <wps:cNvPr id="146" name="Freeform 133"/>
                          <wps:cNvSpPr>
                            <a:spLocks/>
                          </wps:cNvSpPr>
                          <wps:spPr bwMode="auto">
                            <a:xfrm>
                              <a:off x="11961" y="2103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2324 2103"/>
                                <a:gd name="T3" fmla="*/ 2324 h 221"/>
                                <a:gd name="T4" fmla="+- 0 12906 11961"/>
                                <a:gd name="T5" fmla="*/ T4 w 946"/>
                                <a:gd name="T6" fmla="+- 0 2324 2103"/>
                                <a:gd name="T7" fmla="*/ 2324 h 221"/>
                                <a:gd name="T8" fmla="+- 0 12906 11961"/>
                                <a:gd name="T9" fmla="*/ T8 w 946"/>
                                <a:gd name="T10" fmla="+- 0 2103 2103"/>
                                <a:gd name="T11" fmla="*/ 2103 h 221"/>
                                <a:gd name="T12" fmla="+- 0 11961 11961"/>
                                <a:gd name="T13" fmla="*/ T12 w 946"/>
                                <a:gd name="T14" fmla="+- 0 2103 2103"/>
                                <a:gd name="T15" fmla="*/ 2103 h 221"/>
                                <a:gd name="T16" fmla="+- 0 11961 11961"/>
                                <a:gd name="T17" fmla="*/ T16 w 946"/>
                                <a:gd name="T18" fmla="+- 0 2324 2103"/>
                                <a:gd name="T19" fmla="*/ 232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0"/>
                        <wpg:cNvGrpSpPr>
                          <a:grpSpLocks/>
                        </wpg:cNvGrpSpPr>
                        <wpg:grpSpPr bwMode="auto">
                          <a:xfrm>
                            <a:off x="11961" y="2324"/>
                            <a:ext cx="946" cy="317"/>
                            <a:chOff x="11961" y="2324"/>
                            <a:chExt cx="946" cy="317"/>
                          </a:xfrm>
                        </wpg:grpSpPr>
                        <wps:wsp>
                          <wps:cNvPr id="148" name="Freeform 131"/>
                          <wps:cNvSpPr>
                            <a:spLocks/>
                          </wps:cNvSpPr>
                          <wps:spPr bwMode="auto">
                            <a:xfrm>
                              <a:off x="11961" y="2324"/>
                              <a:ext cx="946" cy="317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2641 2324"/>
                                <a:gd name="T3" fmla="*/ 2641 h 317"/>
                                <a:gd name="T4" fmla="+- 0 12906 11961"/>
                                <a:gd name="T5" fmla="*/ T4 w 946"/>
                                <a:gd name="T6" fmla="+- 0 2641 2324"/>
                                <a:gd name="T7" fmla="*/ 2641 h 317"/>
                                <a:gd name="T8" fmla="+- 0 12906 11961"/>
                                <a:gd name="T9" fmla="*/ T8 w 946"/>
                                <a:gd name="T10" fmla="+- 0 2324 2324"/>
                                <a:gd name="T11" fmla="*/ 2324 h 317"/>
                                <a:gd name="T12" fmla="+- 0 11961 11961"/>
                                <a:gd name="T13" fmla="*/ T12 w 946"/>
                                <a:gd name="T14" fmla="+- 0 2324 2324"/>
                                <a:gd name="T15" fmla="*/ 2324 h 317"/>
                                <a:gd name="T16" fmla="+- 0 11961 11961"/>
                                <a:gd name="T17" fmla="*/ T16 w 946"/>
                                <a:gd name="T18" fmla="+- 0 2641 2324"/>
                                <a:gd name="T19" fmla="*/ 26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317">
                                  <a:moveTo>
                                    <a:pt x="0" y="317"/>
                                  </a:moveTo>
                                  <a:lnTo>
                                    <a:pt x="945" y="317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C5C5D" id="Group 129" o:spid="_x0000_s1026" style="position:absolute;margin-left:598.05pt;margin-top:92.1pt;width:47.3pt;height:40pt;z-index:-168976;mso-position-horizontal-relative:page" coordorigin="11961,1842" coordsize="946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">
                <v:group id="Group 134" o:spid="_x0000_s1027" style="position:absolute;left:11961;top:1842;width:946;height:262" coordorigin="11961,1842" coordsize="94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5" o:spid="_x0000_s1028" style="position:absolute;left:11961;top:1842;width:946;height:262;visibility:visible;mso-wrap-style:square;v-text-anchor:top" coordsize="94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T/r0A&#10;AADcAAAADwAAAGRycy9kb3ducmV2LnhtbERPzYrCMBC+C75DGMGbTV3KItUooih6XPUBhmZsi51J&#10;aaLWt98Igrf5+H5nseq5UQ/qfO3EwDRJQZEUztZSGricd5MZKB9QLDZOyMCLPKyWw8ECc+ue8keP&#10;UyhVDBGfo4EqhDbX2hcVMfrEtSSRu7qOMUTYldp2+Izh3OifNP3VjLXEhgpb2lRU3E53NlDf96/t&#10;bh/4eHWZ5jK7HXiWGjMe9es5qEB9+Io/7oON87MM3s/EC/Ty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FlT/r0AAADcAAAADwAAAAAAAAAAAAAAAACYAgAAZHJzL2Rvd25yZXYu&#10;eG1sUEsFBgAAAAAEAAQA9QAAAIIDAAAAAA==&#10;" path="m,261r945,l945,,,,,261xe" fillcolor="gray" stroked="f">
                    <v:path arrowok="t" o:connecttype="custom" o:connectlocs="0,2103;945,2103;945,1842;0,1842;0,2103" o:connectangles="0,0,0,0,0"/>
                  </v:shape>
                </v:group>
                <v:group id="Group 132" o:spid="_x0000_s1029" style="position:absolute;left:11961;top:2103;width:946;height:221" coordorigin="11961,2103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3" o:spid="_x0000_s1030" style="position:absolute;left:11961;top:2103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DYMMA&#10;AADcAAAADwAAAGRycy9kb3ducmV2LnhtbERPTWvCQBC9F/wPywi91Y01BEldpYQKxUNB24PHaXaa&#10;BLOzcXdj4r/vCoK3ebzPWW1G04oLOd9YVjCfJSCIS6sbrhT8fG9fliB8QNbYWiYFV/KwWU+eVphr&#10;O/CeLodQiRjCPkcFdQhdLqUvazLoZ7YjjtyfdQZDhK6S2uEQw00rX5MkkwYbjg01dlTUVJ4OvVHw&#10;W7i0/+oXblGcj2k2JKd+u/tQ6nk6vr+BCDSGh/ju/tRxfprB7Zl4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QDYMMAAADcAAAADwAAAAAAAAAAAAAAAACYAgAAZHJzL2Rv&#10;d25yZXYueG1sUEsFBgAAAAAEAAQA9QAAAIgDAAAAAA==&#10;" path="m,221r945,l945,,,,,221xe" fillcolor="gray" stroked="f">
                    <v:path arrowok="t" o:connecttype="custom" o:connectlocs="0,2324;945,2324;945,2103;0,2103;0,2324" o:connectangles="0,0,0,0,0"/>
                  </v:shape>
                </v:group>
                <v:group id="Group 130" o:spid="_x0000_s1031" style="position:absolute;left:11961;top:2324;width:946;height:317" coordorigin="11961,2324" coordsize="94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1" o:spid="_x0000_s1032" style="position:absolute;left:11961;top:2324;width:946;height:317;visibility:visible;mso-wrap-style:square;v-text-anchor:top" coordsize="94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D48UA&#10;AADcAAAADwAAAGRycy9kb3ducmV2LnhtbESPT2vCQBDF74LfYRmhN91UitjUVfxDoVA8GKXnITtN&#10;QrOzMbtqmk/vHARvM7w37/1msepcra7UhsqzgddJAoo497biwsDp+DmegwoR2WLtmQz8U4DVcjhY&#10;YGr9jQ90zWKhJIRDigbKGJtU65CX5DBMfEMs2q9vHUZZ20LbFm8S7mo9TZKZdlixNJTY0Lak/C+7&#10;OAPrfn/6/jk0etej3uT+vD3375UxL6Nu/QEqUhef5sf1lxX8N6GV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EPjxQAAANwAAAAPAAAAAAAAAAAAAAAAAJgCAABkcnMv&#10;ZG93bnJldi54bWxQSwUGAAAAAAQABAD1AAAAigMAAAAA&#10;" path="m,317r945,l945,,,,,317xe" fillcolor="gray" stroked="f">
                    <v:path arrowok="t" o:connecttype="custom" o:connectlocs="0,2641;945,2641;945,2324;0,2324;0,264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528" behindDoc="1" locked="0" layoutInCell="1" allowOverlap="1" wp14:anchorId="21E589F8" wp14:editId="6DF6126B">
                <wp:simplePos x="0" y="0"/>
                <wp:positionH relativeFrom="page">
                  <wp:posOffset>6794500</wp:posOffset>
                </wp:positionH>
                <wp:positionV relativeFrom="page">
                  <wp:posOffset>3493770</wp:posOffset>
                </wp:positionV>
                <wp:extent cx="663575" cy="1548765"/>
                <wp:effectExtent l="3175" t="0" r="0" b="0"/>
                <wp:wrapNone/>
                <wp:docPr id="12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1548765"/>
                          <a:chOff x="10700" y="5502"/>
                          <a:chExt cx="1045" cy="2439"/>
                        </a:xfrm>
                      </wpg:grpSpPr>
                      <wpg:grpSp>
                        <wpg:cNvPr id="122" name="Group 127"/>
                        <wpg:cNvGrpSpPr>
                          <a:grpSpLocks/>
                        </wpg:cNvGrpSpPr>
                        <wpg:grpSpPr bwMode="auto">
                          <a:xfrm>
                            <a:off x="10700" y="5502"/>
                            <a:ext cx="1045" cy="260"/>
                            <a:chOff x="10700" y="5502"/>
                            <a:chExt cx="1045" cy="260"/>
                          </a:xfrm>
                        </wpg:grpSpPr>
                        <wps:wsp>
                          <wps:cNvPr id="123" name="Freeform 128"/>
                          <wps:cNvSpPr>
                            <a:spLocks/>
                          </wps:cNvSpPr>
                          <wps:spPr bwMode="auto">
                            <a:xfrm>
                              <a:off x="10700" y="5502"/>
                              <a:ext cx="1045" cy="260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5761 5502"/>
                                <a:gd name="T3" fmla="*/ 5761 h 260"/>
                                <a:gd name="T4" fmla="+- 0 11745 10700"/>
                                <a:gd name="T5" fmla="*/ T4 w 1045"/>
                                <a:gd name="T6" fmla="+- 0 5761 5502"/>
                                <a:gd name="T7" fmla="*/ 5761 h 260"/>
                                <a:gd name="T8" fmla="+- 0 11745 10700"/>
                                <a:gd name="T9" fmla="*/ T8 w 1045"/>
                                <a:gd name="T10" fmla="+- 0 5502 5502"/>
                                <a:gd name="T11" fmla="*/ 5502 h 260"/>
                                <a:gd name="T12" fmla="+- 0 10700 10700"/>
                                <a:gd name="T13" fmla="*/ T12 w 1045"/>
                                <a:gd name="T14" fmla="+- 0 5502 5502"/>
                                <a:gd name="T15" fmla="*/ 5502 h 260"/>
                                <a:gd name="T16" fmla="+- 0 10700 10700"/>
                                <a:gd name="T17" fmla="*/ T16 w 1045"/>
                                <a:gd name="T18" fmla="+- 0 5761 5502"/>
                                <a:gd name="T19" fmla="*/ 576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60">
                                  <a:moveTo>
                                    <a:pt x="0" y="259"/>
                                  </a:moveTo>
                                  <a:lnTo>
                                    <a:pt x="1045" y="259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5"/>
                        <wpg:cNvGrpSpPr>
                          <a:grpSpLocks/>
                        </wpg:cNvGrpSpPr>
                        <wpg:grpSpPr bwMode="auto">
                          <a:xfrm>
                            <a:off x="10700" y="5761"/>
                            <a:ext cx="1045" cy="221"/>
                            <a:chOff x="10700" y="5761"/>
                            <a:chExt cx="1045" cy="221"/>
                          </a:xfrm>
                        </wpg:grpSpPr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10700" y="5761"/>
                              <a:ext cx="1045" cy="221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5982 5761"/>
                                <a:gd name="T3" fmla="*/ 5982 h 221"/>
                                <a:gd name="T4" fmla="+- 0 11745 10700"/>
                                <a:gd name="T5" fmla="*/ T4 w 1045"/>
                                <a:gd name="T6" fmla="+- 0 5982 5761"/>
                                <a:gd name="T7" fmla="*/ 5982 h 221"/>
                                <a:gd name="T8" fmla="+- 0 11745 10700"/>
                                <a:gd name="T9" fmla="*/ T8 w 1045"/>
                                <a:gd name="T10" fmla="+- 0 5761 5761"/>
                                <a:gd name="T11" fmla="*/ 5761 h 221"/>
                                <a:gd name="T12" fmla="+- 0 10700 10700"/>
                                <a:gd name="T13" fmla="*/ T12 w 1045"/>
                                <a:gd name="T14" fmla="+- 0 5761 5761"/>
                                <a:gd name="T15" fmla="*/ 5761 h 221"/>
                                <a:gd name="T16" fmla="+- 0 10700 10700"/>
                                <a:gd name="T17" fmla="*/ T16 w 1045"/>
                                <a:gd name="T18" fmla="+- 0 5982 5761"/>
                                <a:gd name="T19" fmla="*/ 59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21">
                                  <a:moveTo>
                                    <a:pt x="0" y="221"/>
                                  </a:moveTo>
                                  <a:lnTo>
                                    <a:pt x="1045" y="221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23"/>
                        <wpg:cNvGrpSpPr>
                          <a:grpSpLocks/>
                        </wpg:cNvGrpSpPr>
                        <wpg:grpSpPr bwMode="auto">
                          <a:xfrm>
                            <a:off x="10700" y="5982"/>
                            <a:ext cx="1045" cy="221"/>
                            <a:chOff x="10700" y="5982"/>
                            <a:chExt cx="1045" cy="221"/>
                          </a:xfrm>
                        </wpg:grpSpPr>
                        <wps:wsp>
                          <wps:cNvPr id="127" name="Freeform 124"/>
                          <wps:cNvSpPr>
                            <a:spLocks/>
                          </wps:cNvSpPr>
                          <wps:spPr bwMode="auto">
                            <a:xfrm>
                              <a:off x="10700" y="5982"/>
                              <a:ext cx="1045" cy="221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6203 5982"/>
                                <a:gd name="T3" fmla="*/ 6203 h 221"/>
                                <a:gd name="T4" fmla="+- 0 11745 10700"/>
                                <a:gd name="T5" fmla="*/ T4 w 1045"/>
                                <a:gd name="T6" fmla="+- 0 6203 5982"/>
                                <a:gd name="T7" fmla="*/ 6203 h 221"/>
                                <a:gd name="T8" fmla="+- 0 11745 10700"/>
                                <a:gd name="T9" fmla="*/ T8 w 1045"/>
                                <a:gd name="T10" fmla="+- 0 5982 5982"/>
                                <a:gd name="T11" fmla="*/ 5982 h 221"/>
                                <a:gd name="T12" fmla="+- 0 10700 10700"/>
                                <a:gd name="T13" fmla="*/ T12 w 1045"/>
                                <a:gd name="T14" fmla="+- 0 5982 5982"/>
                                <a:gd name="T15" fmla="*/ 5982 h 221"/>
                                <a:gd name="T16" fmla="+- 0 10700 10700"/>
                                <a:gd name="T17" fmla="*/ T16 w 1045"/>
                                <a:gd name="T18" fmla="+- 0 6203 5982"/>
                                <a:gd name="T19" fmla="*/ 62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21">
                                  <a:moveTo>
                                    <a:pt x="0" y="221"/>
                                  </a:moveTo>
                                  <a:lnTo>
                                    <a:pt x="1045" y="221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21"/>
                        <wpg:cNvGrpSpPr>
                          <a:grpSpLocks/>
                        </wpg:cNvGrpSpPr>
                        <wpg:grpSpPr bwMode="auto">
                          <a:xfrm>
                            <a:off x="10700" y="6203"/>
                            <a:ext cx="1045" cy="221"/>
                            <a:chOff x="10700" y="6203"/>
                            <a:chExt cx="1045" cy="221"/>
                          </a:xfrm>
                        </wpg:grpSpPr>
                        <wps:wsp>
                          <wps:cNvPr id="129" name="Freeform 122"/>
                          <wps:cNvSpPr>
                            <a:spLocks/>
                          </wps:cNvSpPr>
                          <wps:spPr bwMode="auto">
                            <a:xfrm>
                              <a:off x="10700" y="6203"/>
                              <a:ext cx="1045" cy="221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6423 6203"/>
                                <a:gd name="T3" fmla="*/ 6423 h 221"/>
                                <a:gd name="T4" fmla="+- 0 11745 10700"/>
                                <a:gd name="T5" fmla="*/ T4 w 1045"/>
                                <a:gd name="T6" fmla="+- 0 6423 6203"/>
                                <a:gd name="T7" fmla="*/ 6423 h 221"/>
                                <a:gd name="T8" fmla="+- 0 11745 10700"/>
                                <a:gd name="T9" fmla="*/ T8 w 1045"/>
                                <a:gd name="T10" fmla="+- 0 6203 6203"/>
                                <a:gd name="T11" fmla="*/ 6203 h 221"/>
                                <a:gd name="T12" fmla="+- 0 10700 10700"/>
                                <a:gd name="T13" fmla="*/ T12 w 1045"/>
                                <a:gd name="T14" fmla="+- 0 6203 6203"/>
                                <a:gd name="T15" fmla="*/ 6203 h 221"/>
                                <a:gd name="T16" fmla="+- 0 10700 10700"/>
                                <a:gd name="T17" fmla="*/ T16 w 1045"/>
                                <a:gd name="T18" fmla="+- 0 6423 6203"/>
                                <a:gd name="T19" fmla="*/ 64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21">
                                  <a:moveTo>
                                    <a:pt x="0" y="220"/>
                                  </a:moveTo>
                                  <a:lnTo>
                                    <a:pt x="1045" y="220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9"/>
                        <wpg:cNvGrpSpPr>
                          <a:grpSpLocks/>
                        </wpg:cNvGrpSpPr>
                        <wpg:grpSpPr bwMode="auto">
                          <a:xfrm>
                            <a:off x="10700" y="6423"/>
                            <a:ext cx="1045" cy="221"/>
                            <a:chOff x="10700" y="6423"/>
                            <a:chExt cx="1045" cy="221"/>
                          </a:xfrm>
                        </wpg:grpSpPr>
                        <wps:wsp>
                          <wps:cNvPr id="131" name="Freeform 120"/>
                          <wps:cNvSpPr>
                            <a:spLocks/>
                          </wps:cNvSpPr>
                          <wps:spPr bwMode="auto">
                            <a:xfrm>
                              <a:off x="10700" y="6423"/>
                              <a:ext cx="1045" cy="221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6644 6423"/>
                                <a:gd name="T3" fmla="*/ 6644 h 221"/>
                                <a:gd name="T4" fmla="+- 0 11745 10700"/>
                                <a:gd name="T5" fmla="*/ T4 w 1045"/>
                                <a:gd name="T6" fmla="+- 0 6644 6423"/>
                                <a:gd name="T7" fmla="*/ 6644 h 221"/>
                                <a:gd name="T8" fmla="+- 0 11745 10700"/>
                                <a:gd name="T9" fmla="*/ T8 w 1045"/>
                                <a:gd name="T10" fmla="+- 0 6423 6423"/>
                                <a:gd name="T11" fmla="*/ 6423 h 221"/>
                                <a:gd name="T12" fmla="+- 0 10700 10700"/>
                                <a:gd name="T13" fmla="*/ T12 w 1045"/>
                                <a:gd name="T14" fmla="+- 0 6423 6423"/>
                                <a:gd name="T15" fmla="*/ 6423 h 221"/>
                                <a:gd name="T16" fmla="+- 0 10700 10700"/>
                                <a:gd name="T17" fmla="*/ T16 w 1045"/>
                                <a:gd name="T18" fmla="+- 0 6644 6423"/>
                                <a:gd name="T19" fmla="*/ 66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21">
                                  <a:moveTo>
                                    <a:pt x="0" y="221"/>
                                  </a:moveTo>
                                  <a:lnTo>
                                    <a:pt x="1045" y="221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7"/>
                        <wpg:cNvGrpSpPr>
                          <a:grpSpLocks/>
                        </wpg:cNvGrpSpPr>
                        <wpg:grpSpPr bwMode="auto">
                          <a:xfrm>
                            <a:off x="10700" y="6644"/>
                            <a:ext cx="1045" cy="221"/>
                            <a:chOff x="10700" y="6644"/>
                            <a:chExt cx="1045" cy="221"/>
                          </a:xfrm>
                        </wpg:grpSpPr>
                        <wps:wsp>
                          <wps:cNvPr id="133" name="Freeform 118"/>
                          <wps:cNvSpPr>
                            <a:spLocks/>
                          </wps:cNvSpPr>
                          <wps:spPr bwMode="auto">
                            <a:xfrm>
                              <a:off x="10700" y="6644"/>
                              <a:ext cx="1045" cy="221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6865 6644"/>
                                <a:gd name="T3" fmla="*/ 6865 h 221"/>
                                <a:gd name="T4" fmla="+- 0 11745 10700"/>
                                <a:gd name="T5" fmla="*/ T4 w 1045"/>
                                <a:gd name="T6" fmla="+- 0 6865 6644"/>
                                <a:gd name="T7" fmla="*/ 6865 h 221"/>
                                <a:gd name="T8" fmla="+- 0 11745 10700"/>
                                <a:gd name="T9" fmla="*/ T8 w 1045"/>
                                <a:gd name="T10" fmla="+- 0 6644 6644"/>
                                <a:gd name="T11" fmla="*/ 6644 h 221"/>
                                <a:gd name="T12" fmla="+- 0 10700 10700"/>
                                <a:gd name="T13" fmla="*/ T12 w 1045"/>
                                <a:gd name="T14" fmla="+- 0 6644 6644"/>
                                <a:gd name="T15" fmla="*/ 6644 h 221"/>
                                <a:gd name="T16" fmla="+- 0 10700 10700"/>
                                <a:gd name="T17" fmla="*/ T16 w 1045"/>
                                <a:gd name="T18" fmla="+- 0 6865 6644"/>
                                <a:gd name="T19" fmla="*/ 686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21">
                                  <a:moveTo>
                                    <a:pt x="0" y="221"/>
                                  </a:moveTo>
                                  <a:lnTo>
                                    <a:pt x="1045" y="221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5"/>
                        <wpg:cNvGrpSpPr>
                          <a:grpSpLocks/>
                        </wpg:cNvGrpSpPr>
                        <wpg:grpSpPr bwMode="auto">
                          <a:xfrm>
                            <a:off x="10700" y="6865"/>
                            <a:ext cx="1045" cy="221"/>
                            <a:chOff x="10700" y="6865"/>
                            <a:chExt cx="1045" cy="221"/>
                          </a:xfrm>
                        </wpg:grpSpPr>
                        <wps:wsp>
                          <wps:cNvPr id="135" name="Freeform 116"/>
                          <wps:cNvSpPr>
                            <a:spLocks/>
                          </wps:cNvSpPr>
                          <wps:spPr bwMode="auto">
                            <a:xfrm>
                              <a:off x="10700" y="6865"/>
                              <a:ext cx="1045" cy="221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7086 6865"/>
                                <a:gd name="T3" fmla="*/ 7086 h 221"/>
                                <a:gd name="T4" fmla="+- 0 11745 10700"/>
                                <a:gd name="T5" fmla="*/ T4 w 1045"/>
                                <a:gd name="T6" fmla="+- 0 7086 6865"/>
                                <a:gd name="T7" fmla="*/ 7086 h 221"/>
                                <a:gd name="T8" fmla="+- 0 11745 10700"/>
                                <a:gd name="T9" fmla="*/ T8 w 1045"/>
                                <a:gd name="T10" fmla="+- 0 6865 6865"/>
                                <a:gd name="T11" fmla="*/ 6865 h 221"/>
                                <a:gd name="T12" fmla="+- 0 10700 10700"/>
                                <a:gd name="T13" fmla="*/ T12 w 1045"/>
                                <a:gd name="T14" fmla="+- 0 6865 6865"/>
                                <a:gd name="T15" fmla="*/ 6865 h 221"/>
                                <a:gd name="T16" fmla="+- 0 10700 10700"/>
                                <a:gd name="T17" fmla="*/ T16 w 1045"/>
                                <a:gd name="T18" fmla="+- 0 7086 6865"/>
                                <a:gd name="T19" fmla="*/ 70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21">
                                  <a:moveTo>
                                    <a:pt x="0" y="221"/>
                                  </a:moveTo>
                                  <a:lnTo>
                                    <a:pt x="1045" y="221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3"/>
                        <wpg:cNvGrpSpPr>
                          <a:grpSpLocks/>
                        </wpg:cNvGrpSpPr>
                        <wpg:grpSpPr bwMode="auto">
                          <a:xfrm>
                            <a:off x="10700" y="7086"/>
                            <a:ext cx="1045" cy="221"/>
                            <a:chOff x="10700" y="7086"/>
                            <a:chExt cx="1045" cy="221"/>
                          </a:xfrm>
                        </wpg:grpSpPr>
                        <wps:wsp>
                          <wps:cNvPr id="137" name="Freeform 114"/>
                          <wps:cNvSpPr>
                            <a:spLocks/>
                          </wps:cNvSpPr>
                          <wps:spPr bwMode="auto">
                            <a:xfrm>
                              <a:off x="10700" y="7086"/>
                              <a:ext cx="1045" cy="221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7307 7086"/>
                                <a:gd name="T3" fmla="*/ 7307 h 221"/>
                                <a:gd name="T4" fmla="+- 0 11745 10700"/>
                                <a:gd name="T5" fmla="*/ T4 w 1045"/>
                                <a:gd name="T6" fmla="+- 0 7307 7086"/>
                                <a:gd name="T7" fmla="*/ 7307 h 221"/>
                                <a:gd name="T8" fmla="+- 0 11745 10700"/>
                                <a:gd name="T9" fmla="*/ T8 w 1045"/>
                                <a:gd name="T10" fmla="+- 0 7086 7086"/>
                                <a:gd name="T11" fmla="*/ 7086 h 221"/>
                                <a:gd name="T12" fmla="+- 0 10700 10700"/>
                                <a:gd name="T13" fmla="*/ T12 w 1045"/>
                                <a:gd name="T14" fmla="+- 0 7086 7086"/>
                                <a:gd name="T15" fmla="*/ 7086 h 221"/>
                                <a:gd name="T16" fmla="+- 0 10700 10700"/>
                                <a:gd name="T17" fmla="*/ T16 w 1045"/>
                                <a:gd name="T18" fmla="+- 0 7307 7086"/>
                                <a:gd name="T19" fmla="*/ 73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221">
                                  <a:moveTo>
                                    <a:pt x="0" y="221"/>
                                  </a:moveTo>
                                  <a:lnTo>
                                    <a:pt x="1045" y="221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1"/>
                        <wpg:cNvGrpSpPr>
                          <a:grpSpLocks/>
                        </wpg:cNvGrpSpPr>
                        <wpg:grpSpPr bwMode="auto">
                          <a:xfrm>
                            <a:off x="10700" y="7307"/>
                            <a:ext cx="1045" cy="317"/>
                            <a:chOff x="10700" y="7307"/>
                            <a:chExt cx="1045" cy="317"/>
                          </a:xfrm>
                        </wpg:grpSpPr>
                        <wps:wsp>
                          <wps:cNvPr id="139" name="Freeform 112"/>
                          <wps:cNvSpPr>
                            <a:spLocks/>
                          </wps:cNvSpPr>
                          <wps:spPr bwMode="auto">
                            <a:xfrm>
                              <a:off x="10700" y="7307"/>
                              <a:ext cx="1045" cy="317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7623 7307"/>
                                <a:gd name="T3" fmla="*/ 7623 h 317"/>
                                <a:gd name="T4" fmla="+- 0 11745 10700"/>
                                <a:gd name="T5" fmla="*/ T4 w 1045"/>
                                <a:gd name="T6" fmla="+- 0 7623 7307"/>
                                <a:gd name="T7" fmla="*/ 7623 h 317"/>
                                <a:gd name="T8" fmla="+- 0 11745 10700"/>
                                <a:gd name="T9" fmla="*/ T8 w 1045"/>
                                <a:gd name="T10" fmla="+- 0 7307 7307"/>
                                <a:gd name="T11" fmla="*/ 7307 h 317"/>
                                <a:gd name="T12" fmla="+- 0 10700 10700"/>
                                <a:gd name="T13" fmla="*/ T12 w 1045"/>
                                <a:gd name="T14" fmla="+- 0 7307 7307"/>
                                <a:gd name="T15" fmla="*/ 7307 h 317"/>
                                <a:gd name="T16" fmla="+- 0 10700 10700"/>
                                <a:gd name="T17" fmla="*/ T16 w 1045"/>
                                <a:gd name="T18" fmla="+- 0 7623 7307"/>
                                <a:gd name="T19" fmla="*/ 7623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317">
                                  <a:moveTo>
                                    <a:pt x="0" y="316"/>
                                  </a:moveTo>
                                  <a:lnTo>
                                    <a:pt x="1045" y="316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9"/>
                        <wpg:cNvGrpSpPr>
                          <a:grpSpLocks/>
                        </wpg:cNvGrpSpPr>
                        <wpg:grpSpPr bwMode="auto">
                          <a:xfrm>
                            <a:off x="10700" y="7623"/>
                            <a:ext cx="1045" cy="317"/>
                            <a:chOff x="10700" y="7623"/>
                            <a:chExt cx="1045" cy="317"/>
                          </a:xfrm>
                        </wpg:grpSpPr>
                        <wps:wsp>
                          <wps:cNvPr id="141" name="Freeform 110"/>
                          <wps:cNvSpPr>
                            <a:spLocks/>
                          </wps:cNvSpPr>
                          <wps:spPr bwMode="auto">
                            <a:xfrm>
                              <a:off x="10700" y="7623"/>
                              <a:ext cx="1045" cy="317"/>
                            </a:xfrm>
                            <a:custGeom>
                              <a:avLst/>
                              <a:gdLst>
                                <a:gd name="T0" fmla="+- 0 10700 10700"/>
                                <a:gd name="T1" fmla="*/ T0 w 1045"/>
                                <a:gd name="T2" fmla="+- 0 7940 7623"/>
                                <a:gd name="T3" fmla="*/ 7940 h 317"/>
                                <a:gd name="T4" fmla="+- 0 11745 10700"/>
                                <a:gd name="T5" fmla="*/ T4 w 1045"/>
                                <a:gd name="T6" fmla="+- 0 7940 7623"/>
                                <a:gd name="T7" fmla="*/ 7940 h 317"/>
                                <a:gd name="T8" fmla="+- 0 11745 10700"/>
                                <a:gd name="T9" fmla="*/ T8 w 1045"/>
                                <a:gd name="T10" fmla="+- 0 7623 7623"/>
                                <a:gd name="T11" fmla="*/ 7623 h 317"/>
                                <a:gd name="T12" fmla="+- 0 10700 10700"/>
                                <a:gd name="T13" fmla="*/ T12 w 1045"/>
                                <a:gd name="T14" fmla="+- 0 7623 7623"/>
                                <a:gd name="T15" fmla="*/ 7623 h 317"/>
                                <a:gd name="T16" fmla="+- 0 10700 10700"/>
                                <a:gd name="T17" fmla="*/ T16 w 1045"/>
                                <a:gd name="T18" fmla="+- 0 7940 7623"/>
                                <a:gd name="T19" fmla="*/ 794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5" h="317">
                                  <a:moveTo>
                                    <a:pt x="0" y="317"/>
                                  </a:moveTo>
                                  <a:lnTo>
                                    <a:pt x="1045" y="317"/>
                                  </a:lnTo>
                                  <a:lnTo>
                                    <a:pt x="10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4A160" id="Group 108" o:spid="_x0000_s1026" style="position:absolute;margin-left:535pt;margin-top:275.1pt;width:52.25pt;height:121.95pt;z-index:-168952;mso-position-horizontal-relative:page;mso-position-vertical-relative:page" coordorigin="10700,5502" coordsize="1045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">
                <v:group id="Group 127" o:spid="_x0000_s1027" style="position:absolute;left:10700;top:5502;width:1045;height:260" coordorigin="10700,5502" coordsize="1045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8" o:spid="_x0000_s1028" style="position:absolute;left:10700;top:5502;width:1045;height:260;visibility:visible;mso-wrap-style:square;v-text-anchor:top" coordsize="104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+s8MA&#10;AADcAAAADwAAAGRycy9kb3ducmV2LnhtbERP22rCQBB9F/yHZYS+6caUFpu6hig0FFqFqh8wzY5J&#10;NDubZrea/n1XEHybw7nOPO1NI87UudqygukkAkFcWF1zqWC/exvPQDiPrLGxTAr+yEG6GA7mmGh7&#10;4S86b30pQgi7BBVU3reJlK6oyKCb2JY4cAfbGfQBdqXUHV5CuGlkHEXP0mDNoaHCllYVFaftr1Fg&#10;cv/TPNXf+uMlP64/N8vS9etMqYdRn72C8NT7u/jmftdhfvwI12fC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++s8MAAADcAAAADwAAAAAAAAAAAAAAAACYAgAAZHJzL2Rv&#10;d25yZXYueG1sUEsFBgAAAAAEAAQA9QAAAIgDAAAAAA==&#10;" path="m,259r1045,l1045,,,,,259xe" fillcolor="#bebebe" stroked="f">
                    <v:path arrowok="t" o:connecttype="custom" o:connectlocs="0,5761;1045,5761;1045,5502;0,5502;0,5761" o:connectangles="0,0,0,0,0"/>
                  </v:shape>
                </v:group>
                <v:group id="Group 125" o:spid="_x0000_s1029" style="position:absolute;left:10700;top:5761;width:1045;height:221" coordorigin="10700,5761" coordsize="10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6" o:spid="_x0000_s1030" style="position:absolute;left:10700;top:5761;width:1045;height:221;visibility:visible;mso-wrap-style:square;v-text-anchor:top" coordsize="10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+jcIA&#10;AADcAAAADwAAAGRycy9kb3ducmV2LnhtbERPzWrCQBC+F3yHZYTe6saUVImuIkLBU4nRBxizY5I2&#10;Oxt2tzF5+26h0Nt8fL+z3Y+mEwM531pWsFwkIIgrq1uuFVwv7y9rED4ga+wsk4KJPOx3s6ct5to+&#10;+ExDGWoRQ9jnqKAJoc+l9FVDBv3C9sSRu1tnMEToaqkdPmK46WSaJG/SYMuxocGejg1VX+W3UXAb&#10;79mHPxXVufhcF6+dK8NyNSn1PB8PGxCBxvAv/nOfdJyfZ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6n6NwgAAANwAAAAPAAAAAAAAAAAAAAAAAJgCAABkcnMvZG93&#10;bnJldi54bWxQSwUGAAAAAAQABAD1AAAAhwMAAAAA&#10;" path="m,221r1045,l1045,,,,,221xe" fillcolor="#bebebe" stroked="f">
                    <v:path arrowok="t" o:connecttype="custom" o:connectlocs="0,5982;1045,5982;1045,5761;0,5761;0,5982" o:connectangles="0,0,0,0,0"/>
                  </v:shape>
                </v:group>
                <v:group id="Group 123" o:spid="_x0000_s1031" style="position:absolute;left:10700;top:5982;width:1045;height:221" coordorigin="10700,5982" coordsize="10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4" o:spid="_x0000_s1032" style="position:absolute;left:10700;top:5982;width:1045;height:221;visibility:visible;mso-wrap-style:square;v-text-anchor:top" coordsize="10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RFYcIA&#10;AADcAAAADwAAAGRycy9kb3ducmV2LnhtbERPzWrCQBC+F3yHZQre6sZIq6SuQQpCThKjDzBmxyRt&#10;djbsbjV5+26h0Nt8fL+zzUfTizs531lWsFwkIIhrqztuFFzOh5cNCB+QNfaWScFEHvLd7GmLmbYP&#10;PtG9Co2IIewzVNCGMGRS+rolg35hB+LI3awzGCJ0jdQOHzHc9DJNkjdpsOPY0OJAHy3VX9W3UXAd&#10;b69HX5T1qfzclKveVWG5npSaP4/7dxCBxvAv/nMXOs5P1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EVhwgAAANwAAAAPAAAAAAAAAAAAAAAAAJgCAABkcnMvZG93&#10;bnJldi54bWxQSwUGAAAAAAQABAD1AAAAhwMAAAAA&#10;" path="m,221r1045,l1045,,,,,221xe" fillcolor="#bebebe" stroked="f">
                    <v:path arrowok="t" o:connecttype="custom" o:connectlocs="0,6203;1045,6203;1045,5982;0,5982;0,6203" o:connectangles="0,0,0,0,0"/>
                  </v:shape>
                </v:group>
                <v:group id="Group 121" o:spid="_x0000_s1033" style="position:absolute;left:10700;top:6203;width:1045;height:221" coordorigin="10700,6203" coordsize="10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22" o:spid="_x0000_s1034" style="position:absolute;left:10700;top:6203;width:1045;height:221;visibility:visible;mso-wrap-style:square;v-text-anchor:top" coordsize="10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0iMEA&#10;AADcAAAADwAAAGRycy9kb3ducmV2LnhtbERPzYrCMBC+C/sOYRa8aaqiq9Uoy4LgSWrdBxibsa3b&#10;TEqS1fr2RhC8zcf3O6tNZxpxJedrywpGwwQEcWF1zaWC3+N2MAfhA7LGxjIpuJOHzfqjt8JU2xsf&#10;6JqHUsQQ9ikqqEJoUyl9UZFBP7QtceTO1hkMEbpSaoe3GG4aOU6SmTRYc2yosKWfioq//N8oOHXn&#10;6d7vsuKQXebZpHF5GH3dlep/dt9LEIG68Ba/3Dsd548X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ndIjBAAAA3AAAAA8AAAAAAAAAAAAAAAAAmAIAAGRycy9kb3du&#10;cmV2LnhtbFBLBQYAAAAABAAEAPUAAACGAwAAAAA=&#10;" path="m,220r1045,l1045,,,,,220xe" fillcolor="#bebebe" stroked="f">
                    <v:path arrowok="t" o:connecttype="custom" o:connectlocs="0,6423;1045,6423;1045,6203;0,6203;0,6423" o:connectangles="0,0,0,0,0"/>
                  </v:shape>
                </v:group>
                <v:group id="Group 119" o:spid="_x0000_s1035" style="position:absolute;left:10700;top:6423;width:1045;height:221" coordorigin="10700,6423" coordsize="10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20" o:spid="_x0000_s1036" style="position:absolute;left:10700;top:6423;width:1045;height:221;visibility:visible;mso-wrap-style:square;v-text-anchor:top" coordsize="10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uU8EA&#10;AADcAAAADwAAAGRycy9kb3ducmV2LnhtbERP24rCMBB9X/Afwgi+rWkVL1SjiLDgk9TufsDYjG21&#10;mZQkq/XvzcKCb3M411lve9OKOznfWFaQjhMQxKXVDVcKfr6/PpcgfEDW2FomBU/ysN0MPtaYafvg&#10;E92LUIkYwj5DBXUIXSalL2sy6Me2I47cxTqDIUJXSe3wEcNNKydJMpcGG44NNXa0r6m8Fb9Gwbm/&#10;zI7+kJen/LrMp60rQrp4KjUa9rsViEB9eIv/3Qcd509T+HsmX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I7lPBAAAA3AAAAA8AAAAAAAAAAAAAAAAAmAIAAGRycy9kb3du&#10;cmV2LnhtbFBLBQYAAAAABAAEAPUAAACGAwAAAAA=&#10;" path="m,221r1045,l1045,,,,,221xe" fillcolor="#bebebe" stroked="f">
                    <v:path arrowok="t" o:connecttype="custom" o:connectlocs="0,6644;1045,6644;1045,6423;0,6423;0,6644" o:connectangles="0,0,0,0,0"/>
                  </v:shape>
                </v:group>
                <v:group id="Group 117" o:spid="_x0000_s1037" style="position:absolute;left:10700;top:6644;width:1045;height:221" coordorigin="10700,6644" coordsize="10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8" o:spid="_x0000_s1038" style="position:absolute;left:10700;top:6644;width:1045;height:221;visibility:visible;mso-wrap-style:square;v-text-anchor:top" coordsize="10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Vv8EA&#10;AADcAAAADwAAAGRycy9kb3ducmV2LnhtbERP24rCMBB9X/Afwiz4tqZavNA1igiCT1K7+wFjM7bd&#10;bSYliVr/3giCb3M411mue9OKKznfWFYwHiUgiEurG64U/P7svhYgfEDW2FomBXfysF4NPpaYaXvj&#10;I12LUIkYwj5DBXUIXSalL2sy6Ee2I47c2TqDIUJXSe3wFsNNKydJMpMGG44NNXa0ran8Ly5Gwak/&#10;Tw9+n5fH/G+Rp60rwnh+V2r42W++QQTqw1v8cu91nJ+m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W1b/BAAAA3AAAAA8AAAAAAAAAAAAAAAAAmAIAAGRycy9kb3du&#10;cmV2LnhtbFBLBQYAAAAABAAEAPUAAACGAwAAAAA=&#10;" path="m,221r1045,l1045,,,,,221xe" fillcolor="#bebebe" stroked="f">
                    <v:path arrowok="t" o:connecttype="custom" o:connectlocs="0,6865;1045,6865;1045,6644;0,6644;0,6865" o:connectangles="0,0,0,0,0"/>
                  </v:shape>
                </v:group>
                <v:group id="Group 115" o:spid="_x0000_s1039" style="position:absolute;left:10700;top:6865;width:1045;height:221" coordorigin="10700,6865" coordsize="10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6" o:spid="_x0000_s1040" style="position:absolute;left:10700;top:6865;width:1045;height:221;visibility:visible;mso-wrap-style:square;v-text-anchor:top" coordsize="10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oUMIA&#10;AADcAAAADwAAAGRycy9kb3ducmV2LnhtbERPzWrCQBC+F3yHZYTe6iaVVImuoRQKniRGH2DMjkna&#10;7GzY3Wry9m6h0Nt8fL+zLUbTixs531lWkC4SEMS11R03Cs6nz5c1CB+QNfaWScFEHord7GmLubZ3&#10;PtKtCo2IIexzVNCGMORS+rolg35hB+LIXa0zGCJ0jdQO7zHc9PI1Sd6kwY5jQ4sDfbRUf1c/RsFl&#10;vGYHvy/rY/m1Lpe9q0K6mpR6no/vGxCBxvAv/nPvdZy/zOD3mXiB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+hQwgAAANwAAAAPAAAAAAAAAAAAAAAAAJgCAABkcnMvZG93&#10;bnJldi54bWxQSwUGAAAAAAQABAD1AAAAhwMAAAAA&#10;" path="m,221r1045,l1045,,,,,221xe" fillcolor="#bebebe" stroked="f">
                    <v:path arrowok="t" o:connecttype="custom" o:connectlocs="0,7086;1045,7086;1045,6865;0,6865;0,7086" o:connectangles="0,0,0,0,0"/>
                  </v:shape>
                </v:group>
                <v:group id="Group 113" o:spid="_x0000_s1041" style="position:absolute;left:10700;top:7086;width:1045;height:221" coordorigin="10700,7086" coordsize="104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4" o:spid="_x0000_s1042" style="position:absolute;left:10700;top:7086;width:1045;height:221;visibility:visible;mso-wrap-style:square;v-text-anchor:top" coordsize="104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TvMAA&#10;AADcAAAADwAAAGRycy9kb3ducmV2LnhtbERP24rCMBB9X/Afwgi+ramKF6pRRFjwSWr1A8ZmbKvN&#10;pCRZrX9vFhZ8m8O5zmrTmUY8yPnasoLRMAFBXFhdc6ngfPr5XoDwAVljY5kUvMjDZt37WmGq7ZOP&#10;9MhDKWII+xQVVCG0qZS+qMigH9qWOHJX6wyGCF0ptcNnDDeNHCfJTBqsOTZU2NKuouKe/xoFl+46&#10;Pfh9Vhyz2yKbNC4Po/lLqUG/2y5BBOrCR/zv3us4fzKHv2fi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3TvMAAAADcAAAADwAAAAAAAAAAAAAAAACYAgAAZHJzL2Rvd25y&#10;ZXYueG1sUEsFBgAAAAAEAAQA9QAAAIUDAAAAAA==&#10;" path="m,221r1045,l1045,,,,,221xe" fillcolor="#bebebe" stroked="f">
                    <v:path arrowok="t" o:connecttype="custom" o:connectlocs="0,7307;1045,7307;1045,7086;0,7086;0,7307" o:connectangles="0,0,0,0,0"/>
                  </v:shape>
                </v:group>
                <v:group id="Group 111" o:spid="_x0000_s1043" style="position:absolute;left:10700;top:7307;width:1045;height:317" coordorigin="10700,7307" coordsize="104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2" o:spid="_x0000_s1044" style="position:absolute;left:10700;top:7307;width:1045;height:317;visibility:visible;mso-wrap-style:square;v-text-anchor:top" coordsize="104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0uMQA&#10;AADcAAAADwAAAGRycy9kb3ducmV2LnhtbERPS2vCQBC+F/wPywi91Y0pFJu6CWop5NL6KvU6ZMck&#10;mJ0N2Y2m/fVuQfA2H99z5tlgGnGmztWWFUwnEQjiwuqaSwXf+4+nGQjnkTU2lknBLznI0tHDHBNt&#10;L7yl886XIoSwS1BB5X2bSOmKigy6iW2JA3e0nUEfYFdK3eElhJtGxlH0Ig3WHBoqbGlVUXHa9UbB&#10;Z5xHP/HXul1ON8u8n23+Dof9u1KP42HxBsLT4O/imzvXYf7zK/w/Ey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tLjEAAAA3AAAAA8AAAAAAAAAAAAAAAAAmAIAAGRycy9k&#10;b3ducmV2LnhtbFBLBQYAAAAABAAEAPUAAACJAwAAAAA=&#10;" path="m,316r1045,l1045,,,,,316xe" fillcolor="#bebebe" stroked="f">
                    <v:path arrowok="t" o:connecttype="custom" o:connectlocs="0,7623;1045,7623;1045,7307;0,7307;0,7623" o:connectangles="0,0,0,0,0"/>
                  </v:shape>
                </v:group>
                <v:group id="Group 109" o:spid="_x0000_s1045" style="position:absolute;left:10700;top:7623;width:1045;height:317" coordorigin="10700,7623" coordsize="1045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0" o:spid="_x0000_s1046" style="position:absolute;left:10700;top:7623;width:1045;height:317;visibility:visible;mso-wrap-style:square;v-text-anchor:top" coordsize="1045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Lw8MA&#10;AADcAAAADwAAAGRycy9kb3ducmV2LnhtbERPS2vCQBC+F/oflil4q5sEKZK6irYIufgueh2yYxLM&#10;zobsqrG/3hUEb/PxPWc06UwtLtS6yrKCuB+BIM6trrhQ8Lebfw5BOI+ssbZMCm7kYDJ+fxthqu2V&#10;N3TZ+kKEEHYpKii9b1IpXV6SQde3DXHgjrY16ANsC6lbvIZwU8skir6kwYpDQ4kN/ZSUn7Zno2CR&#10;ZNE+Wa6aWbyeZefh+v9w2P0q1fvopt8gPHX+JX66Mx3mD2J4PBMuk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DLw8MAAADcAAAADwAAAAAAAAAAAAAAAACYAgAAZHJzL2Rv&#10;d25yZXYueG1sUEsFBgAAAAAEAAQA9QAAAIgDAAAAAA==&#10;" path="m,317r1045,l1045,,,,,317xe" fillcolor="#bebebe" stroked="f">
                    <v:path arrowok="t" o:connecttype="custom" o:connectlocs="0,7940;1045,7940;1045,7623;0,7623;0,794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552" behindDoc="1" locked="0" layoutInCell="1" allowOverlap="1" wp14:anchorId="21E589F9" wp14:editId="32ED6927">
                <wp:simplePos x="0" y="0"/>
                <wp:positionH relativeFrom="page">
                  <wp:posOffset>7595235</wp:posOffset>
                </wp:positionH>
                <wp:positionV relativeFrom="page">
                  <wp:posOffset>3493770</wp:posOffset>
                </wp:positionV>
                <wp:extent cx="600710" cy="1767840"/>
                <wp:effectExtent l="3810" t="0" r="0" b="0"/>
                <wp:wrapNone/>
                <wp:docPr id="9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1767840"/>
                          <a:chOff x="11961" y="5502"/>
                          <a:chExt cx="946" cy="2784"/>
                        </a:xfrm>
                      </wpg:grpSpPr>
                      <wpg:grpSp>
                        <wpg:cNvPr id="97" name="Group 106"/>
                        <wpg:cNvGrpSpPr>
                          <a:grpSpLocks/>
                        </wpg:cNvGrpSpPr>
                        <wpg:grpSpPr bwMode="auto">
                          <a:xfrm>
                            <a:off x="11961" y="5502"/>
                            <a:ext cx="946" cy="260"/>
                            <a:chOff x="11961" y="5502"/>
                            <a:chExt cx="946" cy="260"/>
                          </a:xfrm>
                        </wpg:grpSpPr>
                        <wps:wsp>
                          <wps:cNvPr id="98" name="Freeform 107"/>
                          <wps:cNvSpPr>
                            <a:spLocks/>
                          </wps:cNvSpPr>
                          <wps:spPr bwMode="auto">
                            <a:xfrm>
                              <a:off x="11961" y="5502"/>
                              <a:ext cx="946" cy="260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5761 5502"/>
                                <a:gd name="T3" fmla="*/ 5761 h 260"/>
                                <a:gd name="T4" fmla="+- 0 12906 11961"/>
                                <a:gd name="T5" fmla="*/ T4 w 946"/>
                                <a:gd name="T6" fmla="+- 0 5761 5502"/>
                                <a:gd name="T7" fmla="*/ 5761 h 260"/>
                                <a:gd name="T8" fmla="+- 0 12906 11961"/>
                                <a:gd name="T9" fmla="*/ T8 w 946"/>
                                <a:gd name="T10" fmla="+- 0 5502 5502"/>
                                <a:gd name="T11" fmla="*/ 5502 h 260"/>
                                <a:gd name="T12" fmla="+- 0 11961 11961"/>
                                <a:gd name="T13" fmla="*/ T12 w 946"/>
                                <a:gd name="T14" fmla="+- 0 5502 5502"/>
                                <a:gd name="T15" fmla="*/ 5502 h 260"/>
                                <a:gd name="T16" fmla="+- 0 11961 11961"/>
                                <a:gd name="T17" fmla="*/ T16 w 946"/>
                                <a:gd name="T18" fmla="+- 0 5761 5502"/>
                                <a:gd name="T19" fmla="*/ 5761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60">
                                  <a:moveTo>
                                    <a:pt x="0" y="259"/>
                                  </a:moveTo>
                                  <a:lnTo>
                                    <a:pt x="945" y="259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4"/>
                        <wpg:cNvGrpSpPr>
                          <a:grpSpLocks/>
                        </wpg:cNvGrpSpPr>
                        <wpg:grpSpPr bwMode="auto">
                          <a:xfrm>
                            <a:off x="11961" y="5761"/>
                            <a:ext cx="946" cy="221"/>
                            <a:chOff x="11961" y="5761"/>
                            <a:chExt cx="946" cy="221"/>
                          </a:xfrm>
                        </wpg:grpSpPr>
                        <wps:wsp>
                          <wps:cNvPr id="100" name="Freeform 105"/>
                          <wps:cNvSpPr>
                            <a:spLocks/>
                          </wps:cNvSpPr>
                          <wps:spPr bwMode="auto">
                            <a:xfrm>
                              <a:off x="11961" y="5761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5982 5761"/>
                                <a:gd name="T3" fmla="*/ 5982 h 221"/>
                                <a:gd name="T4" fmla="+- 0 12906 11961"/>
                                <a:gd name="T5" fmla="*/ T4 w 946"/>
                                <a:gd name="T6" fmla="+- 0 5982 5761"/>
                                <a:gd name="T7" fmla="*/ 5982 h 221"/>
                                <a:gd name="T8" fmla="+- 0 12906 11961"/>
                                <a:gd name="T9" fmla="*/ T8 w 946"/>
                                <a:gd name="T10" fmla="+- 0 5761 5761"/>
                                <a:gd name="T11" fmla="*/ 5761 h 221"/>
                                <a:gd name="T12" fmla="+- 0 11961 11961"/>
                                <a:gd name="T13" fmla="*/ T12 w 946"/>
                                <a:gd name="T14" fmla="+- 0 5761 5761"/>
                                <a:gd name="T15" fmla="*/ 5761 h 221"/>
                                <a:gd name="T16" fmla="+- 0 11961 11961"/>
                                <a:gd name="T17" fmla="*/ T16 w 946"/>
                                <a:gd name="T18" fmla="+- 0 5982 5761"/>
                                <a:gd name="T19" fmla="*/ 59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2"/>
                        <wpg:cNvGrpSpPr>
                          <a:grpSpLocks/>
                        </wpg:cNvGrpSpPr>
                        <wpg:grpSpPr bwMode="auto">
                          <a:xfrm>
                            <a:off x="11961" y="5982"/>
                            <a:ext cx="946" cy="221"/>
                            <a:chOff x="11961" y="5982"/>
                            <a:chExt cx="946" cy="221"/>
                          </a:xfrm>
                        </wpg:grpSpPr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11961" y="5982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6203 5982"/>
                                <a:gd name="T3" fmla="*/ 6203 h 221"/>
                                <a:gd name="T4" fmla="+- 0 12906 11961"/>
                                <a:gd name="T5" fmla="*/ T4 w 946"/>
                                <a:gd name="T6" fmla="+- 0 6203 5982"/>
                                <a:gd name="T7" fmla="*/ 6203 h 221"/>
                                <a:gd name="T8" fmla="+- 0 12906 11961"/>
                                <a:gd name="T9" fmla="*/ T8 w 946"/>
                                <a:gd name="T10" fmla="+- 0 5982 5982"/>
                                <a:gd name="T11" fmla="*/ 5982 h 221"/>
                                <a:gd name="T12" fmla="+- 0 11961 11961"/>
                                <a:gd name="T13" fmla="*/ T12 w 946"/>
                                <a:gd name="T14" fmla="+- 0 5982 5982"/>
                                <a:gd name="T15" fmla="*/ 5982 h 221"/>
                                <a:gd name="T16" fmla="+- 0 11961 11961"/>
                                <a:gd name="T17" fmla="*/ T16 w 946"/>
                                <a:gd name="T18" fmla="+- 0 6203 5982"/>
                                <a:gd name="T19" fmla="*/ 62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0"/>
                        <wpg:cNvGrpSpPr>
                          <a:grpSpLocks/>
                        </wpg:cNvGrpSpPr>
                        <wpg:grpSpPr bwMode="auto">
                          <a:xfrm>
                            <a:off x="11961" y="6203"/>
                            <a:ext cx="946" cy="221"/>
                            <a:chOff x="11961" y="6203"/>
                            <a:chExt cx="946" cy="221"/>
                          </a:xfrm>
                        </wpg:grpSpPr>
                        <wps:wsp>
                          <wps:cNvPr id="104" name="Freeform 101"/>
                          <wps:cNvSpPr>
                            <a:spLocks/>
                          </wps:cNvSpPr>
                          <wps:spPr bwMode="auto">
                            <a:xfrm>
                              <a:off x="11961" y="6203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6423 6203"/>
                                <a:gd name="T3" fmla="*/ 6423 h 221"/>
                                <a:gd name="T4" fmla="+- 0 12906 11961"/>
                                <a:gd name="T5" fmla="*/ T4 w 946"/>
                                <a:gd name="T6" fmla="+- 0 6423 6203"/>
                                <a:gd name="T7" fmla="*/ 6423 h 221"/>
                                <a:gd name="T8" fmla="+- 0 12906 11961"/>
                                <a:gd name="T9" fmla="*/ T8 w 946"/>
                                <a:gd name="T10" fmla="+- 0 6203 6203"/>
                                <a:gd name="T11" fmla="*/ 6203 h 221"/>
                                <a:gd name="T12" fmla="+- 0 11961 11961"/>
                                <a:gd name="T13" fmla="*/ T12 w 946"/>
                                <a:gd name="T14" fmla="+- 0 6203 6203"/>
                                <a:gd name="T15" fmla="*/ 6203 h 221"/>
                                <a:gd name="T16" fmla="+- 0 11961 11961"/>
                                <a:gd name="T17" fmla="*/ T16 w 946"/>
                                <a:gd name="T18" fmla="+- 0 6423 6203"/>
                                <a:gd name="T19" fmla="*/ 64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0"/>
                                  </a:moveTo>
                                  <a:lnTo>
                                    <a:pt x="945" y="220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8"/>
                        <wpg:cNvGrpSpPr>
                          <a:grpSpLocks/>
                        </wpg:cNvGrpSpPr>
                        <wpg:grpSpPr bwMode="auto">
                          <a:xfrm>
                            <a:off x="11961" y="6423"/>
                            <a:ext cx="946" cy="221"/>
                            <a:chOff x="11961" y="6423"/>
                            <a:chExt cx="946" cy="221"/>
                          </a:xfrm>
                        </wpg:grpSpPr>
                        <wps:wsp>
                          <wps:cNvPr id="106" name="Freeform 99"/>
                          <wps:cNvSpPr>
                            <a:spLocks/>
                          </wps:cNvSpPr>
                          <wps:spPr bwMode="auto">
                            <a:xfrm>
                              <a:off x="11961" y="6423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6644 6423"/>
                                <a:gd name="T3" fmla="*/ 6644 h 221"/>
                                <a:gd name="T4" fmla="+- 0 12906 11961"/>
                                <a:gd name="T5" fmla="*/ T4 w 946"/>
                                <a:gd name="T6" fmla="+- 0 6644 6423"/>
                                <a:gd name="T7" fmla="*/ 6644 h 221"/>
                                <a:gd name="T8" fmla="+- 0 12906 11961"/>
                                <a:gd name="T9" fmla="*/ T8 w 946"/>
                                <a:gd name="T10" fmla="+- 0 6423 6423"/>
                                <a:gd name="T11" fmla="*/ 6423 h 221"/>
                                <a:gd name="T12" fmla="+- 0 11961 11961"/>
                                <a:gd name="T13" fmla="*/ T12 w 946"/>
                                <a:gd name="T14" fmla="+- 0 6423 6423"/>
                                <a:gd name="T15" fmla="*/ 6423 h 221"/>
                                <a:gd name="T16" fmla="+- 0 11961 11961"/>
                                <a:gd name="T17" fmla="*/ T16 w 946"/>
                                <a:gd name="T18" fmla="+- 0 6644 6423"/>
                                <a:gd name="T19" fmla="*/ 664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6"/>
                        <wpg:cNvGrpSpPr>
                          <a:grpSpLocks/>
                        </wpg:cNvGrpSpPr>
                        <wpg:grpSpPr bwMode="auto">
                          <a:xfrm>
                            <a:off x="11961" y="6644"/>
                            <a:ext cx="946" cy="221"/>
                            <a:chOff x="11961" y="6644"/>
                            <a:chExt cx="946" cy="221"/>
                          </a:xfrm>
                        </wpg:grpSpPr>
                        <wps:wsp>
                          <wps:cNvPr id="108" name="Freeform 97"/>
                          <wps:cNvSpPr>
                            <a:spLocks/>
                          </wps:cNvSpPr>
                          <wps:spPr bwMode="auto">
                            <a:xfrm>
                              <a:off x="11961" y="6644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6865 6644"/>
                                <a:gd name="T3" fmla="*/ 6865 h 221"/>
                                <a:gd name="T4" fmla="+- 0 12906 11961"/>
                                <a:gd name="T5" fmla="*/ T4 w 946"/>
                                <a:gd name="T6" fmla="+- 0 6865 6644"/>
                                <a:gd name="T7" fmla="*/ 6865 h 221"/>
                                <a:gd name="T8" fmla="+- 0 12906 11961"/>
                                <a:gd name="T9" fmla="*/ T8 w 946"/>
                                <a:gd name="T10" fmla="+- 0 6644 6644"/>
                                <a:gd name="T11" fmla="*/ 6644 h 221"/>
                                <a:gd name="T12" fmla="+- 0 11961 11961"/>
                                <a:gd name="T13" fmla="*/ T12 w 946"/>
                                <a:gd name="T14" fmla="+- 0 6644 6644"/>
                                <a:gd name="T15" fmla="*/ 6644 h 221"/>
                                <a:gd name="T16" fmla="+- 0 11961 11961"/>
                                <a:gd name="T17" fmla="*/ T16 w 946"/>
                                <a:gd name="T18" fmla="+- 0 6865 6644"/>
                                <a:gd name="T19" fmla="*/ 686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4"/>
                        <wpg:cNvGrpSpPr>
                          <a:grpSpLocks/>
                        </wpg:cNvGrpSpPr>
                        <wpg:grpSpPr bwMode="auto">
                          <a:xfrm>
                            <a:off x="11961" y="6865"/>
                            <a:ext cx="946" cy="221"/>
                            <a:chOff x="11961" y="6865"/>
                            <a:chExt cx="946" cy="221"/>
                          </a:xfrm>
                        </wpg:grpSpPr>
                        <wps:wsp>
                          <wps:cNvPr id="110" name="Freeform 95"/>
                          <wps:cNvSpPr>
                            <a:spLocks/>
                          </wps:cNvSpPr>
                          <wps:spPr bwMode="auto">
                            <a:xfrm>
                              <a:off x="11961" y="6865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7086 6865"/>
                                <a:gd name="T3" fmla="*/ 7086 h 221"/>
                                <a:gd name="T4" fmla="+- 0 12906 11961"/>
                                <a:gd name="T5" fmla="*/ T4 w 946"/>
                                <a:gd name="T6" fmla="+- 0 7086 6865"/>
                                <a:gd name="T7" fmla="*/ 7086 h 221"/>
                                <a:gd name="T8" fmla="+- 0 12906 11961"/>
                                <a:gd name="T9" fmla="*/ T8 w 946"/>
                                <a:gd name="T10" fmla="+- 0 6865 6865"/>
                                <a:gd name="T11" fmla="*/ 6865 h 221"/>
                                <a:gd name="T12" fmla="+- 0 11961 11961"/>
                                <a:gd name="T13" fmla="*/ T12 w 946"/>
                                <a:gd name="T14" fmla="+- 0 6865 6865"/>
                                <a:gd name="T15" fmla="*/ 6865 h 221"/>
                                <a:gd name="T16" fmla="+- 0 11961 11961"/>
                                <a:gd name="T17" fmla="*/ T16 w 946"/>
                                <a:gd name="T18" fmla="+- 0 7086 6865"/>
                                <a:gd name="T19" fmla="*/ 70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2"/>
                        <wpg:cNvGrpSpPr>
                          <a:grpSpLocks/>
                        </wpg:cNvGrpSpPr>
                        <wpg:grpSpPr bwMode="auto">
                          <a:xfrm>
                            <a:off x="11961" y="7086"/>
                            <a:ext cx="946" cy="221"/>
                            <a:chOff x="11961" y="7086"/>
                            <a:chExt cx="946" cy="221"/>
                          </a:xfrm>
                        </wpg:grpSpPr>
                        <wps:wsp>
                          <wps:cNvPr id="112" name="Freeform 93"/>
                          <wps:cNvSpPr>
                            <a:spLocks/>
                          </wps:cNvSpPr>
                          <wps:spPr bwMode="auto">
                            <a:xfrm>
                              <a:off x="11961" y="7086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7307 7086"/>
                                <a:gd name="T3" fmla="*/ 7307 h 221"/>
                                <a:gd name="T4" fmla="+- 0 12906 11961"/>
                                <a:gd name="T5" fmla="*/ T4 w 946"/>
                                <a:gd name="T6" fmla="+- 0 7307 7086"/>
                                <a:gd name="T7" fmla="*/ 7307 h 221"/>
                                <a:gd name="T8" fmla="+- 0 12906 11961"/>
                                <a:gd name="T9" fmla="*/ T8 w 946"/>
                                <a:gd name="T10" fmla="+- 0 7086 7086"/>
                                <a:gd name="T11" fmla="*/ 7086 h 221"/>
                                <a:gd name="T12" fmla="+- 0 11961 11961"/>
                                <a:gd name="T13" fmla="*/ T12 w 946"/>
                                <a:gd name="T14" fmla="+- 0 7086 7086"/>
                                <a:gd name="T15" fmla="*/ 7086 h 221"/>
                                <a:gd name="T16" fmla="+- 0 11961 11961"/>
                                <a:gd name="T17" fmla="*/ T16 w 946"/>
                                <a:gd name="T18" fmla="+- 0 7307 7086"/>
                                <a:gd name="T19" fmla="*/ 73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0"/>
                        <wpg:cNvGrpSpPr>
                          <a:grpSpLocks/>
                        </wpg:cNvGrpSpPr>
                        <wpg:grpSpPr bwMode="auto">
                          <a:xfrm>
                            <a:off x="11961" y="7307"/>
                            <a:ext cx="946" cy="221"/>
                            <a:chOff x="11961" y="7307"/>
                            <a:chExt cx="946" cy="221"/>
                          </a:xfrm>
                        </wpg:grpSpPr>
                        <wps:wsp>
                          <wps:cNvPr id="114" name="Freeform 91"/>
                          <wps:cNvSpPr>
                            <a:spLocks/>
                          </wps:cNvSpPr>
                          <wps:spPr bwMode="auto">
                            <a:xfrm>
                              <a:off x="11961" y="7307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7527 7307"/>
                                <a:gd name="T3" fmla="*/ 7527 h 221"/>
                                <a:gd name="T4" fmla="+- 0 12906 11961"/>
                                <a:gd name="T5" fmla="*/ T4 w 946"/>
                                <a:gd name="T6" fmla="+- 0 7527 7307"/>
                                <a:gd name="T7" fmla="*/ 7527 h 221"/>
                                <a:gd name="T8" fmla="+- 0 12906 11961"/>
                                <a:gd name="T9" fmla="*/ T8 w 946"/>
                                <a:gd name="T10" fmla="+- 0 7307 7307"/>
                                <a:gd name="T11" fmla="*/ 7307 h 221"/>
                                <a:gd name="T12" fmla="+- 0 11961 11961"/>
                                <a:gd name="T13" fmla="*/ T12 w 946"/>
                                <a:gd name="T14" fmla="+- 0 7307 7307"/>
                                <a:gd name="T15" fmla="*/ 7307 h 221"/>
                                <a:gd name="T16" fmla="+- 0 11961 11961"/>
                                <a:gd name="T17" fmla="*/ T16 w 946"/>
                                <a:gd name="T18" fmla="+- 0 7527 7307"/>
                                <a:gd name="T19" fmla="*/ 75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0"/>
                                  </a:moveTo>
                                  <a:lnTo>
                                    <a:pt x="945" y="220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8"/>
                        <wpg:cNvGrpSpPr>
                          <a:grpSpLocks/>
                        </wpg:cNvGrpSpPr>
                        <wpg:grpSpPr bwMode="auto">
                          <a:xfrm>
                            <a:off x="11961" y="7527"/>
                            <a:ext cx="946" cy="221"/>
                            <a:chOff x="11961" y="7527"/>
                            <a:chExt cx="946" cy="221"/>
                          </a:xfrm>
                        </wpg:grpSpPr>
                        <wps:wsp>
                          <wps:cNvPr id="116" name="Freeform 89"/>
                          <wps:cNvSpPr>
                            <a:spLocks/>
                          </wps:cNvSpPr>
                          <wps:spPr bwMode="auto">
                            <a:xfrm>
                              <a:off x="11961" y="7527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7748 7527"/>
                                <a:gd name="T3" fmla="*/ 7748 h 221"/>
                                <a:gd name="T4" fmla="+- 0 12906 11961"/>
                                <a:gd name="T5" fmla="*/ T4 w 946"/>
                                <a:gd name="T6" fmla="+- 0 7748 7527"/>
                                <a:gd name="T7" fmla="*/ 7748 h 221"/>
                                <a:gd name="T8" fmla="+- 0 12906 11961"/>
                                <a:gd name="T9" fmla="*/ T8 w 946"/>
                                <a:gd name="T10" fmla="+- 0 7527 7527"/>
                                <a:gd name="T11" fmla="*/ 7527 h 221"/>
                                <a:gd name="T12" fmla="+- 0 11961 11961"/>
                                <a:gd name="T13" fmla="*/ T12 w 946"/>
                                <a:gd name="T14" fmla="+- 0 7527 7527"/>
                                <a:gd name="T15" fmla="*/ 7527 h 221"/>
                                <a:gd name="T16" fmla="+- 0 11961 11961"/>
                                <a:gd name="T17" fmla="*/ T16 w 946"/>
                                <a:gd name="T18" fmla="+- 0 7748 7527"/>
                                <a:gd name="T19" fmla="*/ 774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6"/>
                        <wpg:cNvGrpSpPr>
                          <a:grpSpLocks/>
                        </wpg:cNvGrpSpPr>
                        <wpg:grpSpPr bwMode="auto">
                          <a:xfrm>
                            <a:off x="11961" y="7748"/>
                            <a:ext cx="946" cy="221"/>
                            <a:chOff x="11961" y="7748"/>
                            <a:chExt cx="946" cy="221"/>
                          </a:xfrm>
                        </wpg:grpSpPr>
                        <wps:wsp>
                          <wps:cNvPr id="118" name="Freeform 87"/>
                          <wps:cNvSpPr>
                            <a:spLocks/>
                          </wps:cNvSpPr>
                          <wps:spPr bwMode="auto">
                            <a:xfrm>
                              <a:off x="11961" y="7748"/>
                              <a:ext cx="946" cy="221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7969 7748"/>
                                <a:gd name="T3" fmla="*/ 7969 h 221"/>
                                <a:gd name="T4" fmla="+- 0 12906 11961"/>
                                <a:gd name="T5" fmla="*/ T4 w 946"/>
                                <a:gd name="T6" fmla="+- 0 7969 7748"/>
                                <a:gd name="T7" fmla="*/ 7969 h 221"/>
                                <a:gd name="T8" fmla="+- 0 12906 11961"/>
                                <a:gd name="T9" fmla="*/ T8 w 946"/>
                                <a:gd name="T10" fmla="+- 0 7748 7748"/>
                                <a:gd name="T11" fmla="*/ 7748 h 221"/>
                                <a:gd name="T12" fmla="+- 0 11961 11961"/>
                                <a:gd name="T13" fmla="*/ T12 w 946"/>
                                <a:gd name="T14" fmla="+- 0 7748 7748"/>
                                <a:gd name="T15" fmla="*/ 7748 h 221"/>
                                <a:gd name="T16" fmla="+- 0 11961 11961"/>
                                <a:gd name="T17" fmla="*/ T16 w 946"/>
                                <a:gd name="T18" fmla="+- 0 7969 7748"/>
                                <a:gd name="T19" fmla="*/ 796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221">
                                  <a:moveTo>
                                    <a:pt x="0" y="221"/>
                                  </a:moveTo>
                                  <a:lnTo>
                                    <a:pt x="945" y="221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84"/>
                        <wpg:cNvGrpSpPr>
                          <a:grpSpLocks/>
                        </wpg:cNvGrpSpPr>
                        <wpg:grpSpPr bwMode="auto">
                          <a:xfrm>
                            <a:off x="11961" y="7969"/>
                            <a:ext cx="946" cy="317"/>
                            <a:chOff x="11961" y="7969"/>
                            <a:chExt cx="946" cy="317"/>
                          </a:xfrm>
                        </wpg:grpSpPr>
                        <wps:wsp>
                          <wps:cNvPr id="120" name="Freeform 85"/>
                          <wps:cNvSpPr>
                            <a:spLocks/>
                          </wps:cNvSpPr>
                          <wps:spPr bwMode="auto">
                            <a:xfrm>
                              <a:off x="11961" y="7969"/>
                              <a:ext cx="946" cy="317"/>
                            </a:xfrm>
                            <a:custGeom>
                              <a:avLst/>
                              <a:gdLst>
                                <a:gd name="T0" fmla="+- 0 11961 11961"/>
                                <a:gd name="T1" fmla="*/ T0 w 946"/>
                                <a:gd name="T2" fmla="+- 0 8286 7969"/>
                                <a:gd name="T3" fmla="*/ 8286 h 317"/>
                                <a:gd name="T4" fmla="+- 0 12906 11961"/>
                                <a:gd name="T5" fmla="*/ T4 w 946"/>
                                <a:gd name="T6" fmla="+- 0 8286 7969"/>
                                <a:gd name="T7" fmla="*/ 8286 h 317"/>
                                <a:gd name="T8" fmla="+- 0 12906 11961"/>
                                <a:gd name="T9" fmla="*/ T8 w 946"/>
                                <a:gd name="T10" fmla="+- 0 7969 7969"/>
                                <a:gd name="T11" fmla="*/ 7969 h 317"/>
                                <a:gd name="T12" fmla="+- 0 11961 11961"/>
                                <a:gd name="T13" fmla="*/ T12 w 946"/>
                                <a:gd name="T14" fmla="+- 0 7969 7969"/>
                                <a:gd name="T15" fmla="*/ 7969 h 317"/>
                                <a:gd name="T16" fmla="+- 0 11961 11961"/>
                                <a:gd name="T17" fmla="*/ T16 w 946"/>
                                <a:gd name="T18" fmla="+- 0 8286 7969"/>
                                <a:gd name="T19" fmla="*/ 828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317">
                                  <a:moveTo>
                                    <a:pt x="0" y="317"/>
                                  </a:moveTo>
                                  <a:lnTo>
                                    <a:pt x="945" y="317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95909" id="Group 83" o:spid="_x0000_s1026" style="position:absolute;margin-left:598.05pt;margin-top:275.1pt;width:47.3pt;height:139.2pt;z-index:-168928;mso-position-horizontal-relative:page;mso-position-vertical-relative:page" coordorigin="11961,5502" coordsize="946,2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">
                <v:group id="Group 106" o:spid="_x0000_s1027" style="position:absolute;left:11961;top:5502;width:946;height:260" coordorigin="11961,5502" coordsize="946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07" o:spid="_x0000_s1028" style="position:absolute;left:11961;top:5502;width:946;height:260;visibility:visible;mso-wrap-style:square;v-text-anchor:top" coordsize="946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OXsEA&#10;AADbAAAADwAAAGRycy9kb3ducmV2LnhtbERPy4rCMBTdC/MP4Q6401QXPqpRZGBQwY21DOPuklzb&#10;YnNTmlg7fz9ZCC4P573e9rYWHbW+cqxgMk5AEGtnKi4U5Jfv0QKED8gGa8ek4I88bDcfgzWmxj35&#10;TF0WChFD2KeooAyhSaX0uiSLfuwa4sjdXGsxRNgW0rT4jOG2ltMkmUmLFceGEhv6Kknfs4dV8Djs&#10;F8fuNJ3r39lc59X9mv1cj0oNP/vdCkSgPrzFL/fBKFjGsfF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1Tl7BAAAA2wAAAA8AAAAAAAAAAAAAAAAAmAIAAGRycy9kb3du&#10;cmV2LnhtbFBLBQYAAAAABAAEAPUAAACGAwAAAAA=&#10;" path="m,259r945,l945,,,,,259xe" fillcolor="gray" stroked="f">
                    <v:path arrowok="t" o:connecttype="custom" o:connectlocs="0,5761;945,5761;945,5502;0,5502;0,5761" o:connectangles="0,0,0,0,0"/>
                  </v:shape>
                </v:group>
                <v:group id="Group 104" o:spid="_x0000_s1029" style="position:absolute;left:11961;top:5761;width:946;height:221" coordorigin="11961,5761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5" o:spid="_x0000_s1030" style="position:absolute;left:11961;top:5761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HT8YA&#10;AADcAAAADwAAAGRycy9kb3ducmV2LnhtbESPQUvDQBCF74L/YRnBm93VliKx2yKhBfEg2HrwOGbH&#10;JDQ7m+5umvTfdw6Ctxnem/e+WW0m36kzxdQGtvA4M6CIq+Bari18HXYPz6BSRnbYBSYLF0qwWd/e&#10;rLBwYeRPOu9zrSSEU4EWmpz7QutUNeQxzUJPLNpviB6zrLHWLuIo4b7TT8YstceWpaHBnsqGquN+&#10;8BZ+yrgYPoZ5nJen78VyNMdh97619v5uen0BlWnK/+a/6zcn+Ebw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uHT8YAAADcAAAADwAAAAAAAAAAAAAAAACYAgAAZHJz&#10;L2Rvd25yZXYueG1sUEsFBgAAAAAEAAQA9QAAAIsDAAAAAA==&#10;" path="m,221r945,l945,,,,,221xe" fillcolor="gray" stroked="f">
                    <v:path arrowok="t" o:connecttype="custom" o:connectlocs="0,5982;945,5982;945,5761;0,5761;0,5982" o:connectangles="0,0,0,0,0"/>
                  </v:shape>
                </v:group>
                <v:group id="Group 102" o:spid="_x0000_s1031" style="position:absolute;left:11961;top:5982;width:946;height:221" coordorigin="11961,5982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3" o:spid="_x0000_s1032" style="position:absolute;left:11961;top:5982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8o8MA&#10;AADcAAAADwAAAGRycy9kb3ducmV2LnhtbERPS2sCMRC+C/0PYQq9aeIDKatRZKlQeihUe/A4bsbd&#10;xc1km2Td7b9vCoK3+fies94OthE38qF2rGE6USCIC2dqLjV8H/fjVxAhIhtsHJOGXwqw3TyN1pgZ&#10;1/MX3Q6xFCmEQ4YaqhjbTMpQVGQxTFxLnLiL8xZjgr6UxmOfwm0jZ0otpcWaU0OFLeUVFddDZzWc&#10;c7/oPru5n+c/p8WyV9du//Gm9cvzsFuBiDTEh/jufjdpvprB/zPp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8o8MAAADcAAAADwAAAAAAAAAAAAAAAACYAgAAZHJzL2Rv&#10;d25yZXYueG1sUEsFBgAAAAAEAAQA9QAAAIgDAAAAAA==&#10;" path="m,221r945,l945,,,,,221xe" fillcolor="gray" stroked="f">
                    <v:path arrowok="t" o:connecttype="custom" o:connectlocs="0,6203;945,6203;945,5982;0,5982;0,6203" o:connectangles="0,0,0,0,0"/>
                  </v:shape>
                </v:group>
                <v:group id="Group 100" o:spid="_x0000_s1033" style="position:absolute;left:11961;top:6203;width:946;height:221" coordorigin="11961,6203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1" o:spid="_x0000_s1034" style="position:absolute;left:11961;top:6203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BTMMA&#10;AADcAAAADwAAAGRycy9kb3ducmV2LnhtbERPTWvCQBC9F/oflin0Vndbg0h0FQkVSg8FbQ8ex+yY&#10;BLOz6e7GpP++Kwje5vE+Z7kebSsu5EPjWMPrRIEgLp1puNLw8719mYMIEdlg65g0/FGA9erxYYm5&#10;cQPv6LKPlUghHHLUUMfY5VKGsiaLYeI64sSdnLcYE/SVNB6HFG5b+abUTFpsODXU2FFRU3ne91bD&#10;sfBZ/9VP/bT4PWSzQZ377ee71s9P42YBItIY7+Kb+8Ok+SqD6zPp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BTMMAAADcAAAADwAAAAAAAAAAAAAAAACYAgAAZHJzL2Rv&#10;d25yZXYueG1sUEsFBgAAAAAEAAQA9QAAAIgDAAAAAA==&#10;" path="m,220r945,l945,,,,,220xe" fillcolor="gray" stroked="f">
                    <v:path arrowok="t" o:connecttype="custom" o:connectlocs="0,6423;945,6423;945,6203;0,6203;0,6423" o:connectangles="0,0,0,0,0"/>
                  </v:shape>
                </v:group>
                <v:group id="Group 98" o:spid="_x0000_s1035" style="position:absolute;left:11961;top:6423;width:946;height:221" coordorigin="11961,6423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9" o:spid="_x0000_s1036" style="position:absolute;left:11961;top:6423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6oMMA&#10;AADcAAAADwAAAGRycy9kb3ducmV2LnhtbERPTWvCQBC9F/oflin0VndbJUh0FQkVSg8FbQ8ex+yY&#10;BLOz6e7GpP++Kwje5vE+Z7kebSsu5EPjWMPrRIEgLp1puNLw8719mYMIEdlg65g0/FGA9erxYYm5&#10;cQPv6LKPlUghHHLUUMfY5VKGsiaLYeI64sSdnLcYE/SVNB6HFG5b+aZUJi02nBpq7KioqTzve6vh&#10;WPhZ/9VP/bT4PcyyQZ377ee71s9P42YBItIY7+Kb+8Ok+SqD6zPp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66oMMAAADcAAAADwAAAAAAAAAAAAAAAACYAgAAZHJzL2Rv&#10;d25yZXYueG1sUEsFBgAAAAAEAAQA9QAAAIgDAAAAAA==&#10;" path="m,221r945,l945,,,,,221xe" fillcolor="gray" stroked="f">
                    <v:path arrowok="t" o:connecttype="custom" o:connectlocs="0,6644;945,6644;945,6423;0,6423;0,6644" o:connectangles="0,0,0,0,0"/>
                  </v:shape>
                </v:group>
                <v:group id="Group 96" o:spid="_x0000_s1037" style="position:absolute;left:11961;top:6644;width:946;height:221" coordorigin="11961,6644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97" o:spid="_x0000_s1038" style="position:absolute;left:11961;top:6644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LScYA&#10;AADcAAAADwAAAGRycy9kb3ducmV2LnhtbESPQUvDQBCF74L/YRnBm93VliKx2yKhBfEg2HrwOGbH&#10;JDQ7m+5umvTfdw6Ctxnem/e+WW0m36kzxdQGtvA4M6CIq+Bari18HXYPz6BSRnbYBSYLF0qwWd/e&#10;rLBwYeRPOu9zrSSEU4EWmpz7QutUNeQxzUJPLNpviB6zrLHWLuIo4b7TT8YstceWpaHBnsqGquN+&#10;8BZ+yrgYPoZ5nJen78VyNMdh97619v5uen0BlWnK/+a/6zcn+EZo5RmZQK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2LScYAAADcAAAADwAAAAAAAAAAAAAAAACYAgAAZHJz&#10;L2Rvd25yZXYueG1sUEsFBgAAAAAEAAQA9QAAAIsDAAAAAA==&#10;" path="m,221r945,l945,,,,,221xe" fillcolor="gray" stroked="f">
                    <v:path arrowok="t" o:connecttype="custom" o:connectlocs="0,6865;945,6865;945,6644;0,6644;0,6865" o:connectangles="0,0,0,0,0"/>
                  </v:shape>
                </v:group>
                <v:group id="Group 94" o:spid="_x0000_s1039" style="position:absolute;left:11961;top:6865;width:946;height:221" coordorigin="11961,6865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5" o:spid="_x0000_s1040" style="position:absolute;left:11961;top:6865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RksYA&#10;AADcAAAADwAAAGRycy9kb3ducmV2LnhtbESPT2vDMAzF74N9B6NBb6vTP5SR1S0jrFB6KKztYUct&#10;1pLQWM5sp8m+/XQo7Cbxnt77ab0dXatuFGLj2cBsmoEiLr1tuDJwOe+eX0DFhGyx9UwGfinCdvP4&#10;sMbc+oE/6HZKlZIQjjkaqFPqcq1jWZPDOPUdsWjfPjhMsoZK24CDhLtWz7NspR02LA01dlTUVF5P&#10;vTPwVYRlf+wXYVH8fC5XQ3btd4d3YyZP49srqERj+jffr/dW8GeCL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IRksYAAADcAAAADwAAAAAAAAAAAAAAAACYAgAAZHJz&#10;L2Rvd25yZXYueG1sUEsFBgAAAAAEAAQA9QAAAIsDAAAAAA==&#10;" path="m,221r945,l945,,,,,221xe" fillcolor="gray" stroked="f">
                    <v:path arrowok="t" o:connecttype="custom" o:connectlocs="0,7086;945,7086;945,6865;0,6865;0,7086" o:connectangles="0,0,0,0,0"/>
                  </v:shape>
                </v:group>
                <v:group id="Group 92" o:spid="_x0000_s1041" style="position:absolute;left:11961;top:7086;width:946;height:221" coordorigin="11961,7086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3" o:spid="_x0000_s1042" style="position:absolute;left:11961;top:7086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qfsMA&#10;AADcAAAADwAAAGRycy9kb3ducmV2LnhtbERPS4vCMBC+L/gfwgje1tQHItUoUhTEw8K6e/A4NmNb&#10;bCY1SW3995uFhb3Nx/ec9bY3tXiS85VlBZNxAoI4t7riQsH31+F9CcIHZI21ZVLwIg/bzeBtjam2&#10;HX/S8xwKEUPYp6igDKFJpfR5SQb92DbEkbtZZzBE6AqpHXYx3NRymiQLabDi2FBiQ1lJ+f3cGgXX&#10;zM3bj3bmZtnjMl90yb09nPZKjYb9bgUiUB/+xX/uo47zJ1P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qfsMAAADcAAAADwAAAAAAAAAAAAAAAACYAgAAZHJzL2Rv&#10;d25yZXYueG1sUEsFBgAAAAAEAAQA9QAAAIgDAAAAAA==&#10;" path="m,221r945,l945,,,,,221xe" fillcolor="gray" stroked="f">
                    <v:path arrowok="t" o:connecttype="custom" o:connectlocs="0,7307;945,7307;945,7086;0,7086;0,7307" o:connectangles="0,0,0,0,0"/>
                  </v:shape>
                </v:group>
                <v:group id="Group 90" o:spid="_x0000_s1043" style="position:absolute;left:11961;top:7307;width:946;height:221" coordorigin="11961,7307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1" o:spid="_x0000_s1044" style="position:absolute;left:11961;top:7307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XkcMA&#10;AADcAAAADwAAAGRycy9kb3ducmV2LnhtbERPTWvCQBC9C/6HZYTedGMNIqmrSKhQPBSqHnqcZqdJ&#10;MDsbdzcm/vtuQfA2j/c56+1gGnEj52vLCuazBARxYXXNpYLzaT9dgfABWWNjmRTcycN2Mx6tMdO2&#10;5y+6HUMpYgj7DBVUIbSZlL6oyKCf2ZY4cr/WGQwRulJqh30MN418TZKlNFhzbKiwpbyi4nLsjIKf&#10;3KXdZ7dwi/z6nS775NLtD+9KvUyG3RuIQEN4ih/uDx3nz1P4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XkcMAAADcAAAADwAAAAAAAAAAAAAAAACYAgAAZHJzL2Rv&#10;d25yZXYueG1sUEsFBgAAAAAEAAQA9QAAAIgDAAAAAA==&#10;" path="m,220r945,l945,,,,,220xe" fillcolor="gray" stroked="f">
                    <v:path arrowok="t" o:connecttype="custom" o:connectlocs="0,7527;945,7527;945,7307;0,7307;0,7527" o:connectangles="0,0,0,0,0"/>
                  </v:shape>
                </v:group>
                <v:group id="Group 88" o:spid="_x0000_s1045" style="position:absolute;left:11961;top:7527;width:946;height:221" coordorigin="11961,7527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9" o:spid="_x0000_s1046" style="position:absolute;left:11961;top:7527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sfcMA&#10;AADcAAAADwAAAGRycy9kb3ducmV2LnhtbERPS2vCQBC+F/wPywi91Y0PgqSuIkGheChUPfQ4zU6T&#10;YHY27m5M/PfdguBtPr7nrDaDacSNnK8tK5hOEhDEhdU1lwrOp/3bEoQPyBoby6TgTh4269HLCjNt&#10;e/6i2zGUIoawz1BBFUKbSemLigz6iW2JI/drncEQoSuldtjHcNPIWZKk0mDNsaHClvKKisuxMwp+&#10;crfoPru5m+fX70XaJ5duf9gp9Toetu8gAg3hKX64P3ScP03h/5l4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csfcMAAADcAAAADwAAAAAAAAAAAAAAAACYAgAAZHJzL2Rv&#10;d25yZXYueG1sUEsFBgAAAAAEAAQA9QAAAIgDAAAAAA==&#10;" path="m,221r945,l945,,,,,221xe" fillcolor="gray" stroked="f">
                    <v:path arrowok="t" o:connecttype="custom" o:connectlocs="0,7748;945,7748;945,7527;0,7527;0,7748" o:connectangles="0,0,0,0,0"/>
                  </v:shape>
                </v:group>
                <v:group id="Group 86" o:spid="_x0000_s1047" style="position:absolute;left:11961;top:7748;width:946;height:221" coordorigin="11961,7748" coordsize="946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87" o:spid="_x0000_s1048" style="position:absolute;left:11961;top:7748;width:946;height:221;visibility:visible;mso-wrap-style:square;v-text-anchor:top" coordsize="94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dlMYA&#10;AADcAAAADwAAAGRycy9kb3ducmV2LnhtbESPT2vDMAzF74N9B6NBb6vTP5SR1S0jrFB6KKztYUct&#10;1pLQWM5sp8m+/XQo7Cbxnt77ab0dXatuFGLj2cBsmoEiLr1tuDJwOe+eX0DFhGyx9UwGfinCdvP4&#10;sMbc+oE/6HZKlZIQjjkaqFPqcq1jWZPDOPUdsWjfPjhMsoZK24CDhLtWz7NspR02LA01dlTUVF5P&#10;vTPwVYRlf+wXYVH8fC5XQ3btd4d3YyZP49srqERj+jffr/dW8G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QdlMYAAADcAAAADwAAAAAAAAAAAAAAAACYAgAAZHJz&#10;L2Rvd25yZXYueG1sUEsFBgAAAAAEAAQA9QAAAIsDAAAAAA==&#10;" path="m,221r945,l945,,,,,221xe" fillcolor="gray" stroked="f">
                    <v:path arrowok="t" o:connecttype="custom" o:connectlocs="0,7969;945,7969;945,7748;0,7748;0,7969" o:connectangles="0,0,0,0,0"/>
                  </v:shape>
                </v:group>
                <v:group id="Group 84" o:spid="_x0000_s1049" style="position:absolute;left:11961;top:7969;width:946;height:317" coordorigin="11961,7969" coordsize="94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85" o:spid="_x0000_s1050" style="position:absolute;left:11961;top:7969;width:946;height:317;visibility:visible;mso-wrap-style:square;v-text-anchor:top" coordsize="94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qRcUA&#10;AADcAAAADwAAAGRycy9kb3ducmV2LnhtbESPQWvCQBCF7wX/wzJCb3VTD6WNrmItgiA9RMXzkJ0m&#10;odnZJLtNYn5951DobYb35r1v1tvR1aqnLlSeDTwvElDEubcVFwaul8PTK6gQkS3WnsnAnQJsN7OH&#10;NabWD5xRf46FkhAOKRooY2xSrUNeksOw8A2xaF++cxhl7QptOxwk3NV6mSQv2mHF0lBiQ/uS8u/z&#10;jzOwmz6vp1vW6I8J9Xvu2307vVXGPM7H3QpUpDH+m/+uj1bwl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apFxQAAANwAAAAPAAAAAAAAAAAAAAAAAJgCAABkcnMv&#10;ZG93bnJldi54bWxQSwUGAAAAAAQABAD1AAAAigMAAAAA&#10;" path="m,317r945,l945,,,,,317xe" fillcolor="gray" stroked="f">
                    <v:path arrowok="t" o:connecttype="custom" o:connectlocs="0,8286;945,8286;945,7969;0,7969;0,828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cs="Century Gothic"/>
          <w:b/>
          <w:bCs/>
          <w:spacing w:val="-1"/>
        </w:rPr>
        <w:t>Table</w:t>
      </w:r>
      <w:r>
        <w:rPr>
          <w:rFonts w:cs="Century Gothic"/>
          <w:b/>
          <w:bCs/>
          <w:spacing w:val="-9"/>
        </w:rPr>
        <w:t xml:space="preserve"> </w:t>
      </w:r>
      <w:r>
        <w:rPr>
          <w:rFonts w:cs="Century Gothic"/>
          <w:b/>
          <w:bCs/>
        </w:rPr>
        <w:t>3c:</w:t>
      </w:r>
      <w:r>
        <w:rPr>
          <w:rFonts w:cs="Century Gothic"/>
          <w:b/>
          <w:bCs/>
          <w:spacing w:val="-6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reflected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commitments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 xml:space="preserve">Holder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availability</w:t>
      </w:r>
      <w:r>
        <w:rPr>
          <w:spacing w:val="-9"/>
        </w:rPr>
        <w:t xml:space="preserve"> </w:t>
      </w:r>
      <w:r>
        <w:t>scenarios</w:t>
      </w:r>
      <w:r>
        <w:rPr>
          <w:rFonts w:cs="Century Gothic"/>
          <w:b/>
          <w:bCs/>
          <w:position w:val="5"/>
          <w:sz w:val="13"/>
          <w:szCs w:val="13"/>
        </w:rPr>
        <w:t>1</w:t>
      </w:r>
    </w:p>
    <w:p w14:paraId="21E585F1" w14:textId="77777777" w:rsidR="008A31B7" w:rsidRDefault="008A31B7">
      <w:pPr>
        <w:spacing w:before="9"/>
        <w:rPr>
          <w:rFonts w:ascii="Century Gothic" w:eastAsia="Century Gothic" w:hAnsi="Century Gothic" w:cs="Century Gothic"/>
          <w:b/>
          <w:bCs/>
          <w:sz w:val="4"/>
          <w:szCs w:val="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5"/>
        <w:gridCol w:w="4762"/>
        <w:gridCol w:w="1692"/>
        <w:gridCol w:w="1229"/>
        <w:gridCol w:w="1260"/>
        <w:gridCol w:w="1162"/>
        <w:gridCol w:w="3886"/>
        <w:gridCol w:w="6080"/>
      </w:tblGrid>
      <w:tr w:rsidR="008A31B7" w14:paraId="21E585F9" w14:textId="77777777">
        <w:trPr>
          <w:trHeight w:hRule="exact" w:val="703"/>
        </w:trPr>
        <w:tc>
          <w:tcPr>
            <w:tcW w:w="1455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F2" w14:textId="77777777" w:rsidR="008A31B7" w:rsidRDefault="00A84184">
            <w:pPr>
              <w:pStyle w:val="TableParagraph"/>
              <w:spacing w:before="36"/>
              <w:ind w:left="92" w:right="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</w:t>
            </w:r>
          </w:p>
        </w:tc>
        <w:tc>
          <w:tcPr>
            <w:tcW w:w="6454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F3" w14:textId="77777777" w:rsidR="008A31B7" w:rsidRDefault="00A84184">
            <w:pPr>
              <w:pStyle w:val="TableParagraph"/>
              <w:spacing w:before="3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3651" w:type="dxa"/>
            <w:gridSpan w:val="3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F4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</w:p>
          <w:p w14:paraId="21E585F5" w14:textId="77777777" w:rsidR="008A31B7" w:rsidRDefault="00A84184">
            <w:pPr>
              <w:pStyle w:val="TableParagraph"/>
              <w:spacing w:before="9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3886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F6" w14:textId="77777777" w:rsidR="008A31B7" w:rsidRDefault="00A84184">
            <w:pPr>
              <w:pStyle w:val="TableParagraph"/>
              <w:spacing w:before="36"/>
              <w:ind w:left="92" w:right="2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</w:t>
            </w:r>
          </w:p>
          <w:p w14:paraId="21E585F7" w14:textId="77777777" w:rsidR="008A31B7" w:rsidRDefault="00A84184">
            <w:pPr>
              <w:pStyle w:val="TableParagraph"/>
              <w:spacing w:before="9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to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2019-20</w:t>
            </w:r>
          </w:p>
        </w:tc>
        <w:tc>
          <w:tcPr>
            <w:tcW w:w="6080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F8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and </w:t>
            </w:r>
            <w:r>
              <w:rPr>
                <w:rFonts w:ascii="Century Gothic"/>
                <w:b/>
                <w:spacing w:val="-1"/>
                <w:sz w:val="18"/>
              </w:rPr>
              <w:t>Expected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Outcomes</w:t>
            </w:r>
          </w:p>
        </w:tc>
      </w:tr>
      <w:tr w:rsidR="008A31B7" w14:paraId="21E58602" w14:textId="77777777">
        <w:trPr>
          <w:trHeight w:hRule="exact" w:val="387"/>
        </w:trPr>
        <w:tc>
          <w:tcPr>
            <w:tcW w:w="1455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5FA" w14:textId="77777777" w:rsidR="008A31B7" w:rsidRDefault="008A31B7"/>
        </w:tc>
        <w:tc>
          <w:tcPr>
            <w:tcW w:w="476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FB" w14:textId="77777777" w:rsidR="008A31B7" w:rsidRDefault="00A84184">
            <w:pPr>
              <w:pStyle w:val="TableParagraph"/>
              <w:spacing w:before="36"/>
              <w:ind w:left="1"/>
              <w:jc w:val="center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Flow/volume</w:t>
            </w:r>
            <w:r>
              <w:rPr>
                <w:rFonts w:ascii="Century Gothic"/>
                <w:b/>
                <w:position w:val="5"/>
                <w:sz w:val="12"/>
              </w:rPr>
              <w:t>2</w:t>
            </w:r>
          </w:p>
        </w:tc>
        <w:tc>
          <w:tcPr>
            <w:tcW w:w="169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5FC" w14:textId="77777777" w:rsidR="008A31B7" w:rsidRDefault="00A84184">
            <w:pPr>
              <w:pStyle w:val="TableParagraph"/>
              <w:spacing w:before="36"/>
              <w:ind w:left="92" w:right="63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</w:p>
        </w:tc>
        <w:tc>
          <w:tcPr>
            <w:tcW w:w="122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FD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2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FE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5FF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388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600" w14:textId="77777777" w:rsidR="008A31B7" w:rsidRDefault="008A31B7"/>
        </w:tc>
        <w:tc>
          <w:tcPr>
            <w:tcW w:w="6080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601" w14:textId="77777777" w:rsidR="008A31B7" w:rsidRDefault="008A31B7"/>
        </w:tc>
      </w:tr>
      <w:tr w:rsidR="008A31B7" w14:paraId="21E5860B" w14:textId="77777777">
        <w:trPr>
          <w:trHeight w:hRule="exact" w:val="386"/>
        </w:trPr>
        <w:tc>
          <w:tcPr>
            <w:tcW w:w="1455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3" w14:textId="77777777" w:rsidR="008A31B7" w:rsidRDefault="008A31B7"/>
        </w:tc>
        <w:tc>
          <w:tcPr>
            <w:tcW w:w="476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4" w14:textId="77777777" w:rsidR="008A31B7" w:rsidRDefault="008A31B7"/>
        </w:tc>
        <w:tc>
          <w:tcPr>
            <w:tcW w:w="169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5" w14:textId="77777777" w:rsidR="008A31B7" w:rsidRDefault="008A31B7"/>
        </w:tc>
        <w:tc>
          <w:tcPr>
            <w:tcW w:w="122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6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2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7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8" w14:textId="77777777" w:rsidR="008A31B7" w:rsidRDefault="00A84184">
            <w:pPr>
              <w:pStyle w:val="TableParagraph"/>
              <w:spacing w:before="36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3886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9" w14:textId="77777777" w:rsidR="008A31B7" w:rsidRDefault="008A31B7"/>
        </w:tc>
        <w:tc>
          <w:tcPr>
            <w:tcW w:w="6080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A" w14:textId="77777777" w:rsidR="008A31B7" w:rsidRDefault="008A31B7"/>
        </w:tc>
      </w:tr>
      <w:tr w:rsidR="008A31B7" w14:paraId="21E58630" w14:textId="77777777">
        <w:trPr>
          <w:trHeight w:hRule="exact" w:val="2979"/>
        </w:trPr>
        <w:tc>
          <w:tcPr>
            <w:tcW w:w="145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C" w14:textId="77777777" w:rsidR="008A31B7" w:rsidRDefault="00A84184">
            <w:pPr>
              <w:pStyle w:val="TableParagraph"/>
              <w:spacing w:before="36"/>
              <w:ind w:left="92" w:right="3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Campaspe River</w:t>
            </w:r>
          </w:p>
        </w:tc>
        <w:tc>
          <w:tcPr>
            <w:tcW w:w="47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0D" w14:textId="77777777" w:rsidR="008A31B7" w:rsidRDefault="00A84184">
            <w:pPr>
              <w:pStyle w:val="TableParagraph"/>
              <w:spacing w:before="36"/>
              <w:ind w:left="92" w:right="2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total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entitlement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6913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(6</w:t>
            </w:r>
            <w:r>
              <w:rPr>
                <w:rFonts w:ascii="Century Gothic"/>
                <w:sz w:val="18"/>
              </w:rPr>
              <w:t xml:space="preserve"> 517</w:t>
            </w:r>
            <w:r>
              <w:rPr>
                <w:rFonts w:ascii="Century Gothic"/>
                <w:spacing w:val="-2"/>
                <w:sz w:val="18"/>
              </w:rPr>
              <w:t xml:space="preserve"> HRWS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396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LRWS)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Barnadown Weir,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reach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4,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route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benefit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reaches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3,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example:</w:t>
            </w:r>
          </w:p>
          <w:p w14:paraId="21E5860E" w14:textId="77777777" w:rsidR="008A31B7" w:rsidRDefault="00A84184">
            <w:pPr>
              <w:pStyle w:val="ListParagraph"/>
              <w:numPr>
                <w:ilvl w:val="0"/>
                <w:numId w:val="5"/>
              </w:numPr>
              <w:tabs>
                <w:tab w:val="left" w:pos="343"/>
              </w:tabs>
              <w:spacing w:before="41" w:line="220" w:lineRule="exac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flows: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10–50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ML/day,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continuous.</w:t>
            </w:r>
          </w:p>
          <w:p w14:paraId="21E5860F" w14:textId="77777777" w:rsidR="008A31B7" w:rsidRDefault="00A84184">
            <w:pPr>
              <w:pStyle w:val="ListParagraph"/>
              <w:numPr>
                <w:ilvl w:val="0"/>
                <w:numId w:val="5"/>
              </w:numPr>
              <w:tabs>
                <w:tab w:val="left" w:pos="343"/>
              </w:tabs>
              <w:ind w:right="2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flow: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20-200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continuous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variability.</w:t>
            </w:r>
          </w:p>
          <w:p w14:paraId="21E58610" w14:textId="77777777" w:rsidR="008A31B7" w:rsidRDefault="00A84184">
            <w:pPr>
              <w:pStyle w:val="ListParagraph"/>
              <w:numPr>
                <w:ilvl w:val="0"/>
                <w:numId w:val="5"/>
              </w:numPr>
              <w:tabs>
                <w:tab w:val="left" w:pos="343"/>
              </w:tabs>
              <w:ind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high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flow: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000–1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500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ML/day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2–4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peak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prior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platypus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egg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laying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(August).</w:t>
            </w:r>
          </w:p>
          <w:p w14:paraId="21E58611" w14:textId="77777777" w:rsidR="008A31B7" w:rsidRDefault="00A84184">
            <w:pPr>
              <w:pStyle w:val="ListParagraph"/>
              <w:numPr>
                <w:ilvl w:val="0"/>
                <w:numId w:val="5"/>
              </w:numPr>
              <w:tabs>
                <w:tab w:val="left" w:pos="393"/>
              </w:tabs>
              <w:ind w:right="393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 freshes: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100-200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ML/day,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three</w:t>
            </w:r>
            <w:r>
              <w:rPr>
                <w:rFonts w:ascii="Century Gothic" w:eastAsia="Century Gothic" w:hAnsi="Century Gothic" w:cs="Century Gothic"/>
                <w:spacing w:val="3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actions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2–3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peak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each.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priority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spacing w:val="4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delivered.</w:t>
            </w:r>
          </w:p>
        </w:tc>
        <w:tc>
          <w:tcPr>
            <w:tcW w:w="1692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12" w:space="0" w:color="000000"/>
            </w:tcBorders>
          </w:tcPr>
          <w:p w14:paraId="21E5861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3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4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5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1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2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21E58623" w14:textId="77777777" w:rsidR="008A31B7" w:rsidRDefault="00A84184">
            <w:pPr>
              <w:pStyle w:val="TableParagraph"/>
              <w:ind w:left="92" w:right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Annually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agreed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hydrographs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Victorian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Catchment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Management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Authorities.</w:t>
            </w:r>
          </w:p>
        </w:tc>
        <w:tc>
          <w:tcPr>
            <w:tcW w:w="122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624" w14:textId="77777777" w:rsidR="008A31B7" w:rsidRDefault="008A31B7"/>
        </w:tc>
        <w:tc>
          <w:tcPr>
            <w:tcW w:w="12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625" w14:textId="77777777" w:rsidR="008A31B7" w:rsidRDefault="008A31B7"/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626" w14:textId="77777777" w:rsidR="008A31B7" w:rsidRDefault="00A84184">
            <w:pPr>
              <w:pStyle w:val="TableParagraph"/>
              <w:spacing w:before="36"/>
              <w:ind w:left="92" w:right="1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All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priority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were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achieved.</w:t>
            </w:r>
          </w:p>
        </w:tc>
        <w:tc>
          <w:tcPr>
            <w:tcW w:w="388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62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8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9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A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B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C" w14:textId="77777777" w:rsidR="008A31B7" w:rsidRDefault="008A31B7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2D" w14:textId="77777777" w:rsidR="008A31B7" w:rsidRDefault="00A8418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60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2E" w14:textId="77777777" w:rsidR="008A31B7" w:rsidRDefault="00A84184">
            <w:pPr>
              <w:pStyle w:val="TableParagraph"/>
              <w:spacing w:before="36"/>
              <w:ind w:left="92" w:right="1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Under different scenarios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‘protect’,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moving</w:t>
            </w:r>
            <w:r>
              <w:rPr>
                <w:rFonts w:ascii="Century Gothic" w:eastAsia="Century Gothic" w:hAnsi="Century Gothic" w:cs="Century Gothic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towards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‘maintain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‘improve’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health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condition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targeted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assets.</w:t>
            </w:r>
          </w:p>
          <w:p w14:paraId="21E5862F" w14:textId="77777777" w:rsidR="008A31B7" w:rsidRDefault="00A84184">
            <w:pPr>
              <w:pStyle w:val="TableParagraph"/>
              <w:spacing w:before="96"/>
              <w:ind w:left="135" w:right="1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in-stream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survival;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reproduction,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colonisation,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condition;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adult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gums;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platypus</w:t>
            </w:r>
            <w:r>
              <w:rPr>
                <w:rFonts w:ascii="Century Gothic"/>
                <w:spacing w:val="5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populations;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hydrological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connectivity;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biotic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dispersal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6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including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controlling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salinity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5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stratification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deep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reaches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4.</w:t>
            </w:r>
          </w:p>
        </w:tc>
      </w:tr>
      <w:tr w:rsidR="008A31B7" w14:paraId="21E58647" w14:textId="77777777">
        <w:trPr>
          <w:trHeight w:hRule="exact" w:val="3862"/>
        </w:trPr>
        <w:tc>
          <w:tcPr>
            <w:tcW w:w="145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31" w14:textId="77777777" w:rsidR="008A31B7" w:rsidRDefault="00A84184">
            <w:pPr>
              <w:pStyle w:val="TableParagraph"/>
              <w:spacing w:before="38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Loddon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</w:p>
        </w:tc>
        <w:tc>
          <w:tcPr>
            <w:tcW w:w="47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32" w14:textId="77777777" w:rsidR="008A31B7" w:rsidRDefault="00A84184">
            <w:pPr>
              <w:pStyle w:val="TableParagraph"/>
              <w:spacing w:before="39" w:line="239" w:lineRule="auto"/>
              <w:ind w:left="92" w:right="2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total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entitlement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883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4"/>
                <w:sz w:val="18"/>
              </w:rPr>
              <w:t>(3</w:t>
            </w:r>
            <w:r>
              <w:rPr>
                <w:rFonts w:ascii="Century Gothic"/>
                <w:sz w:val="18"/>
              </w:rPr>
              <w:t xml:space="preserve"> 356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HRWS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527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LRWS)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reach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Loddon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Kerang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example:</w:t>
            </w:r>
          </w:p>
          <w:p w14:paraId="21E58633" w14:textId="77777777" w:rsidR="008A31B7" w:rsidRDefault="00A84184">
            <w:pPr>
              <w:pStyle w:val="ListParagraph"/>
              <w:numPr>
                <w:ilvl w:val="0"/>
                <w:numId w:val="4"/>
              </w:numPr>
              <w:tabs>
                <w:tab w:val="left" w:pos="343"/>
              </w:tabs>
              <w:spacing w:before="41"/>
              <w:ind w:right="1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Summer/autumn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freshes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(Dec-May):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50-100</w:t>
            </w:r>
            <w:r>
              <w:rPr>
                <w:rFonts w:ascii="Century Gothic" w:eastAsia="Century Gothic" w:hAnsi="Century Gothic" w:cs="Century Gothic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3–4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peak,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to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times/year.</w:t>
            </w:r>
          </w:p>
          <w:p w14:paraId="21E58634" w14:textId="77777777" w:rsidR="008A31B7" w:rsidRDefault="00A84184">
            <w:pPr>
              <w:pStyle w:val="ListParagraph"/>
              <w:numPr>
                <w:ilvl w:val="0"/>
                <w:numId w:val="4"/>
              </w:numPr>
              <w:tabs>
                <w:tab w:val="left" w:pos="343"/>
              </w:tabs>
              <w:ind w:right="6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Winter/spring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(Sept-Oct):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450–750</w:t>
            </w:r>
            <w:r>
              <w:rPr>
                <w:rFonts w:ascii="Century Gothic" w:eastAsia="Century Gothic" w:hAnsi="Century Gothic" w:cs="Century Gothic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with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7-10 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peak.</w:t>
            </w:r>
          </w:p>
          <w:p w14:paraId="21E58635" w14:textId="77777777" w:rsidR="008A31B7" w:rsidRDefault="00A84184">
            <w:pPr>
              <w:pStyle w:val="ListParagraph"/>
              <w:numPr>
                <w:ilvl w:val="0"/>
                <w:numId w:val="4"/>
              </w:numPr>
              <w:tabs>
                <w:tab w:val="left" w:pos="343"/>
              </w:tabs>
              <w:ind w:right="9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(continuous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June-Nov):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50-</w:t>
            </w:r>
            <w:r>
              <w:rPr>
                <w:rFonts w:ascii="Century Gothic"/>
                <w:spacing w:val="5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ML/day.</w:t>
            </w:r>
          </w:p>
          <w:p w14:paraId="21E58636" w14:textId="77777777" w:rsidR="008A31B7" w:rsidRDefault="00A84184">
            <w:pPr>
              <w:pStyle w:val="ListParagraph"/>
              <w:numPr>
                <w:ilvl w:val="0"/>
                <w:numId w:val="4"/>
              </w:numPr>
              <w:tabs>
                <w:tab w:val="left" w:pos="343"/>
              </w:tabs>
              <w:spacing w:before="6" w:line="218" w:lineRule="exact"/>
              <w:ind w:right="5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Summer/autumn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(continuous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Dec-</w:t>
            </w:r>
            <w:r>
              <w:rPr>
                <w:rFonts w:ascii="Century Gothic" w:eastAsia="Century Gothic" w:hAnsi="Century Gothic" w:cs="Century Gothic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May):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25–50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ML/day.</w:t>
            </w:r>
          </w:p>
          <w:p w14:paraId="21E58637" w14:textId="77777777" w:rsidR="008A31B7" w:rsidRDefault="00A84184">
            <w:pPr>
              <w:pStyle w:val="ListParagraph"/>
              <w:numPr>
                <w:ilvl w:val="0"/>
                <w:numId w:val="4"/>
              </w:numPr>
              <w:tabs>
                <w:tab w:val="left" w:pos="343"/>
              </w:tabs>
              <w:ind w:right="386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Autumn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-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expected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drought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(April-May):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400</w:t>
            </w:r>
            <w:r>
              <w:rPr>
                <w:rFonts w:ascii="Century Gothic"/>
                <w:spacing w:val="-1"/>
                <w:sz w:val="18"/>
              </w:rPr>
              <w:t xml:space="preserve"> 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with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day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peak.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z w:val="18"/>
              </w:rPr>
              <w:t xml:space="preserve"> 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weeks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overall 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occur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once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year.</w:t>
            </w:r>
          </w:p>
        </w:tc>
        <w:tc>
          <w:tcPr>
            <w:tcW w:w="169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21E58638" w14:textId="77777777" w:rsidR="008A31B7" w:rsidRDefault="008A31B7"/>
        </w:tc>
        <w:tc>
          <w:tcPr>
            <w:tcW w:w="122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639" w14:textId="77777777" w:rsidR="008A31B7" w:rsidRDefault="008A31B7"/>
        </w:tc>
        <w:tc>
          <w:tcPr>
            <w:tcW w:w="12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BEBEBE"/>
          </w:tcPr>
          <w:p w14:paraId="21E5863A" w14:textId="77777777" w:rsidR="008A31B7" w:rsidRDefault="00A84184">
            <w:pPr>
              <w:pStyle w:val="TableParagraph"/>
              <w:spacing w:before="39" w:line="239" w:lineRule="auto"/>
              <w:ind w:left="92" w:right="12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All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priority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delivered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some</w:t>
            </w:r>
            <w:r>
              <w:rPr>
                <w:rFonts w:ascii="Century Gothic" w:eastAsia="Century Gothic" w:hAnsi="Century Gothic" w:cs="Century Gothic"/>
                <w:spacing w:val="2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modified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take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account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conditions.</w:t>
            </w:r>
          </w:p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63B" w14:textId="77777777" w:rsidR="008A31B7" w:rsidRDefault="00A84184">
            <w:pPr>
              <w:pStyle w:val="TableParagraph"/>
              <w:spacing w:before="39" w:line="239" w:lineRule="auto"/>
              <w:ind w:left="92" w:right="9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All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priority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were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achieved,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some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exceeding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duration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388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63C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3D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3E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3F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4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4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4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43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44" w14:textId="77777777" w:rsidR="008A31B7" w:rsidRDefault="00A8418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60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45" w14:textId="77777777" w:rsidR="008A31B7" w:rsidRDefault="00A84184">
            <w:pPr>
              <w:pStyle w:val="TableParagraph"/>
              <w:spacing w:before="39" w:line="238" w:lineRule="auto"/>
              <w:ind w:left="92" w:right="1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Under different scenarios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purpose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‘protect’,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moving</w:t>
            </w:r>
            <w:r>
              <w:rPr>
                <w:rFonts w:ascii="Century Gothic" w:eastAsia="Century Gothic" w:hAnsi="Century Gothic" w:cs="Century Gothic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towards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‘maintain’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‘improve’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health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condition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targeted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assets.</w:t>
            </w:r>
          </w:p>
          <w:p w14:paraId="21E58646" w14:textId="77777777" w:rsidR="008A31B7" w:rsidRDefault="00A84184">
            <w:pPr>
              <w:pStyle w:val="TableParagraph"/>
              <w:spacing w:before="96"/>
              <w:ind w:left="92" w:right="11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to:</w:t>
            </w:r>
            <w:r>
              <w:rPr>
                <w:rFonts w:ascii="Century Gothic"/>
                <w:spacing w:val="5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adequate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depth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</w:t>
            </w:r>
            <w:r>
              <w:rPr>
                <w:rFonts w:ascii="Century Gothic"/>
                <w:sz w:val="18"/>
              </w:rPr>
              <w:t xml:space="preserve"> 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fish;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rats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4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platypus;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fringing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non-woody</w:t>
            </w:r>
            <w:r>
              <w:rPr>
                <w:rFonts w:ascii="Century Gothic"/>
                <w:spacing w:val="6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vegetation;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flushing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fine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sediment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organic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material;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promoting</w:t>
            </w:r>
            <w:r>
              <w:rPr>
                <w:rFonts w:ascii="Century Gothic"/>
                <w:spacing w:val="4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movement;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minimising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terrestrialisation.</w:t>
            </w:r>
          </w:p>
        </w:tc>
      </w:tr>
      <w:tr w:rsidR="008A31B7" w14:paraId="21E58657" w14:textId="77777777">
        <w:trPr>
          <w:trHeight w:hRule="exact" w:val="2270"/>
        </w:trPr>
        <w:tc>
          <w:tcPr>
            <w:tcW w:w="145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48" w14:textId="77777777" w:rsidR="008A31B7" w:rsidRDefault="00A84184">
            <w:pPr>
              <w:pStyle w:val="TableParagraph"/>
              <w:spacing w:before="38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Ovens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</w:p>
        </w:tc>
        <w:tc>
          <w:tcPr>
            <w:tcW w:w="47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49" w14:textId="77777777" w:rsidR="008A31B7" w:rsidRDefault="00A84184">
            <w:pPr>
              <w:pStyle w:val="TableParagraph"/>
              <w:spacing w:before="39" w:line="239" w:lineRule="auto"/>
              <w:ind w:left="92" w:right="1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total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3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entitlement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 xml:space="preserve">(50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Lake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William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Hovell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Buffalo)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Ovens,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Kings</w:t>
            </w:r>
            <w:r>
              <w:rPr>
                <w:rFonts w:ascii="Century Gothic"/>
                <w:spacing w:val="5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Buffalo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example:</w:t>
            </w:r>
          </w:p>
          <w:p w14:paraId="21E5864A" w14:textId="77777777" w:rsidR="008A31B7" w:rsidRDefault="00A84184">
            <w:pPr>
              <w:pStyle w:val="ListParagraph"/>
              <w:numPr>
                <w:ilvl w:val="0"/>
                <w:numId w:val="3"/>
              </w:numPr>
              <w:tabs>
                <w:tab w:val="left" w:pos="343"/>
              </w:tabs>
              <w:spacing w:before="41"/>
              <w:ind w:right="3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Pulsed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fresh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conjunction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bulk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transfer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Lake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Buffalo.</w:t>
            </w:r>
          </w:p>
          <w:p w14:paraId="21E5864B" w14:textId="77777777" w:rsidR="008A31B7" w:rsidRDefault="00A84184">
            <w:pPr>
              <w:pStyle w:val="ListParagraph"/>
              <w:numPr>
                <w:ilvl w:val="0"/>
                <w:numId w:val="3"/>
              </w:numPr>
              <w:tabs>
                <w:tab w:val="left" w:pos="343"/>
              </w:tabs>
              <w:ind w:righ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Variability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bulk 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transfer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available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(Nov-May).</w:t>
            </w:r>
          </w:p>
        </w:tc>
        <w:tc>
          <w:tcPr>
            <w:tcW w:w="1692" w:type="dxa"/>
            <w:vMerge/>
            <w:tcBorders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4C" w14:textId="77777777" w:rsidR="008A31B7" w:rsidRDefault="008A31B7"/>
        </w:tc>
        <w:tc>
          <w:tcPr>
            <w:tcW w:w="122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64D" w14:textId="77777777" w:rsidR="008A31B7" w:rsidRDefault="008A31B7"/>
        </w:tc>
        <w:tc>
          <w:tcPr>
            <w:tcW w:w="126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64E" w14:textId="77777777" w:rsidR="008A31B7" w:rsidRDefault="008A31B7"/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808080"/>
          </w:tcPr>
          <w:p w14:paraId="21E5864F" w14:textId="77777777" w:rsidR="008A31B7" w:rsidRDefault="008A31B7"/>
        </w:tc>
        <w:tc>
          <w:tcPr>
            <w:tcW w:w="388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4F81BC"/>
          </w:tcPr>
          <w:p w14:paraId="21E58650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51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52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1E58653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654" w14:textId="77777777" w:rsidR="008A31B7" w:rsidRDefault="00A84184">
            <w:pPr>
              <w:pStyle w:val="TableParagraph"/>
              <w:ind w:left="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High</w:t>
            </w:r>
          </w:p>
        </w:tc>
        <w:tc>
          <w:tcPr>
            <w:tcW w:w="60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1E58655" w14:textId="77777777" w:rsidR="008A31B7" w:rsidRDefault="00A84184">
            <w:pPr>
              <w:pStyle w:val="TableParagraph"/>
              <w:spacing w:before="39" w:line="239" w:lineRule="auto"/>
              <w:ind w:left="92" w:right="16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When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released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bulk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transfer,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maintaining: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4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fish;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pools;</w:t>
            </w:r>
            <w:r>
              <w:rPr>
                <w:rFonts w:ascii="Century Gothic"/>
                <w:spacing w:val="4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microinvertebrate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habitat;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scouring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bio-film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beds.</w:t>
            </w:r>
          </w:p>
          <w:p w14:paraId="21E58656" w14:textId="77777777" w:rsidR="008A31B7" w:rsidRDefault="00A84184">
            <w:pPr>
              <w:pStyle w:val="TableParagraph"/>
              <w:spacing w:before="96" w:line="241" w:lineRule="auto"/>
              <w:ind w:left="92" w:right="4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2"/>
                <w:sz w:val="18"/>
              </w:rPr>
              <w:t>When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6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help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maintain: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quality;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habitat;</w:t>
            </w:r>
            <w:r>
              <w:rPr>
                <w:rFonts w:ascii="Century Gothic"/>
                <w:spacing w:val="4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sufficient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pools;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5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sediment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microinvertebrate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habitat</w:t>
            </w:r>
            <w:r>
              <w:rPr>
                <w:rFonts w:ascii="Century Gothic"/>
                <w:sz w:val="20"/>
              </w:rPr>
              <w:t>.</w:t>
            </w:r>
          </w:p>
        </w:tc>
      </w:tr>
      <w:tr w:rsidR="008A31B7" w14:paraId="21E58664" w14:textId="77777777">
        <w:trPr>
          <w:trHeight w:hRule="exact" w:val="3571"/>
        </w:trPr>
        <w:tc>
          <w:tcPr>
            <w:tcW w:w="145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58" w14:textId="77777777" w:rsidR="008A31B7" w:rsidRDefault="00A84184">
            <w:pPr>
              <w:pStyle w:val="TableParagraph"/>
              <w:spacing w:before="38"/>
              <w:ind w:left="92" w:right="4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Wimmera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</w:t>
            </w:r>
          </w:p>
        </w:tc>
        <w:tc>
          <w:tcPr>
            <w:tcW w:w="476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59" w14:textId="77777777" w:rsidR="008A31B7" w:rsidRDefault="00A84184">
            <w:pPr>
              <w:pStyle w:val="TableParagraph"/>
              <w:spacing w:line="219" w:lineRule="exact"/>
              <w:ind w:left="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total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entitlement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</w:p>
          <w:p w14:paraId="21E5865A" w14:textId="77777777" w:rsidR="008A31B7" w:rsidRDefault="00A84184">
            <w:pPr>
              <w:pStyle w:val="TableParagraph"/>
              <w:ind w:left="92" w:right="1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28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000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(LRWS</w:t>
            </w:r>
            <w:r>
              <w:rPr>
                <w:rFonts w:ascii="Century Gothic"/>
                <w:spacing w:val="-1"/>
                <w:position w:val="5"/>
                <w:sz w:val="12"/>
              </w:rPr>
              <w:t>2</w:t>
            </w:r>
            <w:r>
              <w:rPr>
                <w:rFonts w:ascii="Century Gothic"/>
                <w:spacing w:val="-1"/>
                <w:sz w:val="18"/>
              </w:rPr>
              <w:t>)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1"/>
                <w:position w:val="5"/>
                <w:sz w:val="12"/>
              </w:rPr>
              <w:t>3</w:t>
            </w:r>
            <w:r>
              <w:rPr>
                <w:rFonts w:ascii="Century Gothic"/>
                <w:spacing w:val="15"/>
                <w:position w:val="5"/>
                <w:sz w:val="12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toward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in-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stream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within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the </w:t>
            </w:r>
            <w:r>
              <w:rPr>
                <w:rFonts w:ascii="Century Gothic"/>
                <w:spacing w:val="-2"/>
                <w:sz w:val="18"/>
              </w:rPr>
              <w:t>Wimmera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(baseflow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freshes),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need,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constraints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  <w:r>
              <w:rPr>
                <w:rFonts w:ascii="Century Gothic"/>
                <w:spacing w:val="3"/>
                <w:sz w:val="18"/>
              </w:rPr>
              <w:t xml:space="preserve"> </w:t>
            </w:r>
            <w:r>
              <w:rPr>
                <w:rFonts w:ascii="Century Gothic"/>
                <w:spacing w:val="-6"/>
                <w:sz w:val="18"/>
              </w:rPr>
              <w:t>At</w:t>
            </w:r>
            <w:r>
              <w:rPr>
                <w:rFonts w:ascii="Century Gothic"/>
                <w:spacing w:val="-1"/>
                <w:sz w:val="18"/>
              </w:rPr>
              <w:t xml:space="preserve"> time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writing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14,280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2016-2017allocation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available.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carried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minus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15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cent</w:t>
            </w:r>
            <w:r>
              <w:rPr>
                <w:rFonts w:ascii="Century Gothic"/>
                <w:spacing w:val="3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evaporative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loss (net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12,138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ML).</w:t>
            </w:r>
          </w:p>
        </w:tc>
        <w:tc>
          <w:tcPr>
            <w:tcW w:w="169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5B" w14:textId="77777777" w:rsidR="008A31B7" w:rsidRDefault="00A84184">
            <w:pPr>
              <w:pStyle w:val="TableParagraph"/>
              <w:spacing w:before="39" w:line="239" w:lineRule="auto"/>
              <w:ind w:left="92" w:right="1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reliability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holdings,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expected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occur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most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years.</w:t>
            </w:r>
          </w:p>
        </w:tc>
        <w:tc>
          <w:tcPr>
            <w:tcW w:w="122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5C" w14:textId="77777777" w:rsidR="008A31B7" w:rsidRDefault="008A31B7"/>
        </w:tc>
        <w:tc>
          <w:tcPr>
            <w:tcW w:w="126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5D" w14:textId="77777777" w:rsidR="008A31B7" w:rsidRDefault="008A31B7"/>
        </w:tc>
        <w:tc>
          <w:tcPr>
            <w:tcW w:w="116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5E" w14:textId="77777777" w:rsidR="008A31B7" w:rsidRDefault="008A31B7"/>
        </w:tc>
        <w:tc>
          <w:tcPr>
            <w:tcW w:w="3886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5F" w14:textId="77777777" w:rsidR="008A31B7" w:rsidRDefault="00A84184">
            <w:pPr>
              <w:pStyle w:val="TableParagraph"/>
              <w:spacing w:before="38"/>
              <w:ind w:left="92" w:right="4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carried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2016-2017.</w:t>
            </w:r>
          </w:p>
          <w:p w14:paraId="21E58660" w14:textId="77777777" w:rsidR="008A31B7" w:rsidRDefault="00A84184">
            <w:pPr>
              <w:pStyle w:val="TableParagraph"/>
              <w:spacing w:before="97" w:line="239" w:lineRule="auto"/>
              <w:ind w:left="92" w:right="11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will</w:t>
            </w:r>
            <w:r>
              <w:rPr>
                <w:rFonts w:ascii="Century Gothic"/>
                <w:spacing w:val="4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assist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Victorian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meeting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objectives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greater</w:t>
            </w:r>
            <w:r>
              <w:rPr>
                <w:rFonts w:ascii="Century Gothic"/>
                <w:spacing w:val="-2"/>
                <w:sz w:val="18"/>
              </w:rPr>
              <w:t xml:space="preserve"> Wimmera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combination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allocations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and/or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carryovers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previous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years.</w:t>
            </w:r>
          </w:p>
          <w:p w14:paraId="21E58661" w14:textId="77777777" w:rsidR="008A31B7" w:rsidRDefault="00A84184">
            <w:pPr>
              <w:pStyle w:val="TableParagraph"/>
              <w:ind w:left="92" w:right="1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terminal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significant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only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available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under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successive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when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unregulated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would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lakes.</w:t>
            </w:r>
          </w:p>
        </w:tc>
        <w:tc>
          <w:tcPr>
            <w:tcW w:w="608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E58662" w14:textId="77777777" w:rsidR="008A31B7" w:rsidRDefault="00A84184">
            <w:pPr>
              <w:pStyle w:val="TableParagraph"/>
              <w:spacing w:before="39" w:line="239" w:lineRule="auto"/>
              <w:ind w:left="92" w:righ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aim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reproduction</w:t>
            </w:r>
            <w:r>
              <w:rPr>
                <w:rFonts w:ascii="Century Gothic"/>
                <w:spacing w:val="5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condition;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riparian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condition;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food;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hydrological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biotic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dispersal;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maintaining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appropriate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 consistent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contributions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from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VEWH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4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proposal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prepared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Wimmera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CMA.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Releases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focus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3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reaches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2"/>
                <w:sz w:val="18"/>
              </w:rPr>
              <w:t xml:space="preserve"> Wimmera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River.</w:t>
            </w:r>
          </w:p>
          <w:p w14:paraId="21E58663" w14:textId="77777777" w:rsidR="008A31B7" w:rsidRDefault="00A84184">
            <w:pPr>
              <w:pStyle w:val="TableParagraph"/>
              <w:spacing w:before="96"/>
              <w:ind w:left="92" w:right="15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future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years,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larger pulses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used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provide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4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terminal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wetlands (Lake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Hindmarsh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Lake</w:t>
            </w:r>
            <w:r>
              <w:rPr>
                <w:rFonts w:ascii="Century Gothic" w:eastAsia="Century Gothic" w:hAnsi="Century Gothic" w:cs="Century Gothic"/>
                <w:spacing w:val="3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Albacutya)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when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coupled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with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natural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and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lead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3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waterbird outcomes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that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support</w:t>
            </w:r>
            <w:r>
              <w:rPr>
                <w:rFonts w:ascii="Century Gothic" w:eastAsia="Century Gothic" w:hAnsi="Century Gothic" w:cs="Century Gothic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Australia’s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objectives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Ramsar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Convention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Wetlands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international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migratory</w:t>
            </w:r>
            <w:r>
              <w:rPr>
                <w:rFonts w:ascii="Century Gothic" w:eastAsia="Century Gothic" w:hAnsi="Century Gothic" w:cs="Century Gothic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bird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agreements.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This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include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waterbird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reproduction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recruitment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local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landscape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waterbird</w:t>
            </w:r>
            <w:r>
              <w:rPr>
                <w:rFonts w:ascii="Century Gothic" w:eastAsia="Century Gothic" w:hAnsi="Century Gothic" w:cs="Century Gothic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survival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diversity.</w:t>
            </w:r>
          </w:p>
        </w:tc>
      </w:tr>
    </w:tbl>
    <w:p w14:paraId="21E58665" w14:textId="77777777" w:rsidR="008A31B7" w:rsidRDefault="00A84184">
      <w:pPr>
        <w:numPr>
          <w:ilvl w:val="0"/>
          <w:numId w:val="2"/>
        </w:numPr>
        <w:tabs>
          <w:tab w:val="left" w:pos="278"/>
        </w:tabs>
        <w:spacing w:before="1"/>
        <w:ind w:hanging="17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Commonwealth and Victorian Environmental</w:t>
      </w:r>
      <w:r>
        <w:rPr>
          <w:rFonts w:ascii="Century Gothic"/>
          <w:spacing w:val="4"/>
          <w:sz w:val="16"/>
        </w:rPr>
        <w:t xml:space="preserve"> </w:t>
      </w:r>
      <w:r>
        <w:rPr>
          <w:rFonts w:ascii="Century Gothic"/>
          <w:spacing w:val="-1"/>
          <w:sz w:val="16"/>
        </w:rPr>
        <w:t>Water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Holders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have agreed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to 5-year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watering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schedules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(2014-15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to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2018-19)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 xml:space="preserve">for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Campaspe, Loddon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-1"/>
          <w:sz w:val="16"/>
        </w:rPr>
        <w:t xml:space="preserve"> Ovens Rivers.</w:t>
      </w:r>
    </w:p>
    <w:p w14:paraId="21E58666" w14:textId="77777777" w:rsidR="008A31B7" w:rsidRDefault="00A84184">
      <w:pPr>
        <w:numPr>
          <w:ilvl w:val="0"/>
          <w:numId w:val="2"/>
        </w:numPr>
        <w:tabs>
          <w:tab w:val="left" w:pos="278"/>
        </w:tabs>
        <w:ind w:hanging="17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Flow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volumes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-1"/>
          <w:sz w:val="16"/>
        </w:rPr>
        <w:t xml:space="preserve"> duration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for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Campaspe, Loddon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-1"/>
          <w:sz w:val="16"/>
        </w:rPr>
        <w:t xml:space="preserve"> Ovens Rivers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2"/>
          <w:sz w:val="16"/>
        </w:rPr>
        <w:t>catchments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reflect those from NCCMA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pacing w:val="-1"/>
          <w:sz w:val="16"/>
        </w:rPr>
        <w:t>2017</w:t>
      </w:r>
      <w:r>
        <w:rPr>
          <w:rFonts w:ascii="Century Gothic"/>
          <w:spacing w:val="3"/>
          <w:sz w:val="16"/>
        </w:rPr>
        <w:t xml:space="preserve"> </w:t>
      </w:r>
      <w:r>
        <w:rPr>
          <w:rFonts w:ascii="Century Gothic"/>
          <w:sz w:val="16"/>
        </w:rPr>
        <w:t>a</w:t>
      </w:r>
      <w:r>
        <w:rPr>
          <w:rFonts w:ascii="Century Gothic"/>
          <w:spacing w:val="-1"/>
          <w:sz w:val="16"/>
        </w:rPr>
        <w:t xml:space="preserve"> </w:t>
      </w:r>
      <w:r>
        <w:rPr>
          <w:rFonts w:ascii="Century Gothic"/>
          <w:sz w:val="16"/>
        </w:rPr>
        <w:t>and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>b,</w:t>
      </w:r>
      <w:r>
        <w:rPr>
          <w:rFonts w:ascii="Century Gothic"/>
          <w:spacing w:val="-1"/>
          <w:sz w:val="16"/>
        </w:rPr>
        <w:t xml:space="preserve"> and NECMA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pacing w:val="-1"/>
          <w:sz w:val="16"/>
        </w:rPr>
        <w:t>2017.</w:t>
      </w:r>
    </w:p>
    <w:p w14:paraId="21E58667" w14:textId="77777777" w:rsidR="008A31B7" w:rsidRDefault="00A84184">
      <w:pPr>
        <w:ind w:left="10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z w:val="16"/>
        </w:rPr>
        <w:t>.</w:t>
      </w:r>
    </w:p>
    <w:p w14:paraId="21E58668" w14:textId="77777777" w:rsidR="008A31B7" w:rsidRDefault="008A31B7">
      <w:pPr>
        <w:rPr>
          <w:rFonts w:ascii="Century Gothic" w:eastAsia="Century Gothic" w:hAnsi="Century Gothic" w:cs="Century Gothic"/>
          <w:sz w:val="16"/>
          <w:szCs w:val="16"/>
        </w:rPr>
        <w:sectPr w:rsidR="008A31B7">
          <w:footerReference w:type="default" r:id="rId31"/>
          <w:pgSz w:w="23820" w:h="16840" w:orient="landscape"/>
          <w:pgMar w:top="660" w:right="720" w:bottom="860" w:left="1340" w:header="0" w:footer="666" w:gutter="0"/>
          <w:cols w:space="720"/>
        </w:sectPr>
      </w:pPr>
    </w:p>
    <w:p w14:paraId="21E58669" w14:textId="77777777" w:rsidR="008A31B7" w:rsidRDefault="00A84184">
      <w:pPr>
        <w:pStyle w:val="Heading1"/>
        <w:numPr>
          <w:ilvl w:val="0"/>
          <w:numId w:val="1"/>
        </w:numPr>
        <w:tabs>
          <w:tab w:val="left" w:pos="675"/>
        </w:tabs>
        <w:ind w:hanging="566"/>
        <w:rPr>
          <w:b w:val="0"/>
          <w:bCs w:val="0"/>
        </w:rPr>
      </w:pPr>
      <w:bookmarkStart w:id="25" w:name="_bookmark24"/>
      <w:bookmarkEnd w:id="25"/>
      <w:r>
        <w:rPr>
          <w:color w:val="5F4879"/>
        </w:rPr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14:paraId="21E5866A" w14:textId="77777777" w:rsidR="008A31B7" w:rsidRDefault="00A84184">
      <w:pPr>
        <w:pStyle w:val="Heading2"/>
        <w:numPr>
          <w:ilvl w:val="1"/>
          <w:numId w:val="1"/>
        </w:numPr>
        <w:tabs>
          <w:tab w:val="left" w:pos="961"/>
        </w:tabs>
        <w:spacing w:before="247"/>
        <w:ind w:hanging="852"/>
        <w:rPr>
          <w:b w:val="0"/>
          <w:bCs w:val="0"/>
        </w:rPr>
      </w:pPr>
      <w:bookmarkStart w:id="26" w:name="_bookmark25"/>
      <w:bookmarkEnd w:id="26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14:paraId="21E5866B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66C" w14:textId="77777777" w:rsidR="008A31B7" w:rsidRDefault="00A84184">
      <w:pPr>
        <w:pStyle w:val="BodyText"/>
        <w:ind w:right="489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t>making.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rPr>
          <w:spacing w:val="-1"/>
        </w:rPr>
        <w:t>Figure</w:t>
      </w:r>
      <w:r>
        <w:rPr>
          <w:spacing w:val="-8"/>
        </w:rPr>
        <w:t xml:space="preserve"> </w:t>
      </w:r>
      <w:r>
        <w:rPr>
          <w:spacing w:val="1"/>
        </w:rPr>
        <w:t>4,</w:t>
      </w:r>
      <w:r>
        <w:rPr>
          <w:spacing w:val="-10"/>
        </w:rPr>
        <w:t xml:space="preserve"> </w:t>
      </w:r>
      <w:r>
        <w:t>planning</w:t>
      </w:r>
      <w:r>
        <w:rPr>
          <w:spacing w:val="-8"/>
        </w:rPr>
        <w:t xml:space="preserve"> </w:t>
      </w:r>
      <w:r>
        <w:t>allows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manage</w:t>
      </w:r>
      <w:r>
        <w:rPr>
          <w:spacing w:val="-8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-6"/>
        </w:rPr>
        <w:t xml:space="preserve"> </w:t>
      </w:r>
      <w:r>
        <w:rPr>
          <w:spacing w:val="-1"/>
        </w:rPr>
        <w:t xml:space="preserve">manner </w:t>
      </w:r>
      <w:r>
        <w:t>and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exercise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</w:t>
      </w:r>
      <w:r>
        <w:rPr>
          <w:spacing w:val="69"/>
          <w:w w:val="99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9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drivers</w:t>
      </w:r>
      <w:r>
        <w:rPr>
          <w:spacing w:val="-6"/>
        </w:rPr>
        <w:t xml:space="preserve"> </w:t>
      </w:r>
      <w:r>
        <w:t>(demand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supply).</w:t>
      </w:r>
    </w:p>
    <w:p w14:paraId="21E5866D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66E" w14:textId="77777777" w:rsidR="008A31B7" w:rsidRDefault="00A84184">
      <w:pPr>
        <w:pStyle w:val="BodyText"/>
        <w:ind w:right="44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21E5866F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21E58670" w14:textId="77777777" w:rsidR="008A31B7" w:rsidRDefault="00A84184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21E589FA" wp14:editId="21E589FB">
            <wp:extent cx="6211649" cy="3667125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49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8671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8"/>
          <w:szCs w:val="18"/>
        </w:rPr>
      </w:pPr>
    </w:p>
    <w:p w14:paraId="21E58672" w14:textId="77777777" w:rsidR="008A31B7" w:rsidRDefault="00A84184">
      <w:pPr>
        <w:pStyle w:val="BodyText"/>
        <w:ind w:right="414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4:</w:t>
      </w:r>
      <w:r>
        <w:rPr>
          <w:b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14:paraId="21E58673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674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675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676" w14:textId="77777777" w:rsidR="008A31B7" w:rsidRDefault="00A84184">
      <w:pPr>
        <w:pStyle w:val="Heading2"/>
        <w:numPr>
          <w:ilvl w:val="1"/>
          <w:numId w:val="1"/>
        </w:numPr>
        <w:tabs>
          <w:tab w:val="left" w:pos="961"/>
        </w:tabs>
        <w:ind w:hanging="852"/>
        <w:rPr>
          <w:b w:val="0"/>
          <w:bCs w:val="0"/>
        </w:rPr>
      </w:pPr>
      <w:bookmarkStart w:id="27" w:name="_bookmark26"/>
      <w:bookmarkEnd w:id="27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14:paraId="21E58677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678" w14:textId="77777777" w:rsidR="008A31B7" w:rsidRDefault="00A84184">
      <w:pPr>
        <w:pStyle w:val="BodyText"/>
        <w:ind w:right="551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 how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75"/>
          <w:w w:val="99"/>
        </w:rPr>
        <w:t xml:space="preserve"> </w:t>
      </w:r>
      <w:r>
        <w:t>web</w:t>
      </w:r>
      <w:r>
        <w:rPr>
          <w:spacing w:val="-14"/>
        </w:rPr>
        <w:t xml:space="preserve"> </w:t>
      </w:r>
      <w:r>
        <w:t>site:</w:t>
      </w:r>
      <w:r>
        <w:rPr>
          <w:spacing w:val="-17"/>
        </w:rPr>
        <w:t xml:space="preserve"> </w:t>
      </w:r>
      <w:hyperlink r:id="rId33">
        <w:r>
          <w:rPr>
            <w:color w:val="0000FF"/>
            <w:u w:val="single" w:color="0000FF"/>
          </w:rPr>
          <w:t>http://www.environment.gov.au/water/cewo</w:t>
        </w:r>
      </w:hyperlink>
      <w:r>
        <w:t>or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sites</w:t>
      </w:r>
      <w:r>
        <w:rPr>
          <w:spacing w:val="-15"/>
        </w:rPr>
        <w:t xml:space="preserve"> </w:t>
      </w:r>
      <w:r>
        <w:t>below:</w:t>
      </w:r>
    </w:p>
    <w:p w14:paraId="21E58679" w14:textId="77777777" w:rsidR="008A31B7" w:rsidRDefault="008A31B7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14:paraId="21E5867A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spacing w:before="62"/>
        <w:ind w:left="477" w:right="761" w:hanging="369"/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34">
        <w:r>
          <w:rPr>
            <w:color w:val="0000FF"/>
            <w:w w:val="95"/>
            <w:u w:val="single" w:color="0000FF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35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office/assessment-framework</w:t>
        </w:r>
      </w:hyperlink>
    </w:p>
    <w:p w14:paraId="21E5867B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21E5867C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spacing w:before="62"/>
        <w:ind w:left="477" w:right="149" w:hanging="369"/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36">
        <w:r>
          <w:rPr>
            <w:color w:val="0000FF"/>
            <w:w w:val="95"/>
            <w:u w:val="single" w:color="0000FF"/>
          </w:rPr>
          <w:t>http://www.environment.gov.au/topics/water/commonwealth-environmental-water-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37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office/portfolio-management/carryover</w:t>
        </w:r>
      </w:hyperlink>
    </w:p>
    <w:p w14:paraId="21E5867D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21E5867E" w14:textId="77777777" w:rsidR="008A31B7" w:rsidRDefault="00A84184">
      <w:pPr>
        <w:numPr>
          <w:ilvl w:val="0"/>
          <w:numId w:val="12"/>
        </w:numPr>
        <w:tabs>
          <w:tab w:val="left" w:pos="478"/>
        </w:tabs>
        <w:spacing w:before="62"/>
        <w:ind w:left="477" w:right="414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Trade: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Discussion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Paper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6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Framework: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38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http://www.environment.gov.au/water/cewo/trade/trading-framework</w:t>
        </w:r>
      </w:hyperlink>
    </w:p>
    <w:p w14:paraId="21E5867F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  <w:sectPr w:rsidR="008A31B7">
          <w:footerReference w:type="default" r:id="rId39"/>
          <w:pgSz w:w="11910" w:h="16840"/>
          <w:pgMar w:top="800" w:right="1340" w:bottom="1140" w:left="600" w:header="0" w:footer="953" w:gutter="0"/>
          <w:pgNumType w:start="21"/>
          <w:cols w:space="720"/>
        </w:sectPr>
      </w:pPr>
    </w:p>
    <w:p w14:paraId="21E58680" w14:textId="77777777" w:rsidR="008A31B7" w:rsidRDefault="00A84184">
      <w:pPr>
        <w:pStyle w:val="Heading1"/>
        <w:rPr>
          <w:b w:val="0"/>
          <w:bCs w:val="0"/>
        </w:rPr>
      </w:pPr>
      <w:bookmarkStart w:id="28" w:name="_bookmark27"/>
      <w:bookmarkEnd w:id="28"/>
      <w:r>
        <w:rPr>
          <w:color w:val="5F4879"/>
        </w:rPr>
        <w:t>Bibliography</w:t>
      </w:r>
    </w:p>
    <w:p w14:paraId="21E58681" w14:textId="77777777" w:rsidR="008A31B7" w:rsidRDefault="00A84184">
      <w:pPr>
        <w:pStyle w:val="BodyText"/>
        <w:spacing w:before="246"/>
        <w:ind w:right="189"/>
      </w:pPr>
      <w:r>
        <w:t>Cottingham,</w:t>
      </w:r>
      <w:r>
        <w:rPr>
          <w:spacing w:val="-10"/>
        </w:rPr>
        <w:t xml:space="preserve"> </w:t>
      </w:r>
      <w:r>
        <w:t>P.,</w:t>
      </w:r>
      <w:r>
        <w:rPr>
          <w:spacing w:val="-7"/>
        </w:rPr>
        <w:t xml:space="preserve"> </w:t>
      </w:r>
      <w:r>
        <w:t>Crook,</w:t>
      </w:r>
      <w:r>
        <w:rPr>
          <w:spacing w:val="-9"/>
        </w:rPr>
        <w:t xml:space="preserve"> </w:t>
      </w:r>
      <w:r>
        <w:t>D.,</w:t>
      </w:r>
      <w:r>
        <w:rPr>
          <w:spacing w:val="-9"/>
        </w:rPr>
        <w:t xml:space="preserve"> </w:t>
      </w:r>
      <w:r>
        <w:t>Hillman,</w:t>
      </w:r>
      <w:r>
        <w:rPr>
          <w:spacing w:val="-8"/>
        </w:rPr>
        <w:t xml:space="preserve"> </w:t>
      </w:r>
      <w:r>
        <w:t>T.,</w:t>
      </w:r>
      <w:r>
        <w:rPr>
          <w:spacing w:val="-7"/>
        </w:rPr>
        <w:t xml:space="preserve"> </w:t>
      </w:r>
      <w:r>
        <w:t>Roberts,</w:t>
      </w:r>
      <w:r>
        <w:rPr>
          <w:spacing w:val="-9"/>
        </w:rPr>
        <w:t xml:space="preserve"> </w:t>
      </w:r>
      <w:r>
        <w:t>J.,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Stewardson,</w:t>
      </w:r>
      <w:r>
        <w:rPr>
          <w:spacing w:val="-9"/>
        </w:rPr>
        <w:t xml:space="preserve"> </w:t>
      </w:r>
      <w:r>
        <w:rPr>
          <w:spacing w:val="2"/>
        </w:rPr>
        <w:t>M.</w:t>
      </w:r>
      <w:r>
        <w:rPr>
          <w:spacing w:val="-7"/>
        </w:rPr>
        <w:t xml:space="preserve"> </w:t>
      </w:r>
      <w:r>
        <w:rPr>
          <w:spacing w:val="-1"/>
        </w:rPr>
        <w:t>(2010)</w:t>
      </w:r>
      <w:r>
        <w:rPr>
          <w:spacing w:val="-9"/>
        </w:rPr>
        <w:t xml:space="preserve"> </w:t>
      </w:r>
      <w:r>
        <w:rPr>
          <w:spacing w:val="-1"/>
        </w:rPr>
        <w:t>Objectives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rPr>
          <w:spacing w:val="-1"/>
        </w:rPr>
        <w:t>freshes</w:t>
      </w:r>
      <w:r>
        <w:rPr>
          <w:spacing w:val="49"/>
          <w:w w:val="9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8"/>
        </w:rPr>
        <w:t xml:space="preserve"> </w:t>
      </w:r>
      <w:r>
        <w:rPr>
          <w:spacing w:val="-1"/>
        </w:rPr>
        <w:t>Goulburn</w:t>
      </w:r>
      <w:r>
        <w:rPr>
          <w:spacing w:val="-8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rPr>
          <w:spacing w:val="-1"/>
        </w:rPr>
        <w:t>2010/11.</w:t>
      </w:r>
      <w:r>
        <w:rPr>
          <w:spacing w:val="-8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Goulburn-Broken</w:t>
      </w:r>
      <w:r>
        <w:rPr>
          <w:spacing w:val="-8"/>
        </w:rPr>
        <w:t xml:space="preserve"> </w:t>
      </w:r>
      <w:r>
        <w:t>Catchment</w:t>
      </w:r>
      <w:r>
        <w:rPr>
          <w:spacing w:val="62"/>
          <w:w w:val="99"/>
        </w:rPr>
        <w:t xml:space="preserve"> </w:t>
      </w:r>
      <w:r>
        <w:t>Management</w:t>
      </w:r>
      <w:r>
        <w:rPr>
          <w:spacing w:val="-20"/>
        </w:rPr>
        <w:t xml:space="preserve"> </w:t>
      </w:r>
      <w:r>
        <w:rPr>
          <w:spacing w:val="-1"/>
        </w:rPr>
        <w:t>Authority.</w:t>
      </w:r>
    </w:p>
    <w:p w14:paraId="21E58682" w14:textId="77777777" w:rsidR="008A31B7" w:rsidRDefault="00A84184">
      <w:pPr>
        <w:pStyle w:val="BodyText"/>
        <w:spacing w:before="119"/>
        <w:ind w:right="117"/>
        <w:jc w:val="both"/>
      </w:pPr>
      <w:r>
        <w:t>Cottingham,</w:t>
      </w:r>
      <w:r>
        <w:rPr>
          <w:spacing w:val="-8"/>
        </w:rPr>
        <w:t xml:space="preserve"> </w:t>
      </w:r>
      <w:r>
        <w:t>P.,</w:t>
      </w:r>
      <w:r>
        <w:rPr>
          <w:spacing w:val="-8"/>
        </w:rPr>
        <w:t xml:space="preserve"> </w:t>
      </w:r>
      <w:r>
        <w:t>Brown,</w:t>
      </w:r>
      <w:r>
        <w:rPr>
          <w:spacing w:val="-8"/>
        </w:rPr>
        <w:t xml:space="preserve"> </w:t>
      </w:r>
      <w:r>
        <w:t>P.,</w:t>
      </w:r>
      <w:r>
        <w:rPr>
          <w:spacing w:val="-6"/>
        </w:rPr>
        <w:t xml:space="preserve"> </w:t>
      </w:r>
      <w:r>
        <w:t>Lyon,</w:t>
      </w:r>
      <w:r>
        <w:rPr>
          <w:spacing w:val="-7"/>
        </w:rPr>
        <w:t xml:space="preserve"> </w:t>
      </w:r>
      <w:r>
        <w:t>J.,</w:t>
      </w:r>
      <w:r>
        <w:rPr>
          <w:spacing w:val="-6"/>
        </w:rPr>
        <w:t xml:space="preserve"> </w:t>
      </w:r>
      <w:r>
        <w:t>Pettigrove,</w:t>
      </w:r>
      <w:r>
        <w:rPr>
          <w:spacing w:val="-9"/>
        </w:rPr>
        <w:t xml:space="preserve"> </w:t>
      </w:r>
      <w:r>
        <w:rPr>
          <w:spacing w:val="1"/>
        </w:rPr>
        <w:t>V.,</w:t>
      </w:r>
      <w:r>
        <w:rPr>
          <w:spacing w:val="-6"/>
        </w:rPr>
        <w:t xml:space="preserve"> </w:t>
      </w:r>
      <w:r>
        <w:t>Roberts,</w:t>
      </w:r>
      <w:r>
        <w:rPr>
          <w:spacing w:val="-8"/>
        </w:rPr>
        <w:t xml:space="preserve"> </w:t>
      </w:r>
      <w:r>
        <w:t>J.,</w:t>
      </w:r>
      <w:r>
        <w:rPr>
          <w:spacing w:val="-7"/>
        </w:rPr>
        <w:t xml:space="preserve"> </w:t>
      </w:r>
      <w:r>
        <w:t>Vietz,</w:t>
      </w:r>
      <w:r>
        <w:rPr>
          <w:spacing w:val="-6"/>
        </w:rPr>
        <w:t xml:space="preserve"> </w:t>
      </w:r>
      <w:r>
        <w:t>G.,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Woodman,</w:t>
      </w:r>
      <w:r>
        <w:rPr>
          <w:spacing w:val="-3"/>
        </w:rPr>
        <w:t xml:space="preserve"> </w:t>
      </w:r>
      <w:r>
        <w:rPr>
          <w:spacing w:val="-2"/>
        </w:rPr>
        <w:t>A.</w:t>
      </w:r>
      <w:r>
        <w:rPr>
          <w:spacing w:val="-3"/>
        </w:rPr>
        <w:t xml:space="preserve"> </w:t>
      </w:r>
      <w:r>
        <w:rPr>
          <w:spacing w:val="-1"/>
        </w:rPr>
        <w:t>(2014)</w:t>
      </w:r>
      <w:r>
        <w:rPr>
          <w:spacing w:val="-5"/>
        </w:rPr>
        <w:t xml:space="preserve"> </w:t>
      </w:r>
      <w:r>
        <w:t>Mid</w:t>
      </w:r>
      <w:r>
        <w:rPr>
          <w:spacing w:val="48"/>
          <w:w w:val="99"/>
        </w:rPr>
        <w:t xml:space="preserve"> </w:t>
      </w:r>
      <w:r>
        <w:rPr>
          <w:spacing w:val="-1"/>
        </w:rPr>
        <w:t>Goulburn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study,</w:t>
      </w:r>
      <w:r>
        <w:rPr>
          <w:spacing w:val="-7"/>
        </w:rPr>
        <w:t xml:space="preserve"> </w:t>
      </w:r>
      <w:r>
        <w:t>Final</w:t>
      </w:r>
      <w:r>
        <w:rPr>
          <w:spacing w:val="-7"/>
        </w:rPr>
        <w:t xml:space="preserve"> </w:t>
      </w:r>
      <w:r>
        <w:t>report:</w:t>
      </w:r>
      <w:r>
        <w:rPr>
          <w:spacing w:val="-9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recommendations.</w:t>
      </w:r>
      <w:r>
        <w:rPr>
          <w:spacing w:val="-9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Goulburn-Broken</w:t>
      </w:r>
      <w:r>
        <w:rPr>
          <w:spacing w:val="62"/>
          <w:w w:val="99"/>
        </w:rPr>
        <w:t xml:space="preserve"> </w:t>
      </w:r>
      <w:r>
        <w:t>Catchment</w:t>
      </w:r>
      <w:r>
        <w:rPr>
          <w:spacing w:val="-12"/>
        </w:rPr>
        <w:t xml:space="preserve"> </w:t>
      </w:r>
      <w:r>
        <w:rPr>
          <w:spacing w:val="-1"/>
        </w:rPr>
        <w:t>Management</w:t>
      </w:r>
      <w:r>
        <w:rPr>
          <w:spacing w:val="-10"/>
        </w:rPr>
        <w:t xml:space="preserve"> </w:t>
      </w:r>
      <w:r>
        <w:rPr>
          <w:spacing w:val="-1"/>
        </w:rPr>
        <w:t>Authority,</w:t>
      </w:r>
      <w:r>
        <w:rPr>
          <w:spacing w:val="-14"/>
        </w:rPr>
        <w:t xml:space="preserve"> </w:t>
      </w:r>
      <w:r>
        <w:t>December</w:t>
      </w:r>
      <w:r>
        <w:rPr>
          <w:spacing w:val="-11"/>
        </w:rPr>
        <w:t xml:space="preserve"> </w:t>
      </w:r>
      <w:r>
        <w:t>2014.</w:t>
      </w:r>
    </w:p>
    <w:p w14:paraId="21E58683" w14:textId="77777777" w:rsidR="008A31B7" w:rsidRDefault="00A84184">
      <w:pPr>
        <w:pStyle w:val="BodyText"/>
        <w:spacing w:before="119"/>
        <w:ind w:right="189"/>
      </w:pPr>
      <w:r>
        <w:t>Cottingham,</w:t>
      </w:r>
      <w:r>
        <w:rPr>
          <w:spacing w:val="-9"/>
        </w:rPr>
        <w:t xml:space="preserve"> </w:t>
      </w:r>
      <w:r>
        <w:t>P.,</w:t>
      </w:r>
      <w:r>
        <w:rPr>
          <w:spacing w:val="-7"/>
        </w:rPr>
        <w:t xml:space="preserve"> </w:t>
      </w:r>
      <w:r>
        <w:t>Stewardson,</w:t>
      </w:r>
      <w:r>
        <w:rPr>
          <w:spacing w:val="-7"/>
        </w:rPr>
        <w:t xml:space="preserve"> </w:t>
      </w:r>
      <w:r>
        <w:t>M.,</w:t>
      </w:r>
      <w:r>
        <w:rPr>
          <w:spacing w:val="-7"/>
        </w:rPr>
        <w:t xml:space="preserve"> </w:t>
      </w:r>
      <w:r>
        <w:t>Crook,</w:t>
      </w:r>
      <w:r>
        <w:rPr>
          <w:spacing w:val="-9"/>
        </w:rPr>
        <w:t xml:space="preserve"> </w:t>
      </w:r>
      <w:r>
        <w:t>D.,</w:t>
      </w:r>
      <w:r>
        <w:rPr>
          <w:spacing w:val="-6"/>
        </w:rPr>
        <w:t xml:space="preserve"> </w:t>
      </w:r>
      <w:r>
        <w:rPr>
          <w:spacing w:val="-1"/>
        </w:rPr>
        <w:t>Hillman,</w:t>
      </w:r>
      <w:r>
        <w:rPr>
          <w:spacing w:val="-7"/>
        </w:rPr>
        <w:t xml:space="preserve"> </w:t>
      </w:r>
      <w:r>
        <w:t>T.,</w:t>
      </w:r>
      <w:r>
        <w:rPr>
          <w:spacing w:val="-9"/>
        </w:rPr>
        <w:t xml:space="preserve"> </w:t>
      </w:r>
      <w:r>
        <w:rPr>
          <w:spacing w:val="-1"/>
        </w:rPr>
        <w:t>Oliver,</w:t>
      </w:r>
      <w:r>
        <w:rPr>
          <w:spacing w:val="-7"/>
        </w:rPr>
        <w:t xml:space="preserve"> </w:t>
      </w:r>
      <w:r>
        <w:t>R.,</w:t>
      </w:r>
      <w:r>
        <w:rPr>
          <w:spacing w:val="-7"/>
        </w:rPr>
        <w:t xml:space="preserve"> </w:t>
      </w:r>
      <w:r>
        <w:t>Roberts,</w:t>
      </w:r>
      <w:r>
        <w:rPr>
          <w:spacing w:val="-9"/>
        </w:rPr>
        <w:t xml:space="preserve"> </w:t>
      </w:r>
      <w:r>
        <w:t>J.,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Rutherfurd,</w:t>
      </w:r>
      <w:r>
        <w:rPr>
          <w:spacing w:val="-7"/>
        </w:rPr>
        <w:t xml:space="preserve"> </w:t>
      </w:r>
      <w:r>
        <w:rPr>
          <w:spacing w:val="1"/>
        </w:rPr>
        <w:t>I.</w:t>
      </w:r>
      <w:r>
        <w:rPr>
          <w:spacing w:val="-7"/>
        </w:rPr>
        <w:t xml:space="preserve"> </w:t>
      </w:r>
      <w:r>
        <w:rPr>
          <w:spacing w:val="-1"/>
        </w:rPr>
        <w:t>(2007)</w:t>
      </w:r>
      <w:r>
        <w:rPr>
          <w:spacing w:val="76"/>
          <w:w w:val="99"/>
        </w:rPr>
        <w:t xml:space="preserve"> </w:t>
      </w:r>
      <w:r>
        <w:rPr>
          <w:spacing w:val="-1"/>
        </w:rPr>
        <w:t>Evaluation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8"/>
        </w:rPr>
        <w:t xml:space="preserve"> </w:t>
      </w:r>
      <w:r>
        <w:t>inter-valley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transfers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Goulburn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iver,</w:t>
      </w:r>
      <w:r>
        <w:rPr>
          <w:spacing w:val="-8"/>
        </w:rPr>
        <w:t xml:space="preserve"> </w:t>
      </w:r>
      <w:r>
        <w:t>prepared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90"/>
          <w:w w:val="99"/>
        </w:rPr>
        <w:t xml:space="preserve"> </w:t>
      </w:r>
      <w:r>
        <w:rPr>
          <w:spacing w:val="-1"/>
        </w:rPr>
        <w:t>Goulburn-Broken</w:t>
      </w:r>
      <w:r>
        <w:rPr>
          <w:spacing w:val="-20"/>
        </w:rPr>
        <w:t xml:space="preserve"> </w:t>
      </w:r>
      <w:r>
        <w:rPr>
          <w:spacing w:val="-1"/>
        </w:rPr>
        <w:t>CMA.</w:t>
      </w:r>
    </w:p>
    <w:p w14:paraId="21E58684" w14:textId="77777777" w:rsidR="008A31B7" w:rsidRDefault="00A84184">
      <w:pPr>
        <w:pStyle w:val="BodyText"/>
        <w:spacing w:before="119"/>
        <w:ind w:right="189"/>
      </w:pPr>
      <w:r>
        <w:t>Cottingham,</w:t>
      </w:r>
      <w:r>
        <w:rPr>
          <w:spacing w:val="-9"/>
        </w:rPr>
        <w:t xml:space="preserve"> </w:t>
      </w:r>
      <w:r>
        <w:t>P.,</w:t>
      </w:r>
      <w:r>
        <w:rPr>
          <w:spacing w:val="-8"/>
        </w:rPr>
        <w:t xml:space="preserve"> </w:t>
      </w:r>
      <w:r>
        <w:t>Stewardson,</w:t>
      </w:r>
      <w:r>
        <w:rPr>
          <w:spacing w:val="-7"/>
        </w:rPr>
        <w:t xml:space="preserve"> </w:t>
      </w:r>
      <w:r>
        <w:t>M.,</w:t>
      </w:r>
      <w:r>
        <w:rPr>
          <w:spacing w:val="-7"/>
        </w:rPr>
        <w:t xml:space="preserve"> </w:t>
      </w:r>
      <w:r>
        <w:t>Crook,</w:t>
      </w:r>
      <w:r>
        <w:rPr>
          <w:spacing w:val="-9"/>
        </w:rPr>
        <w:t xml:space="preserve"> </w:t>
      </w:r>
      <w:r>
        <w:t>D.,</w:t>
      </w:r>
      <w:r>
        <w:rPr>
          <w:spacing w:val="-7"/>
        </w:rPr>
        <w:t xml:space="preserve"> </w:t>
      </w:r>
      <w:r>
        <w:rPr>
          <w:spacing w:val="-1"/>
        </w:rPr>
        <w:t>Hillman,</w:t>
      </w:r>
      <w:r>
        <w:rPr>
          <w:spacing w:val="-7"/>
        </w:rPr>
        <w:t xml:space="preserve"> </w:t>
      </w:r>
      <w:r>
        <w:t>T.,</w:t>
      </w:r>
      <w:r>
        <w:rPr>
          <w:spacing w:val="-9"/>
        </w:rPr>
        <w:t xml:space="preserve"> </w:t>
      </w:r>
      <w:r>
        <w:t>Roberts,</w:t>
      </w:r>
      <w:r>
        <w:rPr>
          <w:spacing w:val="-9"/>
        </w:rPr>
        <w:t xml:space="preserve"> </w:t>
      </w:r>
      <w:r>
        <w:t>J.,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Rutherfurd,</w:t>
      </w:r>
      <w:r>
        <w:rPr>
          <w:spacing w:val="-9"/>
        </w:rPr>
        <w:t xml:space="preserve"> </w:t>
      </w:r>
      <w:r>
        <w:rPr>
          <w:spacing w:val="1"/>
        </w:rPr>
        <w:t>I.</w:t>
      </w:r>
      <w:r>
        <w:rPr>
          <w:spacing w:val="-7"/>
        </w:rPr>
        <w:t xml:space="preserve"> </w:t>
      </w:r>
      <w:r>
        <w:t>(2003)</w:t>
      </w:r>
      <w:r>
        <w:rPr>
          <w:spacing w:val="58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recommendations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Goulburn</w:t>
      </w:r>
      <w:r>
        <w:rPr>
          <w:spacing w:val="-8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rPr>
          <w:spacing w:val="-1"/>
        </w:rPr>
        <w:t>below</w:t>
      </w:r>
      <w:r>
        <w:rPr>
          <w:spacing w:val="-7"/>
        </w:rPr>
        <w:t xml:space="preserve"> </w:t>
      </w:r>
      <w:r>
        <w:rPr>
          <w:spacing w:val="-1"/>
        </w:rPr>
        <w:t>Lake</w:t>
      </w:r>
      <w:r>
        <w:rPr>
          <w:spacing w:val="-9"/>
        </w:rPr>
        <w:t xml:space="preserve"> </w:t>
      </w:r>
      <w:r>
        <w:t>Eildon.</w:t>
      </w:r>
      <w:r>
        <w:rPr>
          <w:spacing w:val="-6"/>
        </w:rPr>
        <w:t xml:space="preserve"> </w:t>
      </w:r>
      <w:r>
        <w:rPr>
          <w:spacing w:val="-1"/>
        </w:rPr>
        <w:t>CRC</w:t>
      </w:r>
      <w:r>
        <w:rPr>
          <w:spacing w:val="-7"/>
        </w:rPr>
        <w:t xml:space="preserve"> </w:t>
      </w:r>
      <w:r>
        <w:t>Freshwater</w:t>
      </w:r>
      <w:r>
        <w:rPr>
          <w:spacing w:val="66"/>
          <w:w w:val="99"/>
        </w:rPr>
        <w:t xml:space="preserve"> </w:t>
      </w:r>
      <w:r>
        <w:rPr>
          <w:spacing w:val="-1"/>
        </w:rPr>
        <w:t>Ecology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CRC</w:t>
      </w:r>
      <w:r>
        <w:rPr>
          <w:spacing w:val="-9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t>Hydrology,</w:t>
      </w:r>
      <w:r>
        <w:rPr>
          <w:spacing w:val="-11"/>
        </w:rPr>
        <w:t xml:space="preserve"> </w:t>
      </w:r>
      <w:r>
        <w:t>Technical</w:t>
      </w:r>
      <w:r>
        <w:rPr>
          <w:spacing w:val="-9"/>
        </w:rPr>
        <w:t xml:space="preserve"> </w:t>
      </w:r>
      <w:r>
        <w:rPr>
          <w:spacing w:val="-1"/>
        </w:rPr>
        <w:t>Report</w:t>
      </w:r>
      <w:r>
        <w:rPr>
          <w:spacing w:val="-8"/>
        </w:rPr>
        <w:t xml:space="preserve"> </w:t>
      </w:r>
      <w:r>
        <w:rPr>
          <w:spacing w:val="-1"/>
        </w:rPr>
        <w:t>01/2003.</w:t>
      </w:r>
    </w:p>
    <w:p w14:paraId="21E58685" w14:textId="77777777" w:rsidR="008A31B7" w:rsidRDefault="00A84184">
      <w:pPr>
        <w:pStyle w:val="BodyText"/>
        <w:spacing w:before="118"/>
        <w:ind w:right="189"/>
      </w:pPr>
      <w:r>
        <w:t>(DEPI)</w:t>
      </w:r>
      <w:r>
        <w:rPr>
          <w:spacing w:val="-10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rPr>
          <w:spacing w:val="-1"/>
        </w:rPr>
        <w:t>Industries</w:t>
      </w:r>
      <w:r>
        <w:rPr>
          <w:spacing w:val="-7"/>
        </w:rPr>
        <w:t xml:space="preserve"> </w:t>
      </w:r>
      <w:r>
        <w:rPr>
          <w:spacing w:val="-1"/>
        </w:rPr>
        <w:t>(2015),</w:t>
      </w:r>
      <w:r>
        <w:rPr>
          <w:spacing w:val="-3"/>
        </w:rPr>
        <w:t xml:space="preserve"> </w:t>
      </w:r>
      <w:r>
        <w:rPr>
          <w:i/>
        </w:rPr>
        <w:t>Victoria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Murray-Darling</w:t>
      </w:r>
      <w:r>
        <w:rPr>
          <w:i/>
          <w:spacing w:val="70"/>
          <w:w w:val="99"/>
        </w:rPr>
        <w:t xml:space="preserve"> </w:t>
      </w:r>
      <w:r>
        <w:rPr>
          <w:i/>
          <w:w w:val="95"/>
        </w:rPr>
        <w:t>Basin</w:t>
      </w:r>
      <w:r>
        <w:rPr>
          <w:w w:val="95"/>
        </w:rPr>
        <w:t xml:space="preserve">,      </w:t>
      </w:r>
      <w:r>
        <w:rPr>
          <w:spacing w:val="22"/>
          <w:w w:val="95"/>
        </w:rPr>
        <w:t xml:space="preserve"> </w:t>
      </w:r>
      <w:hyperlink r:id="rId40">
        <w:r>
          <w:rPr>
            <w:color w:val="0000FF"/>
            <w:spacing w:val="-1"/>
            <w:w w:val="95"/>
            <w:u w:val="single" w:color="0000FF"/>
          </w:rPr>
          <w:t>http://www.depi.vic.gov.au/water/rural-water-and-irrigation/murray-darling-basin</w:t>
        </w:r>
      </w:hyperlink>
    </w:p>
    <w:p w14:paraId="21E58686" w14:textId="77777777" w:rsidR="008A31B7" w:rsidRDefault="00A84184">
      <w:pPr>
        <w:pStyle w:val="BodyText"/>
        <w:spacing w:before="119"/>
      </w:pPr>
      <w:r>
        <w:rPr>
          <w:spacing w:val="-1"/>
        </w:rPr>
        <w:t>(GBCMA)</w:t>
      </w:r>
      <w:r>
        <w:rPr>
          <w:spacing w:val="-8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8"/>
        </w:rPr>
        <w:t xml:space="preserve"> </w:t>
      </w:r>
      <w:r>
        <w:t>see</w:t>
      </w:r>
      <w:r>
        <w:rPr>
          <w:spacing w:val="-10"/>
        </w:rPr>
        <w:t xml:space="preserve"> </w:t>
      </w:r>
      <w:r>
        <w:rPr>
          <w:spacing w:val="-1"/>
        </w:rPr>
        <w:t>Goulburn</w:t>
      </w:r>
      <w:r>
        <w:rPr>
          <w:spacing w:val="-6"/>
        </w:rPr>
        <w:t xml:space="preserve"> </w:t>
      </w:r>
      <w:r>
        <w:rPr>
          <w:spacing w:val="-1"/>
        </w:rPr>
        <w:t>Broken</w:t>
      </w:r>
      <w:r>
        <w:rPr>
          <w:spacing w:val="-9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Authority</w:t>
      </w:r>
    </w:p>
    <w:p w14:paraId="21E58687" w14:textId="77777777" w:rsidR="008A31B7" w:rsidRDefault="00A84184">
      <w:pPr>
        <w:pStyle w:val="BodyText"/>
        <w:spacing w:before="119"/>
        <w:ind w:right="189"/>
      </w:pPr>
      <w:r>
        <w:rPr>
          <w:spacing w:val="-1"/>
        </w:rPr>
        <w:t>Goulburn-Broken</w:t>
      </w:r>
      <w:r>
        <w:rPr>
          <w:spacing w:val="-10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rPr>
          <w:spacing w:val="-1"/>
        </w:rPr>
        <w:t>Management</w:t>
      </w:r>
      <w:r>
        <w:rPr>
          <w:spacing w:val="-9"/>
        </w:rPr>
        <w:t xml:space="preserve"> </w:t>
      </w:r>
      <w:r>
        <w:rPr>
          <w:spacing w:val="-1"/>
        </w:rPr>
        <w:t>Authority</w:t>
      </w:r>
      <w:r>
        <w:rPr>
          <w:spacing w:val="-11"/>
        </w:rPr>
        <w:t xml:space="preserve"> </w:t>
      </w:r>
      <w:r>
        <w:t>(2017a)</w:t>
      </w:r>
      <w:r>
        <w:rPr>
          <w:spacing w:val="-12"/>
        </w:rPr>
        <w:t xml:space="preserve"> </w:t>
      </w:r>
      <w:r>
        <w:rPr>
          <w:spacing w:val="-1"/>
        </w:rPr>
        <w:t>Goulburn</w:t>
      </w:r>
      <w:r>
        <w:rPr>
          <w:spacing w:val="-11"/>
        </w:rPr>
        <w:t xml:space="preserve"> </w:t>
      </w:r>
      <w:r>
        <w:t>River</w:t>
      </w:r>
      <w:r>
        <w:rPr>
          <w:spacing w:val="-12"/>
        </w:rPr>
        <w:t xml:space="preserve"> </w:t>
      </w:r>
      <w:r>
        <w:t>Seasonal</w:t>
      </w:r>
      <w:r>
        <w:rPr>
          <w:spacing w:val="-11"/>
        </w:rPr>
        <w:t xml:space="preserve"> </w:t>
      </w:r>
      <w:r>
        <w:t>Watering</w:t>
      </w:r>
      <w:r>
        <w:rPr>
          <w:spacing w:val="80"/>
          <w:w w:val="99"/>
        </w:rPr>
        <w:t xml:space="preserve"> </w:t>
      </w:r>
      <w:r>
        <w:rPr>
          <w:spacing w:val="-1"/>
        </w:rPr>
        <w:t>Proposal</w:t>
      </w:r>
      <w:r>
        <w:rPr>
          <w:spacing w:val="-17"/>
        </w:rPr>
        <w:t xml:space="preserve"> </w:t>
      </w:r>
      <w:r>
        <w:t>2017-18.</w:t>
      </w:r>
    </w:p>
    <w:p w14:paraId="21E58688" w14:textId="77777777" w:rsidR="008A31B7" w:rsidRDefault="00A84184">
      <w:pPr>
        <w:pStyle w:val="BodyText"/>
        <w:spacing w:before="122"/>
        <w:ind w:right="199"/>
      </w:pPr>
      <w:r>
        <w:rPr>
          <w:spacing w:val="-1"/>
        </w:rPr>
        <w:t>Goulburn-Broken</w:t>
      </w:r>
      <w:r>
        <w:rPr>
          <w:spacing w:val="-9"/>
        </w:rPr>
        <w:t xml:space="preserve"> </w:t>
      </w:r>
      <w:r>
        <w:t>Catchment</w:t>
      </w:r>
      <w:r>
        <w:rPr>
          <w:spacing w:val="-10"/>
        </w:rPr>
        <w:t xml:space="preserve"> </w:t>
      </w:r>
      <w:r>
        <w:rPr>
          <w:spacing w:val="-1"/>
        </w:rP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Authority</w:t>
      </w:r>
      <w:r>
        <w:rPr>
          <w:spacing w:val="-10"/>
        </w:rPr>
        <w:t xml:space="preserve"> </w:t>
      </w:r>
      <w:r>
        <w:t>(2017b)</w:t>
      </w:r>
      <w:r>
        <w:rPr>
          <w:spacing w:val="-10"/>
        </w:rPr>
        <w:t xml:space="preserve"> </w:t>
      </w:r>
      <w:r>
        <w:t>Lower</w:t>
      </w:r>
      <w:r>
        <w:rPr>
          <w:spacing w:val="-11"/>
        </w:rPr>
        <w:t xml:space="preserve"> </w:t>
      </w:r>
      <w:r>
        <w:t>Broken</w:t>
      </w:r>
      <w:r>
        <w:rPr>
          <w:spacing w:val="-10"/>
        </w:rPr>
        <w:t xml:space="preserve"> </w:t>
      </w:r>
      <w:r>
        <w:rPr>
          <w:spacing w:val="-1"/>
        </w:rPr>
        <w:t>Creek</w:t>
      </w:r>
      <w:r>
        <w:rPr>
          <w:spacing w:val="-10"/>
        </w:rPr>
        <w:t xml:space="preserve"> </w:t>
      </w:r>
      <w:r>
        <w:rPr>
          <w:spacing w:val="-1"/>
        </w:rPr>
        <w:t>Seasonal</w:t>
      </w:r>
      <w:r>
        <w:rPr>
          <w:spacing w:val="83"/>
          <w:w w:val="99"/>
        </w:rPr>
        <w:t xml:space="preserve"> </w:t>
      </w:r>
      <w:r>
        <w:t>Watering</w:t>
      </w:r>
      <w:r>
        <w:rPr>
          <w:spacing w:val="-14"/>
        </w:rPr>
        <w:t xml:space="preserve"> </w:t>
      </w:r>
      <w:r>
        <w:rPr>
          <w:spacing w:val="-1"/>
        </w:rPr>
        <w:t>Proposal</w:t>
      </w:r>
      <w:r>
        <w:rPr>
          <w:spacing w:val="-12"/>
        </w:rPr>
        <w:t xml:space="preserve"> </w:t>
      </w:r>
      <w:r>
        <w:t>2017-18.</w:t>
      </w:r>
    </w:p>
    <w:p w14:paraId="21E58689" w14:textId="77777777" w:rsidR="008A31B7" w:rsidRDefault="00A84184">
      <w:pPr>
        <w:pStyle w:val="BodyText"/>
        <w:spacing w:before="119"/>
        <w:ind w:right="189"/>
      </w:pPr>
      <w:r>
        <w:rPr>
          <w:spacing w:val="-1"/>
        </w:rPr>
        <w:t>Goulburn-Broken</w:t>
      </w:r>
      <w:r>
        <w:rPr>
          <w:spacing w:val="-8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9"/>
        </w:rPr>
        <w:t xml:space="preserve"> </w:t>
      </w:r>
      <w:r>
        <w:t>(2017c)</w:t>
      </w:r>
      <w:r>
        <w:rPr>
          <w:spacing w:val="-11"/>
        </w:rPr>
        <w:t xml:space="preserve"> </w:t>
      </w:r>
      <w:r>
        <w:rPr>
          <w:spacing w:val="-1"/>
        </w:rPr>
        <w:t>Broken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Upper</w:t>
      </w:r>
      <w:r>
        <w:rPr>
          <w:spacing w:val="-10"/>
        </w:rPr>
        <w:t xml:space="preserve"> </w:t>
      </w:r>
      <w:r>
        <w:rPr>
          <w:spacing w:val="-1"/>
        </w:rPr>
        <w:t>Broken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97"/>
          <w:w w:val="99"/>
        </w:rPr>
        <w:t xml:space="preserve"> </w:t>
      </w:r>
      <w:r>
        <w:rPr>
          <w:spacing w:val="-1"/>
        </w:rPr>
        <w:t>Seasonal</w:t>
      </w:r>
      <w:r>
        <w:rPr>
          <w:spacing w:val="-12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rPr>
          <w:spacing w:val="-1"/>
        </w:rPr>
        <w:t>Proposal</w:t>
      </w:r>
      <w:r>
        <w:rPr>
          <w:spacing w:val="-11"/>
        </w:rPr>
        <w:t xml:space="preserve"> </w:t>
      </w:r>
      <w:r>
        <w:t>2017-18.</w:t>
      </w:r>
    </w:p>
    <w:p w14:paraId="21E5868A" w14:textId="77777777" w:rsidR="008A31B7" w:rsidRDefault="00A84184">
      <w:pPr>
        <w:pStyle w:val="BodyText"/>
        <w:spacing w:before="120"/>
        <w:ind w:right="199"/>
      </w:pPr>
      <w:r>
        <w:rPr>
          <w:spacing w:val="-1"/>
        </w:rPr>
        <w:t>Goulburn-Broken</w:t>
      </w:r>
      <w:r>
        <w:rPr>
          <w:spacing w:val="-10"/>
        </w:rPr>
        <w:t xml:space="preserve"> </w:t>
      </w:r>
      <w:r>
        <w:t>Cat</w:t>
      </w:r>
      <w:r>
        <w:t>chment</w:t>
      </w:r>
      <w:r>
        <w:rPr>
          <w:spacing w:val="-11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Authority</w:t>
      </w:r>
      <w:r>
        <w:rPr>
          <w:spacing w:val="-12"/>
        </w:rPr>
        <w:t xml:space="preserve"> </w:t>
      </w:r>
      <w:r>
        <w:t>(2017d)</w:t>
      </w:r>
      <w:r>
        <w:rPr>
          <w:spacing w:val="-12"/>
        </w:rPr>
        <w:t xml:space="preserve"> </w:t>
      </w:r>
      <w:r>
        <w:rPr>
          <w:spacing w:val="-1"/>
        </w:rPr>
        <w:t>Goulburn</w:t>
      </w:r>
      <w:r>
        <w:rPr>
          <w:spacing w:val="-12"/>
        </w:rPr>
        <w:t xml:space="preserve"> </w:t>
      </w:r>
      <w:r>
        <w:t>Broken</w:t>
      </w:r>
      <w:r>
        <w:rPr>
          <w:spacing w:val="-11"/>
        </w:rPr>
        <w:t xml:space="preserve"> </w:t>
      </w:r>
      <w:r>
        <w:t>Wetlands</w:t>
      </w:r>
      <w:r>
        <w:rPr>
          <w:spacing w:val="-12"/>
        </w:rPr>
        <w:t xml:space="preserve"> </w:t>
      </w:r>
      <w:r>
        <w:rPr>
          <w:spacing w:val="-1"/>
        </w:rPr>
        <w:t>Seasonal</w:t>
      </w:r>
      <w:r>
        <w:rPr>
          <w:spacing w:val="67"/>
          <w:w w:val="99"/>
        </w:rPr>
        <w:t xml:space="preserve"> </w:t>
      </w:r>
      <w:r>
        <w:t>Watering</w:t>
      </w:r>
      <w:r>
        <w:rPr>
          <w:spacing w:val="-14"/>
        </w:rPr>
        <w:t xml:space="preserve"> </w:t>
      </w:r>
      <w:r>
        <w:rPr>
          <w:spacing w:val="-1"/>
        </w:rPr>
        <w:t>Proposal</w:t>
      </w:r>
      <w:r>
        <w:rPr>
          <w:spacing w:val="-12"/>
        </w:rPr>
        <w:t xml:space="preserve"> </w:t>
      </w:r>
      <w:r>
        <w:t>2017-18.</w:t>
      </w:r>
    </w:p>
    <w:p w14:paraId="21E5868B" w14:textId="77777777" w:rsidR="008A31B7" w:rsidRDefault="00A84184">
      <w:pPr>
        <w:pStyle w:val="BodyText"/>
        <w:spacing w:before="122"/>
        <w:ind w:left="165"/>
      </w:pPr>
      <w:r>
        <w:rPr>
          <w:spacing w:val="-1"/>
        </w:rPr>
        <w:t>(MDBA)</w:t>
      </w:r>
      <w:r>
        <w:rPr>
          <w:spacing w:val="-8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7"/>
        </w:rPr>
        <w:t xml:space="preserve"> </w:t>
      </w:r>
      <w:r>
        <w:rPr>
          <w:spacing w:val="-1"/>
        </w:rPr>
        <w:t>see</w:t>
      </w:r>
      <w:r>
        <w:rPr>
          <w:spacing w:val="-9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Authority</w:t>
      </w:r>
    </w:p>
    <w:p w14:paraId="21E5868C" w14:textId="77777777" w:rsidR="008A31B7" w:rsidRDefault="00A84184">
      <w:pPr>
        <w:spacing w:before="119"/>
        <w:ind w:left="107" w:right="18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(2013a),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Preliminary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Overview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9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Murray–Darling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Basin</w:t>
      </w:r>
    </w:p>
    <w:p w14:paraId="21E5868D" w14:textId="77777777" w:rsidR="008A31B7" w:rsidRDefault="00A84184">
      <w:pPr>
        <w:spacing w:before="119" w:line="357" w:lineRule="auto"/>
        <w:ind w:left="107" w:right="1843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(MDBA)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(2013b),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i/>
          <w:spacing w:val="7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(2014),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Basin-wide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75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(NCCMA)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see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</w:p>
    <w:p w14:paraId="21E5868E" w14:textId="77777777" w:rsidR="008A31B7" w:rsidRDefault="00A84184">
      <w:pPr>
        <w:spacing w:before="5"/>
        <w:ind w:left="107" w:right="19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(2017a).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8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Campaspe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System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Downstream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Lake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Eppalock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2017–18.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67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21E5868F" w14:textId="77777777" w:rsidR="008A31B7" w:rsidRDefault="00A84184">
      <w:pPr>
        <w:spacing w:before="120"/>
        <w:ind w:left="107" w:right="18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(2017b).</w:t>
      </w:r>
      <w:r>
        <w:rPr>
          <w:rFonts w:ascii="Century Gothic" w:eastAsia="Century Gothic" w:hAnsi="Century Gothic" w:cs="Century Gothic"/>
          <w:spacing w:val="3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7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Loddon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System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2017–18.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North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Central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Huntly,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21E58690" w14:textId="77777777" w:rsidR="008A31B7" w:rsidRDefault="00A84184">
      <w:pPr>
        <w:pStyle w:val="BodyText"/>
        <w:spacing w:before="122" w:line="245" w:lineRule="exact"/>
      </w:pPr>
      <w:r>
        <w:rPr>
          <w:spacing w:val="-1"/>
        </w:rPr>
        <w:t>(NECMA)</w:t>
      </w:r>
      <w:r>
        <w:rPr>
          <w:spacing w:val="-4"/>
        </w:rPr>
        <w:t xml:space="preserve"> </w:t>
      </w:r>
      <w:r>
        <w:t>North</w:t>
      </w:r>
      <w:r>
        <w:rPr>
          <w:spacing w:val="-8"/>
        </w:rPr>
        <w:t xml:space="preserve"> </w:t>
      </w:r>
      <w:r>
        <w:rPr>
          <w:spacing w:val="-1"/>
        </w:rPr>
        <w:t>East</w:t>
      </w:r>
      <w:r>
        <w:rPr>
          <w:spacing w:val="-6"/>
        </w:rPr>
        <w:t xml:space="preserve"> </w:t>
      </w:r>
      <w:r>
        <w:t>Catchment</w:t>
      </w:r>
      <w:r>
        <w:rPr>
          <w:spacing w:val="-7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t>(2017).</w:t>
      </w:r>
      <w:r>
        <w:rPr>
          <w:spacing w:val="40"/>
        </w:rPr>
        <w:t xml:space="preserve"> </w:t>
      </w:r>
      <w:r>
        <w:t>2017-18</w:t>
      </w:r>
      <w:r>
        <w:rPr>
          <w:spacing w:val="-6"/>
        </w:rPr>
        <w:t xml:space="preserve"> </w:t>
      </w:r>
      <w:r>
        <w:rPr>
          <w:spacing w:val="-1"/>
        </w:rPr>
        <w:t>Ovens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System</w:t>
      </w:r>
    </w:p>
    <w:p w14:paraId="21E58691" w14:textId="77777777" w:rsidR="008A31B7" w:rsidRDefault="00A84184">
      <w:pPr>
        <w:spacing w:line="245" w:lineRule="exact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pacing w:val="-1"/>
          <w:sz w:val="20"/>
        </w:rPr>
        <w:t>Seasonal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Proposal.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sz w:val="20"/>
        </w:rPr>
        <w:t>North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East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Catchment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Management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Authority,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Wodonga,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Victoria.</w:t>
      </w:r>
    </w:p>
    <w:p w14:paraId="21E58692" w14:textId="77777777" w:rsidR="008A31B7" w:rsidRDefault="00A84184">
      <w:pPr>
        <w:spacing w:before="119"/>
        <w:ind w:left="107" w:right="19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(WCMA)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Wimmera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(2017).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Seasonal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Proposal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7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Wimmera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System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2017–-18.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Wimmera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Authority.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Victoria.</w:t>
      </w:r>
    </w:p>
    <w:p w14:paraId="21E58693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  <w:sectPr w:rsidR="008A31B7">
          <w:pgSz w:w="11910" w:h="16840"/>
          <w:pgMar w:top="800" w:right="1420" w:bottom="1140" w:left="600" w:header="0" w:footer="953" w:gutter="0"/>
          <w:cols w:space="720"/>
        </w:sectPr>
      </w:pPr>
    </w:p>
    <w:p w14:paraId="21E58694" w14:textId="77777777" w:rsidR="008A31B7" w:rsidRDefault="00A84184">
      <w:pPr>
        <w:pStyle w:val="Heading1"/>
        <w:ind w:left="147" w:right="690"/>
        <w:rPr>
          <w:b w:val="0"/>
          <w:bCs w:val="0"/>
        </w:rPr>
      </w:pPr>
      <w:bookmarkStart w:id="29" w:name="_bookmark28"/>
      <w:bookmarkEnd w:id="29"/>
      <w:r>
        <w:rPr>
          <w:color w:val="5F4879"/>
          <w:spacing w:val="-1"/>
        </w:rPr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14:paraId="21E58695" w14:textId="77777777" w:rsidR="008A31B7" w:rsidRDefault="00A84184">
      <w:pPr>
        <w:pStyle w:val="Heading2"/>
        <w:spacing w:before="244"/>
        <w:ind w:left="147"/>
        <w:rPr>
          <w:b w:val="0"/>
          <w:bCs w:val="0"/>
        </w:rPr>
      </w:pPr>
      <w:r>
        <w:rPr>
          <w:color w:val="5F4879"/>
          <w:spacing w:val="-1"/>
        </w:rPr>
        <w:t>Goulburn-Broken</w:t>
      </w:r>
    </w:p>
    <w:p w14:paraId="21E58696" w14:textId="77777777" w:rsidR="008A31B7" w:rsidRDefault="00A84184">
      <w:pPr>
        <w:pStyle w:val="BodyText"/>
        <w:spacing w:before="120"/>
        <w:ind w:left="147" w:right="551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78"/>
          <w:w w:val="9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Goulburn-Broken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described</w:t>
      </w:r>
      <w:r>
        <w:rPr>
          <w:spacing w:val="-10"/>
        </w:rPr>
        <w:t xml:space="preserve"> </w:t>
      </w:r>
      <w:r>
        <w:t>below.</w:t>
      </w:r>
    </w:p>
    <w:p w14:paraId="21E58697" w14:textId="77777777" w:rsidR="008A31B7" w:rsidRDefault="00A84184">
      <w:pPr>
        <w:pStyle w:val="Heading3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21E58698" w14:textId="77777777" w:rsidR="008A31B7" w:rsidRDefault="00A84184">
      <w:pPr>
        <w:pStyle w:val="BodyText"/>
        <w:spacing w:before="119"/>
        <w:ind w:left="147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1"/>
        </w:rPr>
        <w:t>level.</w:t>
      </w:r>
    </w:p>
    <w:p w14:paraId="21E58699" w14:textId="77777777" w:rsidR="008A31B7" w:rsidRDefault="00A84184">
      <w:pPr>
        <w:pStyle w:val="BodyText"/>
        <w:spacing w:before="62"/>
        <w:ind w:left="147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Murray.</w:t>
      </w:r>
    </w:p>
    <w:p w14:paraId="21E5869A" w14:textId="77777777" w:rsidR="008A31B7" w:rsidRDefault="00A84184">
      <w:pPr>
        <w:pStyle w:val="BodyText"/>
        <w:spacing w:before="59"/>
        <w:ind w:left="147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60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frequency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freshes,</w:t>
      </w:r>
      <w:r>
        <w:rPr>
          <w:spacing w:val="-9"/>
        </w:rPr>
        <w:t xml:space="preserve"> </w:t>
      </w:r>
      <w:r>
        <w:t>bankfull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lowland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1"/>
        </w:rPr>
        <w:t>flows.</w:t>
      </w:r>
    </w:p>
    <w:p w14:paraId="21E5869B" w14:textId="77777777" w:rsidR="008A31B7" w:rsidRDefault="00A84184">
      <w:pPr>
        <w:pStyle w:val="Heading3"/>
        <w:rPr>
          <w:b w:val="0"/>
          <w:bCs w:val="0"/>
        </w:rPr>
      </w:pPr>
      <w:r>
        <w:t>VEGETATION</w:t>
      </w:r>
    </w:p>
    <w:p w14:paraId="21E5869C" w14:textId="77777777" w:rsidR="008A31B7" w:rsidRDefault="00A84184">
      <w:pPr>
        <w:pStyle w:val="BodyText"/>
        <w:spacing w:before="120"/>
        <w:ind w:left="147"/>
      </w:pP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rPr>
          <w:spacing w:val="-1"/>
        </w:rPr>
        <w:t>extent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woodland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woody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1"/>
        </w:rPr>
        <w:t>water-</w:t>
      </w:r>
      <w:r>
        <w:rPr>
          <w:spacing w:val="75"/>
          <w:w w:val="99"/>
        </w:rPr>
        <w:t xml:space="preserve"> </w:t>
      </w:r>
      <w:r>
        <w:t>dependent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near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low-lying</w:t>
      </w:r>
      <w:r>
        <w:rPr>
          <w:spacing w:val="-7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floodplain.</w:t>
      </w:r>
    </w:p>
    <w:p w14:paraId="21E5869D" w14:textId="77777777" w:rsidR="008A31B7" w:rsidRDefault="00A84184">
      <w:pPr>
        <w:pStyle w:val="BodyText"/>
        <w:spacing w:before="59"/>
        <w:ind w:left="147"/>
      </w:pPr>
      <w:r>
        <w:t>Improved</w:t>
      </w:r>
      <w:r>
        <w:rPr>
          <w:spacing w:val="-7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rPr>
          <w:spacing w:val="1"/>
        </w:rPr>
        <w:t>gum.</w:t>
      </w:r>
    </w:p>
    <w:p w14:paraId="21E5869E" w14:textId="77777777" w:rsidR="008A31B7" w:rsidRDefault="00A84184">
      <w:pPr>
        <w:pStyle w:val="BodyText"/>
        <w:spacing w:before="62"/>
        <w:ind w:left="147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8"/>
        </w:rPr>
        <w:t xml:space="preserve"> </w:t>
      </w:r>
      <w:r>
        <w:t>communities.</w:t>
      </w:r>
    </w:p>
    <w:p w14:paraId="21E5869F" w14:textId="77777777" w:rsidR="008A31B7" w:rsidRDefault="00A84184">
      <w:pPr>
        <w:pStyle w:val="Heading3"/>
        <w:spacing w:before="59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21E586A0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282"/>
        <w:gridCol w:w="1119"/>
        <w:gridCol w:w="1968"/>
        <w:gridCol w:w="3968"/>
      </w:tblGrid>
      <w:tr w:rsidR="008A31B7" w14:paraId="21E586A8" w14:textId="77777777">
        <w:trPr>
          <w:trHeight w:hRule="exact" w:val="888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A1" w14:textId="77777777" w:rsidR="008A31B7" w:rsidRDefault="00A84184">
            <w:pPr>
              <w:pStyle w:val="TableParagraph"/>
              <w:spacing w:before="72" w:line="239" w:lineRule="auto"/>
              <w:ind w:left="186" w:right="186" w:firstLine="9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red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A2" w14:textId="77777777" w:rsidR="008A31B7" w:rsidRDefault="00A84184">
            <w:pPr>
              <w:pStyle w:val="TableParagraph"/>
              <w:spacing w:before="72" w:line="239" w:lineRule="auto"/>
              <w:ind w:left="145" w:right="140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box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A3" w14:textId="77777777" w:rsidR="008A31B7" w:rsidRDefault="00A84184">
            <w:pPr>
              <w:pStyle w:val="TableParagraph"/>
              <w:spacing w:before="72" w:line="239" w:lineRule="auto"/>
              <w:ind w:left="123" w:right="121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A4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5"/>
                <w:szCs w:val="25"/>
              </w:rPr>
            </w:pPr>
          </w:p>
          <w:p w14:paraId="21E586A5" w14:textId="77777777" w:rsidR="008A31B7" w:rsidRDefault="00A84184">
            <w:pPr>
              <w:pStyle w:val="TableParagraph"/>
              <w:ind w:lef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Shrublands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A6" w14:textId="77777777" w:rsidR="008A31B7" w:rsidRDefault="008A31B7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21E586A7" w14:textId="77777777" w:rsidR="008A31B7" w:rsidRDefault="00A84184">
            <w:pPr>
              <w:pStyle w:val="TableParagraph"/>
              <w:ind w:left="1453" w:right="536" w:hanging="91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Non-woody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water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dependent</w:t>
            </w:r>
            <w:r>
              <w:rPr>
                <w:rFonts w:ascii="Century Gothic"/>
                <w:b/>
                <w:color w:val="FFFFFF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</w:p>
        </w:tc>
      </w:tr>
      <w:tr w:rsidR="008A31B7" w14:paraId="21E586AE" w14:textId="77777777">
        <w:trPr>
          <w:trHeight w:hRule="exact" w:val="581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A9" w14:textId="77777777" w:rsidR="008A31B7" w:rsidRDefault="00A84184">
            <w:pPr>
              <w:pStyle w:val="TableParagraph"/>
              <w:spacing w:before="40"/>
              <w:ind w:left="3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19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800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AA" w14:textId="77777777" w:rsidR="008A31B7" w:rsidRDefault="00A84184">
            <w:pPr>
              <w:pStyle w:val="TableParagraph"/>
              <w:spacing w:before="4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500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AB" w14:textId="77777777" w:rsidR="008A31B7" w:rsidRDefault="008A31B7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AC" w14:textId="77777777" w:rsidR="008A31B7" w:rsidRDefault="008A31B7"/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AD" w14:textId="77777777" w:rsidR="008A31B7" w:rsidRDefault="00A84184">
            <w:pPr>
              <w:pStyle w:val="TableParagraph"/>
              <w:spacing w:before="40"/>
              <w:ind w:left="102" w:right="16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Broken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Ck,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Broken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rivers</w:t>
            </w:r>
          </w:p>
        </w:tc>
      </w:tr>
    </w:tbl>
    <w:p w14:paraId="21E586AF" w14:textId="77777777" w:rsidR="008A31B7" w:rsidRDefault="00A84184">
      <w:pPr>
        <w:spacing w:before="2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Black</w:t>
      </w:r>
      <w:r>
        <w:rPr>
          <w:rFonts w:ascii="Century Gothic"/>
          <w:b/>
          <w:spacing w:val="-11"/>
          <w:sz w:val="20"/>
        </w:rPr>
        <w:t xml:space="preserve"> </w:t>
      </w:r>
      <w:r>
        <w:rPr>
          <w:rFonts w:ascii="Century Gothic"/>
          <w:b/>
          <w:sz w:val="20"/>
        </w:rPr>
        <w:t>box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21E586B0" w14:textId="77777777" w:rsidR="008A31B7" w:rsidRDefault="008A31B7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3474"/>
        <w:gridCol w:w="2693"/>
      </w:tblGrid>
      <w:tr w:rsidR="008A31B7" w14:paraId="21E586B3" w14:textId="77777777">
        <w:trPr>
          <w:trHeight w:hRule="exact" w:val="429"/>
        </w:trPr>
        <w:tc>
          <w:tcPr>
            <w:tcW w:w="69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B1" w14:textId="77777777" w:rsidR="008A31B7" w:rsidRDefault="00A84184">
            <w:pPr>
              <w:pStyle w:val="TableParagraph"/>
              <w:spacing w:before="87"/>
              <w:ind w:left="21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B2" w14:textId="77777777" w:rsidR="008A31B7" w:rsidRDefault="00A84184">
            <w:pPr>
              <w:pStyle w:val="TableParagraph"/>
              <w:spacing w:before="56" w:line="239" w:lineRule="auto"/>
              <w:ind w:left="300" w:right="29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8A31B7" w14:paraId="21E586B7" w14:textId="77777777">
        <w:trPr>
          <w:trHeight w:hRule="exact" w:val="427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B4" w14:textId="77777777" w:rsidR="008A31B7" w:rsidRDefault="00A84184">
            <w:pPr>
              <w:pStyle w:val="TableParagraph"/>
              <w:spacing w:before="86"/>
              <w:ind w:left="-1"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6</w:t>
            </w:r>
          </w:p>
        </w:tc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B5" w14:textId="77777777" w:rsidR="008A31B7" w:rsidRDefault="00A84184">
            <w:pPr>
              <w:pStyle w:val="TableParagraph"/>
              <w:spacing w:before="86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2"/>
                <w:sz w:val="20"/>
                <w:szCs w:val="20"/>
              </w:rPr>
              <w:t>10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B6" w14:textId="77777777" w:rsidR="008A31B7" w:rsidRDefault="008A31B7"/>
        </w:tc>
      </w:tr>
      <w:tr w:rsidR="008A31B7" w14:paraId="21E586BB" w14:textId="77777777">
        <w:trPr>
          <w:trHeight w:hRule="exact" w:val="336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B8" w14:textId="77777777" w:rsidR="008A31B7" w:rsidRDefault="00A84184">
            <w:pPr>
              <w:pStyle w:val="TableParagraph"/>
              <w:spacing w:before="40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B9" w14:textId="77777777" w:rsidR="008A31B7" w:rsidRDefault="00A84184">
            <w:pPr>
              <w:pStyle w:val="TableParagraph"/>
              <w:spacing w:before="40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72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BA" w14:textId="77777777" w:rsidR="008A31B7" w:rsidRDefault="00A84184">
            <w:pPr>
              <w:pStyle w:val="TableParagraph"/>
              <w:spacing w:before="40"/>
              <w:ind w:left="7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77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21E586BC" w14:textId="77777777" w:rsidR="008A31B7" w:rsidRDefault="00A84184">
      <w:pPr>
        <w:spacing w:before="122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red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gum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21E586BD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1390"/>
        <w:gridCol w:w="1388"/>
        <w:gridCol w:w="1390"/>
        <w:gridCol w:w="1391"/>
        <w:gridCol w:w="2693"/>
      </w:tblGrid>
      <w:tr w:rsidR="008A31B7" w14:paraId="21E586C0" w14:textId="77777777">
        <w:trPr>
          <w:trHeight w:hRule="exact" w:val="434"/>
        </w:trPr>
        <w:tc>
          <w:tcPr>
            <w:tcW w:w="69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BE" w14:textId="77777777" w:rsidR="008A31B7" w:rsidRDefault="00A84184">
            <w:pPr>
              <w:pStyle w:val="TableParagraph"/>
              <w:spacing w:before="90"/>
              <w:ind w:left="21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BF" w14:textId="77777777" w:rsidR="008A31B7" w:rsidRDefault="00A84184">
            <w:pPr>
              <w:pStyle w:val="TableParagraph"/>
              <w:spacing w:before="62" w:line="239" w:lineRule="auto"/>
              <w:ind w:left="300" w:right="29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8A31B7" w14:paraId="21E586C7" w14:textId="77777777">
        <w:trPr>
          <w:trHeight w:hRule="exact" w:val="434"/>
        </w:trPr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C1" w14:textId="77777777" w:rsidR="008A31B7" w:rsidRDefault="00A84184">
            <w:pPr>
              <w:pStyle w:val="TableParagraph"/>
              <w:spacing w:before="90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2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C2" w14:textId="77777777" w:rsidR="008A31B7" w:rsidRDefault="00A84184">
            <w:pPr>
              <w:pStyle w:val="TableParagraph"/>
              <w:spacing w:before="90"/>
              <w:ind w:left="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&gt;2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4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C3" w14:textId="77777777" w:rsidR="008A31B7" w:rsidRDefault="00A84184">
            <w:pPr>
              <w:pStyle w:val="TableParagraph"/>
              <w:spacing w:before="90"/>
              <w:ind w:left="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&gt;4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6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C4" w14:textId="77777777" w:rsidR="008A31B7" w:rsidRDefault="00A84184">
            <w:pPr>
              <w:pStyle w:val="TableParagraph"/>
              <w:spacing w:before="90"/>
              <w:ind w:left="4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8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C5" w14:textId="77777777" w:rsidR="008A31B7" w:rsidRDefault="00A84184">
            <w:pPr>
              <w:pStyle w:val="TableParagraph"/>
              <w:spacing w:before="90"/>
              <w:ind w:left="3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&gt;8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2"/>
                <w:sz w:val="20"/>
                <w:szCs w:val="20"/>
              </w:rPr>
              <w:t>10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C6" w14:textId="77777777" w:rsidR="008A31B7" w:rsidRDefault="008A31B7"/>
        </w:tc>
      </w:tr>
      <w:tr w:rsidR="008A31B7" w14:paraId="21E586CE" w14:textId="77777777">
        <w:trPr>
          <w:trHeight w:hRule="exact" w:val="408"/>
        </w:trPr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C8" w14:textId="77777777" w:rsidR="008A31B7" w:rsidRDefault="00A84184">
            <w:pPr>
              <w:pStyle w:val="TableParagraph"/>
              <w:spacing w:before="40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C9" w14:textId="77777777" w:rsidR="008A31B7" w:rsidRDefault="00A84184">
            <w:pPr>
              <w:pStyle w:val="TableParagraph"/>
              <w:spacing w:before="40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CA" w14:textId="77777777" w:rsidR="008A31B7" w:rsidRDefault="00A84184">
            <w:pPr>
              <w:pStyle w:val="TableParagraph"/>
              <w:spacing w:before="40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7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CB" w14:textId="77777777" w:rsidR="008A31B7" w:rsidRDefault="00A84184">
            <w:pPr>
              <w:pStyle w:val="TableParagraph"/>
              <w:spacing w:before="40"/>
              <w:ind w:left="1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34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CC" w14:textId="77777777" w:rsidR="008A31B7" w:rsidRDefault="00A84184">
            <w:pPr>
              <w:pStyle w:val="TableParagraph"/>
              <w:spacing w:before="40"/>
              <w:ind w:left="1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6CD" w14:textId="77777777" w:rsidR="008A31B7" w:rsidRDefault="00A84184">
            <w:pPr>
              <w:pStyle w:val="TableParagraph"/>
              <w:spacing w:before="40"/>
              <w:ind w:left="7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89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21E586CF" w14:textId="77777777" w:rsidR="008A31B7" w:rsidRDefault="008A31B7">
      <w:pPr>
        <w:spacing w:before="10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6D0" w14:textId="77777777" w:rsidR="008A31B7" w:rsidRDefault="00A84184">
      <w:pPr>
        <w:spacing w:before="62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21E586D1" w14:textId="77777777" w:rsidR="008A31B7" w:rsidRDefault="00A84184">
      <w:pPr>
        <w:pStyle w:val="BodyText"/>
        <w:spacing w:before="119"/>
        <w:ind w:left="147"/>
      </w:pPr>
      <w:r>
        <w:rPr>
          <w:spacing w:val="-1"/>
        </w:rPr>
        <w:t>Current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rPr>
          <w:spacing w:val="-1"/>
        </w:rPr>
        <w:t>diversity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maintained.</w:t>
      </w:r>
    </w:p>
    <w:p w14:paraId="21E586D2" w14:textId="77777777" w:rsidR="008A31B7" w:rsidRDefault="00A84184">
      <w:pPr>
        <w:pStyle w:val="BodyText"/>
        <w:spacing w:before="62"/>
        <w:ind w:left="147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20</w:t>
      </w:r>
      <w:r>
        <w:rPr>
          <w:rFonts w:cs="Century Gothic"/>
          <w:spacing w:val="-1"/>
        </w:rPr>
        <w:t>–</w:t>
      </w:r>
      <w:r>
        <w:rPr>
          <w:spacing w:val="-1"/>
        </w:rPr>
        <w:t>25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Basin-wide</w:t>
      </w:r>
      <w:r>
        <w:rPr>
          <w:spacing w:val="-7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2024.</w:t>
      </w:r>
    </w:p>
    <w:p w14:paraId="21E586D3" w14:textId="77777777" w:rsidR="008A31B7" w:rsidRDefault="00A84184">
      <w:pPr>
        <w:pStyle w:val="BodyText"/>
        <w:spacing w:before="59"/>
        <w:ind w:left="147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waterbirds.</w:t>
      </w:r>
    </w:p>
    <w:p w14:paraId="21E586D4" w14:textId="77777777" w:rsidR="008A31B7" w:rsidRDefault="00A84184">
      <w:pPr>
        <w:pStyle w:val="BodyText"/>
        <w:spacing w:before="59"/>
        <w:ind w:left="147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species.</w:t>
      </w:r>
    </w:p>
    <w:p w14:paraId="21E586D5" w14:textId="77777777" w:rsidR="008A31B7" w:rsidRDefault="00A84184">
      <w:pPr>
        <w:pStyle w:val="Heading3"/>
        <w:spacing w:before="59"/>
        <w:rPr>
          <w:b w:val="0"/>
          <w:bCs w:val="0"/>
        </w:rPr>
      </w:pPr>
      <w:r>
        <w:rPr>
          <w:spacing w:val="-1"/>
        </w:rPr>
        <w:t>Important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waterbirds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Goulburn-Broken</w:t>
      </w:r>
    </w:p>
    <w:p w14:paraId="21E586D6" w14:textId="77777777" w:rsidR="008A31B7" w:rsidRDefault="008A31B7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1388"/>
        <w:gridCol w:w="1390"/>
        <w:gridCol w:w="1390"/>
        <w:gridCol w:w="1390"/>
        <w:gridCol w:w="1388"/>
      </w:tblGrid>
      <w:tr w:rsidR="008A31B7" w14:paraId="21E586DE" w14:textId="77777777">
        <w:trPr>
          <w:trHeight w:hRule="exact" w:val="1073"/>
        </w:trPr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D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1E586D8" w14:textId="77777777" w:rsidR="008A31B7" w:rsidRDefault="00A84184">
            <w:pPr>
              <w:pStyle w:val="TableParagraph"/>
              <w:spacing w:before="164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Environmental</w:t>
            </w:r>
            <w:r>
              <w:rPr>
                <w:rFonts w:ascii="Century Gothic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asset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D9" w14:textId="77777777" w:rsidR="008A31B7" w:rsidRDefault="00A84184">
            <w:pPr>
              <w:pStyle w:val="TableParagraph"/>
              <w:spacing w:before="42" w:line="239" w:lineRule="auto"/>
              <w:ind w:left="102" w:right="102" w:firstLine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Total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95"/>
                <w:sz w:val="20"/>
              </w:rPr>
              <w:t>abundance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and</w:t>
            </w:r>
            <w:r>
              <w:rPr>
                <w:rFonts w:ascii="Century Gothic"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diversity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DA" w14:textId="77777777" w:rsidR="008A31B7" w:rsidRDefault="00A84184">
            <w:pPr>
              <w:pStyle w:val="TableParagraph"/>
              <w:spacing w:before="49" w:line="242" w:lineRule="exact"/>
              <w:ind w:left="371" w:right="294" w:hanging="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Drought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refuge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DB" w14:textId="77777777" w:rsidR="008A31B7" w:rsidRDefault="00A84184">
            <w:pPr>
              <w:pStyle w:val="TableParagraph"/>
              <w:spacing w:before="42"/>
              <w:ind w:left="222" w:right="217" w:hanging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Colonial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waterbird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breeding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DC" w14:textId="77777777" w:rsidR="008A31B7" w:rsidRDefault="00A84184">
            <w:pPr>
              <w:pStyle w:val="TableParagraph"/>
              <w:spacing w:before="49" w:line="242" w:lineRule="exact"/>
              <w:ind w:left="102" w:right="104" w:firstLine="1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Shorebird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abundance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DD" w14:textId="77777777" w:rsidR="008A31B7" w:rsidRDefault="00A84184">
            <w:pPr>
              <w:pStyle w:val="TableParagraph"/>
              <w:spacing w:before="42"/>
              <w:ind w:left="121" w:right="118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scope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watering</w:t>
            </w:r>
          </w:p>
        </w:tc>
      </w:tr>
      <w:tr w:rsidR="008A31B7" w14:paraId="21E586E5" w14:textId="77777777">
        <w:trPr>
          <w:trHeight w:hRule="exact" w:val="334"/>
        </w:trPr>
        <w:tc>
          <w:tcPr>
            <w:tcW w:w="2837" w:type="dxa"/>
            <w:tcBorders>
              <w:top w:val="single" w:sz="5" w:space="0" w:color="000000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DF" w14:textId="77777777" w:rsidR="008A31B7" w:rsidRDefault="00A84184">
            <w:pPr>
              <w:pStyle w:val="TableParagraph"/>
              <w:spacing w:before="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Corop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0" w14:textId="77777777" w:rsidR="008A31B7" w:rsidRDefault="00A84184">
            <w:pPr>
              <w:pStyle w:val="TableParagraph"/>
              <w:spacing w:before="40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1" w14:textId="77777777" w:rsidR="008A31B7" w:rsidRDefault="00A84184">
            <w:pPr>
              <w:pStyle w:val="TableParagraph"/>
              <w:spacing w:before="40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2" w14:textId="77777777" w:rsidR="008A31B7" w:rsidRDefault="008A31B7"/>
        </w:tc>
        <w:tc>
          <w:tcPr>
            <w:tcW w:w="1390" w:type="dxa"/>
            <w:tcBorders>
              <w:top w:val="single" w:sz="5" w:space="0" w:color="000000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3" w14:textId="77777777" w:rsidR="008A31B7" w:rsidRDefault="008A31B7"/>
        </w:tc>
        <w:tc>
          <w:tcPr>
            <w:tcW w:w="1388" w:type="dxa"/>
            <w:tcBorders>
              <w:top w:val="single" w:sz="5" w:space="0" w:color="000000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4" w14:textId="77777777" w:rsidR="008A31B7" w:rsidRDefault="00A84184">
            <w:pPr>
              <w:pStyle w:val="TableParagraph"/>
              <w:spacing w:before="40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8A31B7" w14:paraId="21E586EC" w14:textId="77777777">
        <w:trPr>
          <w:trHeight w:hRule="exact" w:val="336"/>
        </w:trPr>
        <w:tc>
          <w:tcPr>
            <w:tcW w:w="2837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</w:tcPr>
          <w:p w14:paraId="21E586E6" w14:textId="77777777" w:rsidR="008A31B7" w:rsidRDefault="00A84184">
            <w:pPr>
              <w:pStyle w:val="TableParagraph"/>
              <w:spacing w:before="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Winton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1388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</w:tcPr>
          <w:p w14:paraId="21E586E7" w14:textId="77777777" w:rsidR="008A31B7" w:rsidRDefault="008A31B7"/>
        </w:tc>
        <w:tc>
          <w:tcPr>
            <w:tcW w:w="1390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</w:tcPr>
          <w:p w14:paraId="21E586E8" w14:textId="77777777" w:rsidR="008A31B7" w:rsidRDefault="00A84184">
            <w:pPr>
              <w:pStyle w:val="TableParagraph"/>
              <w:spacing w:before="40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</w:tcPr>
          <w:p w14:paraId="21E586E9" w14:textId="77777777" w:rsidR="008A31B7" w:rsidRDefault="008A31B7"/>
        </w:tc>
        <w:tc>
          <w:tcPr>
            <w:tcW w:w="1390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</w:tcPr>
          <w:p w14:paraId="21E586EA" w14:textId="77777777" w:rsidR="008A31B7" w:rsidRDefault="008A31B7"/>
        </w:tc>
        <w:tc>
          <w:tcPr>
            <w:tcW w:w="1388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</w:tcPr>
          <w:p w14:paraId="21E586EB" w14:textId="77777777" w:rsidR="008A31B7" w:rsidRDefault="00A84184">
            <w:pPr>
              <w:pStyle w:val="TableParagraph"/>
              <w:spacing w:before="40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8A31B7" w14:paraId="21E586F3" w14:textId="77777777">
        <w:trPr>
          <w:trHeight w:hRule="exact" w:val="336"/>
        </w:trPr>
        <w:tc>
          <w:tcPr>
            <w:tcW w:w="2837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D" w14:textId="77777777" w:rsidR="008A31B7" w:rsidRDefault="00A84184">
            <w:pPr>
              <w:pStyle w:val="TableParagraph"/>
              <w:spacing w:before="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Waranga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Basin</w:t>
            </w:r>
          </w:p>
        </w:tc>
        <w:tc>
          <w:tcPr>
            <w:tcW w:w="1388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E" w14:textId="77777777" w:rsidR="008A31B7" w:rsidRDefault="008A31B7"/>
        </w:tc>
        <w:tc>
          <w:tcPr>
            <w:tcW w:w="1390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EF" w14:textId="77777777" w:rsidR="008A31B7" w:rsidRDefault="00A84184">
            <w:pPr>
              <w:pStyle w:val="TableParagraph"/>
              <w:spacing w:before="40"/>
              <w:ind w:left="5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*</w:t>
            </w:r>
          </w:p>
        </w:tc>
        <w:tc>
          <w:tcPr>
            <w:tcW w:w="1390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F0" w14:textId="77777777" w:rsidR="008A31B7" w:rsidRDefault="008A31B7"/>
        </w:tc>
        <w:tc>
          <w:tcPr>
            <w:tcW w:w="1390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F1" w14:textId="77777777" w:rsidR="008A31B7" w:rsidRDefault="008A31B7"/>
        </w:tc>
        <w:tc>
          <w:tcPr>
            <w:tcW w:w="1388" w:type="dxa"/>
            <w:tcBorders>
              <w:top w:val="single" w:sz="5" w:space="0" w:color="A6A6A6"/>
              <w:left w:val="single" w:sz="5" w:space="0" w:color="A6A6A6"/>
              <w:bottom w:val="single" w:sz="5" w:space="0" w:color="A6A6A6"/>
              <w:right w:val="single" w:sz="5" w:space="0" w:color="A6A6A6"/>
            </w:tcBorders>
            <w:shd w:val="clear" w:color="auto" w:fill="EBEBEB"/>
          </w:tcPr>
          <w:p w14:paraId="21E586F2" w14:textId="77777777" w:rsidR="008A31B7" w:rsidRDefault="00A84184">
            <w:pPr>
              <w:pStyle w:val="TableParagraph"/>
              <w:spacing w:before="40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</w:tbl>
    <w:p w14:paraId="21E586F4" w14:textId="77777777" w:rsidR="008A31B7" w:rsidRDefault="008A31B7">
      <w:pPr>
        <w:jc w:val="center"/>
        <w:rPr>
          <w:rFonts w:ascii="Century Gothic" w:eastAsia="Century Gothic" w:hAnsi="Century Gothic" w:cs="Century Gothic"/>
          <w:sz w:val="20"/>
          <w:szCs w:val="20"/>
        </w:rPr>
        <w:sectPr w:rsidR="008A31B7">
          <w:pgSz w:w="11910" w:h="16840"/>
          <w:pgMar w:top="800" w:right="1340" w:bottom="1140" w:left="560" w:header="0" w:footer="953" w:gutter="0"/>
          <w:cols w:space="720"/>
        </w:sectPr>
      </w:pPr>
    </w:p>
    <w:p w14:paraId="21E586F5" w14:textId="021F89DB" w:rsidR="008A31B7" w:rsidRDefault="00A84184">
      <w:pPr>
        <w:spacing w:before="45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576" behindDoc="1" locked="0" layoutInCell="1" allowOverlap="1" wp14:anchorId="21E589FC" wp14:editId="1190FBFB">
                <wp:simplePos x="0" y="0"/>
                <wp:positionH relativeFrom="page">
                  <wp:posOffset>499745</wp:posOffset>
                </wp:positionH>
                <wp:positionV relativeFrom="page">
                  <wp:posOffset>4985385</wp:posOffset>
                </wp:positionV>
                <wp:extent cx="1304925" cy="363220"/>
                <wp:effectExtent l="4445" t="3810" r="0" b="4445"/>
                <wp:wrapNone/>
                <wp:docPr id="9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363220"/>
                          <a:chOff x="787" y="7851"/>
                          <a:chExt cx="2055" cy="572"/>
                        </a:xfrm>
                      </wpg:grpSpPr>
                      <wpg:grpSp>
                        <wpg:cNvPr id="92" name="Group 81"/>
                        <wpg:cNvGrpSpPr>
                          <a:grpSpLocks/>
                        </wpg:cNvGrpSpPr>
                        <wpg:grpSpPr bwMode="auto">
                          <a:xfrm>
                            <a:off x="787" y="7851"/>
                            <a:ext cx="2055" cy="287"/>
                            <a:chOff x="787" y="7851"/>
                            <a:chExt cx="2055" cy="287"/>
                          </a:xfrm>
                        </wpg:grpSpPr>
                        <wps:wsp>
                          <wps:cNvPr id="93" name="Freeform 82"/>
                          <wps:cNvSpPr>
                            <a:spLocks/>
                          </wps:cNvSpPr>
                          <wps:spPr bwMode="auto">
                            <a:xfrm>
                              <a:off x="787" y="7851"/>
                              <a:ext cx="2055" cy="287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2055"/>
                                <a:gd name="T2" fmla="+- 0 8137 7851"/>
                                <a:gd name="T3" fmla="*/ 8137 h 287"/>
                                <a:gd name="T4" fmla="+- 0 2842 787"/>
                                <a:gd name="T5" fmla="*/ T4 w 2055"/>
                                <a:gd name="T6" fmla="+- 0 8137 7851"/>
                                <a:gd name="T7" fmla="*/ 8137 h 287"/>
                                <a:gd name="T8" fmla="+- 0 2842 787"/>
                                <a:gd name="T9" fmla="*/ T8 w 2055"/>
                                <a:gd name="T10" fmla="+- 0 7851 7851"/>
                                <a:gd name="T11" fmla="*/ 7851 h 287"/>
                                <a:gd name="T12" fmla="+- 0 787 787"/>
                                <a:gd name="T13" fmla="*/ T12 w 2055"/>
                                <a:gd name="T14" fmla="+- 0 7851 7851"/>
                                <a:gd name="T15" fmla="*/ 7851 h 287"/>
                                <a:gd name="T16" fmla="+- 0 787 787"/>
                                <a:gd name="T17" fmla="*/ T16 w 2055"/>
                                <a:gd name="T18" fmla="+- 0 8137 7851"/>
                                <a:gd name="T19" fmla="*/ 813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287">
                                  <a:moveTo>
                                    <a:pt x="0" y="286"/>
                                  </a:moveTo>
                                  <a:lnTo>
                                    <a:pt x="2055" y="286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9"/>
                        <wpg:cNvGrpSpPr>
                          <a:grpSpLocks/>
                        </wpg:cNvGrpSpPr>
                        <wpg:grpSpPr bwMode="auto">
                          <a:xfrm>
                            <a:off x="787" y="8137"/>
                            <a:ext cx="2055" cy="286"/>
                            <a:chOff x="787" y="8137"/>
                            <a:chExt cx="2055" cy="286"/>
                          </a:xfrm>
                        </wpg:grpSpPr>
                        <wps:wsp>
                          <wps:cNvPr id="95" name="Freeform 80"/>
                          <wps:cNvSpPr>
                            <a:spLocks/>
                          </wps:cNvSpPr>
                          <wps:spPr bwMode="auto">
                            <a:xfrm>
                              <a:off x="787" y="8137"/>
                              <a:ext cx="2055" cy="286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2055"/>
                                <a:gd name="T2" fmla="+- 0 8423 8137"/>
                                <a:gd name="T3" fmla="*/ 8423 h 286"/>
                                <a:gd name="T4" fmla="+- 0 2842 787"/>
                                <a:gd name="T5" fmla="*/ T4 w 2055"/>
                                <a:gd name="T6" fmla="+- 0 8423 8137"/>
                                <a:gd name="T7" fmla="*/ 8423 h 286"/>
                                <a:gd name="T8" fmla="+- 0 2842 787"/>
                                <a:gd name="T9" fmla="*/ T8 w 2055"/>
                                <a:gd name="T10" fmla="+- 0 8137 8137"/>
                                <a:gd name="T11" fmla="*/ 8137 h 286"/>
                                <a:gd name="T12" fmla="+- 0 787 787"/>
                                <a:gd name="T13" fmla="*/ T12 w 2055"/>
                                <a:gd name="T14" fmla="+- 0 8137 8137"/>
                                <a:gd name="T15" fmla="*/ 8137 h 286"/>
                                <a:gd name="T16" fmla="+- 0 787 787"/>
                                <a:gd name="T17" fmla="*/ T16 w 2055"/>
                                <a:gd name="T18" fmla="+- 0 8423 8137"/>
                                <a:gd name="T19" fmla="*/ 842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286">
                                  <a:moveTo>
                                    <a:pt x="0" y="286"/>
                                  </a:moveTo>
                                  <a:lnTo>
                                    <a:pt x="2055" y="286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EA1E5" id="Group 78" o:spid="_x0000_s1026" style="position:absolute;margin-left:39.35pt;margin-top:392.55pt;width:102.75pt;height:28.6pt;z-index:-168904;mso-position-horizontal-relative:page;mso-position-vertical-relative:page" coordorigin="787,7851" coordsize="2055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">
                <v:group id="Group 81" o:spid="_x0000_s1027" style="position:absolute;left:787;top:7851;width:2055;height:287" coordorigin="787,7851" coordsize="2055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2" o:spid="_x0000_s1028" style="position:absolute;left:787;top:7851;width:2055;height:287;visibility:visible;mso-wrap-style:square;v-text-anchor:top" coordsize="2055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b0MMA&#10;AADbAAAADwAAAGRycy9kb3ducmV2LnhtbESPT4vCMBTE74LfITzB25q6QlmrUVRQvHjwH+rt0Tzb&#10;YvPSbaLWb28WFjwOM/MbZjxtTCkeVLvCsoJ+LwJBnFpdcKbgsF9+/YBwHlljaZkUvMjBdNJujTHR&#10;9slbeux8JgKEXYIKcu+rREqX5mTQ9WxFHLyrrQ36IOtM6hqfAW5K+R1FsTRYcFjIsaJFTultdzcK&#10;3O+2iOfH/hnPq/glL82Q8bRRqttpZiMQnhr/Cf+311rBcAB/X8IPkJ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1b0MMAAADbAAAADwAAAAAAAAAAAAAAAACYAgAAZHJzL2Rv&#10;d25yZXYueG1sUEsFBgAAAAAEAAQA9QAAAIgDAAAAAA==&#10;" path="m,286r2055,l2055,,,,,286xe" fillcolor="#ebebeb" stroked="f">
                    <v:path arrowok="t" o:connecttype="custom" o:connectlocs="0,8137;2055,8137;2055,7851;0,7851;0,8137" o:connectangles="0,0,0,0,0"/>
                  </v:shape>
                </v:group>
                <v:group id="Group 79" o:spid="_x0000_s1029" style="position:absolute;left:787;top:8137;width:2055;height:286" coordorigin="787,8137" coordsize="205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0" o:spid="_x0000_s1030" style="position:absolute;left:787;top:8137;width:2055;height:286;visibility:visible;mso-wrap-style:square;v-text-anchor:top" coordsize="205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VMMA&#10;AADbAAAADwAAAGRycy9kb3ducmV2LnhtbESPUWvCQBCE34X+h2MLfSl6aVHR6CmhVLH0qeoPWHNr&#10;EszupblT47/3CgUfh5n5hpkvO67VhVpfOTHwNkhAkeTOVlIY2O9W/QkoH1As1k7IwI08LBdPvTmm&#10;1l3lhy7bUKgIEZ+igTKEJtXa5yUx+oFrSKJ3dC1jiLIttG3xGuFc6/ckGWvGSuJCiQ19lJSftmc2&#10;kGyy2+iVs9/DkImLz/X569uSMS/PXTYDFagLj/B/e2MNTEfw9yX+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wEVMMAAADbAAAADwAAAAAAAAAAAAAAAACYAgAAZHJzL2Rv&#10;d25yZXYueG1sUEsFBgAAAAAEAAQA9QAAAIgDAAAAAA==&#10;" path="m,286r2055,l2055,,,,,286xe" fillcolor="#ebebeb" stroked="f">
                    <v:path arrowok="t" o:connecttype="custom" o:connectlocs="0,8423;2055,8423;2055,8137;0,8137;0,84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600" behindDoc="1" locked="0" layoutInCell="1" allowOverlap="1" wp14:anchorId="21E589FD" wp14:editId="7EC735CF">
                <wp:simplePos x="0" y="0"/>
                <wp:positionH relativeFrom="page">
                  <wp:posOffset>1941830</wp:posOffset>
                </wp:positionH>
                <wp:positionV relativeFrom="page">
                  <wp:posOffset>4985385</wp:posOffset>
                </wp:positionV>
                <wp:extent cx="2924175" cy="1192530"/>
                <wp:effectExtent l="0" t="3810" r="1270" b="3810"/>
                <wp:wrapNone/>
                <wp:docPr id="7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1192530"/>
                          <a:chOff x="3058" y="7851"/>
                          <a:chExt cx="4605" cy="1878"/>
                        </a:xfrm>
                      </wpg:grpSpPr>
                      <wpg:grpSp>
                        <wpg:cNvPr id="77" name="Group 76"/>
                        <wpg:cNvGrpSpPr>
                          <a:grpSpLocks/>
                        </wpg:cNvGrpSpPr>
                        <wpg:grpSpPr bwMode="auto">
                          <a:xfrm>
                            <a:off x="3058" y="7851"/>
                            <a:ext cx="4605" cy="287"/>
                            <a:chOff x="3058" y="7851"/>
                            <a:chExt cx="4605" cy="287"/>
                          </a:xfrm>
                        </wpg:grpSpPr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3058" y="7851"/>
                              <a:ext cx="4605" cy="287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8137 7851"/>
                                <a:gd name="T3" fmla="*/ 8137 h 287"/>
                                <a:gd name="T4" fmla="+- 0 7662 3058"/>
                                <a:gd name="T5" fmla="*/ T4 w 4605"/>
                                <a:gd name="T6" fmla="+- 0 8137 7851"/>
                                <a:gd name="T7" fmla="*/ 8137 h 287"/>
                                <a:gd name="T8" fmla="+- 0 7662 3058"/>
                                <a:gd name="T9" fmla="*/ T8 w 4605"/>
                                <a:gd name="T10" fmla="+- 0 7851 7851"/>
                                <a:gd name="T11" fmla="*/ 7851 h 287"/>
                                <a:gd name="T12" fmla="+- 0 3058 3058"/>
                                <a:gd name="T13" fmla="*/ T12 w 4605"/>
                                <a:gd name="T14" fmla="+- 0 7851 7851"/>
                                <a:gd name="T15" fmla="*/ 7851 h 287"/>
                                <a:gd name="T16" fmla="+- 0 3058 3058"/>
                                <a:gd name="T17" fmla="*/ T16 w 4605"/>
                                <a:gd name="T18" fmla="+- 0 8137 7851"/>
                                <a:gd name="T19" fmla="*/ 813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87">
                                  <a:moveTo>
                                    <a:pt x="0" y="286"/>
                                  </a:moveTo>
                                  <a:lnTo>
                                    <a:pt x="4604" y="286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4"/>
                        <wpg:cNvGrpSpPr>
                          <a:grpSpLocks/>
                        </wpg:cNvGrpSpPr>
                        <wpg:grpSpPr bwMode="auto">
                          <a:xfrm>
                            <a:off x="3058" y="8137"/>
                            <a:ext cx="4605" cy="286"/>
                            <a:chOff x="3058" y="8137"/>
                            <a:chExt cx="4605" cy="286"/>
                          </a:xfrm>
                        </wpg:grpSpPr>
                        <wps:wsp>
                          <wps:cNvPr id="80" name="Freeform 75"/>
                          <wps:cNvSpPr>
                            <a:spLocks/>
                          </wps:cNvSpPr>
                          <wps:spPr bwMode="auto">
                            <a:xfrm>
                              <a:off x="3058" y="8137"/>
                              <a:ext cx="4605" cy="286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8423 8137"/>
                                <a:gd name="T3" fmla="*/ 8423 h 286"/>
                                <a:gd name="T4" fmla="+- 0 7662 3058"/>
                                <a:gd name="T5" fmla="*/ T4 w 4605"/>
                                <a:gd name="T6" fmla="+- 0 8423 8137"/>
                                <a:gd name="T7" fmla="*/ 8423 h 286"/>
                                <a:gd name="T8" fmla="+- 0 7662 3058"/>
                                <a:gd name="T9" fmla="*/ T8 w 4605"/>
                                <a:gd name="T10" fmla="+- 0 8137 8137"/>
                                <a:gd name="T11" fmla="*/ 8137 h 286"/>
                                <a:gd name="T12" fmla="+- 0 3058 3058"/>
                                <a:gd name="T13" fmla="*/ T12 w 4605"/>
                                <a:gd name="T14" fmla="+- 0 8137 8137"/>
                                <a:gd name="T15" fmla="*/ 8137 h 286"/>
                                <a:gd name="T16" fmla="+- 0 3058 3058"/>
                                <a:gd name="T17" fmla="*/ T16 w 4605"/>
                                <a:gd name="T18" fmla="+- 0 8423 8137"/>
                                <a:gd name="T19" fmla="*/ 842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86">
                                  <a:moveTo>
                                    <a:pt x="0" y="286"/>
                                  </a:moveTo>
                                  <a:lnTo>
                                    <a:pt x="4604" y="286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2"/>
                        <wpg:cNvGrpSpPr>
                          <a:grpSpLocks/>
                        </wpg:cNvGrpSpPr>
                        <wpg:grpSpPr bwMode="auto">
                          <a:xfrm>
                            <a:off x="3058" y="8423"/>
                            <a:ext cx="4605" cy="245"/>
                            <a:chOff x="3058" y="8423"/>
                            <a:chExt cx="4605" cy="245"/>
                          </a:xfrm>
                        </wpg:grpSpPr>
                        <wps:wsp>
                          <wps:cNvPr id="82" name="Freeform 73"/>
                          <wps:cNvSpPr>
                            <a:spLocks/>
                          </wps:cNvSpPr>
                          <wps:spPr bwMode="auto">
                            <a:xfrm>
                              <a:off x="3058" y="8423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8668 8423"/>
                                <a:gd name="T3" fmla="*/ 8668 h 245"/>
                                <a:gd name="T4" fmla="+- 0 7662 3058"/>
                                <a:gd name="T5" fmla="*/ T4 w 4605"/>
                                <a:gd name="T6" fmla="+- 0 8668 8423"/>
                                <a:gd name="T7" fmla="*/ 8668 h 245"/>
                                <a:gd name="T8" fmla="+- 0 7662 3058"/>
                                <a:gd name="T9" fmla="*/ T8 w 4605"/>
                                <a:gd name="T10" fmla="+- 0 8423 8423"/>
                                <a:gd name="T11" fmla="*/ 8423 h 245"/>
                                <a:gd name="T12" fmla="+- 0 3058 3058"/>
                                <a:gd name="T13" fmla="*/ T12 w 4605"/>
                                <a:gd name="T14" fmla="+- 0 8423 8423"/>
                                <a:gd name="T15" fmla="*/ 8423 h 245"/>
                                <a:gd name="T16" fmla="+- 0 3058 3058"/>
                                <a:gd name="T17" fmla="*/ T16 w 4605"/>
                                <a:gd name="T18" fmla="+- 0 8668 8423"/>
                                <a:gd name="T19" fmla="*/ 866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0"/>
                        <wpg:cNvGrpSpPr>
                          <a:grpSpLocks/>
                        </wpg:cNvGrpSpPr>
                        <wpg:grpSpPr bwMode="auto">
                          <a:xfrm>
                            <a:off x="3058" y="8668"/>
                            <a:ext cx="4605" cy="245"/>
                            <a:chOff x="3058" y="8668"/>
                            <a:chExt cx="4605" cy="245"/>
                          </a:xfrm>
                        </wpg:grpSpPr>
                        <wps:wsp>
                          <wps:cNvPr id="84" name="Freeform 71"/>
                          <wps:cNvSpPr>
                            <a:spLocks/>
                          </wps:cNvSpPr>
                          <wps:spPr bwMode="auto">
                            <a:xfrm>
                              <a:off x="3058" y="8668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8913 8668"/>
                                <a:gd name="T3" fmla="*/ 8913 h 245"/>
                                <a:gd name="T4" fmla="+- 0 7662 3058"/>
                                <a:gd name="T5" fmla="*/ T4 w 4605"/>
                                <a:gd name="T6" fmla="+- 0 8913 8668"/>
                                <a:gd name="T7" fmla="*/ 8913 h 245"/>
                                <a:gd name="T8" fmla="+- 0 7662 3058"/>
                                <a:gd name="T9" fmla="*/ T8 w 4605"/>
                                <a:gd name="T10" fmla="+- 0 8668 8668"/>
                                <a:gd name="T11" fmla="*/ 8668 h 245"/>
                                <a:gd name="T12" fmla="+- 0 3058 3058"/>
                                <a:gd name="T13" fmla="*/ T12 w 4605"/>
                                <a:gd name="T14" fmla="+- 0 8668 8668"/>
                                <a:gd name="T15" fmla="*/ 8668 h 245"/>
                                <a:gd name="T16" fmla="+- 0 3058 3058"/>
                                <a:gd name="T17" fmla="*/ T16 w 4605"/>
                                <a:gd name="T18" fmla="+- 0 8913 8668"/>
                                <a:gd name="T19" fmla="*/ 891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8"/>
                        <wpg:cNvGrpSpPr>
                          <a:grpSpLocks/>
                        </wpg:cNvGrpSpPr>
                        <wpg:grpSpPr bwMode="auto">
                          <a:xfrm>
                            <a:off x="3058" y="8913"/>
                            <a:ext cx="4605" cy="286"/>
                            <a:chOff x="3058" y="8913"/>
                            <a:chExt cx="4605" cy="286"/>
                          </a:xfrm>
                        </wpg:grpSpPr>
                        <wps:wsp>
                          <wps:cNvPr id="86" name="Freeform 69"/>
                          <wps:cNvSpPr>
                            <a:spLocks/>
                          </wps:cNvSpPr>
                          <wps:spPr bwMode="auto">
                            <a:xfrm>
                              <a:off x="3058" y="8913"/>
                              <a:ext cx="4605" cy="286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9198 8913"/>
                                <a:gd name="T3" fmla="*/ 9198 h 286"/>
                                <a:gd name="T4" fmla="+- 0 7662 3058"/>
                                <a:gd name="T5" fmla="*/ T4 w 4605"/>
                                <a:gd name="T6" fmla="+- 0 9198 8913"/>
                                <a:gd name="T7" fmla="*/ 9198 h 286"/>
                                <a:gd name="T8" fmla="+- 0 7662 3058"/>
                                <a:gd name="T9" fmla="*/ T8 w 4605"/>
                                <a:gd name="T10" fmla="+- 0 8913 8913"/>
                                <a:gd name="T11" fmla="*/ 8913 h 286"/>
                                <a:gd name="T12" fmla="+- 0 3058 3058"/>
                                <a:gd name="T13" fmla="*/ T12 w 4605"/>
                                <a:gd name="T14" fmla="+- 0 8913 8913"/>
                                <a:gd name="T15" fmla="*/ 8913 h 286"/>
                                <a:gd name="T16" fmla="+- 0 3058 3058"/>
                                <a:gd name="T17" fmla="*/ T16 w 4605"/>
                                <a:gd name="T18" fmla="+- 0 9198 8913"/>
                                <a:gd name="T19" fmla="*/ 919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86">
                                  <a:moveTo>
                                    <a:pt x="0" y="285"/>
                                  </a:moveTo>
                                  <a:lnTo>
                                    <a:pt x="4604" y="28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6"/>
                        <wpg:cNvGrpSpPr>
                          <a:grpSpLocks/>
                        </wpg:cNvGrpSpPr>
                        <wpg:grpSpPr bwMode="auto">
                          <a:xfrm>
                            <a:off x="3058" y="9198"/>
                            <a:ext cx="4605" cy="245"/>
                            <a:chOff x="3058" y="9198"/>
                            <a:chExt cx="4605" cy="245"/>
                          </a:xfrm>
                        </wpg:grpSpPr>
                        <wps:wsp>
                          <wps:cNvPr id="88" name="Freeform 67"/>
                          <wps:cNvSpPr>
                            <a:spLocks/>
                          </wps:cNvSpPr>
                          <wps:spPr bwMode="auto">
                            <a:xfrm>
                              <a:off x="3058" y="9198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9443 9198"/>
                                <a:gd name="T3" fmla="*/ 9443 h 245"/>
                                <a:gd name="T4" fmla="+- 0 7662 3058"/>
                                <a:gd name="T5" fmla="*/ T4 w 4605"/>
                                <a:gd name="T6" fmla="+- 0 9443 9198"/>
                                <a:gd name="T7" fmla="*/ 9443 h 245"/>
                                <a:gd name="T8" fmla="+- 0 7662 3058"/>
                                <a:gd name="T9" fmla="*/ T8 w 4605"/>
                                <a:gd name="T10" fmla="+- 0 9198 9198"/>
                                <a:gd name="T11" fmla="*/ 9198 h 245"/>
                                <a:gd name="T12" fmla="+- 0 3058 3058"/>
                                <a:gd name="T13" fmla="*/ T12 w 4605"/>
                                <a:gd name="T14" fmla="+- 0 9198 9198"/>
                                <a:gd name="T15" fmla="*/ 9198 h 245"/>
                                <a:gd name="T16" fmla="+- 0 3058 3058"/>
                                <a:gd name="T17" fmla="*/ T16 w 4605"/>
                                <a:gd name="T18" fmla="+- 0 9443 9198"/>
                                <a:gd name="T19" fmla="*/ 944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4"/>
                        <wpg:cNvGrpSpPr>
                          <a:grpSpLocks/>
                        </wpg:cNvGrpSpPr>
                        <wpg:grpSpPr bwMode="auto">
                          <a:xfrm>
                            <a:off x="3058" y="9443"/>
                            <a:ext cx="4605" cy="286"/>
                            <a:chOff x="3058" y="9443"/>
                            <a:chExt cx="4605" cy="286"/>
                          </a:xfrm>
                        </wpg:grpSpPr>
                        <wps:wsp>
                          <wps:cNvPr id="90" name="Freeform 65"/>
                          <wps:cNvSpPr>
                            <a:spLocks/>
                          </wps:cNvSpPr>
                          <wps:spPr bwMode="auto">
                            <a:xfrm>
                              <a:off x="3058" y="9443"/>
                              <a:ext cx="4605" cy="286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9729 9443"/>
                                <a:gd name="T3" fmla="*/ 9729 h 286"/>
                                <a:gd name="T4" fmla="+- 0 7662 3058"/>
                                <a:gd name="T5" fmla="*/ T4 w 4605"/>
                                <a:gd name="T6" fmla="+- 0 9729 9443"/>
                                <a:gd name="T7" fmla="*/ 9729 h 286"/>
                                <a:gd name="T8" fmla="+- 0 7662 3058"/>
                                <a:gd name="T9" fmla="*/ T8 w 4605"/>
                                <a:gd name="T10" fmla="+- 0 9443 9443"/>
                                <a:gd name="T11" fmla="*/ 9443 h 286"/>
                                <a:gd name="T12" fmla="+- 0 3058 3058"/>
                                <a:gd name="T13" fmla="*/ T12 w 4605"/>
                                <a:gd name="T14" fmla="+- 0 9443 9443"/>
                                <a:gd name="T15" fmla="*/ 9443 h 286"/>
                                <a:gd name="T16" fmla="+- 0 3058 3058"/>
                                <a:gd name="T17" fmla="*/ T16 w 4605"/>
                                <a:gd name="T18" fmla="+- 0 9729 9443"/>
                                <a:gd name="T19" fmla="*/ 972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86">
                                  <a:moveTo>
                                    <a:pt x="0" y="286"/>
                                  </a:moveTo>
                                  <a:lnTo>
                                    <a:pt x="4604" y="286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6008F" id="Group 63" o:spid="_x0000_s1026" style="position:absolute;margin-left:152.9pt;margin-top:392.55pt;width:230.25pt;height:93.9pt;z-index:-168880;mso-position-horizontal-relative:page;mso-position-vertical-relative:page" coordorigin="3058,7851" coordsize="4605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">
                <v:group id="Group 76" o:spid="_x0000_s1027" style="position:absolute;left:3058;top:7851;width:4605;height:287" coordorigin="3058,7851" coordsize="4605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7" o:spid="_x0000_s1028" style="position:absolute;left:3058;top:7851;width:4605;height:287;visibility:visible;mso-wrap-style:square;v-text-anchor:top" coordsize="4605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OYsEA&#10;AADbAAAADwAAAGRycy9kb3ducmV2LnhtbERPz2vCMBS+D/wfwhN201QFdZ1RRBDcYKJ1hx0fzbOt&#10;Ni+hyWzdX28Owo4f3+/FqjO1uFHjK8sKRsMEBHFudcWFgu/TdjAH4QOyxtoyKbiTh9Wy97LAVNuW&#10;j3TLQiFiCPsUFZQhuFRKn5dk0A+tI47c2TYGQ4RNIXWDbQw3tRwnyVQarDg2lOhoU1J+zX6NAtd9&#10;7r8mH/OfypExh7fZpZXZn1Kv/W79DiJQF/7FT/dOK5jFsfF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IDmLBAAAA2wAAAA8AAAAAAAAAAAAAAAAAmAIAAGRycy9kb3du&#10;cmV2LnhtbFBLBQYAAAAABAAEAPUAAACGAwAAAAA=&#10;" path="m,286r4604,l4604,,,,,286xe" fillcolor="#ebebeb" stroked="f">
                    <v:path arrowok="t" o:connecttype="custom" o:connectlocs="0,8137;4604,8137;4604,7851;0,7851;0,8137" o:connectangles="0,0,0,0,0"/>
                  </v:shape>
                </v:group>
                <v:group id="Group 74" o:spid="_x0000_s1029" style="position:absolute;left:3058;top:8137;width:4605;height:286" coordorigin="3058,8137" coordsize="460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5" o:spid="_x0000_s1030" style="position:absolute;left:3058;top:8137;width:4605;height:286;visibility:visible;mso-wrap-style:square;v-text-anchor:top" coordsize="460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1bcEA&#10;AADbAAAADwAAAGRycy9kb3ducmV2LnhtbERPy2rCQBTdF/yH4Qru6owVRGMmUiwGkW58lG4vmWsS&#10;mrmTZEaNf99ZFLo8nHe6GWwj7tT72rGG2VSBIC6cqbnUcDnvXpcgfEA22DgmDU/ysMlGLykmxj34&#10;SPdTKEUMYZ+ghiqENpHSFxVZ9FPXEkfu6nqLIcK+lKbHRwy3jXxTaiEt1hwbKmxpW1Hxc7pZDUpR&#10;9xGa1Xz+/bU/5EfzafKu0HoyHt7XIAIN4V/8594bDcu4Pn6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qNW3BAAAA2wAAAA8AAAAAAAAAAAAAAAAAmAIAAGRycy9kb3du&#10;cmV2LnhtbFBLBQYAAAAABAAEAPUAAACGAwAAAAA=&#10;" path="m,286r4604,l4604,,,,,286xe" fillcolor="#ebebeb" stroked="f">
                    <v:path arrowok="t" o:connecttype="custom" o:connectlocs="0,8423;4604,8423;4604,8137;0,8137;0,8423" o:connectangles="0,0,0,0,0"/>
                  </v:shape>
                </v:group>
                <v:group id="Group 72" o:spid="_x0000_s1031" style="position:absolute;left:3058;top:8423;width:4605;height:245" coordorigin="3058,8423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3" o:spid="_x0000_s1032" style="position:absolute;left:3058;top:8423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/KsIA&#10;AADbAAAADwAAAGRycy9kb3ducmV2LnhtbESPQWsCMRSE7wX/Q3hCbzVxW4qsRhGh6MFLrRdvz80z&#10;Wdy8rJvUXf99Uyj0OMzMN8xiNfhG3KmLdWAN04kCQVwFU7PVcPz6eJmBiAnZYBOYNDwowmo5elpg&#10;aULPn3Q/JCsyhGOJGlxKbSllrBx5jJPQEmfvEjqPKcvOStNhn+G+kYVS79JjzXnBYUsbR9X18O01&#10;JNtPb+71rdieesXKniOpsNf6eTys5yASDek//NfeGQ2zAn6/5B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b8qwgAAANsAAAAPAAAAAAAAAAAAAAAAAJgCAABkcnMvZG93&#10;bnJldi54bWxQSwUGAAAAAAQABAD1AAAAhwMAAAAA&#10;" path="m,245r4604,l4604,,,,,245xe" fillcolor="#ebebeb" stroked="f">
                    <v:path arrowok="t" o:connecttype="custom" o:connectlocs="0,8668;4604,8668;4604,8423;0,8423;0,8668" o:connectangles="0,0,0,0,0"/>
                  </v:shape>
                </v:group>
                <v:group id="Group 70" o:spid="_x0000_s1033" style="position:absolute;left:3058;top:8668;width:4605;height:245" coordorigin="3058,8668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1" o:spid="_x0000_s1034" style="position:absolute;left:3058;top:8668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SCxcIA&#10;AADbAAAADwAAAGRycy9kb3ducmV2LnhtbESPQWsCMRSE74X+h/AK3mqyVkS2xqUI0h68qL309rp5&#10;TZZuXrab1F3/vREEj8PMfMOsqtG34kR9bAJrKKYKBHEdTMNWw+dx+7wEEROywTYwaThThGr9+LDC&#10;0oSB93Q6JCsyhGOJGlxKXSllrB15jNPQEWfvJ/QeU5a9labHIcN9K2dKLaTHhvOCw442jurfw7/X&#10;kOxQ/LmX+ez9a1Cs7HckFXZaT57Gt1cQicZ0D9/aH0bDcg7XL/kH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ILFwgAAANsAAAAPAAAAAAAAAAAAAAAAAJgCAABkcnMvZG93&#10;bnJldi54bWxQSwUGAAAAAAQABAD1AAAAhwMAAAAA&#10;" path="m,245r4604,l4604,,,,,245xe" fillcolor="#ebebeb" stroked="f">
                    <v:path arrowok="t" o:connecttype="custom" o:connectlocs="0,8913;4604,8913;4604,8668;0,8668;0,8913" o:connectangles="0,0,0,0,0"/>
                  </v:shape>
                </v:group>
                <v:group id="Group 68" o:spid="_x0000_s1035" style="position:absolute;left:3058;top:8913;width:4605;height:286" coordorigin="3058,8913" coordsize="460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9" o:spid="_x0000_s1036" style="position:absolute;left:3058;top:8913;width:4605;height:286;visibility:visible;mso-wrap-style:square;v-text-anchor:top" coordsize="460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IgsQA&#10;AADbAAAADwAAAGRycy9kb3ducmV2LnhtbESPT2vCQBTE7wW/w/KE3uquFYKmrkGUSpBe/Eevj+xr&#10;Epp9G7PbGL99t1DwOMzMb5hlNthG9NT52rGG6USBIC6cqbnUcD69v8xB+IBssHFMGu7kIVuNnpaY&#10;GnfjA/XHUIoIYZ+ihiqENpXSFxVZ9BPXEkfvy3UWQ5RdKU2Htwi3jXxVKpEWa44LFba0qaj4Pv5Y&#10;DUrRdRuaxWz2ecn3u4P5MLtrofXzeFi/gQg0hEf4v50bDfME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CILEAAAA2wAAAA8AAAAAAAAAAAAAAAAAmAIAAGRycy9k&#10;b3ducmV2LnhtbFBLBQYAAAAABAAEAPUAAACJAwAAAAA=&#10;" path="m,285r4604,l4604,,,,,285xe" fillcolor="#ebebeb" stroked="f">
                    <v:path arrowok="t" o:connecttype="custom" o:connectlocs="0,9198;4604,9198;4604,8913;0,8913;0,9198" o:connectangles="0,0,0,0,0"/>
                  </v:shape>
                </v:group>
                <v:group id="Group 66" o:spid="_x0000_s1037" style="position:absolute;left:3058;top:9198;width:4605;height:245" coordorigin="3058,9198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7" o:spid="_x0000_s1038" style="position:absolute;left:3058;top:9198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IwL4A&#10;AADbAAAADwAAAGRycy9kb3ducmV2LnhtbERPTWsCMRC9F/wPYQRvNVGLyGoUKZR68FLtpbdxMyaL&#10;m8m6Sd3135uD4PHxvleb3tfiRm2sAmuYjBUI4jKYiq2G3+PX+wJETMgG68Ck4U4RNuvB2woLEzr+&#10;odshWZFDOBaowaXUFFLG0pHHOA4NcebOofWYMmytNC12OdzXcqrUXHqsODc4bOjTUXk5/HsNyXaT&#10;q5t9TL//OsXKniKpsNd6NOy3SxCJ+vQSP907o2GRx+Yv+QfI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7ZiMC+AAAA2wAAAA8AAAAAAAAAAAAAAAAAmAIAAGRycy9kb3ducmV2&#10;LnhtbFBLBQYAAAAABAAEAPUAAACDAwAAAAA=&#10;" path="m,245r4604,l4604,,,,,245xe" fillcolor="#ebebeb" stroked="f">
                    <v:path arrowok="t" o:connecttype="custom" o:connectlocs="0,9443;4604,9443;4604,9198;0,9198;0,9443" o:connectangles="0,0,0,0,0"/>
                  </v:shape>
                </v:group>
                <v:group id="Group 64" o:spid="_x0000_s1039" style="position:absolute;left:3058;top:9443;width:4605;height:286" coordorigin="3058,9443" coordsize="460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5" o:spid="_x0000_s1040" style="position:absolute;left:3058;top:9443;width:4605;height:286;visibility:visible;mso-wrap-style:square;v-text-anchor:top" coordsize="460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sMEA&#10;AADbAAAADwAAAGRycy9kb3ducmV2LnhtbERPyWrDMBC9F/IPYgK9NVJrCIkbJZSWGlN6cRZ6HayJ&#10;bWKNbEuN3b+PDoUcH2/f7CbbiisNvnGs4XmhQBCXzjRcaTgePp9WIHxANtg6Jg1/5GG3nT1sMDVu&#10;5IKu+1CJGMI+RQ11CF0qpS9rsugXriOO3NkNFkOEQyXNgGMMt618UWopLTYcG2rs6L2m8rL/tRqU&#10;ov4jtOsk+TnlX1lhvk3Wl1o/zqe3VxCBpnAX/7tzo2Ed18cv8Q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zo7DBAAAA2wAAAA8AAAAAAAAAAAAAAAAAmAIAAGRycy9kb3du&#10;cmV2LnhtbFBLBQYAAAAABAAEAPUAAACGAwAAAAA=&#10;" path="m,286r4604,l4604,,,,,286xe" fillcolor="#ebebeb" stroked="f">
                    <v:path arrowok="t" o:connecttype="custom" o:connectlocs="0,9729;4604,9729;4604,9443;0,9443;0,972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624" behindDoc="1" locked="0" layoutInCell="1" allowOverlap="1" wp14:anchorId="21E589FE" wp14:editId="013E7676">
                <wp:simplePos x="0" y="0"/>
                <wp:positionH relativeFrom="page">
                  <wp:posOffset>5002530</wp:posOffset>
                </wp:positionH>
                <wp:positionV relativeFrom="page">
                  <wp:posOffset>4985385</wp:posOffset>
                </wp:positionV>
                <wp:extent cx="1573530" cy="700405"/>
                <wp:effectExtent l="1905" t="3810" r="0" b="635"/>
                <wp:wrapNone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700405"/>
                          <a:chOff x="7878" y="7851"/>
                          <a:chExt cx="2478" cy="1103"/>
                        </a:xfrm>
                      </wpg:grpSpPr>
                      <wpg:grpSp>
                        <wpg:cNvPr id="68" name="Group 61"/>
                        <wpg:cNvGrpSpPr>
                          <a:grpSpLocks/>
                        </wpg:cNvGrpSpPr>
                        <wpg:grpSpPr bwMode="auto">
                          <a:xfrm>
                            <a:off x="7878" y="7851"/>
                            <a:ext cx="2478" cy="287"/>
                            <a:chOff x="7878" y="7851"/>
                            <a:chExt cx="2478" cy="287"/>
                          </a:xfrm>
                        </wpg:grpSpPr>
                        <wps:wsp>
                          <wps:cNvPr id="69" name="Freeform 62"/>
                          <wps:cNvSpPr>
                            <a:spLocks/>
                          </wps:cNvSpPr>
                          <wps:spPr bwMode="auto">
                            <a:xfrm>
                              <a:off x="7878" y="7851"/>
                              <a:ext cx="2478" cy="287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478"/>
                                <a:gd name="T2" fmla="+- 0 8137 7851"/>
                                <a:gd name="T3" fmla="*/ 8137 h 287"/>
                                <a:gd name="T4" fmla="+- 0 10355 7878"/>
                                <a:gd name="T5" fmla="*/ T4 w 2478"/>
                                <a:gd name="T6" fmla="+- 0 8137 7851"/>
                                <a:gd name="T7" fmla="*/ 8137 h 287"/>
                                <a:gd name="T8" fmla="+- 0 10355 7878"/>
                                <a:gd name="T9" fmla="*/ T8 w 2478"/>
                                <a:gd name="T10" fmla="+- 0 7851 7851"/>
                                <a:gd name="T11" fmla="*/ 7851 h 287"/>
                                <a:gd name="T12" fmla="+- 0 7878 7878"/>
                                <a:gd name="T13" fmla="*/ T12 w 2478"/>
                                <a:gd name="T14" fmla="+- 0 7851 7851"/>
                                <a:gd name="T15" fmla="*/ 7851 h 287"/>
                                <a:gd name="T16" fmla="+- 0 7878 7878"/>
                                <a:gd name="T17" fmla="*/ T16 w 2478"/>
                                <a:gd name="T18" fmla="+- 0 8137 7851"/>
                                <a:gd name="T19" fmla="*/ 813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8" h="287">
                                  <a:moveTo>
                                    <a:pt x="0" y="286"/>
                                  </a:moveTo>
                                  <a:lnTo>
                                    <a:pt x="2477" y="286"/>
                                  </a:lnTo>
                                  <a:lnTo>
                                    <a:pt x="24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59"/>
                        <wpg:cNvGrpSpPr>
                          <a:grpSpLocks/>
                        </wpg:cNvGrpSpPr>
                        <wpg:grpSpPr bwMode="auto">
                          <a:xfrm>
                            <a:off x="7878" y="8137"/>
                            <a:ext cx="2478" cy="286"/>
                            <a:chOff x="7878" y="8137"/>
                            <a:chExt cx="2478" cy="286"/>
                          </a:xfrm>
                        </wpg:grpSpPr>
                        <wps:wsp>
                          <wps:cNvPr id="71" name="Freeform 60"/>
                          <wps:cNvSpPr>
                            <a:spLocks/>
                          </wps:cNvSpPr>
                          <wps:spPr bwMode="auto">
                            <a:xfrm>
                              <a:off x="7878" y="8137"/>
                              <a:ext cx="2478" cy="28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478"/>
                                <a:gd name="T2" fmla="+- 0 8423 8137"/>
                                <a:gd name="T3" fmla="*/ 8423 h 286"/>
                                <a:gd name="T4" fmla="+- 0 10355 7878"/>
                                <a:gd name="T5" fmla="*/ T4 w 2478"/>
                                <a:gd name="T6" fmla="+- 0 8423 8137"/>
                                <a:gd name="T7" fmla="*/ 8423 h 286"/>
                                <a:gd name="T8" fmla="+- 0 10355 7878"/>
                                <a:gd name="T9" fmla="*/ T8 w 2478"/>
                                <a:gd name="T10" fmla="+- 0 8137 8137"/>
                                <a:gd name="T11" fmla="*/ 8137 h 286"/>
                                <a:gd name="T12" fmla="+- 0 7878 7878"/>
                                <a:gd name="T13" fmla="*/ T12 w 2478"/>
                                <a:gd name="T14" fmla="+- 0 8137 8137"/>
                                <a:gd name="T15" fmla="*/ 8137 h 286"/>
                                <a:gd name="T16" fmla="+- 0 7878 7878"/>
                                <a:gd name="T17" fmla="*/ T16 w 2478"/>
                                <a:gd name="T18" fmla="+- 0 8423 8137"/>
                                <a:gd name="T19" fmla="*/ 842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8" h="286">
                                  <a:moveTo>
                                    <a:pt x="0" y="286"/>
                                  </a:moveTo>
                                  <a:lnTo>
                                    <a:pt x="2477" y="286"/>
                                  </a:lnTo>
                                  <a:lnTo>
                                    <a:pt x="24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7"/>
                        <wpg:cNvGrpSpPr>
                          <a:grpSpLocks/>
                        </wpg:cNvGrpSpPr>
                        <wpg:grpSpPr bwMode="auto">
                          <a:xfrm>
                            <a:off x="7878" y="8423"/>
                            <a:ext cx="2478" cy="245"/>
                            <a:chOff x="7878" y="8423"/>
                            <a:chExt cx="2478" cy="245"/>
                          </a:xfrm>
                        </wpg:grpSpPr>
                        <wps:wsp>
                          <wps:cNvPr id="73" name="Freeform 58"/>
                          <wps:cNvSpPr>
                            <a:spLocks/>
                          </wps:cNvSpPr>
                          <wps:spPr bwMode="auto">
                            <a:xfrm>
                              <a:off x="7878" y="8423"/>
                              <a:ext cx="2478" cy="245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478"/>
                                <a:gd name="T2" fmla="+- 0 8668 8423"/>
                                <a:gd name="T3" fmla="*/ 8668 h 245"/>
                                <a:gd name="T4" fmla="+- 0 10355 7878"/>
                                <a:gd name="T5" fmla="*/ T4 w 2478"/>
                                <a:gd name="T6" fmla="+- 0 8668 8423"/>
                                <a:gd name="T7" fmla="*/ 8668 h 245"/>
                                <a:gd name="T8" fmla="+- 0 10355 7878"/>
                                <a:gd name="T9" fmla="*/ T8 w 2478"/>
                                <a:gd name="T10" fmla="+- 0 8423 8423"/>
                                <a:gd name="T11" fmla="*/ 8423 h 245"/>
                                <a:gd name="T12" fmla="+- 0 7878 7878"/>
                                <a:gd name="T13" fmla="*/ T12 w 2478"/>
                                <a:gd name="T14" fmla="+- 0 8423 8423"/>
                                <a:gd name="T15" fmla="*/ 8423 h 245"/>
                                <a:gd name="T16" fmla="+- 0 7878 7878"/>
                                <a:gd name="T17" fmla="*/ T16 w 2478"/>
                                <a:gd name="T18" fmla="+- 0 8668 8423"/>
                                <a:gd name="T19" fmla="*/ 866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8" h="245">
                                  <a:moveTo>
                                    <a:pt x="0" y="245"/>
                                  </a:moveTo>
                                  <a:lnTo>
                                    <a:pt x="2477" y="245"/>
                                  </a:lnTo>
                                  <a:lnTo>
                                    <a:pt x="24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5"/>
                        <wpg:cNvGrpSpPr>
                          <a:grpSpLocks/>
                        </wpg:cNvGrpSpPr>
                        <wpg:grpSpPr bwMode="auto">
                          <a:xfrm>
                            <a:off x="7878" y="8668"/>
                            <a:ext cx="2478" cy="286"/>
                            <a:chOff x="7878" y="8668"/>
                            <a:chExt cx="2478" cy="286"/>
                          </a:xfrm>
                        </wpg:grpSpPr>
                        <wps:wsp>
                          <wps:cNvPr id="75" name="Freeform 56"/>
                          <wps:cNvSpPr>
                            <a:spLocks/>
                          </wps:cNvSpPr>
                          <wps:spPr bwMode="auto">
                            <a:xfrm>
                              <a:off x="7878" y="8668"/>
                              <a:ext cx="2478" cy="28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2478"/>
                                <a:gd name="T2" fmla="+- 0 8953 8668"/>
                                <a:gd name="T3" fmla="*/ 8953 h 286"/>
                                <a:gd name="T4" fmla="+- 0 10355 7878"/>
                                <a:gd name="T5" fmla="*/ T4 w 2478"/>
                                <a:gd name="T6" fmla="+- 0 8953 8668"/>
                                <a:gd name="T7" fmla="*/ 8953 h 286"/>
                                <a:gd name="T8" fmla="+- 0 10355 7878"/>
                                <a:gd name="T9" fmla="*/ T8 w 2478"/>
                                <a:gd name="T10" fmla="+- 0 8668 8668"/>
                                <a:gd name="T11" fmla="*/ 8668 h 286"/>
                                <a:gd name="T12" fmla="+- 0 7878 7878"/>
                                <a:gd name="T13" fmla="*/ T12 w 2478"/>
                                <a:gd name="T14" fmla="+- 0 8668 8668"/>
                                <a:gd name="T15" fmla="*/ 8668 h 286"/>
                                <a:gd name="T16" fmla="+- 0 7878 7878"/>
                                <a:gd name="T17" fmla="*/ T16 w 2478"/>
                                <a:gd name="T18" fmla="+- 0 8953 8668"/>
                                <a:gd name="T19" fmla="*/ 895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8" h="286">
                                  <a:moveTo>
                                    <a:pt x="0" y="285"/>
                                  </a:moveTo>
                                  <a:lnTo>
                                    <a:pt x="2477" y="285"/>
                                  </a:lnTo>
                                  <a:lnTo>
                                    <a:pt x="24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A7D4C" id="Group 54" o:spid="_x0000_s1026" style="position:absolute;margin-left:393.9pt;margin-top:392.55pt;width:123.9pt;height:55.15pt;z-index:-168856;mso-position-horizontal-relative:page;mso-position-vertical-relative:page" coordorigin="7878,7851" coordsize="2478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">
                <v:group id="Group 61" o:spid="_x0000_s1027" style="position:absolute;left:7878;top:7851;width:2478;height:287" coordorigin="7878,7851" coordsize="2478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2" o:spid="_x0000_s1028" style="position:absolute;left:7878;top:7851;width:2478;height:287;visibility:visible;mso-wrap-style:square;v-text-anchor:top" coordsize="247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hV8YA&#10;AADbAAAADwAAAGRycy9kb3ducmV2LnhtbESPQWvCQBSE74L/YXmCt7pRS2hTN0EEwYMUjG3R22v2&#10;NUnNvg3ZVWN/fbdQ8DjMzDfMIutNIy7UudqygukkAkFcWF1zqeBtv354AuE8ssbGMim4kYMsHQ4W&#10;mGh75R1dcl+KAGGXoILK+zaR0hUVGXQT2xIH78t2Bn2QXSl1h9cAN42cRVEsDdYcFipsaVVRccrP&#10;RsHRv28/P25xvvte/bzm0/1jMz8dlBqP+uULCE+9v4f/2xutIH6Gvy/hB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+hV8YAAADbAAAADwAAAAAAAAAAAAAAAACYAgAAZHJz&#10;L2Rvd25yZXYueG1sUEsFBgAAAAAEAAQA9QAAAIsDAAAAAA==&#10;" path="m,286r2477,l2477,,,,,286xe" fillcolor="#ebebeb" stroked="f">
                    <v:path arrowok="t" o:connecttype="custom" o:connectlocs="0,8137;2477,8137;2477,7851;0,7851;0,8137" o:connectangles="0,0,0,0,0"/>
                  </v:shape>
                </v:group>
                <v:group id="Group 59" o:spid="_x0000_s1029" style="position:absolute;left:7878;top:8137;width:2478;height:286" coordorigin="7878,8137" coordsize="247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0" o:spid="_x0000_s1030" style="position:absolute;left:7878;top:8137;width:2478;height:286;visibility:visible;mso-wrap-style:square;v-text-anchor:top" coordsize="247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T+sQA&#10;AADbAAAADwAAAGRycy9kb3ducmV2LnhtbESPQWvCQBSE74L/YXmF3urGIlVSVxGh0CJUjV56e2af&#10;SWj2bbq7muTfu0LB4zAz3zDzZWdqcSXnK8sKxqMEBHFudcWFguPh42UGwgdkjbVlUtCTh+ViOJhj&#10;qm3Le7pmoRARwj5FBWUITSqlz0sy6Ee2IY7e2TqDIUpXSO2wjXBTy9ckeZMGK44LJTa0Lin/zS5G&#10;QdhOvqd/P6d+c6jQZZOvnWv7lVLPT93qHUSgLjzC/+1PrWA6hv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E/rEAAAA2wAAAA8AAAAAAAAAAAAAAAAAmAIAAGRycy9k&#10;b3ducmV2LnhtbFBLBQYAAAAABAAEAPUAAACJAwAAAAA=&#10;" path="m,286r2477,l2477,,,,,286xe" fillcolor="#ebebeb" stroked="f">
                    <v:path arrowok="t" o:connecttype="custom" o:connectlocs="0,8423;2477,8423;2477,8137;0,8137;0,8423" o:connectangles="0,0,0,0,0"/>
                  </v:shape>
                </v:group>
                <v:group id="Group 57" o:spid="_x0000_s1031" style="position:absolute;left:7878;top:8423;width:2478;height:245" coordorigin="7878,8423" coordsize="247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8" o:spid="_x0000_s1032" style="position:absolute;left:7878;top:8423;width:2478;height:245;visibility:visible;mso-wrap-style:square;v-text-anchor:top" coordsize="247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unsQA&#10;AADbAAAADwAAAGRycy9kb3ducmV2LnhtbESPQWvCQBSE74X+h+UVvOlGxVrSrFLEqD1qC72+Zl+y&#10;odm3IbvG6K/vFoQeh5n5hsnWg21ET52vHSuYThIQxIXTNVcKPj/y8QsIH5A1No5JwZU8rFePDxmm&#10;2l34SP0pVCJC2KeowITQplL6wpBFP3EtcfRK11kMUXaV1B1eItw2cpYkz9JizXHBYEsbQ8XP6WwV&#10;LPxml/vpt7ld303/td82h3KRKzV6Gt5eQQQawn/43j5oBcs5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bp7EAAAA2wAAAA8AAAAAAAAAAAAAAAAAmAIAAGRycy9k&#10;b3ducmV2LnhtbFBLBQYAAAAABAAEAPUAAACJAwAAAAA=&#10;" path="m,245r2477,l2477,,,,,245xe" fillcolor="#ebebeb" stroked="f">
                    <v:path arrowok="t" o:connecttype="custom" o:connectlocs="0,8668;2477,8668;2477,8423;0,8423;0,8668" o:connectangles="0,0,0,0,0"/>
                  </v:shape>
                </v:group>
                <v:group id="Group 55" o:spid="_x0000_s1033" style="position:absolute;left:7878;top:8668;width:2478;height:286" coordorigin="7878,8668" coordsize="247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6" o:spid="_x0000_s1034" style="position:absolute;left:7878;top:8668;width:2478;height:286;visibility:visible;mso-wrap-style:square;v-text-anchor:top" coordsize="2478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V+cUA&#10;AADbAAAADwAAAGRycy9kb3ducmV2LnhtbESPQWvCQBSE74L/YXmCN9202Fqiq0ihoBSqjb14e2af&#10;SWj2bbq7muTfd4VCj8PMfMMs152pxY2crywreJgmIIhzqysuFHwd3yYvIHxA1lhbJgU9eVivhoMl&#10;ptq2/Em3LBQiQtinqKAMoUml9HlJBv3UNsTRu1hnMETpCqkdthFuavmYJM/SYMVxocSGXkvKv7Or&#10;URD2s4/5z+ncvx8rdNlsd3Btv1FqPOo2CxCBuvAf/mtvtYL5E9y/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RX5xQAAANsAAAAPAAAAAAAAAAAAAAAAAJgCAABkcnMv&#10;ZG93bnJldi54bWxQSwUGAAAAAAQABAD1AAAAigMAAAAA&#10;" path="m,285r2477,l2477,,,,,285xe" fillcolor="#ebebeb" stroked="f">
                    <v:path arrowok="t" o:connecttype="custom" o:connectlocs="0,8953;2477,8953;2477,8668;0,8668;0,895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648" behindDoc="1" locked="0" layoutInCell="1" allowOverlap="1" wp14:anchorId="21E589FF" wp14:editId="357925C6">
                <wp:simplePos x="0" y="0"/>
                <wp:positionH relativeFrom="page">
                  <wp:posOffset>499745</wp:posOffset>
                </wp:positionH>
                <wp:positionV relativeFrom="page">
                  <wp:posOffset>7991475</wp:posOffset>
                </wp:positionV>
                <wp:extent cx="1304925" cy="518160"/>
                <wp:effectExtent l="4445" t="0" r="0" b="0"/>
                <wp:wrapNone/>
                <wp:docPr id="6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518160"/>
                          <a:chOff x="787" y="12585"/>
                          <a:chExt cx="2055" cy="816"/>
                        </a:xfrm>
                      </wpg:grpSpPr>
                      <wpg:grpSp>
                        <wpg:cNvPr id="61" name="Group 52"/>
                        <wpg:cNvGrpSpPr>
                          <a:grpSpLocks/>
                        </wpg:cNvGrpSpPr>
                        <wpg:grpSpPr bwMode="auto">
                          <a:xfrm>
                            <a:off x="787" y="12585"/>
                            <a:ext cx="2055" cy="286"/>
                            <a:chOff x="787" y="12585"/>
                            <a:chExt cx="2055" cy="286"/>
                          </a:xfrm>
                        </wpg:grpSpPr>
                        <wps:wsp>
                          <wps:cNvPr id="62" name="Freeform 53"/>
                          <wps:cNvSpPr>
                            <a:spLocks/>
                          </wps:cNvSpPr>
                          <wps:spPr bwMode="auto">
                            <a:xfrm>
                              <a:off x="787" y="12585"/>
                              <a:ext cx="2055" cy="286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2055"/>
                                <a:gd name="T2" fmla="+- 0 12871 12585"/>
                                <a:gd name="T3" fmla="*/ 12871 h 286"/>
                                <a:gd name="T4" fmla="+- 0 2842 787"/>
                                <a:gd name="T5" fmla="*/ T4 w 2055"/>
                                <a:gd name="T6" fmla="+- 0 12871 12585"/>
                                <a:gd name="T7" fmla="*/ 12871 h 286"/>
                                <a:gd name="T8" fmla="+- 0 2842 787"/>
                                <a:gd name="T9" fmla="*/ T8 w 2055"/>
                                <a:gd name="T10" fmla="+- 0 12585 12585"/>
                                <a:gd name="T11" fmla="*/ 12585 h 286"/>
                                <a:gd name="T12" fmla="+- 0 787 787"/>
                                <a:gd name="T13" fmla="*/ T12 w 2055"/>
                                <a:gd name="T14" fmla="+- 0 12585 12585"/>
                                <a:gd name="T15" fmla="*/ 12585 h 286"/>
                                <a:gd name="T16" fmla="+- 0 787 787"/>
                                <a:gd name="T17" fmla="*/ T16 w 2055"/>
                                <a:gd name="T18" fmla="+- 0 12871 12585"/>
                                <a:gd name="T19" fmla="*/ 1287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286">
                                  <a:moveTo>
                                    <a:pt x="0" y="286"/>
                                  </a:moveTo>
                                  <a:lnTo>
                                    <a:pt x="2055" y="286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0"/>
                        <wpg:cNvGrpSpPr>
                          <a:grpSpLocks/>
                        </wpg:cNvGrpSpPr>
                        <wpg:grpSpPr bwMode="auto">
                          <a:xfrm>
                            <a:off x="787" y="12871"/>
                            <a:ext cx="2055" cy="245"/>
                            <a:chOff x="787" y="12871"/>
                            <a:chExt cx="2055" cy="245"/>
                          </a:xfrm>
                        </wpg:grpSpPr>
                        <wps:wsp>
                          <wps:cNvPr id="64" name="Freeform 51"/>
                          <wps:cNvSpPr>
                            <a:spLocks/>
                          </wps:cNvSpPr>
                          <wps:spPr bwMode="auto">
                            <a:xfrm>
                              <a:off x="787" y="12871"/>
                              <a:ext cx="2055" cy="245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2055"/>
                                <a:gd name="T2" fmla="+- 0 13116 12871"/>
                                <a:gd name="T3" fmla="*/ 13116 h 245"/>
                                <a:gd name="T4" fmla="+- 0 2842 787"/>
                                <a:gd name="T5" fmla="*/ T4 w 2055"/>
                                <a:gd name="T6" fmla="+- 0 13116 12871"/>
                                <a:gd name="T7" fmla="*/ 13116 h 245"/>
                                <a:gd name="T8" fmla="+- 0 2842 787"/>
                                <a:gd name="T9" fmla="*/ T8 w 2055"/>
                                <a:gd name="T10" fmla="+- 0 12871 12871"/>
                                <a:gd name="T11" fmla="*/ 12871 h 245"/>
                                <a:gd name="T12" fmla="+- 0 787 787"/>
                                <a:gd name="T13" fmla="*/ T12 w 2055"/>
                                <a:gd name="T14" fmla="+- 0 12871 12871"/>
                                <a:gd name="T15" fmla="*/ 12871 h 245"/>
                                <a:gd name="T16" fmla="+- 0 787 787"/>
                                <a:gd name="T17" fmla="*/ T16 w 2055"/>
                                <a:gd name="T18" fmla="+- 0 13116 12871"/>
                                <a:gd name="T19" fmla="*/ 1311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245">
                                  <a:moveTo>
                                    <a:pt x="0" y="245"/>
                                  </a:moveTo>
                                  <a:lnTo>
                                    <a:pt x="2055" y="245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8"/>
                        <wpg:cNvGrpSpPr>
                          <a:grpSpLocks/>
                        </wpg:cNvGrpSpPr>
                        <wpg:grpSpPr bwMode="auto">
                          <a:xfrm>
                            <a:off x="787" y="13116"/>
                            <a:ext cx="2055" cy="286"/>
                            <a:chOff x="787" y="13116"/>
                            <a:chExt cx="2055" cy="286"/>
                          </a:xfrm>
                        </wpg:grpSpPr>
                        <wps:wsp>
                          <wps:cNvPr id="66" name="Freeform 49"/>
                          <wps:cNvSpPr>
                            <a:spLocks/>
                          </wps:cNvSpPr>
                          <wps:spPr bwMode="auto">
                            <a:xfrm>
                              <a:off x="787" y="13116"/>
                              <a:ext cx="2055" cy="286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2055"/>
                                <a:gd name="T2" fmla="+- 0 13401 13116"/>
                                <a:gd name="T3" fmla="*/ 13401 h 286"/>
                                <a:gd name="T4" fmla="+- 0 2842 787"/>
                                <a:gd name="T5" fmla="*/ T4 w 2055"/>
                                <a:gd name="T6" fmla="+- 0 13401 13116"/>
                                <a:gd name="T7" fmla="*/ 13401 h 286"/>
                                <a:gd name="T8" fmla="+- 0 2842 787"/>
                                <a:gd name="T9" fmla="*/ T8 w 2055"/>
                                <a:gd name="T10" fmla="+- 0 13116 13116"/>
                                <a:gd name="T11" fmla="*/ 13116 h 286"/>
                                <a:gd name="T12" fmla="+- 0 787 787"/>
                                <a:gd name="T13" fmla="*/ T12 w 2055"/>
                                <a:gd name="T14" fmla="+- 0 13116 13116"/>
                                <a:gd name="T15" fmla="*/ 13116 h 286"/>
                                <a:gd name="T16" fmla="+- 0 787 787"/>
                                <a:gd name="T17" fmla="*/ T16 w 2055"/>
                                <a:gd name="T18" fmla="+- 0 13401 13116"/>
                                <a:gd name="T19" fmla="*/ 1340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5" h="286">
                                  <a:moveTo>
                                    <a:pt x="0" y="285"/>
                                  </a:moveTo>
                                  <a:lnTo>
                                    <a:pt x="2055" y="285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0B46A" id="Group 47" o:spid="_x0000_s1026" style="position:absolute;margin-left:39.35pt;margin-top:629.25pt;width:102.75pt;height:40.8pt;z-index:-168832;mso-position-horizontal-relative:page;mso-position-vertical-relative:page" coordorigin="787,12585" coordsize="2055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">
                <v:group id="Group 52" o:spid="_x0000_s1027" style="position:absolute;left:787;top:12585;width:2055;height:286" coordorigin="787,12585" coordsize="205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3" o:spid="_x0000_s1028" style="position:absolute;left:787;top:12585;width:2055;height:286;visibility:visible;mso-wrap-style:square;v-text-anchor:top" coordsize="205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sB8MA&#10;AADbAAAADwAAAGRycy9kb3ducmV2LnhtbESPUWvCQBCE34X+h2MLfRG9KK1ImlNCsUXpk7Y/YJtb&#10;k2B2L82dMf57r1DwcZiZb5hsPXCjeup87cTAbJqAIimcraU08P31PlmC8gHFYuOEDFzJw3r1MMow&#10;te4ie+oPoVQRIj5FA1UIbaq1Lypi9FPXkkTv6DrGEGVXatvhJcK50fMkWWjGWuJChS29VVScDmc2&#10;kGzz68uY89+fZyYuNx/n3aclY54eh/wVVKAh3MP/7a01sJjD35f4A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sB8MAAADbAAAADwAAAAAAAAAAAAAAAACYAgAAZHJzL2Rv&#10;d25yZXYueG1sUEsFBgAAAAAEAAQA9QAAAIgDAAAAAA==&#10;" path="m,286r2055,l2055,,,,,286xe" fillcolor="#ebebeb" stroked="f">
                    <v:path arrowok="t" o:connecttype="custom" o:connectlocs="0,12871;2055,12871;2055,12585;0,12585;0,12871" o:connectangles="0,0,0,0,0"/>
                  </v:shape>
                </v:group>
                <v:group id="Group 50" o:spid="_x0000_s1029" style="position:absolute;left:787;top:12871;width:2055;height:245" coordorigin="787,12871" coordsize="205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1" o:spid="_x0000_s1030" style="position:absolute;left:787;top:12871;width:2055;height:245;visibility:visible;mso-wrap-style:square;v-text-anchor:top" coordsize="205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5pcUA&#10;AADbAAAADwAAAGRycy9kb3ducmV2LnhtbESPQWvCQBSE74X+h+UJvTUbpUhIs0orSD14MVFob4/s&#10;MwndfZtmtxr99a5Q6HGYmW+YYjlaI040+M6xgmmSgiCune64UbCv1s8ZCB+QNRrHpOBCHpaLx4cC&#10;c+3OvKNTGRoRIexzVNCG0OdS+roliz5xPXH0jm6wGKIcGqkHPEe4NXKWpnNpseO40GJPq5bq7/LX&#10;Kvg0rKttevzyrvx57zYfZpVdD0o9Tca3VxCBxvAf/mtvtIL5C9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/mlxQAAANsAAAAPAAAAAAAAAAAAAAAAAJgCAABkcnMv&#10;ZG93bnJldi54bWxQSwUGAAAAAAQABAD1AAAAigMAAAAA&#10;" path="m,245r2055,l2055,,,,,245xe" fillcolor="#ebebeb" stroked="f">
                    <v:path arrowok="t" o:connecttype="custom" o:connectlocs="0,13116;2055,13116;2055,12871;0,12871;0,13116" o:connectangles="0,0,0,0,0"/>
                  </v:shape>
                </v:group>
                <v:group id="Group 48" o:spid="_x0000_s1031" style="position:absolute;left:787;top:13116;width:2055;height:286" coordorigin="787,13116" coordsize="205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9" o:spid="_x0000_s1032" style="position:absolute;left:787;top:13116;width:2055;height:286;visibility:visible;mso-wrap-style:square;v-text-anchor:top" coordsize="205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qBMMA&#10;AADbAAAADwAAAGRycy9kb3ducmV2LnhtbESP3WrCQBSE7wt9h+UUelN0Y6lBoqsEaYvilT8PcMwe&#10;k9Ccs2l21fj2bqHg5TAz3zCzRc+NulDnaycGRsMEFEnhbC2lgcP+azAB5QOKxcYJGbiRh8X8+WmG&#10;mXVX2dJlF0oVIeIzNFCF0GZa+6IiRj90LUn0Tq5jDFF2pbYdXiOcG/2eJKlmrCUuVNjSsqLiZ3dm&#10;A8kqv43fOP89fjBx+fl9Xm8sGfP60udTUIH68Aj/t1fWQJrC35f4A/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vqBMMAAADbAAAADwAAAAAAAAAAAAAAAACYAgAAZHJzL2Rv&#10;d25yZXYueG1sUEsFBgAAAAAEAAQA9QAAAIgDAAAAAA==&#10;" path="m,285r2055,l2055,,,,,285xe" fillcolor="#ebebeb" stroked="f">
                    <v:path arrowok="t" o:connecttype="custom" o:connectlocs="0,13401;2055,13401;2055,13116;0,13116;0,1340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672" behindDoc="1" locked="0" layoutInCell="1" allowOverlap="1" wp14:anchorId="21E58A00" wp14:editId="11EEFC28">
                <wp:simplePos x="0" y="0"/>
                <wp:positionH relativeFrom="page">
                  <wp:posOffset>1941830</wp:posOffset>
                </wp:positionH>
                <wp:positionV relativeFrom="page">
                  <wp:posOffset>7991475</wp:posOffset>
                </wp:positionV>
                <wp:extent cx="2924175" cy="699770"/>
                <wp:effectExtent l="0" t="0" r="1270" b="0"/>
                <wp:wrapNone/>
                <wp:docPr id="5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699770"/>
                          <a:chOff x="3058" y="12585"/>
                          <a:chExt cx="4605" cy="1102"/>
                        </a:xfrm>
                      </wpg:grpSpPr>
                      <wpg:grpSp>
                        <wpg:cNvPr id="52" name="Group 45"/>
                        <wpg:cNvGrpSpPr>
                          <a:grpSpLocks/>
                        </wpg:cNvGrpSpPr>
                        <wpg:grpSpPr bwMode="auto">
                          <a:xfrm>
                            <a:off x="3058" y="12585"/>
                            <a:ext cx="4605" cy="286"/>
                            <a:chOff x="3058" y="12585"/>
                            <a:chExt cx="4605" cy="286"/>
                          </a:xfrm>
                        </wpg:grpSpPr>
                        <wps:wsp>
                          <wps:cNvPr id="53" name="Freeform 46"/>
                          <wps:cNvSpPr>
                            <a:spLocks/>
                          </wps:cNvSpPr>
                          <wps:spPr bwMode="auto">
                            <a:xfrm>
                              <a:off x="3058" y="12585"/>
                              <a:ext cx="4605" cy="286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12871 12585"/>
                                <a:gd name="T3" fmla="*/ 12871 h 286"/>
                                <a:gd name="T4" fmla="+- 0 7662 3058"/>
                                <a:gd name="T5" fmla="*/ T4 w 4605"/>
                                <a:gd name="T6" fmla="+- 0 12871 12585"/>
                                <a:gd name="T7" fmla="*/ 12871 h 286"/>
                                <a:gd name="T8" fmla="+- 0 7662 3058"/>
                                <a:gd name="T9" fmla="*/ T8 w 4605"/>
                                <a:gd name="T10" fmla="+- 0 12585 12585"/>
                                <a:gd name="T11" fmla="*/ 12585 h 286"/>
                                <a:gd name="T12" fmla="+- 0 3058 3058"/>
                                <a:gd name="T13" fmla="*/ T12 w 4605"/>
                                <a:gd name="T14" fmla="+- 0 12585 12585"/>
                                <a:gd name="T15" fmla="*/ 12585 h 286"/>
                                <a:gd name="T16" fmla="+- 0 3058 3058"/>
                                <a:gd name="T17" fmla="*/ T16 w 4605"/>
                                <a:gd name="T18" fmla="+- 0 12871 12585"/>
                                <a:gd name="T19" fmla="*/ 1287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86">
                                  <a:moveTo>
                                    <a:pt x="0" y="286"/>
                                  </a:moveTo>
                                  <a:lnTo>
                                    <a:pt x="4604" y="286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3"/>
                        <wpg:cNvGrpSpPr>
                          <a:grpSpLocks/>
                        </wpg:cNvGrpSpPr>
                        <wpg:grpSpPr bwMode="auto">
                          <a:xfrm>
                            <a:off x="3058" y="12871"/>
                            <a:ext cx="4605" cy="245"/>
                            <a:chOff x="3058" y="12871"/>
                            <a:chExt cx="4605" cy="245"/>
                          </a:xfrm>
                        </wpg:grpSpPr>
                        <wps:wsp>
                          <wps:cNvPr id="55" name="Freeform 44"/>
                          <wps:cNvSpPr>
                            <a:spLocks/>
                          </wps:cNvSpPr>
                          <wps:spPr bwMode="auto">
                            <a:xfrm>
                              <a:off x="3058" y="12871"/>
                              <a:ext cx="4605" cy="245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13116 12871"/>
                                <a:gd name="T3" fmla="*/ 13116 h 245"/>
                                <a:gd name="T4" fmla="+- 0 7662 3058"/>
                                <a:gd name="T5" fmla="*/ T4 w 4605"/>
                                <a:gd name="T6" fmla="+- 0 13116 12871"/>
                                <a:gd name="T7" fmla="*/ 13116 h 245"/>
                                <a:gd name="T8" fmla="+- 0 7662 3058"/>
                                <a:gd name="T9" fmla="*/ T8 w 4605"/>
                                <a:gd name="T10" fmla="+- 0 12871 12871"/>
                                <a:gd name="T11" fmla="*/ 12871 h 245"/>
                                <a:gd name="T12" fmla="+- 0 3058 3058"/>
                                <a:gd name="T13" fmla="*/ T12 w 4605"/>
                                <a:gd name="T14" fmla="+- 0 12871 12871"/>
                                <a:gd name="T15" fmla="*/ 12871 h 245"/>
                                <a:gd name="T16" fmla="+- 0 3058 3058"/>
                                <a:gd name="T17" fmla="*/ T16 w 4605"/>
                                <a:gd name="T18" fmla="+- 0 13116 12871"/>
                                <a:gd name="T19" fmla="*/ 1311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45">
                                  <a:moveTo>
                                    <a:pt x="0" y="245"/>
                                  </a:moveTo>
                                  <a:lnTo>
                                    <a:pt x="4604" y="24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1"/>
                        <wpg:cNvGrpSpPr>
                          <a:grpSpLocks/>
                        </wpg:cNvGrpSpPr>
                        <wpg:grpSpPr bwMode="auto">
                          <a:xfrm>
                            <a:off x="3058" y="13116"/>
                            <a:ext cx="4605" cy="286"/>
                            <a:chOff x="3058" y="13116"/>
                            <a:chExt cx="4605" cy="286"/>
                          </a:xfrm>
                        </wpg:grpSpPr>
                        <wps:wsp>
                          <wps:cNvPr id="57" name="Freeform 42"/>
                          <wps:cNvSpPr>
                            <a:spLocks/>
                          </wps:cNvSpPr>
                          <wps:spPr bwMode="auto">
                            <a:xfrm>
                              <a:off x="3058" y="13116"/>
                              <a:ext cx="4605" cy="286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13401 13116"/>
                                <a:gd name="T3" fmla="*/ 13401 h 286"/>
                                <a:gd name="T4" fmla="+- 0 7662 3058"/>
                                <a:gd name="T5" fmla="*/ T4 w 4605"/>
                                <a:gd name="T6" fmla="+- 0 13401 13116"/>
                                <a:gd name="T7" fmla="*/ 13401 h 286"/>
                                <a:gd name="T8" fmla="+- 0 7662 3058"/>
                                <a:gd name="T9" fmla="*/ T8 w 4605"/>
                                <a:gd name="T10" fmla="+- 0 13116 13116"/>
                                <a:gd name="T11" fmla="*/ 13116 h 286"/>
                                <a:gd name="T12" fmla="+- 0 3058 3058"/>
                                <a:gd name="T13" fmla="*/ T12 w 4605"/>
                                <a:gd name="T14" fmla="+- 0 13116 13116"/>
                                <a:gd name="T15" fmla="*/ 13116 h 286"/>
                                <a:gd name="T16" fmla="+- 0 3058 3058"/>
                                <a:gd name="T17" fmla="*/ T16 w 4605"/>
                                <a:gd name="T18" fmla="+- 0 13401 13116"/>
                                <a:gd name="T19" fmla="*/ 1340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86">
                                  <a:moveTo>
                                    <a:pt x="0" y="285"/>
                                  </a:moveTo>
                                  <a:lnTo>
                                    <a:pt x="4604" y="285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9"/>
                        <wpg:cNvGrpSpPr>
                          <a:grpSpLocks/>
                        </wpg:cNvGrpSpPr>
                        <wpg:grpSpPr bwMode="auto">
                          <a:xfrm>
                            <a:off x="3058" y="13401"/>
                            <a:ext cx="4605" cy="286"/>
                            <a:chOff x="3058" y="13401"/>
                            <a:chExt cx="4605" cy="286"/>
                          </a:xfrm>
                        </wpg:grpSpPr>
                        <wps:wsp>
                          <wps:cNvPr id="59" name="Freeform 40"/>
                          <wps:cNvSpPr>
                            <a:spLocks/>
                          </wps:cNvSpPr>
                          <wps:spPr bwMode="auto">
                            <a:xfrm>
                              <a:off x="3058" y="13401"/>
                              <a:ext cx="4605" cy="286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4605"/>
                                <a:gd name="T2" fmla="+- 0 13687 13401"/>
                                <a:gd name="T3" fmla="*/ 13687 h 286"/>
                                <a:gd name="T4" fmla="+- 0 7662 3058"/>
                                <a:gd name="T5" fmla="*/ T4 w 4605"/>
                                <a:gd name="T6" fmla="+- 0 13687 13401"/>
                                <a:gd name="T7" fmla="*/ 13687 h 286"/>
                                <a:gd name="T8" fmla="+- 0 7662 3058"/>
                                <a:gd name="T9" fmla="*/ T8 w 4605"/>
                                <a:gd name="T10" fmla="+- 0 13401 13401"/>
                                <a:gd name="T11" fmla="*/ 13401 h 286"/>
                                <a:gd name="T12" fmla="+- 0 3058 3058"/>
                                <a:gd name="T13" fmla="*/ T12 w 4605"/>
                                <a:gd name="T14" fmla="+- 0 13401 13401"/>
                                <a:gd name="T15" fmla="*/ 13401 h 286"/>
                                <a:gd name="T16" fmla="+- 0 3058 3058"/>
                                <a:gd name="T17" fmla="*/ T16 w 4605"/>
                                <a:gd name="T18" fmla="+- 0 13687 13401"/>
                                <a:gd name="T19" fmla="*/ 1368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5" h="286">
                                  <a:moveTo>
                                    <a:pt x="0" y="286"/>
                                  </a:moveTo>
                                  <a:lnTo>
                                    <a:pt x="4604" y="286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00ED4" id="Group 38" o:spid="_x0000_s1026" style="position:absolute;margin-left:152.9pt;margin-top:629.25pt;width:230.25pt;height:55.1pt;z-index:-168808;mso-position-horizontal-relative:page;mso-position-vertical-relative:page" coordorigin="3058,12585" coordsize="4605,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">
                <v:group id="Group 45" o:spid="_x0000_s1027" style="position:absolute;left:3058;top:12585;width:4605;height:286" coordorigin="3058,12585" coordsize="460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6" o:spid="_x0000_s1028" style="position:absolute;left:3058;top:12585;width:4605;height:286;visibility:visible;mso-wrap-style:square;v-text-anchor:top" coordsize="460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HXcMA&#10;AADbAAAADwAAAGRycy9kb3ducmV2LnhtbESPQWsCMRSE7wX/Q3iCt5rYRbGrUaSiiPSibfH62Dx3&#10;Fzcv6ybq+u9NQfA4zMw3zHTe2kpcqfGlYw2DvgJBnDlTcq7h92f1PgbhA7LByjFpuJOH+azzNsXU&#10;uBvv6LoPuYgQ9ilqKEKoUyl9VpBF33c1cfSOrrEYomxyaRq8Rbit5IdSI2mx5LhQYE1fBWWn/cVq&#10;UIrOy1B9Jsnhb7Nd78y3WZ8zrXvddjEBEagNr/CzvTEahgn8f4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iHXcMAAADbAAAADwAAAAAAAAAAAAAAAACYAgAAZHJzL2Rv&#10;d25yZXYueG1sUEsFBgAAAAAEAAQA9QAAAIgDAAAAAA==&#10;" path="m,286r4604,l4604,,,,,286xe" fillcolor="#ebebeb" stroked="f">
                    <v:path arrowok="t" o:connecttype="custom" o:connectlocs="0,12871;4604,12871;4604,12585;0,12585;0,12871" o:connectangles="0,0,0,0,0"/>
                  </v:shape>
                </v:group>
                <v:group id="Group 43" o:spid="_x0000_s1029" style="position:absolute;left:3058;top:12871;width:4605;height:245" coordorigin="3058,12871" coordsize="46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4" o:spid="_x0000_s1030" style="position:absolute;left:3058;top:12871;width:4605;height:245;visibility:visible;mso-wrap-style:square;v-text-anchor:top" coordsize="46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LGcIA&#10;AADbAAAADwAAAGRycy9kb3ducmV2LnhtbESPQWsCMRSE74L/ITzBmyZaLWVrFClIPXjR9tLb6+Y1&#10;Wdy8bDfRXf+9EQo9DjPzDbPa9L4WV2pjFVjDbKpAEJfBVGw1fH7sJi8gYkI2WAcmDTeKsFkPByss&#10;TOj4SNdTsiJDOBaowaXUFFLG0pHHOA0NcfZ+QusxZdlaaVrsMtzXcq7Us/RYcV5w2NCbo/J8ungN&#10;yXazX/e0mL9/dYqV/Y6kwkHr8ajfvoJI1Kf/8F97bzQsl/D4kn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AsZwgAAANsAAAAPAAAAAAAAAAAAAAAAAJgCAABkcnMvZG93&#10;bnJldi54bWxQSwUGAAAAAAQABAD1AAAAhwMAAAAA&#10;" path="m,245r4604,l4604,,,,,245xe" fillcolor="#ebebeb" stroked="f">
                    <v:path arrowok="t" o:connecttype="custom" o:connectlocs="0,13116;4604,13116;4604,12871;0,12871;0,13116" o:connectangles="0,0,0,0,0"/>
                  </v:shape>
                </v:group>
                <v:group id="Group 41" o:spid="_x0000_s1031" style="position:absolute;left:3058;top:13116;width:4605;height:286" coordorigin="3058,13116" coordsize="460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2" o:spid="_x0000_s1032" style="position:absolute;left:3058;top:13116;width:4605;height:286;visibility:visible;mso-wrap-style:square;v-text-anchor:top" coordsize="460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BXsMA&#10;AADbAAAADwAAAGRycy9kb3ducmV2LnhtbESPT2sCMRTE74LfITyhN02s1D+rUYpSEfGitnh9bJ67&#10;i5uXdZPq9ts3guBxmJnfMLNFY0txo9oXjjX0ewoEcepMwZmG7+NXdwzCB2SDpWPS8EceFvN2a4aJ&#10;cXfe0+0QMhEh7BPUkIdQJVL6NCeLvucq4uidXW0xRFln0tR4j3BbynelhtJiwXEhx4qWOaWXw6/V&#10;oBRdV6GcDAann812vTc7s76mWr91ms8piEBNeIWf7Y3R8DGCx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OBXsMAAADbAAAADwAAAAAAAAAAAAAAAACYAgAAZHJzL2Rv&#10;d25yZXYueG1sUEsFBgAAAAAEAAQA9QAAAIgDAAAAAA==&#10;" path="m,285r4604,l4604,,,,,285xe" fillcolor="#ebebeb" stroked="f">
                    <v:path arrowok="t" o:connecttype="custom" o:connectlocs="0,13401;4604,13401;4604,13116;0,13116;0,13401" o:connectangles="0,0,0,0,0"/>
                  </v:shape>
                </v:group>
                <v:group id="Group 39" o:spid="_x0000_s1033" style="position:absolute;left:3058;top:13401;width:4605;height:286" coordorigin="3058,13401" coordsize="4605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0" o:spid="_x0000_s1034" style="position:absolute;left:3058;top:13401;width:4605;height:286;visibility:visible;mso-wrap-style:square;v-text-anchor:top" coordsize="460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wt8QA&#10;AADbAAAADwAAAGRycy9kb3ducmV2LnhtbESPQWvCQBSE7wX/w/IEb3XXisWk2Yi0NEjpRW3p9ZF9&#10;JsHs25hdNf77bqHgcZiZb5hsNdhWXKj3jWMNs6kCQVw603Cl4Wv//rgE4QOywdYxabiRh1U+esgw&#10;Ne7KW7rsQiUihH2KGuoQulRKX9Zk0U9dRxy9g+sthij7SpoerxFuW/mk1LO02HBcqLGj15rK4+5s&#10;NShFp7fQJvP5z/fmo9iaT1OcSq0n42H9AiLQEO7h//bGaFgk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sLfEAAAA2wAAAA8AAAAAAAAAAAAAAAAAmAIAAGRycy9k&#10;b3ducmV2LnhtbFBLBQYAAAAABAAEAPUAAACJAwAAAAA=&#10;" path="m,286r4604,l4604,,,,,286xe" fillcolor="#ebebeb" stroked="f">
                    <v:path arrowok="t" o:connecttype="custom" o:connectlocs="0,13687;4604,13687;4604,13401;0,13401;0,136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/>
          <w:b/>
          <w:sz w:val="20"/>
        </w:rPr>
        <w:t>FISH</w:t>
      </w:r>
    </w:p>
    <w:p w14:paraId="21E586F6" w14:textId="77777777" w:rsidR="008A31B7" w:rsidRDefault="00A84184">
      <w:pPr>
        <w:pStyle w:val="BodyText"/>
        <w:spacing w:before="119"/>
        <w:ind w:left="147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species.</w:t>
      </w:r>
    </w:p>
    <w:p w14:paraId="21E586F7" w14:textId="77777777" w:rsidR="008A31B7" w:rsidRDefault="00A84184">
      <w:pPr>
        <w:pStyle w:val="BodyText"/>
        <w:spacing w:before="60"/>
        <w:ind w:left="147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t>including:</w:t>
      </w:r>
    </w:p>
    <w:p w14:paraId="21E586F8" w14:textId="77777777" w:rsidR="008A31B7" w:rsidRDefault="00A84184">
      <w:pPr>
        <w:pStyle w:val="BodyText"/>
        <w:numPr>
          <w:ilvl w:val="0"/>
          <w:numId w:val="12"/>
        </w:numPr>
        <w:tabs>
          <w:tab w:val="left" w:pos="518"/>
        </w:tabs>
        <w:spacing w:before="62"/>
        <w:ind w:left="517" w:right="551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85"/>
          <w:w w:val="99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years.</w:t>
      </w:r>
    </w:p>
    <w:p w14:paraId="21E586F9" w14:textId="77777777" w:rsidR="008A31B7" w:rsidRDefault="00A84184">
      <w:pPr>
        <w:pStyle w:val="BodyText"/>
        <w:numPr>
          <w:ilvl w:val="0"/>
          <w:numId w:val="12"/>
        </w:numPr>
        <w:tabs>
          <w:tab w:val="left" w:pos="518"/>
        </w:tabs>
        <w:ind w:left="517" w:right="450" w:hanging="369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years.</w:t>
      </w:r>
    </w:p>
    <w:p w14:paraId="21E586FA" w14:textId="77777777" w:rsidR="008A31B7" w:rsidRDefault="00A84184">
      <w:pPr>
        <w:pStyle w:val="BodyText"/>
        <w:spacing w:before="59"/>
        <w:ind w:left="147"/>
      </w:pPr>
      <w:r>
        <w:t>Increased</w:t>
      </w:r>
      <w:r>
        <w:rPr>
          <w:spacing w:val="-10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species.</w:t>
      </w:r>
    </w:p>
    <w:p w14:paraId="21E586FB" w14:textId="77777777" w:rsidR="008A31B7" w:rsidRDefault="00A84184">
      <w:pPr>
        <w:pStyle w:val="BodyText"/>
        <w:spacing w:before="119"/>
        <w:ind w:left="147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populations.</w:t>
      </w:r>
    </w:p>
    <w:p w14:paraId="21E586FC" w14:textId="77777777" w:rsidR="008A31B7" w:rsidRDefault="00A84184">
      <w:pPr>
        <w:pStyle w:val="Heading3"/>
        <w:spacing w:before="122"/>
        <w:rPr>
          <w:b w:val="0"/>
          <w:bCs w:val="0"/>
        </w:rPr>
      </w:pPr>
      <w:r>
        <w:rPr>
          <w:spacing w:val="-1"/>
        </w:rPr>
        <w:t>Key</w:t>
      </w:r>
      <w:r>
        <w:rPr>
          <w:spacing w:val="-8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Goulburn-Broken</w:t>
      </w:r>
      <w:r>
        <w:rPr>
          <w:spacing w:val="-8"/>
        </w:rPr>
        <w:t xml:space="preserve"> </w:t>
      </w:r>
      <w:r>
        <w:t>include:</w:t>
      </w:r>
    </w:p>
    <w:p w14:paraId="21E586FD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4820"/>
        <w:gridCol w:w="2693"/>
      </w:tblGrid>
      <w:tr w:rsidR="008A31B7" w14:paraId="21E58701" w14:textId="77777777">
        <w:trPr>
          <w:trHeight w:hRule="exact" w:val="78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FE" w14:textId="77777777" w:rsidR="008A31B7" w:rsidRDefault="00A84184">
            <w:pPr>
              <w:pStyle w:val="TableParagraph"/>
              <w:spacing w:before="146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6FF" w14:textId="77777777" w:rsidR="008A31B7" w:rsidRDefault="00A84184">
            <w:pPr>
              <w:pStyle w:val="TableParagraph"/>
              <w:spacing w:before="146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00" w14:textId="77777777" w:rsidR="008A31B7" w:rsidRDefault="00A84184">
            <w:pPr>
              <w:pStyle w:val="TableParagraph"/>
              <w:spacing w:before="146"/>
              <w:ind w:left="104" w:right="11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color w:val="FFFFF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Goulburn-Broken?</w:t>
            </w:r>
          </w:p>
        </w:tc>
      </w:tr>
      <w:tr w:rsidR="008A31B7" w14:paraId="21E58705" w14:textId="77777777">
        <w:trPr>
          <w:trHeight w:hRule="exact" w:val="586"/>
        </w:trPr>
        <w:tc>
          <w:tcPr>
            <w:tcW w:w="2268" w:type="dxa"/>
            <w:tcBorders>
              <w:top w:val="single" w:sz="5" w:space="0" w:color="000000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02" w14:textId="77777777" w:rsidR="008A31B7" w:rsidRDefault="00A84184">
            <w:pPr>
              <w:pStyle w:val="TableParagraph"/>
              <w:spacing w:before="41"/>
              <w:ind w:left="97" w:right="3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Flathead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galaxias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Galaxias</w:t>
            </w:r>
            <w:r>
              <w:rPr>
                <w:rFonts w:ascii="Century Gothic"/>
                <w:i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rostratus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03" w14:textId="77777777" w:rsidR="008A31B7" w:rsidRDefault="00A84184">
            <w:pPr>
              <w:pStyle w:val="TableParagraph"/>
              <w:spacing w:before="41"/>
              <w:ind w:left="99" w:right="36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Improved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core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locations,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Goulburn.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04" w14:textId="77777777" w:rsidR="008A31B7" w:rsidRDefault="00A84184">
            <w:pPr>
              <w:pStyle w:val="TableParagraph"/>
              <w:spacing w:before="41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8A31B7" w14:paraId="21E58709" w14:textId="77777777">
        <w:trPr>
          <w:trHeight w:hRule="exact" w:val="836"/>
        </w:trPr>
        <w:tc>
          <w:tcPr>
            <w:tcW w:w="226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06" w14:textId="77777777" w:rsidR="008A31B7" w:rsidRDefault="00A84184">
            <w:pPr>
              <w:pStyle w:val="TableParagraph"/>
              <w:spacing w:before="42"/>
              <w:ind w:left="97" w:right="78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Macquaria</w:t>
            </w:r>
            <w:r>
              <w:rPr>
                <w:rFonts w:ascii="Century Gothic"/>
                <w:i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07" w14:textId="77777777" w:rsidR="008A31B7" w:rsidRDefault="00A84184">
            <w:pPr>
              <w:pStyle w:val="TableParagraph"/>
              <w:spacing w:before="42"/>
              <w:ind w:left="99" w:right="8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abundance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populations.</w:t>
            </w:r>
          </w:p>
        </w:tc>
        <w:tc>
          <w:tcPr>
            <w:tcW w:w="26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08" w14:textId="77777777" w:rsidR="008A31B7" w:rsidRDefault="00A84184">
            <w:pPr>
              <w:pStyle w:val="TableParagraph"/>
              <w:spacing w:before="4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0D" w14:textId="77777777">
        <w:trPr>
          <w:trHeight w:hRule="exact" w:val="856"/>
        </w:trPr>
        <w:tc>
          <w:tcPr>
            <w:tcW w:w="226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0A" w14:textId="77777777" w:rsidR="008A31B7" w:rsidRDefault="00A84184">
            <w:pPr>
              <w:pStyle w:val="TableParagraph"/>
              <w:spacing w:before="42" w:line="239" w:lineRule="auto"/>
              <w:ind w:left="97" w:right="4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Macquarie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Macquaria</w:t>
            </w:r>
            <w:r>
              <w:rPr>
                <w:rFonts w:ascii="Century Gothic"/>
                <w:i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australasica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0B" w14:textId="77777777" w:rsidR="008A31B7" w:rsidRDefault="00A84184">
            <w:pPr>
              <w:pStyle w:val="TableParagraph"/>
              <w:spacing w:before="42" w:line="239" w:lineRule="auto"/>
              <w:ind w:left="99" w:right="1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Establishment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four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riverine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(candidate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mid-</w:t>
            </w:r>
            <w:r>
              <w:rPr>
                <w:rFonts w:ascii="Century Gothic"/>
                <w:spacing w:val="4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River).</w:t>
            </w:r>
          </w:p>
        </w:tc>
        <w:tc>
          <w:tcPr>
            <w:tcW w:w="26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0C" w14:textId="77777777" w:rsidR="008A31B7" w:rsidRDefault="00A84184">
            <w:pPr>
              <w:pStyle w:val="TableParagraph"/>
              <w:spacing w:before="4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11" w14:textId="77777777">
        <w:trPr>
          <w:trHeight w:hRule="exact" w:val="838"/>
        </w:trPr>
        <w:tc>
          <w:tcPr>
            <w:tcW w:w="226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0E" w14:textId="77777777" w:rsidR="008A31B7" w:rsidRDefault="00A84184">
            <w:pPr>
              <w:pStyle w:val="TableParagraph"/>
              <w:spacing w:before="43" w:line="239" w:lineRule="auto"/>
              <w:ind w:left="97" w:right="5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0F" w14:textId="77777777" w:rsidR="008A31B7" w:rsidRDefault="00A84184">
            <w:pPr>
              <w:pStyle w:val="TableParagraph"/>
              <w:spacing w:before="43" w:line="239" w:lineRule="auto"/>
              <w:ind w:left="99" w:right="8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abundance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populations.</w:t>
            </w:r>
          </w:p>
        </w:tc>
        <w:tc>
          <w:tcPr>
            <w:tcW w:w="26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10" w14:textId="77777777" w:rsidR="008A31B7" w:rsidRDefault="00A84184">
            <w:pPr>
              <w:pStyle w:val="TableParagraph"/>
              <w:spacing w:before="4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18" w14:textId="77777777">
        <w:trPr>
          <w:trHeight w:hRule="exact" w:val="1896"/>
        </w:trPr>
        <w:tc>
          <w:tcPr>
            <w:tcW w:w="226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12" w14:textId="77777777" w:rsidR="008A31B7" w:rsidRDefault="00A84184">
            <w:pPr>
              <w:pStyle w:val="TableParagraph"/>
              <w:spacing w:before="40"/>
              <w:ind w:left="97" w:right="2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Silver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Bidyanus</w:t>
            </w:r>
            <w:r>
              <w:rPr>
                <w:rFonts w:ascii="Century Gothic"/>
                <w:i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bidyanus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13" w14:textId="77777777" w:rsidR="008A31B7" w:rsidRDefault="00A84184">
            <w:pPr>
              <w:pStyle w:val="TableParagraph"/>
              <w:spacing w:before="40"/>
              <w:ind w:left="99" w:right="6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Expanded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River.</w:t>
            </w:r>
          </w:p>
          <w:p w14:paraId="21E58714" w14:textId="77777777" w:rsidR="008A31B7" w:rsidRDefault="00A84184">
            <w:pPr>
              <w:pStyle w:val="TableParagraph"/>
              <w:spacing w:before="44" w:line="238" w:lineRule="auto"/>
              <w:ind w:left="99" w:right="1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Expanded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upstream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Lake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Mulwala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Ovens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increased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</w:p>
          <w:p w14:paraId="21E58715" w14:textId="77777777" w:rsidR="008A31B7" w:rsidRDefault="00A84184">
            <w:pPr>
              <w:pStyle w:val="TableParagraph"/>
              <w:spacing w:before="50" w:line="242" w:lineRule="exact"/>
              <w:ind w:left="99" w:right="1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Improved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core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two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(candidate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Broken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Ck).</w:t>
            </w:r>
          </w:p>
        </w:tc>
        <w:tc>
          <w:tcPr>
            <w:tcW w:w="26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16" w14:textId="77777777" w:rsidR="008A31B7" w:rsidRDefault="00A84184">
            <w:pPr>
              <w:pStyle w:val="TableParagraph"/>
              <w:spacing w:before="40"/>
              <w:ind w:left="99" w:right="5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Yes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Goulburn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River.</w:t>
            </w:r>
          </w:p>
          <w:p w14:paraId="21E58717" w14:textId="77777777" w:rsidR="008A31B7" w:rsidRDefault="00A84184">
            <w:pPr>
              <w:pStyle w:val="TableParagraph"/>
              <w:spacing w:before="50" w:line="242" w:lineRule="exact"/>
              <w:ind w:left="99" w:right="21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also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migrate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Broken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Creek.</w:t>
            </w:r>
          </w:p>
        </w:tc>
      </w:tr>
      <w:tr w:rsidR="008A31B7" w14:paraId="21E5871E" w14:textId="77777777">
        <w:trPr>
          <w:trHeight w:hRule="exact" w:val="2837"/>
        </w:trPr>
        <w:tc>
          <w:tcPr>
            <w:tcW w:w="226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19" w14:textId="77777777" w:rsidR="008A31B7" w:rsidRDefault="00A84184">
            <w:pPr>
              <w:pStyle w:val="TableParagraph"/>
              <w:spacing w:before="40" w:line="239" w:lineRule="auto"/>
              <w:ind w:left="97" w:right="56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Trout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cod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macquariensis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1A" w14:textId="77777777" w:rsidR="008A31B7" w:rsidRDefault="00A84184">
            <w:pPr>
              <w:pStyle w:val="TableParagraph"/>
              <w:spacing w:before="40" w:line="239" w:lineRule="auto"/>
              <w:ind w:left="99" w:right="3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Establishment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two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additional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(candidate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mid-</w:t>
            </w:r>
            <w:r>
              <w:rPr>
                <w:rFonts w:ascii="Century Gothic"/>
                <w:spacing w:val="5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River).</w:t>
            </w:r>
          </w:p>
          <w:p w14:paraId="21E5871B" w14:textId="77777777" w:rsidR="008A31B7" w:rsidRDefault="00A84184">
            <w:pPr>
              <w:pStyle w:val="TableParagraph"/>
              <w:spacing w:before="50" w:line="242" w:lineRule="exact"/>
              <w:ind w:left="99" w:right="45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Note: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attempts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re-establish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mid-Goulburn</w:t>
            </w:r>
            <w:r>
              <w:rPr>
                <w:rFonts w:ascii="Century Gothic"/>
                <w:spacing w:val="3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have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commenced.</w:t>
            </w:r>
          </w:p>
        </w:tc>
        <w:tc>
          <w:tcPr>
            <w:tcW w:w="26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1C" w14:textId="77777777" w:rsidR="008A31B7" w:rsidRDefault="00A84184">
            <w:pPr>
              <w:pStyle w:val="TableParagraph"/>
              <w:spacing w:before="40" w:line="239" w:lineRule="auto"/>
              <w:ind w:left="99" w:right="14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Establishment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new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is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dependent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on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complimentary</w:t>
            </w:r>
            <w:r>
              <w:rPr>
                <w:rFonts w:ascii="Century Gothic"/>
                <w:spacing w:val="-2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activities.</w:t>
            </w:r>
          </w:p>
          <w:p w14:paraId="21E5871D" w14:textId="77777777" w:rsidR="008A31B7" w:rsidRDefault="00A84184">
            <w:pPr>
              <w:pStyle w:val="TableParagraph"/>
              <w:spacing w:before="43" w:line="239" w:lineRule="auto"/>
              <w:ind w:left="99" w:right="23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Environmental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will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however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target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existing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increase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abundance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potentially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also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</w:p>
        </w:tc>
      </w:tr>
      <w:tr w:rsidR="008A31B7" w14:paraId="21E58722" w14:textId="77777777">
        <w:trPr>
          <w:trHeight w:hRule="exact" w:val="1121"/>
        </w:trPr>
        <w:tc>
          <w:tcPr>
            <w:tcW w:w="226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1F" w14:textId="77777777" w:rsidR="008A31B7" w:rsidRDefault="00A84184">
            <w:pPr>
              <w:pStyle w:val="TableParagraph"/>
              <w:spacing w:before="40" w:line="239" w:lineRule="auto"/>
              <w:ind w:left="97" w:right="15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Two-spined</w:t>
            </w:r>
            <w:r>
              <w:rPr>
                <w:rFonts w:ascii="Century Gothic"/>
                <w:spacing w:val="-2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blackfish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Gadopsis</w:t>
            </w:r>
            <w:r>
              <w:rPr>
                <w:rFonts w:ascii="Century Gothic"/>
                <w:i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bispinosus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8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20" w14:textId="77777777" w:rsidR="008A31B7" w:rsidRDefault="00A84184">
            <w:pPr>
              <w:pStyle w:val="TableParagraph"/>
              <w:spacing w:before="40" w:line="239" w:lineRule="auto"/>
              <w:ind w:left="99" w:right="15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two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(candidate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upper</w:t>
            </w:r>
            <w:r>
              <w:rPr>
                <w:rFonts w:ascii="Century Gothic"/>
                <w:spacing w:val="5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tributaries).</w:t>
            </w:r>
          </w:p>
        </w:tc>
        <w:tc>
          <w:tcPr>
            <w:tcW w:w="269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21" w14:textId="77777777" w:rsidR="008A31B7" w:rsidRDefault="00A84184">
            <w:pPr>
              <w:pStyle w:val="TableParagraph"/>
              <w:spacing w:before="40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Yes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mid-Goulburn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River.</w:t>
            </w:r>
          </w:p>
        </w:tc>
      </w:tr>
    </w:tbl>
    <w:p w14:paraId="21E58723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  <w:sectPr w:rsidR="008A31B7">
          <w:pgSz w:w="11910" w:h="16840"/>
          <w:pgMar w:top="760" w:right="1340" w:bottom="1140" w:left="560" w:header="0" w:footer="953" w:gutter="0"/>
          <w:cols w:space="720"/>
        </w:sectPr>
      </w:pPr>
    </w:p>
    <w:p w14:paraId="21E58724" w14:textId="77777777" w:rsidR="008A31B7" w:rsidRDefault="00A84184">
      <w:pPr>
        <w:spacing w:before="43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Important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Basin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environmental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assets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for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z w:val="20"/>
        </w:rPr>
        <w:t>native</w:t>
      </w:r>
      <w:r>
        <w:rPr>
          <w:rFonts w:ascii="Century Gothic"/>
          <w:b/>
          <w:spacing w:val="-7"/>
          <w:sz w:val="20"/>
        </w:rPr>
        <w:t xml:space="preserve"> </w:t>
      </w:r>
      <w:r>
        <w:rPr>
          <w:rFonts w:ascii="Century Gothic"/>
          <w:b/>
          <w:sz w:val="20"/>
        </w:rPr>
        <w:t>fish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in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the</w:t>
      </w:r>
      <w:r>
        <w:rPr>
          <w:rFonts w:ascii="Century Gothic"/>
          <w:b/>
          <w:spacing w:val="-10"/>
          <w:sz w:val="20"/>
        </w:rPr>
        <w:t xml:space="preserve"> </w:t>
      </w:r>
      <w:r>
        <w:rPr>
          <w:rFonts w:ascii="Century Gothic"/>
          <w:b/>
          <w:sz w:val="20"/>
        </w:rPr>
        <w:t>Goulburn-Broken</w:t>
      </w:r>
    </w:p>
    <w:p w14:paraId="21E58725" w14:textId="77777777" w:rsidR="008A31B7" w:rsidRDefault="008A31B7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3"/>
        <w:gridCol w:w="804"/>
        <w:gridCol w:w="794"/>
        <w:gridCol w:w="797"/>
        <w:gridCol w:w="1020"/>
        <w:gridCol w:w="706"/>
        <w:gridCol w:w="850"/>
        <w:gridCol w:w="797"/>
      </w:tblGrid>
      <w:tr w:rsidR="008A31B7" w14:paraId="21E58731" w14:textId="77777777">
        <w:trPr>
          <w:trHeight w:hRule="exact" w:val="1841"/>
        </w:trPr>
        <w:tc>
          <w:tcPr>
            <w:tcW w:w="3803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21E58726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1E58727" w14:textId="77777777" w:rsidR="008A31B7" w:rsidRDefault="008A31B7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1E58728" w14:textId="77777777" w:rsidR="008A31B7" w:rsidRDefault="008A31B7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1E58729" w14:textId="77777777" w:rsidR="008A31B7" w:rsidRDefault="00A84184">
            <w:pPr>
              <w:pStyle w:val="TableParagraph"/>
              <w:ind w:left="5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Environmental</w:t>
            </w:r>
            <w:r>
              <w:rPr>
                <w:rFonts w:ascii="Century Gothic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asset</w:t>
            </w:r>
          </w:p>
        </w:tc>
        <w:tc>
          <w:tcPr>
            <w:tcW w:w="804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  <w:textDirection w:val="btLr"/>
          </w:tcPr>
          <w:p w14:paraId="21E5872A" w14:textId="77777777" w:rsidR="008A31B7" w:rsidRDefault="00A84184">
            <w:pPr>
              <w:pStyle w:val="TableParagraph"/>
              <w:spacing w:before="148" w:line="246" w:lineRule="auto"/>
              <w:ind w:left="503" w:right="150" w:hanging="3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Key</w:t>
            </w:r>
            <w:r>
              <w:rPr>
                <w:rFonts w:ascii="Century Gothic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movement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corridors</w:t>
            </w:r>
          </w:p>
        </w:tc>
        <w:tc>
          <w:tcPr>
            <w:tcW w:w="794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  <w:textDirection w:val="btLr"/>
          </w:tcPr>
          <w:p w14:paraId="21E5872B" w14:textId="77777777" w:rsidR="008A31B7" w:rsidRDefault="00A84184">
            <w:pPr>
              <w:pStyle w:val="TableParagraph"/>
              <w:spacing w:before="146"/>
              <w:ind w:left="14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High</w:t>
            </w:r>
            <w:r>
              <w:rPr>
                <w:rFonts w:ascii="Century Gothic"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Biodiversity</w:t>
            </w:r>
          </w:p>
        </w:tc>
        <w:tc>
          <w:tcPr>
            <w:tcW w:w="797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  <w:textDirection w:val="btLr"/>
          </w:tcPr>
          <w:p w14:paraId="21E5872C" w14:textId="77777777" w:rsidR="008A31B7" w:rsidRDefault="00A84184">
            <w:pPr>
              <w:pStyle w:val="TableParagraph"/>
              <w:spacing w:before="148" w:line="244" w:lineRule="auto"/>
              <w:ind w:left="320" w:right="321" w:firstLine="1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Site</w:t>
            </w:r>
            <w:r>
              <w:rPr>
                <w:rFonts w:ascii="Century Gothic"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other</w:t>
            </w:r>
            <w:r>
              <w:rPr>
                <w:rFonts w:ascii="Century Gothic"/>
                <w:color w:val="FFFFFF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Significance</w:t>
            </w:r>
          </w:p>
        </w:tc>
        <w:tc>
          <w:tcPr>
            <w:tcW w:w="1020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  <w:textDirection w:val="btLr"/>
          </w:tcPr>
          <w:p w14:paraId="21E5872D" w14:textId="77777777" w:rsidR="008A31B7" w:rsidRDefault="00A84184">
            <w:pPr>
              <w:pStyle w:val="TableParagraph"/>
              <w:spacing w:before="146" w:line="246" w:lineRule="auto"/>
              <w:ind w:left="205" w:right="206" w:firstLine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Key</w:t>
            </w:r>
            <w:r>
              <w:rPr>
                <w:rFonts w:ascii="Century Gothic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site</w:t>
            </w:r>
            <w:r>
              <w:rPr>
                <w:rFonts w:ascii="Century Gothic"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of</w:t>
            </w:r>
            <w:r>
              <w:rPr>
                <w:rFonts w:ascii="Century Gothic"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hydrodynamic</w:t>
            </w:r>
            <w:r>
              <w:rPr>
                <w:rFonts w:ascii="Century Gothic"/>
                <w:color w:val="FFFFFF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diversity</w:t>
            </w:r>
          </w:p>
        </w:tc>
        <w:tc>
          <w:tcPr>
            <w:tcW w:w="706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  <w:textDirection w:val="btLr"/>
          </w:tcPr>
          <w:p w14:paraId="21E5872E" w14:textId="77777777" w:rsidR="008A31B7" w:rsidRDefault="00A84184">
            <w:pPr>
              <w:pStyle w:val="TableParagraph"/>
              <w:spacing w:before="146" w:line="246" w:lineRule="auto"/>
              <w:ind w:left="553" w:right="357" w:hanging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Threatened</w:t>
            </w:r>
            <w:r>
              <w:rPr>
                <w:rFonts w:ascii="Century Gothic"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850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  <w:textDirection w:val="btLr"/>
          </w:tcPr>
          <w:p w14:paraId="21E5872F" w14:textId="77777777" w:rsidR="008A31B7" w:rsidRDefault="00A84184">
            <w:pPr>
              <w:pStyle w:val="TableParagraph"/>
              <w:spacing w:before="148" w:line="244" w:lineRule="auto"/>
              <w:ind w:left="181" w:right="181" w:firstLine="1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Dry</w:t>
            </w:r>
            <w:r>
              <w:rPr>
                <w:rFonts w:ascii="Century Gothic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period</w:t>
            </w:r>
            <w:r>
              <w:rPr>
                <w:rFonts w:ascii="Century Gothic"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/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drought</w:t>
            </w:r>
            <w:r>
              <w:rPr>
                <w:rFonts w:ascii="Century Gothic"/>
                <w:color w:val="FFFFFF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refuge</w:t>
            </w:r>
          </w:p>
        </w:tc>
        <w:tc>
          <w:tcPr>
            <w:tcW w:w="797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00A08E"/>
            <w:textDirection w:val="btLr"/>
          </w:tcPr>
          <w:p w14:paraId="21E58730" w14:textId="77777777" w:rsidR="008A31B7" w:rsidRDefault="00A84184">
            <w:pPr>
              <w:pStyle w:val="TableParagraph"/>
              <w:spacing w:before="148" w:line="244" w:lineRule="auto"/>
              <w:ind w:left="632" w:right="105" w:hanging="5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</w:t>
            </w:r>
          </w:p>
        </w:tc>
      </w:tr>
      <w:tr w:rsidR="008A31B7" w14:paraId="21E5873A" w14:textId="77777777">
        <w:trPr>
          <w:trHeight w:hRule="exact" w:val="442"/>
        </w:trPr>
        <w:tc>
          <w:tcPr>
            <w:tcW w:w="380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2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Goulburn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3" w14:textId="77777777" w:rsidR="008A31B7" w:rsidRDefault="00A84184">
            <w:pPr>
              <w:pStyle w:val="TableParagraph"/>
              <w:spacing w:before="37"/>
              <w:ind w:lef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4" w14:textId="77777777" w:rsidR="008A31B7" w:rsidRDefault="00A84184">
            <w:pPr>
              <w:pStyle w:val="TableParagraph"/>
              <w:spacing w:before="37"/>
              <w:ind w:lef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9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5" w14:textId="77777777" w:rsidR="008A31B7" w:rsidRDefault="00A84184">
            <w:pPr>
              <w:pStyle w:val="TableParagraph"/>
              <w:spacing w:before="37"/>
              <w:ind w:left="5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10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6" w14:textId="77777777" w:rsidR="008A31B7" w:rsidRDefault="00A84184">
            <w:pPr>
              <w:pStyle w:val="TableParagraph"/>
              <w:spacing w:before="37"/>
              <w:ind w:righ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7" w14:textId="77777777" w:rsidR="008A31B7" w:rsidRDefault="00A84184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8" w14:textId="77777777" w:rsidR="008A31B7" w:rsidRDefault="00A84184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9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39" w14:textId="77777777" w:rsidR="008A31B7" w:rsidRDefault="00A84184">
            <w:pPr>
              <w:pStyle w:val="TableParagraph"/>
              <w:spacing w:before="37"/>
              <w:ind w:left="5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</w:tr>
      <w:tr w:rsidR="008A31B7" w14:paraId="21E58743" w14:textId="77777777">
        <w:trPr>
          <w:trHeight w:hRule="exact" w:val="588"/>
        </w:trPr>
        <w:tc>
          <w:tcPr>
            <w:tcW w:w="380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3B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Broken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3C" w14:textId="77777777" w:rsidR="008A31B7" w:rsidRDefault="00A84184">
            <w:pPr>
              <w:pStyle w:val="TableParagraph"/>
              <w:spacing w:before="37"/>
              <w:ind w:lef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3D" w14:textId="77777777" w:rsidR="008A31B7" w:rsidRDefault="00A84184">
            <w:pPr>
              <w:pStyle w:val="TableParagraph"/>
              <w:spacing w:before="37"/>
              <w:ind w:lef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9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3E" w14:textId="77777777" w:rsidR="008A31B7" w:rsidRDefault="00A84184">
            <w:pPr>
              <w:pStyle w:val="TableParagraph"/>
              <w:spacing w:before="37"/>
              <w:ind w:left="5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10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3F" w14:textId="77777777" w:rsidR="008A31B7" w:rsidRDefault="008A31B7"/>
        </w:tc>
        <w:tc>
          <w:tcPr>
            <w:tcW w:w="7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40" w14:textId="77777777" w:rsidR="008A31B7" w:rsidRDefault="00A84184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41" w14:textId="77777777" w:rsidR="008A31B7" w:rsidRDefault="00A84184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9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42" w14:textId="77777777" w:rsidR="008A31B7" w:rsidRDefault="00A84184">
            <w:pPr>
              <w:pStyle w:val="TableParagraph"/>
              <w:spacing w:before="37"/>
              <w:ind w:left="5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</w:tr>
      <w:tr w:rsidR="008A31B7" w14:paraId="21E5874C" w14:textId="77777777">
        <w:trPr>
          <w:trHeight w:hRule="exact" w:val="586"/>
        </w:trPr>
        <w:tc>
          <w:tcPr>
            <w:tcW w:w="380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4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Broken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Creek</w:t>
            </w:r>
          </w:p>
        </w:tc>
        <w:tc>
          <w:tcPr>
            <w:tcW w:w="80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5" w14:textId="77777777" w:rsidR="008A31B7" w:rsidRDefault="008A31B7"/>
        </w:tc>
        <w:tc>
          <w:tcPr>
            <w:tcW w:w="7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6" w14:textId="77777777" w:rsidR="008A31B7" w:rsidRDefault="008A31B7"/>
        </w:tc>
        <w:tc>
          <w:tcPr>
            <w:tcW w:w="79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7" w14:textId="77777777" w:rsidR="008A31B7" w:rsidRDefault="008A31B7"/>
        </w:tc>
        <w:tc>
          <w:tcPr>
            <w:tcW w:w="10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8" w14:textId="77777777" w:rsidR="008A31B7" w:rsidRDefault="008A31B7"/>
        </w:tc>
        <w:tc>
          <w:tcPr>
            <w:tcW w:w="70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9" w14:textId="77777777" w:rsidR="008A31B7" w:rsidRDefault="00A84184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85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A" w14:textId="77777777" w:rsidR="008A31B7" w:rsidRDefault="00A84184">
            <w:pPr>
              <w:pStyle w:val="TableParagraph"/>
              <w:spacing w:before="3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  <w:tc>
          <w:tcPr>
            <w:tcW w:w="79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4B" w14:textId="77777777" w:rsidR="008A31B7" w:rsidRDefault="00A84184">
            <w:pPr>
              <w:pStyle w:val="TableParagraph"/>
              <w:spacing w:before="37"/>
              <w:ind w:left="5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*</w:t>
            </w:r>
          </w:p>
        </w:tc>
      </w:tr>
    </w:tbl>
    <w:p w14:paraId="21E5874D" w14:textId="77777777" w:rsidR="008A31B7" w:rsidRDefault="008A31B7">
      <w:pPr>
        <w:jc w:val="center"/>
        <w:rPr>
          <w:rFonts w:ascii="Calibri" w:eastAsia="Calibri" w:hAnsi="Calibri" w:cs="Calibri"/>
          <w:sz w:val="28"/>
          <w:szCs w:val="28"/>
        </w:rPr>
        <w:sectPr w:rsidR="008A31B7">
          <w:pgSz w:w="11910" w:h="16840"/>
          <w:pgMar w:top="760" w:right="1560" w:bottom="1140" w:left="560" w:header="0" w:footer="953" w:gutter="0"/>
          <w:cols w:space="720"/>
        </w:sectPr>
      </w:pPr>
    </w:p>
    <w:p w14:paraId="21E5874E" w14:textId="77777777" w:rsidR="008A31B7" w:rsidRDefault="00A84184">
      <w:pPr>
        <w:spacing w:before="25"/>
        <w:ind w:left="147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5F4879"/>
          <w:sz w:val="24"/>
        </w:rPr>
        <w:t>Campaspe</w:t>
      </w:r>
    </w:p>
    <w:p w14:paraId="21E5874F" w14:textId="77777777" w:rsidR="008A31B7" w:rsidRDefault="00A84184">
      <w:pPr>
        <w:pStyle w:val="BodyText"/>
        <w:spacing w:before="120"/>
        <w:ind w:left="147" w:right="450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80"/>
          <w:w w:val="99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Campaspe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below.</w:t>
      </w:r>
    </w:p>
    <w:p w14:paraId="21E58750" w14:textId="77777777" w:rsidR="008A31B7" w:rsidRDefault="00A84184">
      <w:pPr>
        <w:pStyle w:val="Heading3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21E58751" w14:textId="77777777" w:rsidR="008A31B7" w:rsidRDefault="00A84184">
      <w:pPr>
        <w:pStyle w:val="BodyText"/>
        <w:spacing w:before="59"/>
        <w:ind w:left="147"/>
      </w:pPr>
      <w:r>
        <w:rPr>
          <w:spacing w:val="-1"/>
        </w:rPr>
        <w:t>Baseflows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level.</w:t>
      </w:r>
    </w:p>
    <w:p w14:paraId="21E58752" w14:textId="77777777" w:rsidR="008A31B7" w:rsidRDefault="00A84184">
      <w:pPr>
        <w:pStyle w:val="BodyText"/>
        <w:spacing w:before="59" w:line="300" w:lineRule="auto"/>
        <w:ind w:left="147" w:right="2954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Murray.</w:t>
      </w:r>
      <w:r>
        <w:rPr>
          <w:spacing w:val="67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10-20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frequency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freshes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bankfull.</w:t>
      </w:r>
    </w:p>
    <w:p w14:paraId="21E58753" w14:textId="77777777" w:rsidR="008A31B7" w:rsidRDefault="00A84184">
      <w:pPr>
        <w:pStyle w:val="Heading3"/>
        <w:spacing w:before="0" w:line="245" w:lineRule="exact"/>
        <w:rPr>
          <w:b w:val="0"/>
          <w:bCs w:val="0"/>
        </w:rPr>
      </w:pPr>
      <w:r>
        <w:t>VEGETATION</w:t>
      </w:r>
    </w:p>
    <w:p w14:paraId="21E58754" w14:textId="77777777" w:rsidR="008A31B7" w:rsidRDefault="00A84184">
      <w:pPr>
        <w:pStyle w:val="BodyText"/>
        <w:spacing w:before="119" w:line="298" w:lineRule="auto"/>
        <w:ind w:left="147" w:right="804"/>
      </w:pPr>
      <w:r>
        <w:t>Maintain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rPr>
          <w:spacing w:val="-1"/>
        </w:rPr>
        <w:t>extent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woodland</w:t>
      </w:r>
      <w:r>
        <w:rPr>
          <w:spacing w:val="-3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non-woody</w:t>
      </w:r>
      <w:r>
        <w:rPr>
          <w:spacing w:val="-9"/>
        </w:rPr>
        <w:t xml:space="preserve"> </w:t>
      </w:r>
      <w:r>
        <w:t>vegetation.</w:t>
      </w:r>
      <w:r>
        <w:rPr>
          <w:spacing w:val="60"/>
          <w:w w:val="99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t>decline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rPr>
          <w:spacing w:val="1"/>
        </w:rPr>
        <w:t>gum.</w:t>
      </w:r>
    </w:p>
    <w:p w14:paraId="21E58755" w14:textId="77777777" w:rsidR="008A31B7" w:rsidRDefault="00A84184">
      <w:pPr>
        <w:pStyle w:val="BodyText"/>
        <w:spacing w:before="1"/>
        <w:ind w:left="147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8"/>
        </w:rPr>
        <w:t xml:space="preserve"> </w:t>
      </w:r>
      <w:r>
        <w:t>communities.</w:t>
      </w:r>
    </w:p>
    <w:p w14:paraId="21E58756" w14:textId="77777777" w:rsidR="008A31B7" w:rsidRDefault="00A84184">
      <w:pPr>
        <w:pStyle w:val="Heading3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21E58757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282"/>
        <w:gridCol w:w="1119"/>
        <w:gridCol w:w="1968"/>
        <w:gridCol w:w="3968"/>
      </w:tblGrid>
      <w:tr w:rsidR="008A31B7" w14:paraId="21E5875E" w14:textId="77777777">
        <w:trPr>
          <w:trHeight w:hRule="exact" w:val="889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58" w14:textId="77777777" w:rsidR="008A31B7" w:rsidRDefault="00A84184">
            <w:pPr>
              <w:pStyle w:val="TableParagraph"/>
              <w:spacing w:before="19" w:line="276" w:lineRule="auto"/>
              <w:ind w:left="186" w:right="186" w:firstLine="9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red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59" w14:textId="77777777" w:rsidR="008A31B7" w:rsidRDefault="00A84184">
            <w:pPr>
              <w:pStyle w:val="TableParagraph"/>
              <w:spacing w:before="19" w:line="276" w:lineRule="auto"/>
              <w:ind w:left="145" w:right="140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box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5A" w14:textId="77777777" w:rsidR="008A31B7" w:rsidRDefault="00A84184">
            <w:pPr>
              <w:pStyle w:val="TableParagraph"/>
              <w:spacing w:before="19" w:line="276" w:lineRule="auto"/>
              <w:ind w:left="123" w:right="121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5B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1E5875C" w14:textId="77777777" w:rsidR="008A31B7" w:rsidRDefault="00A84184">
            <w:pPr>
              <w:pStyle w:val="TableParagraph"/>
              <w:ind w:lef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Shrublands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5D" w14:textId="77777777" w:rsidR="008A31B7" w:rsidRDefault="00A84184">
            <w:pPr>
              <w:pStyle w:val="TableParagraph"/>
              <w:spacing w:before="158" w:line="277" w:lineRule="auto"/>
              <w:ind w:left="1453" w:right="529" w:hanging="9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vegetation</w:t>
            </w:r>
          </w:p>
        </w:tc>
      </w:tr>
      <w:tr w:rsidR="008A31B7" w14:paraId="21E58764" w14:textId="77777777">
        <w:trPr>
          <w:trHeight w:hRule="exact" w:val="502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5F" w14:textId="77777777" w:rsidR="008A31B7" w:rsidRDefault="00A84184">
            <w:pPr>
              <w:pStyle w:val="TableParagraph"/>
              <w:spacing w:line="245" w:lineRule="exact"/>
              <w:ind w:left="3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900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60" w14:textId="77777777" w:rsidR="008A31B7" w:rsidRDefault="00A84184">
            <w:pPr>
              <w:pStyle w:val="TableParagraph"/>
              <w:spacing w:line="245" w:lineRule="exact"/>
              <w:ind w:left="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&lt;100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61" w14:textId="77777777" w:rsidR="008A31B7" w:rsidRDefault="008A31B7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62" w14:textId="77777777" w:rsidR="008A31B7" w:rsidRDefault="008A31B7"/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63" w14:textId="77777777" w:rsidR="008A31B7" w:rsidRDefault="00A84184">
            <w:pPr>
              <w:pStyle w:val="TableParagraph"/>
              <w:spacing w:before="2"/>
              <w:ind w:left="102" w:righ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Campaspe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</w:p>
        </w:tc>
      </w:tr>
    </w:tbl>
    <w:p w14:paraId="21E58765" w14:textId="77777777" w:rsidR="008A31B7" w:rsidRDefault="00A84184">
      <w:pPr>
        <w:spacing w:before="122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21E58766" w14:textId="77777777" w:rsidR="008A31B7" w:rsidRDefault="00A84184">
      <w:pPr>
        <w:pStyle w:val="BodyText"/>
        <w:spacing w:before="119"/>
        <w:ind w:left="147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t>diversity.</w:t>
      </w:r>
    </w:p>
    <w:p w14:paraId="21E58767" w14:textId="77777777" w:rsidR="008A31B7" w:rsidRDefault="00A84184">
      <w:pPr>
        <w:pStyle w:val="BodyText"/>
        <w:spacing w:before="59"/>
        <w:ind w:left="147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2024.</w:t>
      </w:r>
    </w:p>
    <w:p w14:paraId="21E58768" w14:textId="77777777" w:rsidR="008A31B7" w:rsidRDefault="00A84184">
      <w:pPr>
        <w:pStyle w:val="BodyText"/>
        <w:spacing w:before="59"/>
        <w:ind w:left="147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waterbirds.</w:t>
      </w:r>
    </w:p>
    <w:p w14:paraId="21E58769" w14:textId="77777777" w:rsidR="008A31B7" w:rsidRDefault="00A84184">
      <w:pPr>
        <w:pStyle w:val="BodyText"/>
        <w:spacing w:before="62"/>
        <w:ind w:left="147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species.</w:t>
      </w:r>
    </w:p>
    <w:p w14:paraId="21E5876A" w14:textId="77777777" w:rsidR="008A31B7" w:rsidRDefault="00A84184">
      <w:pPr>
        <w:pStyle w:val="Heading3"/>
        <w:spacing w:before="60"/>
        <w:rPr>
          <w:b w:val="0"/>
          <w:bCs w:val="0"/>
        </w:rPr>
      </w:pPr>
      <w:r>
        <w:t>FISH</w:t>
      </w:r>
    </w:p>
    <w:p w14:paraId="21E5876B" w14:textId="77777777" w:rsidR="008A31B7" w:rsidRDefault="00A84184">
      <w:pPr>
        <w:pStyle w:val="BodyText"/>
        <w:spacing w:before="119"/>
        <w:ind w:left="147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species.</w:t>
      </w:r>
    </w:p>
    <w:p w14:paraId="21E5876C" w14:textId="77777777" w:rsidR="008A31B7" w:rsidRDefault="00A84184">
      <w:pPr>
        <w:pStyle w:val="BodyText"/>
        <w:spacing w:before="119"/>
        <w:ind w:left="147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t>including:</w:t>
      </w:r>
    </w:p>
    <w:p w14:paraId="21E5876D" w14:textId="77777777" w:rsidR="008A31B7" w:rsidRDefault="00A84184">
      <w:pPr>
        <w:pStyle w:val="BodyText"/>
        <w:numPr>
          <w:ilvl w:val="0"/>
          <w:numId w:val="12"/>
        </w:numPr>
        <w:tabs>
          <w:tab w:val="left" w:pos="518"/>
        </w:tabs>
        <w:spacing w:before="59"/>
        <w:ind w:left="517" w:right="551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85"/>
          <w:w w:val="99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years.</w:t>
      </w:r>
    </w:p>
    <w:p w14:paraId="21E5876E" w14:textId="77777777" w:rsidR="008A31B7" w:rsidRDefault="00A84184">
      <w:pPr>
        <w:pStyle w:val="BodyText"/>
        <w:numPr>
          <w:ilvl w:val="0"/>
          <w:numId w:val="12"/>
        </w:numPr>
        <w:tabs>
          <w:tab w:val="left" w:pos="518"/>
        </w:tabs>
        <w:spacing w:before="62"/>
        <w:ind w:left="517" w:right="450" w:hanging="369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years.</w:t>
      </w:r>
    </w:p>
    <w:p w14:paraId="21E5876F" w14:textId="77777777" w:rsidR="008A31B7" w:rsidRDefault="00A84184">
      <w:pPr>
        <w:pStyle w:val="BodyText"/>
        <w:spacing w:before="59"/>
        <w:ind w:left="147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species.</w:t>
      </w:r>
    </w:p>
    <w:p w14:paraId="21E58770" w14:textId="77777777" w:rsidR="008A31B7" w:rsidRDefault="00A84184">
      <w:pPr>
        <w:pStyle w:val="BodyText"/>
        <w:spacing w:before="59"/>
        <w:ind w:left="147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populations.</w:t>
      </w:r>
    </w:p>
    <w:p w14:paraId="21E58771" w14:textId="77777777" w:rsidR="008A31B7" w:rsidRDefault="00A84184">
      <w:pPr>
        <w:pStyle w:val="Heading3"/>
        <w:rPr>
          <w:b w:val="0"/>
          <w:bCs w:val="0"/>
        </w:rPr>
      </w:pPr>
      <w:r>
        <w:rPr>
          <w:spacing w:val="-1"/>
        </w:rPr>
        <w:t>Key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Campaspe</w:t>
      </w:r>
      <w:r>
        <w:rPr>
          <w:spacing w:val="-8"/>
        </w:rPr>
        <w:t xml:space="preserve"> </w:t>
      </w:r>
      <w:r>
        <w:rPr>
          <w:spacing w:val="-1"/>
        </w:rPr>
        <w:t>include:</w:t>
      </w:r>
    </w:p>
    <w:p w14:paraId="21E58772" w14:textId="77777777" w:rsidR="008A31B7" w:rsidRDefault="008A31B7">
      <w:pPr>
        <w:spacing w:before="9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263"/>
        <w:gridCol w:w="3401"/>
      </w:tblGrid>
      <w:tr w:rsidR="008A31B7" w14:paraId="21E58776" w14:textId="77777777">
        <w:trPr>
          <w:trHeight w:hRule="exact" w:val="778"/>
        </w:trPr>
        <w:tc>
          <w:tcPr>
            <w:tcW w:w="3118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21E58773" w14:textId="77777777" w:rsidR="008A31B7" w:rsidRDefault="00A84184">
            <w:pPr>
              <w:pStyle w:val="TableParagraph"/>
              <w:spacing w:before="133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3263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21E58774" w14:textId="77777777" w:rsidR="008A31B7" w:rsidRDefault="00A84184">
            <w:pPr>
              <w:pStyle w:val="TableParagraph"/>
              <w:spacing w:before="133"/>
              <w:ind w:lef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3401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00A08E"/>
          </w:tcPr>
          <w:p w14:paraId="21E58775" w14:textId="77777777" w:rsidR="008A31B7" w:rsidRDefault="00A84184">
            <w:pPr>
              <w:pStyle w:val="TableParagraph"/>
              <w:spacing w:before="142" w:line="240" w:lineRule="exact"/>
              <w:ind w:left="104" w:right="25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e-water</w:t>
            </w:r>
            <w:r>
              <w:rPr>
                <w:rFonts w:ascii="Century Gothic" w:eastAsia="Century Gothic" w:hAnsi="Century Gothic" w:cs="Century Gothic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Campaspe?</w:t>
            </w:r>
          </w:p>
        </w:tc>
      </w:tr>
      <w:tr w:rsidR="008A31B7" w14:paraId="21E5877A" w14:textId="77777777">
        <w:trPr>
          <w:trHeight w:hRule="exact" w:val="754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77" w14:textId="77777777" w:rsidR="008A31B7" w:rsidRDefault="00A84184">
            <w:pPr>
              <w:pStyle w:val="TableParagraph"/>
              <w:spacing w:before="2"/>
              <w:ind w:left="97" w:right="4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Macquaria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78" w14:textId="77777777" w:rsidR="008A31B7" w:rsidRDefault="00A84184">
            <w:pPr>
              <w:pStyle w:val="TableParagraph"/>
              <w:spacing w:before="2"/>
              <w:ind w:left="99" w:right="26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79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7E" w14:textId="77777777">
        <w:trPr>
          <w:trHeight w:hRule="exact" w:val="757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7B" w14:textId="77777777" w:rsidR="008A31B7" w:rsidRDefault="00A84184">
            <w:pPr>
              <w:pStyle w:val="TableParagraph"/>
              <w:spacing w:before="4"/>
              <w:ind w:left="97" w:right="23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7C" w14:textId="77777777" w:rsidR="008A31B7" w:rsidRDefault="00A84184">
            <w:pPr>
              <w:pStyle w:val="TableParagraph"/>
              <w:spacing w:before="4"/>
              <w:ind w:left="99" w:right="26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7D" w14:textId="77777777" w:rsidR="008A31B7" w:rsidRDefault="00A84184">
            <w:pPr>
              <w:pStyle w:val="TableParagraph"/>
              <w:spacing w:before="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82" w14:textId="77777777">
        <w:trPr>
          <w:trHeight w:hRule="exact" w:val="1000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7F" w14:textId="77777777" w:rsidR="008A31B7" w:rsidRDefault="00A84184">
            <w:pPr>
              <w:pStyle w:val="TableParagraph"/>
              <w:spacing w:before="3"/>
              <w:ind w:left="97" w:right="59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Gadopsis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marmoratus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326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80" w14:textId="77777777" w:rsidR="008A31B7" w:rsidRDefault="00A84184">
            <w:pPr>
              <w:pStyle w:val="TableParagraph"/>
              <w:spacing w:before="3"/>
              <w:ind w:left="99" w:right="3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1–3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(candidate</w:t>
            </w:r>
            <w:r>
              <w:rPr>
                <w:rFonts w:ascii="Century Gothic" w:eastAsia="Century Gothic" w:hAnsi="Century Gothic" w:cs="Century Gothi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</w:t>
            </w:r>
            <w:r>
              <w:rPr>
                <w:rFonts w:ascii="Century Gothic" w:eastAsia="Century Gothic" w:hAnsi="Century Gothic" w:cs="Century Gothic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include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downstream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Campaspe</w:t>
            </w:r>
            <w:r>
              <w:rPr>
                <w:rFonts w:ascii="Century Gothic" w:eastAsia="Century Gothic" w:hAnsi="Century Gothic" w:cs="Century Gothic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Rivers).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81" w14:textId="77777777" w:rsidR="008A31B7" w:rsidRDefault="00A84184">
            <w:pPr>
              <w:pStyle w:val="TableParagraph"/>
              <w:spacing w:before="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86" w14:textId="77777777">
        <w:trPr>
          <w:trHeight w:hRule="exact" w:val="1004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83" w14:textId="77777777" w:rsidR="008A31B7" w:rsidRDefault="00A84184">
            <w:pPr>
              <w:pStyle w:val="TableParagraph"/>
              <w:spacing w:before="4"/>
              <w:ind w:left="97" w:right="8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Silver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Bidyanus</w:t>
            </w:r>
            <w:r>
              <w:rPr>
                <w:rFonts w:ascii="Century Gothic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bidyanus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84" w14:textId="77777777" w:rsidR="008A31B7" w:rsidRDefault="00A84184">
            <w:pPr>
              <w:pStyle w:val="TableParagraph"/>
              <w:spacing w:before="4"/>
              <w:ind w:left="99" w:right="2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Improve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0"/>
                <w:szCs w:val="20"/>
              </w:rPr>
              <w:t>two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locations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(candidate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include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Campaspe</w:t>
            </w:r>
            <w:r>
              <w:rPr>
                <w:rFonts w:ascii="Century Gothic" w:eastAsia="Century Gothic" w:hAnsi="Century Gothic" w:cs="Century Gothic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Rivers).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85" w14:textId="77777777" w:rsidR="008A31B7" w:rsidRDefault="00A84184">
            <w:pPr>
              <w:pStyle w:val="TableParagraph"/>
              <w:spacing w:before="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21E58787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  <w:sectPr w:rsidR="008A31B7">
          <w:pgSz w:w="11910" w:h="16840"/>
          <w:pgMar w:top="780" w:right="1340" w:bottom="1140" w:left="560" w:header="0" w:footer="953" w:gutter="0"/>
          <w:cols w:space="720"/>
        </w:sectPr>
      </w:pPr>
    </w:p>
    <w:p w14:paraId="21E58788" w14:textId="77777777" w:rsidR="008A31B7" w:rsidRDefault="00A84184">
      <w:pPr>
        <w:spacing w:before="25"/>
        <w:ind w:left="147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5F4879"/>
          <w:sz w:val="24"/>
        </w:rPr>
        <w:t>Loddon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River</w:t>
      </w:r>
    </w:p>
    <w:p w14:paraId="21E58789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78A" w14:textId="77777777" w:rsidR="008A31B7" w:rsidRDefault="00A84184">
      <w:pPr>
        <w:pStyle w:val="BodyText"/>
        <w:ind w:left="147" w:right="450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80"/>
          <w:w w:val="9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Loddon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below.</w:t>
      </w:r>
    </w:p>
    <w:p w14:paraId="21E5878B" w14:textId="77777777" w:rsidR="008A31B7" w:rsidRDefault="00A84184">
      <w:pPr>
        <w:pStyle w:val="Heading3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21E5878C" w14:textId="77777777" w:rsidR="008A31B7" w:rsidRDefault="00A84184">
      <w:pPr>
        <w:pStyle w:val="BodyText"/>
        <w:spacing w:before="59"/>
        <w:ind w:left="147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1"/>
        </w:rPr>
        <w:t>level.</w:t>
      </w:r>
    </w:p>
    <w:p w14:paraId="21E5878D" w14:textId="77777777" w:rsidR="008A31B7" w:rsidRDefault="00A84184">
      <w:pPr>
        <w:pStyle w:val="BodyText"/>
        <w:spacing w:before="59" w:line="300" w:lineRule="auto"/>
        <w:ind w:left="147" w:right="2954"/>
      </w:pPr>
      <w:r>
        <w:rPr>
          <w:spacing w:val="-1"/>
        </w:rPr>
        <w:t>Contribute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overall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Murray.</w:t>
      </w:r>
      <w:r>
        <w:rPr>
          <w:spacing w:val="65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10</w:t>
      </w:r>
      <w:r>
        <w:rPr>
          <w:rFonts w:cs="Century Gothic"/>
          <w:spacing w:val="-1"/>
        </w:rPr>
        <w:t>–</w:t>
      </w:r>
      <w:r>
        <w:rPr>
          <w:spacing w:val="-1"/>
        </w:rPr>
        <w:t>20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frequency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bankfull.</w:t>
      </w:r>
    </w:p>
    <w:p w14:paraId="21E5878E" w14:textId="77777777" w:rsidR="008A31B7" w:rsidRDefault="00A84184">
      <w:pPr>
        <w:pStyle w:val="Heading3"/>
        <w:spacing w:before="59"/>
        <w:rPr>
          <w:b w:val="0"/>
          <w:bCs w:val="0"/>
        </w:rPr>
      </w:pPr>
      <w:r>
        <w:t>VEGETATION</w:t>
      </w:r>
    </w:p>
    <w:p w14:paraId="21E5878F" w14:textId="77777777" w:rsidR="008A31B7" w:rsidRDefault="00A84184">
      <w:pPr>
        <w:pStyle w:val="BodyText"/>
        <w:spacing w:before="59" w:line="298" w:lineRule="auto"/>
        <w:ind w:left="147" w:right="804"/>
      </w:pPr>
      <w:r>
        <w:t>Maintain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rPr>
          <w:spacing w:val="-1"/>
        </w:rPr>
        <w:t>extent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woodland</w:t>
      </w:r>
      <w:r>
        <w:rPr>
          <w:spacing w:val="-8"/>
        </w:rPr>
        <w:t xml:space="preserve"> </w:t>
      </w:r>
      <w:r>
        <w:t>vegetation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non-woody</w:t>
      </w:r>
      <w:r>
        <w:rPr>
          <w:spacing w:val="-9"/>
        </w:rPr>
        <w:t xml:space="preserve"> </w:t>
      </w:r>
      <w:r>
        <w:t>vegetation.</w:t>
      </w:r>
      <w:r>
        <w:rPr>
          <w:spacing w:val="56"/>
          <w:w w:val="99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t>decline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 xml:space="preserve">box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gum.</w:t>
      </w:r>
    </w:p>
    <w:p w14:paraId="21E58790" w14:textId="77777777" w:rsidR="008A31B7" w:rsidRDefault="00A84184">
      <w:pPr>
        <w:pStyle w:val="BodyText"/>
        <w:spacing w:before="1"/>
        <w:ind w:left="147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</w:t>
      </w:r>
      <w:r>
        <w:rPr>
          <w:spacing w:val="-8"/>
        </w:rPr>
        <w:t xml:space="preserve"> </w:t>
      </w:r>
      <w:r>
        <w:t>communities.</w:t>
      </w:r>
    </w:p>
    <w:p w14:paraId="21E58791" w14:textId="77777777" w:rsidR="008A31B7" w:rsidRDefault="00A84184">
      <w:pPr>
        <w:pStyle w:val="Heading3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21E58792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282"/>
        <w:gridCol w:w="1119"/>
        <w:gridCol w:w="1968"/>
        <w:gridCol w:w="3968"/>
      </w:tblGrid>
      <w:tr w:rsidR="008A31B7" w14:paraId="21E58799" w14:textId="77777777">
        <w:trPr>
          <w:trHeight w:hRule="exact" w:val="888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93" w14:textId="77777777" w:rsidR="008A31B7" w:rsidRDefault="00A84184">
            <w:pPr>
              <w:pStyle w:val="TableParagraph"/>
              <w:spacing w:before="18" w:line="276" w:lineRule="auto"/>
              <w:ind w:left="186" w:right="186" w:firstLine="9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red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94" w14:textId="77777777" w:rsidR="008A31B7" w:rsidRDefault="00A84184">
            <w:pPr>
              <w:pStyle w:val="TableParagraph"/>
              <w:spacing w:before="18" w:line="276" w:lineRule="auto"/>
              <w:ind w:left="145" w:right="140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box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95" w14:textId="77777777" w:rsidR="008A31B7" w:rsidRDefault="00A84184">
            <w:pPr>
              <w:pStyle w:val="TableParagraph"/>
              <w:spacing w:before="18" w:line="276" w:lineRule="auto"/>
              <w:ind w:left="123" w:right="121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(ha)*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96" w14:textId="77777777" w:rsidR="008A31B7" w:rsidRDefault="008A31B7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1E58797" w14:textId="77777777" w:rsidR="008A31B7" w:rsidRDefault="00A84184">
            <w:pPr>
              <w:pStyle w:val="TableParagraph"/>
              <w:ind w:lef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Shrublands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98" w14:textId="77777777" w:rsidR="008A31B7" w:rsidRDefault="00A84184">
            <w:pPr>
              <w:pStyle w:val="TableParagraph"/>
              <w:spacing w:before="158" w:line="277" w:lineRule="auto"/>
              <w:ind w:left="1453" w:right="529" w:hanging="9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vegetation</w:t>
            </w:r>
          </w:p>
        </w:tc>
      </w:tr>
      <w:tr w:rsidR="008A31B7" w14:paraId="21E5879F" w14:textId="77777777">
        <w:trPr>
          <w:trHeight w:hRule="exact" w:val="571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9A" w14:textId="77777777" w:rsidR="008A31B7" w:rsidRDefault="00A84184">
            <w:pPr>
              <w:pStyle w:val="TableParagraph"/>
              <w:spacing w:line="245" w:lineRule="exact"/>
              <w:ind w:left="3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200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9B" w14:textId="77777777" w:rsidR="008A31B7" w:rsidRDefault="00A84184">
            <w:pPr>
              <w:pStyle w:val="TableParagraph"/>
              <w:spacing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700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9C" w14:textId="77777777" w:rsidR="008A31B7" w:rsidRDefault="008A31B7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9D" w14:textId="77777777" w:rsidR="008A31B7" w:rsidRDefault="008A31B7"/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9E" w14:textId="77777777" w:rsidR="008A31B7" w:rsidRDefault="00A84184">
            <w:pPr>
              <w:pStyle w:val="TableParagraph"/>
              <w:spacing w:before="2"/>
              <w:ind w:left="102" w:right="1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Loddon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River.</w:t>
            </w:r>
          </w:p>
        </w:tc>
      </w:tr>
    </w:tbl>
    <w:p w14:paraId="21E587A0" w14:textId="77777777" w:rsidR="008A31B7" w:rsidRDefault="00A84184">
      <w:pPr>
        <w:spacing w:before="122"/>
        <w:ind w:left="14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21E587A1" w14:textId="77777777" w:rsidR="008A31B7" w:rsidRDefault="00A84184">
      <w:pPr>
        <w:pStyle w:val="BodyText"/>
        <w:spacing w:before="81"/>
        <w:ind w:left="147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t>diversity.</w:t>
      </w:r>
    </w:p>
    <w:p w14:paraId="21E587A2" w14:textId="77777777" w:rsidR="008A31B7" w:rsidRDefault="00A84184">
      <w:pPr>
        <w:pStyle w:val="BodyText"/>
        <w:spacing w:before="59"/>
        <w:ind w:left="147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2024.</w:t>
      </w:r>
    </w:p>
    <w:p w14:paraId="21E587A3" w14:textId="77777777" w:rsidR="008A31B7" w:rsidRDefault="00A84184">
      <w:pPr>
        <w:pStyle w:val="BodyText"/>
        <w:spacing w:before="59"/>
        <w:ind w:left="147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waterbirds.</w:t>
      </w:r>
    </w:p>
    <w:p w14:paraId="21E587A4" w14:textId="77777777" w:rsidR="008A31B7" w:rsidRDefault="00A84184">
      <w:pPr>
        <w:pStyle w:val="BodyText"/>
        <w:spacing w:before="59"/>
        <w:ind w:left="147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species.</w:t>
      </w:r>
    </w:p>
    <w:p w14:paraId="21E587A5" w14:textId="77777777" w:rsidR="008A31B7" w:rsidRDefault="00A84184">
      <w:pPr>
        <w:pStyle w:val="Heading3"/>
        <w:spacing w:before="120"/>
        <w:rPr>
          <w:b w:val="0"/>
          <w:bCs w:val="0"/>
        </w:rPr>
      </w:pPr>
      <w:r>
        <w:t>FISH</w:t>
      </w:r>
    </w:p>
    <w:p w14:paraId="21E587A6" w14:textId="77777777" w:rsidR="008A31B7" w:rsidRDefault="00A84184">
      <w:pPr>
        <w:pStyle w:val="BodyText"/>
        <w:spacing w:before="119"/>
        <w:ind w:left="147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species.</w:t>
      </w:r>
    </w:p>
    <w:p w14:paraId="21E587A7" w14:textId="77777777" w:rsidR="008A31B7" w:rsidRDefault="00A84184">
      <w:pPr>
        <w:pStyle w:val="BodyText"/>
        <w:spacing w:before="122"/>
        <w:ind w:left="147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t>including:</w:t>
      </w:r>
    </w:p>
    <w:p w14:paraId="21E587A8" w14:textId="77777777" w:rsidR="008A31B7" w:rsidRDefault="00A84184">
      <w:pPr>
        <w:pStyle w:val="BodyText"/>
        <w:numPr>
          <w:ilvl w:val="0"/>
          <w:numId w:val="12"/>
        </w:numPr>
        <w:tabs>
          <w:tab w:val="left" w:pos="518"/>
        </w:tabs>
        <w:spacing w:before="119"/>
        <w:ind w:left="517" w:right="551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abundance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77"/>
          <w:w w:val="99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</w:t>
      </w:r>
    </w:p>
    <w:p w14:paraId="21E587A9" w14:textId="77777777" w:rsidR="008A31B7" w:rsidRDefault="00A84184">
      <w:pPr>
        <w:pStyle w:val="BodyText"/>
        <w:numPr>
          <w:ilvl w:val="0"/>
          <w:numId w:val="12"/>
        </w:numPr>
        <w:tabs>
          <w:tab w:val="left" w:pos="518"/>
        </w:tabs>
        <w:ind w:left="517" w:right="450" w:hanging="369"/>
      </w:pP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years.</w:t>
      </w:r>
    </w:p>
    <w:p w14:paraId="21E587AA" w14:textId="77777777" w:rsidR="008A31B7" w:rsidRDefault="00A84184">
      <w:pPr>
        <w:pStyle w:val="BodyText"/>
        <w:spacing w:before="62"/>
        <w:ind w:left="147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species.</w:t>
      </w:r>
    </w:p>
    <w:p w14:paraId="21E587AB" w14:textId="77777777" w:rsidR="008A31B7" w:rsidRDefault="00A84184">
      <w:pPr>
        <w:pStyle w:val="BodyText"/>
        <w:spacing w:before="59"/>
        <w:ind w:left="147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populations.</w:t>
      </w:r>
    </w:p>
    <w:p w14:paraId="21E587AC" w14:textId="77777777" w:rsidR="008A31B7" w:rsidRDefault="00A84184">
      <w:pPr>
        <w:pStyle w:val="Heading3"/>
        <w:rPr>
          <w:b w:val="0"/>
          <w:bCs w:val="0"/>
        </w:rPr>
      </w:pPr>
      <w:r>
        <w:rPr>
          <w:spacing w:val="-1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Loddon</w:t>
      </w:r>
      <w:r>
        <w:rPr>
          <w:spacing w:val="-7"/>
        </w:rPr>
        <w:t xml:space="preserve"> </w:t>
      </w:r>
      <w:r>
        <w:t>include:</w:t>
      </w:r>
    </w:p>
    <w:p w14:paraId="21E587AD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4823"/>
        <w:gridCol w:w="1702"/>
      </w:tblGrid>
      <w:tr w:rsidR="008A31B7" w14:paraId="21E587B1" w14:textId="77777777">
        <w:trPr>
          <w:trHeight w:hRule="exact" w:val="1018"/>
        </w:trPr>
        <w:tc>
          <w:tcPr>
            <w:tcW w:w="3118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21E587AE" w14:textId="77777777" w:rsidR="008A31B7" w:rsidRDefault="00A84184">
            <w:pPr>
              <w:pStyle w:val="TableParagraph"/>
              <w:spacing w:before="132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4823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21E587AF" w14:textId="77777777" w:rsidR="008A31B7" w:rsidRDefault="00A84184">
            <w:pPr>
              <w:pStyle w:val="TableParagraph"/>
              <w:spacing w:before="132"/>
              <w:ind w:lef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1702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00A08E"/>
          </w:tcPr>
          <w:p w14:paraId="21E587B0" w14:textId="77777777" w:rsidR="008A31B7" w:rsidRDefault="00A84184">
            <w:pPr>
              <w:pStyle w:val="TableParagraph"/>
              <w:spacing w:before="136" w:line="234" w:lineRule="auto"/>
              <w:ind w:left="104" w:right="13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e-water</w:t>
            </w:r>
            <w:r>
              <w:rPr>
                <w:rFonts w:ascii="Century Gothic" w:eastAsia="Century Gothic" w:hAnsi="Century Gothic" w:cs="Century Gothic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Loddon?</w:t>
            </w:r>
          </w:p>
        </w:tc>
      </w:tr>
      <w:tr w:rsidR="008A31B7" w14:paraId="21E587B5" w14:textId="77777777">
        <w:trPr>
          <w:trHeight w:hRule="exact" w:val="756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B2" w14:textId="77777777" w:rsidR="008A31B7" w:rsidRDefault="00A84184">
            <w:pPr>
              <w:pStyle w:val="TableParagraph"/>
              <w:spacing w:before="2"/>
              <w:ind w:left="97" w:right="19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Freshwater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catfish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Tandanus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tandanus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B3" w14:textId="77777777" w:rsidR="008A31B7" w:rsidRDefault="00A84184">
            <w:pPr>
              <w:pStyle w:val="TableParagraph"/>
              <w:spacing w:before="2"/>
              <w:ind w:left="99" w:right="16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Improve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three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additional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locations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(candidate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sites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Loddon</w:t>
            </w:r>
            <w:r>
              <w:rPr>
                <w:rFonts w:ascii="Century Gothic"/>
                <w:spacing w:val="5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River).</w:t>
            </w:r>
          </w:p>
        </w:tc>
        <w:tc>
          <w:tcPr>
            <w:tcW w:w="17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B4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B9" w14:textId="77777777">
        <w:trPr>
          <w:trHeight w:hRule="exact" w:val="511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B6" w14:textId="77777777" w:rsidR="008A31B7" w:rsidRDefault="00A84184">
            <w:pPr>
              <w:pStyle w:val="TableParagraph"/>
              <w:spacing w:before="2"/>
              <w:ind w:left="97" w:right="4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Macquaria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B7" w14:textId="77777777" w:rsidR="008A31B7" w:rsidRDefault="00A84184">
            <w:pPr>
              <w:pStyle w:val="TableParagraph"/>
              <w:spacing w:before="2"/>
              <w:ind w:left="99" w:right="4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populations.</w:t>
            </w:r>
          </w:p>
        </w:tc>
        <w:tc>
          <w:tcPr>
            <w:tcW w:w="17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B8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BD" w14:textId="77777777">
        <w:trPr>
          <w:trHeight w:hRule="exact" w:val="509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BA" w14:textId="77777777" w:rsidR="008A31B7" w:rsidRDefault="00A84184">
            <w:pPr>
              <w:pStyle w:val="TableParagraph"/>
              <w:spacing w:before="2"/>
              <w:ind w:left="97" w:right="23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BB" w14:textId="77777777" w:rsidR="008A31B7" w:rsidRDefault="00A84184">
            <w:pPr>
              <w:pStyle w:val="TableParagraph"/>
              <w:spacing w:before="2"/>
              <w:ind w:left="99" w:right="4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populations.</w:t>
            </w:r>
          </w:p>
        </w:tc>
        <w:tc>
          <w:tcPr>
            <w:tcW w:w="17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BC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C1" w14:textId="77777777">
        <w:trPr>
          <w:trHeight w:hRule="exact" w:val="512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BE" w14:textId="77777777" w:rsidR="008A31B7" w:rsidRDefault="00A84184">
            <w:pPr>
              <w:pStyle w:val="TableParagraph"/>
              <w:spacing w:before="4"/>
              <w:ind w:left="97" w:right="59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Gadopsis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marmoratus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BF" w14:textId="77777777" w:rsidR="008A31B7" w:rsidRDefault="00A84184">
            <w:pPr>
              <w:pStyle w:val="TableParagraph"/>
              <w:spacing w:before="4"/>
              <w:ind w:left="99" w:right="11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Establish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1–3</w:t>
            </w:r>
            <w:r>
              <w:rPr>
                <w:rFonts w:ascii="Century Gothic" w:eastAsia="Century Gothic" w:hAnsi="Century Gothic" w:cs="Century Gothic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populations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(candidate</w:t>
            </w:r>
            <w:r>
              <w:rPr>
                <w:rFonts w:ascii="Century Gothic" w:eastAsia="Century Gothic" w:hAnsi="Century Gothic" w:cs="Century Gothic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include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downstream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Loddon).</w:t>
            </w:r>
          </w:p>
        </w:tc>
        <w:tc>
          <w:tcPr>
            <w:tcW w:w="17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21E587C0" w14:textId="77777777" w:rsidR="008A31B7" w:rsidRDefault="00A84184">
            <w:pPr>
              <w:pStyle w:val="TableParagraph"/>
              <w:spacing w:before="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8A31B7" w14:paraId="21E587C5" w14:textId="77777777">
        <w:trPr>
          <w:trHeight w:hRule="exact" w:val="756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C2" w14:textId="77777777" w:rsidR="008A31B7" w:rsidRDefault="00A84184">
            <w:pPr>
              <w:pStyle w:val="TableParagraph"/>
              <w:spacing w:before="2"/>
              <w:ind w:left="97" w:right="8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Silver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Bidyanus</w:t>
            </w:r>
            <w:r>
              <w:rPr>
                <w:rFonts w:ascii="Century Gothic"/>
                <w:i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bidyanus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48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C3" w14:textId="77777777" w:rsidR="008A31B7" w:rsidRDefault="00A84184">
            <w:pPr>
              <w:pStyle w:val="TableParagraph"/>
              <w:spacing w:before="2"/>
              <w:ind w:left="99" w:right="307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Improve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core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least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two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additional</w:t>
            </w:r>
            <w:r>
              <w:rPr>
                <w:rFonts w:ascii="Century Gothic" w:eastAsia="Century Gothic" w:hAnsi="Century Gothic" w:cs="Century Gothic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locations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(candidate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sites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include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lower</w:t>
            </w:r>
            <w:r>
              <w:rPr>
                <w:rFonts w:ascii="Century Gothic" w:eastAsia="Century Gothic" w:hAnsi="Century Gothic" w:cs="Century Gothic"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Loddon).</w:t>
            </w:r>
          </w:p>
        </w:tc>
        <w:tc>
          <w:tcPr>
            <w:tcW w:w="170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7C4" w14:textId="77777777" w:rsidR="008A31B7" w:rsidRDefault="00A84184">
            <w:pPr>
              <w:pStyle w:val="TableParagraph"/>
              <w:spacing w:before="2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21E587C6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  <w:sectPr w:rsidR="008A31B7">
          <w:pgSz w:w="11910" w:h="16840"/>
          <w:pgMar w:top="780" w:right="1340" w:bottom="1140" w:left="560" w:header="0" w:footer="953" w:gutter="0"/>
          <w:cols w:space="720"/>
        </w:sectPr>
      </w:pPr>
    </w:p>
    <w:p w14:paraId="21E587C7" w14:textId="77777777" w:rsidR="008A31B7" w:rsidRDefault="00A84184">
      <w:pPr>
        <w:spacing w:before="25"/>
        <w:ind w:left="107" w:right="414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5F4879"/>
          <w:sz w:val="24"/>
        </w:rPr>
        <w:t>Wimmera</w:t>
      </w:r>
    </w:p>
    <w:p w14:paraId="21E587C8" w14:textId="77777777" w:rsidR="008A31B7" w:rsidRDefault="00A84184">
      <w:pPr>
        <w:pStyle w:val="BodyText"/>
        <w:spacing w:before="199"/>
        <w:ind w:right="450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80"/>
          <w:w w:val="99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Wimmera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8"/>
        </w:rPr>
        <w:t xml:space="preserve"> </w:t>
      </w:r>
      <w:r>
        <w:t>below.</w:t>
      </w:r>
    </w:p>
    <w:p w14:paraId="21E587C9" w14:textId="77777777" w:rsidR="008A31B7" w:rsidRDefault="00A84184">
      <w:pPr>
        <w:pStyle w:val="Heading3"/>
        <w:ind w:left="107" w:right="414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21E587CA" w14:textId="77777777" w:rsidR="008A31B7" w:rsidRDefault="00A84184">
      <w:pPr>
        <w:pStyle w:val="BodyText"/>
        <w:spacing w:before="122"/>
        <w:ind w:right="414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1"/>
        </w:rPr>
        <w:t>level.</w:t>
      </w:r>
    </w:p>
    <w:p w14:paraId="21E587CB" w14:textId="77777777" w:rsidR="008A31B7" w:rsidRDefault="00A84184">
      <w:pPr>
        <w:pStyle w:val="BodyText"/>
        <w:spacing w:before="59"/>
        <w:ind w:right="414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10</w:t>
      </w:r>
      <w:r>
        <w:rPr>
          <w:rFonts w:cs="Century Gothic"/>
          <w:spacing w:val="-1"/>
        </w:rPr>
        <w:t>–</w:t>
      </w:r>
      <w:r>
        <w:rPr>
          <w:spacing w:val="-1"/>
        </w:rPr>
        <w:t>20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frequency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freshes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bankfull.</w:t>
      </w:r>
    </w:p>
    <w:p w14:paraId="21E587CC" w14:textId="77777777" w:rsidR="008A31B7" w:rsidRDefault="00A84184">
      <w:pPr>
        <w:pStyle w:val="Heading3"/>
        <w:ind w:left="107" w:right="414"/>
        <w:rPr>
          <w:b w:val="0"/>
          <w:bCs w:val="0"/>
        </w:rPr>
      </w:pPr>
      <w:r>
        <w:t>VEGETATION</w:t>
      </w:r>
    </w:p>
    <w:p w14:paraId="21E587CD" w14:textId="77777777" w:rsidR="008A31B7" w:rsidRDefault="00A84184">
      <w:pPr>
        <w:pStyle w:val="BodyText"/>
        <w:spacing w:before="119" w:line="298" w:lineRule="auto"/>
        <w:ind w:right="489"/>
      </w:pPr>
      <w:r>
        <w:t>Maintain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7"/>
        </w:rPr>
        <w:t xml:space="preserve"> </w:t>
      </w:r>
      <w:r>
        <w:rPr>
          <w:spacing w:val="-1"/>
        </w:rPr>
        <w:t>extent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forest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woodland</w:t>
      </w:r>
      <w:r>
        <w:rPr>
          <w:spacing w:val="-8"/>
        </w:rPr>
        <w:t xml:space="preserve"> </w:t>
      </w:r>
      <w:r>
        <w:t>vegetation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non-woody</w:t>
      </w:r>
      <w:r>
        <w:rPr>
          <w:spacing w:val="-9"/>
        </w:rPr>
        <w:t xml:space="preserve"> </w:t>
      </w:r>
      <w:r>
        <w:t>vegetation.</w:t>
      </w:r>
      <w:r>
        <w:rPr>
          <w:spacing w:val="56"/>
          <w:w w:val="99"/>
        </w:rPr>
        <w:t xml:space="preserve"> </w:t>
      </w:r>
      <w:r>
        <w:t>Improve</w:t>
      </w:r>
      <w:r>
        <w:rPr>
          <w:spacing w:val="-7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rPr>
          <w:spacing w:val="1"/>
        </w:rPr>
        <w:t>gum.</w:t>
      </w:r>
    </w:p>
    <w:p w14:paraId="21E587CE" w14:textId="77777777" w:rsidR="008A31B7" w:rsidRDefault="00A84184">
      <w:pPr>
        <w:pStyle w:val="BodyText"/>
        <w:spacing w:before="1"/>
        <w:ind w:right="414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-7"/>
        </w:rPr>
        <w:t xml:space="preserve"> </w:t>
      </w:r>
      <w:r>
        <w:t>communities.</w:t>
      </w:r>
    </w:p>
    <w:p w14:paraId="21E587CF" w14:textId="77777777" w:rsidR="008A31B7" w:rsidRDefault="00A84184">
      <w:pPr>
        <w:pStyle w:val="Heading3"/>
        <w:spacing w:before="122"/>
        <w:ind w:left="107" w:right="414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21E587D0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282"/>
        <w:gridCol w:w="1119"/>
        <w:gridCol w:w="1968"/>
        <w:gridCol w:w="3968"/>
      </w:tblGrid>
      <w:tr w:rsidR="008A31B7" w14:paraId="21E587D7" w14:textId="77777777">
        <w:trPr>
          <w:trHeight w:hRule="exact" w:val="889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D1" w14:textId="77777777" w:rsidR="008A31B7" w:rsidRDefault="00A84184">
            <w:pPr>
              <w:pStyle w:val="TableParagraph"/>
              <w:spacing w:before="19" w:line="276" w:lineRule="auto"/>
              <w:ind w:left="186" w:right="186" w:firstLine="9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red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D2" w14:textId="77777777" w:rsidR="008A31B7" w:rsidRDefault="00A84184">
            <w:pPr>
              <w:pStyle w:val="TableParagraph"/>
              <w:spacing w:before="19" w:line="276" w:lineRule="auto"/>
              <w:ind w:left="145" w:right="140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box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D3" w14:textId="77777777" w:rsidR="008A31B7" w:rsidRDefault="00A84184">
            <w:pPr>
              <w:pStyle w:val="TableParagraph"/>
              <w:spacing w:before="19" w:line="276" w:lineRule="auto"/>
              <w:ind w:left="123" w:right="121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D4" w14:textId="77777777" w:rsidR="008A31B7" w:rsidRDefault="008A31B7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21E587D5" w14:textId="77777777" w:rsidR="008A31B7" w:rsidRDefault="00A84184">
            <w:pPr>
              <w:pStyle w:val="TableParagraph"/>
              <w:ind w:lef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Shrublands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D6" w14:textId="77777777" w:rsidR="008A31B7" w:rsidRDefault="00A84184">
            <w:pPr>
              <w:pStyle w:val="TableParagraph"/>
              <w:spacing w:before="161" w:line="274" w:lineRule="auto"/>
              <w:ind w:left="1453" w:right="529" w:hanging="9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vegetation</w:t>
            </w:r>
          </w:p>
        </w:tc>
      </w:tr>
      <w:tr w:rsidR="008A31B7" w14:paraId="21E587DD" w14:textId="77777777">
        <w:trPr>
          <w:trHeight w:hRule="exact" w:val="502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D8" w14:textId="77777777" w:rsidR="008A31B7" w:rsidRDefault="00A84184">
            <w:pPr>
              <w:pStyle w:val="TableParagraph"/>
              <w:spacing w:before="2"/>
              <w:ind w:left="3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6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500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D9" w14:textId="77777777" w:rsidR="008A31B7" w:rsidRDefault="00A84184">
            <w:pPr>
              <w:pStyle w:val="TableParagraph"/>
              <w:spacing w:before="2"/>
              <w:ind w:left="3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100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DA" w14:textId="77777777" w:rsidR="008A31B7" w:rsidRDefault="008A31B7"/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DB" w14:textId="77777777" w:rsidR="008A31B7" w:rsidRDefault="008A31B7"/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DC" w14:textId="77777777" w:rsidR="008A31B7" w:rsidRDefault="00A84184">
            <w:pPr>
              <w:pStyle w:val="TableParagraph"/>
              <w:spacing w:before="2"/>
              <w:ind w:left="102" w:righ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or</w:t>
            </w:r>
            <w:r>
              <w:rPr>
                <w:rFonts w:ascii="Century Gothic"/>
                <w:spacing w:val="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Wimmera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River.</w:t>
            </w:r>
          </w:p>
        </w:tc>
      </w:tr>
    </w:tbl>
    <w:p w14:paraId="21E587DE" w14:textId="77777777" w:rsidR="008A31B7" w:rsidRDefault="00A84184">
      <w:pPr>
        <w:spacing w:before="122"/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Black</w:t>
      </w:r>
      <w:r>
        <w:rPr>
          <w:rFonts w:ascii="Century Gothic"/>
          <w:b/>
          <w:spacing w:val="-11"/>
          <w:sz w:val="20"/>
        </w:rPr>
        <w:t xml:space="preserve"> </w:t>
      </w:r>
      <w:r>
        <w:rPr>
          <w:rFonts w:ascii="Century Gothic"/>
          <w:b/>
          <w:sz w:val="20"/>
        </w:rPr>
        <w:t>box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21E587DF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4"/>
        <w:gridCol w:w="3474"/>
        <w:gridCol w:w="2693"/>
      </w:tblGrid>
      <w:tr w:rsidR="008A31B7" w14:paraId="21E587E2" w14:textId="77777777">
        <w:trPr>
          <w:trHeight w:hRule="exact" w:val="428"/>
        </w:trPr>
        <w:tc>
          <w:tcPr>
            <w:tcW w:w="69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E0" w14:textId="77777777" w:rsidR="008A31B7" w:rsidRDefault="00A84184">
            <w:pPr>
              <w:pStyle w:val="TableParagraph"/>
              <w:spacing w:before="71"/>
              <w:ind w:left="21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E1" w14:textId="77777777" w:rsidR="008A31B7" w:rsidRDefault="00A84184">
            <w:pPr>
              <w:pStyle w:val="TableParagraph"/>
              <w:spacing w:before="2" w:line="276" w:lineRule="auto"/>
              <w:ind w:left="300" w:right="29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8A31B7" w14:paraId="21E587E6" w14:textId="77777777">
        <w:trPr>
          <w:trHeight w:hRule="exact" w:val="429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E3" w14:textId="77777777" w:rsidR="008A31B7" w:rsidRDefault="00A84184">
            <w:pPr>
              <w:pStyle w:val="TableParagraph"/>
              <w:spacing w:before="70"/>
              <w:ind w:left="-1"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–6</w:t>
            </w:r>
          </w:p>
        </w:tc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E4" w14:textId="77777777" w:rsidR="008A31B7" w:rsidRDefault="00A84184">
            <w:pPr>
              <w:pStyle w:val="TableParagraph"/>
              <w:spacing w:before="70"/>
              <w:ind w:lef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1"/>
                <w:sz w:val="20"/>
                <w:szCs w:val="20"/>
              </w:rPr>
              <w:t>–10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E5" w14:textId="77777777" w:rsidR="008A31B7" w:rsidRDefault="008A31B7"/>
        </w:tc>
      </w:tr>
      <w:tr w:rsidR="008A31B7" w14:paraId="21E587EA" w14:textId="77777777">
        <w:trPr>
          <w:trHeight w:hRule="exact" w:val="254"/>
        </w:trPr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E7" w14:textId="77777777" w:rsidR="008A31B7" w:rsidRDefault="00A84184">
            <w:pPr>
              <w:pStyle w:val="TableParagraph"/>
              <w:spacing w:before="2" w:line="241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42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3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E8" w14:textId="77777777" w:rsidR="008A31B7" w:rsidRDefault="00A84184">
            <w:pPr>
              <w:pStyle w:val="TableParagraph"/>
              <w:spacing w:before="2" w:line="241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58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E9" w14:textId="77777777" w:rsidR="008A31B7" w:rsidRDefault="00A84184">
            <w:pPr>
              <w:pStyle w:val="TableParagraph"/>
              <w:spacing w:before="2" w:line="241" w:lineRule="exact"/>
              <w:ind w:left="7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26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21E587EB" w14:textId="77777777" w:rsidR="008A31B7" w:rsidRDefault="00A84184">
      <w:pPr>
        <w:spacing w:before="122"/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River</w:t>
      </w:r>
      <w:r>
        <w:rPr>
          <w:rFonts w:ascii="Century Gothic"/>
          <w:b/>
          <w:spacing w:val="-8"/>
          <w:sz w:val="20"/>
        </w:rPr>
        <w:t xml:space="preserve"> </w:t>
      </w:r>
      <w:r>
        <w:rPr>
          <w:rFonts w:ascii="Century Gothic"/>
          <w:b/>
          <w:sz w:val="20"/>
        </w:rPr>
        <w:t>red</w:t>
      </w:r>
      <w:r>
        <w:rPr>
          <w:rFonts w:ascii="Century Gothic"/>
          <w:b/>
          <w:spacing w:val="-5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gum</w:t>
      </w:r>
      <w:r>
        <w:rPr>
          <w:rFonts w:ascii="Century Gothic"/>
          <w:b/>
          <w:spacing w:val="-6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condition</w:t>
      </w:r>
    </w:p>
    <w:p w14:paraId="21E587EC" w14:textId="77777777" w:rsidR="008A31B7" w:rsidRDefault="008A31B7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1390"/>
        <w:gridCol w:w="1388"/>
        <w:gridCol w:w="1390"/>
        <w:gridCol w:w="1391"/>
        <w:gridCol w:w="2693"/>
      </w:tblGrid>
      <w:tr w:rsidR="008A31B7" w14:paraId="21E587EF" w14:textId="77777777">
        <w:trPr>
          <w:trHeight w:hRule="exact" w:val="434"/>
        </w:trPr>
        <w:tc>
          <w:tcPr>
            <w:tcW w:w="69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ED" w14:textId="77777777" w:rsidR="008A31B7" w:rsidRDefault="00A84184">
            <w:pPr>
              <w:pStyle w:val="TableParagraph"/>
              <w:spacing w:before="73"/>
              <w:ind w:left="214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condition</w:t>
            </w:r>
            <w:r>
              <w:rPr>
                <w:rFonts w:ascii="Century Gothic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score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EE" w14:textId="77777777" w:rsidR="008A31B7" w:rsidRDefault="00A84184">
            <w:pPr>
              <w:pStyle w:val="TableParagraph"/>
              <w:spacing w:before="8" w:line="276" w:lineRule="auto"/>
              <w:ind w:left="300" w:right="299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Percent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vegetation</w:t>
            </w:r>
            <w:r>
              <w:rPr>
                <w:rFonts w:ascii="Century Gothic"/>
                <w:b/>
                <w:color w:val="FFFFFF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assessed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(within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the</w:t>
            </w:r>
            <w:r>
              <w:rPr>
                <w:rFonts w:ascii="Century Gothic"/>
                <w:b/>
                <w:color w:val="FFFFFF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managed</w:t>
            </w:r>
            <w:r>
              <w:rPr>
                <w:rFonts w:ascii="Century Gothic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floodplain)</w:t>
            </w:r>
          </w:p>
        </w:tc>
      </w:tr>
      <w:tr w:rsidR="008A31B7" w14:paraId="21E587F6" w14:textId="77777777">
        <w:trPr>
          <w:trHeight w:hRule="exact" w:val="434"/>
        </w:trPr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F0" w14:textId="77777777" w:rsidR="008A31B7" w:rsidRDefault="00A84184">
            <w:pPr>
              <w:pStyle w:val="TableParagraph"/>
              <w:spacing w:before="74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0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2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F1" w14:textId="77777777" w:rsidR="008A31B7" w:rsidRDefault="00A84184">
            <w:pPr>
              <w:pStyle w:val="TableParagraph"/>
              <w:spacing w:before="74"/>
              <w:ind w:left="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&gt;2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4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F2" w14:textId="77777777" w:rsidR="008A31B7" w:rsidRDefault="00A84184">
            <w:pPr>
              <w:pStyle w:val="TableParagraph"/>
              <w:spacing w:before="74"/>
              <w:ind w:left="4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&gt;4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6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F3" w14:textId="77777777" w:rsidR="008A31B7" w:rsidRDefault="00A84184">
            <w:pPr>
              <w:pStyle w:val="TableParagraph"/>
              <w:spacing w:before="74"/>
              <w:ind w:left="4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&gt;6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 8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F4" w14:textId="77777777" w:rsidR="008A31B7" w:rsidRDefault="00A84184">
            <w:pPr>
              <w:pStyle w:val="TableParagraph"/>
              <w:spacing w:before="74"/>
              <w:ind w:left="35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&gt;8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2"/>
                <w:sz w:val="20"/>
                <w:szCs w:val="20"/>
              </w:rPr>
              <w:t>10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21E587F5" w14:textId="77777777" w:rsidR="008A31B7" w:rsidRDefault="008A31B7"/>
        </w:tc>
      </w:tr>
      <w:tr w:rsidR="008A31B7" w14:paraId="21E587FD" w14:textId="77777777">
        <w:trPr>
          <w:trHeight w:hRule="exact" w:val="257"/>
        </w:trPr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F7" w14:textId="77777777" w:rsidR="008A31B7" w:rsidRDefault="00A84184">
            <w:pPr>
              <w:pStyle w:val="TableParagraph"/>
              <w:spacing w:before="2" w:line="243" w:lineRule="exact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F8" w14:textId="77777777" w:rsidR="008A31B7" w:rsidRDefault="00A84184">
            <w:pPr>
              <w:pStyle w:val="TableParagraph"/>
              <w:spacing w:before="2" w:line="243" w:lineRule="exact"/>
              <w:ind w:lef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5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F9" w14:textId="77777777" w:rsidR="008A31B7" w:rsidRDefault="00A84184">
            <w:pPr>
              <w:pStyle w:val="TableParagraph"/>
              <w:spacing w:before="2" w:line="243" w:lineRule="exact"/>
              <w:ind w:left="1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18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FA" w14:textId="77777777" w:rsidR="008A31B7" w:rsidRDefault="00A84184">
            <w:pPr>
              <w:pStyle w:val="TableParagraph"/>
              <w:spacing w:before="2" w:line="243" w:lineRule="exact"/>
              <w:ind w:left="13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60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FB" w14:textId="77777777" w:rsidR="008A31B7" w:rsidRDefault="00A84184">
            <w:pPr>
              <w:pStyle w:val="TableParagraph"/>
              <w:spacing w:before="2" w:line="243" w:lineRule="exact"/>
              <w:ind w:left="13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13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7FC" w14:textId="77777777" w:rsidR="008A31B7" w:rsidRDefault="00A84184">
            <w:pPr>
              <w:pStyle w:val="TableParagraph"/>
              <w:spacing w:before="2" w:line="243" w:lineRule="exact"/>
              <w:ind w:left="78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20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cent</w:t>
            </w:r>
          </w:p>
        </w:tc>
      </w:tr>
    </w:tbl>
    <w:p w14:paraId="21E587FE" w14:textId="77777777" w:rsidR="008A31B7" w:rsidRDefault="00A84184">
      <w:pPr>
        <w:spacing w:before="122"/>
        <w:ind w:left="107" w:right="4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21E587FF" w14:textId="77777777" w:rsidR="008A31B7" w:rsidRDefault="00A84184">
      <w:pPr>
        <w:pStyle w:val="BodyText"/>
        <w:spacing w:before="119"/>
        <w:ind w:right="414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t>diversity.</w:t>
      </w:r>
    </w:p>
    <w:p w14:paraId="21E58800" w14:textId="77777777" w:rsidR="008A31B7" w:rsidRDefault="00A84184">
      <w:pPr>
        <w:pStyle w:val="BodyText"/>
        <w:spacing w:before="59"/>
        <w:ind w:right="414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2024.</w:t>
      </w:r>
    </w:p>
    <w:p w14:paraId="21E58801" w14:textId="77777777" w:rsidR="008A31B7" w:rsidRDefault="00A84184">
      <w:pPr>
        <w:pStyle w:val="BodyText"/>
        <w:spacing w:before="59"/>
        <w:ind w:right="414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rFonts w:cs="Century Gothic"/>
          <w:spacing w:val="-1"/>
        </w:rPr>
        <w:t>–</w:t>
      </w:r>
      <w:r>
        <w:rPr>
          <w:spacing w:val="-1"/>
        </w:rPr>
        <w:t>40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nests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waterbirds.</w:t>
      </w:r>
    </w:p>
    <w:p w14:paraId="21E58802" w14:textId="77777777" w:rsidR="008A31B7" w:rsidRDefault="00A84184">
      <w:pPr>
        <w:pStyle w:val="BodyText"/>
        <w:spacing w:before="59"/>
        <w:ind w:right="414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species.</w:t>
      </w:r>
    </w:p>
    <w:p w14:paraId="21E58803" w14:textId="77777777" w:rsidR="008A31B7" w:rsidRDefault="00A84184">
      <w:pPr>
        <w:pStyle w:val="Heading3"/>
        <w:spacing w:before="120"/>
        <w:ind w:left="107" w:right="414"/>
        <w:rPr>
          <w:b w:val="0"/>
          <w:bCs w:val="0"/>
        </w:rPr>
      </w:pPr>
      <w:r>
        <w:t>FISH</w:t>
      </w:r>
    </w:p>
    <w:p w14:paraId="21E58804" w14:textId="77777777" w:rsidR="008A31B7" w:rsidRDefault="00A84184">
      <w:pPr>
        <w:pStyle w:val="BodyText"/>
        <w:spacing w:before="122"/>
        <w:ind w:right="414"/>
      </w:pPr>
      <w:r>
        <w:rPr>
          <w:spacing w:val="-1"/>
        </w:rPr>
        <w:t>No</w:t>
      </w:r>
      <w:r>
        <w:rPr>
          <w:spacing w:val="-7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species.</w:t>
      </w:r>
    </w:p>
    <w:p w14:paraId="21E58805" w14:textId="77777777" w:rsidR="008A31B7" w:rsidRDefault="00A84184">
      <w:pPr>
        <w:pStyle w:val="BodyText"/>
        <w:spacing w:before="59"/>
        <w:ind w:right="414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t>including:</w:t>
      </w:r>
    </w:p>
    <w:p w14:paraId="21E58806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spacing w:before="59"/>
        <w:ind w:left="477" w:right="551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85"/>
          <w:w w:val="99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years.</w:t>
      </w:r>
    </w:p>
    <w:p w14:paraId="21E58807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450" w:hanging="369"/>
      </w:pPr>
      <w:r>
        <w:t>Moderate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6"/>
        </w:rPr>
        <w:t xml:space="preserve"> </w:t>
      </w:r>
      <w:r>
        <w:t>per</w:t>
      </w:r>
      <w:r>
        <w:rPr>
          <w:spacing w:val="57"/>
          <w:w w:val="99"/>
        </w:rPr>
        <w:t xml:space="preserve"> </w:t>
      </w:r>
      <w:r>
        <w:t>cent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years.</w:t>
      </w:r>
    </w:p>
    <w:p w14:paraId="21E58808" w14:textId="77777777" w:rsidR="008A31B7" w:rsidRDefault="00A84184">
      <w:pPr>
        <w:pStyle w:val="BodyText"/>
        <w:spacing w:before="62"/>
        <w:ind w:right="414"/>
      </w:pPr>
      <w:r>
        <w:t>Increased</w:t>
      </w:r>
      <w:r>
        <w:rPr>
          <w:spacing w:val="-10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species.</w:t>
      </w:r>
    </w:p>
    <w:p w14:paraId="21E58809" w14:textId="77777777" w:rsidR="008A31B7" w:rsidRDefault="00A84184">
      <w:pPr>
        <w:pStyle w:val="BodyText"/>
        <w:spacing w:before="59"/>
        <w:ind w:right="414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populations.</w:t>
      </w:r>
    </w:p>
    <w:p w14:paraId="21E5880A" w14:textId="77777777" w:rsidR="008A31B7" w:rsidRDefault="008A31B7">
      <w:pPr>
        <w:sectPr w:rsidR="008A31B7">
          <w:pgSz w:w="11910" w:h="16840"/>
          <w:pgMar w:top="780" w:right="1340" w:bottom="1140" w:left="600" w:header="0" w:footer="953" w:gutter="0"/>
          <w:cols w:space="720"/>
        </w:sectPr>
      </w:pPr>
    </w:p>
    <w:p w14:paraId="21E5880B" w14:textId="7AF1D133" w:rsidR="008A31B7" w:rsidRDefault="00A84184">
      <w:pPr>
        <w:pStyle w:val="Heading3"/>
        <w:spacing w:before="50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696" behindDoc="1" locked="0" layoutInCell="1" allowOverlap="1" wp14:anchorId="21E58A01" wp14:editId="2F696FC6">
                <wp:simplePos x="0" y="0"/>
                <wp:positionH relativeFrom="page">
                  <wp:posOffset>496570</wp:posOffset>
                </wp:positionH>
                <wp:positionV relativeFrom="paragraph">
                  <wp:posOffset>763270</wp:posOffset>
                </wp:positionV>
                <wp:extent cx="1844675" cy="311150"/>
                <wp:effectExtent l="1270" t="0" r="1905" b="0"/>
                <wp:wrapNone/>
                <wp:docPr id="4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311150"/>
                          <a:chOff x="782" y="1202"/>
                          <a:chExt cx="2905" cy="490"/>
                        </a:xfrm>
                      </wpg:grpSpPr>
                      <wpg:grpSp>
                        <wpg:cNvPr id="47" name="Group 36"/>
                        <wpg:cNvGrpSpPr>
                          <a:grpSpLocks/>
                        </wpg:cNvGrpSpPr>
                        <wpg:grpSpPr bwMode="auto">
                          <a:xfrm>
                            <a:off x="782" y="1202"/>
                            <a:ext cx="2905" cy="245"/>
                            <a:chOff x="782" y="1202"/>
                            <a:chExt cx="2905" cy="245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782" y="1202"/>
                              <a:ext cx="2905" cy="245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2905"/>
                                <a:gd name="T2" fmla="+- 0 1447 1202"/>
                                <a:gd name="T3" fmla="*/ 1447 h 245"/>
                                <a:gd name="T4" fmla="+- 0 3687 782"/>
                                <a:gd name="T5" fmla="*/ T4 w 2905"/>
                                <a:gd name="T6" fmla="+- 0 1447 1202"/>
                                <a:gd name="T7" fmla="*/ 1447 h 245"/>
                                <a:gd name="T8" fmla="+- 0 3687 782"/>
                                <a:gd name="T9" fmla="*/ T8 w 2905"/>
                                <a:gd name="T10" fmla="+- 0 1202 1202"/>
                                <a:gd name="T11" fmla="*/ 1202 h 245"/>
                                <a:gd name="T12" fmla="+- 0 782 782"/>
                                <a:gd name="T13" fmla="*/ T12 w 2905"/>
                                <a:gd name="T14" fmla="+- 0 1202 1202"/>
                                <a:gd name="T15" fmla="*/ 1202 h 245"/>
                                <a:gd name="T16" fmla="+- 0 782 782"/>
                                <a:gd name="T17" fmla="*/ T16 w 2905"/>
                                <a:gd name="T18" fmla="+- 0 1447 1202"/>
                                <a:gd name="T19" fmla="*/ 144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5" h="245">
                                  <a:moveTo>
                                    <a:pt x="0" y="245"/>
                                  </a:moveTo>
                                  <a:lnTo>
                                    <a:pt x="2905" y="245"/>
                                  </a:lnTo>
                                  <a:lnTo>
                                    <a:pt x="2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782" y="1447"/>
                            <a:ext cx="2905" cy="245"/>
                            <a:chOff x="782" y="1447"/>
                            <a:chExt cx="2905" cy="245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782" y="1447"/>
                              <a:ext cx="2905" cy="245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2905"/>
                                <a:gd name="T2" fmla="+- 0 1692 1447"/>
                                <a:gd name="T3" fmla="*/ 1692 h 245"/>
                                <a:gd name="T4" fmla="+- 0 3687 782"/>
                                <a:gd name="T5" fmla="*/ T4 w 2905"/>
                                <a:gd name="T6" fmla="+- 0 1692 1447"/>
                                <a:gd name="T7" fmla="*/ 1692 h 245"/>
                                <a:gd name="T8" fmla="+- 0 3687 782"/>
                                <a:gd name="T9" fmla="*/ T8 w 2905"/>
                                <a:gd name="T10" fmla="+- 0 1447 1447"/>
                                <a:gd name="T11" fmla="*/ 1447 h 245"/>
                                <a:gd name="T12" fmla="+- 0 782 782"/>
                                <a:gd name="T13" fmla="*/ T12 w 2905"/>
                                <a:gd name="T14" fmla="+- 0 1447 1447"/>
                                <a:gd name="T15" fmla="*/ 1447 h 245"/>
                                <a:gd name="T16" fmla="+- 0 782 782"/>
                                <a:gd name="T17" fmla="*/ T16 w 2905"/>
                                <a:gd name="T18" fmla="+- 0 1692 1447"/>
                                <a:gd name="T19" fmla="*/ 169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5" h="245">
                                  <a:moveTo>
                                    <a:pt x="0" y="245"/>
                                  </a:moveTo>
                                  <a:lnTo>
                                    <a:pt x="2905" y="245"/>
                                  </a:lnTo>
                                  <a:lnTo>
                                    <a:pt x="2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04B53" id="Group 33" o:spid="_x0000_s1026" style="position:absolute;margin-left:39.1pt;margin-top:60.1pt;width:145.25pt;height:24.5pt;z-index:-168784;mso-position-horizontal-relative:page" coordorigin="782,1202" coordsize="290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">
                <v:group id="Group 36" o:spid="_x0000_s1027" style="position:absolute;left:782;top:1202;width:2905;height:245" coordorigin="782,1202" coordsize="29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7" o:spid="_x0000_s1028" style="position:absolute;left:782;top:1202;width:2905;height:245;visibility:visible;mso-wrap-style:square;v-text-anchor:top" coordsize="29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wQcIA&#10;AADbAAAADwAAAGRycy9kb3ducmV2LnhtbERPyWrDMBC9B/oPYgq5JXJLKMG1HEJwIYRQmu3Q22CN&#10;F2KNhKU6Tr6+OhR6fLw9W42mEwP1vrWs4GWegCAurW65VnA+fcyWIHxA1thZJgV38rDKnyYZptre&#10;+EDDMdQihrBPUUETgkul9GVDBv3cOuLIVbY3GCLsa6l7vMVw08nXJHmTBluODQ062jRUXo8/RkF1&#10;dd978yiG8+fu61KxK7ZyLJSaPo/rdxCBxvAv/nNvtYJF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/BBwgAAANsAAAAPAAAAAAAAAAAAAAAAAJgCAABkcnMvZG93&#10;bnJldi54bWxQSwUGAAAAAAQABAD1AAAAhwMAAAAA&#10;" path="m,245r2905,l2905,,,,,245xe" fillcolor="#ebebeb" stroked="f">
                    <v:path arrowok="t" o:connecttype="custom" o:connectlocs="0,1447;2905,1447;2905,1202;0,1202;0,1447" o:connectangles="0,0,0,0,0"/>
                  </v:shape>
                </v:group>
                <v:group id="Group 34" o:spid="_x0000_s1029" style="position:absolute;left:782;top:1447;width:2905;height:245" coordorigin="782,1447" coordsize="290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5" o:spid="_x0000_s1030" style="position:absolute;left:782;top:1447;width:2905;height:245;visibility:visible;mso-wrap-style:square;v-text-anchor:top" coordsize="29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qmsIA&#10;AADbAAAADwAAAGRycy9kb3ducmV2LnhtbERPyWrDMBC9B/oPYgq5JXILKcG1HEJwIYRQmu3Q22CN&#10;F2KNhKU6Tr6+OhR6fLw9W42mEwP1vrWs4GWegCAurW65VnA+fcyWIHxA1thZJgV38rDKnyYZptre&#10;+EDDMdQihrBPUUETgkul9GVDBv3cOuLIVbY3GCLsa6l7vMVw08nXJHmTBluODQ062jRUXo8/RkF1&#10;dd978yiG8+fu61KxK7ZyLJSaPo/rdxCBxvAv/nNvtYJFXB+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GqawgAAANsAAAAPAAAAAAAAAAAAAAAAAJgCAABkcnMvZG93&#10;bnJldi54bWxQSwUGAAAAAAQABAD1AAAAhwMAAAAA&#10;" path="m,245r2905,l2905,,,,,245xe" fillcolor="#ebebeb" stroked="f">
                    <v:path arrowok="t" o:connecttype="custom" o:connectlocs="0,1692;2905,1692;2905,1447;0,1447;0,169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47720" behindDoc="1" locked="0" layoutInCell="1" allowOverlap="1" wp14:anchorId="21E58A02" wp14:editId="5C397261">
                <wp:simplePos x="0" y="0"/>
                <wp:positionH relativeFrom="page">
                  <wp:posOffset>2478405</wp:posOffset>
                </wp:positionH>
                <wp:positionV relativeFrom="paragraph">
                  <wp:posOffset>763270</wp:posOffset>
                </wp:positionV>
                <wp:extent cx="1933575" cy="622300"/>
                <wp:effectExtent l="1905" t="0" r="0" b="0"/>
                <wp:wrapNone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622300"/>
                          <a:chOff x="3903" y="1202"/>
                          <a:chExt cx="3045" cy="980"/>
                        </a:xfrm>
                      </wpg:grpSpPr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3903" y="1202"/>
                            <a:ext cx="3045" cy="245"/>
                            <a:chOff x="3903" y="1202"/>
                            <a:chExt cx="3045" cy="245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3903" y="1202"/>
                              <a:ext cx="3045" cy="245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045"/>
                                <a:gd name="T2" fmla="+- 0 1447 1202"/>
                                <a:gd name="T3" fmla="*/ 1447 h 245"/>
                                <a:gd name="T4" fmla="+- 0 6947 3903"/>
                                <a:gd name="T5" fmla="*/ T4 w 3045"/>
                                <a:gd name="T6" fmla="+- 0 1447 1202"/>
                                <a:gd name="T7" fmla="*/ 1447 h 245"/>
                                <a:gd name="T8" fmla="+- 0 6947 3903"/>
                                <a:gd name="T9" fmla="*/ T8 w 3045"/>
                                <a:gd name="T10" fmla="+- 0 1202 1202"/>
                                <a:gd name="T11" fmla="*/ 1202 h 245"/>
                                <a:gd name="T12" fmla="+- 0 3903 3903"/>
                                <a:gd name="T13" fmla="*/ T12 w 3045"/>
                                <a:gd name="T14" fmla="+- 0 1202 1202"/>
                                <a:gd name="T15" fmla="*/ 1202 h 245"/>
                                <a:gd name="T16" fmla="+- 0 3903 3903"/>
                                <a:gd name="T17" fmla="*/ T16 w 3045"/>
                                <a:gd name="T18" fmla="+- 0 1447 1202"/>
                                <a:gd name="T19" fmla="*/ 144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45">
                                  <a:moveTo>
                                    <a:pt x="0" y="245"/>
                                  </a:moveTo>
                                  <a:lnTo>
                                    <a:pt x="3044" y="245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3903" y="1447"/>
                            <a:ext cx="3045" cy="245"/>
                            <a:chOff x="3903" y="1447"/>
                            <a:chExt cx="3045" cy="245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3903" y="1447"/>
                              <a:ext cx="3045" cy="245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045"/>
                                <a:gd name="T2" fmla="+- 0 1692 1447"/>
                                <a:gd name="T3" fmla="*/ 1692 h 245"/>
                                <a:gd name="T4" fmla="+- 0 6947 3903"/>
                                <a:gd name="T5" fmla="*/ T4 w 3045"/>
                                <a:gd name="T6" fmla="+- 0 1692 1447"/>
                                <a:gd name="T7" fmla="*/ 1692 h 245"/>
                                <a:gd name="T8" fmla="+- 0 6947 3903"/>
                                <a:gd name="T9" fmla="*/ T8 w 3045"/>
                                <a:gd name="T10" fmla="+- 0 1447 1447"/>
                                <a:gd name="T11" fmla="*/ 1447 h 245"/>
                                <a:gd name="T12" fmla="+- 0 3903 3903"/>
                                <a:gd name="T13" fmla="*/ T12 w 3045"/>
                                <a:gd name="T14" fmla="+- 0 1447 1447"/>
                                <a:gd name="T15" fmla="*/ 1447 h 245"/>
                                <a:gd name="T16" fmla="+- 0 3903 3903"/>
                                <a:gd name="T17" fmla="*/ T16 w 3045"/>
                                <a:gd name="T18" fmla="+- 0 1692 1447"/>
                                <a:gd name="T19" fmla="*/ 169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45">
                                  <a:moveTo>
                                    <a:pt x="0" y="245"/>
                                  </a:moveTo>
                                  <a:lnTo>
                                    <a:pt x="3044" y="245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7"/>
                        <wpg:cNvGrpSpPr>
                          <a:grpSpLocks/>
                        </wpg:cNvGrpSpPr>
                        <wpg:grpSpPr bwMode="auto">
                          <a:xfrm>
                            <a:off x="3903" y="1692"/>
                            <a:ext cx="3045" cy="245"/>
                            <a:chOff x="3903" y="1692"/>
                            <a:chExt cx="3045" cy="245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3903" y="1692"/>
                              <a:ext cx="3045" cy="245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045"/>
                                <a:gd name="T2" fmla="+- 0 1936 1692"/>
                                <a:gd name="T3" fmla="*/ 1936 h 245"/>
                                <a:gd name="T4" fmla="+- 0 6947 3903"/>
                                <a:gd name="T5" fmla="*/ T4 w 3045"/>
                                <a:gd name="T6" fmla="+- 0 1936 1692"/>
                                <a:gd name="T7" fmla="*/ 1936 h 245"/>
                                <a:gd name="T8" fmla="+- 0 6947 3903"/>
                                <a:gd name="T9" fmla="*/ T8 w 3045"/>
                                <a:gd name="T10" fmla="+- 0 1692 1692"/>
                                <a:gd name="T11" fmla="*/ 1692 h 245"/>
                                <a:gd name="T12" fmla="+- 0 3903 3903"/>
                                <a:gd name="T13" fmla="*/ T12 w 3045"/>
                                <a:gd name="T14" fmla="+- 0 1692 1692"/>
                                <a:gd name="T15" fmla="*/ 1692 h 245"/>
                                <a:gd name="T16" fmla="+- 0 3903 3903"/>
                                <a:gd name="T17" fmla="*/ T16 w 3045"/>
                                <a:gd name="T18" fmla="+- 0 1936 1692"/>
                                <a:gd name="T19" fmla="*/ 193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45">
                                  <a:moveTo>
                                    <a:pt x="0" y="244"/>
                                  </a:moveTo>
                                  <a:lnTo>
                                    <a:pt x="3044" y="244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5"/>
                        <wpg:cNvGrpSpPr>
                          <a:grpSpLocks/>
                        </wpg:cNvGrpSpPr>
                        <wpg:grpSpPr bwMode="auto">
                          <a:xfrm>
                            <a:off x="3903" y="1936"/>
                            <a:ext cx="3045" cy="245"/>
                            <a:chOff x="3903" y="1936"/>
                            <a:chExt cx="3045" cy="245"/>
                          </a:xfrm>
                        </wpg:grpSpPr>
                        <wps:wsp>
                          <wps:cNvPr id="45" name="Freeform 26"/>
                          <wps:cNvSpPr>
                            <a:spLocks/>
                          </wps:cNvSpPr>
                          <wps:spPr bwMode="auto">
                            <a:xfrm>
                              <a:off x="3903" y="1936"/>
                              <a:ext cx="3045" cy="245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T0 w 3045"/>
                                <a:gd name="T2" fmla="+- 0 2181 1936"/>
                                <a:gd name="T3" fmla="*/ 2181 h 245"/>
                                <a:gd name="T4" fmla="+- 0 6947 3903"/>
                                <a:gd name="T5" fmla="*/ T4 w 3045"/>
                                <a:gd name="T6" fmla="+- 0 2181 1936"/>
                                <a:gd name="T7" fmla="*/ 2181 h 245"/>
                                <a:gd name="T8" fmla="+- 0 6947 3903"/>
                                <a:gd name="T9" fmla="*/ T8 w 3045"/>
                                <a:gd name="T10" fmla="+- 0 1936 1936"/>
                                <a:gd name="T11" fmla="*/ 1936 h 245"/>
                                <a:gd name="T12" fmla="+- 0 3903 3903"/>
                                <a:gd name="T13" fmla="*/ T12 w 3045"/>
                                <a:gd name="T14" fmla="+- 0 1936 1936"/>
                                <a:gd name="T15" fmla="*/ 1936 h 245"/>
                                <a:gd name="T16" fmla="+- 0 3903 3903"/>
                                <a:gd name="T17" fmla="*/ T16 w 3045"/>
                                <a:gd name="T18" fmla="+- 0 2181 1936"/>
                                <a:gd name="T19" fmla="*/ 218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5" h="245">
                                  <a:moveTo>
                                    <a:pt x="0" y="245"/>
                                  </a:moveTo>
                                  <a:lnTo>
                                    <a:pt x="3044" y="245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0D4F2" id="Group 24" o:spid="_x0000_s1026" style="position:absolute;margin-left:195.15pt;margin-top:60.1pt;width:152.25pt;height:49pt;z-index:-168760;mso-position-horizontal-relative:page" coordorigin="3903,1202" coordsize="3045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">
                <v:group id="Group 31" o:spid="_x0000_s1027" style="position:absolute;left:3903;top:1202;width:3045;height:245" coordorigin="3903,1202" coordsize="30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2" o:spid="_x0000_s1028" style="position:absolute;left:3903;top:1202;width:3045;height:245;visibility:visible;mso-wrap-style:square;v-text-anchor:top" coordsize="30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80MQA&#10;AADbAAAADwAAAGRycy9kb3ducmV2LnhtbESPzWrDMBCE74W+g9hCb43cBtLGiRLagCGHXOKWnjfW&#10;xjK2VsaSf9KnjwKBHoeZ+YZZbyfbiIE6XzlW8DpLQBAXTldcKvj5zl4+QPiArLFxTAou5GG7eXxY&#10;Y6rdyEca8lCKCGGfogITQptK6QtDFv3MtcTRO7vOYoiyK6XucIxw28i3JFlIixXHBYMt7QwVdd5b&#10;BUnW713/lxf9aKpD/RtOX5f6Xannp+lzBSLQFP7D9/ZeK5gv4fYl/g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5PNDEAAAA2wAAAA8AAAAAAAAAAAAAAAAAmAIAAGRycy9k&#10;b3ducmV2LnhtbFBLBQYAAAAABAAEAPUAAACJAwAAAAA=&#10;" path="m,245r3044,l3044,,,,,245xe" fillcolor="#ebebeb" stroked="f">
                    <v:path arrowok="t" o:connecttype="custom" o:connectlocs="0,1447;3044,1447;3044,1202;0,1202;0,1447" o:connectangles="0,0,0,0,0"/>
                  </v:shape>
                </v:group>
                <v:group id="Group 29" o:spid="_x0000_s1029" style="position:absolute;left:3903;top:1447;width:3045;height:245" coordorigin="3903,1447" coordsize="30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0" o:spid="_x0000_s1030" style="position:absolute;left:3903;top:1447;width:3045;height:245;visibility:visible;mso-wrap-style:square;v-text-anchor:top" coordsize="30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Dq8MA&#10;AADbAAAADwAAAGRycy9kb3ducmV2LnhtbESPQWvCQBSE74X+h+UJvTUbpdgSXcUKgodeTMXza/aZ&#10;Dcm+DdmNif31riB4HGbmG2a5Hm0jLtT5yrGCaZKCIC6crrhUcPzdvX+B8AFZY+OYFFzJw3r1+rLE&#10;TLuBD3TJQykihH2GCkwIbSalLwxZ9IlriaN3dp3FEGVXSt3hEOG2kbM0nUuLFccFgy1tDRV13lsF&#10;6a7fu/4/L/rBVD/1Kfx9X+tPpd4m42YBItAYnuFHe68VfEzh/i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Dq8MAAADbAAAADwAAAAAAAAAAAAAAAACYAgAAZHJzL2Rv&#10;d25yZXYueG1sUEsFBgAAAAAEAAQA9QAAAIgDAAAAAA==&#10;" path="m,245r3044,l3044,,,,,245xe" fillcolor="#ebebeb" stroked="f">
                    <v:path arrowok="t" o:connecttype="custom" o:connectlocs="0,1692;3044,1692;3044,1447;0,1447;0,1692" o:connectangles="0,0,0,0,0"/>
                  </v:shape>
                </v:group>
                <v:group id="Group 27" o:spid="_x0000_s1031" style="position:absolute;left:3903;top:1692;width:3045;height:245" coordorigin="3903,1692" coordsize="30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8" o:spid="_x0000_s1032" style="position:absolute;left:3903;top:1692;width:3045;height:245;visibility:visible;mso-wrap-style:square;v-text-anchor:top" coordsize="30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4R8QA&#10;AADbAAAADwAAAGRycy9kb3ducmV2LnhtbESPzWrDMBCE74W+g9hCb43cJrTBiRLagCGHXOKWnjfW&#10;xjK2VsaSf9KnjwKBHoeZ+YZZbyfbiIE6XzlW8DpLQBAXTldcKvj5zl6WIHxA1tg4JgUX8rDdPD6s&#10;MdVu5CMNeShFhLBPUYEJoU2l9IUhi37mWuLonV1nMUTZlVJ3OEa4beRbkrxLixXHBYMt7QwVdd5b&#10;BUnW713/lxf9aKpD/RtOX5f6Q6nnp+lzBSLQFP7D9/ZeK1jM4fYl/g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eEfEAAAA2wAAAA8AAAAAAAAAAAAAAAAAmAIAAGRycy9k&#10;b3ducmV2LnhtbFBLBQYAAAAABAAEAPUAAACJAwAAAAA=&#10;" path="m,244r3044,l3044,,,,,244xe" fillcolor="#ebebeb" stroked="f">
                    <v:path arrowok="t" o:connecttype="custom" o:connectlocs="0,1936;3044,1936;3044,1692;0,1692;0,1936" o:connectangles="0,0,0,0,0"/>
                  </v:shape>
                </v:group>
                <v:group id="Group 25" o:spid="_x0000_s1033" style="position:absolute;left:3903;top:1936;width:3045;height:245" coordorigin="3903,1936" coordsize="304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6" o:spid="_x0000_s1034" style="position:absolute;left:3903;top:1936;width:3045;height:245;visibility:visible;mso-wrap-style:square;v-text-anchor:top" coordsize="304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FqMQA&#10;AADbAAAADwAAAGRycy9kb3ducmV2LnhtbESPzWrDMBCE74W+g9hCb43ckrTBiRLagCGHXOKWnjfW&#10;xjK2VsaSf9KnjwKBHoeZ+YZZbyfbiIE6XzlW8DpLQBAXTldcKvj5zl6WIHxA1tg4JgUX8rDdPD6s&#10;MdVu5CMNeShFhLBPUYEJoU2l9IUhi37mWuLonV1nMUTZlVJ3OEa4beRbkrxLixXHBYMt7QwVdd5b&#10;BUnW713/lxf9aKpD/RtOX5f6Q6nnp+lzBSLQFP7D9/ZeK5gv4PYl/g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RajEAAAA2wAAAA8AAAAAAAAAAAAAAAAAmAIAAGRycy9k&#10;b3ducmV2LnhtbFBLBQYAAAAABAAEAPUAAACJAwAAAAA=&#10;" path="m,245r3044,l3044,,,,,245xe" fillcolor="#ebebeb" stroked="f">
                    <v:path arrowok="t" o:connecttype="custom" o:connectlocs="0,2181;3044,2181;3044,1936;0,1936;0,21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Key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Wimmera</w:t>
      </w:r>
      <w:r>
        <w:rPr>
          <w:spacing w:val="-7"/>
        </w:rPr>
        <w:t xml:space="preserve"> </w:t>
      </w:r>
      <w:r>
        <w:rPr>
          <w:spacing w:val="-1"/>
        </w:rPr>
        <w:t>include:</w:t>
      </w:r>
    </w:p>
    <w:p w14:paraId="21E5880C" w14:textId="77777777" w:rsidR="008A31B7" w:rsidRDefault="008A31B7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263"/>
        <w:gridCol w:w="3401"/>
      </w:tblGrid>
      <w:tr w:rsidR="008A31B7" w14:paraId="21E58810" w14:textId="77777777">
        <w:trPr>
          <w:trHeight w:hRule="exact" w:val="779"/>
        </w:trPr>
        <w:tc>
          <w:tcPr>
            <w:tcW w:w="3118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21E5880D" w14:textId="77777777" w:rsidR="008A31B7" w:rsidRDefault="00A84184">
            <w:pPr>
              <w:pStyle w:val="TableParagraph"/>
              <w:spacing w:before="133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3263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21E5880E" w14:textId="77777777" w:rsidR="008A31B7" w:rsidRDefault="00A84184">
            <w:pPr>
              <w:pStyle w:val="TableParagraph"/>
              <w:spacing w:before="133"/>
              <w:ind w:left="1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3401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00A08E"/>
          </w:tcPr>
          <w:p w14:paraId="21E5880F" w14:textId="77777777" w:rsidR="008A31B7" w:rsidRDefault="00A84184">
            <w:pPr>
              <w:pStyle w:val="TableParagraph"/>
              <w:spacing w:before="142" w:line="240" w:lineRule="exact"/>
              <w:ind w:left="104" w:right="25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e-water</w:t>
            </w:r>
            <w:r>
              <w:rPr>
                <w:rFonts w:ascii="Century Gothic" w:eastAsia="Century Gothic" w:hAnsi="Century Gothic" w:cs="Century Gothic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color w:val="FFFFFF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Wimmera?</w:t>
            </w:r>
          </w:p>
        </w:tc>
      </w:tr>
      <w:tr w:rsidR="008A31B7" w14:paraId="21E58814" w14:textId="77777777">
        <w:trPr>
          <w:trHeight w:hRule="exact" w:val="1002"/>
        </w:trPr>
        <w:tc>
          <w:tcPr>
            <w:tcW w:w="311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811" w14:textId="77777777" w:rsidR="008A31B7" w:rsidRDefault="00A84184">
            <w:pPr>
              <w:pStyle w:val="TableParagraph"/>
              <w:spacing w:before="3"/>
              <w:ind w:left="97" w:right="19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Freshwater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catfish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Tandanus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tandanus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26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812" w14:textId="77777777" w:rsidR="008A31B7" w:rsidRDefault="00A84184">
            <w:pPr>
              <w:pStyle w:val="TableParagraph"/>
              <w:spacing w:before="3"/>
              <w:ind w:left="99" w:right="32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at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least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two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(candidate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sites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include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Wimmera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River)</w:t>
            </w:r>
          </w:p>
        </w:tc>
        <w:tc>
          <w:tcPr>
            <w:tcW w:w="3401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21E58813" w14:textId="77777777" w:rsidR="008A31B7" w:rsidRDefault="00A84184">
            <w:pPr>
              <w:pStyle w:val="TableParagraph"/>
              <w:spacing w:before="3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21E58815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  <w:sectPr w:rsidR="008A31B7">
          <w:pgSz w:w="11910" w:h="16840"/>
          <w:pgMar w:top="1120" w:right="1340" w:bottom="1140" w:left="560" w:header="0" w:footer="953" w:gutter="0"/>
          <w:cols w:space="720"/>
        </w:sectPr>
      </w:pPr>
    </w:p>
    <w:p w14:paraId="21E58816" w14:textId="77777777" w:rsidR="008A31B7" w:rsidRDefault="00A84184">
      <w:pPr>
        <w:pStyle w:val="Heading1"/>
        <w:rPr>
          <w:b w:val="0"/>
          <w:bCs w:val="0"/>
        </w:rPr>
      </w:pPr>
      <w:bookmarkStart w:id="30" w:name="_bookmark29"/>
      <w:bookmarkEnd w:id="30"/>
      <w:r>
        <w:rPr>
          <w:color w:val="5F4879"/>
          <w:spacing w:val="-1"/>
        </w:rPr>
        <w:t>Attachment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B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6"/>
        </w:rPr>
        <w:t xml:space="preserve"> </w:t>
      </w:r>
      <w:r>
        <w:rPr>
          <w:color w:val="5F4879"/>
          <w:spacing w:val="-1"/>
        </w:rPr>
        <w:t>Library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actions</w:t>
      </w:r>
    </w:p>
    <w:p w14:paraId="21E58817" w14:textId="77777777" w:rsidR="008A31B7" w:rsidRDefault="00A84184">
      <w:pPr>
        <w:pStyle w:val="Heading2"/>
        <w:spacing w:before="247"/>
        <w:ind w:left="107"/>
        <w:rPr>
          <w:b w:val="0"/>
          <w:bCs w:val="0"/>
        </w:rPr>
      </w:pPr>
      <w:bookmarkStart w:id="31" w:name="_bookmark30"/>
      <w:bookmarkEnd w:id="31"/>
      <w:r>
        <w:rPr>
          <w:color w:val="5F4879"/>
        </w:rPr>
        <w:t>Operational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considerations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Victorian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Rivers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Murray-Darling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Basin</w:t>
      </w:r>
    </w:p>
    <w:p w14:paraId="21E58818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819" w14:textId="77777777" w:rsidR="008A31B7" w:rsidRDefault="00A84184">
      <w:pPr>
        <w:pStyle w:val="BodyText"/>
        <w:ind w:right="12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currently</w:t>
      </w:r>
      <w:r>
        <w:rPr>
          <w:spacing w:val="68"/>
          <w:w w:val="99"/>
        </w:rPr>
        <w:t xml:space="preserve"> </w:t>
      </w:r>
      <w:r>
        <w:rPr>
          <w:spacing w:val="-1"/>
        </w:rPr>
        <w:t>constrained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9"/>
        </w:rPr>
        <w:t xml:space="preserve"> </w:t>
      </w:r>
      <w:r>
        <w:t>capacities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storages,</w:t>
      </w:r>
      <w:r>
        <w:rPr>
          <w:spacing w:val="-10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rPr>
          <w:spacing w:val="-1"/>
        </w:rPr>
        <w:t>capacities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t>constraints.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80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rPr>
          <w:spacing w:val="-1"/>
        </w:rPr>
        <w:t>parties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t xml:space="preserve"> environmental</w:t>
      </w:r>
      <w:r>
        <w:rPr>
          <w:spacing w:val="-6"/>
        </w:rPr>
        <w:t xml:space="preserve"> </w:t>
      </w:r>
      <w:r>
        <w:t>water.</w:t>
      </w:r>
      <w:r>
        <w:rPr>
          <w:spacing w:val="85"/>
          <w:w w:val="99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t>works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rPr>
          <w:spacing w:val="-1"/>
        </w:rPr>
        <w:t>constrain</w:t>
      </w:r>
      <w:r>
        <w:rPr>
          <w:spacing w:val="-7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times</w:t>
      </w:r>
      <w:r>
        <w:rPr>
          <w:spacing w:val="-8"/>
        </w:rPr>
        <w:t xml:space="preserve"> </w:t>
      </w:r>
      <w: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locations.</w:t>
      </w:r>
    </w:p>
    <w:p w14:paraId="21E5881A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81B" w14:textId="77777777" w:rsidR="008A31B7" w:rsidRDefault="00A84184">
      <w:pPr>
        <w:ind w:left="107" w:right="24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information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Victorian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rivers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by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12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found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Preliminary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Overview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8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i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(MDBA2013a)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i/>
          <w:spacing w:val="3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Strategy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(MDBA</w:t>
      </w:r>
      <w:r>
        <w:rPr>
          <w:rFonts w:ascii="Century Gothic" w:eastAsia="Century Gothic" w:hAnsi="Century Gothic" w:cs="Century Gothic"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2013b).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Specific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considered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detailed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8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potential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actions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standard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operating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arrangements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section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later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this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attachment.</w:t>
      </w:r>
    </w:p>
    <w:p w14:paraId="21E5881C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81D" w14:textId="77777777" w:rsidR="008A31B7" w:rsidRDefault="00A84184">
      <w:pPr>
        <w:pStyle w:val="BodyText"/>
        <w:ind w:right="243"/>
      </w:pPr>
      <w:r>
        <w:rPr>
          <w:spacing w:val="-1"/>
        </w:rPr>
        <w:t>Operational</w:t>
      </w:r>
      <w:r>
        <w:rPr>
          <w:spacing w:val="-7"/>
        </w:rPr>
        <w:t xml:space="preserve"> </w:t>
      </w:r>
      <w:r>
        <w:rPr>
          <w:spacing w:val="-1"/>
        </w:rPr>
        <w:t>considerations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constraints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differ</w:t>
      </w:r>
      <w:r>
        <w:rPr>
          <w:spacing w:val="-8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inflow</w:t>
      </w:r>
      <w:r>
        <w:rPr>
          <w:spacing w:val="-6"/>
        </w:rPr>
        <w:t xml:space="preserve"> </w:t>
      </w:r>
      <w:r>
        <w:rPr>
          <w:spacing w:val="-1"/>
        </w:rPr>
        <w:t>scenario.</w:t>
      </w:r>
      <w:r>
        <w:rPr>
          <w:spacing w:val="87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considerations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1"/>
        </w:rPr>
        <w:t>addressed</w:t>
      </w:r>
      <w:r>
        <w:rPr>
          <w:spacing w:val="-9"/>
        </w:rPr>
        <w:t xml:space="preserve"> </w:t>
      </w:r>
      <w:r>
        <w:rPr>
          <w:spacing w:val="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decisions</w:t>
      </w:r>
      <w:r>
        <w:rPr>
          <w:spacing w:val="86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as</w:t>
      </w:r>
      <w:r>
        <w:rPr>
          <w:spacing w:val="-4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implemented.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67"/>
          <w:w w:val="99"/>
        </w:rPr>
        <w:t xml:space="preserve"> </w:t>
      </w:r>
      <w:r>
        <w:t>refining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11"/>
        </w:rPr>
        <w:t xml:space="preserve"> </w:t>
      </w:r>
      <w:r>
        <w:rPr>
          <w:spacing w:val="-1"/>
        </w:rPr>
        <w:t>assessing</w:t>
      </w:r>
      <w:r>
        <w:rPr>
          <w:spacing w:val="-8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rPr>
          <w:spacing w:val="-1"/>
        </w:rPr>
        <w:t>feasibility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1"/>
        </w:rPr>
        <w:t>potential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73"/>
          <w:w w:val="99"/>
        </w:rPr>
        <w:t xml:space="preserve"> </w:t>
      </w:r>
      <w:r>
        <w:t>ongoing</w:t>
      </w:r>
      <w:r>
        <w:rPr>
          <w:spacing w:val="-9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8"/>
        </w:rPr>
        <w:t xml:space="preserve"> </w:t>
      </w:r>
      <w:r>
        <w:rPr>
          <w:spacing w:val="-1"/>
        </w:rPr>
        <w:t>outlook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river</w:t>
      </w:r>
      <w:r>
        <w:rPr>
          <w:spacing w:val="-8"/>
        </w:rPr>
        <w:t xml:space="preserve"> </w:t>
      </w:r>
      <w:r>
        <w:rPr>
          <w:spacing w:val="-1"/>
        </w:rPr>
        <w:t>conditions.</w:t>
      </w:r>
    </w:p>
    <w:p w14:paraId="21E5881E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81F" w14:textId="77777777" w:rsidR="008A31B7" w:rsidRDefault="00A84184">
      <w:pPr>
        <w:pStyle w:val="Heading2"/>
        <w:ind w:left="107"/>
        <w:rPr>
          <w:b w:val="0"/>
          <w:bCs w:val="0"/>
        </w:rPr>
      </w:pPr>
      <w:r>
        <w:rPr>
          <w:color w:val="5F4879"/>
          <w:spacing w:val="-1"/>
        </w:rPr>
        <w:t>Potential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under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different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levels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resource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availability</w:t>
      </w:r>
    </w:p>
    <w:p w14:paraId="21E58820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821" w14:textId="77777777" w:rsidR="008A31B7" w:rsidRDefault="00A84184">
      <w:pPr>
        <w:pStyle w:val="BodyText"/>
        <w:ind w:right="127"/>
      </w:pP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pursued</w:t>
      </w:r>
      <w:r>
        <w:rPr>
          <w:spacing w:val="-6"/>
        </w:rPr>
        <w:t xml:space="preserve"> </w:t>
      </w:r>
      <w:r>
        <w:rPr>
          <w:spacing w:val="3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71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reasons.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constraints</w:t>
      </w:r>
      <w:r>
        <w:rPr>
          <w:spacing w:val="42"/>
          <w:w w:val="99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ability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water.</w:t>
      </w:r>
      <w:r>
        <w:rPr>
          <w:spacing w:val="-2"/>
        </w:rPr>
        <w:t xml:space="preserve"> </w:t>
      </w:r>
      <w:hyperlink w:anchor="_bookmark3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4</w:t>
        </w:r>
      </w:hyperlink>
      <w:r>
        <w:rPr>
          <w:spacing w:val="-6"/>
        </w:rPr>
        <w:t xml:space="preserve"> </w:t>
      </w:r>
      <w:r>
        <w:t>identifies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68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t>rivers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levels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63"/>
          <w:w w:val="99"/>
        </w:rPr>
        <w:t xml:space="preserve"> </w:t>
      </w:r>
      <w:r>
        <w:rPr>
          <w:spacing w:val="-1"/>
        </w:rPr>
        <w:t>resource</w:t>
      </w:r>
      <w:r>
        <w:rPr>
          <w:spacing w:val="-9"/>
        </w:rPr>
        <w:t xml:space="preserve"> </w:t>
      </w:r>
      <w:r>
        <w:t>availability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relate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actions.</w:t>
      </w:r>
    </w:p>
    <w:p w14:paraId="21E58822" w14:textId="77777777" w:rsidR="008A31B7" w:rsidRDefault="008A31B7">
      <w:pPr>
        <w:sectPr w:rsidR="008A31B7">
          <w:footerReference w:type="default" r:id="rId41"/>
          <w:pgSz w:w="11910" w:h="16840"/>
          <w:pgMar w:top="800" w:right="1360" w:bottom="1140" w:left="600" w:header="0" w:footer="953" w:gutter="0"/>
          <w:cols w:space="720"/>
        </w:sectPr>
      </w:pPr>
    </w:p>
    <w:p w14:paraId="21E58823" w14:textId="77777777" w:rsidR="008A31B7" w:rsidRDefault="00A84184">
      <w:pPr>
        <w:pStyle w:val="BodyText"/>
        <w:spacing w:before="48"/>
        <w:ind w:left="532"/>
      </w:pPr>
      <w:bookmarkStart w:id="32" w:name="_bookmark31"/>
      <w:bookmarkEnd w:id="32"/>
      <w:r>
        <w:rPr>
          <w:b/>
          <w:spacing w:val="-1"/>
        </w:rPr>
        <w:t>Table</w:t>
      </w:r>
      <w:r>
        <w:rPr>
          <w:b/>
          <w:spacing w:val="-8"/>
        </w:rPr>
        <w:t xml:space="preserve"> </w:t>
      </w:r>
      <w:r>
        <w:rPr>
          <w:b/>
        </w:rPr>
        <w:t>4:</w:t>
      </w:r>
      <w:r>
        <w:rPr>
          <w:b/>
          <w:spacing w:val="-7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</w:p>
    <w:p w14:paraId="21E58824" w14:textId="77777777" w:rsidR="008A31B7" w:rsidRDefault="008A31B7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21E58825" w14:textId="31D95B35" w:rsidR="008A31B7" w:rsidRDefault="00A84184">
      <w:pPr>
        <w:pStyle w:val="BodyText"/>
        <w:tabs>
          <w:tab w:val="left" w:pos="531"/>
        </w:tabs>
        <w:spacing w:line="200" w:lineRule="atLeast"/>
        <w:ind w:left="103"/>
      </w:pPr>
      <w:r>
        <w:rPr>
          <w:noProof/>
          <w:position w:val="127"/>
          <w:lang w:val="en-AU" w:eastAsia="en-AU"/>
        </w:rPr>
        <mc:AlternateContent>
          <mc:Choice Requires="wpg">
            <w:drawing>
              <wp:inline distT="0" distB="0" distL="0" distR="0" wp14:anchorId="21E58A03" wp14:editId="6AED6F72">
                <wp:extent cx="10795" cy="201295"/>
                <wp:effectExtent l="1905" t="1905" r="6350" b="6350"/>
                <wp:docPr id="3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201295"/>
                          <a:chOff x="0" y="0"/>
                          <a:chExt cx="17" cy="317"/>
                        </a:xfrm>
                      </wpg:grpSpPr>
                      <wpg:grpSp>
                        <wpg:cNvPr id="35" name="Group 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301"/>
                            <a:chOff x="8" y="8"/>
                            <a:chExt cx="2" cy="301"/>
                          </a:xfrm>
                        </wpg:grpSpPr>
                        <wps:wsp>
                          <wps:cNvPr id="36" name="Freeform 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301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301"/>
                                <a:gd name="T2" fmla="+- 0 309 8"/>
                                <a:gd name="T3" fmla="*/ 309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4763E0" id="Group 21" o:spid="_x0000_s1026" style="width:.85pt;height:15.85pt;mso-position-horizontal-relative:char;mso-position-vertical-relative:line" coordsize="1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">
                <v:group id="Group 22" o:spid="_x0000_s1027" style="position:absolute;left:8;top:8;width:2;height:301" coordorigin="8,8" coordsize="2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3" o:spid="_x0000_s1028" style="position:absolute;left:8;top:8;width:2;height:301;visibility:visible;mso-wrap-style:square;v-text-anchor:top" coordsize="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Byb0A&#10;AADbAAAADwAAAGRycy9kb3ducmV2LnhtbESPzQrCMBCE74LvEFbwpqmKRapRRBC8+gcel2Ztg82m&#10;NLHWtzeC4HGYmW+Y1aazlWip8caxgsk4AUGcO224UHA570cLED4ga6wck4I3edis+70VZtq9+Ejt&#10;KRQiQthnqKAMoc6k9HlJFv3Y1cTRu7vGYoiyKaRu8BXhtpLTJEmlRcNxocSadiXlj9PTKjB6v709&#10;rnZeY5tODe1ul6APSg0H3XYJIlAX/uFf+6AVzFL4fok/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hqByb0AAADbAAAADwAAAAAAAAAAAAAAAACYAgAAZHJzL2Rvd25yZXYu&#10;eG1sUEsFBgAAAAAEAAQA9QAAAIIDAAAAAA==&#10;" path="m,l,301e" filled="f" strokeweight=".82pt">
                    <v:path arrowok="t" o:connecttype="custom" o:connectlocs="0,8;0,309" o:connectangles="0,0"/>
                  </v:shape>
                </v:group>
                <w10:anchorlock/>
              </v:group>
            </w:pict>
          </mc:Fallback>
        </mc:AlternateContent>
      </w:r>
      <w:r>
        <w:rPr>
          <w:position w:val="127"/>
        </w:rPr>
        <w:tab/>
      </w: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21E58A05" wp14:editId="07A53501">
                <wp:extent cx="9821545" cy="4845685"/>
                <wp:effectExtent l="0" t="0" r="1270" b="3810"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1545" cy="484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27"/>
                              <w:gridCol w:w="3401"/>
                              <w:gridCol w:w="1560"/>
                              <w:gridCol w:w="2128"/>
                              <w:gridCol w:w="2269"/>
                              <w:gridCol w:w="2268"/>
                              <w:gridCol w:w="2297"/>
                            </w:tblGrid>
                            <w:tr w:rsidR="008A31B7" w14:paraId="21E58AAD" w14:textId="7777777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152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A8" w14:textId="77777777" w:rsidR="008A31B7" w:rsidRDefault="008A31B7">
                                  <w:pPr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21E58AA9" w14:textId="77777777" w:rsidR="008A31B7" w:rsidRDefault="00A84184">
                                  <w:pPr>
                                    <w:ind w:left="243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Broad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Asset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AA" w14:textId="77777777" w:rsidR="008A31B7" w:rsidRDefault="008A31B7">
                                  <w:pPr>
                                    <w:spacing w:before="6"/>
                                    <w:rPr>
                                      <w:rFonts w:ascii="Century Gothic" w:eastAsia="Century Gothic" w:hAnsi="Century Gothic" w:cs="Century Gothic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21E58AAB" w14:textId="77777777" w:rsidR="008A31B7" w:rsidRDefault="00A84184">
                                  <w:pPr>
                                    <w:ind w:left="86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Indicative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demand</w:t>
                                  </w:r>
                                </w:p>
                              </w:tc>
                              <w:tc>
                                <w:tcPr>
                                  <w:tcW w:w="10521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AC" w14:textId="77777777" w:rsidR="008A31B7" w:rsidRDefault="00A84184">
                                  <w:pPr>
                                    <w:spacing w:before="38"/>
                                    <w:ind w:left="341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Applicable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level(s)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availability</w:t>
                                  </w:r>
                                </w:p>
                              </w:tc>
                            </w:tr>
                            <w:tr w:rsidR="008A31B7" w14:paraId="21E58ABA" w14:textId="77777777">
                              <w:trPr>
                                <w:trHeight w:hRule="exact" w:val="574"/>
                              </w:trPr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AE" w14:textId="77777777" w:rsidR="008A31B7" w:rsidRDefault="008A31B7"/>
                              </w:tc>
                              <w:tc>
                                <w:tcPr>
                                  <w:tcW w:w="340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AF" w14:textId="77777777" w:rsidR="008A31B7" w:rsidRDefault="008A31B7"/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B0" w14:textId="77777777" w:rsidR="008A31B7" w:rsidRDefault="008A31B7">
                                  <w:pPr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1E58AB1" w14:textId="77777777" w:rsidR="008A31B7" w:rsidRDefault="00A84184">
                                  <w:pPr>
                                    <w:ind w:left="378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B2" w14:textId="77777777" w:rsidR="008A31B7" w:rsidRDefault="008A31B7">
                                  <w:pPr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1E58AB3" w14:textId="77777777" w:rsidR="008A31B7" w:rsidRDefault="00A84184">
                                  <w:pPr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Low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B4" w14:textId="77777777" w:rsidR="008A31B7" w:rsidRDefault="008A31B7">
                                  <w:pPr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1E58AB5" w14:textId="77777777" w:rsidR="008A31B7" w:rsidRDefault="00A84184">
                                  <w:pPr>
                                    <w:ind w:left="69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Moderate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B6" w14:textId="77777777" w:rsidR="008A31B7" w:rsidRDefault="008A31B7">
                                  <w:pPr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1E58AB7" w14:textId="77777777" w:rsidR="008A31B7" w:rsidRDefault="00A84184">
                                  <w:pPr>
                                    <w:ind w:right="5"/>
                                    <w:jc w:val="center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CCC0D9"/>
                                </w:tcPr>
                                <w:p w14:paraId="21E58AB8" w14:textId="77777777" w:rsidR="008A31B7" w:rsidRDefault="008A31B7">
                                  <w:pPr>
                                    <w:spacing w:before="11"/>
                                    <w:rPr>
                                      <w:rFonts w:ascii="Century Gothic" w:eastAsia="Century Gothic" w:hAnsi="Century Gothic" w:cs="Century Gothic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1E58AB9" w14:textId="77777777" w:rsidR="008A31B7" w:rsidRDefault="00A84184">
                                  <w:pPr>
                                    <w:ind w:left="71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Very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High</w:t>
                                  </w:r>
                                </w:p>
                              </w:tc>
                            </w:tr>
                            <w:tr w:rsidR="008A31B7" w14:paraId="21E58ABF" w14:textId="77777777">
                              <w:trPr>
                                <w:trHeight w:hRule="exact" w:val="586"/>
                              </w:trPr>
                              <w:tc>
                                <w:tcPr>
                                  <w:tcW w:w="152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BB" w14:textId="77777777" w:rsidR="008A31B7" w:rsidRDefault="00A84184">
                                  <w:pPr>
                                    <w:spacing w:before="38" w:line="284" w:lineRule="auto"/>
                                    <w:ind w:left="102" w:right="12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Goulburn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 xml:space="preserve">(Reaches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4</w:t>
                                  </w:r>
                                </w:p>
                                <w:p w14:paraId="21E58ABC" w14:textId="77777777" w:rsidR="008A31B7" w:rsidRDefault="00A84184">
                                  <w:pPr>
                                    <w:spacing w:line="180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BD" w14:textId="77777777" w:rsidR="008A31B7" w:rsidRDefault="00A84184">
                                  <w:pPr>
                                    <w:ind w:left="102" w:right="6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Year-round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baseflow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540–590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Century Gothic" w:hAnsi="Century Gothic" w:cs="Century Gothic"/>
                                      <w:spacing w:val="-1"/>
                                      <w:sz w:val="18"/>
                                      <w:szCs w:val="18"/>
                                    </w:rPr>
                                    <w:t>Murchison/McCoys.</w:t>
                                  </w:r>
                                </w:p>
                              </w:tc>
                              <w:tc>
                                <w:tcPr>
                                  <w:tcW w:w="10521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BE" w14:textId="77777777" w:rsidR="008A31B7" w:rsidRDefault="00A84184">
                                  <w:pPr>
                                    <w:spacing w:before="38"/>
                                    <w:ind w:left="102" w:right="50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1a.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minimum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baseflows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year-round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suitable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entury Gothic"/>
                                      <w:spacing w:val="8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resources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macroinvertebrate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survival.</w:t>
                                  </w:r>
                                </w:p>
                              </w:tc>
                            </w:tr>
                            <w:tr w:rsidR="008A31B7" w14:paraId="21E58AC3" w14:textId="77777777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0" w14:textId="77777777" w:rsidR="008A31B7" w:rsidRDefault="008A31B7"/>
                              </w:tc>
                              <w:tc>
                                <w:tcPr>
                                  <w:tcW w:w="340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1" w14:textId="77777777" w:rsidR="008A31B7" w:rsidRDefault="008A31B7"/>
                              </w:tc>
                              <w:tc>
                                <w:tcPr>
                                  <w:tcW w:w="10521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2" w14:textId="77777777" w:rsidR="008A31B7" w:rsidRDefault="00A84184">
                                  <w:pPr>
                                    <w:spacing w:before="41"/>
                                    <w:ind w:left="102" w:right="469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1b.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higher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baseflows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year-round,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especially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winter/spring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increase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instream</w:t>
                                  </w:r>
                                  <w:r>
                                    <w:rPr>
                                      <w:rFonts w:ascii="Century Gothic"/>
                                      <w:spacing w:val="1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flora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fauna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vegetation.</w:t>
                                  </w:r>
                                </w:p>
                              </w:tc>
                            </w:tr>
                            <w:tr w:rsidR="008A31B7" w14:paraId="21E58AC7" w14:textId="77777777">
                              <w:trPr>
                                <w:trHeight w:hRule="exact" w:val="1013"/>
                              </w:trPr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4" w14:textId="77777777" w:rsidR="008A31B7" w:rsidRDefault="008A31B7"/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5" w14:textId="77777777" w:rsidR="008A31B7" w:rsidRDefault="00A84184">
                                  <w:pPr>
                                    <w:ind w:left="102" w:right="34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(Sept/Oct)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30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Murchison/McCoys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Bridge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entury Gothic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above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600 ML/day.</w:t>
                                  </w:r>
                                </w:p>
                              </w:tc>
                              <w:tc>
                                <w:tcPr>
                                  <w:tcW w:w="10521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6" w14:textId="77777777" w:rsidR="008A31B7" w:rsidRDefault="00A84184">
                                  <w:pPr>
                                    <w:spacing w:before="45" w:line="218" w:lineRule="exact"/>
                                    <w:ind w:left="102" w:right="93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1c.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long-duration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freshes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soil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moisture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banks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8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benches,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distribute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allow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plants 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germination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distribution.</w:t>
                                  </w:r>
                                </w:p>
                              </w:tc>
                            </w:tr>
                            <w:tr w:rsidR="008A31B7" w14:paraId="21E58ACC" w14:textId="77777777">
                              <w:trPr>
                                <w:trHeight w:hRule="exact" w:val="972"/>
                              </w:trPr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8" w14:textId="77777777" w:rsidR="008A31B7" w:rsidRDefault="008A31B7"/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9" w14:textId="77777777" w:rsidR="008A31B7" w:rsidRDefault="00A84184">
                                  <w:pPr>
                                    <w:spacing w:before="39" w:line="239" w:lineRule="auto"/>
                                    <w:ind w:left="102" w:right="32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Spring/summer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(Nov/Dec)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10,000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Murchison/McCoys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above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6,600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ML/day.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21E58ACA" w14:textId="77777777" w:rsidR="008A31B7" w:rsidRDefault="008A31B7"/>
                              </w:tc>
                              <w:tc>
                                <w:tcPr>
                                  <w:tcW w:w="8961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B" w14:textId="77777777" w:rsidR="008A31B7" w:rsidRDefault="00A84184">
                                  <w:pPr>
                                    <w:spacing w:before="45" w:line="218" w:lineRule="exact"/>
                                    <w:ind w:left="102" w:right="11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1d.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short-duration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freshes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during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November/December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stimulate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breeding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Century Gothic"/>
                                      <w:spacing w:val="4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fish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(flow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cued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spawners),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particularly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golden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perch.</w:t>
                                  </w:r>
                                </w:p>
                              </w:tc>
                            </w:tr>
                            <w:tr w:rsidR="008A31B7" w14:paraId="21E58AD0" w14:textId="77777777">
                              <w:trPr>
                                <w:trHeight w:hRule="exact" w:val="1013"/>
                              </w:trPr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D" w14:textId="77777777" w:rsidR="008A31B7" w:rsidRDefault="008A31B7"/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E" w14:textId="77777777" w:rsidR="008A31B7" w:rsidRDefault="00A84184">
                                  <w:pPr>
                                    <w:ind w:left="102" w:right="25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Summer/autumn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(Feb-Apr)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600 ML/day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Murchison/McCoys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entury Gothic"/>
                                      <w:spacing w:val="25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4,600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 xml:space="preserve"> days.</w:t>
                                  </w:r>
                                </w:p>
                              </w:tc>
                              <w:tc>
                                <w:tcPr>
                                  <w:tcW w:w="10521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CF" w14:textId="77777777" w:rsidR="008A31B7" w:rsidRDefault="00A84184">
                                  <w:pPr>
                                    <w:spacing w:before="38"/>
                                    <w:ind w:left="102" w:right="111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1e.</w:t>
                                  </w:r>
                                  <w:r>
                                    <w:rPr>
                                      <w:rFonts w:ascii="Century Gothic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Century Gothic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</w:t>
                                  </w:r>
                                  <w:r>
                                    <w:rPr>
                                      <w:rFonts w:ascii="Century Gothic"/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encourage</w:t>
                                  </w:r>
                                  <w:r>
                                    <w:rPr>
                                      <w:rFonts w:ascii="Century Gothic"/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germination</w:t>
                                  </w:r>
                                  <w:r>
                                    <w:rPr>
                                      <w:rFonts w:ascii="Century Gothic"/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Century Gothic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seed</w:t>
                                  </w:r>
                                  <w:r>
                                    <w:rPr>
                                      <w:rFonts w:ascii="Century Gothic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and,</w:t>
                                  </w:r>
                                  <w:r>
                                    <w:rPr>
                                      <w:rFonts w:ascii="Century Gothic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Century Gothic"/>
                                      <w:spacing w:val="8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coordinated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Murray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River,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facilitate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migration.</w:t>
                                  </w:r>
                                </w:p>
                              </w:tc>
                            </w:tr>
                            <w:tr w:rsidR="008A31B7" w14:paraId="21E58AD5" w14:textId="77777777">
                              <w:trPr>
                                <w:trHeight w:hRule="exact" w:val="1013"/>
                              </w:trPr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1" w14:textId="77777777" w:rsidR="008A31B7" w:rsidRDefault="008A31B7"/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2" w14:textId="77777777" w:rsidR="008A31B7" w:rsidRDefault="00A84184">
                                  <w:pPr>
                                    <w:ind w:left="102" w:right="46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(June/July))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28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Murchison/McCoys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days</w:t>
                                  </w:r>
                                  <w:r>
                                    <w:rPr>
                                      <w:rFonts w:ascii="Century Gothic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above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6 600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ML/day.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21E58AD3" w14:textId="77777777" w:rsidR="008A31B7" w:rsidRDefault="008A31B7"/>
                              </w:tc>
                              <w:tc>
                                <w:tcPr>
                                  <w:tcW w:w="8961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4" w14:textId="77777777" w:rsidR="008A31B7" w:rsidRDefault="00A84184">
                                  <w:pPr>
                                    <w:spacing w:before="38"/>
                                    <w:ind w:left="102" w:right="1250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1f.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vegetation,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improve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6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macroinvertebrate</w:t>
                                  </w:r>
                                  <w:r>
                                    <w:rPr>
                                      <w:rFonts w:ascii="Century Gothic"/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habitat.</w:t>
                                  </w:r>
                                </w:p>
                              </w:tc>
                            </w:tr>
                            <w:tr w:rsidR="008A31B7" w14:paraId="21E58ADB" w14:textId="77777777">
                              <w:trPr>
                                <w:trHeight w:hRule="exact" w:val="833"/>
                              </w:trPr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6" w14:textId="77777777" w:rsidR="008A31B7" w:rsidRDefault="008A31B7"/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7" w14:textId="77777777" w:rsidR="008A31B7" w:rsidRDefault="00A84184">
                                  <w:pPr>
                                    <w:spacing w:line="219" w:lineRule="exact"/>
                                    <w:ind w:left="102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Winter/early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spring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>(August)</w:t>
                                  </w:r>
                                </w:p>
                                <w:p w14:paraId="21E58AD8" w14:textId="77777777" w:rsidR="008A31B7" w:rsidRDefault="00A84184">
                                  <w:pPr>
                                    <w:spacing w:before="120"/>
                                    <w:ind w:left="102" w:right="71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5,000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ML/day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Murchison/McCoys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days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9D9D9"/>
                                </w:tcPr>
                                <w:p w14:paraId="21E58AD9" w14:textId="77777777" w:rsidR="008A31B7" w:rsidRDefault="008A31B7"/>
                              </w:tc>
                              <w:tc>
                                <w:tcPr>
                                  <w:tcW w:w="8961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A" w14:textId="77777777" w:rsidR="008A31B7" w:rsidRDefault="00A84184">
                                  <w:pPr>
                                    <w:spacing w:before="39"/>
                                    <w:ind w:left="102" w:right="134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1g.</w:t>
                                  </w:r>
                                  <w:r>
                                    <w:rPr>
                                      <w:rFonts w:ascii="Century Gothic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late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winter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fresh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spacing w:val="1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achieve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pre-spawning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migration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increase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availability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spacing w:val="91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condition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prior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Nov/Dec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spawning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flow.</w:t>
                                  </w:r>
                                </w:p>
                              </w:tc>
                            </w:tr>
                            <w:tr w:rsidR="008A31B7" w14:paraId="21E58ADF" w14:textId="77777777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5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C" w14:textId="77777777" w:rsidR="008A31B7" w:rsidRDefault="00A84184">
                                  <w:pPr>
                                    <w:spacing w:before="45" w:line="218" w:lineRule="exact"/>
                                    <w:ind w:left="102" w:right="126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Goulburn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2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1"/>
                                      <w:sz w:val="18"/>
                                    </w:rPr>
                                    <w:t>(Reach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sz w:val="18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D" w14:textId="77777777" w:rsidR="008A31B7" w:rsidRDefault="00A84184">
                                  <w:pPr>
                                    <w:ind w:left="102" w:right="335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Baseflow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(July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Sept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April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29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June)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400 ML/day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Eildon.</w:t>
                                  </w:r>
                                </w:p>
                              </w:tc>
                              <w:tc>
                                <w:tcPr>
                                  <w:tcW w:w="10521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58ADE" w14:textId="77777777" w:rsidR="008A31B7" w:rsidRDefault="00A84184">
                                  <w:pPr>
                                    <w:spacing w:before="45" w:line="218" w:lineRule="exact"/>
                                    <w:ind w:left="102" w:right="567"/>
                                    <w:rPr>
                                      <w:rFonts w:ascii="Century Gothic" w:eastAsia="Century Gothic" w:hAnsi="Century Gothic" w:cs="Century Goth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1g.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Contribute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baseflows</w:t>
                                  </w:r>
                                  <w:r>
                                    <w:rPr>
                                      <w:rFonts w:ascii="Century Gothic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during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non-irrigation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season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macroinvertebrate</w:t>
                                  </w:r>
                                  <w:r>
                                    <w:rPr>
                                      <w:rFonts w:ascii="Century Gothic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communities,</w:t>
                                  </w:r>
                                  <w:r>
                                    <w:rPr>
                                      <w:rFonts w:ascii="Century Gothic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Century Gothic"/>
                                      <w:spacing w:val="87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aquatic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vegetation,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small-bodied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z w:val="18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/>
                                      <w:spacing w:val="-1"/>
                                      <w:sz w:val="18"/>
                                    </w:rPr>
                                    <w:t>habitat.</w:t>
                                  </w:r>
                                </w:p>
                              </w:tc>
                            </w:tr>
                          </w:tbl>
                          <w:p w14:paraId="21E58AE0" w14:textId="77777777" w:rsidR="008A31B7" w:rsidRDefault="008A31B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E58A05" id="Text Box 20" o:spid="_x0000_s1079" type="#_x0000_t202" style="width:773.35pt;height:3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b2sw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27"/>
                        <w:gridCol w:w="3401"/>
                        <w:gridCol w:w="1560"/>
                        <w:gridCol w:w="2128"/>
                        <w:gridCol w:w="2269"/>
                        <w:gridCol w:w="2268"/>
                        <w:gridCol w:w="2297"/>
                      </w:tblGrid>
                      <w:tr w:rsidR="008A31B7" w14:paraId="21E58AAD" w14:textId="77777777">
                        <w:trPr>
                          <w:trHeight w:hRule="exact" w:val="310"/>
                        </w:trPr>
                        <w:tc>
                          <w:tcPr>
                            <w:tcW w:w="152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A8" w14:textId="77777777" w:rsidR="008A31B7" w:rsidRDefault="008A31B7">
                            <w:pPr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21E58AA9" w14:textId="77777777" w:rsidR="008A31B7" w:rsidRDefault="00A84184">
                            <w:pPr>
                              <w:ind w:left="243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Broad</w:t>
                            </w:r>
                            <w:r>
                              <w:rPr>
                                <w:rFonts w:ascii="Century Gothic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Asset</w:t>
                            </w:r>
                          </w:p>
                        </w:tc>
                        <w:tc>
                          <w:tcPr>
                            <w:tcW w:w="340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AA" w14:textId="77777777" w:rsidR="008A31B7" w:rsidRDefault="008A31B7">
                            <w:pPr>
                              <w:spacing w:before="6"/>
                              <w:rPr>
                                <w:rFonts w:ascii="Century Gothic" w:eastAsia="Century Gothic" w:hAnsi="Century Gothic" w:cs="Century Gothic"/>
                                <w:sz w:val="26"/>
                                <w:szCs w:val="26"/>
                              </w:rPr>
                            </w:pPr>
                          </w:p>
                          <w:p w14:paraId="21E58AAB" w14:textId="77777777" w:rsidR="008A31B7" w:rsidRDefault="00A84184">
                            <w:pPr>
                              <w:ind w:left="86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Indicative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demand</w:t>
                            </w:r>
                          </w:p>
                        </w:tc>
                        <w:tc>
                          <w:tcPr>
                            <w:tcW w:w="10521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AC" w14:textId="77777777" w:rsidR="008A31B7" w:rsidRDefault="00A84184">
                            <w:pPr>
                              <w:spacing w:before="38"/>
                              <w:ind w:left="341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Applicable</w:t>
                            </w:r>
                            <w:r>
                              <w:rPr>
                                <w:rFonts w:ascii="Century Gothic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level(s)</w:t>
                            </w:r>
                            <w:r>
                              <w:rPr>
                                <w:rFonts w:ascii="Century Gothic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Century Gothic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availability</w:t>
                            </w:r>
                          </w:p>
                        </w:tc>
                      </w:tr>
                      <w:tr w:rsidR="008A31B7" w14:paraId="21E58ABA" w14:textId="77777777">
                        <w:trPr>
                          <w:trHeight w:hRule="exact" w:val="574"/>
                        </w:trPr>
                        <w:tc>
                          <w:tcPr>
                            <w:tcW w:w="152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AE" w14:textId="77777777" w:rsidR="008A31B7" w:rsidRDefault="008A31B7"/>
                        </w:tc>
                        <w:tc>
                          <w:tcPr>
                            <w:tcW w:w="340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AF" w14:textId="77777777" w:rsidR="008A31B7" w:rsidRDefault="008A31B7"/>
                        </w:tc>
                        <w:tc>
                          <w:tcPr>
                            <w:tcW w:w="15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B0" w14:textId="77777777" w:rsidR="008A31B7" w:rsidRDefault="008A31B7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21E58AB1" w14:textId="77777777" w:rsidR="008A31B7" w:rsidRDefault="00A84184">
                            <w:pPr>
                              <w:ind w:left="378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B2" w14:textId="77777777" w:rsidR="008A31B7" w:rsidRDefault="008A31B7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21E58AB3" w14:textId="77777777" w:rsidR="008A31B7" w:rsidRDefault="00A84184">
                            <w:pPr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Low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B4" w14:textId="77777777" w:rsidR="008A31B7" w:rsidRDefault="008A31B7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21E58AB5" w14:textId="77777777" w:rsidR="008A31B7" w:rsidRDefault="00A84184">
                            <w:pPr>
                              <w:ind w:left="69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Moderate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B6" w14:textId="77777777" w:rsidR="008A31B7" w:rsidRDefault="008A31B7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21E58AB7" w14:textId="77777777" w:rsidR="008A31B7" w:rsidRDefault="00A84184">
                            <w:pPr>
                              <w:ind w:right="5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CCC0D9"/>
                          </w:tcPr>
                          <w:p w14:paraId="21E58AB8" w14:textId="77777777" w:rsidR="008A31B7" w:rsidRDefault="008A31B7">
                            <w:pPr>
                              <w:spacing w:before="11"/>
                              <w:rPr>
                                <w:rFonts w:ascii="Century Gothic" w:eastAsia="Century Gothic" w:hAnsi="Century Gothic" w:cs="Century Gothic"/>
                                <w:sz w:val="13"/>
                                <w:szCs w:val="13"/>
                              </w:rPr>
                            </w:pPr>
                          </w:p>
                          <w:p w14:paraId="21E58AB9" w14:textId="77777777" w:rsidR="008A31B7" w:rsidRDefault="00A84184">
                            <w:pPr>
                              <w:ind w:left="71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Very</w:t>
                            </w:r>
                            <w:r>
                              <w:rPr>
                                <w:rFonts w:ascii="Century Gothic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High</w:t>
                            </w:r>
                          </w:p>
                        </w:tc>
                      </w:tr>
                      <w:tr w:rsidR="008A31B7" w14:paraId="21E58ABF" w14:textId="77777777">
                        <w:trPr>
                          <w:trHeight w:hRule="exact" w:val="586"/>
                        </w:trPr>
                        <w:tc>
                          <w:tcPr>
                            <w:tcW w:w="152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21E58ABB" w14:textId="77777777" w:rsidR="008A31B7" w:rsidRDefault="00A84184">
                            <w:pPr>
                              <w:spacing w:before="38" w:line="284" w:lineRule="auto"/>
                              <w:ind w:left="102" w:right="12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Goulburn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 xml:space="preserve">(Reaches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4</w:t>
                            </w:r>
                          </w:p>
                          <w:p w14:paraId="21E58ABC" w14:textId="77777777" w:rsidR="008A31B7" w:rsidRDefault="00A84184">
                            <w:pPr>
                              <w:spacing w:line="180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340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21E58ABD" w14:textId="77777777" w:rsidR="008A31B7" w:rsidRDefault="00A84184">
                            <w:pPr>
                              <w:ind w:left="102" w:right="6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Year-round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baseflow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540–590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ML/day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18"/>
                                <w:szCs w:val="18"/>
                              </w:rPr>
                              <w:t>Murchison/McCoys.</w:t>
                            </w:r>
                          </w:p>
                        </w:tc>
                        <w:tc>
                          <w:tcPr>
                            <w:tcW w:w="10521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BE" w14:textId="77777777" w:rsidR="008A31B7" w:rsidRDefault="00A84184">
                            <w:pPr>
                              <w:spacing w:before="38"/>
                              <w:ind w:left="102" w:right="50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1a.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minimum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baseflows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year-round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quality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suitable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entury Gothic"/>
                                <w:spacing w:val="8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resources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macroinvertebrate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condition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survival.</w:t>
                            </w:r>
                          </w:p>
                        </w:tc>
                      </w:tr>
                      <w:tr w:rsidR="008A31B7" w14:paraId="21E58AC3" w14:textId="77777777">
                        <w:trPr>
                          <w:trHeight w:hRule="exact" w:val="557"/>
                        </w:trPr>
                        <w:tc>
                          <w:tcPr>
                            <w:tcW w:w="152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21E58AC0" w14:textId="77777777" w:rsidR="008A31B7" w:rsidRDefault="008A31B7"/>
                        </w:tc>
                        <w:tc>
                          <w:tcPr>
                            <w:tcW w:w="340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1" w14:textId="77777777" w:rsidR="008A31B7" w:rsidRDefault="008A31B7"/>
                        </w:tc>
                        <w:tc>
                          <w:tcPr>
                            <w:tcW w:w="10521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2" w14:textId="77777777" w:rsidR="008A31B7" w:rsidRDefault="00A84184">
                            <w:pPr>
                              <w:spacing w:before="41"/>
                              <w:ind w:left="102" w:right="469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1b.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higher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baseflows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year-round,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but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especially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winter/spring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increase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instream</w:t>
                            </w:r>
                            <w:r>
                              <w:rPr>
                                <w:rFonts w:ascii="Century Gothic"/>
                                <w:spacing w:val="1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flora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fauna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bank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vegetation.</w:t>
                            </w:r>
                          </w:p>
                        </w:tc>
                      </w:tr>
                      <w:tr w:rsidR="008A31B7" w14:paraId="21E58AC7" w14:textId="77777777">
                        <w:trPr>
                          <w:trHeight w:hRule="exact" w:val="1013"/>
                        </w:trPr>
                        <w:tc>
                          <w:tcPr>
                            <w:tcW w:w="152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21E58AC4" w14:textId="77777777" w:rsidR="008A31B7" w:rsidRDefault="008A31B7"/>
                        </w:tc>
                        <w:tc>
                          <w:tcPr>
                            <w:tcW w:w="3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5" w14:textId="77777777" w:rsidR="008A31B7" w:rsidRDefault="00A84184">
                            <w:pPr>
                              <w:ind w:left="102" w:right="34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Spring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(Sept/Oct)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30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000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Murchison/McCoys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Bridge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14</w:t>
                            </w:r>
                            <w:r>
                              <w:rPr>
                                <w:rFonts w:ascii="Century Gothic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above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600 ML/day.</w:t>
                            </w:r>
                          </w:p>
                        </w:tc>
                        <w:tc>
                          <w:tcPr>
                            <w:tcW w:w="10521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6" w14:textId="77777777" w:rsidR="008A31B7" w:rsidRDefault="00A84184">
                            <w:pPr>
                              <w:spacing w:before="45" w:line="218" w:lineRule="exact"/>
                              <w:ind w:left="102" w:right="93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1c.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long-duration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freshes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spring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bank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soil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moisture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banks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8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benches,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distribute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allow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plants 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germination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distribution.</w:t>
                            </w:r>
                          </w:p>
                        </w:tc>
                      </w:tr>
                      <w:tr w:rsidR="008A31B7" w14:paraId="21E58ACC" w14:textId="77777777">
                        <w:trPr>
                          <w:trHeight w:hRule="exact" w:val="972"/>
                        </w:trPr>
                        <w:tc>
                          <w:tcPr>
                            <w:tcW w:w="152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21E58AC8" w14:textId="77777777" w:rsidR="008A31B7" w:rsidRDefault="008A31B7"/>
                        </w:tc>
                        <w:tc>
                          <w:tcPr>
                            <w:tcW w:w="3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9" w14:textId="77777777" w:rsidR="008A31B7" w:rsidRDefault="00A84184">
                            <w:pPr>
                              <w:spacing w:before="39" w:line="239" w:lineRule="auto"/>
                              <w:ind w:left="102" w:right="32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Spring/summer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(Nov/Dec)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10,000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Murchison/McCoys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above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6,600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ML/day.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21E58ACA" w14:textId="77777777" w:rsidR="008A31B7" w:rsidRDefault="008A31B7"/>
                        </w:tc>
                        <w:tc>
                          <w:tcPr>
                            <w:tcW w:w="8961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B" w14:textId="77777777" w:rsidR="008A31B7" w:rsidRDefault="00A84184">
                            <w:pPr>
                              <w:spacing w:before="45" w:line="218" w:lineRule="exact"/>
                              <w:ind w:left="102" w:right="11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1d.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short-duration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freshes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November/December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stimulate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breeding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4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fish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(flow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cued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spawners),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particularly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golden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perch.</w:t>
                            </w:r>
                          </w:p>
                        </w:tc>
                      </w:tr>
                      <w:tr w:rsidR="008A31B7" w14:paraId="21E58AD0" w14:textId="77777777">
                        <w:trPr>
                          <w:trHeight w:hRule="exact" w:val="1013"/>
                        </w:trPr>
                        <w:tc>
                          <w:tcPr>
                            <w:tcW w:w="152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21E58ACD" w14:textId="77777777" w:rsidR="008A31B7" w:rsidRDefault="008A31B7"/>
                        </w:tc>
                        <w:tc>
                          <w:tcPr>
                            <w:tcW w:w="3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E" w14:textId="77777777" w:rsidR="008A31B7" w:rsidRDefault="00A84184">
                            <w:pPr>
                              <w:ind w:left="102" w:right="25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Summer/autumn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(Feb-Apr)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to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600 ML/day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Murchison/McCoys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Century Gothic"/>
                                <w:spacing w:val="25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4,600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ML/day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days.</w:t>
                            </w:r>
                          </w:p>
                        </w:tc>
                        <w:tc>
                          <w:tcPr>
                            <w:tcW w:w="10521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CF" w14:textId="77777777" w:rsidR="008A31B7" w:rsidRDefault="00A84184">
                            <w:pPr>
                              <w:spacing w:before="38"/>
                              <w:ind w:left="102" w:right="111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1e.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existing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encourage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germination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new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seed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and,</w:t>
                            </w:r>
                            <w:r>
                              <w:rPr>
                                <w:rFonts w:ascii="Century Gothic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when</w:t>
                            </w:r>
                            <w:r>
                              <w:rPr>
                                <w:rFonts w:ascii="Century Gothic"/>
                                <w:spacing w:val="8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coordinated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River,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facilitate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migration.</w:t>
                            </w:r>
                          </w:p>
                        </w:tc>
                      </w:tr>
                      <w:tr w:rsidR="008A31B7" w14:paraId="21E58AD5" w14:textId="77777777">
                        <w:trPr>
                          <w:trHeight w:hRule="exact" w:val="1013"/>
                        </w:trPr>
                        <w:tc>
                          <w:tcPr>
                            <w:tcW w:w="152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14:paraId="21E58AD1" w14:textId="77777777" w:rsidR="008A31B7" w:rsidRDefault="008A31B7"/>
                        </w:tc>
                        <w:tc>
                          <w:tcPr>
                            <w:tcW w:w="3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2" w14:textId="77777777" w:rsidR="008A31B7" w:rsidRDefault="00A84184">
                            <w:pPr>
                              <w:ind w:left="102" w:right="46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(June/July))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6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15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Murchison/McCoys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14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days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above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6 600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ML/day.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21E58AD3" w14:textId="77777777" w:rsidR="008A31B7" w:rsidRDefault="008A31B7"/>
                        </w:tc>
                        <w:tc>
                          <w:tcPr>
                            <w:tcW w:w="8961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4" w14:textId="77777777" w:rsidR="008A31B7" w:rsidRDefault="00A84184">
                            <w:pPr>
                              <w:spacing w:before="38"/>
                              <w:ind w:left="102" w:right="1250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1f.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bank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vegetation,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improve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quality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6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macroinvertebrate</w:t>
                            </w:r>
                            <w:r>
                              <w:rPr>
                                <w:rFonts w:ascii="Century Gothic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habitat.</w:t>
                            </w:r>
                          </w:p>
                        </w:tc>
                      </w:tr>
                      <w:tr w:rsidR="008A31B7" w14:paraId="21E58ADB" w14:textId="77777777">
                        <w:trPr>
                          <w:trHeight w:hRule="exact" w:val="833"/>
                        </w:trPr>
                        <w:tc>
                          <w:tcPr>
                            <w:tcW w:w="152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6" w14:textId="77777777" w:rsidR="008A31B7" w:rsidRDefault="008A31B7"/>
                        </w:tc>
                        <w:tc>
                          <w:tcPr>
                            <w:tcW w:w="3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7" w14:textId="77777777" w:rsidR="008A31B7" w:rsidRDefault="00A84184">
                            <w:pPr>
                              <w:spacing w:line="219" w:lineRule="exact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Winter/early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spring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>(August)</w:t>
                            </w:r>
                          </w:p>
                          <w:p w14:paraId="21E58AD8" w14:textId="77777777" w:rsidR="008A31B7" w:rsidRDefault="00A84184">
                            <w:pPr>
                              <w:spacing w:before="120"/>
                              <w:ind w:left="102" w:right="71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5,000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ML/day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Murchison/McCoys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days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9D9D9"/>
                          </w:tcPr>
                          <w:p w14:paraId="21E58AD9" w14:textId="77777777" w:rsidR="008A31B7" w:rsidRDefault="008A31B7"/>
                        </w:tc>
                        <w:tc>
                          <w:tcPr>
                            <w:tcW w:w="8961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A" w14:textId="77777777" w:rsidR="008A31B7" w:rsidRDefault="00A84184">
                            <w:pPr>
                              <w:spacing w:before="39"/>
                              <w:ind w:left="102" w:right="134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1g.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late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winter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fresh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achieve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pre-spawning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migration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increase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availability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9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condition</w:t>
                            </w: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prior</w:t>
                            </w:r>
                            <w:r>
                              <w:rPr>
                                <w:rFonts w:ascii="Calibri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Nov/Dec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spawning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flow.</w:t>
                            </w:r>
                          </w:p>
                        </w:tc>
                      </w:tr>
                      <w:tr w:rsidR="008A31B7" w14:paraId="21E58ADF" w14:textId="77777777">
                        <w:trPr>
                          <w:trHeight w:hRule="exact" w:val="749"/>
                        </w:trPr>
                        <w:tc>
                          <w:tcPr>
                            <w:tcW w:w="15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C" w14:textId="77777777" w:rsidR="008A31B7" w:rsidRDefault="00A84184">
                            <w:pPr>
                              <w:spacing w:before="45" w:line="218" w:lineRule="exact"/>
                              <w:ind w:left="102" w:right="126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Goulburn</w:t>
                            </w:r>
                            <w:r>
                              <w:rPr>
                                <w:rFonts w:ascii="Century Gothic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b/>
                                <w:spacing w:val="2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pacing w:val="-1"/>
                                <w:sz w:val="18"/>
                              </w:rPr>
                              <w:t>(Reach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b/>
                                <w:sz w:val="18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D" w14:textId="77777777" w:rsidR="008A31B7" w:rsidRDefault="00A84184">
                            <w:pPr>
                              <w:ind w:left="102" w:right="335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Baseflow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(July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Sept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April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9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June)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400 ML/day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Eildon.</w:t>
                            </w:r>
                          </w:p>
                        </w:tc>
                        <w:tc>
                          <w:tcPr>
                            <w:tcW w:w="10521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58ADE" w14:textId="77777777" w:rsidR="008A31B7" w:rsidRDefault="00A84184">
                            <w:pPr>
                              <w:spacing w:before="45" w:line="218" w:lineRule="exact"/>
                              <w:ind w:left="102" w:right="567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1g.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Contribute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baseflows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during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non-irrigation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season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macroinvertebrate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communities,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existing</w:t>
                            </w:r>
                            <w:r>
                              <w:rPr>
                                <w:rFonts w:ascii="Century Gothic"/>
                                <w:spacing w:val="87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aquatic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vegetation,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small-bodied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fish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habitat.</w:t>
                            </w:r>
                          </w:p>
                        </w:tc>
                      </w:tr>
                    </w:tbl>
                    <w:p w14:paraId="21E58AE0" w14:textId="77777777" w:rsidR="008A31B7" w:rsidRDefault="008A31B7"/>
                  </w:txbxContent>
                </v:textbox>
                <w10:anchorlock/>
              </v:shape>
            </w:pict>
          </mc:Fallback>
        </mc:AlternateContent>
      </w:r>
    </w:p>
    <w:p w14:paraId="21E58826" w14:textId="77777777" w:rsidR="008A31B7" w:rsidRDefault="008A31B7">
      <w:pPr>
        <w:spacing w:line="200" w:lineRule="atLeast"/>
        <w:sectPr w:rsidR="008A31B7">
          <w:footerReference w:type="default" r:id="rId42"/>
          <w:pgSz w:w="16840" w:h="11910" w:orient="landscape"/>
          <w:pgMar w:top="940" w:right="420" w:bottom="1120" w:left="320" w:header="0" w:footer="933" w:gutter="0"/>
          <w:pgNumType w:start="31"/>
          <w:cols w:space="720"/>
        </w:sectPr>
      </w:pPr>
    </w:p>
    <w:p w14:paraId="21E58827" w14:textId="77777777" w:rsidR="008A31B7" w:rsidRDefault="008A31B7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3401"/>
        <w:gridCol w:w="1560"/>
        <w:gridCol w:w="2128"/>
        <w:gridCol w:w="2269"/>
        <w:gridCol w:w="2268"/>
        <w:gridCol w:w="2297"/>
      </w:tblGrid>
      <w:tr w:rsidR="008A31B7" w14:paraId="21E5882D" w14:textId="77777777">
        <w:trPr>
          <w:trHeight w:hRule="exact" w:val="310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28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829" w14:textId="77777777" w:rsidR="008A31B7" w:rsidRDefault="00A84184">
            <w:pPr>
              <w:pStyle w:val="TableParagraph"/>
              <w:spacing w:before="1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Broad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</w:t>
            </w:r>
          </w:p>
        </w:tc>
        <w:tc>
          <w:tcPr>
            <w:tcW w:w="34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2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82B" w14:textId="77777777" w:rsidR="008A31B7" w:rsidRDefault="00A84184">
            <w:pPr>
              <w:pStyle w:val="TableParagraph"/>
              <w:spacing w:before="117"/>
              <w:ind w:left="8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2C" w14:textId="77777777" w:rsidR="008A31B7" w:rsidRDefault="00A84184">
            <w:pPr>
              <w:pStyle w:val="TableParagraph"/>
              <w:spacing w:before="39"/>
              <w:ind w:left="34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Applicable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level(s)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resource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</w:tr>
      <w:tr w:rsidR="008A31B7" w14:paraId="21E5883A" w14:textId="77777777">
        <w:trPr>
          <w:trHeight w:hRule="exact" w:val="574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2E" w14:textId="77777777" w:rsidR="008A31B7" w:rsidRDefault="008A31B7"/>
        </w:tc>
        <w:tc>
          <w:tcPr>
            <w:tcW w:w="34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2F" w14:textId="77777777" w:rsidR="008A31B7" w:rsidRDefault="008A31B7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30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31" w14:textId="77777777" w:rsidR="008A31B7" w:rsidRDefault="00A84184">
            <w:pPr>
              <w:pStyle w:val="TableParagraph"/>
              <w:ind w:left="3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Very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</w:p>
        </w:tc>
        <w:tc>
          <w:tcPr>
            <w:tcW w:w="2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32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33" w14:textId="77777777" w:rsidR="008A31B7" w:rsidRDefault="00A84184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34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35" w14:textId="77777777" w:rsidR="008A31B7" w:rsidRDefault="00A84184">
            <w:pPr>
              <w:pStyle w:val="TableParagraph"/>
              <w:ind w:left="6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Moderate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36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37" w14:textId="77777777" w:rsidR="008A31B7" w:rsidRDefault="00A84184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High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38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39" w14:textId="77777777" w:rsidR="008A31B7" w:rsidRDefault="00A84184">
            <w:pPr>
              <w:pStyle w:val="TableParagraph"/>
              <w:ind w:left="7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Very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High</w:t>
            </w:r>
          </w:p>
        </w:tc>
      </w:tr>
      <w:tr w:rsidR="008A31B7" w14:paraId="21E5883E" w14:textId="77777777">
        <w:trPr>
          <w:trHeight w:hRule="exact" w:val="792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3B" w14:textId="77777777" w:rsidR="008A31B7" w:rsidRDefault="00A84184">
            <w:pPr>
              <w:pStyle w:val="TableParagraph"/>
              <w:spacing w:before="41" w:line="260" w:lineRule="auto"/>
              <w:ind w:left="102" w:right="24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Creek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(Reach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3)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3C" w14:textId="77777777" w:rsidR="008A31B7" w:rsidRDefault="00A84184">
            <w:pPr>
              <w:pStyle w:val="TableParagraph"/>
              <w:spacing w:before="47" w:line="218" w:lineRule="exact"/>
              <w:ind w:left="102" w:right="2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Year-round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40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Weir.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3D" w14:textId="77777777" w:rsidR="008A31B7" w:rsidRDefault="00A84184">
            <w:pPr>
              <w:pStyle w:val="TableParagraph"/>
              <w:spacing w:before="41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2a.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 all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through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fishways.</w:t>
            </w:r>
          </w:p>
        </w:tc>
      </w:tr>
      <w:tr w:rsidR="008A31B7" w14:paraId="21E58842" w14:textId="77777777">
        <w:trPr>
          <w:trHeight w:hRule="exact" w:val="612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E5883F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0" w14:textId="77777777" w:rsidR="008A31B7" w:rsidRDefault="00A84184">
            <w:pPr>
              <w:pStyle w:val="TableParagraph"/>
              <w:spacing w:before="47" w:line="218" w:lineRule="exact"/>
              <w:ind w:left="102" w:right="5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Spring/autumn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120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Weir.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1" w14:textId="77777777" w:rsidR="008A31B7" w:rsidRDefault="00A84184">
            <w:pPr>
              <w:pStyle w:val="TableParagraph"/>
              <w:spacing w:before="41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2b.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August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November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minimise</w:t>
            </w:r>
            <w:r>
              <w:rPr>
                <w:rFonts w:ascii="Century Gothic"/>
                <w:spacing w:val="-2"/>
                <w:sz w:val="18"/>
              </w:rPr>
              <w:t xml:space="preserve"> Azolla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growth.</w:t>
            </w:r>
          </w:p>
        </w:tc>
      </w:tr>
      <w:tr w:rsidR="008A31B7" w14:paraId="21E58846" w14:textId="77777777">
        <w:trPr>
          <w:trHeight w:hRule="exact" w:val="533"/>
        </w:trPr>
        <w:tc>
          <w:tcPr>
            <w:tcW w:w="15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8843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4" w14:textId="77777777" w:rsidR="008A31B7" w:rsidRDefault="00A84184">
            <w:pPr>
              <w:pStyle w:val="TableParagraph"/>
              <w:spacing w:before="38"/>
              <w:ind w:left="102" w:right="1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Spring/autumn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baseflow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150–250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Rices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Weir.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5" w14:textId="77777777" w:rsidR="008A31B7" w:rsidRDefault="00A84184">
            <w:pPr>
              <w:pStyle w:val="TableParagraph"/>
              <w:spacing w:before="3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2c.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October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above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mg/L.</w:t>
            </w:r>
          </w:p>
        </w:tc>
      </w:tr>
      <w:tr w:rsidR="008A31B7" w14:paraId="21E5884A" w14:textId="77777777">
        <w:trPr>
          <w:trHeight w:hRule="exact" w:val="792"/>
        </w:trPr>
        <w:tc>
          <w:tcPr>
            <w:tcW w:w="15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8847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8" w14:textId="77777777" w:rsidR="008A31B7" w:rsidRDefault="00A84184">
            <w:pPr>
              <w:pStyle w:val="TableParagraph"/>
              <w:ind w:left="102" w:right="416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flushing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250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Rices </w:t>
            </w:r>
            <w:r>
              <w:rPr>
                <w:rFonts w:ascii="Century Gothic"/>
                <w:spacing w:val="-2"/>
                <w:sz w:val="18"/>
              </w:rPr>
              <w:t xml:space="preserve">Weir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14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days.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9" w14:textId="77777777" w:rsidR="008A31B7" w:rsidRDefault="00A84184">
            <w:pPr>
              <w:pStyle w:val="TableParagraph"/>
              <w:spacing w:before="3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2d.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flushing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August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November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remove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Azolla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blooms.</w:t>
            </w:r>
          </w:p>
        </w:tc>
      </w:tr>
      <w:tr w:rsidR="008A31B7" w14:paraId="21E58850" w14:textId="77777777">
        <w:trPr>
          <w:trHeight w:hRule="exact" w:val="530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B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C" w14:textId="77777777" w:rsidR="008A31B7" w:rsidRDefault="00A84184">
            <w:pPr>
              <w:pStyle w:val="TableParagraph"/>
              <w:spacing w:before="45" w:line="218" w:lineRule="exact"/>
              <w:ind w:left="102" w:right="9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Spring/summer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250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Rices</w:t>
            </w:r>
            <w:r>
              <w:rPr>
                <w:rFonts w:ascii="Century Gothic"/>
                <w:spacing w:val="-1"/>
                <w:sz w:val="18"/>
              </w:rPr>
              <w:t xml:space="preserve"> Weir.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4D" w14:textId="77777777" w:rsidR="008A31B7" w:rsidRDefault="008A31B7"/>
        </w:tc>
        <w:tc>
          <w:tcPr>
            <w:tcW w:w="66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4E" w14:textId="77777777" w:rsidR="008A31B7" w:rsidRDefault="00A84184">
            <w:pPr>
              <w:pStyle w:val="TableParagraph"/>
              <w:spacing w:before="45" w:line="218" w:lineRule="exact"/>
              <w:ind w:left="102" w:right="2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2e.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September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December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3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increase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seasons.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4F" w14:textId="77777777" w:rsidR="008A31B7" w:rsidRDefault="008A31B7"/>
        </w:tc>
      </w:tr>
      <w:tr w:rsidR="008A31B7" w14:paraId="21E58854" w14:textId="77777777">
        <w:trPr>
          <w:trHeight w:hRule="exact" w:val="586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1" w14:textId="77777777" w:rsidR="008A31B7" w:rsidRDefault="00A84184">
            <w:pPr>
              <w:pStyle w:val="TableParagraph"/>
              <w:spacing w:before="38"/>
              <w:ind w:left="102" w:right="22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Upper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Broken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Creek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2" w14:textId="77777777" w:rsidR="008A31B7" w:rsidRDefault="00A84184">
            <w:pPr>
              <w:pStyle w:val="TableParagraph"/>
              <w:spacing w:before="38"/>
              <w:ind w:left="102" w:right="4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Summer/autumn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fresh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50–100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10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days.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3" w14:textId="77777777" w:rsidR="008A31B7" w:rsidRDefault="00A84184">
            <w:pPr>
              <w:pStyle w:val="TableParagraph"/>
              <w:spacing w:before="38"/>
              <w:ind w:left="1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3.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 survival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macroinvertebrates.</w:t>
            </w:r>
          </w:p>
        </w:tc>
      </w:tr>
      <w:tr w:rsidR="008A31B7" w14:paraId="21E58858" w14:textId="77777777">
        <w:trPr>
          <w:trHeight w:hRule="exact" w:val="710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E58855" w14:textId="77777777" w:rsidR="008A31B7" w:rsidRDefault="00A84184">
            <w:pPr>
              <w:pStyle w:val="TableParagraph"/>
              <w:spacing w:before="3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6" w14:textId="77777777" w:rsidR="008A31B7" w:rsidRDefault="00A84184">
            <w:pPr>
              <w:pStyle w:val="TableParagraph"/>
              <w:spacing w:line="284" w:lineRule="auto"/>
              <w:ind w:left="102" w:right="9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baseflow.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15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ML/day.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7" w14:textId="77777777" w:rsidR="008A31B7" w:rsidRDefault="00A84184">
            <w:pPr>
              <w:pStyle w:val="TableParagraph"/>
              <w:spacing w:before="3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4a.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 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plants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and </w:t>
            </w:r>
            <w:r>
              <w:rPr>
                <w:rFonts w:ascii="Century Gothic"/>
                <w:spacing w:val="-1"/>
                <w:sz w:val="18"/>
              </w:rPr>
              <w:t>macroinvertebrates.</w:t>
            </w:r>
          </w:p>
        </w:tc>
      </w:tr>
      <w:tr w:rsidR="008A31B7" w14:paraId="21E5885D" w14:textId="77777777">
        <w:trPr>
          <w:trHeight w:hRule="exact" w:val="804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9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A" w14:textId="77777777" w:rsidR="008A31B7" w:rsidRDefault="00A84184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</w:t>
            </w:r>
          </w:p>
          <w:p w14:paraId="21E5885B" w14:textId="77777777" w:rsidR="008A31B7" w:rsidRDefault="00A84184">
            <w:pPr>
              <w:pStyle w:val="TableParagraph"/>
              <w:spacing w:before="47" w:line="218" w:lineRule="exact"/>
              <w:ind w:left="102" w:right="43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400–500 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2-8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 plus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gradual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rates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rise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fall.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C" w14:textId="77777777" w:rsidR="008A31B7" w:rsidRDefault="00A84184">
            <w:pPr>
              <w:pStyle w:val="TableParagraph"/>
              <w:spacing w:before="45" w:line="218" w:lineRule="exact"/>
              <w:ind w:left="102" w:right="35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4b.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passage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10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migration.</w:t>
            </w:r>
          </w:p>
        </w:tc>
      </w:tr>
      <w:tr w:rsidR="008A31B7" w14:paraId="21E58862" w14:textId="77777777">
        <w:trPr>
          <w:trHeight w:hRule="exact" w:val="975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E5885E" w14:textId="77777777" w:rsidR="008A31B7" w:rsidRDefault="00A84184">
            <w:pPr>
              <w:pStyle w:val="TableParagraph"/>
              <w:spacing w:before="41"/>
              <w:ind w:left="102" w:right="4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Goulburn-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Broken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catchment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wetlands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(excluding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Barmah)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5F" w14:textId="77777777" w:rsidR="008A31B7" w:rsidRDefault="00A84184">
            <w:pPr>
              <w:pStyle w:val="TableParagraph"/>
              <w:spacing w:before="41"/>
              <w:ind w:left="102" w:right="1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individual</w:t>
            </w:r>
            <w:r>
              <w:rPr>
                <w:rFonts w:ascii="Century Gothic"/>
                <w:spacing w:val="3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depending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climatic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conditions,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inundation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4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maximum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dry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intervals.</w:t>
            </w:r>
          </w:p>
        </w:tc>
        <w:tc>
          <w:tcPr>
            <w:tcW w:w="82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60" w14:textId="77777777" w:rsidR="008A31B7" w:rsidRDefault="00A84184">
            <w:pPr>
              <w:pStyle w:val="TableParagraph"/>
              <w:spacing w:before="41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5a.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response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1"/>
                <w:sz w:val="18"/>
              </w:rPr>
              <w:t xml:space="preserve"> maintain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health.</w:t>
            </w:r>
          </w:p>
        </w:tc>
        <w:tc>
          <w:tcPr>
            <w:tcW w:w="22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61" w14:textId="77777777" w:rsidR="008A31B7" w:rsidRDefault="008A31B7"/>
        </w:tc>
      </w:tr>
      <w:tr w:rsidR="008A31B7" w14:paraId="21E58867" w14:textId="77777777">
        <w:trPr>
          <w:trHeight w:hRule="exact" w:val="715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63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64" w14:textId="77777777" w:rsidR="008A31B7" w:rsidRDefault="00A84184">
            <w:pPr>
              <w:pStyle w:val="TableParagraph"/>
              <w:spacing w:line="219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Moodie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Swamp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every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1–2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</w:t>
            </w:r>
          </w:p>
        </w:tc>
        <w:tc>
          <w:tcPr>
            <w:tcW w:w="822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65" w14:textId="77777777" w:rsidR="008A31B7" w:rsidRDefault="00A84184">
            <w:pPr>
              <w:pStyle w:val="TableParagraph"/>
              <w:spacing w:before="3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5b.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fill,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dry,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habitat.</w:t>
            </w:r>
          </w:p>
        </w:tc>
        <w:tc>
          <w:tcPr>
            <w:tcW w:w="22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66" w14:textId="77777777" w:rsidR="008A31B7" w:rsidRDefault="008A31B7"/>
        </w:tc>
      </w:tr>
    </w:tbl>
    <w:p w14:paraId="21E58868" w14:textId="77777777" w:rsidR="008A31B7" w:rsidRDefault="008A31B7">
      <w:pPr>
        <w:sectPr w:rsidR="008A31B7">
          <w:pgSz w:w="16840" w:h="11910" w:orient="landscape"/>
          <w:pgMar w:top="920" w:right="420" w:bottom="1120" w:left="740" w:header="0" w:footer="933" w:gutter="0"/>
          <w:cols w:space="720"/>
        </w:sectPr>
      </w:pPr>
    </w:p>
    <w:p w14:paraId="21E58869" w14:textId="77777777" w:rsidR="008A31B7" w:rsidRDefault="008A31B7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3401"/>
        <w:gridCol w:w="1135"/>
        <w:gridCol w:w="425"/>
        <w:gridCol w:w="2127"/>
        <w:gridCol w:w="2269"/>
        <w:gridCol w:w="2268"/>
        <w:gridCol w:w="2298"/>
      </w:tblGrid>
      <w:tr w:rsidR="008A31B7" w14:paraId="21E5886F" w14:textId="77777777">
        <w:trPr>
          <w:trHeight w:hRule="exact" w:val="310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6A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86B" w14:textId="77777777" w:rsidR="008A31B7" w:rsidRDefault="00A84184">
            <w:pPr>
              <w:pStyle w:val="TableParagraph"/>
              <w:spacing w:before="1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Broad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</w:t>
            </w:r>
          </w:p>
        </w:tc>
        <w:tc>
          <w:tcPr>
            <w:tcW w:w="34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6C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86D" w14:textId="77777777" w:rsidR="008A31B7" w:rsidRDefault="00A84184">
            <w:pPr>
              <w:pStyle w:val="TableParagraph"/>
              <w:spacing w:before="117"/>
              <w:ind w:left="8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052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6E" w14:textId="77777777" w:rsidR="008A31B7" w:rsidRDefault="00A84184">
            <w:pPr>
              <w:pStyle w:val="TableParagraph"/>
              <w:spacing w:before="39"/>
              <w:ind w:left="34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Applicable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level(s)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resource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</w:tr>
      <w:tr w:rsidR="008A31B7" w14:paraId="21E5887C" w14:textId="77777777">
        <w:trPr>
          <w:trHeight w:hRule="exact" w:val="574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70" w14:textId="77777777" w:rsidR="008A31B7" w:rsidRDefault="008A31B7"/>
        </w:tc>
        <w:tc>
          <w:tcPr>
            <w:tcW w:w="34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71" w14:textId="77777777" w:rsidR="008A31B7" w:rsidRDefault="008A31B7"/>
        </w:tc>
        <w:tc>
          <w:tcPr>
            <w:tcW w:w="1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72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73" w14:textId="77777777" w:rsidR="008A31B7" w:rsidRDefault="00A84184">
            <w:pPr>
              <w:pStyle w:val="TableParagraph"/>
              <w:ind w:left="3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Very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74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75" w14:textId="77777777" w:rsidR="008A31B7" w:rsidRDefault="00A8418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76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77" w14:textId="77777777" w:rsidR="008A31B7" w:rsidRDefault="00A84184">
            <w:pPr>
              <w:pStyle w:val="TableParagraph"/>
              <w:ind w:left="6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Moderate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78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79" w14:textId="77777777" w:rsidR="008A31B7" w:rsidRDefault="00A84184">
            <w:pPr>
              <w:pStyle w:val="TableParagraph"/>
              <w:ind w:right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High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7A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7B" w14:textId="77777777" w:rsidR="008A31B7" w:rsidRDefault="00A84184">
            <w:pPr>
              <w:pStyle w:val="TableParagraph"/>
              <w:ind w:left="7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Very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High</w:t>
            </w:r>
          </w:p>
        </w:tc>
      </w:tr>
      <w:tr w:rsidR="008A31B7" w14:paraId="21E58882" w14:textId="77777777">
        <w:trPr>
          <w:trHeight w:hRule="exact" w:val="974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E5887D" w14:textId="77777777" w:rsidR="008A31B7" w:rsidRDefault="00A84184">
            <w:pPr>
              <w:pStyle w:val="TableParagraph"/>
              <w:spacing w:before="47" w:line="218" w:lineRule="exact"/>
              <w:ind w:left="102" w:right="4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Campaspe River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7E" w14:textId="77777777" w:rsidR="008A31B7" w:rsidRDefault="00A84184">
            <w:pPr>
              <w:pStyle w:val="TableParagraph"/>
              <w:spacing w:before="41"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</w:p>
          <w:p w14:paraId="21E5887F" w14:textId="77777777" w:rsidR="008A31B7" w:rsidRDefault="00A84184">
            <w:pPr>
              <w:pStyle w:val="TableParagraph"/>
              <w:ind w:left="102" w:right="10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10–50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reach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between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Campaspe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Siphon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River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Murray.</w:t>
            </w:r>
          </w:p>
        </w:tc>
        <w:tc>
          <w:tcPr>
            <w:tcW w:w="1052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80" w14:textId="77777777" w:rsidR="008A31B7" w:rsidRDefault="00A84184">
            <w:pPr>
              <w:pStyle w:val="TableParagraph"/>
              <w:spacing w:before="47" w:line="218" w:lineRule="exact"/>
              <w:ind w:left="102" w:right="24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6a.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summer</w:t>
            </w:r>
            <w:r>
              <w:rPr>
                <w:rFonts w:ascii="Century Gothic"/>
                <w:spacing w:val="-1"/>
                <w:sz w:val="18"/>
              </w:rPr>
              <w:t xml:space="preserve"> 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maintain: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protecting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instream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fringing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vegetation;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9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especially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respect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dissolved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oxygen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salinity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levels.</w:t>
            </w:r>
          </w:p>
          <w:p w14:paraId="21E58881" w14:textId="77777777" w:rsidR="008A31B7" w:rsidRDefault="00A84184">
            <w:pPr>
              <w:pStyle w:val="TableParagraph"/>
              <w:spacing w:before="37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during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dry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conditions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when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possible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maintain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times.</w:t>
            </w:r>
          </w:p>
        </w:tc>
      </w:tr>
      <w:tr w:rsidR="008A31B7" w14:paraId="21E58887" w14:textId="77777777">
        <w:trPr>
          <w:trHeight w:hRule="exact" w:val="543"/>
        </w:trPr>
        <w:tc>
          <w:tcPr>
            <w:tcW w:w="15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8883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84" w14:textId="77777777" w:rsidR="008A31B7" w:rsidRDefault="00A84184">
            <w:pPr>
              <w:pStyle w:val="TableParagraph"/>
              <w:spacing w:before="38"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 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of</w:t>
            </w:r>
          </w:p>
          <w:p w14:paraId="21E58885" w14:textId="77777777" w:rsidR="008A31B7" w:rsidRDefault="00A84184">
            <w:pPr>
              <w:pStyle w:val="TableParagraph"/>
              <w:spacing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20–200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Barnadown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Weir.</w:t>
            </w:r>
          </w:p>
        </w:tc>
        <w:tc>
          <w:tcPr>
            <w:tcW w:w="1052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86" w14:textId="77777777" w:rsidR="008A31B7" w:rsidRDefault="00A84184">
            <w:pPr>
              <w:pStyle w:val="TableParagraph"/>
              <w:spacing w:before="38"/>
              <w:ind w:left="102" w:right="5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6b.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maintain: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gum;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populations;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10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emergent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end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dry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conditions.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variability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range.</w:t>
            </w:r>
          </w:p>
        </w:tc>
      </w:tr>
      <w:tr w:rsidR="008A31B7" w14:paraId="21E5888C" w14:textId="77777777">
        <w:trPr>
          <w:trHeight w:hRule="exact" w:val="974"/>
        </w:trPr>
        <w:tc>
          <w:tcPr>
            <w:tcW w:w="15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8888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89" w14:textId="77777777" w:rsidR="008A31B7" w:rsidRDefault="00A84184">
            <w:pPr>
              <w:pStyle w:val="TableParagraph"/>
              <w:spacing w:before="41"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Winter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</w:p>
          <w:p w14:paraId="21E5888A" w14:textId="77777777" w:rsidR="008A31B7" w:rsidRDefault="00A84184">
            <w:pPr>
              <w:pStyle w:val="TableParagraph"/>
              <w:ind w:left="102" w:right="2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1,000–1,500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2–4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reaches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4.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Lower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end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range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during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dry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conditions.</w:t>
            </w:r>
          </w:p>
        </w:tc>
        <w:tc>
          <w:tcPr>
            <w:tcW w:w="1052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8B" w14:textId="77777777" w:rsidR="008A31B7" w:rsidRDefault="00A84184">
            <w:pPr>
              <w:pStyle w:val="TableParagraph"/>
              <w:spacing w:before="41" w:line="239" w:lineRule="auto"/>
              <w:ind w:left="102" w:right="39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6c.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maintain: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gum;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populations;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8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emergent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Importantly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will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flush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benches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organic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matter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mitigate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7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issues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 prior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platypus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egg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laying</w:t>
            </w:r>
            <w:r>
              <w:rPr>
                <w:rFonts w:ascii="Century Gothic"/>
                <w:spacing w:val="-2"/>
                <w:sz w:val="18"/>
              </w:rPr>
              <w:t xml:space="preserve"> (August)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1"/>
                <w:sz w:val="18"/>
              </w:rPr>
              <w:t xml:space="preserve"> encourage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female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platypus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choose</w:t>
            </w:r>
            <w:r>
              <w:rPr>
                <w:rFonts w:ascii="Century Gothic"/>
                <w:spacing w:val="9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burrows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bank.</w:t>
            </w:r>
          </w:p>
        </w:tc>
      </w:tr>
      <w:tr w:rsidR="008A31B7" w14:paraId="21E58892" w14:textId="77777777">
        <w:trPr>
          <w:trHeight w:hRule="exact" w:val="972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8D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8E" w14:textId="77777777" w:rsidR="008A31B7" w:rsidRDefault="00A84184">
            <w:pPr>
              <w:pStyle w:val="TableParagraph"/>
              <w:spacing w:before="38"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Summer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</w:p>
          <w:p w14:paraId="21E5888F" w14:textId="77777777" w:rsidR="008A31B7" w:rsidRDefault="00A84184">
            <w:pPr>
              <w:pStyle w:val="TableParagraph"/>
              <w:ind w:left="102" w:right="1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100–200 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2-3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days at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Barnadown Weir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-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only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fresh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been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delivered.</w:t>
            </w:r>
          </w:p>
        </w:tc>
        <w:tc>
          <w:tcPr>
            <w:tcW w:w="1052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90" w14:textId="77777777" w:rsidR="008A31B7" w:rsidRDefault="00A84184">
            <w:pPr>
              <w:pStyle w:val="TableParagraph"/>
              <w:spacing w:before="45" w:line="218" w:lineRule="exact"/>
              <w:ind w:left="102" w:right="1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6d.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support: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platypus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populations;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9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macroinvertebrate</w:t>
            </w:r>
            <w:r>
              <w:rPr>
                <w:rFonts w:ascii="Century Gothic"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habitat.</w:t>
            </w:r>
          </w:p>
          <w:p w14:paraId="21E58891" w14:textId="77777777" w:rsidR="008A31B7" w:rsidRDefault="00A84184">
            <w:pPr>
              <w:pStyle w:val="TableParagraph"/>
              <w:spacing w:before="37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depend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conditions.</w:t>
            </w:r>
          </w:p>
        </w:tc>
      </w:tr>
      <w:tr w:rsidR="008A31B7" w14:paraId="21E58899" w14:textId="77777777">
        <w:trPr>
          <w:trHeight w:hRule="exact" w:val="752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E58893" w14:textId="77777777" w:rsidR="008A31B7" w:rsidRDefault="00A84184">
            <w:pPr>
              <w:pStyle w:val="TableParagraph"/>
              <w:spacing w:before="3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Loddon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</w:p>
          <w:p w14:paraId="21E58894" w14:textId="77777777" w:rsidR="008A31B7" w:rsidRDefault="008A31B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E58895" w14:textId="77777777" w:rsidR="008A31B7" w:rsidRDefault="00A84184">
            <w:pPr>
              <w:pStyle w:val="TableParagraph"/>
              <w:ind w:left="102" w:right="13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Reach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4</w:t>
            </w:r>
            <w:r>
              <w:rPr>
                <w:rFonts w:ascii="Century Gothic"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(Loddon Weir)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with benefit to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reaches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1-3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en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route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reach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 xml:space="preserve">5 </w:t>
            </w:r>
            <w:r>
              <w:rPr>
                <w:rFonts w:ascii="Century Gothic"/>
                <w:spacing w:val="-1"/>
                <w:sz w:val="16"/>
              </w:rPr>
              <w:t>downstream)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96" w14:textId="77777777" w:rsidR="008A31B7" w:rsidRDefault="00A84184">
            <w:pPr>
              <w:pStyle w:val="TableParagraph"/>
              <w:spacing w:before="3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freshes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(Dec–May)</w:t>
            </w:r>
          </w:p>
          <w:p w14:paraId="21E58897" w14:textId="77777777" w:rsidR="008A31B7" w:rsidRDefault="00A84184">
            <w:pPr>
              <w:pStyle w:val="TableParagraph"/>
              <w:ind w:left="102" w:right="1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50-100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3–4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days at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peak,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up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to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year.</w:t>
            </w:r>
          </w:p>
        </w:tc>
        <w:tc>
          <w:tcPr>
            <w:tcW w:w="1052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98" w14:textId="77777777" w:rsidR="008A31B7" w:rsidRDefault="00A84184">
            <w:pPr>
              <w:pStyle w:val="TableParagraph"/>
              <w:spacing w:before="39"/>
              <w:ind w:left="102" w:right="5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7a.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pools.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Higher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8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December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March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 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minimise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risk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toxic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events.</w:t>
            </w:r>
          </w:p>
        </w:tc>
      </w:tr>
      <w:tr w:rsidR="008A31B7" w14:paraId="21E5889D" w14:textId="77777777">
        <w:trPr>
          <w:trHeight w:hRule="exact" w:val="754"/>
        </w:trPr>
        <w:tc>
          <w:tcPr>
            <w:tcW w:w="15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889A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9B" w14:textId="77777777" w:rsidR="008A31B7" w:rsidRDefault="00A84184">
            <w:pPr>
              <w:pStyle w:val="TableParagraph"/>
              <w:spacing w:before="42" w:line="238" w:lineRule="auto"/>
              <w:ind w:left="102" w:right="1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Winter/spring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(Sept–Oct)</w:t>
            </w:r>
            <w:r>
              <w:rPr>
                <w:rFonts w:ascii="Century Gothic" w:eastAsia="Century Gothic" w:hAnsi="Century Gothic" w:cs="Century Gothic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450–750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ML/day with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7–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day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peak,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under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scenarios.</w:t>
            </w:r>
          </w:p>
        </w:tc>
        <w:tc>
          <w:tcPr>
            <w:tcW w:w="1052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9C" w14:textId="77777777" w:rsidR="008A31B7" w:rsidRDefault="00A84184">
            <w:pPr>
              <w:pStyle w:val="TableParagraph"/>
              <w:spacing w:before="48" w:line="218" w:lineRule="exact"/>
              <w:ind w:left="102" w:right="19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7b.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runners flush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accumulated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organic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matter</w:t>
            </w:r>
            <w:r>
              <w:rPr>
                <w:rFonts w:ascii="Century Gothic"/>
                <w:spacing w:val="83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benches 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reducing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organic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load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ahead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summer.</w:t>
            </w:r>
          </w:p>
        </w:tc>
      </w:tr>
      <w:tr w:rsidR="008A31B7" w14:paraId="21E588A2" w14:textId="77777777">
        <w:trPr>
          <w:trHeight w:hRule="exact" w:val="751"/>
        </w:trPr>
        <w:tc>
          <w:tcPr>
            <w:tcW w:w="15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889E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9F" w14:textId="77777777" w:rsidR="008A31B7" w:rsidRDefault="00A84184">
            <w:pPr>
              <w:pStyle w:val="TableParagraph"/>
              <w:spacing w:before="38"/>
              <w:ind w:left="102" w:right="33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Winter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(continuous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June–</w:t>
            </w:r>
            <w:r>
              <w:rPr>
                <w:rFonts w:ascii="Century Gothic" w:eastAsia="Century Gothic" w:hAnsi="Century Gothic" w:cs="Century Gothic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Nov)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50–100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ML/day.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A0" w14:textId="77777777" w:rsidR="008A31B7" w:rsidRDefault="00A84184">
            <w:pPr>
              <w:pStyle w:val="TableParagraph"/>
              <w:spacing w:before="39" w:line="238" w:lineRule="auto"/>
              <w:ind w:left="102" w:right="306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7c.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winter/spring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maintain </w:t>
            </w:r>
            <w:r>
              <w:rPr>
                <w:rFonts w:ascii="Century Gothic"/>
                <w:spacing w:val="-2"/>
                <w:sz w:val="18"/>
              </w:rPr>
              <w:t>depth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platypus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rat</w:t>
            </w:r>
            <w:r>
              <w:rPr>
                <w:rFonts w:ascii="Century Gothic"/>
                <w:spacing w:val="6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movement;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flush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sediment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biofilm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submerged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wood;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moisture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4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prevent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terrestrialisation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bank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vegetation.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A1" w14:textId="77777777" w:rsidR="008A31B7" w:rsidRDefault="008A31B7"/>
        </w:tc>
      </w:tr>
      <w:tr w:rsidR="008A31B7" w14:paraId="21E588A7" w14:textId="77777777">
        <w:trPr>
          <w:trHeight w:hRule="exact" w:val="533"/>
        </w:trPr>
        <w:tc>
          <w:tcPr>
            <w:tcW w:w="152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E588A3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A4" w14:textId="77777777" w:rsidR="008A31B7" w:rsidRDefault="00A84184">
            <w:pPr>
              <w:pStyle w:val="TableParagraph"/>
              <w:spacing w:before="39"/>
              <w:ind w:left="102" w:right="1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(continuous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Dec–</w:t>
            </w:r>
            <w:r>
              <w:rPr>
                <w:rFonts w:ascii="Century Gothic" w:eastAsia="Century Gothic" w:hAnsi="Century Gothic" w:cs="Century Gothic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May)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25–50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ML/day.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A5" w14:textId="77777777" w:rsidR="008A31B7" w:rsidRDefault="00A84184">
            <w:pPr>
              <w:pStyle w:val="TableParagraph"/>
              <w:spacing w:before="39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7d.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summer/autumn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quality.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A6" w14:textId="77777777" w:rsidR="008A31B7" w:rsidRDefault="008A31B7"/>
        </w:tc>
      </w:tr>
      <w:tr w:rsidR="008A31B7" w14:paraId="21E588AE" w14:textId="77777777">
        <w:trPr>
          <w:trHeight w:hRule="exact" w:val="751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A8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A9" w14:textId="77777777" w:rsidR="008A31B7" w:rsidRDefault="00A84184">
            <w:pPr>
              <w:pStyle w:val="TableParagraph"/>
              <w:spacing w:before="38" w:line="220" w:lineRule="exact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Autumn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high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(April–May)</w:t>
            </w:r>
          </w:p>
          <w:p w14:paraId="21E588AA" w14:textId="77777777" w:rsidR="008A31B7" w:rsidRDefault="00A84184">
            <w:pPr>
              <w:pStyle w:val="TableParagraph"/>
              <w:ind w:left="102" w:right="2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400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ML/day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with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6</w:t>
            </w:r>
            <w:r>
              <w:rPr>
                <w:rFonts w:ascii="Century Gothic"/>
                <w:spacing w:val="-1"/>
                <w:sz w:val="18"/>
              </w:rPr>
              <w:t xml:space="preserve"> day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peak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3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weeks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overall,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year.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AB" w14:textId="77777777" w:rsidR="008A31B7" w:rsidRDefault="008A31B7"/>
        </w:tc>
        <w:tc>
          <w:tcPr>
            <w:tcW w:w="2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AC" w14:textId="77777777" w:rsidR="008A31B7" w:rsidRDefault="008A31B7"/>
        </w:tc>
        <w:tc>
          <w:tcPr>
            <w:tcW w:w="68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AD" w14:textId="77777777" w:rsidR="008A31B7" w:rsidRDefault="00A84184">
            <w:pPr>
              <w:pStyle w:val="TableParagraph"/>
              <w:spacing w:before="45" w:line="218" w:lineRule="exact"/>
              <w:ind w:left="100" w:right="19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7e.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 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delivered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Pyramid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5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attractant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reach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</w:t>
            </w:r>
          </w:p>
        </w:tc>
      </w:tr>
      <w:tr w:rsidR="008A31B7" w14:paraId="21E588B4" w14:textId="77777777">
        <w:trPr>
          <w:trHeight w:hRule="exact" w:val="972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AF" w14:textId="77777777" w:rsidR="008A31B7" w:rsidRDefault="00A84184">
            <w:pPr>
              <w:pStyle w:val="TableParagraph"/>
              <w:spacing w:before="3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Ovens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B0" w14:textId="77777777" w:rsidR="008A31B7" w:rsidRDefault="00A84184">
            <w:pPr>
              <w:pStyle w:val="TableParagraph"/>
              <w:spacing w:before="38"/>
              <w:ind w:left="102" w:right="356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Summer/autumn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fresh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(Feb–May)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when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bulk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transfer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from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Lake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Buffalo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is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available</w:t>
            </w:r>
          </w:p>
          <w:p w14:paraId="21E588B1" w14:textId="77777777" w:rsidR="008A31B7" w:rsidRDefault="00A84184">
            <w:pPr>
              <w:pStyle w:val="TableParagraph"/>
              <w:ind w:left="102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days.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B2" w14:textId="77777777" w:rsidR="008A31B7" w:rsidRDefault="008A31B7"/>
        </w:tc>
        <w:tc>
          <w:tcPr>
            <w:tcW w:w="93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B3" w14:textId="77777777" w:rsidR="008A31B7" w:rsidRDefault="00A84184">
            <w:pPr>
              <w:pStyle w:val="TableParagraph"/>
              <w:spacing w:before="38"/>
              <w:ind w:left="102" w:righ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8a.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maintaining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movement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fish,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riffles</w:t>
            </w:r>
            <w:r>
              <w:rPr>
                <w:rFonts w:ascii="Century Gothic"/>
                <w:spacing w:val="8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microinvertebrate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scouring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bio-film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beds</w:t>
            </w:r>
          </w:p>
        </w:tc>
      </w:tr>
      <w:tr w:rsidR="008A31B7" w14:paraId="21E588BA" w14:textId="77777777">
        <w:trPr>
          <w:trHeight w:hRule="exact" w:val="809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B5" w14:textId="77777777" w:rsidR="008A31B7" w:rsidRDefault="008A31B7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B6" w14:textId="77777777" w:rsidR="008A31B7" w:rsidRDefault="00A84184">
            <w:pPr>
              <w:pStyle w:val="TableParagraph"/>
              <w:spacing w:before="38"/>
              <w:ind w:left="102" w:right="30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Baseflows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bulk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transfer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available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(Nov–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May)</w:t>
            </w:r>
          </w:p>
          <w:p w14:paraId="21E588B7" w14:textId="77777777" w:rsidR="008A31B7" w:rsidRDefault="00A84184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days.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B8" w14:textId="77777777" w:rsidR="008A31B7" w:rsidRDefault="008A31B7"/>
        </w:tc>
        <w:tc>
          <w:tcPr>
            <w:tcW w:w="938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B9" w14:textId="77777777" w:rsidR="008A31B7" w:rsidRDefault="00A84184">
            <w:pPr>
              <w:pStyle w:val="TableParagraph"/>
              <w:spacing w:before="38"/>
              <w:ind w:left="102" w:right="50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8b.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maintaining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connectivity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sufficient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passage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7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pools.</w:t>
            </w:r>
          </w:p>
        </w:tc>
      </w:tr>
    </w:tbl>
    <w:p w14:paraId="21E588BB" w14:textId="77777777" w:rsidR="008A31B7" w:rsidRDefault="008A31B7">
      <w:pPr>
        <w:rPr>
          <w:rFonts w:ascii="Century Gothic" w:eastAsia="Century Gothic" w:hAnsi="Century Gothic" w:cs="Century Gothic"/>
          <w:sz w:val="18"/>
          <w:szCs w:val="18"/>
        </w:rPr>
        <w:sectPr w:rsidR="008A31B7">
          <w:pgSz w:w="16840" w:h="11910" w:orient="landscape"/>
          <w:pgMar w:top="920" w:right="420" w:bottom="1120" w:left="740" w:header="0" w:footer="933" w:gutter="0"/>
          <w:cols w:space="720"/>
        </w:sectPr>
      </w:pPr>
    </w:p>
    <w:p w14:paraId="21E588BC" w14:textId="77777777" w:rsidR="008A31B7" w:rsidRDefault="008A31B7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3401"/>
        <w:gridCol w:w="1560"/>
        <w:gridCol w:w="2127"/>
        <w:gridCol w:w="2269"/>
        <w:gridCol w:w="2267"/>
        <w:gridCol w:w="2298"/>
      </w:tblGrid>
      <w:tr w:rsidR="008A31B7" w14:paraId="21E588C2" w14:textId="77777777">
        <w:trPr>
          <w:trHeight w:hRule="exact" w:val="310"/>
        </w:trPr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BD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8BE" w14:textId="77777777" w:rsidR="008A31B7" w:rsidRDefault="00A84184">
            <w:pPr>
              <w:pStyle w:val="TableParagraph"/>
              <w:spacing w:before="117"/>
              <w:ind w:lef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Broad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</w:t>
            </w:r>
          </w:p>
        </w:tc>
        <w:tc>
          <w:tcPr>
            <w:tcW w:w="34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BF" w14:textId="77777777" w:rsidR="008A31B7" w:rsidRDefault="008A31B7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E588C0" w14:textId="77777777" w:rsidR="008A31B7" w:rsidRDefault="00A84184">
            <w:pPr>
              <w:pStyle w:val="TableParagraph"/>
              <w:spacing w:before="117"/>
              <w:ind w:left="8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0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1" w14:textId="77777777" w:rsidR="008A31B7" w:rsidRDefault="00A84184">
            <w:pPr>
              <w:pStyle w:val="TableParagraph"/>
              <w:spacing w:before="39"/>
              <w:ind w:left="34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Applicable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level(s)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resource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</w:tr>
      <w:tr w:rsidR="008A31B7" w14:paraId="21E588CF" w14:textId="77777777">
        <w:trPr>
          <w:trHeight w:hRule="exact" w:val="574"/>
        </w:trPr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3" w14:textId="77777777" w:rsidR="008A31B7" w:rsidRDefault="008A31B7"/>
        </w:tc>
        <w:tc>
          <w:tcPr>
            <w:tcW w:w="34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4" w14:textId="77777777" w:rsidR="008A31B7" w:rsidRDefault="008A31B7"/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5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C6" w14:textId="77777777" w:rsidR="008A31B7" w:rsidRDefault="00A84184">
            <w:pPr>
              <w:pStyle w:val="TableParagraph"/>
              <w:ind w:left="3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Very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7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C8" w14:textId="77777777" w:rsidR="008A31B7" w:rsidRDefault="00A84184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Low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9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CA" w14:textId="77777777" w:rsidR="008A31B7" w:rsidRDefault="00A84184">
            <w:pPr>
              <w:pStyle w:val="TableParagraph"/>
              <w:ind w:left="6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Moderate</w:t>
            </w:r>
          </w:p>
        </w:tc>
        <w:tc>
          <w:tcPr>
            <w:tcW w:w="2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B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CC" w14:textId="77777777" w:rsidR="008A31B7" w:rsidRDefault="00A84184">
            <w:pPr>
              <w:pStyle w:val="TableParagraph"/>
              <w:ind w:right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High</w:t>
            </w:r>
          </w:p>
        </w:tc>
        <w:tc>
          <w:tcPr>
            <w:tcW w:w="2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0D9"/>
          </w:tcPr>
          <w:p w14:paraId="21E588CD" w14:textId="77777777" w:rsidR="008A31B7" w:rsidRDefault="008A31B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E588CE" w14:textId="77777777" w:rsidR="008A31B7" w:rsidRDefault="00A84184">
            <w:pPr>
              <w:pStyle w:val="TableParagraph"/>
              <w:ind w:left="71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Very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High</w:t>
            </w:r>
          </w:p>
        </w:tc>
      </w:tr>
      <w:tr w:rsidR="008A31B7" w14:paraId="21E588D4" w14:textId="77777777">
        <w:trPr>
          <w:trHeight w:hRule="exact" w:val="4947"/>
        </w:trPr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D0" w14:textId="77777777" w:rsidR="008A31B7" w:rsidRDefault="00A84184">
            <w:pPr>
              <w:pStyle w:val="TableParagraph"/>
              <w:spacing w:before="47" w:line="218" w:lineRule="exact"/>
              <w:ind w:left="102" w:right="5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Wimmera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D1" w14:textId="77777777" w:rsidR="008A31B7" w:rsidRDefault="00A84184">
            <w:pPr>
              <w:pStyle w:val="TableParagraph"/>
              <w:spacing w:before="41"/>
              <w:ind w:left="102" w:right="1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Variable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baseflows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freshes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throughout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accordance</w:t>
            </w:r>
            <w:r>
              <w:rPr>
                <w:rFonts w:ascii="Century Gothic"/>
                <w:spacing w:val="3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priority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actions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designed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recommended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reaches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2,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4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2"/>
                <w:sz w:val="18"/>
              </w:rPr>
              <w:t xml:space="preserve"> Wimmera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River.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pulses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used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provide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additional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terminal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(Lakes </w:t>
            </w:r>
            <w:r>
              <w:rPr>
                <w:rFonts w:ascii="Century Gothic"/>
                <w:spacing w:val="-2"/>
                <w:sz w:val="18"/>
              </w:rPr>
              <w:t>Albacutya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Hindmarsh)</w:t>
            </w:r>
            <w:r>
              <w:rPr>
                <w:rFonts w:ascii="Century Gothic"/>
                <w:spacing w:val="3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when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coupled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unregulated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flows.</w:t>
            </w:r>
          </w:p>
        </w:tc>
        <w:tc>
          <w:tcPr>
            <w:tcW w:w="822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E588D2" w14:textId="77777777" w:rsidR="008A31B7" w:rsidRDefault="008A31B7"/>
        </w:tc>
        <w:tc>
          <w:tcPr>
            <w:tcW w:w="2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588D3" w14:textId="77777777" w:rsidR="008A31B7" w:rsidRDefault="00A84184">
            <w:pPr>
              <w:pStyle w:val="TableParagraph"/>
              <w:spacing w:before="41"/>
              <w:ind w:left="100" w:right="1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9.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When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available,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 used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assist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Victorian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meeting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objectives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greater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Wimmera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via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combination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and/or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carryover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from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previous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Due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low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reliability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Commonwealth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holdings,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allocation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expected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very</w:t>
            </w:r>
            <w:r>
              <w:rPr>
                <w:rFonts w:ascii="Century Gothic"/>
                <w:spacing w:val="3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years,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average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immediately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preceded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years.</w:t>
            </w:r>
          </w:p>
        </w:tc>
      </w:tr>
    </w:tbl>
    <w:p w14:paraId="21E588D5" w14:textId="77777777" w:rsidR="008A31B7" w:rsidRDefault="008A31B7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14:paraId="21E588D6" w14:textId="77777777" w:rsidR="008A31B7" w:rsidRDefault="00A84184">
      <w:pPr>
        <w:spacing w:before="71"/>
        <w:ind w:left="112" w:right="414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>Note: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Under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certain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resource availabilities, options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may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not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>be</w:t>
      </w:r>
      <w:r>
        <w:rPr>
          <w:rFonts w:ascii="Century Gothic"/>
          <w:spacing w:val="-1"/>
          <w:sz w:val="16"/>
        </w:rPr>
        <w:t xml:space="preserve"> pursued </w:t>
      </w:r>
      <w:r>
        <w:rPr>
          <w:rFonts w:ascii="Century Gothic"/>
          <w:sz w:val="16"/>
        </w:rPr>
        <w:t>for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z w:val="16"/>
        </w:rPr>
        <w:t>a</w:t>
      </w:r>
      <w:r>
        <w:rPr>
          <w:rFonts w:ascii="Century Gothic"/>
          <w:spacing w:val="-1"/>
          <w:sz w:val="16"/>
        </w:rPr>
        <w:t xml:space="preserve"> variety </w:t>
      </w:r>
      <w:r>
        <w:rPr>
          <w:rFonts w:ascii="Century Gothic"/>
          <w:sz w:val="16"/>
        </w:rPr>
        <w:t>of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 xml:space="preserve">reasons </w:t>
      </w:r>
      <w:r>
        <w:rPr>
          <w:rFonts w:ascii="Century Gothic"/>
          <w:spacing w:val="-1"/>
          <w:sz w:val="16"/>
        </w:rPr>
        <w:t>including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that environmental</w:t>
      </w:r>
      <w:r>
        <w:rPr>
          <w:rFonts w:ascii="Century Gothic"/>
          <w:spacing w:val="6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demand </w:t>
      </w:r>
      <w:r>
        <w:rPr>
          <w:rFonts w:ascii="Century Gothic"/>
          <w:sz w:val="16"/>
        </w:rPr>
        <w:t>may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 xml:space="preserve">be met </w:t>
      </w:r>
      <w:r>
        <w:rPr>
          <w:rFonts w:ascii="Century Gothic"/>
          <w:sz w:val="16"/>
        </w:rPr>
        <w:t>by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unregulated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flows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and that constraints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and/or</w:t>
      </w:r>
      <w:r>
        <w:rPr>
          <w:rFonts w:ascii="Century Gothic"/>
          <w:spacing w:val="93"/>
          <w:sz w:val="16"/>
        </w:rPr>
        <w:t xml:space="preserve"> </w:t>
      </w:r>
      <w:r>
        <w:rPr>
          <w:rFonts w:ascii="Century Gothic"/>
          <w:spacing w:val="-1"/>
          <w:sz w:val="16"/>
        </w:rPr>
        <w:t>risks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may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limit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z w:val="16"/>
        </w:rPr>
        <w:t xml:space="preserve"> </w:t>
      </w:r>
      <w:r>
        <w:rPr>
          <w:rFonts w:ascii="Century Gothic"/>
          <w:spacing w:val="-1"/>
          <w:sz w:val="16"/>
        </w:rPr>
        <w:t>ability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to deliver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environmental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z w:val="16"/>
        </w:rPr>
        <w:t>water.</w:t>
      </w:r>
    </w:p>
    <w:p w14:paraId="21E588D7" w14:textId="77777777" w:rsidR="008A31B7" w:rsidRDefault="008A31B7">
      <w:pPr>
        <w:rPr>
          <w:rFonts w:ascii="Century Gothic" w:eastAsia="Century Gothic" w:hAnsi="Century Gothic" w:cs="Century Gothic"/>
          <w:sz w:val="16"/>
          <w:szCs w:val="16"/>
        </w:rPr>
        <w:sectPr w:rsidR="008A31B7">
          <w:pgSz w:w="16840" w:h="11910" w:orient="landscape"/>
          <w:pgMar w:top="920" w:right="420" w:bottom="1120" w:left="740" w:header="0" w:footer="933" w:gutter="0"/>
          <w:cols w:space="720"/>
        </w:sectPr>
      </w:pPr>
    </w:p>
    <w:p w14:paraId="21E588D8" w14:textId="77777777" w:rsidR="008A31B7" w:rsidRDefault="00A84184">
      <w:pPr>
        <w:pStyle w:val="Heading2"/>
        <w:spacing w:before="37"/>
        <w:ind w:left="107"/>
        <w:rPr>
          <w:b w:val="0"/>
          <w:bCs w:val="0"/>
        </w:rPr>
      </w:pPr>
      <w:bookmarkStart w:id="33" w:name="_bookmark32"/>
      <w:bookmarkEnd w:id="33"/>
      <w:r>
        <w:rPr>
          <w:color w:val="5F4879"/>
          <w:spacing w:val="-1"/>
        </w:rPr>
        <w:t>Potential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arrangements</w:t>
      </w:r>
    </w:p>
    <w:p w14:paraId="21E588D9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8DA" w14:textId="77777777" w:rsidR="008A31B7" w:rsidRDefault="00A84184">
      <w:pPr>
        <w:pStyle w:val="BodyText"/>
        <w:ind w:right="148"/>
      </w:pPr>
      <w:hyperlink w:anchor="_bookmark31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4</w:t>
        </w:r>
      </w:hyperlink>
      <w:r>
        <w:rPr>
          <w:spacing w:val="-6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56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2"/>
        </w:rP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contribution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1"/>
        </w:rPr>
        <w:t>given</w:t>
      </w:r>
      <w:r>
        <w:rPr>
          <w:spacing w:val="-9"/>
        </w:rPr>
        <w:t xml:space="preserve"> </w:t>
      </w:r>
      <w:r>
        <w:rPr>
          <w:spacing w:val="-1"/>
        </w:rPr>
        <w:t>year.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rPr>
          <w:spacing w:val="-1"/>
        </w:rPr>
        <w:t>considerations</w:t>
      </w:r>
      <w:r>
        <w:rPr>
          <w:spacing w:val="71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below.</w:t>
      </w:r>
    </w:p>
    <w:p w14:paraId="21E588DB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8DC" w14:textId="77777777" w:rsidR="008A31B7" w:rsidRDefault="00A84184">
      <w:pPr>
        <w:pStyle w:val="BodyText"/>
        <w:ind w:right="212"/>
      </w:pPr>
      <w:r>
        <w:rPr>
          <w:i/>
        </w:rPr>
        <w:t>A</w:t>
      </w:r>
      <w:r>
        <w:rPr>
          <w:i/>
          <w:spacing w:val="-9"/>
        </w:rPr>
        <w:t xml:space="preserve"> </w:t>
      </w:r>
      <w:r>
        <w:rPr>
          <w:i/>
        </w:rPr>
        <w:t>note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on</w:t>
      </w:r>
      <w:r>
        <w:rPr>
          <w:i/>
          <w:spacing w:val="-7"/>
        </w:rPr>
        <w:t xml:space="preserve"> </w:t>
      </w:r>
      <w:r>
        <w:rPr>
          <w:i/>
        </w:rPr>
        <w:t>approvals:</w:t>
      </w:r>
      <w:r>
        <w:rPr>
          <w:i/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Victorian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implemented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partners</w:t>
      </w:r>
      <w:r>
        <w:rPr>
          <w:spacing w:val="93"/>
          <w:w w:val="99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rPr>
          <w:spacing w:val="-1"/>
        </w:rPr>
        <w:t>role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engaging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parties.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6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1"/>
        </w:rPr>
        <w:t>be</w:t>
      </w:r>
      <w:r>
        <w:rPr>
          <w:spacing w:val="60"/>
          <w:w w:val="99"/>
        </w:rPr>
        <w:t xml:space="preserve"> </w:t>
      </w:r>
      <w:r>
        <w:rPr>
          <w:spacing w:val="-1"/>
        </w:rPr>
        <w:t>constrained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demands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system,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routinely</w:t>
      </w:r>
      <w:r>
        <w:rPr>
          <w:spacing w:val="95"/>
          <w:w w:val="99"/>
        </w:rPr>
        <w:t xml:space="preserve"> </w:t>
      </w:r>
      <w:r>
        <w:rPr>
          <w:spacing w:val="-1"/>
        </w:rPr>
        <w:t>seeks</w:t>
      </w:r>
      <w:r>
        <w:rPr>
          <w:spacing w:val="-8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4"/>
        </w:rPr>
        <w:t xml:space="preserve"> </w:t>
      </w:r>
      <w:r>
        <w:t>operators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timing,</w:t>
      </w:r>
      <w:r>
        <w:rPr>
          <w:spacing w:val="-9"/>
        </w:rPr>
        <w:t xml:space="preserve"> </w:t>
      </w:r>
      <w:r>
        <w:rPr>
          <w:spacing w:val="-1"/>
        </w:rPr>
        <w:t>magnitude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duration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t>watering.</w:t>
      </w:r>
    </w:p>
    <w:p w14:paraId="21E588DD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21E588DE" w14:textId="77777777" w:rsidR="008A31B7" w:rsidRDefault="00A84184">
      <w:pPr>
        <w:pStyle w:val="Heading4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1:</w:t>
      </w:r>
      <w:r>
        <w:rPr>
          <w:spacing w:val="-5"/>
          <w:u w:val="single" w:color="000000"/>
        </w:rPr>
        <w:t xml:space="preserve"> </w:t>
      </w:r>
      <w:r>
        <w:t>Goulburn</w:t>
      </w:r>
      <w:r>
        <w:rPr>
          <w:spacing w:val="-9"/>
        </w:rPr>
        <w:t xml:space="preserve"> </w:t>
      </w:r>
      <w:r>
        <w:rPr>
          <w:spacing w:val="-1"/>
        </w:rPr>
        <w:t>River</w:t>
      </w:r>
    </w:p>
    <w:p w14:paraId="21E588DF" w14:textId="77777777" w:rsidR="008A31B7" w:rsidRDefault="008A31B7">
      <w:pPr>
        <w:spacing w:before="6"/>
        <w:rPr>
          <w:rFonts w:ascii="Century Gothic" w:eastAsia="Century Gothic" w:hAnsi="Century Gothic" w:cs="Century Gothic"/>
          <w:b/>
          <w:bCs/>
          <w:i/>
          <w:sz w:val="11"/>
          <w:szCs w:val="11"/>
        </w:rPr>
      </w:pPr>
    </w:p>
    <w:p w14:paraId="21E588E0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8E1" w14:textId="77777777" w:rsidR="008A31B7" w:rsidRDefault="008A31B7">
      <w:pPr>
        <w:spacing w:before="6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21E588E2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375" w:hanging="369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releases</w:t>
      </w:r>
      <w:r>
        <w:rPr>
          <w:spacing w:val="-8"/>
        </w:rPr>
        <w:t xml:space="preserve"> </w:t>
      </w:r>
      <w:r>
        <w:rPr>
          <w:spacing w:val="-1"/>
        </w:rPr>
        <w:t>above</w:t>
      </w:r>
      <w:r>
        <w:rPr>
          <w:spacing w:val="-9"/>
        </w:rPr>
        <w:t xml:space="preserve"> </w:t>
      </w:r>
      <w:r>
        <w:t>9,500</w:t>
      </w:r>
      <w:r>
        <w:rPr>
          <w:spacing w:val="-9"/>
        </w:rPr>
        <w:t xml:space="preserve"> </w:t>
      </w:r>
      <w:r>
        <w:t>ML/day</w:t>
      </w:r>
      <w:r>
        <w:rPr>
          <w:spacing w:val="70"/>
          <w:w w:val="99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Lake</w:t>
      </w:r>
      <w:r>
        <w:rPr>
          <w:spacing w:val="-6"/>
        </w:rPr>
        <w:t xml:space="preserve"> </w:t>
      </w:r>
      <w:r>
        <w:t>Eildon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minimise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impacts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rPr>
          <w:spacing w:val="-1"/>
        </w:rPr>
        <w:t>1,</w:t>
      </w:r>
      <w:r>
        <w:rPr>
          <w:spacing w:val="-8"/>
        </w:rPr>
        <w:t xml:space="preserve"> </w:t>
      </w:r>
      <w:r>
        <w:t>located</w:t>
      </w:r>
      <w:r>
        <w:rPr>
          <w:spacing w:val="44"/>
          <w:w w:val="99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rPr>
          <w:spacing w:val="-1"/>
        </w:rPr>
        <w:t>Eildon</w:t>
      </w:r>
      <w:r>
        <w:rPr>
          <w:spacing w:val="-7"/>
        </w:rPr>
        <w:t xml:space="preserve"> </w:t>
      </w:r>
      <w:r>
        <w:t>Dam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Yea</w:t>
      </w:r>
      <w:r>
        <w:rPr>
          <w:spacing w:val="-7"/>
        </w:rPr>
        <w:t xml:space="preserve"> </w:t>
      </w:r>
      <w:r>
        <w:rPr>
          <w:spacing w:val="-1"/>
        </w:rPr>
        <w:t>River.</w:t>
      </w:r>
    </w:p>
    <w:p w14:paraId="21E588E3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8E4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860" w:hanging="369"/>
      </w:pPr>
      <w:r>
        <w:rPr>
          <w:spacing w:val="-1"/>
        </w:rPr>
        <w:t>Releases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Goulburn</w:t>
      </w:r>
      <w:r>
        <w:rPr>
          <w:spacing w:val="-4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10,000</w:t>
      </w:r>
      <w:r>
        <w:rPr>
          <w:spacing w:val="-4"/>
        </w:rPr>
        <w:t xml:space="preserve"> </w:t>
      </w:r>
      <w:r>
        <w:rPr>
          <w:spacing w:val="-1"/>
        </w:rPr>
        <w:t>ML/day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-1"/>
        </w:rPr>
        <w:t xml:space="preserve"> Goulburn</w:t>
      </w:r>
      <w:r>
        <w:rPr>
          <w:spacing w:val="-6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69"/>
          <w:w w:val="99"/>
        </w:rPr>
        <w:t xml:space="preserve"> </w:t>
      </w:r>
      <w:r>
        <w:rPr>
          <w:spacing w:val="-1"/>
        </w:rPr>
        <w:t>unknown</w:t>
      </w:r>
      <w:r>
        <w:rPr>
          <w:spacing w:val="-9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inundating</w:t>
      </w:r>
      <w:r>
        <w:rPr>
          <w:spacing w:val="-9"/>
        </w:rPr>
        <w:t xml:space="preserve"> </w:t>
      </w:r>
      <w:r>
        <w:rPr>
          <w:spacing w:val="-1"/>
        </w:rPr>
        <w:t>land.</w:t>
      </w:r>
    </w:p>
    <w:p w14:paraId="21E588E5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8E6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12" w:hanging="369"/>
      </w:pPr>
      <w:r>
        <w:t>Flows</w:t>
      </w:r>
      <w:r>
        <w:rPr>
          <w:spacing w:val="-8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2"/>
        </w:rPr>
        <w:t>3,000</w:t>
      </w:r>
      <w:r>
        <w:rPr>
          <w:spacing w:val="-5"/>
        </w:rPr>
        <w:t xml:space="preserve"> </w:t>
      </w:r>
      <w:r>
        <w:rPr>
          <w:spacing w:val="-1"/>
        </w:rPr>
        <w:t>ML/day</w:t>
      </w:r>
      <w:r>
        <w:rPr>
          <w:spacing w:val="-8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rPr>
          <w:spacing w:val="-1"/>
        </w:rPr>
        <w:t>Goulburn</w:t>
      </w:r>
      <w:r>
        <w:rPr>
          <w:spacing w:val="-4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9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61"/>
          <w:w w:val="99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pumps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landholder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notified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6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week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events,</w:t>
      </w:r>
      <w:r>
        <w:rPr>
          <w:spacing w:val="63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intervalley</w:t>
      </w:r>
      <w:r>
        <w:rPr>
          <w:spacing w:val="-8"/>
        </w:rPr>
        <w:t xml:space="preserve"> </w:t>
      </w:r>
      <w:r>
        <w:t>transfers.</w:t>
      </w:r>
    </w:p>
    <w:p w14:paraId="21E588E7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88E8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73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design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</w:t>
      </w:r>
      <w:r>
        <w:rPr>
          <w:spacing w:val="-7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rPr>
          <w:spacing w:val="-1"/>
        </w:rPr>
        <w:t>consideration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users,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83"/>
          <w:w w:val="99"/>
        </w:rPr>
        <w:t xml:space="preserve"> </w:t>
      </w:r>
      <w:r>
        <w:t>recreational</w:t>
      </w:r>
      <w:r>
        <w:rPr>
          <w:spacing w:val="-7"/>
        </w:rPr>
        <w:t xml:space="preserve"> </w:t>
      </w:r>
      <w:r>
        <w:rPr>
          <w:spacing w:val="-1"/>
        </w:rPr>
        <w:t>fishers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irrigators,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minimise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inconvenience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private</w:t>
      </w:r>
      <w:r>
        <w:rPr>
          <w:spacing w:val="61"/>
          <w:w w:val="99"/>
        </w:rPr>
        <w:t xml:space="preserve"> </w:t>
      </w:r>
      <w:r>
        <w:t>land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distruption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recreational</w:t>
      </w:r>
      <w:r>
        <w:rPr>
          <w:spacing w:val="-8"/>
        </w:rPr>
        <w:t xml:space="preserve"> </w:t>
      </w:r>
      <w:r>
        <w:t>activities.</w:t>
      </w:r>
    </w:p>
    <w:p w14:paraId="21E588E9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88EA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375" w:hanging="369"/>
      </w:pPr>
      <w:r>
        <w:t>Intervalley</w:t>
      </w:r>
      <w:r>
        <w:rPr>
          <w:spacing w:val="-9"/>
        </w:rPr>
        <w:t xml:space="preserve"> </w:t>
      </w:r>
      <w:r>
        <w:t>transfers</w:t>
      </w:r>
      <w:r>
        <w:rPr>
          <w:spacing w:val="-8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Goulburn</w:t>
      </w:r>
      <w:r>
        <w:rPr>
          <w:spacing w:val="-7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timing</w:t>
      </w:r>
      <w:r>
        <w:rPr>
          <w:spacing w:val="36"/>
          <w:w w:val="9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actions.</w:t>
      </w:r>
    </w:p>
    <w:p w14:paraId="21E588EB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8EC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375" w:hanging="369"/>
      </w:pPr>
      <w:r>
        <w:t>Drawdowns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Lake</w:t>
      </w:r>
      <w:r>
        <w:rPr>
          <w:spacing w:val="-8"/>
        </w:rPr>
        <w:t xml:space="preserve"> </w:t>
      </w:r>
      <w:r>
        <w:rPr>
          <w:spacing w:val="-1"/>
        </w:rPr>
        <w:t>Eildon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summer/autumn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attract</w:t>
      </w:r>
      <w:r>
        <w:rPr>
          <w:spacing w:val="-7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rPr>
          <w:spacing w:val="-1"/>
        </w:rPr>
        <w:t>concern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2"/>
        </w:rPr>
        <w:t>lake-</w:t>
      </w:r>
      <w:r>
        <w:rPr>
          <w:spacing w:val="50"/>
          <w:w w:val="9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recedes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affects</w:t>
      </w:r>
      <w:r>
        <w:rPr>
          <w:spacing w:val="-9"/>
        </w:rPr>
        <w:t xml:space="preserve"> </w:t>
      </w:r>
      <w:r>
        <w:t>recreational</w:t>
      </w:r>
      <w:r>
        <w:rPr>
          <w:spacing w:val="-9"/>
        </w:rPr>
        <w:t xml:space="preserve"> </w:t>
      </w:r>
      <w:r>
        <w:rPr>
          <w:spacing w:val="-1"/>
        </w:rPr>
        <w:t>activity.</w:t>
      </w:r>
    </w:p>
    <w:p w14:paraId="21E588ED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8EE" w14:textId="77777777" w:rsidR="008A31B7" w:rsidRDefault="00A84184">
      <w:pPr>
        <w:pStyle w:val="BodyText"/>
        <w:spacing w:line="245" w:lineRule="exact"/>
      </w:pPr>
      <w:r>
        <w:rPr>
          <w:i/>
        </w:rPr>
        <w:t>Typical</w:t>
      </w:r>
      <w:r>
        <w:rPr>
          <w:i/>
          <w:spacing w:val="-6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In-channel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released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Lake</w:t>
      </w:r>
      <w:r>
        <w:rPr>
          <w:spacing w:val="-7"/>
        </w:rPr>
        <w:t xml:space="preserve"> </w:t>
      </w:r>
      <w:r>
        <w:t>Eildon,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1"/>
        </w:rPr>
        <w:t>route</w:t>
      </w:r>
      <w:r>
        <w:rPr>
          <w:spacing w:val="-7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reaches</w:t>
      </w:r>
    </w:p>
    <w:p w14:paraId="21E588EF" w14:textId="77777777" w:rsidR="008A31B7" w:rsidRDefault="00A84184">
      <w:pPr>
        <w:pStyle w:val="BodyText"/>
        <w:ind w:right="148"/>
      </w:pPr>
      <w:r>
        <w:t>1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(Eildon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Goulburn</w:t>
      </w:r>
      <w:r>
        <w:rPr>
          <w:spacing w:val="-2"/>
        </w:rPr>
        <w:t xml:space="preserve"> </w:t>
      </w:r>
      <w:r>
        <w:t>Weir)</w:t>
      </w:r>
      <w:r>
        <w:rPr>
          <w:spacing w:val="-8"/>
        </w:rPr>
        <w:t xml:space="preserve"> </w:t>
      </w:r>
      <w:r>
        <w:rPr>
          <w:spacing w:val="-1"/>
        </w:rPr>
        <w:t>Releases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Goulburn</w:t>
      </w:r>
      <w:r>
        <w:rPr>
          <w:spacing w:val="-5"/>
        </w:rPr>
        <w:t xml:space="preserve"> </w:t>
      </w:r>
      <w:r>
        <w:t>Weirwill</w:t>
      </w:r>
      <w:r>
        <w:rPr>
          <w:spacing w:val="-4"/>
        </w:rPr>
        <w:t xml:space="preserve"> </w:t>
      </w: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reaches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(lower</w:t>
      </w:r>
      <w:r>
        <w:rPr>
          <w:spacing w:val="-6"/>
        </w:rPr>
        <w:t xml:space="preserve"> </w:t>
      </w:r>
      <w:r>
        <w:rPr>
          <w:spacing w:val="-1"/>
        </w:rPr>
        <w:t>Goulburn</w:t>
      </w:r>
      <w:r>
        <w:rPr>
          <w:spacing w:val="87"/>
          <w:w w:val="99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downstream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Goulburn</w:t>
      </w:r>
      <w:r>
        <w:rPr>
          <w:spacing w:val="-9"/>
        </w:rPr>
        <w:t xml:space="preserve"> </w:t>
      </w:r>
      <w:r>
        <w:t>Weir).</w:t>
      </w:r>
    </w:p>
    <w:p w14:paraId="21E588F0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8F1" w14:textId="77777777" w:rsidR="008A31B7" w:rsidRDefault="00A84184">
      <w:pPr>
        <w:pStyle w:val="Heading4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2:</w:t>
      </w:r>
      <w:r>
        <w:rPr>
          <w:spacing w:val="-5"/>
          <w:u w:val="single" w:color="000000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rPr>
          <w:spacing w:val="-1"/>
        </w:rPr>
        <w:t>Broken</w:t>
      </w:r>
      <w:r>
        <w:rPr>
          <w:spacing w:val="-7"/>
        </w:rPr>
        <w:t xml:space="preserve"> </w:t>
      </w:r>
      <w:r>
        <w:t>Creek</w:t>
      </w:r>
    </w:p>
    <w:p w14:paraId="21E588F2" w14:textId="77777777" w:rsidR="008A31B7" w:rsidRDefault="008A31B7">
      <w:pPr>
        <w:spacing w:before="5"/>
        <w:rPr>
          <w:rFonts w:ascii="Century Gothic" w:eastAsia="Century Gothic" w:hAnsi="Century Gothic" w:cs="Century Gothic"/>
          <w:b/>
          <w:bCs/>
          <w:i/>
          <w:sz w:val="11"/>
          <w:szCs w:val="11"/>
        </w:rPr>
      </w:pPr>
    </w:p>
    <w:p w14:paraId="21E588F3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8F4" w14:textId="77777777" w:rsidR="008A31B7" w:rsidRDefault="008A31B7">
      <w:pPr>
        <w:spacing w:before="5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21E588F5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398" w:hanging="369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constrained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mid-May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mid-August,</w:t>
      </w:r>
      <w:r>
        <w:rPr>
          <w:spacing w:val="-10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rPr>
          <w:spacing w:val="-1"/>
        </w:rPr>
        <w:t>irrigation</w:t>
      </w:r>
      <w:r>
        <w:rPr>
          <w:spacing w:val="48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Shepparton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1"/>
        </w:rPr>
        <w:t>irrigation</w:t>
      </w:r>
      <w:r>
        <w:rPr>
          <w:spacing w:val="-6"/>
        </w:rPr>
        <w:t xml:space="preserve"> </w:t>
      </w:r>
      <w:r>
        <w:t>orders.</w:t>
      </w:r>
      <w:r>
        <w:rPr>
          <w:spacing w:val="72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occur</w:t>
      </w:r>
      <w:r>
        <w:rPr>
          <w:spacing w:val="-4"/>
        </w:rPr>
        <w:t xml:space="preserve"> </w:t>
      </w:r>
      <w:r>
        <w:rPr>
          <w:spacing w:val="-1"/>
        </w:rPr>
        <w:t>outside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rPr>
          <w:spacing w:val="-1"/>
        </w:rPr>
        <w:t>period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ladders</w:t>
      </w:r>
      <w:r>
        <w:rPr>
          <w:spacing w:val="-5"/>
        </w:rPr>
        <w:t xml:space="preserve"> </w:t>
      </w:r>
      <w:r>
        <w:t>open.</w:t>
      </w:r>
    </w:p>
    <w:p w14:paraId="21E588F6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88F7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12" w:hanging="369"/>
      </w:pP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complement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deliveries,</w:t>
      </w:r>
      <w:r>
        <w:rPr>
          <w:spacing w:val="-12"/>
        </w:rPr>
        <w:t xml:space="preserve"> </w:t>
      </w:r>
      <w:r>
        <w:rPr>
          <w:spacing w:val="-1"/>
        </w:rPr>
        <w:t>including</w:t>
      </w:r>
      <w:r>
        <w:rPr>
          <w:spacing w:val="76"/>
          <w:w w:val="99"/>
        </w:rPr>
        <w:t xml:space="preserve"> </w:t>
      </w:r>
      <w:r>
        <w:rPr>
          <w:spacing w:val="-1"/>
        </w:rPr>
        <w:t>intervalley</w:t>
      </w:r>
      <w:r>
        <w:rPr>
          <w:spacing w:val="-10"/>
        </w:rPr>
        <w:t xml:space="preserve"> </w:t>
      </w:r>
      <w:r>
        <w:rPr>
          <w:spacing w:val="-1"/>
        </w:rPr>
        <w:t>bulk</w:t>
      </w:r>
      <w:r>
        <w:rPr>
          <w:spacing w:val="-7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transfers,</w:t>
      </w:r>
      <w:r>
        <w:rPr>
          <w:spacing w:val="-10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appropriate.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rPr>
          <w:spacing w:val="-1"/>
        </w:rPr>
        <w:t>party</w:t>
      </w:r>
      <w:r>
        <w:rPr>
          <w:spacing w:val="-9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to</w:t>
      </w:r>
      <w:r>
        <w:rPr>
          <w:spacing w:val="94"/>
          <w:w w:val="9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rPr>
          <w:spacing w:val="-1"/>
        </w:rPr>
        <w:t>holders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allowing</w:t>
      </w:r>
      <w:r>
        <w:rPr>
          <w:spacing w:val="-8"/>
        </w:rPr>
        <w:t xml:space="preserve"> </w:t>
      </w:r>
      <w:r>
        <w:rPr>
          <w:spacing w:val="-1"/>
        </w:rPr>
        <w:t>intervalley</w:t>
      </w:r>
      <w:r>
        <w:rPr>
          <w:spacing w:val="-9"/>
        </w:rPr>
        <w:t xml:space="preserve"> </w:t>
      </w:r>
      <w:r>
        <w:rPr>
          <w:spacing w:val="-1"/>
        </w:rPr>
        <w:t>bulk</w:t>
      </w:r>
      <w:r>
        <w:rPr>
          <w:spacing w:val="-6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transfers</w:t>
      </w:r>
      <w:r>
        <w:rPr>
          <w:spacing w:val="-7"/>
        </w:rPr>
        <w:t xml:space="preserve"> </w:t>
      </w:r>
      <w:r>
        <w:t>to</w:t>
      </w:r>
      <w:r>
        <w:rPr>
          <w:spacing w:val="65"/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diverted</w:t>
      </w:r>
      <w:r>
        <w:rPr>
          <w:spacing w:val="-8"/>
        </w:rPr>
        <w:t xml:space="preserve"> </w:t>
      </w:r>
      <w:r>
        <w:rPr>
          <w:spacing w:val="-1"/>
        </w:rPr>
        <w:t>around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Barmah</w:t>
      </w:r>
      <w:r>
        <w:rPr>
          <w:spacing w:val="-7"/>
        </w:rPr>
        <w:t xml:space="preserve"> </w:t>
      </w:r>
      <w:r>
        <w:rPr>
          <w:spacing w:val="-1"/>
        </w:rPr>
        <w:t>Choke,</w:t>
      </w:r>
      <w:r>
        <w:rPr>
          <w:spacing w:val="-9"/>
        </w:rPr>
        <w:t xml:space="preserve"> </w:t>
      </w:r>
      <w:r>
        <w:t>thereby</w:t>
      </w:r>
      <w:r>
        <w:rPr>
          <w:spacing w:val="-9"/>
        </w:rPr>
        <w:t xml:space="preserve"> </w:t>
      </w:r>
      <w:r>
        <w:t>reducing</w:t>
      </w:r>
      <w:r>
        <w:rPr>
          <w:spacing w:val="-8"/>
        </w:rPr>
        <w:t xml:space="preserve"> </w:t>
      </w:r>
      <w:r>
        <w:t>competition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rPr>
          <w:spacing w:val="-1"/>
        </w:rPr>
        <w:t>Choke.</w:t>
      </w:r>
    </w:p>
    <w:p w14:paraId="21E588F8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8F9" w14:textId="77777777" w:rsidR="008A31B7" w:rsidRDefault="00A84184">
      <w:pPr>
        <w:pStyle w:val="BodyText"/>
        <w:ind w:right="212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in-channel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supplied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rPr>
          <w:spacing w:val="-1"/>
        </w:rPr>
        <w:t>Broken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47"/>
          <w:w w:val="99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t>Katandra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Nine</w:t>
      </w:r>
      <w:r>
        <w:rPr>
          <w:spacing w:val="-8"/>
        </w:rPr>
        <w:t xml:space="preserve"> </w:t>
      </w:r>
      <w:r>
        <w:t>Mile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rPr>
          <w:spacing w:val="-1"/>
        </w:rPr>
        <w:t>via</w:t>
      </w:r>
      <w:r>
        <w:rPr>
          <w:spacing w:val="-7"/>
        </w:rPr>
        <w:t xml:space="preserve"> </w:t>
      </w:r>
      <w:r>
        <w:t>Shepparton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irrigation</w:t>
      </w:r>
      <w:r>
        <w:rPr>
          <w:spacing w:val="-7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channel</w:t>
      </w:r>
      <w:r>
        <w:rPr>
          <w:spacing w:val="30"/>
          <w:w w:val="99"/>
        </w:rPr>
        <w:t xml:space="preserve"> </w:t>
      </w:r>
      <w:r>
        <w:rPr>
          <w:spacing w:val="-1"/>
        </w:rPr>
        <w:t>infrastructure.</w:t>
      </w:r>
    </w:p>
    <w:p w14:paraId="21E588FA" w14:textId="77777777" w:rsidR="008A31B7" w:rsidRDefault="008A31B7">
      <w:pPr>
        <w:sectPr w:rsidR="008A31B7">
          <w:footerReference w:type="default" r:id="rId43"/>
          <w:pgSz w:w="11910" w:h="16840"/>
          <w:pgMar w:top="1080" w:right="1060" w:bottom="1440" w:left="600" w:header="0" w:footer="1253" w:gutter="0"/>
          <w:cols w:space="720"/>
        </w:sectPr>
      </w:pPr>
    </w:p>
    <w:p w14:paraId="21E588FB" w14:textId="77777777" w:rsidR="008A31B7" w:rsidRDefault="00A84184">
      <w:pPr>
        <w:pStyle w:val="Heading4"/>
        <w:spacing w:before="35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3:</w:t>
      </w:r>
      <w:r>
        <w:rPr>
          <w:spacing w:val="-6"/>
          <w:u w:val="single" w:color="000000"/>
        </w:rPr>
        <w:t xml:space="preserve"> </w:t>
      </w:r>
      <w:r>
        <w:rPr>
          <w:spacing w:val="-1"/>
        </w:rPr>
        <w:t>Upper</w:t>
      </w:r>
      <w:r>
        <w:rPr>
          <w:spacing w:val="-5"/>
        </w:rPr>
        <w:t xml:space="preserve"> </w:t>
      </w:r>
      <w:r>
        <w:rPr>
          <w:spacing w:val="-1"/>
        </w:rPr>
        <w:t>Broken</w:t>
      </w:r>
      <w:r>
        <w:rPr>
          <w:spacing w:val="-8"/>
        </w:rPr>
        <w:t xml:space="preserve"> </w:t>
      </w:r>
      <w:r>
        <w:t>Creek</w:t>
      </w:r>
    </w:p>
    <w:p w14:paraId="21E588FC" w14:textId="77777777" w:rsidR="008A31B7" w:rsidRDefault="008A31B7">
      <w:pPr>
        <w:spacing w:before="11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21E588FD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8FE" w14:textId="77777777" w:rsidR="008A31B7" w:rsidRDefault="008A31B7">
      <w:pPr>
        <w:spacing w:before="3"/>
        <w:rPr>
          <w:rFonts w:ascii="Century Gothic" w:eastAsia="Century Gothic" w:hAnsi="Century Gothic" w:cs="Century Gothic"/>
          <w:i/>
          <w:sz w:val="16"/>
          <w:szCs w:val="16"/>
        </w:rPr>
      </w:pPr>
    </w:p>
    <w:p w14:paraId="21E588FF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544" w:hanging="369"/>
      </w:pPr>
      <w:r>
        <w:rPr>
          <w:spacing w:val="-1"/>
        </w:rPr>
        <w:t>Unless</w:t>
      </w:r>
      <w:r>
        <w:rPr>
          <w:spacing w:val="-7"/>
        </w:rPr>
        <w:t xml:space="preserve"> </w:t>
      </w:r>
      <w:r>
        <w:t>otherwise</w:t>
      </w:r>
      <w:r>
        <w:rPr>
          <w:spacing w:val="-8"/>
        </w:rPr>
        <w:t xml:space="preserve"> </w:t>
      </w:r>
      <w:r>
        <w:rPr>
          <w:spacing w:val="-1"/>
        </w:rPr>
        <w:t>agreed,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9"/>
        </w:rPr>
        <w:t xml:space="preserve"> </w:t>
      </w:r>
      <w:r>
        <w:t>contribute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 xml:space="preserve">flows </w:t>
      </w: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46"/>
          <w:w w:val="99"/>
        </w:rPr>
        <w:t xml:space="preserve"> </w:t>
      </w:r>
      <w:r>
        <w:rPr>
          <w:spacing w:val="-1"/>
        </w:rPr>
        <w:t>100</w:t>
      </w:r>
      <w:r>
        <w:rPr>
          <w:spacing w:val="-8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avoid</w:t>
      </w:r>
      <w:r>
        <w:rPr>
          <w:spacing w:val="-8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rPr>
          <w:spacing w:val="-1"/>
        </w:rPr>
        <w:t>third</w:t>
      </w:r>
      <w:r>
        <w:rPr>
          <w:spacing w:val="-8"/>
        </w:rPr>
        <w:t xml:space="preserve"> </w:t>
      </w:r>
      <w:r>
        <w:t>party</w:t>
      </w:r>
      <w:r>
        <w:rPr>
          <w:spacing w:val="-9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impacts.</w:t>
      </w:r>
    </w:p>
    <w:p w14:paraId="21E58900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8901" w14:textId="77777777" w:rsidR="008A31B7" w:rsidRDefault="00A84184">
      <w:pPr>
        <w:pStyle w:val="BodyText"/>
        <w:ind w:right="235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In-channel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releases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Lake</w:t>
      </w:r>
      <w:r>
        <w:rPr>
          <w:spacing w:val="-6"/>
        </w:rPr>
        <w:t xml:space="preserve"> </w:t>
      </w:r>
      <w:r>
        <w:t>Nillahcoote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diverted</w:t>
      </w:r>
      <w:r>
        <w:rPr>
          <w:spacing w:val="59"/>
          <w:w w:val="99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Broken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upper</w:t>
      </w:r>
      <w:r>
        <w:rPr>
          <w:spacing w:val="-6"/>
        </w:rPr>
        <w:t xml:space="preserve"> </w:t>
      </w:r>
      <w:r>
        <w:t>Broken</w:t>
      </w:r>
      <w:r>
        <w:rPr>
          <w:spacing w:val="-6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Caseys</w:t>
      </w:r>
      <w:r>
        <w:rPr>
          <w:spacing w:val="-6"/>
        </w:rPr>
        <w:t xml:space="preserve"> </w:t>
      </w:r>
      <w:r>
        <w:t>Weir.</w:t>
      </w:r>
    </w:p>
    <w:p w14:paraId="21E58902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21E58903" w14:textId="77777777" w:rsidR="008A31B7" w:rsidRDefault="00A84184">
      <w:pPr>
        <w:pStyle w:val="Heading4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4:</w:t>
      </w:r>
      <w:r>
        <w:rPr>
          <w:spacing w:val="-6"/>
          <w:u w:val="single" w:color="000000"/>
        </w:rPr>
        <w:t xml:space="preserve"> </w:t>
      </w:r>
      <w:r>
        <w:t>Broken</w:t>
      </w:r>
      <w:r>
        <w:rPr>
          <w:spacing w:val="-7"/>
        </w:rPr>
        <w:t xml:space="preserve"> </w:t>
      </w:r>
      <w:r>
        <w:rPr>
          <w:spacing w:val="-1"/>
        </w:rPr>
        <w:t>River</w:t>
      </w:r>
    </w:p>
    <w:p w14:paraId="21E58904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21E58905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906" w14:textId="77777777" w:rsidR="008A31B7" w:rsidRDefault="008A31B7">
      <w:pPr>
        <w:spacing w:before="9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21E58907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544" w:hanging="369"/>
      </w:pP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Broken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supplement</w:t>
      </w:r>
      <w:r>
        <w:rPr>
          <w:spacing w:val="-7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baseflow</w:t>
      </w:r>
      <w:r>
        <w:rPr>
          <w:spacing w:val="-6"/>
        </w:rPr>
        <w:t xml:space="preserve"> </w:t>
      </w:r>
      <w:r>
        <w:rPr>
          <w:spacing w:val="-1"/>
        </w:rPr>
        <w:t>requirements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78"/>
          <w:w w:val="99"/>
        </w:rPr>
        <w:t xml:space="preserve"> </w:t>
      </w:r>
      <w:r>
        <w:t>summer</w:t>
      </w:r>
      <w:r>
        <w:rPr>
          <w:spacing w:val="-13"/>
        </w:rPr>
        <w:t xml:space="preserve"> </w:t>
      </w:r>
      <w:r>
        <w:t>and/or</w:t>
      </w:r>
      <w:r>
        <w:rPr>
          <w:spacing w:val="-12"/>
        </w:rPr>
        <w:t xml:space="preserve"> </w:t>
      </w:r>
      <w:r>
        <w:t>autumn.</w:t>
      </w:r>
    </w:p>
    <w:p w14:paraId="21E58908" w14:textId="77777777" w:rsidR="008A31B7" w:rsidRDefault="008A31B7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21E58909" w14:textId="77777777" w:rsidR="008A31B7" w:rsidRDefault="00A84184">
      <w:pPr>
        <w:pStyle w:val="BodyText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9"/>
        </w:rPr>
        <w:t xml:space="preserve"> </w:t>
      </w:r>
      <w:r>
        <w:rPr>
          <w:spacing w:val="-1"/>
        </w:rPr>
        <w:t>In-channel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managed</w:t>
      </w:r>
      <w:r>
        <w:rPr>
          <w:spacing w:val="-8"/>
        </w:rPr>
        <w:t xml:space="preserve"> </w:t>
      </w:r>
      <w:r>
        <w:rPr>
          <w:spacing w:val="-1"/>
        </w:rPr>
        <w:t>releases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Lake</w:t>
      </w:r>
      <w:r>
        <w:rPr>
          <w:spacing w:val="-6"/>
        </w:rPr>
        <w:t xml:space="preserve"> </w:t>
      </w:r>
      <w:r>
        <w:t>Nillahcoote.</w:t>
      </w:r>
    </w:p>
    <w:p w14:paraId="21E5890A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21E5890B" w14:textId="77777777" w:rsidR="008A31B7" w:rsidRDefault="00A84184">
      <w:pPr>
        <w:pStyle w:val="Heading4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12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5:</w:t>
      </w:r>
      <w:r>
        <w:rPr>
          <w:spacing w:val="-9"/>
          <w:u w:val="single" w:color="000000"/>
        </w:rPr>
        <w:t xml:space="preserve"> </w:t>
      </w:r>
      <w:r>
        <w:rPr>
          <w:spacing w:val="-1"/>
        </w:rPr>
        <w:t>Goulburn-Broken</w:t>
      </w:r>
      <w:r>
        <w:rPr>
          <w:spacing w:val="-11"/>
        </w:rPr>
        <w:t xml:space="preserve"> </w:t>
      </w:r>
      <w:r>
        <w:t>Catchment</w:t>
      </w:r>
      <w:r>
        <w:rPr>
          <w:spacing w:val="-11"/>
        </w:rPr>
        <w:t xml:space="preserve"> </w:t>
      </w:r>
      <w:r>
        <w:rPr>
          <w:spacing w:val="-1"/>
        </w:rPr>
        <w:t>Wetlands</w:t>
      </w:r>
    </w:p>
    <w:p w14:paraId="21E5890C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21E5890D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90E" w14:textId="77777777" w:rsidR="008A31B7" w:rsidRDefault="008A31B7">
      <w:pPr>
        <w:spacing w:before="9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21E5890F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42" w:hanging="369"/>
      </w:pP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Goulburn-Broken</w:t>
      </w:r>
      <w:r>
        <w:rPr>
          <w:spacing w:val="-9"/>
        </w:rPr>
        <w:t xml:space="preserve"> </w:t>
      </w:r>
      <w:r>
        <w:t>catchment</w:t>
      </w:r>
      <w:r>
        <w:rPr>
          <w:spacing w:val="-9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rPr>
          <w:spacing w:val="-1"/>
        </w:rPr>
        <w:t>involves</w:t>
      </w:r>
      <w:r>
        <w:rPr>
          <w:spacing w:val="-9"/>
        </w:rPr>
        <w:t xml:space="preserve"> </w:t>
      </w:r>
      <w:r>
        <w:rPr>
          <w:spacing w:val="-1"/>
        </w:rPr>
        <w:t>low</w:t>
      </w:r>
      <w:r>
        <w:rPr>
          <w:spacing w:val="-7"/>
        </w:rPr>
        <w:t xml:space="preserve"> </w:t>
      </w:r>
      <w:r>
        <w:t>in-channel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8"/>
        </w:rPr>
        <w:t xml:space="preserve"> </w:t>
      </w:r>
      <w:r>
        <w:t>rates</w:t>
      </w:r>
      <w:r>
        <w:rPr>
          <w:spacing w:val="-9"/>
        </w:rPr>
        <w:t xml:space="preserve"> </w:t>
      </w:r>
      <w:r>
        <w:rPr>
          <w:spacing w:val="-1"/>
        </w:rPr>
        <w:t>below</w:t>
      </w:r>
      <w:r>
        <w:rPr>
          <w:spacing w:val="-7"/>
        </w:rPr>
        <w:t xml:space="preserve"> </w:t>
      </w:r>
      <w:r>
        <w:rPr>
          <w:spacing w:val="-1"/>
        </w:rPr>
        <w:t>channel</w:t>
      </w:r>
      <w:r>
        <w:rPr>
          <w:spacing w:val="61"/>
          <w:w w:val="99"/>
        </w:rPr>
        <w:t xml:space="preserve"> </w:t>
      </w:r>
      <w:r>
        <w:rPr>
          <w:spacing w:val="-1"/>
        </w:rPr>
        <w:t>capacity.</w:t>
      </w:r>
      <w:r>
        <w:rPr>
          <w:spacing w:val="-6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t>restrictions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upper</w:t>
      </w:r>
      <w:r>
        <w:rPr>
          <w:spacing w:val="-7"/>
        </w:rPr>
        <w:t xml:space="preserve"> </w:t>
      </w:r>
      <w:r>
        <w:rPr>
          <w:spacing w:val="-1"/>
        </w:rPr>
        <w:t>Broken</w:t>
      </w:r>
      <w:r>
        <w:rPr>
          <w:spacing w:val="-6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Moodie</w:t>
      </w:r>
      <w:r>
        <w:rPr>
          <w:spacing w:val="92"/>
          <w:w w:val="99"/>
        </w:rPr>
        <w:t xml:space="preserve"> </w:t>
      </w:r>
      <w:r>
        <w:t>Swamp</w:t>
      </w:r>
      <w:r>
        <w:rPr>
          <w:spacing w:val="-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rPr>
          <w:spacing w:val="-1"/>
        </w:rPr>
        <w:t>close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rPr>
          <w:spacing w:val="-1"/>
        </w:rPr>
        <w:t>points.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t xml:space="preserve"> is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investigated.</w:t>
      </w:r>
    </w:p>
    <w:p w14:paraId="21E58910" w14:textId="77777777" w:rsidR="008A31B7" w:rsidRDefault="008A31B7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21E58911" w14:textId="77777777" w:rsidR="008A31B7" w:rsidRDefault="00A84184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Typical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z w:val="20"/>
        </w:rPr>
        <w:t>extent:</w:t>
      </w:r>
      <w:r>
        <w:rPr>
          <w:rFonts w:ascii="Century Gothic"/>
          <w:i/>
          <w:spacing w:val="-11"/>
          <w:sz w:val="20"/>
        </w:rPr>
        <w:t xml:space="preserve"> </w:t>
      </w:r>
      <w:r>
        <w:rPr>
          <w:rFonts w:ascii="Century Gothic"/>
          <w:sz w:val="20"/>
        </w:rPr>
        <w:t>Wetland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inundation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via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infrastructure.</w:t>
      </w:r>
    </w:p>
    <w:p w14:paraId="21E58912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p w14:paraId="21E58913" w14:textId="77777777" w:rsidR="008A31B7" w:rsidRDefault="00A84184">
      <w:pPr>
        <w:pStyle w:val="Heading4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6:</w:t>
      </w:r>
      <w:r>
        <w:rPr>
          <w:spacing w:val="-7"/>
          <w:u w:val="single" w:color="000000"/>
        </w:rPr>
        <w:t xml:space="preserve"> </w:t>
      </w:r>
      <w:r>
        <w:t>Campaspe</w:t>
      </w:r>
      <w:r>
        <w:rPr>
          <w:spacing w:val="-9"/>
        </w:rPr>
        <w:t xml:space="preserve"> </w:t>
      </w:r>
      <w:r>
        <w:rPr>
          <w:spacing w:val="-1"/>
        </w:rPr>
        <w:t>River</w:t>
      </w:r>
    </w:p>
    <w:p w14:paraId="21E58914" w14:textId="77777777" w:rsidR="008A31B7" w:rsidRDefault="008A31B7">
      <w:pPr>
        <w:spacing w:before="10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21E58915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916" w14:textId="77777777" w:rsidR="008A31B7" w:rsidRDefault="008A31B7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21E58917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383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regulated</w:t>
      </w:r>
      <w:r>
        <w:rPr>
          <w:spacing w:val="-4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Lake</w:t>
      </w:r>
      <w:r>
        <w:rPr>
          <w:spacing w:val="-7"/>
        </w:rPr>
        <w:t xml:space="preserve"> </w:t>
      </w:r>
      <w:r>
        <w:t>Eppalock,</w:t>
      </w:r>
      <w:r>
        <w:rPr>
          <w:spacing w:val="-9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outlet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74"/>
          <w:w w:val="99"/>
        </w:rPr>
        <w:t xml:space="preserve"> </w:t>
      </w:r>
      <w:r>
        <w:rPr>
          <w:spacing w:val="-1"/>
        </w:rPr>
        <w:t>Eppalock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2"/>
        </w:rPr>
        <w:t>1,850</w:t>
      </w:r>
      <w:r>
        <w:rPr>
          <w:spacing w:val="-8"/>
        </w:rPr>
        <w:t xml:space="preserve"> </w:t>
      </w:r>
      <w:r>
        <w:t>ML/day</w:t>
      </w:r>
      <w:r>
        <w:rPr>
          <w:spacing w:val="-5"/>
        </w:rPr>
        <w:t xml:space="preserve"> </w:t>
      </w:r>
      <w:r>
        <w:rPr>
          <w:spacing w:val="-1"/>
        </w:rPr>
        <w:t>(measured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Barnadown</w:t>
      </w:r>
      <w:r>
        <w:rPr>
          <w:spacing w:val="-7"/>
        </w:rPr>
        <w:t xml:space="preserve"> </w:t>
      </w:r>
      <w:r>
        <w:t>Weir).</w:t>
      </w:r>
      <w:r>
        <w:rPr>
          <w:spacing w:val="-10"/>
        </w:rPr>
        <w:t xml:space="preserve"> </w:t>
      </w:r>
      <w:r>
        <w:t>Planned</w:t>
      </w:r>
      <w:r>
        <w:rPr>
          <w:spacing w:val="-7"/>
        </w:rPr>
        <w:t xml:space="preserve"> </w:t>
      </w:r>
      <w:r>
        <w:t>releases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volume.</w:t>
      </w:r>
    </w:p>
    <w:p w14:paraId="21E58918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19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right="138" w:hanging="360"/>
      </w:pPr>
      <w:r>
        <w:t>Intervalley</w:t>
      </w:r>
      <w:r>
        <w:rPr>
          <w:spacing w:val="-11"/>
        </w:rPr>
        <w:t xml:space="preserve"> </w:t>
      </w:r>
      <w:r>
        <w:t>transfers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(e.g.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Campapse</w:t>
      </w:r>
      <w:r>
        <w:rPr>
          <w:spacing w:val="-8"/>
        </w:rPr>
        <w:t xml:space="preserve"> </w:t>
      </w:r>
      <w:r>
        <w:t>supplement)</w:t>
      </w:r>
      <w:r>
        <w:rPr>
          <w:spacing w:val="-7"/>
        </w:rPr>
        <w:t xml:space="preserve"> </w:t>
      </w:r>
      <w:r>
        <w:t>undertaken</w:t>
      </w:r>
      <w:r>
        <w:rPr>
          <w:spacing w:val="-8"/>
        </w:rPr>
        <w:t xml:space="preserve"> </w:t>
      </w:r>
      <w:r>
        <w:t>by</w:t>
      </w:r>
      <w:r>
        <w:rPr>
          <w:spacing w:val="35"/>
          <w:w w:val="99"/>
        </w:rPr>
        <w:t xml:space="preserve"> </w:t>
      </w:r>
      <w:r>
        <w:rPr>
          <w:spacing w:val="-1"/>
        </w:rPr>
        <w:t>Goulburn</w:t>
      </w:r>
      <w:r>
        <w:rPr>
          <w:spacing w:val="-8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t>environmental</w:t>
      </w:r>
      <w:r>
        <w:rPr>
          <w:spacing w:val="42"/>
          <w:w w:val="99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rPr>
          <w:spacing w:val="-1"/>
        </w:rPr>
        <w:t>releases.</w:t>
      </w:r>
    </w:p>
    <w:p w14:paraId="21E5891A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891B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right="138" w:hanging="360"/>
      </w:pPr>
      <w:r>
        <w:t>Drawdown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Lake</w:t>
      </w:r>
      <w:r>
        <w:rPr>
          <w:spacing w:val="-9"/>
        </w:rPr>
        <w:t xml:space="preserve"> </w:t>
      </w:r>
      <w:r>
        <w:t>Eppalock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rPr>
          <w:spacing w:val="-1"/>
        </w:rPr>
        <w:t>summer/autumn</w:t>
      </w:r>
      <w:r>
        <w:rPr>
          <w:spacing w:val="-8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attract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10"/>
        </w:rPr>
        <w:t xml:space="preserve"> </w:t>
      </w:r>
      <w:r>
        <w:rPr>
          <w:spacing w:val="1"/>
        </w:rPr>
        <w:t>concern.</w:t>
      </w:r>
      <w:r>
        <w:rPr>
          <w:spacing w:val="-11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t>lake-level</w:t>
      </w:r>
      <w:r>
        <w:rPr>
          <w:spacing w:val="-8"/>
        </w:rPr>
        <w:t xml:space="preserve"> </w:t>
      </w:r>
      <w:r>
        <w:t>recedes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perception</w:t>
      </w:r>
      <w:r>
        <w:rPr>
          <w:spacing w:val="-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t>adversely</w:t>
      </w:r>
      <w:r>
        <w:rPr>
          <w:spacing w:val="-9"/>
        </w:rPr>
        <w:t xml:space="preserve"> </w:t>
      </w:r>
      <w:r>
        <w:t>affects</w:t>
      </w:r>
      <w:r>
        <w:rPr>
          <w:spacing w:val="-8"/>
        </w:rPr>
        <w:t xml:space="preserve"> </w:t>
      </w:r>
      <w:r>
        <w:t>recreational</w:t>
      </w:r>
      <w:r>
        <w:rPr>
          <w:spacing w:val="-8"/>
        </w:rPr>
        <w:t xml:space="preserve"> </w:t>
      </w:r>
      <w:r>
        <w:rPr>
          <w:spacing w:val="-1"/>
        </w:rPr>
        <w:t>activity</w:t>
      </w:r>
      <w:r>
        <w:rPr>
          <w:spacing w:val="-7"/>
        </w:rPr>
        <w:t xml:space="preserve"> </w:t>
      </w:r>
      <w:r>
        <w:rPr>
          <w:spacing w:val="-1"/>
        </w:rPr>
        <w:t>increases.</w:t>
      </w:r>
    </w:p>
    <w:p w14:paraId="21E5891C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1D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right="383" w:hanging="360"/>
      </w:pPr>
      <w:r>
        <w:t>Flows</w:t>
      </w:r>
      <w:r>
        <w:rPr>
          <w:spacing w:val="-6"/>
        </w:rPr>
        <w:t xml:space="preserve"> </w:t>
      </w:r>
      <w:r>
        <w:t>greater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rPr>
          <w:spacing w:val="-1"/>
        </w:rPr>
        <w:t>ML/day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(Eppalock</w:t>
      </w:r>
      <w:r>
        <w:rPr>
          <w:spacing w:val="-5"/>
        </w:rPr>
        <w:t xml:space="preserve"> </w:t>
      </w:r>
      <w:r>
        <w:t>Weir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Campaspe</w:t>
      </w:r>
      <w:r>
        <w:rPr>
          <w:spacing w:val="-4"/>
        </w:rPr>
        <w:t xml:space="preserve"> </w:t>
      </w:r>
      <w:r>
        <w:t>Weir)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than</w:t>
      </w:r>
      <w:r>
        <w:rPr>
          <w:spacing w:val="54"/>
          <w:w w:val="99"/>
        </w:rPr>
        <w:t xml:space="preserve"> </w:t>
      </w:r>
      <w:r>
        <w:rPr>
          <w:spacing w:val="-1"/>
        </w:rPr>
        <w:t>8000</w:t>
      </w:r>
      <w:r>
        <w:rPr>
          <w:spacing w:val="-7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reach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(Campaspe</w:t>
      </w:r>
      <w:r>
        <w:rPr>
          <w:spacing w:val="-4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Campaspe</w:t>
      </w:r>
      <w:r>
        <w:rPr>
          <w:spacing w:val="-5"/>
        </w:rPr>
        <w:t xml:space="preserve"> </w:t>
      </w:r>
      <w:r>
        <w:rPr>
          <w:spacing w:val="-1"/>
        </w:rPr>
        <w:t>Siphon)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9000</w:t>
      </w:r>
      <w:r>
        <w:rPr>
          <w:spacing w:val="-3"/>
        </w:rPr>
        <w:t xml:space="preserve"> </w:t>
      </w:r>
      <w:r>
        <w:rPr>
          <w:spacing w:val="-1"/>
        </w:rPr>
        <w:t>ML/day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4</w:t>
      </w:r>
      <w:r>
        <w:rPr>
          <w:spacing w:val="53"/>
          <w:w w:val="99"/>
        </w:rPr>
        <w:t xml:space="preserve"> </w:t>
      </w:r>
      <w:r>
        <w:rPr>
          <w:spacing w:val="-1"/>
        </w:rPr>
        <w:t>(Campaspe</w:t>
      </w:r>
      <w:r>
        <w:rPr>
          <w:spacing w:val="-7"/>
        </w:rPr>
        <w:t xml:space="preserve"> </w:t>
      </w:r>
      <w:r>
        <w:rPr>
          <w:spacing w:val="-1"/>
        </w:rPr>
        <w:t>Siphon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Murray)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cause</w:t>
      </w:r>
      <w:r>
        <w:rPr>
          <w:spacing w:val="-8"/>
        </w:rPr>
        <w:t xml:space="preserve"> </w:t>
      </w:r>
      <w:r>
        <w:t>flooding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lying</w:t>
      </w:r>
      <w:r>
        <w:rPr>
          <w:spacing w:val="-8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rPr>
          <w:spacing w:val="-1"/>
        </w:rPr>
        <w:t>private</w:t>
      </w:r>
      <w:r>
        <w:rPr>
          <w:spacing w:val="85"/>
          <w:w w:val="99"/>
        </w:rPr>
        <w:t xml:space="preserve"> </w:t>
      </w:r>
      <w:r>
        <w:t>property.</w:t>
      </w:r>
      <w:r>
        <w:rPr>
          <w:spacing w:val="-9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cannot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rPr>
          <w:spacing w:val="-1"/>
        </w:rPr>
        <w:t>Eppalock</w:t>
      </w:r>
      <w:r>
        <w:rPr>
          <w:spacing w:val="-7"/>
        </w:rPr>
        <w:t xml:space="preserve"> </w:t>
      </w:r>
      <w:r>
        <w:rPr>
          <w:spacing w:val="-1"/>
        </w:rPr>
        <w:t>outlet</w:t>
      </w:r>
      <w:r>
        <w:rPr>
          <w:spacing w:val="55"/>
          <w:w w:val="99"/>
        </w:rPr>
        <w:t xml:space="preserve"> </w:t>
      </w:r>
      <w:r>
        <w:rPr>
          <w:spacing w:val="-1"/>
        </w:rPr>
        <w:t>capacity.</w:t>
      </w:r>
    </w:p>
    <w:p w14:paraId="21E5891E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1F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rPr>
          <w:spacing w:val="-1"/>
        </w:rPr>
        <w:t>Campaspe</w:t>
      </w:r>
      <w:r>
        <w:rPr>
          <w:spacing w:val="-7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t>seepage</w:t>
      </w:r>
      <w:r>
        <w:rPr>
          <w:spacing w:val="-8"/>
        </w:rPr>
        <w:t xml:space="preserve"> </w:t>
      </w:r>
      <w:r>
        <w:t>remains</w:t>
      </w:r>
      <w:r>
        <w:rPr>
          <w:spacing w:val="-8"/>
        </w:rPr>
        <w:t xml:space="preserve"> </w:t>
      </w:r>
      <w:r>
        <w:rPr>
          <w:spacing w:val="-1"/>
        </w:rPr>
        <w:t>unsolved</w:t>
      </w:r>
      <w:r>
        <w:rPr>
          <w:spacing w:val="-8"/>
        </w:rPr>
        <w:t xml:space="preserve"> </w:t>
      </w:r>
      <w:r>
        <w:t>limiting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winter</w:t>
      </w:r>
      <w:r>
        <w:rPr>
          <w:spacing w:val="-10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rPr>
          <w:spacing w:val="-1"/>
        </w:rPr>
        <w:t>flows.</w:t>
      </w:r>
    </w:p>
    <w:p w14:paraId="21E58920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21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t>Potential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diverter</w:t>
      </w:r>
      <w:r>
        <w:rPr>
          <w:spacing w:val="-7"/>
        </w:rPr>
        <w:t xml:space="preserve"> </w:t>
      </w:r>
      <w:r>
        <w:rPr>
          <w:spacing w:val="-1"/>
        </w:rPr>
        <w:t>pumps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magnitude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winter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t>flow.</w:t>
      </w:r>
    </w:p>
    <w:p w14:paraId="21E58922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23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rPr>
          <w:spacing w:val="-1"/>
        </w:rPr>
        <w:t>Unable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rPr>
          <w:spacing w:val="-1"/>
        </w:rPr>
        <w:t>maintenance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Lake</w:t>
      </w:r>
      <w:r>
        <w:rPr>
          <w:spacing w:val="-7"/>
        </w:rPr>
        <w:t xml:space="preserve"> </w:t>
      </w:r>
      <w:r>
        <w:t>Eppalock</w:t>
      </w:r>
      <w:r>
        <w:rPr>
          <w:spacing w:val="-7"/>
        </w:rPr>
        <w:t xml:space="preserve"> </w:t>
      </w:r>
      <w:r>
        <w:rPr>
          <w:spacing w:val="-1"/>
        </w:rPr>
        <w:t>outlet</w:t>
      </w:r>
      <w:r>
        <w:rPr>
          <w:spacing w:val="-5"/>
        </w:rPr>
        <w:t xml:space="preserve"> </w:t>
      </w:r>
      <w:r>
        <w:t>tower.</w:t>
      </w:r>
    </w:p>
    <w:p w14:paraId="21E58924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25" w14:textId="77777777" w:rsidR="008A31B7" w:rsidRDefault="00A84184">
      <w:pPr>
        <w:pStyle w:val="BodyText"/>
        <w:ind w:right="235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In-channel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released</w:t>
      </w:r>
      <w:r>
        <w:rPr>
          <w:spacing w:val="-5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Lake</w:t>
      </w:r>
      <w:r>
        <w:rPr>
          <w:spacing w:val="-8"/>
        </w:rPr>
        <w:t xml:space="preserve"> </w:t>
      </w:r>
      <w:r>
        <w:t>Eppalock</w:t>
      </w:r>
      <w:r>
        <w:rPr>
          <w:spacing w:val="-5"/>
        </w:rPr>
        <w:t xml:space="preserve"> </w:t>
      </w:r>
      <w:r>
        <w:t>targeting</w:t>
      </w:r>
      <w:r>
        <w:rPr>
          <w:spacing w:val="-8"/>
        </w:rPr>
        <w:t xml:space="preserve"> </w:t>
      </w:r>
      <w:r>
        <w:rPr>
          <w:spacing w:val="-1"/>
        </w:rPr>
        <w:t>reaches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(Lake</w:t>
      </w:r>
      <w:r>
        <w:rPr>
          <w:spacing w:val="-8"/>
        </w:rPr>
        <w:t xml:space="preserve"> </w:t>
      </w:r>
      <w:r>
        <w:t>Eppalock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54"/>
          <w:w w:val="99"/>
        </w:rPr>
        <w:t xml:space="preserve"> </w:t>
      </w:r>
      <w:r>
        <w:rPr>
          <w:spacing w:val="-1"/>
        </w:rPr>
        <w:t>Campaspe</w:t>
      </w:r>
      <w:r>
        <w:rPr>
          <w:spacing w:val="-7"/>
        </w:rPr>
        <w:t xml:space="preserve"> </w:t>
      </w:r>
      <w:r>
        <w:t>Weir)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1"/>
        </w:rPr>
        <w:t>(Campaspe</w:t>
      </w:r>
      <w:r>
        <w:rPr>
          <w:spacing w:val="-5"/>
        </w:rPr>
        <w:t xml:space="preserve"> </w:t>
      </w:r>
      <w:r>
        <w:rPr>
          <w:spacing w:val="-1"/>
        </w:rPr>
        <w:t>Siphon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i/>
          <w:spacing w:val="3"/>
        </w:rPr>
        <w:t>o</w:t>
      </w:r>
      <w:r>
        <w:rPr>
          <w:i/>
          <w:spacing w:val="-9"/>
        </w:rPr>
        <w:t xml:space="preserve"> </w:t>
      </w:r>
      <w:r>
        <w:t>Murray</w:t>
      </w:r>
      <w:r>
        <w:rPr>
          <w:spacing w:val="-8"/>
        </w:rPr>
        <w:t xml:space="preserve"> </w:t>
      </w:r>
      <w:r>
        <w:t>River).</w:t>
      </w:r>
    </w:p>
    <w:p w14:paraId="21E58926" w14:textId="77777777" w:rsidR="008A31B7" w:rsidRDefault="008A31B7">
      <w:pPr>
        <w:sectPr w:rsidR="008A31B7">
          <w:footerReference w:type="default" r:id="rId44"/>
          <w:pgSz w:w="11910" w:h="16840"/>
          <w:pgMar w:top="1080" w:right="1020" w:bottom="980" w:left="600" w:header="0" w:footer="787" w:gutter="0"/>
          <w:pgNumType w:start="36"/>
          <w:cols w:space="720"/>
        </w:sectPr>
      </w:pPr>
    </w:p>
    <w:p w14:paraId="21E58927" w14:textId="77777777" w:rsidR="008A31B7" w:rsidRDefault="00A84184">
      <w:pPr>
        <w:pStyle w:val="Heading4"/>
        <w:spacing w:before="35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7:</w:t>
      </w:r>
      <w:r>
        <w:rPr>
          <w:spacing w:val="-6"/>
          <w:u w:val="single" w:color="000000"/>
        </w:rPr>
        <w:t xml:space="preserve"> </w:t>
      </w:r>
      <w:r>
        <w:t>Loddon</w:t>
      </w:r>
      <w:r>
        <w:rPr>
          <w:spacing w:val="-8"/>
        </w:rPr>
        <w:t xml:space="preserve"> </w:t>
      </w:r>
      <w:r>
        <w:rPr>
          <w:spacing w:val="-1"/>
        </w:rPr>
        <w:t>River</w:t>
      </w:r>
    </w:p>
    <w:p w14:paraId="21E58928" w14:textId="77777777" w:rsidR="008A31B7" w:rsidRDefault="008A31B7">
      <w:pPr>
        <w:spacing w:before="11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21E58929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92A" w14:textId="77777777" w:rsidR="008A31B7" w:rsidRDefault="008A31B7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21E5892B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764" w:hanging="369"/>
      </w:pPr>
      <w:r>
        <w:rPr>
          <w:spacing w:val="-1"/>
        </w:rPr>
        <w:t>Outfall</w:t>
      </w:r>
      <w:r>
        <w:rPr>
          <w:spacing w:val="-6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Cairn</w:t>
      </w:r>
      <w:r>
        <w:rPr>
          <w:spacing w:val="-5"/>
        </w:rPr>
        <w:t xml:space="preserve"> </w:t>
      </w:r>
      <w:r>
        <w:rPr>
          <w:spacing w:val="-1"/>
        </w:rPr>
        <w:t>Curran</w:t>
      </w:r>
      <w:r>
        <w:rPr>
          <w:spacing w:val="-3"/>
        </w:rPr>
        <w:t xml:space="preserve"> </w:t>
      </w:r>
      <w:r>
        <w:rPr>
          <w:spacing w:val="-1"/>
        </w:rPr>
        <w:t>Reservoir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1600</w:t>
      </w:r>
      <w:r>
        <w:rPr>
          <w:spacing w:val="-6"/>
        </w:rPr>
        <w:t xml:space="preserve"> </w:t>
      </w:r>
      <w:r>
        <w:rPr>
          <w:spacing w:val="-1"/>
        </w:rP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(the</w:t>
      </w:r>
      <w:r>
        <w:rPr>
          <w:spacing w:val="85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8"/>
        </w:rPr>
        <w:t xml:space="preserve"> </w:t>
      </w:r>
      <w:r>
        <w:rPr>
          <w:spacing w:val="-1"/>
        </w:rPr>
        <w:t>recommendation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3000</w:t>
      </w:r>
      <w:r>
        <w:rPr>
          <w:spacing w:val="-10"/>
        </w:rPr>
        <w:t xml:space="preserve"> </w:t>
      </w:r>
      <w:r>
        <w:t>ML/day</w:t>
      </w:r>
      <w:r>
        <w:rPr>
          <w:spacing w:val="-10"/>
        </w:rPr>
        <w:t xml:space="preserve"> </w:t>
      </w:r>
      <w:r>
        <w:t>exceeds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capacity).</w:t>
      </w:r>
    </w:p>
    <w:p w14:paraId="21E5892C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2D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639" w:hanging="369"/>
      </w:pPr>
      <w:r>
        <w:rPr>
          <w:spacing w:val="-1"/>
        </w:rPr>
        <w:t>Outfall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Laanecoorie</w:t>
      </w:r>
      <w:r>
        <w:rPr>
          <w:spacing w:val="-8"/>
        </w:rPr>
        <w:t xml:space="preserve"> </w:t>
      </w:r>
      <w:r>
        <w:t>Reservoir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1300</w:t>
      </w:r>
      <w:r>
        <w:rPr>
          <w:spacing w:val="-8"/>
        </w:rPr>
        <w:t xml:space="preserve"> </w:t>
      </w:r>
      <w:r>
        <w:rPr>
          <w:spacing w:val="-1"/>
        </w:rPr>
        <w:t>ML/day</w:t>
      </w:r>
      <w:r>
        <w:rPr>
          <w:spacing w:val="-6"/>
        </w:rPr>
        <w:t xml:space="preserve"> </w:t>
      </w:r>
      <w:r>
        <w:t>(the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76"/>
          <w:w w:val="99"/>
        </w:rPr>
        <w:t xml:space="preserve"> </w:t>
      </w:r>
      <w:r>
        <w:rPr>
          <w:spacing w:val="-1"/>
        </w:rPr>
        <w:t>recommendation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7300</w:t>
      </w:r>
      <w:r>
        <w:rPr>
          <w:spacing w:val="-10"/>
        </w:rPr>
        <w:t xml:space="preserve"> </w:t>
      </w:r>
      <w:r>
        <w:rPr>
          <w:spacing w:val="-1"/>
        </w:rPr>
        <w:t>ML/day</w:t>
      </w:r>
      <w:r>
        <w:rPr>
          <w:spacing w:val="-9"/>
        </w:rPr>
        <w:t xml:space="preserve"> </w:t>
      </w:r>
      <w:r>
        <w:t>exceeds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rPr>
          <w:spacing w:val="-1"/>
        </w:rPr>
        <w:t>capacity).</w:t>
      </w:r>
    </w:p>
    <w:p w14:paraId="21E5892E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892F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03" w:hanging="369"/>
        <w:jc w:val="both"/>
      </w:pPr>
      <w:r>
        <w:rPr>
          <w:spacing w:val="-1"/>
        </w:rPr>
        <w:t>Due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private</w:t>
      </w:r>
      <w:r>
        <w:rPr>
          <w:spacing w:val="-6"/>
        </w:rPr>
        <w:t xml:space="preserve"> </w:t>
      </w:r>
      <w:r>
        <w:t>land,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2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contribute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rPr>
          <w:spacing w:val="-1"/>
        </w:rPr>
        <w:t>above</w:t>
      </w:r>
      <w:r>
        <w:rPr>
          <w:spacing w:val="50"/>
          <w:w w:val="99"/>
        </w:rPr>
        <w:t xml:space="preserve"> </w:t>
      </w:r>
      <w:r>
        <w:rPr>
          <w:spacing w:val="-1"/>
        </w:rPr>
        <w:t>450</w:t>
      </w:r>
      <w:r>
        <w:rPr>
          <w:spacing w:val="-7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(Loddon</w:t>
      </w:r>
      <w:r>
        <w:rPr>
          <w:spacing w:val="-5"/>
        </w:rPr>
        <w:t xml:space="preserve"> </w:t>
      </w:r>
      <w:r>
        <w:t>Weir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Kerang</w:t>
      </w:r>
      <w:r>
        <w:rPr>
          <w:spacing w:val="-6"/>
        </w:rPr>
        <w:t xml:space="preserve"> </w:t>
      </w:r>
      <w:r>
        <w:t>Weir)</w:t>
      </w:r>
      <w:r>
        <w:rPr>
          <w:spacing w:val="-7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agreeme</w:t>
      </w:r>
      <w:r>
        <w:rPr>
          <w:i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potentially</w:t>
      </w:r>
      <w:r>
        <w:rPr>
          <w:spacing w:val="-7"/>
        </w:rPr>
        <w:t xml:space="preserve"> </w:t>
      </w:r>
      <w:r>
        <w:t>affected</w:t>
      </w:r>
      <w:r>
        <w:rPr>
          <w:spacing w:val="56"/>
          <w:w w:val="99"/>
        </w:rPr>
        <w:t xml:space="preserve"> </w:t>
      </w:r>
      <w:r>
        <w:t>landholders.</w:t>
      </w:r>
    </w:p>
    <w:p w14:paraId="21E58930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31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42" w:hanging="369"/>
      </w:pPr>
      <w:r>
        <w:rPr>
          <w:spacing w:val="-1"/>
        </w:rPr>
        <w:t>Flow</w:t>
      </w:r>
      <w:r>
        <w:rPr>
          <w:spacing w:val="-6"/>
        </w:rPr>
        <w:t xml:space="preserve"> </w:t>
      </w:r>
      <w:r>
        <w:t>travel</w:t>
      </w:r>
      <w:r>
        <w:rPr>
          <w:spacing w:val="-7"/>
        </w:rPr>
        <w:t xml:space="preserve"> </w:t>
      </w:r>
      <w:r>
        <w:t>times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attenuation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storages</w:t>
      </w:r>
      <w:r>
        <w:rPr>
          <w:spacing w:val="-8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challenge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as</w:t>
      </w:r>
      <w:r>
        <w:rPr>
          <w:spacing w:val="40"/>
          <w:w w:val="99"/>
        </w:rPr>
        <w:t xml:space="preserve"> </w:t>
      </w:r>
      <w:r>
        <w:t>peak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rates</w:t>
      </w:r>
      <w:r>
        <w:rPr>
          <w:spacing w:val="-5"/>
        </w:rPr>
        <w:t xml:space="preserve"> </w:t>
      </w:r>
      <w:r>
        <w:rPr>
          <w:spacing w:val="-1"/>
        </w:rPr>
        <w:t>released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rPr>
          <w:spacing w:val="3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peak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rate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target</w:t>
      </w:r>
      <w:r>
        <w:rPr>
          <w:spacing w:val="-7"/>
        </w:rPr>
        <w:t xml:space="preserve"> </w:t>
      </w:r>
      <w:r>
        <w:rPr>
          <w:spacing w:val="-1"/>
        </w:rPr>
        <w:t>location.</w:t>
      </w:r>
    </w:p>
    <w:p w14:paraId="21E58932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8933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42" w:hanging="369"/>
      </w:pP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regimes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constrained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limited</w:t>
      </w:r>
      <w:r>
        <w:rPr>
          <w:spacing w:val="-7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Serpentine,</w:t>
      </w:r>
      <w:r>
        <w:rPr>
          <w:spacing w:val="-9"/>
        </w:rPr>
        <w:t xml:space="preserve"> </w:t>
      </w:r>
      <w:r>
        <w:rPr>
          <w:spacing w:val="-1"/>
        </w:rPr>
        <w:t>Loddon</w:t>
      </w:r>
      <w:r>
        <w:rPr>
          <w:spacing w:val="-7"/>
        </w:rPr>
        <w:t xml:space="preserve"> </w:t>
      </w:r>
      <w:r>
        <w:t>and</w:t>
      </w:r>
      <w:r>
        <w:rPr>
          <w:spacing w:val="46"/>
          <w:w w:val="99"/>
        </w:rPr>
        <w:t xml:space="preserve"> </w:t>
      </w:r>
      <w:r>
        <w:t>Kerang</w:t>
      </w:r>
      <w:r>
        <w:rPr>
          <w:spacing w:val="-8"/>
        </w:rPr>
        <w:t xml:space="preserve"> </w:t>
      </w:r>
      <w:r>
        <w:t>weirs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regulate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flows.</w:t>
      </w:r>
    </w:p>
    <w:p w14:paraId="21E58934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35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383" w:hanging="369"/>
      </w:pPr>
      <w:r>
        <w:rPr>
          <w:spacing w:val="-1"/>
        </w:rPr>
        <w:t>Regulator</w:t>
      </w:r>
      <w:r>
        <w:rPr>
          <w:spacing w:val="-7"/>
        </w:rPr>
        <w:t xml:space="preserve"> </w:t>
      </w:r>
      <w:r>
        <w:t>damage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Twelve</w:t>
      </w:r>
      <w:r>
        <w:rPr>
          <w:spacing w:val="-6"/>
        </w:rPr>
        <w:t xml:space="preserve"> </w:t>
      </w:r>
      <w:r>
        <w:t>Mile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split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entering</w:t>
      </w:r>
      <w:r>
        <w:rPr>
          <w:spacing w:val="58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Loddon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creek,</w:t>
      </w:r>
      <w:r>
        <w:rPr>
          <w:spacing w:val="-7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rPr>
          <w:spacing w:val="-1"/>
        </w:rPr>
        <w:t>flows.</w:t>
      </w:r>
    </w:p>
    <w:p w14:paraId="21E58936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37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544" w:hanging="369"/>
      </w:pP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Goulburn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Western</w:t>
      </w:r>
      <w:r>
        <w:rPr>
          <w:spacing w:val="-6"/>
        </w:rPr>
        <w:t xml:space="preserve"> </w:t>
      </w:r>
      <w:r>
        <w:rPr>
          <w:spacing w:val="-1"/>
        </w:rPr>
        <w:t>Waranga</w:t>
      </w:r>
      <w:r>
        <w:rPr>
          <w:spacing w:val="-7"/>
        </w:rPr>
        <w:t xml:space="preserve"> </w:t>
      </w:r>
      <w:r>
        <w:rPr>
          <w:spacing w:val="-1"/>
        </w:rPr>
        <w:t>Channel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Loddon</w:t>
      </w:r>
      <w:r>
        <w:rPr>
          <w:spacing w:val="73"/>
          <w:w w:val="99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reach</w:t>
      </w:r>
      <w:r>
        <w:rPr>
          <w:spacing w:val="-7"/>
        </w:rPr>
        <w:t xml:space="preserve"> </w:t>
      </w:r>
      <w:r>
        <w:rPr>
          <w:spacing w:val="-1"/>
        </w:rPr>
        <w:t>4,</w:t>
      </w:r>
      <w:r>
        <w:rPr>
          <w:spacing w:val="-9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channel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9"/>
        </w:rPr>
        <w:t xml:space="preserve"> </w:t>
      </w:r>
      <w:r>
        <w:t>during irrigation</w:t>
      </w:r>
      <w:r>
        <w:rPr>
          <w:spacing w:val="-7"/>
        </w:rPr>
        <w:t xml:space="preserve"> </w:t>
      </w:r>
      <w:r>
        <w:rPr>
          <w:spacing w:val="-1"/>
        </w:rPr>
        <w:t>season.</w:t>
      </w:r>
    </w:p>
    <w:p w14:paraId="21E58938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8939" w14:textId="77777777" w:rsidR="008A31B7" w:rsidRDefault="00A84184">
      <w:pPr>
        <w:pStyle w:val="BodyText"/>
        <w:ind w:right="242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9"/>
        </w:rPr>
        <w:t xml:space="preserve"> </w:t>
      </w:r>
      <w:r>
        <w:rPr>
          <w:spacing w:val="-1"/>
        </w:rPr>
        <w:t>In-channel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released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Cairn</w:t>
      </w:r>
      <w:r>
        <w:rPr>
          <w:spacing w:val="-8"/>
        </w:rPr>
        <w:t xml:space="preserve"> </w:t>
      </w:r>
      <w:r>
        <w:rPr>
          <w:spacing w:val="-1"/>
        </w:rPr>
        <w:t>Curran,</w:t>
      </w:r>
      <w:r>
        <w:rPr>
          <w:spacing w:val="-8"/>
        </w:rPr>
        <w:t xml:space="preserve"> </w:t>
      </w:r>
      <w:r>
        <w:rPr>
          <w:spacing w:val="-1"/>
        </w:rPr>
        <w:t>Tullaroop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Laanecoorie</w:t>
      </w:r>
      <w:r>
        <w:rPr>
          <w:spacing w:val="-6"/>
        </w:rPr>
        <w:t xml:space="preserve"> </w:t>
      </w:r>
      <w:r>
        <w:t>Reservoirs,</w:t>
      </w:r>
      <w:r>
        <w:rPr>
          <w:spacing w:val="83"/>
          <w:w w:val="99"/>
        </w:rPr>
        <w:t xml:space="preserve"> </w:t>
      </w:r>
      <w:r>
        <w:t>particuarly</w:t>
      </w:r>
      <w:r>
        <w:rPr>
          <w:spacing w:val="-7"/>
        </w:rPr>
        <w:t xml:space="preserve"> </w:t>
      </w:r>
      <w:r>
        <w:t>targeting</w:t>
      </w:r>
      <w:r>
        <w:rPr>
          <w:spacing w:val="-8"/>
        </w:rPr>
        <w:t xml:space="preserve"> </w:t>
      </w:r>
      <w:r>
        <w:rPr>
          <w:spacing w:val="-1"/>
        </w:rPr>
        <w:t>reach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(Loddon</w:t>
      </w:r>
      <w:r>
        <w:rPr>
          <w:spacing w:val="-7"/>
        </w:rPr>
        <w:t xml:space="preserve"> </w:t>
      </w:r>
      <w:r>
        <w:t>Weir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Kerang</w:t>
      </w:r>
      <w:r>
        <w:rPr>
          <w:spacing w:val="-8"/>
        </w:rPr>
        <w:t xml:space="preserve"> </w:t>
      </w:r>
      <w:r>
        <w:t>Weir).</w:t>
      </w:r>
    </w:p>
    <w:p w14:paraId="21E5893A" w14:textId="77777777" w:rsidR="008A31B7" w:rsidRDefault="008A31B7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21E5893B" w14:textId="77777777" w:rsidR="008A31B7" w:rsidRDefault="00A84184">
      <w:pPr>
        <w:pStyle w:val="Heading4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8:</w:t>
      </w:r>
      <w:r>
        <w:rPr>
          <w:spacing w:val="-6"/>
          <w:u w:val="single" w:color="000000"/>
        </w:rPr>
        <w:t xml:space="preserve"> </w:t>
      </w:r>
      <w:r>
        <w:rPr>
          <w:spacing w:val="-1"/>
        </w:rPr>
        <w:t>Ovens</w:t>
      </w:r>
      <w:r>
        <w:rPr>
          <w:spacing w:val="-6"/>
        </w:rPr>
        <w:t xml:space="preserve"> </w:t>
      </w:r>
      <w:r>
        <w:rPr>
          <w:spacing w:val="-1"/>
        </w:rPr>
        <w:t>River</w:t>
      </w:r>
    </w:p>
    <w:p w14:paraId="21E5893C" w14:textId="77777777" w:rsidR="008A31B7" w:rsidRDefault="008A31B7">
      <w:pPr>
        <w:spacing w:before="8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21E5893D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93E" w14:textId="77777777" w:rsidR="008A31B7" w:rsidRDefault="008A31B7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21E5893F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383" w:hanging="369"/>
      </w:pP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released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periods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storages</w:t>
      </w:r>
      <w:r>
        <w:rPr>
          <w:spacing w:val="-6"/>
        </w:rPr>
        <w:t xml:space="preserve"> </w:t>
      </w:r>
      <w:r>
        <w:t>reverting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56"/>
          <w:w w:val="99"/>
        </w:rPr>
        <w:t xml:space="preserve"> </w:t>
      </w:r>
      <w:r>
        <w:t>winter</w:t>
      </w:r>
      <w:r>
        <w:rPr>
          <w:spacing w:val="-11"/>
        </w:rPr>
        <w:t xml:space="preserve"> </w:t>
      </w:r>
      <w:r>
        <w:rPr>
          <w:spacing w:val="-1"/>
        </w:rPr>
        <w:t>storage</w:t>
      </w:r>
      <w:r>
        <w:rPr>
          <w:spacing w:val="-11"/>
        </w:rPr>
        <w:t xml:space="preserve"> </w:t>
      </w:r>
      <w:r>
        <w:t>operating</w:t>
      </w:r>
      <w:r>
        <w:rPr>
          <w:spacing w:val="-12"/>
        </w:rPr>
        <w:t xml:space="preserve"> </w:t>
      </w:r>
      <w:r>
        <w:t>levels.</w:t>
      </w:r>
    </w:p>
    <w:p w14:paraId="21E58940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8941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115" w:hanging="369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dependent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rPr>
          <w:spacing w:val="-1"/>
        </w:rPr>
        <w:t>inflow</w:t>
      </w:r>
      <w:r>
        <w:rPr>
          <w:spacing w:val="-6"/>
        </w:rPr>
        <w:t xml:space="preserve"> </w:t>
      </w:r>
      <w:r>
        <w:rPr>
          <w:spacing w:val="-1"/>
        </w:rPr>
        <w:t>rates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7"/>
        </w:rPr>
        <w:t xml:space="preserve"> </w:t>
      </w:r>
      <w:r>
        <w:rPr>
          <w:spacing w:val="-1"/>
        </w:rPr>
        <w:t>Lake</w:t>
      </w:r>
      <w:r>
        <w:rPr>
          <w:spacing w:val="84"/>
        </w:rPr>
        <w:t xml:space="preserve"> </w:t>
      </w:r>
      <w:r>
        <w:t>Buffalo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Lake</w:t>
      </w:r>
      <w:r>
        <w:rPr>
          <w:spacing w:val="-6"/>
        </w:rPr>
        <w:t xml:space="preserve"> </w:t>
      </w:r>
      <w:r>
        <w:t>William</w:t>
      </w:r>
      <w:r>
        <w:rPr>
          <w:spacing w:val="-7"/>
        </w:rPr>
        <w:t xml:space="preserve"> </w:t>
      </w:r>
      <w:r>
        <w:rPr>
          <w:spacing w:val="-1"/>
        </w:rPr>
        <w:t>Hovell</w:t>
      </w:r>
      <w:r>
        <w:rPr>
          <w:spacing w:val="-5"/>
        </w:rPr>
        <w:t xml:space="preserve"> </w:t>
      </w:r>
      <w:r>
        <w:rPr>
          <w:spacing w:val="2"/>
        </w:rPr>
        <w:t>as</w:t>
      </w:r>
      <w:r>
        <w:rPr>
          <w:spacing w:val="-7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released</w:t>
      </w:r>
      <w:r>
        <w:rPr>
          <w:spacing w:val="-4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storages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61"/>
        </w:rPr>
        <w:t xml:space="preserve"> </w:t>
      </w:r>
      <w:r>
        <w:rPr>
          <w:spacing w:val="-1"/>
        </w:rPr>
        <w:t>spilling.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Lake</w:t>
      </w:r>
      <w:r>
        <w:rPr>
          <w:spacing w:val="-7"/>
        </w:rPr>
        <w:t xml:space="preserve"> </w:t>
      </w:r>
      <w:r>
        <w:t>Buffalo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rPr>
          <w:spacing w:val="-1"/>
        </w:rPr>
        <w:t>outflow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850</w:t>
      </w:r>
      <w:r>
        <w:rPr>
          <w:spacing w:val="-7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600</w:t>
      </w:r>
      <w:r>
        <w:rPr>
          <w:spacing w:val="-8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periods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lake-drawdown.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rPr>
          <w:spacing w:val="-1"/>
        </w:rPr>
        <w:t>outflow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Lake</w:t>
      </w:r>
      <w:r>
        <w:rPr>
          <w:spacing w:val="-8"/>
        </w:rPr>
        <w:t xml:space="preserve"> </w:t>
      </w:r>
      <w:r>
        <w:t>Buffalo</w:t>
      </w:r>
      <w:r>
        <w:rPr>
          <w:spacing w:val="-5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2"/>
          <w:w w:val="99"/>
        </w:rPr>
        <w:t xml:space="preserve">                        </w:t>
      </w:r>
      <w:r>
        <w:rPr>
          <w:spacing w:val="-1"/>
        </w:rPr>
        <w:t>20</w:t>
      </w:r>
      <w:r>
        <w:rPr>
          <w:spacing w:val="-7"/>
        </w:rPr>
        <w:t xml:space="preserve"> </w:t>
      </w:r>
      <w:r>
        <w:t>ML/day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rPr>
          <w:spacing w:val="-1"/>
        </w:rPr>
        <w:t>limits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capacity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-4"/>
        </w:rPr>
        <w:t xml:space="preserve"> </w:t>
      </w:r>
      <w:r>
        <w:t>ML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rPr>
          <w:spacing w:val="-1"/>
        </w:rPr>
        <w:t>entitlement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81"/>
          <w:w w:val="99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t>day.</w:t>
      </w:r>
      <w:r>
        <w:rPr>
          <w:spacing w:val="-6"/>
        </w:rPr>
        <w:t xml:space="preserve"> </w:t>
      </w:r>
      <w:r>
        <w:t>Similarly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Lake</w:t>
      </w:r>
      <w:r>
        <w:rPr>
          <w:spacing w:val="-7"/>
        </w:rPr>
        <w:t xml:space="preserve"> </w:t>
      </w:r>
      <w:r>
        <w:t>William</w:t>
      </w:r>
      <w:r>
        <w:rPr>
          <w:spacing w:val="-6"/>
        </w:rPr>
        <w:t xml:space="preserve"> </w:t>
      </w:r>
      <w:r>
        <w:rPr>
          <w:spacing w:val="-1"/>
        </w:rPr>
        <w:t>Hovell,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6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rPr>
          <w:spacing w:val="-1"/>
        </w:rPr>
        <w:t>entitlement</w:t>
      </w:r>
      <w:r>
        <w:rPr>
          <w:spacing w:val="58"/>
          <w:w w:val="99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released</w:t>
      </w:r>
      <w:r>
        <w:rPr>
          <w:spacing w:val="-3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1"/>
        </w:rPr>
        <w:t>two</w:t>
      </w:r>
      <w:r>
        <w:rPr>
          <w:spacing w:val="-7"/>
        </w:rPr>
        <w:t xml:space="preserve"> </w:t>
      </w:r>
      <w:r>
        <w:rPr>
          <w:spacing w:val="-1"/>
        </w:rPr>
        <w:t>days,</w:t>
      </w:r>
      <w:r>
        <w:rPr>
          <w:spacing w:val="-8"/>
        </w:rPr>
        <w:t xml:space="preserve"> </w:t>
      </w:r>
      <w:r>
        <w:t>limiting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t>contribution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52"/>
          <w:w w:val="9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rPr>
          <w:spacing w:val="-1"/>
        </w:rPr>
        <w:t>drought</w:t>
      </w:r>
      <w:r>
        <w:rPr>
          <w:spacing w:val="-6"/>
        </w:rPr>
        <w:t xml:space="preserve"> </w:t>
      </w:r>
      <w:r>
        <w:t>refuges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conditions.</w:t>
      </w:r>
    </w:p>
    <w:p w14:paraId="21E58942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43" w14:textId="77777777" w:rsidR="008A31B7" w:rsidRDefault="00A84184">
      <w:pPr>
        <w:pStyle w:val="BodyText"/>
        <w:numPr>
          <w:ilvl w:val="0"/>
          <w:numId w:val="12"/>
        </w:numPr>
        <w:tabs>
          <w:tab w:val="left" w:pos="533"/>
        </w:tabs>
        <w:ind w:left="477" w:right="639" w:hanging="369"/>
      </w:pPr>
      <w:r>
        <w:rPr>
          <w:spacing w:val="-1"/>
        </w:rPr>
        <w:t>Inflow</w:t>
      </w:r>
      <w:r>
        <w:rPr>
          <w:spacing w:val="-5"/>
        </w:rPr>
        <w:t xml:space="preserve"> </w:t>
      </w:r>
      <w:r>
        <w:t>rates,</w:t>
      </w:r>
      <w:r>
        <w:rPr>
          <w:spacing w:val="-10"/>
        </w:rPr>
        <w:t xml:space="preserve"> </w:t>
      </w:r>
      <w:r>
        <w:t>particularly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Lake</w:t>
      </w:r>
      <w:r>
        <w:rPr>
          <w:spacing w:val="-6"/>
        </w:rPr>
        <w:t xml:space="preserve"> </w:t>
      </w:r>
      <w:r>
        <w:t>William</w:t>
      </w:r>
      <w:r>
        <w:rPr>
          <w:spacing w:val="-7"/>
        </w:rPr>
        <w:t xml:space="preserve"> </w:t>
      </w:r>
      <w:r>
        <w:rPr>
          <w:spacing w:val="-1"/>
        </w:rPr>
        <w:t>Hovell,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tracked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opportunity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72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inadvertently</w:t>
      </w:r>
      <w:r>
        <w:rPr>
          <w:spacing w:val="-10"/>
        </w:rPr>
        <w:t xml:space="preserve"> </w:t>
      </w:r>
      <w:r>
        <w:t>missed.</w:t>
      </w:r>
    </w:p>
    <w:p w14:paraId="21E58944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45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242" w:hanging="369"/>
      </w:pPr>
      <w:r>
        <w:rPr>
          <w:spacing w:val="-1"/>
        </w:rPr>
        <w:t>To</w:t>
      </w:r>
      <w:r>
        <w:rPr>
          <w:spacing w:val="-10"/>
        </w:rPr>
        <w:t xml:space="preserve"> </w:t>
      </w:r>
      <w:r>
        <w:t>maximise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release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timed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45"/>
          <w:w w:val="99"/>
        </w:rPr>
        <w:t xml:space="preserve"> </w:t>
      </w:r>
      <w:r>
        <w:rPr>
          <w:spacing w:val="-1"/>
        </w:rPr>
        <w:t>occur</w:t>
      </w:r>
      <w:r>
        <w:rPr>
          <w:spacing w:val="-8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Goulburn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Murray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‘bulk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release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drawdown’</w:t>
      </w:r>
      <w:r>
        <w:t>.</w:t>
      </w:r>
    </w:p>
    <w:p w14:paraId="21E58946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47" w14:textId="77777777" w:rsidR="008A31B7" w:rsidRDefault="00A84184">
      <w:pPr>
        <w:pStyle w:val="BodyText"/>
        <w:ind w:right="235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6"/>
        </w:rPr>
        <w:t xml:space="preserve"> </w:t>
      </w:r>
      <w:r>
        <w:rPr>
          <w:spacing w:val="-1"/>
        </w:rPr>
        <w:t>In-channel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Ovens,</w:t>
      </w:r>
      <w:r>
        <w:rPr>
          <w:spacing w:val="-8"/>
        </w:rPr>
        <w:t xml:space="preserve"> </w:t>
      </w:r>
      <w:r>
        <w:t>King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Buffalo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4"/>
        </w:rPr>
        <w:t xml:space="preserve"> </w:t>
      </w:r>
      <w:r>
        <w:t>released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Lake</w:t>
      </w:r>
      <w:r>
        <w:rPr>
          <w:spacing w:val="-7"/>
        </w:rPr>
        <w:t xml:space="preserve"> </w:t>
      </w:r>
      <w:r>
        <w:t>William</w:t>
      </w:r>
      <w:r>
        <w:rPr>
          <w:spacing w:val="-7"/>
        </w:rPr>
        <w:t xml:space="preserve"> </w:t>
      </w:r>
      <w:r>
        <w:rPr>
          <w:spacing w:val="-1"/>
        </w:rPr>
        <w:t>Hovell</w:t>
      </w:r>
      <w:r>
        <w:rPr>
          <w:spacing w:val="61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Lake</w:t>
      </w:r>
      <w:r>
        <w:rPr>
          <w:spacing w:val="-9"/>
        </w:rPr>
        <w:t xml:space="preserve"> </w:t>
      </w:r>
      <w:r>
        <w:t>Buffalo.</w:t>
      </w:r>
    </w:p>
    <w:p w14:paraId="21E58948" w14:textId="77777777" w:rsidR="008A31B7" w:rsidRDefault="008A31B7">
      <w:pPr>
        <w:sectPr w:rsidR="008A31B7">
          <w:pgSz w:w="11910" w:h="16840"/>
          <w:pgMar w:top="1080" w:right="1020" w:bottom="980" w:left="600" w:header="0" w:footer="787" w:gutter="0"/>
          <w:cols w:space="720"/>
        </w:sectPr>
      </w:pPr>
    </w:p>
    <w:p w14:paraId="21E58949" w14:textId="77777777" w:rsidR="008A31B7" w:rsidRDefault="00A84184">
      <w:pPr>
        <w:pStyle w:val="Heading4"/>
        <w:spacing w:before="35"/>
        <w:rPr>
          <w:b w:val="0"/>
          <w:bCs w:val="0"/>
          <w:i w:val="0"/>
        </w:rPr>
      </w:pPr>
      <w:r>
        <w:rPr>
          <w:spacing w:val="-1"/>
          <w:u w:val="single" w:color="000000"/>
        </w:rPr>
        <w:t>Watering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action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9:</w:t>
      </w:r>
      <w:r>
        <w:rPr>
          <w:spacing w:val="-6"/>
          <w:u w:val="single" w:color="000000"/>
        </w:rPr>
        <w:t xml:space="preserve"> </w:t>
      </w:r>
      <w:r>
        <w:t>Wimmera</w:t>
      </w:r>
      <w:r>
        <w:rPr>
          <w:spacing w:val="-9"/>
        </w:rPr>
        <w:t xml:space="preserve"> </w:t>
      </w:r>
      <w:r>
        <w:t>System</w:t>
      </w:r>
    </w:p>
    <w:p w14:paraId="21E5894A" w14:textId="77777777" w:rsidR="008A31B7" w:rsidRDefault="008A31B7">
      <w:pPr>
        <w:spacing w:before="11"/>
        <w:rPr>
          <w:rFonts w:ascii="Century Gothic" w:eastAsia="Century Gothic" w:hAnsi="Century Gothic" w:cs="Century Gothic"/>
          <w:b/>
          <w:bCs/>
          <w:i/>
          <w:sz w:val="14"/>
          <w:szCs w:val="14"/>
        </w:rPr>
      </w:pPr>
    </w:p>
    <w:p w14:paraId="21E5894B" w14:textId="77777777" w:rsidR="008A31B7" w:rsidRDefault="00A84184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</w:t>
      </w:r>
    </w:p>
    <w:p w14:paraId="21E5894C" w14:textId="77777777" w:rsidR="008A31B7" w:rsidRDefault="008A31B7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21E5894D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186" w:hanging="369"/>
        <w:rPr>
          <w:rFonts w:cs="Century Gothic"/>
        </w:rPr>
      </w:pP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2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limited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Mt</w:t>
      </w:r>
      <w:r>
        <w:rPr>
          <w:spacing w:val="-5"/>
        </w:rPr>
        <w:t xml:space="preserve"> </w:t>
      </w:r>
      <w:r>
        <w:rPr>
          <w:spacing w:val="-1"/>
        </w:rPr>
        <w:t>William</w:t>
      </w:r>
      <w:r>
        <w:rPr>
          <w:spacing w:val="-7"/>
        </w:rPr>
        <w:t xml:space="preserve"> </w:t>
      </w:r>
      <w:r>
        <w:rPr>
          <w:spacing w:val="-1"/>
        </w:rPr>
        <w:t>Creek,</w:t>
      </w:r>
      <w:r>
        <w:rPr>
          <w:spacing w:val="-7"/>
        </w:rPr>
        <w:t xml:space="preserve"> </w:t>
      </w:r>
      <w:r>
        <w:t>reaches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t>Wimmera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terminal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(Lakes</w:t>
      </w:r>
      <w:r>
        <w:rPr>
          <w:spacing w:val="-5"/>
        </w:rPr>
        <w:t xml:space="preserve"> </w:t>
      </w:r>
      <w:r>
        <w:rPr>
          <w:spacing w:val="-1"/>
        </w:rPr>
        <w:t>Albacutya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Hindmarsh).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rPr>
          <w:rFonts w:cs="Century Gothic"/>
          <w:spacing w:val="-1"/>
        </w:rPr>
        <w:t>entitlement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‘point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source’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which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limited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Taylors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Lake,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Rockland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Reservoir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Lake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Lonsdale.</w:t>
      </w:r>
    </w:p>
    <w:p w14:paraId="21E5894E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4F" w14:textId="77777777" w:rsidR="008A31B7" w:rsidRDefault="00A84184">
      <w:pPr>
        <w:pStyle w:val="BodyText"/>
        <w:numPr>
          <w:ilvl w:val="0"/>
          <w:numId w:val="12"/>
        </w:numPr>
        <w:tabs>
          <w:tab w:val="left" w:pos="478"/>
        </w:tabs>
        <w:ind w:left="477" w:right="114" w:hanging="369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outlet</w:t>
      </w:r>
      <w:r>
        <w:rPr>
          <w:spacing w:val="-5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Lake</w:t>
      </w:r>
      <w:r>
        <w:rPr>
          <w:spacing w:val="-6"/>
        </w:rPr>
        <w:t xml:space="preserve"> </w:t>
      </w:r>
      <w:r>
        <w:rPr>
          <w:spacing w:val="-1"/>
        </w:rPr>
        <w:t>Lonsdale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Taylors</w:t>
      </w:r>
      <w:r>
        <w:rPr>
          <w:spacing w:val="-5"/>
        </w:rPr>
        <w:t xml:space="preserve"> </w:t>
      </w:r>
      <w:r>
        <w:t>Lake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600</w:t>
      </w:r>
      <w:r>
        <w:rPr>
          <w:spacing w:val="-6"/>
        </w:rPr>
        <w:t xml:space="preserve"> </w:t>
      </w:r>
      <w:r>
        <w:t>ML/day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400</w:t>
      </w:r>
      <w:r>
        <w:rPr>
          <w:spacing w:val="-6"/>
        </w:rPr>
        <w:t xml:space="preserve"> </w:t>
      </w:r>
      <w:r>
        <w:rPr>
          <w:spacing w:val="-1"/>
        </w:rPr>
        <w:t>ML/day</w:t>
      </w:r>
      <w:r>
        <w:rPr>
          <w:spacing w:val="-6"/>
        </w:rPr>
        <w:t xml:space="preserve"> </w:t>
      </w:r>
      <w:r>
        <w:t>respectively.</w:t>
      </w:r>
      <w:r>
        <w:rPr>
          <w:spacing w:val="61"/>
          <w:w w:val="99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7"/>
        </w:rPr>
        <w:t xml:space="preserve"> </w:t>
      </w:r>
      <w:r>
        <w:t>constraints</w:t>
      </w:r>
      <w:r>
        <w:rPr>
          <w:spacing w:val="-8"/>
        </w:rPr>
        <w:t xml:space="preserve"> </w:t>
      </w:r>
      <w:r>
        <w:rPr>
          <w:spacing w:val="-1"/>
        </w:rPr>
        <w:t>limit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regulated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large,</w:t>
      </w:r>
      <w:r>
        <w:rPr>
          <w:spacing w:val="-9"/>
        </w:rPr>
        <w:t xml:space="preserve"> </w:t>
      </w:r>
      <w:r>
        <w:t>bankfull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overbank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70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Wimmera</w:t>
      </w:r>
      <w:r>
        <w:rPr>
          <w:spacing w:val="-9"/>
        </w:rPr>
        <w:t xml:space="preserve"> </w:t>
      </w:r>
      <w:r>
        <w:rPr>
          <w:spacing w:val="-1"/>
        </w:rPr>
        <w:t>River.</w:t>
      </w:r>
    </w:p>
    <w:p w14:paraId="21E58950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51" w14:textId="77777777" w:rsidR="008A31B7" w:rsidRDefault="00A84184">
      <w:pPr>
        <w:pStyle w:val="BodyText"/>
        <w:ind w:right="244"/>
      </w:pPr>
      <w:r>
        <w:rPr>
          <w:i/>
        </w:rPr>
        <w:t>Typical</w:t>
      </w:r>
      <w:r>
        <w:rPr>
          <w:i/>
          <w:spacing w:val="-8"/>
        </w:rPr>
        <w:t xml:space="preserve"> </w:t>
      </w:r>
      <w:r>
        <w:rPr>
          <w:i/>
        </w:rPr>
        <w:t>extent:</w:t>
      </w:r>
      <w:r>
        <w:rPr>
          <w:i/>
          <w:spacing w:val="-9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44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Wimmera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in-channel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sourced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Wimmera-</w:t>
      </w:r>
      <w:r>
        <w:rPr>
          <w:spacing w:val="44"/>
          <w:w w:val="99"/>
        </w:rPr>
        <w:t xml:space="preserve"> </w:t>
      </w:r>
      <w:r>
        <w:rPr>
          <w:spacing w:val="-1"/>
        </w:rPr>
        <w:t>Glenelg</w:t>
      </w:r>
      <w:r>
        <w:rPr>
          <w:spacing w:val="-11"/>
        </w:rPr>
        <w:t xml:space="preserve"> </w:t>
      </w:r>
      <w:r>
        <w:t>headworks</w:t>
      </w:r>
      <w:r>
        <w:rPr>
          <w:spacing w:val="-10"/>
        </w:rPr>
        <w:t xml:space="preserve"> </w:t>
      </w:r>
      <w:r>
        <w:rPr>
          <w:spacing w:val="-1"/>
        </w:rPr>
        <w:t>system.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t>allocations</w:t>
      </w:r>
      <w:r>
        <w:rPr>
          <w:spacing w:val="-10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Wimmera</w:t>
      </w:r>
      <w:r>
        <w:rPr>
          <w:spacing w:val="-9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t>Management</w:t>
      </w:r>
      <w:r>
        <w:rPr>
          <w:spacing w:val="56"/>
          <w:w w:val="99"/>
        </w:rPr>
        <w:t xml:space="preserve"> </w:t>
      </w:r>
      <w:r>
        <w:rPr>
          <w:spacing w:val="-1"/>
        </w:rPr>
        <w:t>Authority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83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regarding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planned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water.</w:t>
      </w:r>
    </w:p>
    <w:p w14:paraId="21E58952" w14:textId="77777777" w:rsidR="008A31B7" w:rsidRDefault="008A31B7">
      <w:pPr>
        <w:sectPr w:rsidR="008A31B7">
          <w:pgSz w:w="11910" w:h="16840"/>
          <w:pgMar w:top="1080" w:right="1040" w:bottom="980" w:left="600" w:header="0" w:footer="787" w:gutter="0"/>
          <w:cols w:space="720"/>
        </w:sectPr>
      </w:pPr>
    </w:p>
    <w:p w14:paraId="21E58953" w14:textId="77777777" w:rsidR="008A31B7" w:rsidRDefault="00A84184">
      <w:pPr>
        <w:pStyle w:val="Heading1"/>
        <w:spacing w:before="12"/>
        <w:rPr>
          <w:b w:val="0"/>
          <w:bCs w:val="0"/>
        </w:rPr>
      </w:pPr>
      <w:bookmarkStart w:id="34" w:name="_bookmark33"/>
      <w:bookmarkEnd w:id="34"/>
      <w:r>
        <w:rPr>
          <w:color w:val="5F4879"/>
          <w:spacing w:val="-1"/>
        </w:rPr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14:paraId="21E58954" w14:textId="77777777" w:rsidR="008A31B7" w:rsidRDefault="00A84184">
      <w:pPr>
        <w:pStyle w:val="Heading2"/>
        <w:spacing w:before="247"/>
        <w:ind w:left="107"/>
        <w:rPr>
          <w:b w:val="0"/>
          <w:bCs w:val="0"/>
        </w:rPr>
      </w:pPr>
      <w:bookmarkStart w:id="35" w:name="_bookmark34"/>
      <w:bookmarkEnd w:id="35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14:paraId="21E58955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956" w14:textId="77777777" w:rsidR="008A31B7" w:rsidRDefault="00A84184">
      <w:pPr>
        <w:pStyle w:val="BodyText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holds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Basin:</w:t>
      </w:r>
    </w:p>
    <w:p w14:paraId="21E58957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58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Goulburn</w:t>
      </w:r>
      <w:r>
        <w:rPr>
          <w:spacing w:val="-10"/>
        </w:rPr>
        <w:t xml:space="preserve"> </w:t>
      </w:r>
      <w:r>
        <w:rPr>
          <w:spacing w:val="-1"/>
        </w:rPr>
        <w:t>(high</w:t>
      </w:r>
      <w:r>
        <w:rPr>
          <w:spacing w:val="-12"/>
        </w:rPr>
        <w:t xml:space="preserve"> </w:t>
      </w:r>
      <w:r>
        <w:rPr>
          <w:spacing w:val="-1"/>
        </w:rPr>
        <w:t>reliability)</w:t>
      </w:r>
    </w:p>
    <w:p w14:paraId="21E58959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95A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Goulburn</w:t>
      </w:r>
      <w:r>
        <w:rPr>
          <w:spacing w:val="-10"/>
        </w:rPr>
        <w:t xml:space="preserve"> </w:t>
      </w:r>
      <w:r>
        <w:rPr>
          <w:spacing w:val="-1"/>
        </w:rPr>
        <w:t>(low</w:t>
      </w:r>
      <w:r>
        <w:rPr>
          <w:spacing w:val="-10"/>
        </w:rPr>
        <w:t xml:space="preserve"> </w:t>
      </w:r>
      <w:r>
        <w:rPr>
          <w:spacing w:val="-1"/>
        </w:rPr>
        <w:t>reliability)</w:t>
      </w:r>
    </w:p>
    <w:p w14:paraId="21E5895B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895C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Campaspe</w:t>
      </w:r>
      <w:r>
        <w:rPr>
          <w:spacing w:val="-11"/>
        </w:rPr>
        <w:t xml:space="preserve"> </w:t>
      </w:r>
      <w:r>
        <w:rPr>
          <w:spacing w:val="-1"/>
        </w:rPr>
        <w:t>(high</w:t>
      </w:r>
      <w:r>
        <w:rPr>
          <w:spacing w:val="-13"/>
        </w:rPr>
        <w:t xml:space="preserve"> </w:t>
      </w:r>
      <w:r>
        <w:rPr>
          <w:spacing w:val="-1"/>
        </w:rPr>
        <w:t>reliability)</w:t>
      </w:r>
    </w:p>
    <w:p w14:paraId="21E5895D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95E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Campaspe</w:t>
      </w:r>
      <w:r>
        <w:rPr>
          <w:spacing w:val="-11"/>
        </w:rPr>
        <w:t xml:space="preserve"> </w:t>
      </w:r>
      <w:r>
        <w:rPr>
          <w:spacing w:val="-1"/>
        </w:rPr>
        <w:t>(low</w:t>
      </w:r>
      <w:r>
        <w:rPr>
          <w:spacing w:val="-11"/>
        </w:rPr>
        <w:t xml:space="preserve"> </w:t>
      </w:r>
      <w:r>
        <w:rPr>
          <w:spacing w:val="-1"/>
        </w:rPr>
        <w:t>reliability)</w:t>
      </w:r>
    </w:p>
    <w:p w14:paraId="21E5895F" w14:textId="77777777" w:rsidR="008A31B7" w:rsidRDefault="008A31B7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21E58960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Loddon</w:t>
      </w:r>
      <w:r>
        <w:rPr>
          <w:spacing w:val="-9"/>
        </w:rPr>
        <w:t xml:space="preserve"> </w:t>
      </w:r>
      <w:r>
        <w:rPr>
          <w:spacing w:val="-1"/>
        </w:rPr>
        <w:t>(high</w:t>
      </w:r>
      <w:r>
        <w:rPr>
          <w:spacing w:val="-11"/>
        </w:rPr>
        <w:t xml:space="preserve"> </w:t>
      </w:r>
      <w:r>
        <w:rPr>
          <w:spacing w:val="-1"/>
        </w:rPr>
        <w:t>reliability)</w:t>
      </w:r>
    </w:p>
    <w:p w14:paraId="21E58961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962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Loddon</w:t>
      </w:r>
      <w:r>
        <w:rPr>
          <w:spacing w:val="-9"/>
        </w:rPr>
        <w:t xml:space="preserve"> </w:t>
      </w:r>
      <w:r>
        <w:rPr>
          <w:spacing w:val="-1"/>
        </w:rPr>
        <w:t>(low</w:t>
      </w:r>
      <w:r>
        <w:rPr>
          <w:spacing w:val="-7"/>
        </w:rPr>
        <w:t xml:space="preserve"> </w:t>
      </w:r>
      <w:r>
        <w:rPr>
          <w:spacing w:val="-1"/>
        </w:rPr>
        <w:t>reliability)</w:t>
      </w:r>
    </w:p>
    <w:p w14:paraId="21E58963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8964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Broken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(high</w:t>
      </w:r>
      <w:r>
        <w:rPr>
          <w:spacing w:val="-9"/>
        </w:rPr>
        <w:t xml:space="preserve"> </w:t>
      </w:r>
      <w:r>
        <w:rPr>
          <w:spacing w:val="-1"/>
        </w:rPr>
        <w:t>reliability)</w:t>
      </w:r>
    </w:p>
    <w:p w14:paraId="21E58965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966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Broken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(low</w:t>
      </w:r>
      <w:r>
        <w:rPr>
          <w:spacing w:val="-7"/>
        </w:rPr>
        <w:t xml:space="preserve"> </w:t>
      </w:r>
      <w:r>
        <w:rPr>
          <w:spacing w:val="-1"/>
        </w:rPr>
        <w:t>reliability)</w:t>
      </w:r>
    </w:p>
    <w:p w14:paraId="21E58967" w14:textId="77777777" w:rsidR="008A31B7" w:rsidRDefault="008A31B7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21E58968" w14:textId="77777777" w:rsidR="008A31B7" w:rsidRDefault="00A84184">
      <w:pPr>
        <w:pStyle w:val="BodyText"/>
        <w:numPr>
          <w:ilvl w:val="0"/>
          <w:numId w:val="12"/>
        </w:numPr>
        <w:tabs>
          <w:tab w:val="left" w:pos="466"/>
        </w:tabs>
        <w:ind w:left="465" w:hanging="357"/>
      </w:pPr>
      <w:r>
        <w:rPr>
          <w:spacing w:val="-1"/>
        </w:rPr>
        <w:t>Ovens</w:t>
      </w:r>
      <w:r>
        <w:rPr>
          <w:spacing w:val="-10"/>
        </w:rPr>
        <w:t xml:space="preserve"> </w:t>
      </w:r>
      <w:r>
        <w:rPr>
          <w:spacing w:val="-1"/>
        </w:rPr>
        <w:t>(high</w:t>
      </w:r>
      <w:r>
        <w:rPr>
          <w:spacing w:val="-10"/>
        </w:rPr>
        <w:t xml:space="preserve"> </w:t>
      </w:r>
      <w:r>
        <w:rPr>
          <w:spacing w:val="-1"/>
        </w:rPr>
        <w:t>reliability)</w:t>
      </w:r>
    </w:p>
    <w:p w14:paraId="21E58969" w14:textId="77777777" w:rsidR="008A31B7" w:rsidRDefault="008A31B7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21E5896A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t>Wimmera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2"/>
        </w:rPr>
        <w:t>(low</w:t>
      </w:r>
      <w:r>
        <w:rPr>
          <w:spacing w:val="-9"/>
        </w:rPr>
        <w:t xml:space="preserve"> </w:t>
      </w:r>
      <w:r>
        <w:rPr>
          <w:spacing w:val="-1"/>
        </w:rPr>
        <w:t>reliability)</w:t>
      </w:r>
    </w:p>
    <w:p w14:paraId="21E5896B" w14:textId="77777777" w:rsidR="008A31B7" w:rsidRDefault="008A31B7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21E5896C" w14:textId="77777777" w:rsidR="008A31B7" w:rsidRDefault="00A84184">
      <w:pPr>
        <w:pStyle w:val="BodyText"/>
        <w:ind w:right="121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5">
        <w:r>
          <w:rPr>
            <w:color w:val="0000FF"/>
            <w:w w:val="95"/>
            <w:u w:val="single" w:color="0000FF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</w:t>
      </w:r>
      <w:hyperlink r:id="rId46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commonwealth-environmental-water/how-much</w:t>
        </w:r>
        <w:r>
          <w:rPr>
            <w:color w:val="0000FF"/>
            <w:spacing w:val="-18"/>
            <w:u w:val="single" w:color="0000FF"/>
          </w:rPr>
          <w:t xml:space="preserve"> </w:t>
        </w:r>
      </w:hyperlink>
      <w:r>
        <w:t>and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updated</w:t>
      </w:r>
      <w:r>
        <w:rPr>
          <w:spacing w:val="-18"/>
        </w:rPr>
        <w:t xml:space="preserve"> </w:t>
      </w:r>
      <w:r>
        <w:rPr>
          <w:spacing w:val="-1"/>
        </w:rPr>
        <w:t>monthly.</w:t>
      </w:r>
    </w:p>
    <w:p w14:paraId="21E5896D" w14:textId="77777777" w:rsidR="008A31B7" w:rsidRDefault="008A31B7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21E5896E" w14:textId="77777777" w:rsidR="008A31B7" w:rsidRDefault="00A84184">
      <w:pPr>
        <w:pStyle w:val="Heading2"/>
        <w:spacing w:before="55"/>
        <w:ind w:left="107"/>
        <w:rPr>
          <w:b w:val="0"/>
          <w:bCs w:val="0"/>
        </w:rPr>
      </w:pPr>
      <w:bookmarkStart w:id="36" w:name="_bookmark35"/>
      <w:bookmarkEnd w:id="36"/>
      <w:r>
        <w:rPr>
          <w:color w:val="5F4879"/>
        </w:rPr>
        <w:t>Other</w:t>
      </w:r>
      <w:r>
        <w:rPr>
          <w:color w:val="5F4879"/>
          <w:spacing w:val="-9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water</w:t>
      </w:r>
    </w:p>
    <w:p w14:paraId="21E5896F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970" w14:textId="77777777" w:rsidR="008A31B7" w:rsidRDefault="00A84184">
      <w:pPr>
        <w:pStyle w:val="BodyText"/>
        <w:ind w:right="114"/>
      </w:pPr>
      <w:r>
        <w:t>Ot</w:t>
      </w:r>
      <w:r>
        <w:t>her</w:t>
      </w:r>
      <w:r>
        <w:rPr>
          <w:spacing w:val="-9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complement</w:t>
      </w:r>
      <w:r>
        <w:rPr>
          <w:spacing w:val="-6"/>
        </w:rPr>
        <w:t xml:space="preserve"> </w:t>
      </w:r>
      <w:r>
        <w:t>Commonwealth</w:t>
      </w:r>
      <w:r>
        <w:rPr>
          <w:spacing w:val="26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include:</w:t>
      </w:r>
    </w:p>
    <w:p w14:paraId="21E58971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72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rPr>
          <w:spacing w:val="-1"/>
        </w:rPr>
        <w:t>Environment</w:t>
      </w:r>
      <w:r>
        <w:rPr>
          <w:spacing w:val="-8"/>
        </w:rPr>
        <w:t xml:space="preserve"> </w:t>
      </w:r>
      <w:r>
        <w:rPr>
          <w:spacing w:val="-1"/>
        </w:rPr>
        <w:t>Entitlement</w:t>
      </w:r>
      <w:r>
        <w:rPr>
          <w:spacing w:val="-7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Living</w:t>
      </w:r>
      <w:r>
        <w:rPr>
          <w:spacing w:val="-7"/>
        </w:rPr>
        <w:t xml:space="preserve"> </w:t>
      </w:r>
      <w:r>
        <w:rPr>
          <w:spacing w:val="-1"/>
        </w:rPr>
        <w:t>Murray</w:t>
      </w:r>
      <w:r>
        <w:rPr>
          <w:spacing w:val="-9"/>
        </w:rPr>
        <w:t xml:space="preserve"> </w:t>
      </w:r>
      <w:r>
        <w:t>Program:</w:t>
      </w:r>
      <w:r>
        <w:rPr>
          <w:spacing w:val="-11"/>
        </w:rPr>
        <w:t xml:space="preserve"> </w:t>
      </w:r>
      <w: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</w:t>
      </w:r>
    </w:p>
    <w:p w14:paraId="21E58973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74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rPr>
          <w:spacing w:val="-1"/>
        </w:rPr>
        <w:t>Bulk</w:t>
      </w:r>
      <w:r>
        <w:rPr>
          <w:spacing w:val="-8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rPr>
          <w:spacing w:val="-1"/>
        </w:rPr>
        <w:t>(River</w:t>
      </w:r>
      <w:r>
        <w:rPr>
          <w:spacing w:val="-8"/>
        </w:rPr>
        <w:t xml:space="preserve"> </w:t>
      </w:r>
      <w:r>
        <w:rPr>
          <w:spacing w:val="-1"/>
        </w:rPr>
        <w:t>Murray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Flora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Fauna):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</w:p>
    <w:p w14:paraId="21E58975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76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rPr>
          <w:spacing w:val="-1"/>
        </w:rPr>
        <w:t>Goulburn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Entitlement:</w:t>
      </w:r>
      <w:r>
        <w:rPr>
          <w:spacing w:val="-14"/>
        </w:rPr>
        <w:t xml:space="preserve"> </w:t>
      </w:r>
      <w:r>
        <w:rPr>
          <w:spacing w:val="-1"/>
        </w:rPr>
        <w:t>Victorian</w:t>
      </w:r>
      <w:r>
        <w:rPr>
          <w:spacing w:val="-11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-1"/>
        </w:rPr>
        <w:t>Water</w:t>
      </w:r>
    </w:p>
    <w:p w14:paraId="21E58977" w14:textId="77777777" w:rsidR="008A31B7" w:rsidRDefault="008A31B7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21E58978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rPr>
          <w:spacing w:val="-1"/>
        </w:rPr>
        <w:t>Campaspe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13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rPr>
          <w:spacing w:val="-1"/>
        </w:rPr>
        <w:t>Entitlement:</w:t>
      </w:r>
      <w:r>
        <w:rPr>
          <w:spacing w:val="-14"/>
        </w:rPr>
        <w:t xml:space="preserve"> </w:t>
      </w:r>
      <w:r>
        <w:t>Victorian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2"/>
        </w:rPr>
        <w:t xml:space="preserve"> </w:t>
      </w:r>
      <w:r>
        <w:t>Water</w:t>
      </w:r>
    </w:p>
    <w:p w14:paraId="21E58979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7A" w14:textId="77777777" w:rsidR="008A31B7" w:rsidRDefault="00A84184">
      <w:pPr>
        <w:pStyle w:val="BodyText"/>
        <w:numPr>
          <w:ilvl w:val="0"/>
          <w:numId w:val="12"/>
        </w:numPr>
        <w:tabs>
          <w:tab w:val="left" w:pos="468"/>
        </w:tabs>
        <w:ind w:left="468" w:hanging="360"/>
      </w:pPr>
      <w:r>
        <w:rPr>
          <w:spacing w:val="-1"/>
        </w:rPr>
        <w:t>Bulk</w:t>
      </w:r>
      <w:r>
        <w:rPr>
          <w:spacing w:val="-10"/>
        </w:rPr>
        <w:t xml:space="preserve"> </w:t>
      </w:r>
      <w:r>
        <w:t>Entitlement</w:t>
      </w:r>
      <w:r>
        <w:rPr>
          <w:spacing w:val="-9"/>
        </w:rPr>
        <w:t xml:space="preserve"> </w:t>
      </w:r>
      <w:r>
        <w:rPr>
          <w:spacing w:val="-1"/>
        </w:rPr>
        <w:t>(Loddon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11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Reserve):</w:t>
      </w:r>
      <w:r>
        <w:rPr>
          <w:spacing w:val="-12"/>
        </w:rPr>
        <w:t xml:space="preserve"> </w:t>
      </w:r>
      <w:r>
        <w:t>Victorian</w:t>
      </w:r>
      <w:r>
        <w:rPr>
          <w:spacing w:val="-10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</w:t>
      </w:r>
    </w:p>
    <w:p w14:paraId="21E5897B" w14:textId="77777777" w:rsidR="008A31B7" w:rsidRDefault="008A31B7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21E5897C" w14:textId="77777777" w:rsidR="008A31B7" w:rsidRDefault="00A84184">
      <w:pPr>
        <w:pStyle w:val="Heading2"/>
        <w:ind w:left="107"/>
        <w:rPr>
          <w:b w:val="0"/>
          <w:bCs w:val="0"/>
        </w:rPr>
      </w:pPr>
      <w:bookmarkStart w:id="37" w:name="_bookmark36"/>
      <w:bookmarkEnd w:id="37"/>
      <w:r>
        <w:rPr>
          <w:color w:val="5F4879"/>
        </w:rPr>
        <w:t>Planned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14:paraId="21E5897D" w14:textId="77777777" w:rsidR="008A31B7" w:rsidRDefault="008A31B7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21E5897E" w14:textId="77777777" w:rsidR="008A31B7" w:rsidRDefault="00A84184">
      <w:pPr>
        <w:pStyle w:val="BodyText"/>
        <w:ind w:right="263"/>
        <w:rPr>
          <w:rFonts w:cs="Century Gothic"/>
        </w:rPr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3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various</w:t>
      </w:r>
      <w:r>
        <w:rPr>
          <w:spacing w:val="65"/>
          <w:w w:val="99"/>
        </w:rPr>
        <w:t xml:space="preserve"> </w:t>
      </w:r>
      <w:r>
        <w:rPr>
          <w:spacing w:val="-1"/>
        </w:rPr>
        <w:t>bulk</w:t>
      </w:r>
      <w:r>
        <w:rPr>
          <w:spacing w:val="-7"/>
        </w:rPr>
        <w:t xml:space="preserve"> </w:t>
      </w:r>
      <w:r>
        <w:t>entitlements</w:t>
      </w:r>
      <w:r>
        <w:rPr>
          <w:spacing w:val="-10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specify</w:t>
      </w:r>
      <w:r>
        <w:rPr>
          <w:spacing w:val="-9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rPr>
          <w:spacing w:val="-1"/>
        </w:rPr>
        <w:t>passing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 xml:space="preserve">for </w:t>
      </w:r>
      <w:r>
        <w:t>each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Victorian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t>(referred</w:t>
      </w:r>
      <w:r>
        <w:rPr>
          <w:spacing w:val="73"/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rPr>
          <w:spacing w:val="-1"/>
        </w:rPr>
        <w:t>document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rFonts w:cs="Century Gothic"/>
        </w:rPr>
        <w:t>‘planned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water’).</w:t>
      </w:r>
    </w:p>
    <w:p w14:paraId="21E5897F" w14:textId="77777777" w:rsidR="008A31B7" w:rsidRDefault="008A31B7">
      <w:pPr>
        <w:rPr>
          <w:rFonts w:ascii="Century Gothic" w:eastAsia="Century Gothic" w:hAnsi="Century Gothic" w:cs="Century Gothic"/>
        </w:rPr>
        <w:sectPr w:rsidR="008A31B7">
          <w:pgSz w:w="11910" w:h="16840"/>
          <w:pgMar w:top="1100" w:right="1040" w:bottom="980" w:left="600" w:header="0" w:footer="787" w:gutter="0"/>
          <w:cols w:space="720"/>
        </w:sectPr>
      </w:pPr>
    </w:p>
    <w:p w14:paraId="21E58980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1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2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3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4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5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6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7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8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9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A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B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C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D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E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8F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0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1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2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3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4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5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6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7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8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9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A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B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C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D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E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9F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0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1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2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3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4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5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6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7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8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9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A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B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C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AD" w14:textId="77777777" w:rsidR="008A31B7" w:rsidRDefault="008A31B7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21E589AE" w14:textId="345E7558" w:rsidR="008A31B7" w:rsidRDefault="00A84184">
      <w:pPr>
        <w:spacing w:line="40" w:lineRule="atLeast"/>
        <w:ind w:left="28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21E58A07" wp14:editId="6FFC127F">
                <wp:extent cx="7524115" cy="25400"/>
                <wp:effectExtent l="8255" t="3810" r="1905" b="8890"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27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32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392D73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8Jz70A&#10;AADbAAAADwAAAGRycy9kb3ducmV2LnhtbERPzYrCMBC+L/gOYQRva2plVapRRFCE9WL1AYZmbIPN&#10;pDZR69ubg+Dx4/tfrDpbiwe13jhWMBomIIgLpw2XCs6n7e8MhA/IGmvHpOBFHlbL3s8CM+2efKRH&#10;HkoRQ9hnqKAKocmk9EVFFv3QNcSRu7jWYoiwLaVu8RnDbS3TJJlIi4ZjQ4UNbSoqrvndKjB4Tnej&#10;4/RV4EX+/9EYNwdzU2rQ79ZzEIG68BV/3HutII1j45f4A+Ty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/8Jz70AAADbAAAADwAAAAAAAAAAAAAAAACYAgAAZHJzL2Rvd25yZXYu&#10;eG1sUEsFBgAAAAAEAAQA9QAAAIIDAAAAAA==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OI8EA&#10;AADbAAAADwAAAGRycy9kb3ducmV2LnhtbERPy2oCMRTdC/2HcAvdaUYHShmNoqVCFwpq6/4yuU5G&#10;JzfDJM7Dr28WQpeH816seluJlhpfOlYwnSQgiHOnSy4U/P5sxx8gfEDWWDkmBQN5WC1fRgvMtOv4&#10;SO0pFCKGsM9QgQmhzqT0uSGLfuJq4shdXGMxRNgUUjfYxXBbyVmSvEuLJccGgzV9Gspvp7tVsDvj&#10;5jyUxy+TX/ePe+r1wV/3Sr299us5iEB9+Bc/3d9aQRrXxy/x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RziPBAAAA2wAAAA8AAAAAAAAAAAAAAAAAmAIAAGRycy9kb3du&#10;cmV2LnhtbFBLBQYAAAAABAAEAPUAAACGAwAAAAA=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1z8IA&#10;AADbAAAADwAAAGRycy9kb3ducmV2LnhtbESPQYvCMBSE7wv+h/AEb9tUBZGuUVQUPCiou94fzdum&#10;bvNSmqjVX28EYY/DzHzDTGatrcSVGl86VtBPUhDEudMlFwp+vtefYxA+IGusHJOCO3mYTTsfE8y0&#10;u/GBrsdQiAhhn6ECE0KdSelzQxZ94mri6P26xmKIsimkbvAW4baSgzQdSYslxwWDNS0N5X/Hi1Ww&#10;PeHidC8PK5Ofd4/L0Ou9P++U6nXb+ReIQG34D7/bG61gOIDXl/g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/XPwgAAANsAAAAPAAAAAAAAAAAAAAAAAJgCAABkcnMvZG93&#10;bnJldi54bWxQSwUGAAAAAAQABAD1AAAAhwMAAAAA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21E589AF" w14:textId="77777777" w:rsidR="008A31B7" w:rsidRDefault="008A31B7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E589B0" w14:textId="77777777" w:rsidR="008A31B7" w:rsidRDefault="008A31B7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21E589B1" w14:textId="34A38CCF" w:rsidR="008A31B7" w:rsidRDefault="00A84184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608" behindDoc="0" locked="0" layoutInCell="1" allowOverlap="1" wp14:anchorId="21E58A09" wp14:editId="1729AB76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21E589B2" w14:textId="77777777" w:rsidR="008A31B7" w:rsidRDefault="00A8418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21E589B3" w14:textId="77777777" w:rsidR="008A31B7" w:rsidRDefault="00A8418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48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21E589B4" w14:textId="77777777" w:rsidR="008A31B7" w:rsidRDefault="00A8418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49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21E589B5" w14:textId="59223405" w:rsidR="008A31B7" w:rsidRDefault="00A84184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84" behindDoc="0" locked="0" layoutInCell="1" allowOverlap="1" wp14:anchorId="21E58A0A" wp14:editId="015FF40C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0" r="889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32B22" id="Group 2" o:spid="_x0000_s1026" style="position:absolute;margin-left:68.35pt;margin-top:5.75pt;width:9.7pt;height:8.45pt;z-index:2584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8Wz/BAAAA2wAAAA8AAABkcnMvZG93bnJldi54bWxEj82qwjAQhfcXfIcwgrtrqgtvrUYRURC8&#10;IP6A26EZ22IzKU1s69sbQXA3wznnmzPzZWdK0VDtCssKRsMIBHFqdcGZgst5+xuDcB5ZY2mZFDzJ&#10;wXLR+5ljom3LR2pOPhMBwi5BBbn3VSKlS3My6Ia2Ig7azdYGfVjrTOoa2wA3pRxH0UQaLDhcyLGi&#10;dU7p/fQwgWL/D3Fb2M2d/qax2V+b1J8PSg363WoGwlPnv+ZPeqdD/Qm8fwkD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8Wz/BAAAA2wAAAA8AAAAAAAAAAAAAAAAAnwIA&#10;AGRycy9kb3ducmV2LnhtbFBLBQYAAAAABAAEAPcAAACNAwAAAAA=&#10;">
                  <v:imagedata r:id="rId51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3tsQA&#10;AADbAAAADwAAAGRycy9kb3ducmV2LnhtbESPQWvCQBCF7wX/wzJCb3VjBWlTVylCoRakaQzY45Ad&#10;k9DsbNjdavz3zqHQ2wzvzXvfrDaj69WZQuw8G5jPMlDEtbcdNwaqw9vDE6iYkC32nsnAlSJs1pO7&#10;FebWX/iLzmVqlIRwzNFAm9KQax3rlhzGmR+IRTv54DDJGhptA14k3PX6McuW2mHH0tDiQNuW6p/y&#10;1xn4OFaFp131HfeL8jOduqJ4DoUx99Px9QVUojH9m/+u363gC6z8Ig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t7bEAAAA2wAAAA8AAAAAAAAAAAAAAAAAmAIAAGRycy9k&#10;b3ducmV2LnhtbFBLBQYAAAAABAAEAPUAAACJAwAAAAA=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SLcIA&#10;AADbAAAADwAAAGRycy9kb3ducmV2LnhtbERP32vCMBB+F/Y/hBv4puk2GFqNZQwGmyDWrjAfj+Zs&#10;y5pLSbJa//tFEHy7j+/nrbPRdGIg51vLCp7mCQjiyuqWawXl98dsAcIHZI2dZVJwIQ/Z5mGyxlTb&#10;Mx9oKEItYgj7FBU0IfSplL5qyKCf2544cifrDIYIXS21w3MMN518TpJXabDl2NBgT+8NVb/Fn1Gw&#10;/SlzS1/l0e9ein04tXm+dLlS08fxbQUi0Bju4pv7U8f5S7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hItwgAAANsAAAAPAAAAAAAAAAAAAAAAAJgCAABkcnMvZG93&#10;bnJldi54bWxQSwUGAAAAAAQABAD1AAAAhwMAAAAA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xDc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T1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xxDcAAAADbAAAADwAAAAAAAAAAAAAAAACYAgAAZHJzL2Rvd25y&#10;ZXYueG1sUEsFBgAAAAAEAAQA9QAAAIUDAAAAAA=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UlsQA&#10;AADbAAAADwAAAGRycy9kb3ducmV2LnhtbESPQWvCQBSE74L/YXlCb7qJhaKpaxCh0BaKMQba4yP7&#10;TEKzb8PuVtN/7xYKHoeZ+YbZ5KPpxYWc7ywrSBcJCOLa6o4bBdXpZb4C4QOyxt4yKfglD/l2Otlg&#10;pu2Vj3QpQyMihH2GCtoQhkxKX7dk0C/sQBy9s3UGQ5SukdrhNcJNL5dJ8iQNdhwXWhxo31L9Xf4Y&#10;Be+fVWHprfryH4/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1JbEAAAA2wAAAA8AAAAAAAAAAAAAAAAAmAIAAGRycy9k&#10;b3ducmV2LnhtbFBLBQYAAAAABAAEAPUAAACJAwAAAAA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K4cQA&#10;AADbAAAADwAAAGRycy9kb3ducmV2LnhtbESPQWvCQBSE74L/YXlCb2ZjCkVTVylCoS0UYwzY4yP7&#10;TEKzb8PuVtN/7xYKHoeZ+YZZb0fTiws531lWsEhSEMS11R03Cqrj63wJwgdkjb1lUvBLHrab6WSN&#10;ubZXPtClDI2IEPY5KmhDGHIpfd2SQZ/YgTh6Z+sMhihdI7XDa4SbXmZp+iQNdhwXWhxo11L9Xf4Y&#10;BR+nqrD0Xn35z8dyH85dUaxcodTDbHx5BhFoDPfwf/tNK8gy+Ps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SuHEAAAA2wAAAA8AAAAAAAAAAAAAAAAAmAIAAGRycy9k&#10;b3ducmV2LnhtbFBLBQYAAAAABAAEAPUAAACJAwAAAAA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vesMA&#10;AADbAAAADwAAAGRycy9kb3ducmV2LnhtbESPQWvCQBSE7wX/w/IEb3WjgtTUVUQQakGMMdAeH9ln&#10;Epp9G3a3mv57VxB6HGbmG2a57k0rruR8Y1nBZJyAIC6tbrhSUJx3r28gfEDW2FomBX/kYb0avCwx&#10;1fbGJ7rmoRIRwj5FBXUIXSqlL2sy6Me2I47exTqDIUpXSe3wFuGmldMkmUuDDceFGjva1lT+5L9G&#10;wedXkVnaF9/+MMuP4dJk2cJlSo2G/eYdRKA+/Ief7Q+tYDq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vesMAAADbAAAADwAAAAAAAAAAAAAAAACYAgAAZHJzL2Rv&#10;d25yZXYueG1sUEsFBgAAAAAEAAQA9QAAAIgDAAAAAA=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3DsQA&#10;AADbAAAADwAAAGRycy9kb3ducmV2LnhtbESPQWvCQBSE74X+h+UVvNVNVcR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dw7EAAAA2wAAAA8AAAAAAAAAAAAAAAAAmAIAAGRycy9k&#10;b3ducmV2LnhtbFBLBQYAAAAABAAEAPUAAACJAwAAAAA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21E589B6" w14:textId="77777777" w:rsidR="008A31B7" w:rsidRDefault="00A84184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8A31B7">
      <w:footerReference w:type="default" r:id="rId5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58A1B" w14:textId="77777777" w:rsidR="00000000" w:rsidRDefault="00A84184">
      <w:r>
        <w:separator/>
      </w:r>
    </w:p>
  </w:endnote>
  <w:endnote w:type="continuationSeparator" w:id="0">
    <w:p w14:paraId="21E58A1D" w14:textId="77777777" w:rsidR="00000000" w:rsidRDefault="00A84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3490F" w14:textId="77777777" w:rsidR="00A84184" w:rsidRDefault="00A84184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12" w14:textId="6836201D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400" behindDoc="1" locked="0" layoutInCell="1" allowOverlap="1" wp14:anchorId="21E58A1E" wp14:editId="3434CA00">
              <wp:simplePos x="0" y="0"/>
              <wp:positionH relativeFrom="page">
                <wp:posOffset>3471545</wp:posOffset>
              </wp:positionH>
              <wp:positionV relativeFrom="page">
                <wp:posOffset>9947910</wp:posOffset>
              </wp:positionV>
              <wp:extent cx="153670" cy="152400"/>
              <wp:effectExtent l="4445" t="381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8" w14:textId="77777777" w:rsidR="008A31B7" w:rsidRDefault="00A8418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6" type="#_x0000_t202" style="position:absolute;margin-left:273.35pt;margin-top:783.3pt;width:12.1pt;height:12pt;z-index:-1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" filled="f" stroked="f">
              <v:textbox inset="0,0,0,0">
                <w:txbxContent>
                  <w:p w14:paraId="21E58AE8" w14:textId="77777777" w:rsidR="008A31B7" w:rsidRDefault="00A8418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13" w14:textId="3E83C23E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424" behindDoc="1" locked="0" layoutInCell="1" allowOverlap="1" wp14:anchorId="21E58A1F" wp14:editId="41AA54CB">
              <wp:simplePos x="0" y="0"/>
              <wp:positionH relativeFrom="page">
                <wp:posOffset>5268595</wp:posOffset>
              </wp:positionH>
              <wp:positionV relativeFrom="page">
                <wp:posOffset>6816090</wp:posOffset>
              </wp:positionV>
              <wp:extent cx="179070" cy="152400"/>
              <wp:effectExtent l="1270" t="0" r="635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9" w14:textId="77777777" w:rsidR="008A31B7" w:rsidRDefault="00A8418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7" type="#_x0000_t202" style="position:absolute;margin-left:414.85pt;margin-top:536.7pt;width:14.1pt;height:12pt;z-index:-17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BksAIAAK8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" filled="f" stroked="f">
              <v:textbox inset="0,0,0,0">
                <w:txbxContent>
                  <w:p w14:paraId="21E58AE9" w14:textId="77777777" w:rsidR="008A31B7" w:rsidRDefault="00A8418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14" w14:textId="36D8513B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448" behindDoc="1" locked="0" layoutInCell="1" allowOverlap="1" wp14:anchorId="21E58A20" wp14:editId="5003A4DB">
              <wp:simplePos x="0" y="0"/>
              <wp:positionH relativeFrom="page">
                <wp:posOffset>3569335</wp:posOffset>
              </wp:positionH>
              <wp:positionV relativeFrom="page">
                <wp:posOffset>9757410</wp:posOffset>
              </wp:positionV>
              <wp:extent cx="153670" cy="152400"/>
              <wp:effectExtent l="0" t="381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A" w14:textId="77777777" w:rsidR="008A31B7" w:rsidRDefault="00A8418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8" type="#_x0000_t202" style="position:absolute;margin-left:281.05pt;margin-top:768.3pt;width:12.1pt;height:12pt;z-index:-17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ruOsAIAAK8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" filled="f" stroked="f">
              <v:textbox inset="0,0,0,0">
                <w:txbxContent>
                  <w:p w14:paraId="21E58AEA" w14:textId="77777777" w:rsidR="008A31B7" w:rsidRDefault="00A8418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15" w14:textId="7DF5F0A3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472" behindDoc="1" locked="0" layoutInCell="1" allowOverlap="1" wp14:anchorId="21E58A21" wp14:editId="182C7E4C">
              <wp:simplePos x="0" y="0"/>
              <wp:positionH relativeFrom="page">
                <wp:posOffset>3556635</wp:posOffset>
              </wp:positionH>
              <wp:positionV relativeFrom="page">
                <wp:posOffset>10052685</wp:posOffset>
              </wp:positionV>
              <wp:extent cx="179070" cy="152400"/>
              <wp:effectExtent l="3810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B" w14:textId="77777777" w:rsidR="008A31B7" w:rsidRDefault="00A8418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9" type="#_x0000_t202" style="position:absolute;margin-left:280.05pt;margin-top:791.55pt;width:14.1pt;height:12pt;z-index:-17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HRrwIAALA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" filled="f" stroked="f">
              <v:textbox inset="0,0,0,0">
                <w:txbxContent>
                  <w:p w14:paraId="21E58AEB" w14:textId="77777777" w:rsidR="008A31B7" w:rsidRDefault="00A8418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16" w14:textId="77777777" w:rsidR="008A31B7" w:rsidRDefault="008A31B7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1D96B" w14:textId="77777777" w:rsidR="00A84184" w:rsidRDefault="00A841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8E35E" w14:textId="77777777" w:rsidR="00A84184" w:rsidRDefault="00A8418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0C" w14:textId="6B501538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256" behindDoc="1" locked="0" layoutInCell="1" allowOverlap="1" wp14:anchorId="21E58A18" wp14:editId="185761D0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63830" cy="152400"/>
              <wp:effectExtent l="0" t="127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2" w14:textId="77777777" w:rsidR="008A31B7" w:rsidRDefault="00A84184">
                          <w:pPr>
                            <w:pStyle w:val="BodyText"/>
                            <w:spacing w:line="223" w:lineRule="exact"/>
                            <w:ind w:left="116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0" type="#_x0000_t202" style="position:absolute;margin-left:293.15pt;margin-top:796.6pt;width:12.9pt;height:12pt;z-index:-17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1osgIAALE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" filled="f" stroked="f">
              <v:textbox inset="0,0,0,0">
                <w:txbxContent>
                  <w:p w14:paraId="21E58AE2" w14:textId="77777777" w:rsidR="008A31B7" w:rsidRDefault="00A84184">
                    <w:pPr>
                      <w:pStyle w:val="BodyText"/>
                      <w:spacing w:line="223" w:lineRule="exact"/>
                      <w:ind w:left="116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0D" w14:textId="07D471EC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280" behindDoc="1" locked="0" layoutInCell="1" allowOverlap="1" wp14:anchorId="21E58A19" wp14:editId="5506FAE8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3" w14:textId="77777777" w:rsidR="008A31B7" w:rsidRDefault="00A8418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1" type="#_x0000_t202" style="position:absolute;margin-left:291.6pt;margin-top:796.6pt;width:12.1pt;height:12pt;z-index:-17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l/sA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" filled="f" stroked="f">
              <v:textbox inset="0,0,0,0">
                <w:txbxContent>
                  <w:p w14:paraId="21E58AE3" w14:textId="77777777" w:rsidR="008A31B7" w:rsidRDefault="00A8418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0E" w14:textId="14379279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304" behindDoc="1" locked="0" layoutInCell="1" allowOverlap="1" wp14:anchorId="21E58A1A" wp14:editId="26D35383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4" w14:textId="77777777" w:rsidR="008A31B7" w:rsidRDefault="00A8418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2" type="#_x0000_t202" style="position:absolute;margin-left:290.6pt;margin-top:796.6pt;width:14.1pt;height:12pt;z-index:-1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30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" filled="f" stroked="f">
              <v:textbox inset="0,0,0,0">
                <w:txbxContent>
                  <w:p w14:paraId="21E58AE4" w14:textId="77777777" w:rsidR="008A31B7" w:rsidRDefault="00A8418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0F" w14:textId="6AA61DDE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328" behindDoc="1" locked="0" layoutInCell="1" allowOverlap="1" wp14:anchorId="21E58A1B" wp14:editId="35251512">
              <wp:simplePos x="0" y="0"/>
              <wp:positionH relativeFrom="page">
                <wp:posOffset>7668895</wp:posOffset>
              </wp:positionH>
              <wp:positionV relativeFrom="page">
                <wp:posOffset>10116820</wp:posOffset>
              </wp:positionV>
              <wp:extent cx="179070" cy="152400"/>
              <wp:effectExtent l="1270" t="1270" r="635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5" w14:textId="77777777" w:rsidR="008A31B7" w:rsidRDefault="00A8418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3" type="#_x0000_t202" style="position:absolute;margin-left:603.85pt;margin-top:796.6pt;width:14.1pt;height:12pt;z-index:-17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S3KsAIAALA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" filled="f" stroked="f">
              <v:textbox inset="0,0,0,0">
                <w:txbxContent>
                  <w:p w14:paraId="21E58AE5" w14:textId="77777777" w:rsidR="008A31B7" w:rsidRDefault="00A8418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10" w14:textId="69CBE2B1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352" behindDoc="1" locked="0" layoutInCell="1" allowOverlap="1" wp14:anchorId="21E58A1C" wp14:editId="261AB62F">
              <wp:simplePos x="0" y="0"/>
              <wp:positionH relativeFrom="page">
                <wp:posOffset>7681595</wp:posOffset>
              </wp:positionH>
              <wp:positionV relativeFrom="page">
                <wp:posOffset>10116820</wp:posOffset>
              </wp:positionV>
              <wp:extent cx="153670" cy="152400"/>
              <wp:effectExtent l="4445" t="1270" r="381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6" w14:textId="77777777" w:rsidR="008A31B7" w:rsidRDefault="00A84184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4" type="#_x0000_t202" style="position:absolute;margin-left:604.85pt;margin-top:796.6pt;width:12.1pt;height:12pt;z-index:-17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" filled="f" stroked="f">
              <v:textbox inset="0,0,0,0">
                <w:txbxContent>
                  <w:p w14:paraId="21E58AE6" w14:textId="77777777" w:rsidR="008A31B7" w:rsidRDefault="00A84184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8A11" w14:textId="391EF58E" w:rsidR="008A31B7" w:rsidRDefault="00A84184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46376" behindDoc="1" locked="0" layoutInCell="1" allowOverlap="1" wp14:anchorId="21E58A1D" wp14:editId="009A4392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58AE7" w14:textId="77777777" w:rsidR="008A31B7" w:rsidRDefault="00A84184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58A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5" type="#_x0000_t202" style="position:absolute;margin-left:272.35pt;margin-top:783.3pt;width:14.1pt;height:12pt;z-index:-17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" filled="f" stroked="f">
              <v:textbox inset="0,0,0,0">
                <w:txbxContent>
                  <w:p w14:paraId="21E58AE7" w14:textId="77777777" w:rsidR="008A31B7" w:rsidRDefault="00A84184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58A17" w14:textId="77777777" w:rsidR="00000000" w:rsidRDefault="00A84184">
      <w:r>
        <w:separator/>
      </w:r>
    </w:p>
  </w:footnote>
  <w:footnote w:type="continuationSeparator" w:id="0">
    <w:p w14:paraId="21E58A19" w14:textId="77777777" w:rsidR="00000000" w:rsidRDefault="00A84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8A1A9" w14:textId="77777777" w:rsidR="00A84184" w:rsidRDefault="00A841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48202" w14:textId="77777777" w:rsidR="00A84184" w:rsidRDefault="00A8418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BD203" w14:textId="77777777" w:rsidR="00A84184" w:rsidRDefault="00A841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2075F"/>
    <w:multiLevelType w:val="hybridMultilevel"/>
    <w:tmpl w:val="026C57A8"/>
    <w:lvl w:ilvl="0" w:tplc="592AFBEE">
      <w:start w:val="1"/>
      <w:numFmt w:val="bullet"/>
      <w:lvlText w:val=""/>
      <w:lvlJc w:val="left"/>
      <w:pPr>
        <w:ind w:left="342" w:hanging="250"/>
      </w:pPr>
      <w:rPr>
        <w:rFonts w:ascii="Symbol" w:eastAsia="Symbol" w:hAnsi="Symbol" w:hint="default"/>
        <w:sz w:val="18"/>
        <w:szCs w:val="18"/>
      </w:rPr>
    </w:lvl>
    <w:lvl w:ilvl="1" w:tplc="709ED14A">
      <w:start w:val="1"/>
      <w:numFmt w:val="bullet"/>
      <w:lvlText w:val="•"/>
      <w:lvlJc w:val="left"/>
      <w:pPr>
        <w:ind w:left="781" w:hanging="250"/>
      </w:pPr>
      <w:rPr>
        <w:rFonts w:hint="default"/>
      </w:rPr>
    </w:lvl>
    <w:lvl w:ilvl="2" w:tplc="BFEC3FF0">
      <w:start w:val="1"/>
      <w:numFmt w:val="bullet"/>
      <w:lvlText w:val="•"/>
      <w:lvlJc w:val="left"/>
      <w:pPr>
        <w:ind w:left="1220" w:hanging="250"/>
      </w:pPr>
      <w:rPr>
        <w:rFonts w:hint="default"/>
      </w:rPr>
    </w:lvl>
    <w:lvl w:ilvl="3" w:tplc="2D6AB078">
      <w:start w:val="1"/>
      <w:numFmt w:val="bullet"/>
      <w:lvlText w:val="•"/>
      <w:lvlJc w:val="left"/>
      <w:pPr>
        <w:ind w:left="1658" w:hanging="250"/>
      </w:pPr>
      <w:rPr>
        <w:rFonts w:hint="default"/>
      </w:rPr>
    </w:lvl>
    <w:lvl w:ilvl="4" w:tplc="8670E56C">
      <w:start w:val="1"/>
      <w:numFmt w:val="bullet"/>
      <w:lvlText w:val="•"/>
      <w:lvlJc w:val="left"/>
      <w:pPr>
        <w:ind w:left="2097" w:hanging="250"/>
      </w:pPr>
      <w:rPr>
        <w:rFonts w:hint="default"/>
      </w:rPr>
    </w:lvl>
    <w:lvl w:ilvl="5" w:tplc="E35E410E">
      <w:start w:val="1"/>
      <w:numFmt w:val="bullet"/>
      <w:lvlText w:val="•"/>
      <w:lvlJc w:val="left"/>
      <w:pPr>
        <w:ind w:left="2536" w:hanging="250"/>
      </w:pPr>
      <w:rPr>
        <w:rFonts w:hint="default"/>
      </w:rPr>
    </w:lvl>
    <w:lvl w:ilvl="6" w:tplc="19CC2112">
      <w:start w:val="1"/>
      <w:numFmt w:val="bullet"/>
      <w:lvlText w:val="•"/>
      <w:lvlJc w:val="left"/>
      <w:pPr>
        <w:ind w:left="2975" w:hanging="250"/>
      </w:pPr>
      <w:rPr>
        <w:rFonts w:hint="default"/>
      </w:rPr>
    </w:lvl>
    <w:lvl w:ilvl="7" w:tplc="F6F23FD4">
      <w:start w:val="1"/>
      <w:numFmt w:val="bullet"/>
      <w:lvlText w:val="•"/>
      <w:lvlJc w:val="left"/>
      <w:pPr>
        <w:ind w:left="3414" w:hanging="250"/>
      </w:pPr>
      <w:rPr>
        <w:rFonts w:hint="default"/>
      </w:rPr>
    </w:lvl>
    <w:lvl w:ilvl="8" w:tplc="007AB348">
      <w:start w:val="1"/>
      <w:numFmt w:val="bullet"/>
      <w:lvlText w:val="•"/>
      <w:lvlJc w:val="left"/>
      <w:pPr>
        <w:ind w:left="3853" w:hanging="250"/>
      </w:pPr>
      <w:rPr>
        <w:rFonts w:hint="default"/>
      </w:rPr>
    </w:lvl>
  </w:abstractNum>
  <w:abstractNum w:abstractNumId="1" w15:restartNumberingAfterBreak="0">
    <w:nsid w:val="14F104A4"/>
    <w:multiLevelType w:val="hybridMultilevel"/>
    <w:tmpl w:val="7A6E5F9C"/>
    <w:lvl w:ilvl="0" w:tplc="3AB6A3FC">
      <w:start w:val="1"/>
      <w:numFmt w:val="bullet"/>
      <w:lvlText w:val=""/>
      <w:lvlJc w:val="left"/>
      <w:pPr>
        <w:ind w:left="342" w:hanging="250"/>
      </w:pPr>
      <w:rPr>
        <w:rFonts w:ascii="Symbol" w:eastAsia="Symbol" w:hAnsi="Symbol" w:hint="default"/>
        <w:sz w:val="18"/>
        <w:szCs w:val="18"/>
      </w:rPr>
    </w:lvl>
    <w:lvl w:ilvl="1" w:tplc="834224A6">
      <w:start w:val="1"/>
      <w:numFmt w:val="bullet"/>
      <w:lvlText w:val="•"/>
      <w:lvlJc w:val="left"/>
      <w:pPr>
        <w:ind w:left="781" w:hanging="250"/>
      </w:pPr>
      <w:rPr>
        <w:rFonts w:hint="default"/>
      </w:rPr>
    </w:lvl>
    <w:lvl w:ilvl="2" w:tplc="6ABC15A6">
      <w:start w:val="1"/>
      <w:numFmt w:val="bullet"/>
      <w:lvlText w:val="•"/>
      <w:lvlJc w:val="left"/>
      <w:pPr>
        <w:ind w:left="1220" w:hanging="250"/>
      </w:pPr>
      <w:rPr>
        <w:rFonts w:hint="default"/>
      </w:rPr>
    </w:lvl>
    <w:lvl w:ilvl="3" w:tplc="FD2C1684">
      <w:start w:val="1"/>
      <w:numFmt w:val="bullet"/>
      <w:lvlText w:val="•"/>
      <w:lvlJc w:val="left"/>
      <w:pPr>
        <w:ind w:left="1658" w:hanging="250"/>
      </w:pPr>
      <w:rPr>
        <w:rFonts w:hint="default"/>
      </w:rPr>
    </w:lvl>
    <w:lvl w:ilvl="4" w:tplc="15361FCC">
      <w:start w:val="1"/>
      <w:numFmt w:val="bullet"/>
      <w:lvlText w:val="•"/>
      <w:lvlJc w:val="left"/>
      <w:pPr>
        <w:ind w:left="2097" w:hanging="250"/>
      </w:pPr>
      <w:rPr>
        <w:rFonts w:hint="default"/>
      </w:rPr>
    </w:lvl>
    <w:lvl w:ilvl="5" w:tplc="2286CBF6">
      <w:start w:val="1"/>
      <w:numFmt w:val="bullet"/>
      <w:lvlText w:val="•"/>
      <w:lvlJc w:val="left"/>
      <w:pPr>
        <w:ind w:left="2536" w:hanging="250"/>
      </w:pPr>
      <w:rPr>
        <w:rFonts w:hint="default"/>
      </w:rPr>
    </w:lvl>
    <w:lvl w:ilvl="6" w:tplc="4E161892">
      <w:start w:val="1"/>
      <w:numFmt w:val="bullet"/>
      <w:lvlText w:val="•"/>
      <w:lvlJc w:val="left"/>
      <w:pPr>
        <w:ind w:left="2975" w:hanging="250"/>
      </w:pPr>
      <w:rPr>
        <w:rFonts w:hint="default"/>
      </w:rPr>
    </w:lvl>
    <w:lvl w:ilvl="7" w:tplc="07CC6C10">
      <w:start w:val="1"/>
      <w:numFmt w:val="bullet"/>
      <w:lvlText w:val="•"/>
      <w:lvlJc w:val="left"/>
      <w:pPr>
        <w:ind w:left="3414" w:hanging="250"/>
      </w:pPr>
      <w:rPr>
        <w:rFonts w:hint="default"/>
      </w:rPr>
    </w:lvl>
    <w:lvl w:ilvl="8" w:tplc="1BDC4EF8">
      <w:start w:val="1"/>
      <w:numFmt w:val="bullet"/>
      <w:lvlText w:val="•"/>
      <w:lvlJc w:val="left"/>
      <w:pPr>
        <w:ind w:left="3853" w:hanging="250"/>
      </w:pPr>
      <w:rPr>
        <w:rFonts w:hint="default"/>
      </w:rPr>
    </w:lvl>
  </w:abstractNum>
  <w:abstractNum w:abstractNumId="2" w15:restartNumberingAfterBreak="0">
    <w:nsid w:val="1A513D6F"/>
    <w:multiLevelType w:val="hybridMultilevel"/>
    <w:tmpl w:val="04AC8BB2"/>
    <w:lvl w:ilvl="0" w:tplc="8E2493D2">
      <w:start w:val="1"/>
      <w:numFmt w:val="decimal"/>
      <w:lvlText w:val="%1."/>
      <w:lvlJc w:val="left"/>
      <w:pPr>
        <w:ind w:left="508" w:hanging="360"/>
        <w:jc w:val="left"/>
      </w:pPr>
      <w:rPr>
        <w:rFonts w:ascii="Calibri" w:eastAsia="Calibri" w:hAnsi="Calibri" w:hint="default"/>
        <w:spacing w:val="-1"/>
        <w:sz w:val="18"/>
        <w:szCs w:val="18"/>
      </w:rPr>
    </w:lvl>
    <w:lvl w:ilvl="1" w:tplc="5516B0D0">
      <w:start w:val="1"/>
      <w:numFmt w:val="bullet"/>
      <w:lvlText w:val="•"/>
      <w:lvlJc w:val="left"/>
      <w:pPr>
        <w:ind w:left="1563" w:hanging="360"/>
      </w:pPr>
      <w:rPr>
        <w:rFonts w:hint="default"/>
      </w:rPr>
    </w:lvl>
    <w:lvl w:ilvl="2" w:tplc="875680B6">
      <w:start w:val="1"/>
      <w:numFmt w:val="bullet"/>
      <w:lvlText w:val="•"/>
      <w:lvlJc w:val="left"/>
      <w:pPr>
        <w:ind w:left="2619" w:hanging="360"/>
      </w:pPr>
      <w:rPr>
        <w:rFonts w:hint="default"/>
      </w:rPr>
    </w:lvl>
    <w:lvl w:ilvl="3" w:tplc="281C37D6">
      <w:start w:val="1"/>
      <w:numFmt w:val="bullet"/>
      <w:lvlText w:val="•"/>
      <w:lvlJc w:val="left"/>
      <w:pPr>
        <w:ind w:left="3675" w:hanging="360"/>
      </w:pPr>
      <w:rPr>
        <w:rFonts w:hint="default"/>
      </w:rPr>
    </w:lvl>
    <w:lvl w:ilvl="4" w:tplc="7B54B33C">
      <w:start w:val="1"/>
      <w:numFmt w:val="bullet"/>
      <w:lvlText w:val="•"/>
      <w:lvlJc w:val="left"/>
      <w:pPr>
        <w:ind w:left="4731" w:hanging="360"/>
      </w:pPr>
      <w:rPr>
        <w:rFonts w:hint="default"/>
      </w:rPr>
    </w:lvl>
    <w:lvl w:ilvl="5" w:tplc="B114C316">
      <w:start w:val="1"/>
      <w:numFmt w:val="bullet"/>
      <w:lvlText w:val="•"/>
      <w:lvlJc w:val="left"/>
      <w:pPr>
        <w:ind w:left="5787" w:hanging="360"/>
      </w:pPr>
      <w:rPr>
        <w:rFonts w:hint="default"/>
      </w:rPr>
    </w:lvl>
    <w:lvl w:ilvl="6" w:tplc="9E326050">
      <w:start w:val="1"/>
      <w:numFmt w:val="bullet"/>
      <w:lvlText w:val="•"/>
      <w:lvlJc w:val="left"/>
      <w:pPr>
        <w:ind w:left="6843" w:hanging="360"/>
      </w:pPr>
      <w:rPr>
        <w:rFonts w:hint="default"/>
      </w:rPr>
    </w:lvl>
    <w:lvl w:ilvl="7" w:tplc="71CAD224">
      <w:start w:val="1"/>
      <w:numFmt w:val="bullet"/>
      <w:lvlText w:val="•"/>
      <w:lvlJc w:val="left"/>
      <w:pPr>
        <w:ind w:left="7898" w:hanging="360"/>
      </w:pPr>
      <w:rPr>
        <w:rFonts w:hint="default"/>
      </w:rPr>
    </w:lvl>
    <w:lvl w:ilvl="8" w:tplc="37B209B4">
      <w:start w:val="1"/>
      <w:numFmt w:val="bullet"/>
      <w:lvlText w:val="•"/>
      <w:lvlJc w:val="left"/>
      <w:pPr>
        <w:ind w:left="8954" w:hanging="360"/>
      </w:pPr>
      <w:rPr>
        <w:rFonts w:hint="default"/>
      </w:rPr>
    </w:lvl>
  </w:abstractNum>
  <w:abstractNum w:abstractNumId="3" w15:restartNumberingAfterBreak="0">
    <w:nsid w:val="2E4E1126"/>
    <w:multiLevelType w:val="hybridMultilevel"/>
    <w:tmpl w:val="040471F6"/>
    <w:lvl w:ilvl="0" w:tplc="5D32E3A4">
      <w:start w:val="1"/>
      <w:numFmt w:val="bullet"/>
      <w:lvlText w:val=""/>
      <w:lvlJc w:val="left"/>
      <w:pPr>
        <w:ind w:left="469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A9406780">
      <w:start w:val="1"/>
      <w:numFmt w:val="bullet"/>
      <w:lvlText w:val="•"/>
      <w:lvlJc w:val="left"/>
      <w:pPr>
        <w:ind w:left="1503" w:hanging="370"/>
      </w:pPr>
      <w:rPr>
        <w:rFonts w:hint="default"/>
      </w:rPr>
    </w:lvl>
    <w:lvl w:ilvl="2" w:tplc="1A0800C8">
      <w:start w:val="1"/>
      <w:numFmt w:val="bullet"/>
      <w:lvlText w:val="•"/>
      <w:lvlJc w:val="left"/>
      <w:pPr>
        <w:ind w:left="2536" w:hanging="370"/>
      </w:pPr>
      <w:rPr>
        <w:rFonts w:hint="default"/>
      </w:rPr>
    </w:lvl>
    <w:lvl w:ilvl="3" w:tplc="48207E7A">
      <w:start w:val="1"/>
      <w:numFmt w:val="bullet"/>
      <w:lvlText w:val="•"/>
      <w:lvlJc w:val="left"/>
      <w:pPr>
        <w:ind w:left="3570" w:hanging="370"/>
      </w:pPr>
      <w:rPr>
        <w:rFonts w:hint="default"/>
      </w:rPr>
    </w:lvl>
    <w:lvl w:ilvl="4" w:tplc="A6324530">
      <w:start w:val="1"/>
      <w:numFmt w:val="bullet"/>
      <w:lvlText w:val="•"/>
      <w:lvlJc w:val="left"/>
      <w:pPr>
        <w:ind w:left="4604" w:hanging="370"/>
      </w:pPr>
      <w:rPr>
        <w:rFonts w:hint="default"/>
      </w:rPr>
    </w:lvl>
    <w:lvl w:ilvl="5" w:tplc="BDA853A4">
      <w:start w:val="1"/>
      <w:numFmt w:val="bullet"/>
      <w:lvlText w:val="•"/>
      <w:lvlJc w:val="left"/>
      <w:pPr>
        <w:ind w:left="5638" w:hanging="370"/>
      </w:pPr>
      <w:rPr>
        <w:rFonts w:hint="default"/>
      </w:rPr>
    </w:lvl>
    <w:lvl w:ilvl="6" w:tplc="16F03BF0">
      <w:start w:val="1"/>
      <w:numFmt w:val="bullet"/>
      <w:lvlText w:val="•"/>
      <w:lvlJc w:val="left"/>
      <w:pPr>
        <w:ind w:left="6671" w:hanging="370"/>
      </w:pPr>
      <w:rPr>
        <w:rFonts w:hint="default"/>
      </w:rPr>
    </w:lvl>
    <w:lvl w:ilvl="7" w:tplc="F598852C">
      <w:start w:val="1"/>
      <w:numFmt w:val="bullet"/>
      <w:lvlText w:val="•"/>
      <w:lvlJc w:val="left"/>
      <w:pPr>
        <w:ind w:left="7705" w:hanging="370"/>
      </w:pPr>
      <w:rPr>
        <w:rFonts w:hint="default"/>
      </w:rPr>
    </w:lvl>
    <w:lvl w:ilvl="8" w:tplc="4D402012">
      <w:start w:val="1"/>
      <w:numFmt w:val="bullet"/>
      <w:lvlText w:val="•"/>
      <w:lvlJc w:val="left"/>
      <w:pPr>
        <w:ind w:left="8739" w:hanging="370"/>
      </w:pPr>
      <w:rPr>
        <w:rFonts w:hint="default"/>
      </w:rPr>
    </w:lvl>
  </w:abstractNum>
  <w:abstractNum w:abstractNumId="4" w15:restartNumberingAfterBreak="0">
    <w:nsid w:val="3D064024"/>
    <w:multiLevelType w:val="hybridMultilevel"/>
    <w:tmpl w:val="EA6E2680"/>
    <w:lvl w:ilvl="0" w:tplc="46B62FC6">
      <w:start w:val="1"/>
      <w:numFmt w:val="decimal"/>
      <w:lvlText w:val="%1."/>
      <w:lvlJc w:val="left"/>
      <w:pPr>
        <w:ind w:left="270" w:hanging="178"/>
        <w:jc w:val="left"/>
      </w:pPr>
      <w:rPr>
        <w:rFonts w:ascii="Century Gothic" w:eastAsia="Century Gothic" w:hAnsi="Century Gothic" w:hint="default"/>
        <w:spacing w:val="-1"/>
        <w:sz w:val="16"/>
        <w:szCs w:val="16"/>
      </w:rPr>
    </w:lvl>
    <w:lvl w:ilvl="1" w:tplc="0ED41A6A">
      <w:start w:val="1"/>
      <w:numFmt w:val="bullet"/>
      <w:lvlText w:val="•"/>
      <w:lvlJc w:val="left"/>
      <w:pPr>
        <w:ind w:left="1359" w:hanging="178"/>
      </w:pPr>
      <w:rPr>
        <w:rFonts w:hint="default"/>
      </w:rPr>
    </w:lvl>
    <w:lvl w:ilvl="2" w:tplc="D0F6144C">
      <w:start w:val="1"/>
      <w:numFmt w:val="bullet"/>
      <w:lvlText w:val="•"/>
      <w:lvlJc w:val="left"/>
      <w:pPr>
        <w:ind w:left="2448" w:hanging="178"/>
      </w:pPr>
      <w:rPr>
        <w:rFonts w:hint="default"/>
      </w:rPr>
    </w:lvl>
    <w:lvl w:ilvl="3" w:tplc="296C5A78">
      <w:start w:val="1"/>
      <w:numFmt w:val="bullet"/>
      <w:lvlText w:val="•"/>
      <w:lvlJc w:val="left"/>
      <w:pPr>
        <w:ind w:left="3536" w:hanging="178"/>
      </w:pPr>
      <w:rPr>
        <w:rFonts w:hint="default"/>
      </w:rPr>
    </w:lvl>
    <w:lvl w:ilvl="4" w:tplc="27264F84">
      <w:start w:val="1"/>
      <w:numFmt w:val="bullet"/>
      <w:lvlText w:val="•"/>
      <w:lvlJc w:val="left"/>
      <w:pPr>
        <w:ind w:left="4625" w:hanging="178"/>
      </w:pPr>
      <w:rPr>
        <w:rFonts w:hint="default"/>
      </w:rPr>
    </w:lvl>
    <w:lvl w:ilvl="5" w:tplc="FE36F21C">
      <w:start w:val="1"/>
      <w:numFmt w:val="bullet"/>
      <w:lvlText w:val="•"/>
      <w:lvlJc w:val="left"/>
      <w:pPr>
        <w:ind w:left="5714" w:hanging="178"/>
      </w:pPr>
      <w:rPr>
        <w:rFonts w:hint="default"/>
      </w:rPr>
    </w:lvl>
    <w:lvl w:ilvl="6" w:tplc="B6BE2D32">
      <w:start w:val="1"/>
      <w:numFmt w:val="bullet"/>
      <w:lvlText w:val="•"/>
      <w:lvlJc w:val="left"/>
      <w:pPr>
        <w:ind w:left="6803" w:hanging="178"/>
      </w:pPr>
      <w:rPr>
        <w:rFonts w:hint="default"/>
      </w:rPr>
    </w:lvl>
    <w:lvl w:ilvl="7" w:tplc="3F4CC382">
      <w:start w:val="1"/>
      <w:numFmt w:val="bullet"/>
      <w:lvlText w:val="•"/>
      <w:lvlJc w:val="left"/>
      <w:pPr>
        <w:ind w:left="7892" w:hanging="178"/>
      </w:pPr>
      <w:rPr>
        <w:rFonts w:hint="default"/>
      </w:rPr>
    </w:lvl>
    <w:lvl w:ilvl="8" w:tplc="F184D9D6">
      <w:start w:val="1"/>
      <w:numFmt w:val="bullet"/>
      <w:lvlText w:val="•"/>
      <w:lvlJc w:val="left"/>
      <w:pPr>
        <w:ind w:left="8981" w:hanging="178"/>
      </w:pPr>
      <w:rPr>
        <w:rFonts w:hint="default"/>
      </w:rPr>
    </w:lvl>
  </w:abstractNum>
  <w:abstractNum w:abstractNumId="5" w15:restartNumberingAfterBreak="0">
    <w:nsid w:val="44AF24D2"/>
    <w:multiLevelType w:val="hybridMultilevel"/>
    <w:tmpl w:val="7862C5D8"/>
    <w:lvl w:ilvl="0" w:tplc="ABF8CBCE">
      <w:start w:val="1"/>
      <w:numFmt w:val="decimal"/>
      <w:lvlText w:val="%1."/>
      <w:lvlJc w:val="left"/>
      <w:pPr>
        <w:ind w:left="400" w:hanging="178"/>
        <w:jc w:val="left"/>
      </w:pPr>
      <w:rPr>
        <w:rFonts w:ascii="Century Gothic" w:eastAsia="Century Gothic" w:hAnsi="Century Gothic" w:hint="default"/>
        <w:spacing w:val="-1"/>
        <w:sz w:val="16"/>
        <w:szCs w:val="16"/>
      </w:rPr>
    </w:lvl>
    <w:lvl w:ilvl="1" w:tplc="447A7CEC">
      <w:start w:val="1"/>
      <w:numFmt w:val="bullet"/>
      <w:lvlText w:val="•"/>
      <w:lvlJc w:val="left"/>
      <w:pPr>
        <w:ind w:left="2451" w:hanging="178"/>
      </w:pPr>
      <w:rPr>
        <w:rFonts w:hint="default"/>
      </w:rPr>
    </w:lvl>
    <w:lvl w:ilvl="2" w:tplc="CDD03994">
      <w:start w:val="1"/>
      <w:numFmt w:val="bullet"/>
      <w:lvlText w:val="•"/>
      <w:lvlJc w:val="left"/>
      <w:pPr>
        <w:ind w:left="4502" w:hanging="178"/>
      </w:pPr>
      <w:rPr>
        <w:rFonts w:hint="default"/>
      </w:rPr>
    </w:lvl>
    <w:lvl w:ilvl="3" w:tplc="35460FE6">
      <w:start w:val="1"/>
      <w:numFmt w:val="bullet"/>
      <w:lvlText w:val="•"/>
      <w:lvlJc w:val="left"/>
      <w:pPr>
        <w:ind w:left="6553" w:hanging="178"/>
      </w:pPr>
      <w:rPr>
        <w:rFonts w:hint="default"/>
      </w:rPr>
    </w:lvl>
    <w:lvl w:ilvl="4" w:tplc="3F96E0B8">
      <w:start w:val="1"/>
      <w:numFmt w:val="bullet"/>
      <w:lvlText w:val="•"/>
      <w:lvlJc w:val="left"/>
      <w:pPr>
        <w:ind w:left="8605" w:hanging="178"/>
      </w:pPr>
      <w:rPr>
        <w:rFonts w:hint="default"/>
      </w:rPr>
    </w:lvl>
    <w:lvl w:ilvl="5" w:tplc="9EE2C1DA">
      <w:start w:val="1"/>
      <w:numFmt w:val="bullet"/>
      <w:lvlText w:val="•"/>
      <w:lvlJc w:val="left"/>
      <w:pPr>
        <w:ind w:left="10656" w:hanging="178"/>
      </w:pPr>
      <w:rPr>
        <w:rFonts w:hint="default"/>
      </w:rPr>
    </w:lvl>
    <w:lvl w:ilvl="6" w:tplc="4B1C099C">
      <w:start w:val="1"/>
      <w:numFmt w:val="bullet"/>
      <w:lvlText w:val="•"/>
      <w:lvlJc w:val="left"/>
      <w:pPr>
        <w:ind w:left="12707" w:hanging="178"/>
      </w:pPr>
      <w:rPr>
        <w:rFonts w:hint="default"/>
      </w:rPr>
    </w:lvl>
    <w:lvl w:ilvl="7" w:tplc="052E2B5C">
      <w:start w:val="1"/>
      <w:numFmt w:val="bullet"/>
      <w:lvlText w:val="•"/>
      <w:lvlJc w:val="left"/>
      <w:pPr>
        <w:ind w:left="14758" w:hanging="178"/>
      </w:pPr>
      <w:rPr>
        <w:rFonts w:hint="default"/>
      </w:rPr>
    </w:lvl>
    <w:lvl w:ilvl="8" w:tplc="B43E2802">
      <w:start w:val="1"/>
      <w:numFmt w:val="bullet"/>
      <w:lvlText w:val="•"/>
      <w:lvlJc w:val="left"/>
      <w:pPr>
        <w:ind w:left="16810" w:hanging="178"/>
      </w:pPr>
      <w:rPr>
        <w:rFonts w:hint="default"/>
      </w:rPr>
    </w:lvl>
  </w:abstractNum>
  <w:abstractNum w:abstractNumId="6" w15:restartNumberingAfterBreak="0">
    <w:nsid w:val="4E334665"/>
    <w:multiLevelType w:val="hybridMultilevel"/>
    <w:tmpl w:val="A8CC14E2"/>
    <w:lvl w:ilvl="0" w:tplc="9DEAA9EC">
      <w:start w:val="1"/>
      <w:numFmt w:val="bullet"/>
      <w:lvlText w:val=""/>
      <w:lvlJc w:val="left"/>
      <w:pPr>
        <w:ind w:left="342" w:hanging="250"/>
      </w:pPr>
      <w:rPr>
        <w:rFonts w:ascii="Symbol" w:eastAsia="Symbol" w:hAnsi="Symbol" w:hint="default"/>
        <w:sz w:val="18"/>
        <w:szCs w:val="18"/>
      </w:rPr>
    </w:lvl>
    <w:lvl w:ilvl="1" w:tplc="5B82F804">
      <w:start w:val="1"/>
      <w:numFmt w:val="bullet"/>
      <w:lvlText w:val="•"/>
      <w:lvlJc w:val="left"/>
      <w:pPr>
        <w:ind w:left="781" w:hanging="250"/>
      </w:pPr>
      <w:rPr>
        <w:rFonts w:hint="default"/>
      </w:rPr>
    </w:lvl>
    <w:lvl w:ilvl="2" w:tplc="5DA2A102">
      <w:start w:val="1"/>
      <w:numFmt w:val="bullet"/>
      <w:lvlText w:val="•"/>
      <w:lvlJc w:val="left"/>
      <w:pPr>
        <w:ind w:left="1220" w:hanging="250"/>
      </w:pPr>
      <w:rPr>
        <w:rFonts w:hint="default"/>
      </w:rPr>
    </w:lvl>
    <w:lvl w:ilvl="3" w:tplc="55DEA4C6">
      <w:start w:val="1"/>
      <w:numFmt w:val="bullet"/>
      <w:lvlText w:val="•"/>
      <w:lvlJc w:val="left"/>
      <w:pPr>
        <w:ind w:left="1658" w:hanging="250"/>
      </w:pPr>
      <w:rPr>
        <w:rFonts w:hint="default"/>
      </w:rPr>
    </w:lvl>
    <w:lvl w:ilvl="4" w:tplc="BF92F35E">
      <w:start w:val="1"/>
      <w:numFmt w:val="bullet"/>
      <w:lvlText w:val="•"/>
      <w:lvlJc w:val="left"/>
      <w:pPr>
        <w:ind w:left="2097" w:hanging="250"/>
      </w:pPr>
      <w:rPr>
        <w:rFonts w:hint="default"/>
      </w:rPr>
    </w:lvl>
    <w:lvl w:ilvl="5" w:tplc="F0989FE8">
      <w:start w:val="1"/>
      <w:numFmt w:val="bullet"/>
      <w:lvlText w:val="•"/>
      <w:lvlJc w:val="left"/>
      <w:pPr>
        <w:ind w:left="2536" w:hanging="250"/>
      </w:pPr>
      <w:rPr>
        <w:rFonts w:hint="default"/>
      </w:rPr>
    </w:lvl>
    <w:lvl w:ilvl="6" w:tplc="F47831CC">
      <w:start w:val="1"/>
      <w:numFmt w:val="bullet"/>
      <w:lvlText w:val="•"/>
      <w:lvlJc w:val="left"/>
      <w:pPr>
        <w:ind w:left="2975" w:hanging="250"/>
      </w:pPr>
      <w:rPr>
        <w:rFonts w:hint="default"/>
      </w:rPr>
    </w:lvl>
    <w:lvl w:ilvl="7" w:tplc="E59AD4E4">
      <w:start w:val="1"/>
      <w:numFmt w:val="bullet"/>
      <w:lvlText w:val="•"/>
      <w:lvlJc w:val="left"/>
      <w:pPr>
        <w:ind w:left="3414" w:hanging="250"/>
      </w:pPr>
      <w:rPr>
        <w:rFonts w:hint="default"/>
      </w:rPr>
    </w:lvl>
    <w:lvl w:ilvl="8" w:tplc="B94E8664">
      <w:start w:val="1"/>
      <w:numFmt w:val="bullet"/>
      <w:lvlText w:val="•"/>
      <w:lvlJc w:val="left"/>
      <w:pPr>
        <w:ind w:left="3853" w:hanging="250"/>
      </w:pPr>
      <w:rPr>
        <w:rFonts w:hint="default"/>
      </w:rPr>
    </w:lvl>
  </w:abstractNum>
  <w:abstractNum w:abstractNumId="7" w15:restartNumberingAfterBreak="0">
    <w:nsid w:val="536C2118"/>
    <w:multiLevelType w:val="multilevel"/>
    <w:tmpl w:val="5240FB5C"/>
    <w:lvl w:ilvl="0">
      <w:start w:val="1"/>
      <w:numFmt w:val="decimal"/>
      <w:lvlText w:val="%1."/>
      <w:lvlJc w:val="left"/>
      <w:pPr>
        <w:ind w:left="460" w:hanging="360"/>
        <w:jc w:val="left"/>
      </w:pPr>
      <w:rPr>
        <w:rFonts w:ascii="Calibri" w:eastAsia="Calibri" w:hAnsi="Calibri" w:hint="default"/>
        <w:b/>
        <w:bCs/>
        <w:color w:val="5F4879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52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7988" w:hanging="206"/>
      </w:pPr>
      <w:rPr>
        <w:rFonts w:ascii="Arial" w:eastAsia="Arial" w:hAnsi="Arial" w:hint="default"/>
        <w:color w:val="E36C09"/>
        <w:w w:val="101"/>
        <w:sz w:val="18"/>
        <w:szCs w:val="18"/>
      </w:rPr>
    </w:lvl>
    <w:lvl w:ilvl="3">
      <w:start w:val="1"/>
      <w:numFmt w:val="bullet"/>
      <w:lvlText w:val="•"/>
      <w:lvlJc w:val="left"/>
      <w:pPr>
        <w:ind w:left="8325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62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00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37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74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1" w:hanging="206"/>
      </w:pPr>
      <w:rPr>
        <w:rFonts w:hint="default"/>
      </w:rPr>
    </w:lvl>
  </w:abstractNum>
  <w:abstractNum w:abstractNumId="8" w15:restartNumberingAfterBreak="0">
    <w:nsid w:val="586D2277"/>
    <w:multiLevelType w:val="multilevel"/>
    <w:tmpl w:val="AC888ECA"/>
    <w:lvl w:ilvl="0">
      <w:start w:val="2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821" w:hanging="356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173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0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3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26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9" w:hanging="356"/>
      </w:pPr>
      <w:rPr>
        <w:rFonts w:hint="default"/>
      </w:rPr>
    </w:lvl>
  </w:abstractNum>
  <w:abstractNum w:abstractNumId="9" w15:restartNumberingAfterBreak="0">
    <w:nsid w:val="628A0DC0"/>
    <w:multiLevelType w:val="multilevel"/>
    <w:tmpl w:val="809ECF6A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Century Gothic" w:eastAsia="Century Gothic" w:hAnsi="Century Gothic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1" w:hanging="66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81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2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3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3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4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4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5" w:hanging="661"/>
      </w:pPr>
      <w:rPr>
        <w:rFonts w:hint="default"/>
      </w:rPr>
    </w:lvl>
  </w:abstractNum>
  <w:abstractNum w:abstractNumId="10" w15:restartNumberingAfterBreak="0">
    <w:nsid w:val="7BFD7151"/>
    <w:multiLevelType w:val="multilevel"/>
    <w:tmpl w:val="9A621E16"/>
    <w:lvl w:ilvl="0">
      <w:start w:val="3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61" w:hanging="8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8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8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8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3" w:hanging="8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4" w:hanging="8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5" w:hanging="853"/>
      </w:pPr>
      <w:rPr>
        <w:rFonts w:hint="default"/>
      </w:rPr>
    </w:lvl>
  </w:abstractNum>
  <w:abstractNum w:abstractNumId="11" w15:restartNumberingAfterBreak="0">
    <w:nsid w:val="7FA22DBF"/>
    <w:multiLevelType w:val="hybridMultilevel"/>
    <w:tmpl w:val="4496BFB4"/>
    <w:lvl w:ilvl="0" w:tplc="FA4A7306">
      <w:start w:val="1"/>
      <w:numFmt w:val="decimal"/>
      <w:lvlText w:val="%1."/>
      <w:lvlJc w:val="left"/>
      <w:pPr>
        <w:ind w:left="277" w:hanging="178"/>
        <w:jc w:val="left"/>
      </w:pPr>
      <w:rPr>
        <w:rFonts w:ascii="Century Gothic" w:eastAsia="Century Gothic" w:hAnsi="Century Gothic" w:hint="default"/>
        <w:spacing w:val="-1"/>
        <w:sz w:val="16"/>
        <w:szCs w:val="16"/>
      </w:rPr>
    </w:lvl>
    <w:lvl w:ilvl="1" w:tplc="150A5D72">
      <w:start w:val="1"/>
      <w:numFmt w:val="bullet"/>
      <w:lvlText w:val="•"/>
      <w:lvlJc w:val="left"/>
      <w:pPr>
        <w:ind w:left="2425" w:hanging="178"/>
      </w:pPr>
      <w:rPr>
        <w:rFonts w:hint="default"/>
      </w:rPr>
    </w:lvl>
    <w:lvl w:ilvl="2" w:tplc="425E7278">
      <w:start w:val="1"/>
      <w:numFmt w:val="bullet"/>
      <w:lvlText w:val="•"/>
      <w:lvlJc w:val="left"/>
      <w:pPr>
        <w:ind w:left="4572" w:hanging="178"/>
      </w:pPr>
      <w:rPr>
        <w:rFonts w:hint="default"/>
      </w:rPr>
    </w:lvl>
    <w:lvl w:ilvl="3" w:tplc="C22C93F0">
      <w:start w:val="1"/>
      <w:numFmt w:val="bullet"/>
      <w:lvlText w:val="•"/>
      <w:lvlJc w:val="left"/>
      <w:pPr>
        <w:ind w:left="6720" w:hanging="178"/>
      </w:pPr>
      <w:rPr>
        <w:rFonts w:hint="default"/>
      </w:rPr>
    </w:lvl>
    <w:lvl w:ilvl="4" w:tplc="D7C2D910">
      <w:start w:val="1"/>
      <w:numFmt w:val="bullet"/>
      <w:lvlText w:val="•"/>
      <w:lvlJc w:val="left"/>
      <w:pPr>
        <w:ind w:left="8867" w:hanging="178"/>
      </w:pPr>
      <w:rPr>
        <w:rFonts w:hint="default"/>
      </w:rPr>
    </w:lvl>
    <w:lvl w:ilvl="5" w:tplc="E5DA7912">
      <w:start w:val="1"/>
      <w:numFmt w:val="bullet"/>
      <w:lvlText w:val="•"/>
      <w:lvlJc w:val="left"/>
      <w:pPr>
        <w:ind w:left="11015" w:hanging="178"/>
      </w:pPr>
      <w:rPr>
        <w:rFonts w:hint="default"/>
      </w:rPr>
    </w:lvl>
    <w:lvl w:ilvl="6" w:tplc="0BECC124">
      <w:start w:val="1"/>
      <w:numFmt w:val="bullet"/>
      <w:lvlText w:val="•"/>
      <w:lvlJc w:val="left"/>
      <w:pPr>
        <w:ind w:left="13162" w:hanging="178"/>
      </w:pPr>
      <w:rPr>
        <w:rFonts w:hint="default"/>
      </w:rPr>
    </w:lvl>
    <w:lvl w:ilvl="7" w:tplc="F39EBE48">
      <w:start w:val="1"/>
      <w:numFmt w:val="bullet"/>
      <w:lvlText w:val="•"/>
      <w:lvlJc w:val="left"/>
      <w:pPr>
        <w:ind w:left="15310" w:hanging="178"/>
      </w:pPr>
      <w:rPr>
        <w:rFonts w:hint="default"/>
      </w:rPr>
    </w:lvl>
    <w:lvl w:ilvl="8" w:tplc="8610A4D8">
      <w:start w:val="1"/>
      <w:numFmt w:val="bullet"/>
      <w:lvlText w:val="•"/>
      <w:lvlJc w:val="left"/>
      <w:pPr>
        <w:ind w:left="17457" w:hanging="178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8"/>
  </w:num>
  <w:num w:numId="10">
    <w:abstractNumId w:val="7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1B7"/>
    <w:rsid w:val="008A31B7"/>
    <w:rsid w:val="00A8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21E57D24"/>
  <w15:docId w15:val="{D4EE6593-C159-4C15-A382-90299084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Century Gothic" w:eastAsia="Century Gothic" w:hAnsi="Century Gothic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960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19"/>
      <w:ind w:left="147"/>
      <w:outlineLvl w:val="2"/>
    </w:pPr>
    <w:rPr>
      <w:rFonts w:ascii="Century Gothic" w:eastAsia="Century Gothic" w:hAnsi="Century Gothic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107"/>
      <w:outlineLvl w:val="3"/>
    </w:pPr>
    <w:rPr>
      <w:rFonts w:ascii="Century Gothic" w:eastAsia="Century Gothic" w:hAnsi="Century Gothic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0"/>
    </w:pPr>
    <w:rPr>
      <w:rFonts w:ascii="Century Gothic" w:eastAsia="Century Gothic" w:hAnsi="Century Gothic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03"/>
      <w:ind w:left="539" w:hanging="439"/>
    </w:pPr>
    <w:rPr>
      <w:rFonts w:ascii="Century Gothic" w:eastAsia="Century Gothic" w:hAnsi="Century Gothic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981" w:hanging="661"/>
    </w:pPr>
    <w:rPr>
      <w:rFonts w:ascii="Century Gothic" w:eastAsia="Century Gothic" w:hAnsi="Century Gothic"/>
      <w:sz w:val="20"/>
      <w:szCs w:val="20"/>
    </w:rPr>
  </w:style>
  <w:style w:type="paragraph" w:styleId="TOC4">
    <w:name w:val="toc 4"/>
    <w:basedOn w:val="Normal"/>
    <w:uiPriority w:val="1"/>
    <w:qFormat/>
    <w:pPr>
      <w:ind w:left="981"/>
    </w:pPr>
    <w:rPr>
      <w:rFonts w:ascii="Century Gothic" w:eastAsia="Century Gothic" w:hAnsi="Century Gothic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7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841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184"/>
  </w:style>
  <w:style w:type="paragraph" w:styleId="Footer">
    <w:name w:val="footer"/>
    <w:basedOn w:val="Normal"/>
    <w:link w:val="FooterChar"/>
    <w:uiPriority w:val="99"/>
    <w:unhideWhenUsed/>
    <w:rsid w:val="00A841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hyperlink" Target="http://www.environment.gov.au/water/cewo/trade/current-trading-actions" TargetMode="External"/><Relationship Id="rId39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hyperlink" Target="http://www.environment.gov.au/water/cewo/catchment/northern-victorian-rivers/monitoring" TargetMode="External"/><Relationship Id="rId34" Type="http://schemas.openxmlformats.org/officeDocument/2006/relationships/hyperlink" Target="http://www.environment.gov.au/topics/water/commonwealth-environmental-water-office/assessment-framework" TargetMode="External"/><Relationship Id="rId42" Type="http://schemas.openxmlformats.org/officeDocument/2006/relationships/footer" Target="footer11.xml"/><Relationship Id="rId47" Type="http://schemas.openxmlformats.org/officeDocument/2006/relationships/image" Target="media/image5.jpeg"/><Relationship Id="rId50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hyperlink" Target="http://www.environment.gov.au/water/cewo" TargetMode="External"/><Relationship Id="rId38" Type="http://schemas.openxmlformats.org/officeDocument/2006/relationships/hyperlink" Target="http://www.environment.gov.au/water/cewo/trade/trading-framework" TargetMode="External"/><Relationship Id="rId46" Type="http://schemas.openxmlformats.org/officeDocument/2006/relationships/hyperlink" Target="http://www.environment.gov.au/topics/water/commonwealth-environmental-water-office/about-commonwealth-environmental-water/how-much" TargetMode="External"/><Relationship Id="rId2" Type="http://schemas.openxmlformats.org/officeDocument/2006/relationships/styles" Target="styles.xml"/><Relationship Id="rId16" Type="http://schemas.openxmlformats.org/officeDocument/2006/relationships/hyperlink" Target="mailto:ewater@environment.gov.au" TargetMode="External"/><Relationship Id="rId20" Type="http://schemas.openxmlformats.org/officeDocument/2006/relationships/hyperlink" Target="https://www.water.vic.gov.au/waterways-and-catchments/rivers-estuaries-and-waterways/environmental-water" TargetMode="External"/><Relationship Id="rId29" Type="http://schemas.openxmlformats.org/officeDocument/2006/relationships/hyperlink" Target="http://www.environment.gov.au/water/cewo/portfolio-mgt/carryover" TargetMode="External"/><Relationship Id="rId41" Type="http://schemas.openxmlformats.org/officeDocument/2006/relationships/footer" Target="footer10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image" Target="media/image4.png"/><Relationship Id="rId37" Type="http://schemas.openxmlformats.org/officeDocument/2006/relationships/hyperlink" Target="http://www.environment.gov.au/topics/water/commonwealth-environmental-water-office/portfolio-management/carryover" TargetMode="External"/><Relationship Id="rId40" Type="http://schemas.openxmlformats.org/officeDocument/2006/relationships/hyperlink" Target="http://www.depi.vic.gov.au/water/rural-water-and-irrigation/murray-darling-basin" TargetMode="External"/><Relationship Id="rId45" Type="http://schemas.openxmlformats.org/officeDocument/2006/relationships/hyperlink" Target="http://www.environment.gov.au/topics/water/commonwealth-environmental-water-office/about-commonwealth-environmental-water/how-much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hyperlink" Target="http://www.environment.gov.au/water/cewo/publications" TargetMode="External"/><Relationship Id="rId28" Type="http://schemas.openxmlformats.org/officeDocument/2006/relationships/hyperlink" Target="http://www.environment.gov.au/water/cewo/publications/water-trading-framework-dec2014" TargetMode="External"/><Relationship Id="rId36" Type="http://schemas.openxmlformats.org/officeDocument/2006/relationships/hyperlink" Target="http://www.environment.gov.au/topics/water/commonwealth-environmental-water-office/portfolio-management/carryover" TargetMode="External"/><Relationship Id="rId49" Type="http://schemas.openxmlformats.org/officeDocument/2006/relationships/hyperlink" Target="http://www.environment.gov.au/water/cewo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water.vic.gov.au/waterways-and-catchments/rivers-estuaries-and-waterways/environmental-water" TargetMode="External"/><Relationship Id="rId31" Type="http://schemas.openxmlformats.org/officeDocument/2006/relationships/footer" Target="footer8.xml"/><Relationship Id="rId44" Type="http://schemas.openxmlformats.org/officeDocument/2006/relationships/footer" Target="footer13.xml"/><Relationship Id="rId52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environment.gov.au/water/cewo/portfolio-mgt/holdings-catchment" TargetMode="External"/><Relationship Id="rId27" Type="http://schemas.openxmlformats.org/officeDocument/2006/relationships/hyperlink" Target="http://www.environment.gov.au/water/cewo/trade/current-trading-actions" TargetMode="External"/><Relationship Id="rId30" Type="http://schemas.openxmlformats.org/officeDocument/2006/relationships/footer" Target="footer7.xml"/><Relationship Id="rId35" Type="http://schemas.openxmlformats.org/officeDocument/2006/relationships/hyperlink" Target="http://www.environment.gov.au/topics/water/commonwealth-environmental-water-office/assessment-framework" TargetMode="External"/><Relationship Id="rId43" Type="http://schemas.openxmlformats.org/officeDocument/2006/relationships/footer" Target="footer12.xml"/><Relationship Id="rId48" Type="http://schemas.openxmlformats.org/officeDocument/2006/relationships/hyperlink" Target="mailto:ewater@environment.gov.au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0</TotalTime>
  <Pages>42</Pages>
  <Words>15244</Words>
  <Characters>86894</Characters>
  <Application>Microsoft Office Word</Application>
  <DocSecurity>4</DocSecurity>
  <Lines>724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 Victorian Rivers in the Murray-Darling Basin 2017–18</dc:title>
  <dc:creator>Commonwealth Environmental Water Office</dc:creator>
  <cp:lastModifiedBy>Durack, Bec</cp:lastModifiedBy>
  <cp:revision>2</cp:revision>
  <dcterms:created xsi:type="dcterms:W3CDTF">2017-06-30T08:01:00Z</dcterms:created>
  <dcterms:modified xsi:type="dcterms:W3CDTF">2017-06-30T08:01:00Z</dcterms:modified>
</cp:coreProperties>
</file>