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67EDBE" w14:textId="4B58826B" w:rsidR="00656936" w:rsidRDefault="00E45A23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55775D97" wp14:editId="0E6171D4">
                <wp:simplePos x="0" y="0"/>
                <wp:positionH relativeFrom="page">
                  <wp:posOffset>17780</wp:posOffset>
                </wp:positionH>
                <wp:positionV relativeFrom="page">
                  <wp:posOffset>8234680</wp:posOffset>
                </wp:positionV>
                <wp:extent cx="7531735" cy="25400"/>
                <wp:effectExtent l="8255" t="5080" r="3810" b="7620"/>
                <wp:wrapNone/>
                <wp:docPr id="401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735" cy="25400"/>
                          <a:chOff x="28" y="12968"/>
                          <a:chExt cx="11861" cy="40"/>
                        </a:xfrm>
                      </wpg:grpSpPr>
                      <wpg:grpSp>
                        <wpg:cNvPr id="402" name="Group 405"/>
                        <wpg:cNvGrpSpPr>
                          <a:grpSpLocks/>
                        </wpg:cNvGrpSpPr>
                        <wpg:grpSpPr bwMode="auto">
                          <a:xfrm>
                            <a:off x="128" y="12988"/>
                            <a:ext cx="11701" cy="2"/>
                            <a:chOff x="128" y="12988"/>
                            <a:chExt cx="11701" cy="2"/>
                          </a:xfrm>
                        </wpg:grpSpPr>
                        <wps:wsp>
                          <wps:cNvPr id="403" name="Freeform 406"/>
                          <wps:cNvSpPr>
                            <a:spLocks/>
                          </wps:cNvSpPr>
                          <wps:spPr bwMode="auto">
                            <a:xfrm>
                              <a:off x="128" y="12988"/>
                              <a:ext cx="11701" cy="2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T0 w 11701"/>
                                <a:gd name="T2" fmla="+- 0 11829 128"/>
                                <a:gd name="T3" fmla="*/ T2 w 11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01">
                                  <a:moveTo>
                                    <a:pt x="0" y="0"/>
                                  </a:moveTo>
                                  <a:lnTo>
                                    <a:pt x="117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03"/>
                        <wpg:cNvGrpSpPr>
                          <a:grpSpLocks/>
                        </wpg:cNvGrpSpPr>
                        <wpg:grpSpPr bwMode="auto">
                          <a:xfrm>
                            <a:off x="48" y="12988"/>
                            <a:ext cx="2" cy="2"/>
                            <a:chOff x="48" y="12988"/>
                            <a:chExt cx="2" cy="2"/>
                          </a:xfrm>
                        </wpg:grpSpPr>
                        <wps:wsp>
                          <wps:cNvPr id="405" name="Freeform 404"/>
                          <wps:cNvSpPr>
                            <a:spLocks/>
                          </wps:cNvSpPr>
                          <wps:spPr bwMode="auto">
                            <a:xfrm>
                              <a:off x="48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01"/>
                        <wpg:cNvGrpSpPr>
                          <a:grpSpLocks/>
                        </wpg:cNvGrpSpPr>
                        <wpg:grpSpPr bwMode="auto">
                          <a:xfrm>
                            <a:off x="11869" y="12988"/>
                            <a:ext cx="2" cy="2"/>
                            <a:chOff x="11869" y="12988"/>
                            <a:chExt cx="2" cy="2"/>
                          </a:xfrm>
                        </wpg:grpSpPr>
                        <wps:wsp>
                          <wps:cNvPr id="407" name="Freeform 402"/>
                          <wps:cNvSpPr>
                            <a:spLocks/>
                          </wps:cNvSpPr>
                          <wps:spPr bwMode="auto">
                            <a:xfrm>
                              <a:off x="11869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F7106" id="Group 400" o:spid="_x0000_s1026" style="position:absolute;margin-left:1.4pt;margin-top:648.4pt;width:593.05pt;height:2pt;z-index:251607040;mso-position-horizontal-relative:page;mso-position-vertical-relative:page" coordorigin="28,12968" coordsize="1186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">
                <v:group id="Group 405" o:spid="_x0000_s1027" style="position:absolute;left:128;top:12988;width:11701;height:2" coordorigin="128,12988" coordsize="11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06" o:spid="_x0000_s1028" style="position:absolute;left:128;top:12988;width:11701;height:2;visibility:visible;mso-wrap-style:square;v-text-anchor:top" coordsize="11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8kcQA&#10;AADcAAAADwAAAGRycy9kb3ducmV2LnhtbESPwWrDMBBE74X8g9hAbo2UOoTgRAkhUCi52W2hx8Xa&#10;WE6slbFU2+3XV4VCj8PMvGH2x8m1YqA+NJ41rJYKBHHlTcO1hrfX58ctiBCRDbaeScMXBTgeZg97&#10;zI0fuaChjLVIEA45arAxdrmUobLkMCx9R5y8q+8dxiT7WpoexwR3rXxSaiMdNpwWLHZ0tlTdy0+n&#10;wauNmsZ3+4HtKdjCXm7r7P6t9WI+nXYgIk3xP/zXfjEa1iqD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CPJHEAAAA3AAAAA8AAAAAAAAAAAAAAAAAmAIAAGRycy9k&#10;b3ducmV2LnhtbFBLBQYAAAAABAAEAPUAAACJAwAAAAA=&#10;" path="m,l11701,e" filled="f" strokecolor="#005695" strokeweight="2pt">
                    <v:stroke dashstyle="dash"/>
                    <v:path arrowok="t" o:connecttype="custom" o:connectlocs="0,0;11701,0" o:connectangles="0,0"/>
                  </v:shape>
                </v:group>
                <v:group id="Group 403" o:spid="_x0000_s1029" style="position:absolute;left:48;top:12988;width:2;height:2" coordorigin="48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04" o:spid="_x0000_s1030" style="position:absolute;left:48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eihMUA&#10;AADcAAAADwAAAGRycy9kb3ducmV2LnhtbESPT2vCQBTE7wW/w/KE3uqmfywSsxEtLfRQQVO9P7LP&#10;bGz2bciuGvvpXUHwOMzMb5hs1ttGHKnztWMFz6MEBHHpdM2Vgs3v19MEhA/IGhvHpOBMHmb54CHD&#10;VLsTr+lYhEpECPsUFZgQ2lRKXxqy6EeuJY7eznUWQ5RdJXWHpwi3jXxJkndpsea4YLClD0PlX3Gw&#10;Cn62uNie6/WnKffL/8Or1yu/Xyr1OOznUxCB+nAP39rfWsFbMob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6KExQAAANwAAAAPAAAAAAAAAAAAAAAAAJgCAABkcnMv&#10;ZG93bnJldi54bWxQSwUGAAAAAAQABAD1AAAAigMAAAAA&#10;" path="m,l,e" filled="f" strokecolor="#005695" strokeweight="2pt">
                    <v:path arrowok="t" o:connecttype="custom" o:connectlocs="0,0;0,0" o:connectangles="0,0"/>
                  </v:shape>
                </v:group>
                <v:group id="Group 401" o:spid="_x0000_s1031" style="position:absolute;left:11869;top:12988;width:2;height:2" coordorigin="11869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02" o:spid="_x0000_s1032" style="position:absolute;left:11869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ZaMUA&#10;AADcAAAADwAAAGRycy9kb3ducmV2LnhtbESPT2vCQBTE7wW/w/KE3uqmf7ASsxEtLfRQQVO9P7LP&#10;bGz2bciuGvvpXUHwOMzMb5hs1ttGHKnztWMFz6MEBHHpdM2Vgs3v19MEhA/IGhvHpOBMHmb54CHD&#10;VLsTr+lYhEpECPsUFZgQ2lRKXxqy6EeuJY7eznUWQ5RdJXWHpwi3jXxJkrG0WHNcMNjSh6HyrzhY&#10;BT9bXGzP9frTlPvl/+HV65XfL5V6HPbzKYhAfbiHb+1vreAt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ZloxQAAANwAAAAPAAAAAAAAAAAAAAAAAJgCAABkcnMv&#10;ZG93bnJldi54bWxQSwUGAAAAAAQABAD1AAAAigMAAAAA&#10;" path="m,l,e" filled="f" strokecolor="#005695" strokeweight="2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5A185B01" w14:textId="77777777" w:rsidR="00656936" w:rsidRDefault="00E45A23">
      <w:pPr>
        <w:spacing w:line="200" w:lineRule="atLeast"/>
        <w:ind w:left="1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 wp14:anchorId="5F4E5826" wp14:editId="09120F84">
            <wp:extent cx="926076" cy="6810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076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0C0D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A354FE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0A00814C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CFF2C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862E87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B3A7F7" w14:textId="77777777" w:rsidR="00656936" w:rsidRDefault="00656936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253F8E0B" w14:textId="4C5BA713" w:rsidR="00656936" w:rsidRDefault="00E45A23">
      <w:pPr>
        <w:spacing w:before="31" w:line="660" w:lineRule="exact"/>
        <w:ind w:left="2687" w:right="3295"/>
        <w:rPr>
          <w:rFonts w:ascii="Calibri" w:eastAsia="Calibri" w:hAnsi="Calibri" w:cs="Calibri"/>
          <w:sz w:val="58"/>
          <w:szCs w:val="5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072709C9" wp14:editId="5645BC75">
                <wp:simplePos x="0" y="0"/>
                <wp:positionH relativeFrom="page">
                  <wp:posOffset>1737360</wp:posOffset>
                </wp:positionH>
                <wp:positionV relativeFrom="paragraph">
                  <wp:posOffset>-1159510</wp:posOffset>
                </wp:positionV>
                <wp:extent cx="2959735" cy="1270"/>
                <wp:effectExtent l="13335" t="7620" r="8255" b="10160"/>
                <wp:wrapNone/>
                <wp:docPr id="399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735" cy="1270"/>
                          <a:chOff x="2736" y="-1826"/>
                          <a:chExt cx="4661" cy="2"/>
                        </a:xfrm>
                      </wpg:grpSpPr>
                      <wps:wsp>
                        <wps:cNvPr id="400" name="Freeform 399"/>
                        <wps:cNvSpPr>
                          <a:spLocks/>
                        </wps:cNvSpPr>
                        <wps:spPr bwMode="auto">
                          <a:xfrm>
                            <a:off x="2736" y="-1826"/>
                            <a:ext cx="4661" cy="2"/>
                          </a:xfrm>
                          <a:custGeom>
                            <a:avLst/>
                            <a:gdLst>
                              <a:gd name="T0" fmla="+- 0 2736 2736"/>
                              <a:gd name="T1" fmla="*/ T0 w 4661"/>
                              <a:gd name="T2" fmla="+- 0 7396 2736"/>
                              <a:gd name="T3" fmla="*/ T2 w 46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61">
                                <a:moveTo>
                                  <a:pt x="0" y="0"/>
                                </a:moveTo>
                                <a:lnTo>
                                  <a:pt x="4660" y="0"/>
                                </a:lnTo>
                              </a:path>
                            </a:pathLst>
                          </a:custGeom>
                          <a:noFill/>
                          <a:ln w="10427">
                            <a:solidFill>
                              <a:srgbClr val="0056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78CB6" id="Group 398" o:spid="_x0000_s1026" style="position:absolute;margin-left:136.8pt;margin-top:-91.3pt;width:233.05pt;height:.1pt;z-index:251608064;mso-position-horizontal-relative:page" coordorigin="2736,-1826" coordsize="46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">
                <v:shape id="Freeform 399" o:spid="_x0000_s1027" style="position:absolute;left:2736;top:-1826;width:4661;height:2;visibility:visible;mso-wrap-style:square;v-text-anchor:top" coordsize="46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hfcEA&#10;AADcAAAADwAAAGRycy9kb3ducmV2LnhtbESPTYvCQAyG74L/YYiwF9HpiopUR5EFYS978APPoRPb&#10;YidTZsZa//3mIHgMb94nTza73jWqoxBrzwa+pxko4sLbmksDl/NhsgIVE7LFxjMZeFGE3XY42GBu&#10;/ZOP1J1SqQTCMUcDVUptrnUsKnIYp74lluzmg8MkYyi1DfgUuGv0LMuW2mHNcqHCln4qKu6nhxON&#10;M3d+Hoqbvs72PbvaLvT4z5ivUb9fg0rUp8/yu/1rDcwz0ZdnhAB6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JIX3BAAAA3AAAAA8AAAAAAAAAAAAAAAAAmAIAAGRycy9kb3du&#10;cmV2LnhtbFBLBQYAAAAABAAEAPUAAACGAwAAAAA=&#10;" path="m,l4660,e" filled="f" strokecolor="#005695" strokeweight=".28964mm">
                  <v:path arrowok="t" o:connecttype="custom" o:connectlocs="0,0;466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09088" behindDoc="0" locked="0" layoutInCell="1" allowOverlap="1" wp14:anchorId="7FAF256E" wp14:editId="6BD54248">
            <wp:simplePos x="0" y="0"/>
            <wp:positionH relativeFrom="page">
              <wp:posOffset>1736725</wp:posOffset>
            </wp:positionH>
            <wp:positionV relativeFrom="paragraph">
              <wp:posOffset>-1375410</wp:posOffset>
            </wp:positionV>
            <wp:extent cx="1853565" cy="126365"/>
            <wp:effectExtent l="0" t="0" r="0" b="1905"/>
            <wp:wrapNone/>
            <wp:docPr id="398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10112" behindDoc="0" locked="0" layoutInCell="1" allowOverlap="1" wp14:anchorId="7D3BDCC0" wp14:editId="6146D041">
            <wp:simplePos x="0" y="0"/>
            <wp:positionH relativeFrom="page">
              <wp:posOffset>1738630</wp:posOffset>
            </wp:positionH>
            <wp:positionV relativeFrom="paragraph">
              <wp:posOffset>-1069340</wp:posOffset>
            </wp:positionV>
            <wp:extent cx="2985770" cy="146050"/>
            <wp:effectExtent l="0" t="0" r="0" b="9525"/>
            <wp:wrapNone/>
            <wp:docPr id="397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11136" behindDoc="0" locked="0" layoutInCell="1" allowOverlap="1" wp14:anchorId="7C90B240" wp14:editId="27A00E71">
            <wp:simplePos x="0" y="0"/>
            <wp:positionH relativeFrom="page">
              <wp:posOffset>0</wp:posOffset>
            </wp:positionH>
            <wp:positionV relativeFrom="paragraph">
              <wp:posOffset>1962785</wp:posOffset>
            </wp:positionV>
            <wp:extent cx="7560310" cy="3851910"/>
            <wp:effectExtent l="0" t="0" r="635" b="0"/>
            <wp:wrapNone/>
            <wp:docPr id="396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005695"/>
          <w:spacing w:val="-7"/>
          <w:sz w:val="58"/>
        </w:rPr>
        <w:t>R</w:t>
      </w:r>
      <w:r>
        <w:rPr>
          <w:rFonts w:ascii="Calibri"/>
          <w:color w:val="005695"/>
          <w:spacing w:val="-3"/>
          <w:sz w:val="58"/>
        </w:rPr>
        <w:t>e</w:t>
      </w:r>
      <w:r>
        <w:rPr>
          <w:rFonts w:ascii="Calibri"/>
          <w:color w:val="005695"/>
          <w:spacing w:val="-5"/>
          <w:sz w:val="58"/>
        </w:rPr>
        <w:t>e</w:t>
      </w:r>
      <w:r>
        <w:rPr>
          <w:rFonts w:ascii="Calibri"/>
          <w:color w:val="005695"/>
          <w:sz w:val="58"/>
        </w:rPr>
        <w:t>f</w:t>
      </w:r>
      <w:r>
        <w:rPr>
          <w:rFonts w:ascii="Calibri"/>
          <w:color w:val="005695"/>
          <w:spacing w:val="18"/>
          <w:sz w:val="58"/>
        </w:rPr>
        <w:t xml:space="preserve"> </w:t>
      </w:r>
      <w:r>
        <w:rPr>
          <w:rFonts w:ascii="Calibri"/>
          <w:color w:val="005695"/>
          <w:spacing w:val="-45"/>
          <w:sz w:val="58"/>
        </w:rPr>
        <w:t>T</w:t>
      </w:r>
      <w:r>
        <w:rPr>
          <w:rFonts w:ascii="Calibri"/>
          <w:color w:val="005695"/>
          <w:spacing w:val="-7"/>
          <w:sz w:val="58"/>
        </w:rPr>
        <w:t>r</w:t>
      </w:r>
      <w:r>
        <w:rPr>
          <w:rFonts w:ascii="Calibri"/>
          <w:color w:val="005695"/>
          <w:spacing w:val="-11"/>
          <w:sz w:val="58"/>
        </w:rPr>
        <w:t>u</w:t>
      </w:r>
      <w:r>
        <w:rPr>
          <w:rFonts w:ascii="Calibri"/>
          <w:color w:val="005695"/>
          <w:spacing w:val="-3"/>
          <w:sz w:val="58"/>
        </w:rPr>
        <w:t>s</w:t>
      </w:r>
      <w:r>
        <w:rPr>
          <w:rFonts w:ascii="Calibri"/>
          <w:color w:val="005695"/>
          <w:sz w:val="58"/>
        </w:rPr>
        <w:t>t</w:t>
      </w:r>
      <w:r>
        <w:rPr>
          <w:rFonts w:ascii="Calibri"/>
          <w:color w:val="005695"/>
          <w:spacing w:val="18"/>
          <w:sz w:val="58"/>
        </w:rPr>
        <w:t xml:space="preserve"> </w:t>
      </w:r>
      <w:r>
        <w:rPr>
          <w:rFonts w:ascii="Calibri"/>
          <w:color w:val="005695"/>
          <w:spacing w:val="-5"/>
          <w:sz w:val="58"/>
        </w:rPr>
        <w:t>M</w:t>
      </w:r>
      <w:r>
        <w:rPr>
          <w:rFonts w:ascii="Calibri"/>
          <w:color w:val="005695"/>
          <w:spacing w:val="-7"/>
          <w:sz w:val="58"/>
        </w:rPr>
        <w:t>o</w:t>
      </w:r>
      <w:r>
        <w:rPr>
          <w:rFonts w:ascii="Calibri"/>
          <w:color w:val="005695"/>
          <w:spacing w:val="-10"/>
          <w:sz w:val="58"/>
        </w:rPr>
        <w:t>n</w:t>
      </w:r>
      <w:r>
        <w:rPr>
          <w:rFonts w:ascii="Calibri"/>
          <w:color w:val="005695"/>
          <w:spacing w:val="-8"/>
          <w:sz w:val="58"/>
        </w:rPr>
        <w:t>i</w:t>
      </w:r>
      <w:r>
        <w:rPr>
          <w:rFonts w:ascii="Calibri"/>
          <w:color w:val="005695"/>
          <w:spacing w:val="-15"/>
          <w:sz w:val="58"/>
        </w:rPr>
        <w:t>t</w:t>
      </w:r>
      <w:r>
        <w:rPr>
          <w:rFonts w:ascii="Calibri"/>
          <w:color w:val="005695"/>
          <w:spacing w:val="-7"/>
          <w:sz w:val="58"/>
        </w:rPr>
        <w:t>or</w:t>
      </w:r>
      <w:r>
        <w:rPr>
          <w:rFonts w:ascii="Calibri"/>
          <w:color w:val="005695"/>
          <w:spacing w:val="-10"/>
          <w:sz w:val="58"/>
        </w:rPr>
        <w:t>i</w:t>
      </w:r>
      <w:r>
        <w:rPr>
          <w:rFonts w:ascii="Calibri"/>
          <w:color w:val="005695"/>
          <w:spacing w:val="-7"/>
          <w:sz w:val="58"/>
        </w:rPr>
        <w:t>n</w:t>
      </w:r>
      <w:r>
        <w:rPr>
          <w:rFonts w:ascii="Calibri"/>
          <w:color w:val="005695"/>
          <w:sz w:val="58"/>
        </w:rPr>
        <w:t>g</w:t>
      </w:r>
      <w:r>
        <w:rPr>
          <w:rFonts w:ascii="Calibri"/>
          <w:color w:val="005695"/>
          <w:w w:val="118"/>
          <w:sz w:val="58"/>
        </w:rPr>
        <w:t xml:space="preserve"> </w:t>
      </w:r>
      <w:r>
        <w:rPr>
          <w:rFonts w:ascii="Calibri"/>
          <w:color w:val="005695"/>
          <w:spacing w:val="-6"/>
          <w:sz w:val="58"/>
        </w:rPr>
        <w:t>and</w:t>
      </w:r>
      <w:r>
        <w:rPr>
          <w:rFonts w:ascii="Calibri"/>
          <w:color w:val="005695"/>
          <w:spacing w:val="66"/>
          <w:sz w:val="58"/>
        </w:rPr>
        <w:t xml:space="preserve"> </w:t>
      </w:r>
      <w:r>
        <w:rPr>
          <w:rFonts w:ascii="Calibri"/>
          <w:color w:val="005695"/>
          <w:spacing w:val="-6"/>
          <w:sz w:val="58"/>
        </w:rPr>
        <w:t>R</w:t>
      </w:r>
      <w:r>
        <w:rPr>
          <w:rFonts w:ascii="Calibri"/>
          <w:color w:val="005695"/>
          <w:spacing w:val="-5"/>
          <w:sz w:val="58"/>
        </w:rPr>
        <w:t>epo</w:t>
      </w:r>
      <w:r>
        <w:rPr>
          <w:rFonts w:ascii="Calibri"/>
          <w:color w:val="005695"/>
          <w:spacing w:val="-6"/>
          <w:sz w:val="58"/>
        </w:rPr>
        <w:t>rt</w:t>
      </w:r>
      <w:r>
        <w:rPr>
          <w:rFonts w:ascii="Calibri"/>
          <w:color w:val="005695"/>
          <w:spacing w:val="-5"/>
          <w:sz w:val="58"/>
        </w:rPr>
        <w:t>ing</w:t>
      </w:r>
      <w:r>
        <w:rPr>
          <w:rFonts w:ascii="Calibri"/>
          <w:color w:val="005695"/>
          <w:spacing w:val="67"/>
          <w:sz w:val="58"/>
        </w:rPr>
        <w:t xml:space="preserve"> </w:t>
      </w:r>
      <w:r>
        <w:rPr>
          <w:rFonts w:ascii="Calibri"/>
          <w:color w:val="005695"/>
          <w:spacing w:val="-12"/>
          <w:sz w:val="58"/>
        </w:rPr>
        <w:t>Plan</w:t>
      </w:r>
    </w:p>
    <w:p w14:paraId="1238FCBD" w14:textId="77777777" w:rsidR="00656936" w:rsidRDefault="00656936">
      <w:pPr>
        <w:spacing w:line="660" w:lineRule="exact"/>
        <w:rPr>
          <w:rFonts w:ascii="Calibri" w:eastAsia="Calibri" w:hAnsi="Calibri" w:cs="Calibri"/>
          <w:sz w:val="58"/>
          <w:szCs w:val="58"/>
        </w:rPr>
        <w:sectPr w:rsidR="00656936"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2F448FBD" w14:textId="2FE8E015" w:rsidR="00656936" w:rsidRDefault="00E45A23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6132EDE" wp14:editId="7BBD80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95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B0B8C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5576C9E2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492BBCA4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2DF0BBBE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075F2B8A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6915F37E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0A2B28FB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34CFD07E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237E4B2A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3F16587C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574D58CC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4D547C73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3D3728A9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081FAFEB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42AC79A7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6DC3C6BE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0AAC6761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1306AD90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023D1F12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7DDD9A07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396AE9FE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559F91F5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65AF584A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12DB0B7E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785496DE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602CC865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3110AD60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67D7F7D1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634AF2C0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4D4FAA2F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04409F46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3E2AFDDF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125A2BC2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284D597D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3A6EEA1A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4C17AB2E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430EE558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2D812E72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4FDF9E36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50C54C71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3C126830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2933CAD0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42F84B14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4A651CFA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24156D14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65064BF7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3D9D294F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514688BA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19F816EC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5D941CEC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162664A0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59EF0E43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43030CC3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670D684F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086785E1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0687C0CA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20FBB3C4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732C2A63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0062FD0C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70926A2E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3C006917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76CC5B50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18D8029A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31E88F36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41CAC61C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1B1F028E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0FB1C806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325337C4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3D8F2CC6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38B58837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2737691E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13C87426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0C1C9DE4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40E1DD44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33F23E57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6F4E51C4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2AA3B4F4" w14:textId="77777777" w:rsidR="00656936" w:rsidRDefault="00656936">
                            <w:pPr>
                              <w:rPr>
                                <w:rFonts w:ascii="PMingLiU" w:eastAsia="PMingLiU" w:hAnsi="PMingLiU" w:cs="PMingLiU"/>
                                <w:sz w:val="16"/>
                                <w:szCs w:val="16"/>
                              </w:rPr>
                            </w:pPr>
                          </w:p>
                          <w:p w14:paraId="6561CC14" w14:textId="77777777" w:rsidR="00656936" w:rsidRDefault="00656936">
                            <w:pPr>
                              <w:spacing w:before="10"/>
                              <w:rPr>
                                <w:rFonts w:ascii="PMingLiU" w:eastAsia="PMingLiU" w:hAnsi="PMingLiU" w:cs="PMingLiU"/>
                                <w:sz w:val="13"/>
                                <w:szCs w:val="13"/>
                              </w:rPr>
                            </w:pPr>
                          </w:p>
                          <w:p w14:paraId="73DF1A7E" w14:textId="77777777" w:rsidR="00656936" w:rsidRDefault="00E45A23">
                            <w:pPr>
                              <w:ind w:left="141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ii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z w:val="16"/>
                              </w:rPr>
                              <w:t>Reef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2"/>
                                <w:sz w:val="16"/>
                              </w:rPr>
                              <w:t>Trust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sz w:val="16"/>
                              </w:rPr>
                              <w:t>onitoring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z w:val="16"/>
                              </w:rPr>
                              <w:t>Reporting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sz w:val="16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132EDE" id="_x0000_t202" coordsize="21600,21600" o:spt="202" path="m,l,21600r21600,l21600,xe">
                <v:stroke joinstyle="miter"/>
                <v:path gradientshapeok="t" o:connecttype="rect"/>
              </v:shapetype>
              <v:shape id="Text Box 394" o:spid="_x0000_s1026" type="#_x0000_t202" style="position:absolute;margin-left:0;margin-top:0;width:595.3pt;height:841.9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" filled="f" stroked="f">
                <v:textbox inset="0,0,0,0">
                  <w:txbxContent>
                    <w:p w14:paraId="527B0B8C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5576C9E2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492BBCA4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2DF0BBBE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075F2B8A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6915F37E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0A2B28FB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34CFD07E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237E4B2A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3F16587C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574D58CC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4D547C73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3D3728A9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081FAFEB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42AC79A7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6DC3C6BE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0AAC6761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1306AD90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023D1F12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7DDD9A07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396AE9FE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559F91F5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65AF584A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12DB0B7E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785496DE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602CC865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3110AD60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67D7F7D1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634AF2C0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4D4FAA2F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04409F46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3E2AFDDF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125A2BC2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284D597D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3A6EEA1A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4C17AB2E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430EE558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2D812E72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4FDF9E36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50C54C71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3C126830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2933CAD0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42F84B14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4A651CFA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24156D14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65064BF7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3D9D294F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514688BA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19F816EC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5D941CEC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162664A0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59EF0E43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43030CC3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670D684F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086785E1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0687C0CA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20FBB3C4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732C2A63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0062FD0C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70926A2E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3C006917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76CC5B50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18D8029A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31E88F36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41CAC61C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1B1F028E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0FB1C806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325337C4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3D8F2CC6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38B58837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2737691E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13C87426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0C1C9DE4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40E1DD44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33F23E57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6F4E51C4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2AA3B4F4" w14:textId="77777777" w:rsidR="00656936" w:rsidRDefault="00656936">
                      <w:pPr>
                        <w:rPr>
                          <w:rFonts w:ascii="PMingLiU" w:eastAsia="PMingLiU" w:hAnsi="PMingLiU" w:cs="PMingLiU"/>
                          <w:sz w:val="16"/>
                          <w:szCs w:val="16"/>
                        </w:rPr>
                      </w:pPr>
                    </w:p>
                    <w:p w14:paraId="6561CC14" w14:textId="77777777" w:rsidR="00656936" w:rsidRDefault="00656936">
                      <w:pPr>
                        <w:spacing w:before="10"/>
                        <w:rPr>
                          <w:rFonts w:ascii="PMingLiU" w:eastAsia="PMingLiU" w:hAnsi="PMingLiU" w:cs="PMingLiU"/>
                          <w:sz w:val="13"/>
                          <w:szCs w:val="13"/>
                        </w:rPr>
                      </w:pPr>
                    </w:p>
                    <w:p w14:paraId="73DF1A7E" w14:textId="77777777" w:rsidR="00656936" w:rsidRDefault="00E45A23">
                      <w:pPr>
                        <w:ind w:left="1417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ii 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/ 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z w:val="16"/>
                        </w:rPr>
                        <w:t>Reef</w:t>
                      </w:r>
                      <w:r>
                        <w:rPr>
                          <w:rFonts w:ascii="Calibri"/>
                          <w:color w:val="005695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2"/>
                          <w:sz w:val="16"/>
                        </w:rPr>
                        <w:t>Trust</w:t>
                      </w:r>
                      <w:r>
                        <w:rPr>
                          <w:rFonts w:ascii="Calibri"/>
                          <w:color w:val="005695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2"/>
                          <w:sz w:val="16"/>
                        </w:rPr>
                        <w:t>M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sz w:val="16"/>
                        </w:rPr>
                        <w:t>onitoring</w:t>
                      </w:r>
                      <w:r>
                        <w:rPr>
                          <w:rFonts w:ascii="Calibri"/>
                          <w:color w:val="005695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005695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z w:val="16"/>
                        </w:rPr>
                        <w:t>Reporting</w:t>
                      </w:r>
                      <w:r>
                        <w:rPr>
                          <w:rFonts w:ascii="Calibri"/>
                          <w:color w:val="005695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sz w:val="16"/>
                        </w:rPr>
                        <w:t>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38F9F0F6" wp14:editId="6DB96C9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93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94" name="Freeform 3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DD174" id="Group 392" o:spid="_x0000_s1026" style="position:absolute;margin-left:0;margin-top:0;width:595.3pt;height:841.9pt;z-index:-25162649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">
                <v:shape id="Freeform 393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8ecMA&#10;AADcAAAADwAAAGRycy9kb3ducmV2LnhtbESPT4vCMBTE74LfITxhL6LpqhTtGqVbWFhv/sPzo3m2&#10;ZZuX0kRtv/1GEDwOM/MbZr3tTC3u1LrKsoLPaQSCOLe64kLB+fQzWYJwHlljbZkU9ORguxkO1pho&#10;++AD3Y++EAHCLkEFpfdNIqXLSzLoprYhDt7VtgZ9kG0hdYuPADe1nEVRLA1WHBZKbCgrKf873oyC&#10;/c72aV9808JmaV6NT9klbnqlPkZd+gXCU+ff4Vf7VyuYrxbwP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18ecMAAADcAAAADwAAAAAAAAAAAAAAAACYAgAAZHJzL2Rv&#10;d25yZXYueG1sUEsFBgAAAAAEAAQA9QAAAIgDAAAAAA==&#10;" path="m,16838r11906,l11906,,,,,16838xe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679DDFF0" wp14:editId="51F23B25">
                <wp:extent cx="1270" cy="216535"/>
                <wp:effectExtent l="0" t="0" r="8255" b="2540"/>
                <wp:docPr id="390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16535"/>
                          <a:chOff x="0" y="0"/>
                          <a:chExt cx="2" cy="341"/>
                        </a:xfrm>
                      </wpg:grpSpPr>
                      <wpg:grpSp>
                        <wpg:cNvPr id="391" name="Group 3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341"/>
                            <a:chOff x="0" y="0"/>
                            <a:chExt cx="2" cy="341"/>
                          </a:xfrm>
                        </wpg:grpSpPr>
                        <wps:wsp>
                          <wps:cNvPr id="392" name="Freeform 3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341"/>
                            </a:xfrm>
                            <a:custGeom>
                              <a:avLst/>
                              <a:gdLst>
                                <a:gd name="T0" fmla="*/ 340 h 341"/>
                                <a:gd name="T1" fmla="*/ 0 h 341"/>
                                <a:gd name="T2" fmla="*/ 340 h 34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3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71DA51" id="Group 389" o:spid="_x0000_s1026" style="width:.1pt;height:17.05pt;mso-position-horizontal-relative:char;mso-position-vertical-relative:line" coordsize="2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">
                <v:group id="Group 390" o:spid="_x0000_s1027" style="position:absolute;width:2;height:341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91" o:spid="_x0000_s1028" style="position:absolute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fesYA&#10;AADcAAAADwAAAGRycy9kb3ducmV2LnhtbESPQWvCQBSE74L/YXmF3uqmFkqbuoraKoIHMbXQ4yP7&#10;ugnJvo3ZbYz/3hUEj8PMfMNMZr2tRUetLx0reB4lIIhzp0s2Cg7fq6c3ED4ga6wdk4IzeZhNh4MJ&#10;ptqdeE9dFoyIEPYpKihCaFIpfV6QRT9yDXH0/lxrMUTZGqlbPEW4reU4SV6lxZLjQoENLQvKq+zf&#10;Ktit158r+dudd+a42P5UB/OVVXOlHh/6+QeIQH24h2/tjVbw8j6G65l4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NfesYAAADcAAAADwAAAAAAAAAAAAAAAACYAgAAZHJz&#10;L2Rvd25yZXYueG1sUEsFBgAAAAAEAAQA9QAAAIsDAAAAAA==&#10;" path="m,340l,,,340xe" fillcolor="#005695" stroked="f">
                    <v:path arrowok="t" o:connecttype="custom" o:connectlocs="0,340;0,0;0,340" o:connectangles="0,0,0"/>
                  </v:shape>
                </v:group>
                <w10:anchorlock/>
              </v:group>
            </w:pict>
          </mc:Fallback>
        </mc:AlternateContent>
      </w:r>
    </w:p>
    <w:p w14:paraId="744B1E86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0DEE4DB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1FE67E0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7E3A657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3710BCB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2DE2E11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09A3707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73DD88A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AA90D89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2790DB9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69103A96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EA4782A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6A2BDC5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C571897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4573399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06326C8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6D3BB52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3C60B96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FB74850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55E2890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846EDC2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41C1653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49148E4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64A62B64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5DB8FFE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632FD5FE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D315F7E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A294608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C7071E8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0CE9251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FD020BE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E84E168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AC81818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95104DF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434A2AD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2517B25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AEE3267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F106BEA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408C953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0203C69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FBA5804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ACF836C" w14:textId="77777777" w:rsidR="00656936" w:rsidRDefault="00656936">
      <w:pPr>
        <w:spacing w:before="8"/>
        <w:rPr>
          <w:rFonts w:ascii="Calibri" w:eastAsia="Calibri" w:hAnsi="Calibri" w:cs="Calibri"/>
          <w:sz w:val="17"/>
          <w:szCs w:val="17"/>
        </w:rPr>
      </w:pPr>
    </w:p>
    <w:p w14:paraId="55F18446" w14:textId="77777777" w:rsidR="00656936" w:rsidRDefault="00E45A23">
      <w:pPr>
        <w:spacing w:before="66"/>
        <w:ind w:left="14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color w:val="808285"/>
          <w:sz w:val="18"/>
        </w:rPr>
        <w:t>©</w:t>
      </w:r>
      <w:r>
        <w:rPr>
          <w:rFonts w:ascii="Times New Roman" w:hAnsi="Times New Roman"/>
          <w:b/>
          <w:color w:val="808285"/>
          <w:spacing w:val="-19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Commonwealth</w:t>
      </w:r>
      <w:r>
        <w:rPr>
          <w:rFonts w:ascii="Times New Roman" w:hAnsi="Times New Roman"/>
          <w:b/>
          <w:color w:val="808285"/>
          <w:spacing w:val="-18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of</w:t>
      </w:r>
      <w:r>
        <w:rPr>
          <w:rFonts w:ascii="Times New Roman" w:hAnsi="Times New Roman"/>
          <w:b/>
          <w:color w:val="808285"/>
          <w:spacing w:val="-18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Australia,</w:t>
      </w:r>
      <w:r>
        <w:rPr>
          <w:rFonts w:ascii="Times New Roman" w:hAnsi="Times New Roman"/>
          <w:b/>
          <w:color w:val="808285"/>
          <w:spacing w:val="-18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2016.</w:t>
      </w:r>
    </w:p>
    <w:p w14:paraId="2D6C5A8E" w14:textId="77777777" w:rsidR="00656936" w:rsidRDefault="00656936">
      <w:pPr>
        <w:spacing w:before="5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14:paraId="30DACD5B" w14:textId="4B8D3052" w:rsidR="00656936" w:rsidRDefault="00E45A23">
      <w:pPr>
        <w:spacing w:line="200" w:lineRule="atLeast"/>
        <w:ind w:left="14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055E1719" wp14:editId="52135ABF">
                <wp:extent cx="933450" cy="327025"/>
                <wp:effectExtent l="4445" t="6350" r="5080" b="0"/>
                <wp:docPr id="35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327025"/>
                          <a:chOff x="0" y="0"/>
                          <a:chExt cx="1470" cy="515"/>
                        </a:xfrm>
                      </wpg:grpSpPr>
                      <wpg:grpSp>
                        <wpg:cNvPr id="357" name="Group 387"/>
                        <wpg:cNvGrpSpPr>
                          <a:grpSpLocks/>
                        </wpg:cNvGrpSpPr>
                        <wpg:grpSpPr bwMode="auto">
                          <a:xfrm>
                            <a:off x="3" y="6"/>
                            <a:ext cx="1459" cy="499"/>
                            <a:chOff x="3" y="6"/>
                            <a:chExt cx="1459" cy="499"/>
                          </a:xfrm>
                        </wpg:grpSpPr>
                        <wps:wsp>
                          <wps:cNvPr id="358" name="Freeform 388"/>
                          <wps:cNvSpPr>
                            <a:spLocks/>
                          </wps:cNvSpPr>
                          <wps:spPr bwMode="auto">
                            <a:xfrm>
                              <a:off x="3" y="6"/>
                              <a:ext cx="1459" cy="499"/>
                            </a:xfrm>
                            <a:custGeom>
                              <a:avLst/>
                              <a:gdLst>
                                <a:gd name="T0" fmla="+- 0 38 3"/>
                                <a:gd name="T1" fmla="*/ T0 w 1459"/>
                                <a:gd name="T2" fmla="+- 0 6 6"/>
                                <a:gd name="T3" fmla="*/ 6 h 499"/>
                                <a:gd name="T4" fmla="+- 0 19 3"/>
                                <a:gd name="T5" fmla="*/ T4 w 1459"/>
                                <a:gd name="T6" fmla="+- 0 9 6"/>
                                <a:gd name="T7" fmla="*/ 9 h 499"/>
                                <a:gd name="T8" fmla="+- 0 6 3"/>
                                <a:gd name="T9" fmla="*/ T8 w 1459"/>
                                <a:gd name="T10" fmla="+- 0 24 6"/>
                                <a:gd name="T11" fmla="*/ 24 h 499"/>
                                <a:gd name="T12" fmla="+- 0 3 3"/>
                                <a:gd name="T13" fmla="*/ T12 w 1459"/>
                                <a:gd name="T14" fmla="+- 0 46 6"/>
                                <a:gd name="T15" fmla="*/ 46 h 499"/>
                                <a:gd name="T16" fmla="+- 0 3 3"/>
                                <a:gd name="T17" fmla="*/ T16 w 1459"/>
                                <a:gd name="T18" fmla="+- 0 504 6"/>
                                <a:gd name="T19" fmla="*/ 504 h 499"/>
                                <a:gd name="T20" fmla="+- 0 1462 3"/>
                                <a:gd name="T21" fmla="*/ T20 w 1459"/>
                                <a:gd name="T22" fmla="+- 0 504 6"/>
                                <a:gd name="T23" fmla="*/ 504 h 499"/>
                                <a:gd name="T24" fmla="+- 0 1459 3"/>
                                <a:gd name="T25" fmla="*/ T24 w 1459"/>
                                <a:gd name="T26" fmla="+- 0 20 6"/>
                                <a:gd name="T27" fmla="*/ 20 h 499"/>
                                <a:gd name="T28" fmla="+- 0 1445 3"/>
                                <a:gd name="T29" fmla="*/ T28 w 1459"/>
                                <a:gd name="T30" fmla="+- 0 10 6"/>
                                <a:gd name="T31" fmla="*/ 10 h 499"/>
                                <a:gd name="T32" fmla="+- 0 1427 3"/>
                                <a:gd name="T33" fmla="*/ T32 w 1459"/>
                                <a:gd name="T34" fmla="+- 0 9 6"/>
                                <a:gd name="T35" fmla="*/ 9 h 499"/>
                                <a:gd name="T36" fmla="+- 0 38 3"/>
                                <a:gd name="T37" fmla="*/ T36 w 1459"/>
                                <a:gd name="T38" fmla="+- 0 6 6"/>
                                <a:gd name="T39" fmla="*/ 6 h 4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59" h="499">
                                  <a:moveTo>
                                    <a:pt x="35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1459" y="498"/>
                                  </a:lnTo>
                                  <a:lnTo>
                                    <a:pt x="1456" y="14"/>
                                  </a:lnTo>
                                  <a:lnTo>
                                    <a:pt x="1442" y="4"/>
                                  </a:lnTo>
                                  <a:lnTo>
                                    <a:pt x="1424" y="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8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70" cy="515"/>
                            <a:chOff x="0" y="0"/>
                            <a:chExt cx="1470" cy="515"/>
                          </a:xfrm>
                        </wpg:grpSpPr>
                        <wps:wsp>
                          <wps:cNvPr id="360" name="Freeform 3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70" cy="515"/>
                            </a:xfrm>
                            <a:custGeom>
                              <a:avLst/>
                              <a:gdLst>
                                <a:gd name="T0" fmla="*/ 1457 w 1470"/>
                                <a:gd name="T1" fmla="*/ 0 h 515"/>
                                <a:gd name="T2" fmla="*/ 12 w 1470"/>
                                <a:gd name="T3" fmla="*/ 0 h 515"/>
                                <a:gd name="T4" fmla="*/ 0 w 1470"/>
                                <a:gd name="T5" fmla="*/ 12 h 515"/>
                                <a:gd name="T6" fmla="*/ 0 w 1470"/>
                                <a:gd name="T7" fmla="*/ 512 h 515"/>
                                <a:gd name="T8" fmla="*/ 3 w 1470"/>
                                <a:gd name="T9" fmla="*/ 514 h 515"/>
                                <a:gd name="T10" fmla="*/ 1467 w 1470"/>
                                <a:gd name="T11" fmla="*/ 514 h 515"/>
                                <a:gd name="T12" fmla="*/ 1469 w 1470"/>
                                <a:gd name="T13" fmla="*/ 512 h 515"/>
                                <a:gd name="T14" fmla="*/ 1469 w 1470"/>
                                <a:gd name="T15" fmla="*/ 474 h 515"/>
                                <a:gd name="T16" fmla="*/ 254 w 1470"/>
                                <a:gd name="T17" fmla="*/ 474 h 515"/>
                                <a:gd name="T18" fmla="*/ 232 w 1470"/>
                                <a:gd name="T19" fmla="*/ 473 h 515"/>
                                <a:gd name="T20" fmla="*/ 169 w 1470"/>
                                <a:gd name="T21" fmla="*/ 457 h 515"/>
                                <a:gd name="T22" fmla="*/ 116 w 1470"/>
                                <a:gd name="T23" fmla="*/ 426 h 515"/>
                                <a:gd name="T24" fmla="*/ 74 w 1470"/>
                                <a:gd name="T25" fmla="*/ 381 h 515"/>
                                <a:gd name="T26" fmla="*/ 63 w 1470"/>
                                <a:gd name="T27" fmla="*/ 364 h 515"/>
                                <a:gd name="T28" fmla="*/ 12 w 1470"/>
                                <a:gd name="T29" fmla="*/ 362 h 515"/>
                                <a:gd name="T30" fmla="*/ 12 w 1470"/>
                                <a:gd name="T31" fmla="*/ 19 h 515"/>
                                <a:gd name="T32" fmla="*/ 19 w 1470"/>
                                <a:gd name="T33" fmla="*/ 12 h 515"/>
                                <a:gd name="T34" fmla="*/ 1469 w 1470"/>
                                <a:gd name="T35" fmla="*/ 12 h 515"/>
                                <a:gd name="T36" fmla="*/ 1457 w 1470"/>
                                <a:gd name="T37" fmla="*/ 0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470" h="515">
                                  <a:moveTo>
                                    <a:pt x="145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" y="514"/>
                                  </a:lnTo>
                                  <a:lnTo>
                                    <a:pt x="1467" y="514"/>
                                  </a:lnTo>
                                  <a:lnTo>
                                    <a:pt x="1469" y="512"/>
                                  </a:lnTo>
                                  <a:lnTo>
                                    <a:pt x="1469" y="474"/>
                                  </a:lnTo>
                                  <a:lnTo>
                                    <a:pt x="254" y="474"/>
                                  </a:lnTo>
                                  <a:lnTo>
                                    <a:pt x="232" y="473"/>
                                  </a:lnTo>
                                  <a:lnTo>
                                    <a:pt x="169" y="457"/>
                                  </a:lnTo>
                                  <a:lnTo>
                                    <a:pt x="116" y="426"/>
                                  </a:lnTo>
                                  <a:lnTo>
                                    <a:pt x="74" y="381"/>
                                  </a:lnTo>
                                  <a:lnTo>
                                    <a:pt x="63" y="364"/>
                                  </a:lnTo>
                                  <a:lnTo>
                                    <a:pt x="12" y="362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469" y="12"/>
                                  </a:lnTo>
                                  <a:lnTo>
                                    <a:pt x="1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70" cy="515"/>
                            </a:xfrm>
                            <a:custGeom>
                              <a:avLst/>
                              <a:gdLst>
                                <a:gd name="T0" fmla="*/ 1469 w 1470"/>
                                <a:gd name="T1" fmla="*/ 12 h 515"/>
                                <a:gd name="T2" fmla="*/ 1450 w 1470"/>
                                <a:gd name="T3" fmla="*/ 12 h 515"/>
                                <a:gd name="T4" fmla="*/ 1457 w 1470"/>
                                <a:gd name="T5" fmla="*/ 19 h 515"/>
                                <a:gd name="T6" fmla="*/ 1457 w 1470"/>
                                <a:gd name="T7" fmla="*/ 362 h 515"/>
                                <a:gd name="T8" fmla="*/ 443 w 1470"/>
                                <a:gd name="T9" fmla="*/ 362 h 515"/>
                                <a:gd name="T10" fmla="*/ 432 w 1470"/>
                                <a:gd name="T11" fmla="*/ 379 h 515"/>
                                <a:gd name="T12" fmla="*/ 419 w 1470"/>
                                <a:gd name="T13" fmla="*/ 396 h 515"/>
                                <a:gd name="T14" fmla="*/ 374 w 1470"/>
                                <a:gd name="T15" fmla="*/ 437 h 515"/>
                                <a:gd name="T16" fmla="*/ 317 w 1470"/>
                                <a:gd name="T17" fmla="*/ 464 h 515"/>
                                <a:gd name="T18" fmla="*/ 254 w 1470"/>
                                <a:gd name="T19" fmla="*/ 474 h 515"/>
                                <a:gd name="T20" fmla="*/ 1469 w 1470"/>
                                <a:gd name="T21" fmla="*/ 474 h 515"/>
                                <a:gd name="T22" fmla="*/ 1469 w 1470"/>
                                <a:gd name="T23" fmla="*/ 12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70" h="515">
                                  <a:moveTo>
                                    <a:pt x="1469" y="12"/>
                                  </a:moveTo>
                                  <a:lnTo>
                                    <a:pt x="1450" y="12"/>
                                  </a:lnTo>
                                  <a:lnTo>
                                    <a:pt x="1457" y="19"/>
                                  </a:lnTo>
                                  <a:lnTo>
                                    <a:pt x="1457" y="362"/>
                                  </a:lnTo>
                                  <a:lnTo>
                                    <a:pt x="443" y="362"/>
                                  </a:lnTo>
                                  <a:lnTo>
                                    <a:pt x="432" y="379"/>
                                  </a:lnTo>
                                  <a:lnTo>
                                    <a:pt x="419" y="396"/>
                                  </a:lnTo>
                                  <a:lnTo>
                                    <a:pt x="374" y="437"/>
                                  </a:lnTo>
                                  <a:lnTo>
                                    <a:pt x="317" y="464"/>
                                  </a:lnTo>
                                  <a:lnTo>
                                    <a:pt x="254" y="474"/>
                                  </a:lnTo>
                                  <a:lnTo>
                                    <a:pt x="1469" y="474"/>
                                  </a:lnTo>
                                  <a:lnTo>
                                    <a:pt x="14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80"/>
                        <wpg:cNvGrpSpPr>
                          <a:grpSpLocks/>
                        </wpg:cNvGrpSpPr>
                        <wpg:grpSpPr bwMode="auto">
                          <a:xfrm>
                            <a:off x="866" y="401"/>
                            <a:ext cx="69" cy="82"/>
                            <a:chOff x="866" y="401"/>
                            <a:chExt cx="69" cy="82"/>
                          </a:xfrm>
                        </wpg:grpSpPr>
                        <wps:wsp>
                          <wps:cNvPr id="363" name="Freeform 383"/>
                          <wps:cNvSpPr>
                            <a:spLocks/>
                          </wps:cNvSpPr>
                          <wps:spPr bwMode="auto">
                            <a:xfrm>
                              <a:off x="866" y="401"/>
                              <a:ext cx="69" cy="82"/>
                            </a:xfrm>
                            <a:custGeom>
                              <a:avLst/>
                              <a:gdLst>
                                <a:gd name="T0" fmla="+- 0 908 866"/>
                                <a:gd name="T1" fmla="*/ T0 w 69"/>
                                <a:gd name="T2" fmla="+- 0 401 401"/>
                                <a:gd name="T3" fmla="*/ 401 h 82"/>
                                <a:gd name="T4" fmla="+- 0 866 866"/>
                                <a:gd name="T5" fmla="*/ T4 w 69"/>
                                <a:gd name="T6" fmla="+- 0 401 401"/>
                                <a:gd name="T7" fmla="*/ 401 h 82"/>
                                <a:gd name="T8" fmla="+- 0 866 866"/>
                                <a:gd name="T9" fmla="*/ T8 w 69"/>
                                <a:gd name="T10" fmla="+- 0 482 401"/>
                                <a:gd name="T11" fmla="*/ 482 h 82"/>
                                <a:gd name="T12" fmla="+- 0 909 866"/>
                                <a:gd name="T13" fmla="*/ T12 w 69"/>
                                <a:gd name="T14" fmla="+- 0 482 401"/>
                                <a:gd name="T15" fmla="*/ 482 h 82"/>
                                <a:gd name="T16" fmla="+- 0 912 866"/>
                                <a:gd name="T17" fmla="*/ T16 w 69"/>
                                <a:gd name="T18" fmla="+- 0 482 401"/>
                                <a:gd name="T19" fmla="*/ 482 h 82"/>
                                <a:gd name="T20" fmla="+- 0 932 866"/>
                                <a:gd name="T21" fmla="*/ T20 w 69"/>
                                <a:gd name="T22" fmla="+- 0 468 401"/>
                                <a:gd name="T23" fmla="*/ 468 h 82"/>
                                <a:gd name="T24" fmla="+- 0 883 866"/>
                                <a:gd name="T25" fmla="*/ T24 w 69"/>
                                <a:gd name="T26" fmla="+- 0 468 401"/>
                                <a:gd name="T27" fmla="*/ 468 h 82"/>
                                <a:gd name="T28" fmla="+- 0 883 866"/>
                                <a:gd name="T29" fmla="*/ T28 w 69"/>
                                <a:gd name="T30" fmla="+- 0 446 401"/>
                                <a:gd name="T31" fmla="*/ 446 h 82"/>
                                <a:gd name="T32" fmla="+- 0 930 866"/>
                                <a:gd name="T33" fmla="*/ T32 w 69"/>
                                <a:gd name="T34" fmla="+- 0 446 401"/>
                                <a:gd name="T35" fmla="*/ 446 h 82"/>
                                <a:gd name="T36" fmla="+- 0 928 866"/>
                                <a:gd name="T37" fmla="*/ T36 w 69"/>
                                <a:gd name="T38" fmla="+- 0 442 401"/>
                                <a:gd name="T39" fmla="*/ 442 h 82"/>
                                <a:gd name="T40" fmla="+- 0 924 866"/>
                                <a:gd name="T41" fmla="*/ T40 w 69"/>
                                <a:gd name="T42" fmla="+- 0 439 401"/>
                                <a:gd name="T43" fmla="*/ 439 h 82"/>
                                <a:gd name="T44" fmla="+- 0 919 866"/>
                                <a:gd name="T45" fmla="*/ T44 w 69"/>
                                <a:gd name="T46" fmla="+- 0 438 401"/>
                                <a:gd name="T47" fmla="*/ 438 h 82"/>
                                <a:gd name="T48" fmla="+- 0 922 866"/>
                                <a:gd name="T49" fmla="*/ T48 w 69"/>
                                <a:gd name="T50" fmla="+- 0 436 401"/>
                                <a:gd name="T51" fmla="*/ 436 h 82"/>
                                <a:gd name="T52" fmla="+- 0 925 866"/>
                                <a:gd name="T53" fmla="*/ T52 w 69"/>
                                <a:gd name="T54" fmla="+- 0 434 401"/>
                                <a:gd name="T55" fmla="*/ 434 h 82"/>
                                <a:gd name="T56" fmla="+- 0 925 866"/>
                                <a:gd name="T57" fmla="*/ T56 w 69"/>
                                <a:gd name="T58" fmla="+- 0 434 401"/>
                                <a:gd name="T59" fmla="*/ 434 h 82"/>
                                <a:gd name="T60" fmla="+- 0 883 866"/>
                                <a:gd name="T61" fmla="*/ T60 w 69"/>
                                <a:gd name="T62" fmla="+- 0 434 401"/>
                                <a:gd name="T63" fmla="*/ 434 h 82"/>
                                <a:gd name="T64" fmla="+- 0 883 866"/>
                                <a:gd name="T65" fmla="*/ T64 w 69"/>
                                <a:gd name="T66" fmla="+- 0 415 401"/>
                                <a:gd name="T67" fmla="*/ 415 h 82"/>
                                <a:gd name="T68" fmla="+- 0 929 866"/>
                                <a:gd name="T69" fmla="*/ T68 w 69"/>
                                <a:gd name="T70" fmla="+- 0 415 401"/>
                                <a:gd name="T71" fmla="*/ 415 h 82"/>
                                <a:gd name="T72" fmla="+- 0 929 866"/>
                                <a:gd name="T73" fmla="*/ T72 w 69"/>
                                <a:gd name="T74" fmla="+- 0 414 401"/>
                                <a:gd name="T75" fmla="*/ 414 h 82"/>
                                <a:gd name="T76" fmla="+- 0 911 866"/>
                                <a:gd name="T77" fmla="*/ T76 w 69"/>
                                <a:gd name="T78" fmla="+- 0 401 401"/>
                                <a:gd name="T79" fmla="*/ 401 h 82"/>
                                <a:gd name="T80" fmla="+- 0 908 866"/>
                                <a:gd name="T81" fmla="*/ T80 w 69"/>
                                <a:gd name="T82" fmla="+- 0 401 401"/>
                                <a:gd name="T83" fmla="*/ 40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9" h="8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82"/>
                          <wps:cNvSpPr>
                            <a:spLocks/>
                          </wps:cNvSpPr>
                          <wps:spPr bwMode="auto">
                            <a:xfrm>
                              <a:off x="866" y="401"/>
                              <a:ext cx="69" cy="82"/>
                            </a:xfrm>
                            <a:custGeom>
                              <a:avLst/>
                              <a:gdLst>
                                <a:gd name="T0" fmla="+- 0 930 866"/>
                                <a:gd name="T1" fmla="*/ T0 w 69"/>
                                <a:gd name="T2" fmla="+- 0 446 401"/>
                                <a:gd name="T3" fmla="*/ 446 h 82"/>
                                <a:gd name="T4" fmla="+- 0 907 866"/>
                                <a:gd name="T5" fmla="*/ T4 w 69"/>
                                <a:gd name="T6" fmla="+- 0 446 401"/>
                                <a:gd name="T7" fmla="*/ 446 h 82"/>
                                <a:gd name="T8" fmla="+- 0 910 866"/>
                                <a:gd name="T9" fmla="*/ T8 w 69"/>
                                <a:gd name="T10" fmla="+- 0 447 401"/>
                                <a:gd name="T11" fmla="*/ 447 h 82"/>
                                <a:gd name="T12" fmla="+- 0 915 866"/>
                                <a:gd name="T13" fmla="*/ T12 w 69"/>
                                <a:gd name="T14" fmla="+- 0 450 401"/>
                                <a:gd name="T15" fmla="*/ 450 h 82"/>
                                <a:gd name="T16" fmla="+- 0 916 866"/>
                                <a:gd name="T17" fmla="*/ T16 w 69"/>
                                <a:gd name="T18" fmla="+- 0 453 401"/>
                                <a:gd name="T19" fmla="*/ 453 h 82"/>
                                <a:gd name="T20" fmla="+- 0 916 866"/>
                                <a:gd name="T21" fmla="*/ T20 w 69"/>
                                <a:gd name="T22" fmla="+- 0 460 401"/>
                                <a:gd name="T23" fmla="*/ 460 h 82"/>
                                <a:gd name="T24" fmla="+- 0 903 866"/>
                                <a:gd name="T25" fmla="*/ T24 w 69"/>
                                <a:gd name="T26" fmla="+- 0 468 401"/>
                                <a:gd name="T27" fmla="*/ 468 h 82"/>
                                <a:gd name="T28" fmla="+- 0 932 866"/>
                                <a:gd name="T29" fmla="*/ T28 w 69"/>
                                <a:gd name="T30" fmla="+- 0 468 401"/>
                                <a:gd name="T31" fmla="*/ 468 h 82"/>
                                <a:gd name="T32" fmla="+- 0 933 866"/>
                                <a:gd name="T33" fmla="*/ T32 w 69"/>
                                <a:gd name="T34" fmla="+- 0 466 401"/>
                                <a:gd name="T35" fmla="*/ 466 h 82"/>
                                <a:gd name="T36" fmla="+- 0 934 866"/>
                                <a:gd name="T37" fmla="*/ T36 w 69"/>
                                <a:gd name="T38" fmla="+- 0 463 401"/>
                                <a:gd name="T39" fmla="*/ 463 h 82"/>
                                <a:gd name="T40" fmla="+- 0 934 866"/>
                                <a:gd name="T41" fmla="*/ T40 w 69"/>
                                <a:gd name="T42" fmla="+- 0 453 401"/>
                                <a:gd name="T43" fmla="*/ 453 h 82"/>
                                <a:gd name="T44" fmla="+- 0 932 866"/>
                                <a:gd name="T45" fmla="*/ T44 w 69"/>
                                <a:gd name="T46" fmla="+- 0 449 401"/>
                                <a:gd name="T47" fmla="*/ 449 h 82"/>
                                <a:gd name="T48" fmla="+- 0 930 866"/>
                                <a:gd name="T49" fmla="*/ T48 w 69"/>
                                <a:gd name="T50" fmla="+- 0 446 401"/>
                                <a:gd name="T51" fmla="*/ 44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" h="82">
                                  <a:moveTo>
                                    <a:pt x="64" y="45"/>
                                  </a:moveTo>
                                  <a:lnTo>
                                    <a:pt x="41" y="45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81"/>
                          <wps:cNvSpPr>
                            <a:spLocks/>
                          </wps:cNvSpPr>
                          <wps:spPr bwMode="auto">
                            <a:xfrm>
                              <a:off x="866" y="401"/>
                              <a:ext cx="69" cy="82"/>
                            </a:xfrm>
                            <a:custGeom>
                              <a:avLst/>
                              <a:gdLst>
                                <a:gd name="T0" fmla="+- 0 929 866"/>
                                <a:gd name="T1" fmla="*/ T0 w 69"/>
                                <a:gd name="T2" fmla="+- 0 415 401"/>
                                <a:gd name="T3" fmla="*/ 415 h 82"/>
                                <a:gd name="T4" fmla="+- 0 883 866"/>
                                <a:gd name="T5" fmla="*/ T4 w 69"/>
                                <a:gd name="T6" fmla="+- 0 415 401"/>
                                <a:gd name="T7" fmla="*/ 415 h 82"/>
                                <a:gd name="T8" fmla="+- 0 903 866"/>
                                <a:gd name="T9" fmla="*/ T8 w 69"/>
                                <a:gd name="T10" fmla="+- 0 415 401"/>
                                <a:gd name="T11" fmla="*/ 415 h 82"/>
                                <a:gd name="T12" fmla="+- 0 906 866"/>
                                <a:gd name="T13" fmla="*/ T12 w 69"/>
                                <a:gd name="T14" fmla="+- 0 416 401"/>
                                <a:gd name="T15" fmla="*/ 416 h 82"/>
                                <a:gd name="T16" fmla="+- 0 912 866"/>
                                <a:gd name="T17" fmla="*/ T16 w 69"/>
                                <a:gd name="T18" fmla="+- 0 422 401"/>
                                <a:gd name="T19" fmla="*/ 422 h 82"/>
                                <a:gd name="T20" fmla="+- 0 912 866"/>
                                <a:gd name="T21" fmla="*/ T20 w 69"/>
                                <a:gd name="T22" fmla="+- 0 428 401"/>
                                <a:gd name="T23" fmla="*/ 428 h 82"/>
                                <a:gd name="T24" fmla="+- 0 911 866"/>
                                <a:gd name="T25" fmla="*/ T24 w 69"/>
                                <a:gd name="T26" fmla="+- 0 430 401"/>
                                <a:gd name="T27" fmla="*/ 430 h 82"/>
                                <a:gd name="T28" fmla="+- 0 907 866"/>
                                <a:gd name="T29" fmla="*/ T28 w 69"/>
                                <a:gd name="T30" fmla="+- 0 433 401"/>
                                <a:gd name="T31" fmla="*/ 433 h 82"/>
                                <a:gd name="T32" fmla="+- 0 905 866"/>
                                <a:gd name="T33" fmla="*/ T32 w 69"/>
                                <a:gd name="T34" fmla="+- 0 434 401"/>
                                <a:gd name="T35" fmla="*/ 434 h 82"/>
                                <a:gd name="T36" fmla="+- 0 925 866"/>
                                <a:gd name="T37" fmla="*/ T36 w 69"/>
                                <a:gd name="T38" fmla="+- 0 434 401"/>
                                <a:gd name="T39" fmla="*/ 434 h 82"/>
                                <a:gd name="T40" fmla="+- 0 929 866"/>
                                <a:gd name="T41" fmla="*/ T40 w 69"/>
                                <a:gd name="T42" fmla="+- 0 429 401"/>
                                <a:gd name="T43" fmla="*/ 429 h 82"/>
                                <a:gd name="T44" fmla="+- 0 930 866"/>
                                <a:gd name="T45" fmla="*/ T44 w 69"/>
                                <a:gd name="T46" fmla="+- 0 425 401"/>
                                <a:gd name="T47" fmla="*/ 425 h 82"/>
                                <a:gd name="T48" fmla="+- 0 930 866"/>
                                <a:gd name="T49" fmla="*/ T48 w 69"/>
                                <a:gd name="T50" fmla="+- 0 417 401"/>
                                <a:gd name="T51" fmla="*/ 417 h 82"/>
                                <a:gd name="T52" fmla="+- 0 929 866"/>
                                <a:gd name="T53" fmla="*/ T52 w 69"/>
                                <a:gd name="T54" fmla="+- 0 415 401"/>
                                <a:gd name="T55" fmla="*/ 41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" h="82">
                                  <a:moveTo>
                                    <a:pt x="63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77"/>
                        <wpg:cNvGrpSpPr>
                          <a:grpSpLocks/>
                        </wpg:cNvGrpSpPr>
                        <wpg:grpSpPr bwMode="auto">
                          <a:xfrm>
                            <a:off x="937" y="401"/>
                            <a:ext cx="78" cy="82"/>
                            <a:chOff x="937" y="401"/>
                            <a:chExt cx="78" cy="82"/>
                          </a:xfrm>
                        </wpg:grpSpPr>
                        <wps:wsp>
                          <wps:cNvPr id="367" name="Freeform 379"/>
                          <wps:cNvSpPr>
                            <a:spLocks/>
                          </wps:cNvSpPr>
                          <wps:spPr bwMode="auto">
                            <a:xfrm>
                              <a:off x="937" y="401"/>
                              <a:ext cx="78" cy="82"/>
                            </a:xfrm>
                            <a:custGeom>
                              <a:avLst/>
                              <a:gdLst>
                                <a:gd name="T0" fmla="+- 0 957 937"/>
                                <a:gd name="T1" fmla="*/ T0 w 78"/>
                                <a:gd name="T2" fmla="+- 0 401 401"/>
                                <a:gd name="T3" fmla="*/ 401 h 82"/>
                                <a:gd name="T4" fmla="+- 0 937 937"/>
                                <a:gd name="T5" fmla="*/ T4 w 78"/>
                                <a:gd name="T6" fmla="+- 0 401 401"/>
                                <a:gd name="T7" fmla="*/ 401 h 82"/>
                                <a:gd name="T8" fmla="+- 0 967 937"/>
                                <a:gd name="T9" fmla="*/ T8 w 78"/>
                                <a:gd name="T10" fmla="+- 0 451 401"/>
                                <a:gd name="T11" fmla="*/ 451 h 82"/>
                                <a:gd name="T12" fmla="+- 0 967 937"/>
                                <a:gd name="T13" fmla="*/ T12 w 78"/>
                                <a:gd name="T14" fmla="+- 0 482 401"/>
                                <a:gd name="T15" fmla="*/ 482 h 82"/>
                                <a:gd name="T16" fmla="+- 0 984 937"/>
                                <a:gd name="T17" fmla="*/ T16 w 78"/>
                                <a:gd name="T18" fmla="+- 0 482 401"/>
                                <a:gd name="T19" fmla="*/ 482 h 82"/>
                                <a:gd name="T20" fmla="+- 0 984 937"/>
                                <a:gd name="T21" fmla="*/ T20 w 78"/>
                                <a:gd name="T22" fmla="+- 0 451 401"/>
                                <a:gd name="T23" fmla="*/ 451 h 82"/>
                                <a:gd name="T24" fmla="+- 0 995 937"/>
                                <a:gd name="T25" fmla="*/ T24 w 78"/>
                                <a:gd name="T26" fmla="+- 0 433 401"/>
                                <a:gd name="T27" fmla="*/ 433 h 82"/>
                                <a:gd name="T28" fmla="+- 0 976 937"/>
                                <a:gd name="T29" fmla="*/ T28 w 78"/>
                                <a:gd name="T30" fmla="+- 0 433 401"/>
                                <a:gd name="T31" fmla="*/ 433 h 82"/>
                                <a:gd name="T32" fmla="+- 0 957 937"/>
                                <a:gd name="T33" fmla="*/ T32 w 78"/>
                                <a:gd name="T34" fmla="+- 0 401 401"/>
                                <a:gd name="T35" fmla="*/ 40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8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78"/>
                          <wps:cNvSpPr>
                            <a:spLocks/>
                          </wps:cNvSpPr>
                          <wps:spPr bwMode="auto">
                            <a:xfrm>
                              <a:off x="937" y="401"/>
                              <a:ext cx="78" cy="82"/>
                            </a:xfrm>
                            <a:custGeom>
                              <a:avLst/>
                              <a:gdLst>
                                <a:gd name="T0" fmla="+- 0 1015 937"/>
                                <a:gd name="T1" fmla="*/ T0 w 78"/>
                                <a:gd name="T2" fmla="+- 0 401 401"/>
                                <a:gd name="T3" fmla="*/ 401 h 82"/>
                                <a:gd name="T4" fmla="+- 0 995 937"/>
                                <a:gd name="T5" fmla="*/ T4 w 78"/>
                                <a:gd name="T6" fmla="+- 0 401 401"/>
                                <a:gd name="T7" fmla="*/ 401 h 82"/>
                                <a:gd name="T8" fmla="+- 0 976 937"/>
                                <a:gd name="T9" fmla="*/ T8 w 78"/>
                                <a:gd name="T10" fmla="+- 0 433 401"/>
                                <a:gd name="T11" fmla="*/ 433 h 82"/>
                                <a:gd name="T12" fmla="+- 0 995 937"/>
                                <a:gd name="T13" fmla="*/ T12 w 78"/>
                                <a:gd name="T14" fmla="+- 0 433 401"/>
                                <a:gd name="T15" fmla="*/ 433 h 82"/>
                                <a:gd name="T16" fmla="+- 0 1015 937"/>
                                <a:gd name="T17" fmla="*/ T16 w 78"/>
                                <a:gd name="T18" fmla="+- 0 401 401"/>
                                <a:gd name="T19" fmla="*/ 40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82">
                                  <a:moveTo>
                                    <a:pt x="78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75"/>
                        <wpg:cNvGrpSpPr>
                          <a:grpSpLocks/>
                        </wpg:cNvGrpSpPr>
                        <wpg:grpSpPr bwMode="auto">
                          <a:xfrm>
                            <a:off x="86" y="74"/>
                            <a:ext cx="334" cy="332"/>
                            <a:chOff x="86" y="74"/>
                            <a:chExt cx="334" cy="332"/>
                          </a:xfrm>
                        </wpg:grpSpPr>
                        <wps:wsp>
                          <wps:cNvPr id="370" name="Freeform 376"/>
                          <wps:cNvSpPr>
                            <a:spLocks/>
                          </wps:cNvSpPr>
                          <wps:spPr bwMode="auto">
                            <a:xfrm>
                              <a:off x="86" y="74"/>
                              <a:ext cx="334" cy="332"/>
                            </a:xfrm>
                            <a:custGeom>
                              <a:avLst/>
                              <a:gdLst>
                                <a:gd name="T0" fmla="+- 0 234 86"/>
                                <a:gd name="T1" fmla="*/ T0 w 334"/>
                                <a:gd name="T2" fmla="+- 0 74 74"/>
                                <a:gd name="T3" fmla="*/ 74 h 332"/>
                                <a:gd name="T4" fmla="+- 0 171 86"/>
                                <a:gd name="T5" fmla="*/ T4 w 334"/>
                                <a:gd name="T6" fmla="+- 0 95 74"/>
                                <a:gd name="T7" fmla="*/ 95 h 332"/>
                                <a:gd name="T8" fmla="+- 0 121 86"/>
                                <a:gd name="T9" fmla="*/ T8 w 334"/>
                                <a:gd name="T10" fmla="+- 0 137 74"/>
                                <a:gd name="T11" fmla="*/ 137 h 332"/>
                                <a:gd name="T12" fmla="+- 0 92 86"/>
                                <a:gd name="T13" fmla="*/ T12 w 334"/>
                                <a:gd name="T14" fmla="+- 0 195 74"/>
                                <a:gd name="T15" fmla="*/ 195 h 332"/>
                                <a:gd name="T16" fmla="+- 0 86 86"/>
                                <a:gd name="T17" fmla="*/ T16 w 334"/>
                                <a:gd name="T18" fmla="+- 0 240 74"/>
                                <a:gd name="T19" fmla="*/ 240 h 332"/>
                                <a:gd name="T20" fmla="+- 0 86 86"/>
                                <a:gd name="T21" fmla="*/ T20 w 334"/>
                                <a:gd name="T22" fmla="+- 0 252 74"/>
                                <a:gd name="T23" fmla="*/ 252 h 332"/>
                                <a:gd name="T24" fmla="+- 0 102 86"/>
                                <a:gd name="T25" fmla="*/ T24 w 334"/>
                                <a:gd name="T26" fmla="+- 0 313 74"/>
                                <a:gd name="T27" fmla="*/ 313 h 332"/>
                                <a:gd name="T28" fmla="+- 0 141 86"/>
                                <a:gd name="T29" fmla="*/ T28 w 334"/>
                                <a:gd name="T30" fmla="+- 0 362 74"/>
                                <a:gd name="T31" fmla="*/ 362 h 332"/>
                                <a:gd name="T32" fmla="+- 0 198 86"/>
                                <a:gd name="T33" fmla="*/ T32 w 334"/>
                                <a:gd name="T34" fmla="+- 0 395 74"/>
                                <a:gd name="T35" fmla="*/ 395 h 332"/>
                                <a:gd name="T36" fmla="+- 0 271 86"/>
                                <a:gd name="T37" fmla="*/ T36 w 334"/>
                                <a:gd name="T38" fmla="+- 0 406 74"/>
                                <a:gd name="T39" fmla="*/ 406 h 332"/>
                                <a:gd name="T40" fmla="+- 0 294 86"/>
                                <a:gd name="T41" fmla="*/ T40 w 334"/>
                                <a:gd name="T42" fmla="+- 0 402 74"/>
                                <a:gd name="T43" fmla="*/ 402 h 332"/>
                                <a:gd name="T44" fmla="+- 0 353 86"/>
                                <a:gd name="T45" fmla="*/ T44 w 334"/>
                                <a:gd name="T46" fmla="+- 0 374 74"/>
                                <a:gd name="T47" fmla="*/ 374 h 332"/>
                                <a:gd name="T48" fmla="+- 0 396 86"/>
                                <a:gd name="T49" fmla="*/ T48 w 334"/>
                                <a:gd name="T50" fmla="+- 0 326 74"/>
                                <a:gd name="T51" fmla="*/ 326 h 332"/>
                                <a:gd name="T52" fmla="+- 0 418 86"/>
                                <a:gd name="T53" fmla="*/ T52 w 334"/>
                                <a:gd name="T54" fmla="+- 0 263 74"/>
                                <a:gd name="T55" fmla="*/ 263 h 332"/>
                                <a:gd name="T56" fmla="+- 0 419 86"/>
                                <a:gd name="T57" fmla="*/ T56 w 334"/>
                                <a:gd name="T58" fmla="+- 0 240 74"/>
                                <a:gd name="T59" fmla="*/ 240 h 332"/>
                                <a:gd name="T60" fmla="+- 0 419 86"/>
                                <a:gd name="T61" fmla="*/ T60 w 334"/>
                                <a:gd name="T62" fmla="+- 0 228 74"/>
                                <a:gd name="T63" fmla="*/ 228 h 332"/>
                                <a:gd name="T64" fmla="+- 0 403 86"/>
                                <a:gd name="T65" fmla="*/ T64 w 334"/>
                                <a:gd name="T66" fmla="+- 0 168 74"/>
                                <a:gd name="T67" fmla="*/ 168 h 332"/>
                                <a:gd name="T68" fmla="+- 0 364 86"/>
                                <a:gd name="T69" fmla="*/ T68 w 334"/>
                                <a:gd name="T70" fmla="+- 0 118 74"/>
                                <a:gd name="T71" fmla="*/ 118 h 332"/>
                                <a:gd name="T72" fmla="+- 0 307 86"/>
                                <a:gd name="T73" fmla="*/ T72 w 334"/>
                                <a:gd name="T74" fmla="+- 0 86 74"/>
                                <a:gd name="T75" fmla="*/ 86 h 332"/>
                                <a:gd name="T76" fmla="+- 0 234 86"/>
                                <a:gd name="T77" fmla="*/ T76 w 334"/>
                                <a:gd name="T78" fmla="+- 0 74 74"/>
                                <a:gd name="T79" fmla="*/ 7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4" h="332">
                                  <a:moveTo>
                                    <a:pt x="148" y="0"/>
                                  </a:moveTo>
                                  <a:lnTo>
                                    <a:pt x="85" y="21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6" y="121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55" y="288"/>
                                  </a:lnTo>
                                  <a:lnTo>
                                    <a:pt x="112" y="321"/>
                                  </a:lnTo>
                                  <a:lnTo>
                                    <a:pt x="185" y="332"/>
                                  </a:lnTo>
                                  <a:lnTo>
                                    <a:pt x="208" y="328"/>
                                  </a:lnTo>
                                  <a:lnTo>
                                    <a:pt x="267" y="300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32" y="189"/>
                                  </a:lnTo>
                                  <a:lnTo>
                                    <a:pt x="333" y="166"/>
                                  </a:lnTo>
                                  <a:lnTo>
                                    <a:pt x="333" y="154"/>
                                  </a:lnTo>
                                  <a:lnTo>
                                    <a:pt x="317" y="94"/>
                                  </a:lnTo>
                                  <a:lnTo>
                                    <a:pt x="278" y="44"/>
                                  </a:lnTo>
                                  <a:lnTo>
                                    <a:pt x="221" y="12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66"/>
                        <wpg:cNvGrpSpPr>
                          <a:grpSpLocks/>
                        </wpg:cNvGrpSpPr>
                        <wpg:grpSpPr bwMode="auto">
                          <a:xfrm>
                            <a:off x="61" y="49"/>
                            <a:ext cx="383" cy="383"/>
                            <a:chOff x="61" y="49"/>
                            <a:chExt cx="383" cy="383"/>
                          </a:xfrm>
                        </wpg:grpSpPr>
                        <wps:wsp>
                          <wps:cNvPr id="372" name="Freeform 374"/>
                          <wps:cNvSpPr>
                            <a:spLocks/>
                          </wps:cNvSpPr>
                          <wps:spPr bwMode="auto">
                            <a:xfrm>
                              <a:off x="61" y="49"/>
                              <a:ext cx="383" cy="383"/>
                            </a:xfrm>
                            <a:custGeom>
                              <a:avLst/>
                              <a:gdLst>
                                <a:gd name="T0" fmla="+- 0 251 61"/>
                                <a:gd name="T1" fmla="*/ T0 w 383"/>
                                <a:gd name="T2" fmla="+- 0 49 49"/>
                                <a:gd name="T3" fmla="*/ 49 h 383"/>
                                <a:gd name="T4" fmla="+- 0 177 61"/>
                                <a:gd name="T5" fmla="*/ T4 w 383"/>
                                <a:gd name="T6" fmla="+- 0 64 49"/>
                                <a:gd name="T7" fmla="*/ 64 h 383"/>
                                <a:gd name="T8" fmla="+- 0 124 61"/>
                                <a:gd name="T9" fmla="*/ T8 w 383"/>
                                <a:gd name="T10" fmla="+- 0 100 49"/>
                                <a:gd name="T11" fmla="*/ 100 h 383"/>
                                <a:gd name="T12" fmla="+- 0 84 61"/>
                                <a:gd name="T13" fmla="*/ T12 w 383"/>
                                <a:gd name="T14" fmla="+- 0 149 49"/>
                                <a:gd name="T15" fmla="*/ 149 h 383"/>
                                <a:gd name="T16" fmla="+- 0 62 61"/>
                                <a:gd name="T17" fmla="*/ T16 w 383"/>
                                <a:gd name="T18" fmla="+- 0 227 49"/>
                                <a:gd name="T19" fmla="*/ 227 h 383"/>
                                <a:gd name="T20" fmla="+- 0 61 61"/>
                                <a:gd name="T21" fmla="*/ T20 w 383"/>
                                <a:gd name="T22" fmla="+- 0 250 49"/>
                                <a:gd name="T23" fmla="*/ 250 h 383"/>
                                <a:gd name="T24" fmla="+- 0 64 61"/>
                                <a:gd name="T25" fmla="*/ T24 w 383"/>
                                <a:gd name="T26" fmla="+- 0 271 49"/>
                                <a:gd name="T27" fmla="*/ 271 h 383"/>
                                <a:gd name="T28" fmla="+- 0 93 61"/>
                                <a:gd name="T29" fmla="*/ T28 w 383"/>
                                <a:gd name="T30" fmla="+- 0 344 49"/>
                                <a:gd name="T31" fmla="*/ 344 h 383"/>
                                <a:gd name="T32" fmla="+- 0 135 61"/>
                                <a:gd name="T33" fmla="*/ T32 w 383"/>
                                <a:gd name="T34" fmla="+- 0 390 49"/>
                                <a:gd name="T35" fmla="*/ 390 h 383"/>
                                <a:gd name="T36" fmla="+- 0 203 61"/>
                                <a:gd name="T37" fmla="*/ T36 w 383"/>
                                <a:gd name="T38" fmla="+- 0 424 49"/>
                                <a:gd name="T39" fmla="*/ 424 h 383"/>
                                <a:gd name="T40" fmla="+- 0 271 61"/>
                                <a:gd name="T41" fmla="*/ T40 w 383"/>
                                <a:gd name="T42" fmla="+- 0 431 49"/>
                                <a:gd name="T43" fmla="*/ 431 h 383"/>
                                <a:gd name="T44" fmla="+- 0 290 61"/>
                                <a:gd name="T45" fmla="*/ T44 w 383"/>
                                <a:gd name="T46" fmla="+- 0 428 49"/>
                                <a:gd name="T47" fmla="*/ 428 h 383"/>
                                <a:gd name="T48" fmla="+- 0 309 61"/>
                                <a:gd name="T49" fmla="*/ T48 w 383"/>
                                <a:gd name="T50" fmla="+- 0 423 49"/>
                                <a:gd name="T51" fmla="*/ 423 h 383"/>
                                <a:gd name="T52" fmla="+- 0 327 61"/>
                                <a:gd name="T53" fmla="*/ T52 w 383"/>
                                <a:gd name="T54" fmla="+- 0 416 49"/>
                                <a:gd name="T55" fmla="*/ 416 h 383"/>
                                <a:gd name="T56" fmla="+- 0 345 61"/>
                                <a:gd name="T57" fmla="*/ T56 w 383"/>
                                <a:gd name="T58" fmla="+- 0 407 49"/>
                                <a:gd name="T59" fmla="*/ 407 h 383"/>
                                <a:gd name="T60" fmla="+- 0 361 61"/>
                                <a:gd name="T61" fmla="*/ T60 w 383"/>
                                <a:gd name="T62" fmla="+- 0 397 49"/>
                                <a:gd name="T63" fmla="*/ 397 h 383"/>
                                <a:gd name="T64" fmla="+- 0 253 61"/>
                                <a:gd name="T65" fmla="*/ T64 w 383"/>
                                <a:gd name="T66" fmla="+- 0 397 49"/>
                                <a:gd name="T67" fmla="*/ 397 h 383"/>
                                <a:gd name="T68" fmla="+- 0 232 61"/>
                                <a:gd name="T69" fmla="*/ T68 w 383"/>
                                <a:gd name="T70" fmla="+- 0 395 49"/>
                                <a:gd name="T71" fmla="*/ 395 h 383"/>
                                <a:gd name="T72" fmla="+- 0 158 61"/>
                                <a:gd name="T73" fmla="*/ T72 w 383"/>
                                <a:gd name="T74" fmla="+- 0 364 49"/>
                                <a:gd name="T75" fmla="*/ 364 h 383"/>
                                <a:gd name="T76" fmla="+- 0 116 61"/>
                                <a:gd name="T77" fmla="*/ T76 w 383"/>
                                <a:gd name="T78" fmla="+- 0 317 49"/>
                                <a:gd name="T79" fmla="*/ 317 h 383"/>
                                <a:gd name="T80" fmla="+- 0 97 61"/>
                                <a:gd name="T81" fmla="*/ T80 w 383"/>
                                <a:gd name="T82" fmla="+- 0 260 49"/>
                                <a:gd name="T83" fmla="*/ 260 h 383"/>
                                <a:gd name="T84" fmla="+- 0 96 61"/>
                                <a:gd name="T85" fmla="*/ T84 w 383"/>
                                <a:gd name="T86" fmla="+- 0 239 49"/>
                                <a:gd name="T87" fmla="*/ 239 h 383"/>
                                <a:gd name="T88" fmla="+- 0 97 61"/>
                                <a:gd name="T89" fmla="*/ T88 w 383"/>
                                <a:gd name="T90" fmla="+- 0 219 49"/>
                                <a:gd name="T91" fmla="*/ 219 h 383"/>
                                <a:gd name="T92" fmla="+- 0 128 61"/>
                                <a:gd name="T93" fmla="*/ T92 w 383"/>
                                <a:gd name="T94" fmla="+- 0 145 49"/>
                                <a:gd name="T95" fmla="*/ 145 h 383"/>
                                <a:gd name="T96" fmla="+- 0 175 61"/>
                                <a:gd name="T97" fmla="*/ T96 w 383"/>
                                <a:gd name="T98" fmla="+- 0 103 49"/>
                                <a:gd name="T99" fmla="*/ 103 h 383"/>
                                <a:gd name="T100" fmla="+- 0 232 61"/>
                                <a:gd name="T101" fmla="*/ T100 w 383"/>
                                <a:gd name="T102" fmla="+- 0 84 49"/>
                                <a:gd name="T103" fmla="*/ 84 h 383"/>
                                <a:gd name="T104" fmla="+- 0 253 61"/>
                                <a:gd name="T105" fmla="*/ T104 w 383"/>
                                <a:gd name="T106" fmla="+- 0 83 49"/>
                                <a:gd name="T107" fmla="*/ 83 h 383"/>
                                <a:gd name="T108" fmla="+- 0 363 61"/>
                                <a:gd name="T109" fmla="*/ T108 w 383"/>
                                <a:gd name="T110" fmla="+- 0 83 49"/>
                                <a:gd name="T111" fmla="*/ 83 h 383"/>
                                <a:gd name="T112" fmla="+- 0 350 61"/>
                                <a:gd name="T113" fmla="*/ T112 w 383"/>
                                <a:gd name="T114" fmla="+- 0 74 49"/>
                                <a:gd name="T115" fmla="*/ 74 h 383"/>
                                <a:gd name="T116" fmla="+- 0 332 61"/>
                                <a:gd name="T117" fmla="*/ T116 w 383"/>
                                <a:gd name="T118" fmla="+- 0 65 49"/>
                                <a:gd name="T119" fmla="*/ 65 h 383"/>
                                <a:gd name="T120" fmla="+- 0 313 61"/>
                                <a:gd name="T121" fmla="*/ T120 w 383"/>
                                <a:gd name="T122" fmla="+- 0 58 49"/>
                                <a:gd name="T123" fmla="*/ 58 h 383"/>
                                <a:gd name="T124" fmla="+- 0 293 61"/>
                                <a:gd name="T125" fmla="*/ T124 w 383"/>
                                <a:gd name="T126" fmla="+- 0 53 49"/>
                                <a:gd name="T127" fmla="*/ 53 h 383"/>
                                <a:gd name="T128" fmla="+- 0 273 61"/>
                                <a:gd name="T129" fmla="*/ T128 w 383"/>
                                <a:gd name="T130" fmla="+- 0 50 49"/>
                                <a:gd name="T131" fmla="*/ 50 h 383"/>
                                <a:gd name="T132" fmla="+- 0 251 61"/>
                                <a:gd name="T133" fmla="*/ T132 w 383"/>
                                <a:gd name="T134" fmla="+- 0 49 49"/>
                                <a:gd name="T135" fmla="*/ 49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83" h="383">
                                  <a:moveTo>
                                    <a:pt x="190" y="0"/>
                                  </a:moveTo>
                                  <a:lnTo>
                                    <a:pt x="116" y="15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3" y="222"/>
                                  </a:lnTo>
                                  <a:lnTo>
                                    <a:pt x="32" y="295"/>
                                  </a:lnTo>
                                  <a:lnTo>
                                    <a:pt x="74" y="341"/>
                                  </a:lnTo>
                                  <a:lnTo>
                                    <a:pt x="142" y="375"/>
                                  </a:lnTo>
                                  <a:lnTo>
                                    <a:pt x="210" y="382"/>
                                  </a:lnTo>
                                  <a:lnTo>
                                    <a:pt x="229" y="379"/>
                                  </a:lnTo>
                                  <a:lnTo>
                                    <a:pt x="248" y="374"/>
                                  </a:lnTo>
                                  <a:lnTo>
                                    <a:pt x="266" y="367"/>
                                  </a:lnTo>
                                  <a:lnTo>
                                    <a:pt x="284" y="358"/>
                                  </a:lnTo>
                                  <a:lnTo>
                                    <a:pt x="300" y="348"/>
                                  </a:lnTo>
                                  <a:lnTo>
                                    <a:pt x="192" y="348"/>
                                  </a:lnTo>
                                  <a:lnTo>
                                    <a:pt x="171" y="346"/>
                                  </a:lnTo>
                                  <a:lnTo>
                                    <a:pt x="97" y="315"/>
                                  </a:lnTo>
                                  <a:lnTo>
                                    <a:pt x="55" y="268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5" y="190"/>
                                  </a:lnTo>
                                  <a:lnTo>
                                    <a:pt x="36" y="170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114" y="54"/>
                                  </a:lnTo>
                                  <a:lnTo>
                                    <a:pt x="171" y="35"/>
                                  </a:lnTo>
                                  <a:lnTo>
                                    <a:pt x="192" y="34"/>
                                  </a:lnTo>
                                  <a:lnTo>
                                    <a:pt x="302" y="34"/>
                                  </a:lnTo>
                                  <a:lnTo>
                                    <a:pt x="289" y="25"/>
                                  </a:lnTo>
                                  <a:lnTo>
                                    <a:pt x="271" y="16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232" y="4"/>
                                  </a:lnTo>
                                  <a:lnTo>
                                    <a:pt x="212" y="1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3"/>
                          <wps:cNvSpPr>
                            <a:spLocks/>
                          </wps:cNvSpPr>
                          <wps:spPr bwMode="auto">
                            <a:xfrm>
                              <a:off x="61" y="49"/>
                              <a:ext cx="383" cy="383"/>
                            </a:xfrm>
                            <a:custGeom>
                              <a:avLst/>
                              <a:gdLst>
                                <a:gd name="T0" fmla="+- 0 363 61"/>
                                <a:gd name="T1" fmla="*/ T0 w 383"/>
                                <a:gd name="T2" fmla="+- 0 83 49"/>
                                <a:gd name="T3" fmla="*/ 83 h 383"/>
                                <a:gd name="T4" fmla="+- 0 253 61"/>
                                <a:gd name="T5" fmla="*/ T4 w 383"/>
                                <a:gd name="T6" fmla="+- 0 83 49"/>
                                <a:gd name="T7" fmla="*/ 83 h 383"/>
                                <a:gd name="T8" fmla="+- 0 274 61"/>
                                <a:gd name="T9" fmla="*/ T8 w 383"/>
                                <a:gd name="T10" fmla="+- 0 84 49"/>
                                <a:gd name="T11" fmla="*/ 84 h 383"/>
                                <a:gd name="T12" fmla="+- 0 294 61"/>
                                <a:gd name="T13" fmla="*/ T12 w 383"/>
                                <a:gd name="T14" fmla="+- 0 88 49"/>
                                <a:gd name="T15" fmla="*/ 88 h 383"/>
                                <a:gd name="T16" fmla="+- 0 348 61"/>
                                <a:gd name="T17" fmla="*/ T16 w 383"/>
                                <a:gd name="T18" fmla="+- 0 115 49"/>
                                <a:gd name="T19" fmla="*/ 115 h 383"/>
                                <a:gd name="T20" fmla="+- 0 395 61"/>
                                <a:gd name="T21" fmla="*/ T20 w 383"/>
                                <a:gd name="T22" fmla="+- 0 174 49"/>
                                <a:gd name="T23" fmla="*/ 174 h 383"/>
                                <a:gd name="T24" fmla="+- 0 408 61"/>
                                <a:gd name="T25" fmla="*/ T24 w 383"/>
                                <a:gd name="T26" fmla="+- 0 235 49"/>
                                <a:gd name="T27" fmla="*/ 235 h 383"/>
                                <a:gd name="T28" fmla="+- 0 408 61"/>
                                <a:gd name="T29" fmla="*/ T28 w 383"/>
                                <a:gd name="T30" fmla="+- 0 262 49"/>
                                <a:gd name="T31" fmla="*/ 262 h 383"/>
                                <a:gd name="T32" fmla="+- 0 404 61"/>
                                <a:gd name="T33" fmla="*/ T32 w 383"/>
                                <a:gd name="T34" fmla="+- 0 282 49"/>
                                <a:gd name="T35" fmla="*/ 282 h 383"/>
                                <a:gd name="T36" fmla="+- 0 363 61"/>
                                <a:gd name="T37" fmla="*/ T36 w 383"/>
                                <a:gd name="T38" fmla="+- 0 351 49"/>
                                <a:gd name="T39" fmla="*/ 351 h 383"/>
                                <a:gd name="T40" fmla="+- 0 312 61"/>
                                <a:gd name="T41" fmla="*/ T40 w 383"/>
                                <a:gd name="T42" fmla="+- 0 385 49"/>
                                <a:gd name="T43" fmla="*/ 385 h 383"/>
                                <a:gd name="T44" fmla="+- 0 253 61"/>
                                <a:gd name="T45" fmla="*/ T44 w 383"/>
                                <a:gd name="T46" fmla="+- 0 397 49"/>
                                <a:gd name="T47" fmla="*/ 397 h 383"/>
                                <a:gd name="T48" fmla="+- 0 361 61"/>
                                <a:gd name="T49" fmla="*/ T48 w 383"/>
                                <a:gd name="T50" fmla="+- 0 397 49"/>
                                <a:gd name="T51" fmla="*/ 397 h 383"/>
                                <a:gd name="T52" fmla="+- 0 410 61"/>
                                <a:gd name="T53" fmla="*/ T52 w 383"/>
                                <a:gd name="T54" fmla="+- 0 351 49"/>
                                <a:gd name="T55" fmla="*/ 351 h 383"/>
                                <a:gd name="T56" fmla="+- 0 440 61"/>
                                <a:gd name="T57" fmla="*/ T56 w 383"/>
                                <a:gd name="T58" fmla="+- 0 278 49"/>
                                <a:gd name="T59" fmla="*/ 278 h 383"/>
                                <a:gd name="T60" fmla="+- 0 444 61"/>
                                <a:gd name="T61" fmla="*/ T60 w 383"/>
                                <a:gd name="T62" fmla="+- 0 233 49"/>
                                <a:gd name="T63" fmla="*/ 233 h 383"/>
                                <a:gd name="T64" fmla="+- 0 442 61"/>
                                <a:gd name="T65" fmla="*/ T64 w 383"/>
                                <a:gd name="T66" fmla="+- 0 211 49"/>
                                <a:gd name="T67" fmla="*/ 211 h 383"/>
                                <a:gd name="T68" fmla="+- 0 424 61"/>
                                <a:gd name="T69" fmla="*/ T68 w 383"/>
                                <a:gd name="T70" fmla="+- 0 154 49"/>
                                <a:gd name="T71" fmla="*/ 154 h 383"/>
                                <a:gd name="T72" fmla="+- 0 388 61"/>
                                <a:gd name="T73" fmla="*/ T72 w 383"/>
                                <a:gd name="T74" fmla="+- 0 104 49"/>
                                <a:gd name="T75" fmla="*/ 104 h 383"/>
                                <a:gd name="T76" fmla="+- 0 366 61"/>
                                <a:gd name="T77" fmla="*/ T76 w 383"/>
                                <a:gd name="T78" fmla="+- 0 85 49"/>
                                <a:gd name="T79" fmla="*/ 85 h 383"/>
                                <a:gd name="T80" fmla="+- 0 363 61"/>
                                <a:gd name="T81" fmla="*/ T80 w 383"/>
                                <a:gd name="T82" fmla="+- 0 83 49"/>
                                <a:gd name="T83" fmla="*/ 83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83" h="383">
                                  <a:moveTo>
                                    <a:pt x="302" y="34"/>
                                  </a:moveTo>
                                  <a:lnTo>
                                    <a:pt x="192" y="34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287" y="66"/>
                                  </a:lnTo>
                                  <a:lnTo>
                                    <a:pt x="334" y="125"/>
                                  </a:lnTo>
                                  <a:lnTo>
                                    <a:pt x="347" y="186"/>
                                  </a:lnTo>
                                  <a:lnTo>
                                    <a:pt x="347" y="213"/>
                                  </a:lnTo>
                                  <a:lnTo>
                                    <a:pt x="343" y="233"/>
                                  </a:lnTo>
                                  <a:lnTo>
                                    <a:pt x="302" y="302"/>
                                  </a:lnTo>
                                  <a:lnTo>
                                    <a:pt x="251" y="336"/>
                                  </a:lnTo>
                                  <a:lnTo>
                                    <a:pt x="192" y="348"/>
                                  </a:lnTo>
                                  <a:lnTo>
                                    <a:pt x="300" y="348"/>
                                  </a:lnTo>
                                  <a:lnTo>
                                    <a:pt x="349" y="302"/>
                                  </a:lnTo>
                                  <a:lnTo>
                                    <a:pt x="379" y="229"/>
                                  </a:lnTo>
                                  <a:lnTo>
                                    <a:pt x="383" y="184"/>
                                  </a:lnTo>
                                  <a:lnTo>
                                    <a:pt x="381" y="162"/>
                                  </a:lnTo>
                                  <a:lnTo>
                                    <a:pt x="363" y="105"/>
                                  </a:lnTo>
                                  <a:lnTo>
                                    <a:pt x="327" y="55"/>
                                  </a:lnTo>
                                  <a:lnTo>
                                    <a:pt x="305" y="36"/>
                                  </a:lnTo>
                                  <a:lnTo>
                                    <a:pt x="30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2"/>
                          <wps:cNvSpPr>
                            <a:spLocks/>
                          </wps:cNvSpPr>
                          <wps:spPr bwMode="auto">
                            <a:xfrm>
                              <a:off x="61" y="49"/>
                              <a:ext cx="383" cy="383"/>
                            </a:xfrm>
                            <a:custGeom>
                              <a:avLst/>
                              <a:gdLst>
                                <a:gd name="T0" fmla="+- 0 298 61"/>
                                <a:gd name="T1" fmla="*/ T0 w 383"/>
                                <a:gd name="T2" fmla="+- 0 182 49"/>
                                <a:gd name="T3" fmla="*/ 182 h 383"/>
                                <a:gd name="T4" fmla="+- 0 281 61"/>
                                <a:gd name="T5" fmla="*/ T4 w 383"/>
                                <a:gd name="T6" fmla="+- 0 190 49"/>
                                <a:gd name="T7" fmla="*/ 190 h 383"/>
                                <a:gd name="T8" fmla="+- 0 263 61"/>
                                <a:gd name="T9" fmla="*/ T8 w 383"/>
                                <a:gd name="T10" fmla="+- 0 207 49"/>
                                <a:gd name="T11" fmla="*/ 207 h 383"/>
                                <a:gd name="T12" fmla="+- 0 257 61"/>
                                <a:gd name="T13" fmla="*/ T12 w 383"/>
                                <a:gd name="T14" fmla="+- 0 224 49"/>
                                <a:gd name="T15" fmla="*/ 224 h 383"/>
                                <a:gd name="T16" fmla="+- 0 255 61"/>
                                <a:gd name="T17" fmla="*/ T16 w 383"/>
                                <a:gd name="T18" fmla="+- 0 249 49"/>
                                <a:gd name="T19" fmla="*/ 249 h 383"/>
                                <a:gd name="T20" fmla="+- 0 260 61"/>
                                <a:gd name="T21" fmla="*/ T20 w 383"/>
                                <a:gd name="T22" fmla="+- 0 269 49"/>
                                <a:gd name="T23" fmla="*/ 269 h 383"/>
                                <a:gd name="T24" fmla="+- 0 272 61"/>
                                <a:gd name="T25" fmla="*/ T24 w 383"/>
                                <a:gd name="T26" fmla="+- 0 285 49"/>
                                <a:gd name="T27" fmla="*/ 285 h 383"/>
                                <a:gd name="T28" fmla="+- 0 284 61"/>
                                <a:gd name="T29" fmla="*/ T28 w 383"/>
                                <a:gd name="T30" fmla="+- 0 293 49"/>
                                <a:gd name="T31" fmla="*/ 293 h 383"/>
                                <a:gd name="T32" fmla="+- 0 302 61"/>
                                <a:gd name="T33" fmla="*/ T32 w 383"/>
                                <a:gd name="T34" fmla="+- 0 297 49"/>
                                <a:gd name="T35" fmla="*/ 297 h 383"/>
                                <a:gd name="T36" fmla="+- 0 331 61"/>
                                <a:gd name="T37" fmla="*/ T36 w 383"/>
                                <a:gd name="T38" fmla="+- 0 297 49"/>
                                <a:gd name="T39" fmla="*/ 297 h 383"/>
                                <a:gd name="T40" fmla="+- 0 348 61"/>
                                <a:gd name="T41" fmla="*/ T40 w 383"/>
                                <a:gd name="T42" fmla="+- 0 287 49"/>
                                <a:gd name="T43" fmla="*/ 287 h 383"/>
                                <a:gd name="T44" fmla="+- 0 358 61"/>
                                <a:gd name="T45" fmla="*/ T44 w 383"/>
                                <a:gd name="T46" fmla="+- 0 274 49"/>
                                <a:gd name="T47" fmla="*/ 274 h 383"/>
                                <a:gd name="T48" fmla="+- 0 325 61"/>
                                <a:gd name="T49" fmla="*/ T48 w 383"/>
                                <a:gd name="T50" fmla="+- 0 274 49"/>
                                <a:gd name="T51" fmla="*/ 274 h 383"/>
                                <a:gd name="T52" fmla="+- 0 307 61"/>
                                <a:gd name="T53" fmla="*/ T52 w 383"/>
                                <a:gd name="T54" fmla="+- 0 273 49"/>
                                <a:gd name="T55" fmla="*/ 273 h 383"/>
                                <a:gd name="T56" fmla="+- 0 293 61"/>
                                <a:gd name="T57" fmla="*/ T56 w 383"/>
                                <a:gd name="T58" fmla="+- 0 262 49"/>
                                <a:gd name="T59" fmla="*/ 262 h 383"/>
                                <a:gd name="T60" fmla="+- 0 288 61"/>
                                <a:gd name="T61" fmla="*/ T60 w 383"/>
                                <a:gd name="T62" fmla="+- 0 236 49"/>
                                <a:gd name="T63" fmla="*/ 236 h 383"/>
                                <a:gd name="T64" fmla="+- 0 288 61"/>
                                <a:gd name="T65" fmla="*/ T64 w 383"/>
                                <a:gd name="T66" fmla="+- 0 235 49"/>
                                <a:gd name="T67" fmla="*/ 235 h 383"/>
                                <a:gd name="T68" fmla="+- 0 296 61"/>
                                <a:gd name="T69" fmla="*/ T68 w 383"/>
                                <a:gd name="T70" fmla="+- 0 213 49"/>
                                <a:gd name="T71" fmla="*/ 213 h 383"/>
                                <a:gd name="T72" fmla="+- 0 314 61"/>
                                <a:gd name="T73" fmla="*/ T72 w 383"/>
                                <a:gd name="T74" fmla="+- 0 206 49"/>
                                <a:gd name="T75" fmla="*/ 206 h 383"/>
                                <a:gd name="T76" fmla="+- 0 352 61"/>
                                <a:gd name="T77" fmla="*/ T76 w 383"/>
                                <a:gd name="T78" fmla="+- 0 206 49"/>
                                <a:gd name="T79" fmla="*/ 206 h 383"/>
                                <a:gd name="T80" fmla="+- 0 356 61"/>
                                <a:gd name="T81" fmla="*/ T80 w 383"/>
                                <a:gd name="T82" fmla="+- 0 202 49"/>
                                <a:gd name="T83" fmla="*/ 202 h 383"/>
                                <a:gd name="T84" fmla="+- 0 344 61"/>
                                <a:gd name="T85" fmla="*/ T84 w 383"/>
                                <a:gd name="T86" fmla="+- 0 190 49"/>
                                <a:gd name="T87" fmla="*/ 190 h 383"/>
                                <a:gd name="T88" fmla="+- 0 325 61"/>
                                <a:gd name="T89" fmla="*/ T88 w 383"/>
                                <a:gd name="T90" fmla="+- 0 183 49"/>
                                <a:gd name="T91" fmla="*/ 183 h 383"/>
                                <a:gd name="T92" fmla="+- 0 298 61"/>
                                <a:gd name="T93" fmla="*/ T92 w 383"/>
                                <a:gd name="T94" fmla="+- 0 182 49"/>
                                <a:gd name="T95" fmla="*/ 18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83" h="383">
                                  <a:moveTo>
                                    <a:pt x="237" y="133"/>
                                  </a:moveTo>
                                  <a:lnTo>
                                    <a:pt x="220" y="141"/>
                                  </a:lnTo>
                                  <a:lnTo>
                                    <a:pt x="202" y="158"/>
                                  </a:lnTo>
                                  <a:lnTo>
                                    <a:pt x="196" y="175"/>
                                  </a:lnTo>
                                  <a:lnTo>
                                    <a:pt x="194" y="200"/>
                                  </a:lnTo>
                                  <a:lnTo>
                                    <a:pt x="199" y="220"/>
                                  </a:lnTo>
                                  <a:lnTo>
                                    <a:pt x="211" y="236"/>
                                  </a:lnTo>
                                  <a:lnTo>
                                    <a:pt x="223" y="244"/>
                                  </a:lnTo>
                                  <a:lnTo>
                                    <a:pt x="241" y="248"/>
                                  </a:lnTo>
                                  <a:lnTo>
                                    <a:pt x="270" y="248"/>
                                  </a:lnTo>
                                  <a:lnTo>
                                    <a:pt x="287" y="238"/>
                                  </a:lnTo>
                                  <a:lnTo>
                                    <a:pt x="297" y="225"/>
                                  </a:lnTo>
                                  <a:lnTo>
                                    <a:pt x="264" y="225"/>
                                  </a:lnTo>
                                  <a:lnTo>
                                    <a:pt x="246" y="224"/>
                                  </a:lnTo>
                                  <a:lnTo>
                                    <a:pt x="232" y="213"/>
                                  </a:lnTo>
                                  <a:lnTo>
                                    <a:pt x="227" y="187"/>
                                  </a:lnTo>
                                  <a:lnTo>
                                    <a:pt x="227" y="186"/>
                                  </a:lnTo>
                                  <a:lnTo>
                                    <a:pt x="235" y="164"/>
                                  </a:lnTo>
                                  <a:lnTo>
                                    <a:pt x="253" y="157"/>
                                  </a:lnTo>
                                  <a:lnTo>
                                    <a:pt x="291" y="157"/>
                                  </a:lnTo>
                                  <a:lnTo>
                                    <a:pt x="295" y="153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64" y="134"/>
                                  </a:lnTo>
                                  <a:lnTo>
                                    <a:pt x="23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1"/>
                          <wps:cNvSpPr>
                            <a:spLocks/>
                          </wps:cNvSpPr>
                          <wps:spPr bwMode="auto">
                            <a:xfrm>
                              <a:off x="61" y="49"/>
                              <a:ext cx="383" cy="383"/>
                            </a:xfrm>
                            <a:custGeom>
                              <a:avLst/>
                              <a:gdLst>
                                <a:gd name="T0" fmla="+- 0 188 61"/>
                                <a:gd name="T1" fmla="*/ T0 w 383"/>
                                <a:gd name="T2" fmla="+- 0 182 49"/>
                                <a:gd name="T3" fmla="*/ 182 h 383"/>
                                <a:gd name="T4" fmla="+- 0 171 61"/>
                                <a:gd name="T5" fmla="*/ T4 w 383"/>
                                <a:gd name="T6" fmla="+- 0 190 49"/>
                                <a:gd name="T7" fmla="*/ 190 h 383"/>
                                <a:gd name="T8" fmla="+- 0 152 61"/>
                                <a:gd name="T9" fmla="*/ T8 w 383"/>
                                <a:gd name="T10" fmla="+- 0 207 49"/>
                                <a:gd name="T11" fmla="*/ 207 h 383"/>
                                <a:gd name="T12" fmla="+- 0 146 61"/>
                                <a:gd name="T13" fmla="*/ T12 w 383"/>
                                <a:gd name="T14" fmla="+- 0 224 49"/>
                                <a:gd name="T15" fmla="*/ 224 h 383"/>
                                <a:gd name="T16" fmla="+- 0 144 61"/>
                                <a:gd name="T17" fmla="*/ T16 w 383"/>
                                <a:gd name="T18" fmla="+- 0 250 49"/>
                                <a:gd name="T19" fmla="*/ 250 h 383"/>
                                <a:gd name="T20" fmla="+- 0 149 61"/>
                                <a:gd name="T21" fmla="*/ T20 w 383"/>
                                <a:gd name="T22" fmla="+- 0 269 49"/>
                                <a:gd name="T23" fmla="*/ 269 h 383"/>
                                <a:gd name="T24" fmla="+- 0 161 61"/>
                                <a:gd name="T25" fmla="*/ T24 w 383"/>
                                <a:gd name="T26" fmla="+- 0 285 49"/>
                                <a:gd name="T27" fmla="*/ 285 h 383"/>
                                <a:gd name="T28" fmla="+- 0 173 61"/>
                                <a:gd name="T29" fmla="*/ T28 w 383"/>
                                <a:gd name="T30" fmla="+- 0 293 49"/>
                                <a:gd name="T31" fmla="*/ 293 h 383"/>
                                <a:gd name="T32" fmla="+- 0 192 61"/>
                                <a:gd name="T33" fmla="*/ T32 w 383"/>
                                <a:gd name="T34" fmla="+- 0 297 49"/>
                                <a:gd name="T35" fmla="*/ 297 h 383"/>
                                <a:gd name="T36" fmla="+- 0 220 61"/>
                                <a:gd name="T37" fmla="*/ T36 w 383"/>
                                <a:gd name="T38" fmla="+- 0 297 49"/>
                                <a:gd name="T39" fmla="*/ 297 h 383"/>
                                <a:gd name="T40" fmla="+- 0 237 61"/>
                                <a:gd name="T41" fmla="*/ T40 w 383"/>
                                <a:gd name="T42" fmla="+- 0 287 49"/>
                                <a:gd name="T43" fmla="*/ 287 h 383"/>
                                <a:gd name="T44" fmla="+- 0 248 61"/>
                                <a:gd name="T45" fmla="*/ T44 w 383"/>
                                <a:gd name="T46" fmla="+- 0 274 49"/>
                                <a:gd name="T47" fmla="*/ 274 h 383"/>
                                <a:gd name="T48" fmla="+- 0 215 61"/>
                                <a:gd name="T49" fmla="*/ T48 w 383"/>
                                <a:gd name="T50" fmla="+- 0 274 49"/>
                                <a:gd name="T51" fmla="*/ 274 h 383"/>
                                <a:gd name="T52" fmla="+- 0 198 61"/>
                                <a:gd name="T53" fmla="*/ T52 w 383"/>
                                <a:gd name="T54" fmla="+- 0 273 49"/>
                                <a:gd name="T55" fmla="*/ 273 h 383"/>
                                <a:gd name="T56" fmla="+- 0 183 61"/>
                                <a:gd name="T57" fmla="*/ T56 w 383"/>
                                <a:gd name="T58" fmla="+- 0 263 49"/>
                                <a:gd name="T59" fmla="*/ 263 h 383"/>
                                <a:gd name="T60" fmla="+- 0 178 61"/>
                                <a:gd name="T61" fmla="*/ T60 w 383"/>
                                <a:gd name="T62" fmla="+- 0 236 49"/>
                                <a:gd name="T63" fmla="*/ 236 h 383"/>
                                <a:gd name="T64" fmla="+- 0 185 61"/>
                                <a:gd name="T65" fmla="*/ T64 w 383"/>
                                <a:gd name="T66" fmla="+- 0 213 49"/>
                                <a:gd name="T67" fmla="*/ 213 h 383"/>
                                <a:gd name="T68" fmla="+- 0 204 61"/>
                                <a:gd name="T69" fmla="*/ T68 w 383"/>
                                <a:gd name="T70" fmla="+- 0 206 49"/>
                                <a:gd name="T71" fmla="*/ 206 h 383"/>
                                <a:gd name="T72" fmla="+- 0 241 61"/>
                                <a:gd name="T73" fmla="*/ T72 w 383"/>
                                <a:gd name="T74" fmla="+- 0 206 49"/>
                                <a:gd name="T75" fmla="*/ 206 h 383"/>
                                <a:gd name="T76" fmla="+- 0 246 61"/>
                                <a:gd name="T77" fmla="*/ T76 w 383"/>
                                <a:gd name="T78" fmla="+- 0 202 49"/>
                                <a:gd name="T79" fmla="*/ 202 h 383"/>
                                <a:gd name="T80" fmla="+- 0 233 61"/>
                                <a:gd name="T81" fmla="*/ T80 w 383"/>
                                <a:gd name="T82" fmla="+- 0 190 49"/>
                                <a:gd name="T83" fmla="*/ 190 h 383"/>
                                <a:gd name="T84" fmla="+- 0 214 61"/>
                                <a:gd name="T85" fmla="*/ T84 w 383"/>
                                <a:gd name="T86" fmla="+- 0 183 49"/>
                                <a:gd name="T87" fmla="*/ 183 h 383"/>
                                <a:gd name="T88" fmla="+- 0 188 61"/>
                                <a:gd name="T89" fmla="*/ T88 w 383"/>
                                <a:gd name="T90" fmla="+- 0 182 49"/>
                                <a:gd name="T91" fmla="*/ 18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83" h="383">
                                  <a:moveTo>
                                    <a:pt x="127" y="133"/>
                                  </a:moveTo>
                                  <a:lnTo>
                                    <a:pt x="110" y="141"/>
                                  </a:lnTo>
                                  <a:lnTo>
                                    <a:pt x="91" y="158"/>
                                  </a:lnTo>
                                  <a:lnTo>
                                    <a:pt x="85" y="175"/>
                                  </a:lnTo>
                                  <a:lnTo>
                                    <a:pt x="83" y="201"/>
                                  </a:lnTo>
                                  <a:lnTo>
                                    <a:pt x="88" y="220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12" y="244"/>
                                  </a:lnTo>
                                  <a:lnTo>
                                    <a:pt x="131" y="248"/>
                                  </a:lnTo>
                                  <a:lnTo>
                                    <a:pt x="159" y="248"/>
                                  </a:lnTo>
                                  <a:lnTo>
                                    <a:pt x="176" y="238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154" y="225"/>
                                  </a:lnTo>
                                  <a:lnTo>
                                    <a:pt x="137" y="224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17" y="187"/>
                                  </a:lnTo>
                                  <a:lnTo>
                                    <a:pt x="124" y="164"/>
                                  </a:lnTo>
                                  <a:lnTo>
                                    <a:pt x="143" y="157"/>
                                  </a:lnTo>
                                  <a:lnTo>
                                    <a:pt x="180" y="157"/>
                                  </a:lnTo>
                                  <a:lnTo>
                                    <a:pt x="185" y="153"/>
                                  </a:lnTo>
                                  <a:lnTo>
                                    <a:pt x="172" y="141"/>
                                  </a:lnTo>
                                  <a:lnTo>
                                    <a:pt x="153" y="134"/>
                                  </a:lnTo>
                                  <a:lnTo>
                                    <a:pt x="1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0"/>
                          <wps:cNvSpPr>
                            <a:spLocks/>
                          </wps:cNvSpPr>
                          <wps:spPr bwMode="auto">
                            <a:xfrm>
                              <a:off x="61" y="49"/>
                              <a:ext cx="383" cy="383"/>
                            </a:xfrm>
                            <a:custGeom>
                              <a:avLst/>
                              <a:gdLst>
                                <a:gd name="T0" fmla="+- 0 227 61"/>
                                <a:gd name="T1" fmla="*/ T0 w 383"/>
                                <a:gd name="T2" fmla="+- 0 257 49"/>
                                <a:gd name="T3" fmla="*/ 257 h 383"/>
                                <a:gd name="T4" fmla="+- 0 223 61"/>
                                <a:gd name="T5" fmla="*/ T4 w 383"/>
                                <a:gd name="T6" fmla="+- 0 268 49"/>
                                <a:gd name="T7" fmla="*/ 268 h 383"/>
                                <a:gd name="T8" fmla="+- 0 215 61"/>
                                <a:gd name="T9" fmla="*/ T8 w 383"/>
                                <a:gd name="T10" fmla="+- 0 274 49"/>
                                <a:gd name="T11" fmla="*/ 274 h 383"/>
                                <a:gd name="T12" fmla="+- 0 248 61"/>
                                <a:gd name="T13" fmla="*/ T12 w 383"/>
                                <a:gd name="T14" fmla="+- 0 274 49"/>
                                <a:gd name="T15" fmla="*/ 274 h 383"/>
                                <a:gd name="T16" fmla="+- 0 251 61"/>
                                <a:gd name="T17" fmla="*/ T16 w 383"/>
                                <a:gd name="T18" fmla="+- 0 270 49"/>
                                <a:gd name="T19" fmla="*/ 270 h 383"/>
                                <a:gd name="T20" fmla="+- 0 227 61"/>
                                <a:gd name="T21" fmla="*/ T20 w 383"/>
                                <a:gd name="T22" fmla="+- 0 257 49"/>
                                <a:gd name="T23" fmla="*/ 257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3" h="383">
                                  <a:moveTo>
                                    <a:pt x="166" y="208"/>
                                  </a:moveTo>
                                  <a:lnTo>
                                    <a:pt x="162" y="219"/>
                                  </a:lnTo>
                                  <a:lnTo>
                                    <a:pt x="154" y="225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190" y="221"/>
                                  </a:lnTo>
                                  <a:lnTo>
                                    <a:pt x="166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69"/>
                          <wps:cNvSpPr>
                            <a:spLocks/>
                          </wps:cNvSpPr>
                          <wps:spPr bwMode="auto">
                            <a:xfrm>
                              <a:off x="61" y="49"/>
                              <a:ext cx="383" cy="383"/>
                            </a:xfrm>
                            <a:custGeom>
                              <a:avLst/>
                              <a:gdLst>
                                <a:gd name="T0" fmla="+- 0 337 61"/>
                                <a:gd name="T1" fmla="*/ T0 w 383"/>
                                <a:gd name="T2" fmla="+- 0 257 49"/>
                                <a:gd name="T3" fmla="*/ 257 h 383"/>
                                <a:gd name="T4" fmla="+- 0 333 61"/>
                                <a:gd name="T5" fmla="*/ T4 w 383"/>
                                <a:gd name="T6" fmla="+- 0 268 49"/>
                                <a:gd name="T7" fmla="*/ 268 h 383"/>
                                <a:gd name="T8" fmla="+- 0 325 61"/>
                                <a:gd name="T9" fmla="*/ T8 w 383"/>
                                <a:gd name="T10" fmla="+- 0 274 49"/>
                                <a:gd name="T11" fmla="*/ 274 h 383"/>
                                <a:gd name="T12" fmla="+- 0 358 61"/>
                                <a:gd name="T13" fmla="*/ T12 w 383"/>
                                <a:gd name="T14" fmla="+- 0 274 49"/>
                                <a:gd name="T15" fmla="*/ 274 h 383"/>
                                <a:gd name="T16" fmla="+- 0 361 61"/>
                                <a:gd name="T17" fmla="*/ T16 w 383"/>
                                <a:gd name="T18" fmla="+- 0 270 49"/>
                                <a:gd name="T19" fmla="*/ 270 h 383"/>
                                <a:gd name="T20" fmla="+- 0 337 61"/>
                                <a:gd name="T21" fmla="*/ T20 w 383"/>
                                <a:gd name="T22" fmla="+- 0 257 49"/>
                                <a:gd name="T23" fmla="*/ 257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3" h="383">
                                  <a:moveTo>
                                    <a:pt x="276" y="208"/>
                                  </a:moveTo>
                                  <a:lnTo>
                                    <a:pt x="272" y="219"/>
                                  </a:lnTo>
                                  <a:lnTo>
                                    <a:pt x="264" y="225"/>
                                  </a:lnTo>
                                  <a:lnTo>
                                    <a:pt x="297" y="225"/>
                                  </a:lnTo>
                                  <a:lnTo>
                                    <a:pt x="300" y="221"/>
                                  </a:lnTo>
                                  <a:lnTo>
                                    <a:pt x="276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68"/>
                          <wps:cNvSpPr>
                            <a:spLocks/>
                          </wps:cNvSpPr>
                          <wps:spPr bwMode="auto">
                            <a:xfrm>
                              <a:off x="61" y="49"/>
                              <a:ext cx="383" cy="383"/>
                            </a:xfrm>
                            <a:custGeom>
                              <a:avLst/>
                              <a:gdLst>
                                <a:gd name="T0" fmla="+- 0 241 61"/>
                                <a:gd name="T1" fmla="*/ T0 w 383"/>
                                <a:gd name="T2" fmla="+- 0 206 49"/>
                                <a:gd name="T3" fmla="*/ 206 h 383"/>
                                <a:gd name="T4" fmla="+- 0 213 61"/>
                                <a:gd name="T5" fmla="*/ T4 w 383"/>
                                <a:gd name="T6" fmla="+- 0 206 49"/>
                                <a:gd name="T7" fmla="*/ 206 h 383"/>
                                <a:gd name="T8" fmla="+- 0 220 61"/>
                                <a:gd name="T9" fmla="*/ T8 w 383"/>
                                <a:gd name="T10" fmla="+- 0 211 49"/>
                                <a:gd name="T11" fmla="*/ 211 h 383"/>
                                <a:gd name="T12" fmla="+- 0 225 61"/>
                                <a:gd name="T13" fmla="*/ T12 w 383"/>
                                <a:gd name="T14" fmla="+- 0 221 49"/>
                                <a:gd name="T15" fmla="*/ 221 h 383"/>
                                <a:gd name="T16" fmla="+- 0 241 61"/>
                                <a:gd name="T17" fmla="*/ T16 w 383"/>
                                <a:gd name="T18" fmla="+- 0 206 49"/>
                                <a:gd name="T19" fmla="*/ 20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" h="383">
                                  <a:moveTo>
                                    <a:pt x="180" y="157"/>
                                  </a:moveTo>
                                  <a:lnTo>
                                    <a:pt x="152" y="157"/>
                                  </a:lnTo>
                                  <a:lnTo>
                                    <a:pt x="159" y="162"/>
                                  </a:lnTo>
                                  <a:lnTo>
                                    <a:pt x="164" y="172"/>
                                  </a:lnTo>
                                  <a:lnTo>
                                    <a:pt x="18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67"/>
                          <wps:cNvSpPr>
                            <a:spLocks/>
                          </wps:cNvSpPr>
                          <wps:spPr bwMode="auto">
                            <a:xfrm>
                              <a:off x="61" y="49"/>
                              <a:ext cx="383" cy="383"/>
                            </a:xfrm>
                            <a:custGeom>
                              <a:avLst/>
                              <a:gdLst>
                                <a:gd name="T0" fmla="+- 0 352 61"/>
                                <a:gd name="T1" fmla="*/ T0 w 383"/>
                                <a:gd name="T2" fmla="+- 0 206 49"/>
                                <a:gd name="T3" fmla="*/ 206 h 383"/>
                                <a:gd name="T4" fmla="+- 0 323 61"/>
                                <a:gd name="T5" fmla="*/ T4 w 383"/>
                                <a:gd name="T6" fmla="+- 0 206 49"/>
                                <a:gd name="T7" fmla="*/ 206 h 383"/>
                                <a:gd name="T8" fmla="+- 0 330 61"/>
                                <a:gd name="T9" fmla="*/ T8 w 383"/>
                                <a:gd name="T10" fmla="+- 0 211 49"/>
                                <a:gd name="T11" fmla="*/ 211 h 383"/>
                                <a:gd name="T12" fmla="+- 0 335 61"/>
                                <a:gd name="T13" fmla="*/ T12 w 383"/>
                                <a:gd name="T14" fmla="+- 0 221 49"/>
                                <a:gd name="T15" fmla="*/ 221 h 383"/>
                                <a:gd name="T16" fmla="+- 0 352 61"/>
                                <a:gd name="T17" fmla="*/ T16 w 383"/>
                                <a:gd name="T18" fmla="+- 0 206 49"/>
                                <a:gd name="T19" fmla="*/ 20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" h="383">
                                  <a:moveTo>
                                    <a:pt x="291" y="157"/>
                                  </a:moveTo>
                                  <a:lnTo>
                                    <a:pt x="262" y="157"/>
                                  </a:lnTo>
                                  <a:lnTo>
                                    <a:pt x="269" y="162"/>
                                  </a:lnTo>
                                  <a:lnTo>
                                    <a:pt x="274" y="172"/>
                                  </a:lnTo>
                                  <a:lnTo>
                                    <a:pt x="291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64"/>
                        <wpg:cNvGrpSpPr>
                          <a:grpSpLocks/>
                        </wpg:cNvGrpSpPr>
                        <wpg:grpSpPr bwMode="auto">
                          <a:xfrm>
                            <a:off x="804" y="55"/>
                            <a:ext cx="262" cy="263"/>
                            <a:chOff x="804" y="55"/>
                            <a:chExt cx="262" cy="263"/>
                          </a:xfrm>
                        </wpg:grpSpPr>
                        <wps:wsp>
                          <wps:cNvPr id="381" name="Freeform 365"/>
                          <wps:cNvSpPr>
                            <a:spLocks/>
                          </wps:cNvSpPr>
                          <wps:spPr bwMode="auto">
                            <a:xfrm>
                              <a:off x="804" y="55"/>
                              <a:ext cx="262" cy="263"/>
                            </a:xfrm>
                            <a:custGeom>
                              <a:avLst/>
                              <a:gdLst>
                                <a:gd name="T0" fmla="+- 0 934 804"/>
                                <a:gd name="T1" fmla="*/ T0 w 262"/>
                                <a:gd name="T2" fmla="+- 0 55 55"/>
                                <a:gd name="T3" fmla="*/ 55 h 263"/>
                                <a:gd name="T4" fmla="+- 0 874 804"/>
                                <a:gd name="T5" fmla="*/ T4 w 262"/>
                                <a:gd name="T6" fmla="+- 0 70 55"/>
                                <a:gd name="T7" fmla="*/ 70 h 263"/>
                                <a:gd name="T8" fmla="+- 0 828 804"/>
                                <a:gd name="T9" fmla="*/ T8 w 262"/>
                                <a:gd name="T10" fmla="+- 0 112 55"/>
                                <a:gd name="T11" fmla="*/ 112 h 263"/>
                                <a:gd name="T12" fmla="+- 0 805 804"/>
                                <a:gd name="T13" fmla="*/ T12 w 262"/>
                                <a:gd name="T14" fmla="+- 0 177 55"/>
                                <a:gd name="T15" fmla="*/ 177 h 263"/>
                                <a:gd name="T16" fmla="+- 0 804 804"/>
                                <a:gd name="T17" fmla="*/ T16 w 262"/>
                                <a:gd name="T18" fmla="+- 0 203 55"/>
                                <a:gd name="T19" fmla="*/ 203 h 263"/>
                                <a:gd name="T20" fmla="+- 0 808 804"/>
                                <a:gd name="T21" fmla="*/ T20 w 262"/>
                                <a:gd name="T22" fmla="+- 0 224 55"/>
                                <a:gd name="T23" fmla="*/ 224 h 263"/>
                                <a:gd name="T24" fmla="+- 0 841 804"/>
                                <a:gd name="T25" fmla="*/ T24 w 262"/>
                                <a:gd name="T26" fmla="+- 0 278 55"/>
                                <a:gd name="T27" fmla="*/ 278 h 263"/>
                                <a:gd name="T28" fmla="+- 0 898 804"/>
                                <a:gd name="T29" fmla="*/ T28 w 262"/>
                                <a:gd name="T30" fmla="+- 0 311 55"/>
                                <a:gd name="T31" fmla="*/ 311 h 263"/>
                                <a:gd name="T32" fmla="+- 0 946 804"/>
                                <a:gd name="T33" fmla="*/ T32 w 262"/>
                                <a:gd name="T34" fmla="+- 0 317 55"/>
                                <a:gd name="T35" fmla="*/ 317 h 263"/>
                                <a:gd name="T36" fmla="+- 0 968 804"/>
                                <a:gd name="T37" fmla="*/ T36 w 262"/>
                                <a:gd name="T38" fmla="+- 0 313 55"/>
                                <a:gd name="T39" fmla="*/ 313 h 263"/>
                                <a:gd name="T40" fmla="+- 0 1024 804"/>
                                <a:gd name="T41" fmla="*/ T40 w 262"/>
                                <a:gd name="T42" fmla="+- 0 282 55"/>
                                <a:gd name="T43" fmla="*/ 282 h 263"/>
                                <a:gd name="T44" fmla="+- 0 1058 804"/>
                                <a:gd name="T45" fmla="*/ T44 w 262"/>
                                <a:gd name="T46" fmla="+- 0 226 55"/>
                                <a:gd name="T47" fmla="*/ 226 h 263"/>
                                <a:gd name="T48" fmla="+- 0 1065 804"/>
                                <a:gd name="T49" fmla="*/ T48 w 262"/>
                                <a:gd name="T50" fmla="+- 0 179 55"/>
                                <a:gd name="T51" fmla="*/ 179 h 263"/>
                                <a:gd name="T52" fmla="+- 0 1062 804"/>
                                <a:gd name="T53" fmla="*/ T52 w 262"/>
                                <a:gd name="T54" fmla="+- 0 157 55"/>
                                <a:gd name="T55" fmla="*/ 157 h 263"/>
                                <a:gd name="T56" fmla="+- 0 1032 804"/>
                                <a:gd name="T57" fmla="*/ T56 w 262"/>
                                <a:gd name="T58" fmla="+- 0 99 55"/>
                                <a:gd name="T59" fmla="*/ 99 h 263"/>
                                <a:gd name="T60" fmla="+- 0 978 804"/>
                                <a:gd name="T61" fmla="*/ T60 w 262"/>
                                <a:gd name="T62" fmla="+- 0 63 55"/>
                                <a:gd name="T63" fmla="*/ 63 h 263"/>
                                <a:gd name="T64" fmla="+- 0 934 804"/>
                                <a:gd name="T65" fmla="*/ T64 w 262"/>
                                <a:gd name="T66" fmla="+- 0 55 55"/>
                                <a:gd name="T67" fmla="*/ 5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2" h="263">
                                  <a:moveTo>
                                    <a:pt x="130" y="0"/>
                                  </a:moveTo>
                                  <a:lnTo>
                                    <a:pt x="70" y="15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94" y="256"/>
                                  </a:lnTo>
                                  <a:lnTo>
                                    <a:pt x="142" y="262"/>
                                  </a:lnTo>
                                  <a:lnTo>
                                    <a:pt x="164" y="258"/>
                                  </a:lnTo>
                                  <a:lnTo>
                                    <a:pt x="220" y="227"/>
                                  </a:lnTo>
                                  <a:lnTo>
                                    <a:pt x="254" y="171"/>
                                  </a:lnTo>
                                  <a:lnTo>
                                    <a:pt x="261" y="124"/>
                                  </a:lnTo>
                                  <a:lnTo>
                                    <a:pt x="258" y="102"/>
                                  </a:lnTo>
                                  <a:lnTo>
                                    <a:pt x="228" y="44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61"/>
                        <wpg:cNvGrpSpPr>
                          <a:grpSpLocks/>
                        </wpg:cNvGrpSpPr>
                        <wpg:grpSpPr bwMode="auto">
                          <a:xfrm>
                            <a:off x="896" y="139"/>
                            <a:ext cx="77" cy="137"/>
                            <a:chOff x="896" y="139"/>
                            <a:chExt cx="77" cy="137"/>
                          </a:xfrm>
                        </wpg:grpSpPr>
                        <wps:wsp>
                          <wps:cNvPr id="383" name="Freeform 363"/>
                          <wps:cNvSpPr>
                            <a:spLocks/>
                          </wps:cNvSpPr>
                          <wps:spPr bwMode="auto">
                            <a:xfrm>
                              <a:off x="896" y="139"/>
                              <a:ext cx="77" cy="137"/>
                            </a:xfrm>
                            <a:custGeom>
                              <a:avLst/>
                              <a:gdLst>
                                <a:gd name="T0" fmla="+- 0 956 896"/>
                                <a:gd name="T1" fmla="*/ T0 w 77"/>
                                <a:gd name="T2" fmla="+- 0 206 139"/>
                                <a:gd name="T3" fmla="*/ 206 h 137"/>
                                <a:gd name="T4" fmla="+- 0 912 896"/>
                                <a:gd name="T5" fmla="*/ T4 w 77"/>
                                <a:gd name="T6" fmla="+- 0 206 139"/>
                                <a:gd name="T7" fmla="*/ 206 h 137"/>
                                <a:gd name="T8" fmla="+- 0 912 896"/>
                                <a:gd name="T9" fmla="*/ T8 w 77"/>
                                <a:gd name="T10" fmla="+- 0 275 139"/>
                                <a:gd name="T11" fmla="*/ 275 h 137"/>
                                <a:gd name="T12" fmla="+- 0 956 896"/>
                                <a:gd name="T13" fmla="*/ T12 w 77"/>
                                <a:gd name="T14" fmla="+- 0 275 139"/>
                                <a:gd name="T15" fmla="*/ 275 h 137"/>
                                <a:gd name="T16" fmla="+- 0 956 896"/>
                                <a:gd name="T17" fmla="*/ T16 w 77"/>
                                <a:gd name="T18" fmla="+- 0 206 139"/>
                                <a:gd name="T19" fmla="*/ 20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37">
                                  <a:moveTo>
                                    <a:pt x="60" y="67"/>
                                  </a:moveTo>
                                  <a:lnTo>
                                    <a:pt x="16" y="67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6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62"/>
                          <wps:cNvSpPr>
                            <a:spLocks/>
                          </wps:cNvSpPr>
                          <wps:spPr bwMode="auto">
                            <a:xfrm>
                              <a:off x="896" y="139"/>
                              <a:ext cx="77" cy="137"/>
                            </a:xfrm>
                            <a:custGeom>
                              <a:avLst/>
                              <a:gdLst>
                                <a:gd name="T0" fmla="+- 0 968 896"/>
                                <a:gd name="T1" fmla="*/ T0 w 77"/>
                                <a:gd name="T2" fmla="+- 0 139 139"/>
                                <a:gd name="T3" fmla="*/ 139 h 137"/>
                                <a:gd name="T4" fmla="+- 0 900 896"/>
                                <a:gd name="T5" fmla="*/ T4 w 77"/>
                                <a:gd name="T6" fmla="+- 0 139 139"/>
                                <a:gd name="T7" fmla="*/ 139 h 137"/>
                                <a:gd name="T8" fmla="+- 0 896 896"/>
                                <a:gd name="T9" fmla="*/ T8 w 77"/>
                                <a:gd name="T10" fmla="+- 0 143 139"/>
                                <a:gd name="T11" fmla="*/ 143 h 137"/>
                                <a:gd name="T12" fmla="+- 0 896 896"/>
                                <a:gd name="T13" fmla="*/ T12 w 77"/>
                                <a:gd name="T14" fmla="+- 0 206 139"/>
                                <a:gd name="T15" fmla="*/ 206 h 137"/>
                                <a:gd name="T16" fmla="+- 0 972 896"/>
                                <a:gd name="T17" fmla="*/ T16 w 77"/>
                                <a:gd name="T18" fmla="+- 0 206 139"/>
                                <a:gd name="T19" fmla="*/ 206 h 137"/>
                                <a:gd name="T20" fmla="+- 0 972 896"/>
                                <a:gd name="T21" fmla="*/ T20 w 77"/>
                                <a:gd name="T22" fmla="+- 0 143 139"/>
                                <a:gd name="T23" fmla="*/ 143 h 137"/>
                                <a:gd name="T24" fmla="+- 0 968 896"/>
                                <a:gd name="T25" fmla="*/ T24 w 77"/>
                                <a:gd name="T26" fmla="+- 0 139 139"/>
                                <a:gd name="T27" fmla="*/ 13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137">
                                  <a:moveTo>
                                    <a:pt x="7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59"/>
                        <wpg:cNvGrpSpPr>
                          <a:grpSpLocks/>
                        </wpg:cNvGrpSpPr>
                        <wpg:grpSpPr bwMode="auto">
                          <a:xfrm>
                            <a:off x="914" y="92"/>
                            <a:ext cx="40" cy="40"/>
                            <a:chOff x="914" y="92"/>
                            <a:chExt cx="40" cy="40"/>
                          </a:xfrm>
                        </wpg:grpSpPr>
                        <wps:wsp>
                          <wps:cNvPr id="386" name="Freeform 360"/>
                          <wps:cNvSpPr>
                            <a:spLocks/>
                          </wps:cNvSpPr>
                          <wps:spPr bwMode="auto">
                            <a:xfrm>
                              <a:off x="914" y="92"/>
                              <a:ext cx="40" cy="40"/>
                            </a:xfrm>
                            <a:custGeom>
                              <a:avLst/>
                              <a:gdLst>
                                <a:gd name="T0" fmla="+- 0 945 914"/>
                                <a:gd name="T1" fmla="*/ T0 w 40"/>
                                <a:gd name="T2" fmla="+- 0 92 92"/>
                                <a:gd name="T3" fmla="*/ 92 h 40"/>
                                <a:gd name="T4" fmla="+- 0 923 914"/>
                                <a:gd name="T5" fmla="*/ T4 w 40"/>
                                <a:gd name="T6" fmla="+- 0 92 92"/>
                                <a:gd name="T7" fmla="*/ 92 h 40"/>
                                <a:gd name="T8" fmla="+- 0 914 914"/>
                                <a:gd name="T9" fmla="*/ T8 w 40"/>
                                <a:gd name="T10" fmla="+- 0 101 92"/>
                                <a:gd name="T11" fmla="*/ 101 h 40"/>
                                <a:gd name="T12" fmla="+- 0 914 914"/>
                                <a:gd name="T13" fmla="*/ T12 w 40"/>
                                <a:gd name="T14" fmla="+- 0 123 92"/>
                                <a:gd name="T15" fmla="*/ 123 h 40"/>
                                <a:gd name="T16" fmla="+- 0 923 914"/>
                                <a:gd name="T17" fmla="*/ T16 w 40"/>
                                <a:gd name="T18" fmla="+- 0 131 92"/>
                                <a:gd name="T19" fmla="*/ 131 h 40"/>
                                <a:gd name="T20" fmla="+- 0 945 914"/>
                                <a:gd name="T21" fmla="*/ T20 w 40"/>
                                <a:gd name="T22" fmla="+- 0 131 92"/>
                                <a:gd name="T23" fmla="*/ 131 h 40"/>
                                <a:gd name="T24" fmla="+- 0 954 914"/>
                                <a:gd name="T25" fmla="*/ T24 w 40"/>
                                <a:gd name="T26" fmla="+- 0 123 92"/>
                                <a:gd name="T27" fmla="*/ 123 h 40"/>
                                <a:gd name="T28" fmla="+- 0 954 914"/>
                                <a:gd name="T29" fmla="*/ T28 w 40"/>
                                <a:gd name="T30" fmla="+- 0 101 92"/>
                                <a:gd name="T31" fmla="*/ 101 h 40"/>
                                <a:gd name="T32" fmla="+- 0 945 914"/>
                                <a:gd name="T33" fmla="*/ T32 w 40"/>
                                <a:gd name="T34" fmla="+- 0 92 92"/>
                                <a:gd name="T35" fmla="*/ 9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56"/>
                        <wpg:cNvGrpSpPr>
                          <a:grpSpLocks/>
                        </wpg:cNvGrpSpPr>
                        <wpg:grpSpPr bwMode="auto">
                          <a:xfrm>
                            <a:off x="793" y="41"/>
                            <a:ext cx="283" cy="284"/>
                            <a:chOff x="793" y="41"/>
                            <a:chExt cx="283" cy="284"/>
                          </a:xfrm>
                        </wpg:grpSpPr>
                        <wps:wsp>
                          <wps:cNvPr id="388" name="Freeform 358"/>
                          <wps:cNvSpPr>
                            <a:spLocks/>
                          </wps:cNvSpPr>
                          <wps:spPr bwMode="auto">
                            <a:xfrm>
                              <a:off x="793" y="41"/>
                              <a:ext cx="283" cy="284"/>
                            </a:xfrm>
                            <a:custGeom>
                              <a:avLst/>
                              <a:gdLst>
                                <a:gd name="T0" fmla="+- 0 934 793"/>
                                <a:gd name="T1" fmla="*/ T0 w 283"/>
                                <a:gd name="T2" fmla="+- 0 41 41"/>
                                <a:gd name="T3" fmla="*/ 41 h 284"/>
                                <a:gd name="T4" fmla="+- 0 874 793"/>
                                <a:gd name="T5" fmla="*/ T4 w 283"/>
                                <a:gd name="T6" fmla="+- 0 54 41"/>
                                <a:gd name="T7" fmla="*/ 54 h 284"/>
                                <a:gd name="T8" fmla="+- 0 824 793"/>
                                <a:gd name="T9" fmla="*/ T8 w 283"/>
                                <a:gd name="T10" fmla="+- 0 94 41"/>
                                <a:gd name="T11" fmla="*/ 94 h 284"/>
                                <a:gd name="T12" fmla="+- 0 796 793"/>
                                <a:gd name="T13" fmla="*/ T12 w 283"/>
                                <a:gd name="T14" fmla="+- 0 148 41"/>
                                <a:gd name="T15" fmla="*/ 148 h 284"/>
                                <a:gd name="T16" fmla="+- 0 793 793"/>
                                <a:gd name="T17" fmla="*/ T16 w 283"/>
                                <a:gd name="T18" fmla="+- 0 170 41"/>
                                <a:gd name="T19" fmla="*/ 170 h 284"/>
                                <a:gd name="T20" fmla="+- 0 793 793"/>
                                <a:gd name="T21" fmla="*/ T20 w 283"/>
                                <a:gd name="T22" fmla="+- 0 192 41"/>
                                <a:gd name="T23" fmla="*/ 192 h 284"/>
                                <a:gd name="T24" fmla="+- 0 809 793"/>
                                <a:gd name="T25" fmla="*/ T24 w 283"/>
                                <a:gd name="T26" fmla="+- 0 251 41"/>
                                <a:gd name="T27" fmla="*/ 251 h 284"/>
                                <a:gd name="T28" fmla="+- 0 865 793"/>
                                <a:gd name="T29" fmla="*/ T28 w 283"/>
                                <a:gd name="T30" fmla="+- 0 307 41"/>
                                <a:gd name="T31" fmla="*/ 307 h 284"/>
                                <a:gd name="T32" fmla="+- 0 921 793"/>
                                <a:gd name="T33" fmla="*/ T32 w 283"/>
                                <a:gd name="T34" fmla="+- 0 325 41"/>
                                <a:gd name="T35" fmla="*/ 325 h 284"/>
                                <a:gd name="T36" fmla="+- 0 945 793"/>
                                <a:gd name="T37" fmla="*/ T36 w 283"/>
                                <a:gd name="T38" fmla="+- 0 324 41"/>
                                <a:gd name="T39" fmla="*/ 324 h 284"/>
                                <a:gd name="T40" fmla="+- 0 967 793"/>
                                <a:gd name="T41" fmla="*/ T40 w 283"/>
                                <a:gd name="T42" fmla="+- 0 321 41"/>
                                <a:gd name="T43" fmla="*/ 321 h 284"/>
                                <a:gd name="T44" fmla="+- 0 986 793"/>
                                <a:gd name="T45" fmla="*/ T44 w 283"/>
                                <a:gd name="T46" fmla="+- 0 315 41"/>
                                <a:gd name="T47" fmla="*/ 315 h 284"/>
                                <a:gd name="T48" fmla="+- 0 1003 793"/>
                                <a:gd name="T49" fmla="*/ T48 w 283"/>
                                <a:gd name="T50" fmla="+- 0 307 41"/>
                                <a:gd name="T51" fmla="*/ 307 h 284"/>
                                <a:gd name="T52" fmla="+- 0 1016 793"/>
                                <a:gd name="T53" fmla="*/ T52 w 283"/>
                                <a:gd name="T54" fmla="+- 0 299 41"/>
                                <a:gd name="T55" fmla="*/ 299 h 284"/>
                                <a:gd name="T56" fmla="+- 0 947 793"/>
                                <a:gd name="T57" fmla="*/ T56 w 283"/>
                                <a:gd name="T58" fmla="+- 0 299 41"/>
                                <a:gd name="T59" fmla="*/ 299 h 284"/>
                                <a:gd name="T60" fmla="+- 0 923 793"/>
                                <a:gd name="T61" fmla="*/ T60 w 283"/>
                                <a:gd name="T62" fmla="+- 0 298 41"/>
                                <a:gd name="T63" fmla="*/ 298 h 284"/>
                                <a:gd name="T64" fmla="+- 0 853 793"/>
                                <a:gd name="T65" fmla="*/ T64 w 283"/>
                                <a:gd name="T66" fmla="+- 0 266 41"/>
                                <a:gd name="T67" fmla="*/ 266 h 284"/>
                                <a:gd name="T68" fmla="+- 0 821 793"/>
                                <a:gd name="T69" fmla="*/ T68 w 283"/>
                                <a:gd name="T70" fmla="+- 0 214 41"/>
                                <a:gd name="T71" fmla="*/ 214 h 284"/>
                                <a:gd name="T72" fmla="+- 0 818 793"/>
                                <a:gd name="T73" fmla="*/ T72 w 283"/>
                                <a:gd name="T74" fmla="+- 0 194 41"/>
                                <a:gd name="T75" fmla="*/ 194 h 284"/>
                                <a:gd name="T76" fmla="+- 0 819 793"/>
                                <a:gd name="T77" fmla="*/ T76 w 283"/>
                                <a:gd name="T78" fmla="+- 0 170 41"/>
                                <a:gd name="T79" fmla="*/ 170 h 284"/>
                                <a:gd name="T80" fmla="+- 0 859 793"/>
                                <a:gd name="T81" fmla="*/ T80 w 283"/>
                                <a:gd name="T82" fmla="+- 0 97 41"/>
                                <a:gd name="T83" fmla="*/ 97 h 284"/>
                                <a:gd name="T84" fmla="+- 0 929 793"/>
                                <a:gd name="T85" fmla="*/ T84 w 283"/>
                                <a:gd name="T86" fmla="+- 0 67 41"/>
                                <a:gd name="T87" fmla="*/ 67 h 284"/>
                                <a:gd name="T88" fmla="+- 0 934 793"/>
                                <a:gd name="T89" fmla="*/ T88 w 283"/>
                                <a:gd name="T90" fmla="+- 0 67 41"/>
                                <a:gd name="T91" fmla="*/ 67 h 284"/>
                                <a:gd name="T92" fmla="+- 0 1013 793"/>
                                <a:gd name="T93" fmla="*/ T92 w 283"/>
                                <a:gd name="T94" fmla="+- 0 67 41"/>
                                <a:gd name="T95" fmla="*/ 67 h 284"/>
                                <a:gd name="T96" fmla="+- 0 1010 793"/>
                                <a:gd name="T97" fmla="*/ T96 w 283"/>
                                <a:gd name="T98" fmla="+- 0 65 41"/>
                                <a:gd name="T99" fmla="*/ 65 h 284"/>
                                <a:gd name="T100" fmla="+- 0 992 793"/>
                                <a:gd name="T101" fmla="*/ T100 w 283"/>
                                <a:gd name="T102" fmla="+- 0 54 41"/>
                                <a:gd name="T103" fmla="*/ 54 h 284"/>
                                <a:gd name="T104" fmla="+- 0 975 793"/>
                                <a:gd name="T105" fmla="*/ T104 w 283"/>
                                <a:gd name="T106" fmla="+- 0 47 41"/>
                                <a:gd name="T107" fmla="*/ 47 h 284"/>
                                <a:gd name="T108" fmla="+- 0 957 793"/>
                                <a:gd name="T109" fmla="*/ T108 w 283"/>
                                <a:gd name="T110" fmla="+- 0 43 41"/>
                                <a:gd name="T111" fmla="*/ 43 h 284"/>
                                <a:gd name="T112" fmla="+- 0 939 793"/>
                                <a:gd name="T113" fmla="*/ T112 w 283"/>
                                <a:gd name="T114" fmla="+- 0 42 41"/>
                                <a:gd name="T115" fmla="*/ 42 h 284"/>
                                <a:gd name="T116" fmla="+- 0 934 793"/>
                                <a:gd name="T117" fmla="*/ T116 w 283"/>
                                <a:gd name="T118" fmla="+- 0 41 41"/>
                                <a:gd name="T119" fmla="*/ 4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83" h="284">
                                  <a:moveTo>
                                    <a:pt x="141" y="0"/>
                                  </a:moveTo>
                                  <a:lnTo>
                                    <a:pt x="81" y="1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6" y="210"/>
                                  </a:lnTo>
                                  <a:lnTo>
                                    <a:pt x="72" y="266"/>
                                  </a:lnTo>
                                  <a:lnTo>
                                    <a:pt x="128" y="284"/>
                                  </a:lnTo>
                                  <a:lnTo>
                                    <a:pt x="152" y="283"/>
                                  </a:lnTo>
                                  <a:lnTo>
                                    <a:pt x="174" y="280"/>
                                  </a:lnTo>
                                  <a:lnTo>
                                    <a:pt x="193" y="274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223" y="258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30" y="257"/>
                                  </a:lnTo>
                                  <a:lnTo>
                                    <a:pt x="60" y="225"/>
                                  </a:lnTo>
                                  <a:lnTo>
                                    <a:pt x="28" y="173"/>
                                  </a:lnTo>
                                  <a:lnTo>
                                    <a:pt x="25" y="153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217" y="24"/>
                                  </a:lnTo>
                                  <a:lnTo>
                                    <a:pt x="199" y="13"/>
                                  </a:lnTo>
                                  <a:lnTo>
                                    <a:pt x="182" y="6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57"/>
                          <wps:cNvSpPr>
                            <a:spLocks/>
                          </wps:cNvSpPr>
                          <wps:spPr bwMode="auto">
                            <a:xfrm>
                              <a:off x="793" y="41"/>
                              <a:ext cx="283" cy="284"/>
                            </a:xfrm>
                            <a:custGeom>
                              <a:avLst/>
                              <a:gdLst>
                                <a:gd name="T0" fmla="+- 0 1013 793"/>
                                <a:gd name="T1" fmla="*/ T0 w 283"/>
                                <a:gd name="T2" fmla="+- 0 67 41"/>
                                <a:gd name="T3" fmla="*/ 67 h 284"/>
                                <a:gd name="T4" fmla="+- 0 934 793"/>
                                <a:gd name="T5" fmla="*/ T4 w 283"/>
                                <a:gd name="T6" fmla="+- 0 67 41"/>
                                <a:gd name="T7" fmla="*/ 67 h 284"/>
                                <a:gd name="T8" fmla="+- 0 955 793"/>
                                <a:gd name="T9" fmla="*/ T8 w 283"/>
                                <a:gd name="T10" fmla="+- 0 69 41"/>
                                <a:gd name="T11" fmla="*/ 69 h 284"/>
                                <a:gd name="T12" fmla="+- 0 975 793"/>
                                <a:gd name="T13" fmla="*/ T12 w 283"/>
                                <a:gd name="T14" fmla="+- 0 74 41"/>
                                <a:gd name="T15" fmla="*/ 74 h 284"/>
                                <a:gd name="T16" fmla="+- 0 1025 793"/>
                                <a:gd name="T17" fmla="*/ T16 w 283"/>
                                <a:gd name="T18" fmla="+- 0 112 41"/>
                                <a:gd name="T19" fmla="*/ 112 h 284"/>
                                <a:gd name="T20" fmla="+- 0 1049 793"/>
                                <a:gd name="T21" fmla="*/ T20 w 283"/>
                                <a:gd name="T22" fmla="+- 0 166 41"/>
                                <a:gd name="T23" fmla="*/ 166 h 284"/>
                                <a:gd name="T24" fmla="+- 0 1048 793"/>
                                <a:gd name="T25" fmla="*/ T24 w 283"/>
                                <a:gd name="T26" fmla="+- 0 192 41"/>
                                <a:gd name="T27" fmla="*/ 192 h 284"/>
                                <a:gd name="T28" fmla="+- 0 1020 793"/>
                                <a:gd name="T29" fmla="*/ T28 w 283"/>
                                <a:gd name="T30" fmla="+- 0 262 41"/>
                                <a:gd name="T31" fmla="*/ 262 h 284"/>
                                <a:gd name="T32" fmla="+- 0 967 793"/>
                                <a:gd name="T33" fmla="*/ T32 w 283"/>
                                <a:gd name="T34" fmla="+- 0 295 41"/>
                                <a:gd name="T35" fmla="*/ 295 h 284"/>
                                <a:gd name="T36" fmla="+- 0 947 793"/>
                                <a:gd name="T37" fmla="*/ T36 w 283"/>
                                <a:gd name="T38" fmla="+- 0 299 41"/>
                                <a:gd name="T39" fmla="*/ 299 h 284"/>
                                <a:gd name="T40" fmla="+- 0 1016 793"/>
                                <a:gd name="T41" fmla="*/ T40 w 283"/>
                                <a:gd name="T42" fmla="+- 0 299 41"/>
                                <a:gd name="T43" fmla="*/ 299 h 284"/>
                                <a:gd name="T44" fmla="+- 0 1059 793"/>
                                <a:gd name="T45" fmla="*/ T44 w 283"/>
                                <a:gd name="T46" fmla="+- 0 252 41"/>
                                <a:gd name="T47" fmla="*/ 252 h 284"/>
                                <a:gd name="T48" fmla="+- 0 1075 793"/>
                                <a:gd name="T49" fmla="*/ T48 w 283"/>
                                <a:gd name="T50" fmla="+- 0 192 41"/>
                                <a:gd name="T51" fmla="*/ 192 h 284"/>
                                <a:gd name="T52" fmla="+- 0 1074 793"/>
                                <a:gd name="T53" fmla="*/ T52 w 283"/>
                                <a:gd name="T54" fmla="+- 0 170 41"/>
                                <a:gd name="T55" fmla="*/ 170 h 284"/>
                                <a:gd name="T56" fmla="+- 0 1057 793"/>
                                <a:gd name="T57" fmla="*/ T56 w 283"/>
                                <a:gd name="T58" fmla="+- 0 112 41"/>
                                <a:gd name="T59" fmla="*/ 112 h 284"/>
                                <a:gd name="T60" fmla="+- 0 1028 793"/>
                                <a:gd name="T61" fmla="*/ T60 w 283"/>
                                <a:gd name="T62" fmla="+- 0 78 41"/>
                                <a:gd name="T63" fmla="*/ 78 h 284"/>
                                <a:gd name="T64" fmla="+- 0 1013 793"/>
                                <a:gd name="T65" fmla="*/ T64 w 283"/>
                                <a:gd name="T66" fmla="+- 0 67 41"/>
                                <a:gd name="T67" fmla="*/ 6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84">
                                  <a:moveTo>
                                    <a:pt x="220" y="26"/>
                                  </a:moveTo>
                                  <a:lnTo>
                                    <a:pt x="141" y="26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82" y="33"/>
                                  </a:lnTo>
                                  <a:lnTo>
                                    <a:pt x="232" y="71"/>
                                  </a:lnTo>
                                  <a:lnTo>
                                    <a:pt x="256" y="125"/>
                                  </a:lnTo>
                                  <a:lnTo>
                                    <a:pt x="255" y="151"/>
                                  </a:lnTo>
                                  <a:lnTo>
                                    <a:pt x="227" y="221"/>
                                  </a:lnTo>
                                  <a:lnTo>
                                    <a:pt x="174" y="254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223" y="258"/>
                                  </a:lnTo>
                                  <a:lnTo>
                                    <a:pt x="266" y="211"/>
                                  </a:lnTo>
                                  <a:lnTo>
                                    <a:pt x="282" y="151"/>
                                  </a:lnTo>
                                  <a:lnTo>
                                    <a:pt x="281" y="129"/>
                                  </a:lnTo>
                                  <a:lnTo>
                                    <a:pt x="264" y="71"/>
                                  </a:lnTo>
                                  <a:lnTo>
                                    <a:pt x="235" y="37"/>
                                  </a:lnTo>
                                  <a:lnTo>
                                    <a:pt x="22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5E90A2" id="Group 355" o:spid="_x0000_s1026" style="width:73.5pt;height:25.75pt;mso-position-horizontal-relative:char;mso-position-vertical-relative:line" coordsize="1470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">
                <v:group id="Group 387" o:spid="_x0000_s1027" style="position:absolute;left:3;top:6;width:1459;height:499" coordorigin="3,6" coordsize="1459,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88" o:spid="_x0000_s1028" style="position:absolute;left:3;top:6;width:1459;height:499;visibility:visible;mso-wrap-style:square;v-text-anchor:top" coordsize="1459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718UA&#10;AADcAAAADwAAAGRycy9kb3ducmV2LnhtbERPz2vCMBS+D/wfwhO8jJluszI6o2wDwR4E7cSx21vz&#10;1pQ1L6XJtPrXm4Pg8eP7PVv0thEH6nztWMHjOAFBXDpdc6Vg97l8eAHhA7LGxjEpOJGHxXxwN8NM&#10;uyNv6VCESsQQ9hkqMCG0mZS+NGTRj11LHLlf11kMEXaV1B0eY7ht5FOSTKXFmmODwZY+DJV/xb9V&#10;kP/c56vztN2tzWT/vv/Kv4tNmio1GvZvryAC9eEmvrpXWsFzGtfGM/E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LvXxQAAANwAAAAPAAAAAAAAAAAAAAAAAJgCAABkcnMv&#10;ZG93bnJldi54bWxQSwUGAAAAAAQABAD1AAAAigMAAAAA&#10;" path="m35,l16,3,3,18,,40,,498r1459,l1456,14,1442,4,1424,3,35,xe" fillcolor="#bcbec0" stroked="f">
                    <v:path arrowok="t" o:connecttype="custom" o:connectlocs="35,6;16,9;3,24;0,46;0,504;1459,504;1456,20;1442,10;1424,9;35,6" o:connectangles="0,0,0,0,0,0,0,0,0,0"/>
                  </v:shape>
                </v:group>
                <v:group id="Group 384" o:spid="_x0000_s1029" style="position:absolute;width:1470;height:515" coordsize="1470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86" o:spid="_x0000_s1030" style="position:absolute;width:1470;height:515;visibility:visible;mso-wrap-style:square;v-text-anchor:top" coordsize="147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3UsMA&#10;AADcAAAADwAAAGRycy9kb3ducmV2LnhtbERPy2rCQBTdF/oPwy24ayZWKiU6EQmUSikFU8XtJXPz&#10;0MydNDOatF/vLASXh/NerkbTigv1rrGsYBrFIIgLqxuuFOx+3p/fQDiPrLG1TAr+yMEqfXxYYqLt&#10;wFu65L4SIYRdggpq77tESlfUZNBFtiMOXGl7gz7AvpK6xyGEm1a+xPFcGmw4NNTYUVZTccrPRsFv&#10;VuafX9/VsMft1H5keDj+vx6UmjyN6wUIT6O/i2/ujVYwm4f54Uw4Aj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w3UsMAAADcAAAADwAAAAAAAAAAAAAAAACYAgAAZHJzL2Rv&#10;d25yZXYueG1sUEsFBgAAAAAEAAQA9QAAAIgDAAAAAA==&#10;" path="m1457,l12,,,12,,512r3,2l1467,514r2,-2l1469,474r-1215,l232,473,169,457,116,426,74,381,63,364,12,362,12,19r7,-7l1469,12,1457,xe" fillcolor="#231f20" stroked="f">
                    <v:path arrowok="t" o:connecttype="custom" o:connectlocs="1457,0;12,0;0,12;0,512;3,514;1467,514;1469,512;1469,474;254,474;232,473;169,457;116,426;74,381;63,364;12,362;12,19;19,12;1469,12;1457,0" o:connectangles="0,0,0,0,0,0,0,0,0,0,0,0,0,0,0,0,0,0,0"/>
                  </v:shape>
                  <v:shape id="Freeform 385" o:spid="_x0000_s1031" style="position:absolute;width:1470;height:515;visibility:visible;mso-wrap-style:square;v-text-anchor:top" coordsize="147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SycYA&#10;AADcAAAADwAAAGRycy9kb3ducmV2LnhtbESPQWvCQBSE74X+h+UVems2sVRKdJUSKIoUwVjx+sg+&#10;k2j2bcyuJu2v7wpCj8PMfMNM54NpxJU6V1tWkEQxCOLC6ppLBd/bz5d3EM4ja2wsk4IfcjCfPT5M&#10;MdW25w1dc1+KAGGXooLK+zaV0hUVGXSRbYmDd7CdQR9kV0rdYR/gppGjOB5LgzWHhQpbyioqTvnF&#10;KDhnh3z1tS77HW4Su8hwf/x92yv1/DR8TEB4Gvx/+N5eagWv4wRu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CSycYAAADcAAAADwAAAAAAAAAAAAAAAACYAgAAZHJz&#10;L2Rvd25yZXYueG1sUEsFBgAAAAAEAAQA9QAAAIsDAAAAAA==&#10;" path="m1469,12r-19,l1457,19r,343l443,362r-11,17l419,396r-45,41l317,464r-63,10l1469,474r,-462xe" fillcolor="#231f20" stroked="f">
                    <v:path arrowok="t" o:connecttype="custom" o:connectlocs="1469,12;1450,12;1457,19;1457,362;443,362;432,379;419,396;374,437;317,464;254,474;1469,474;1469,12" o:connectangles="0,0,0,0,0,0,0,0,0,0,0,0"/>
                  </v:shape>
                </v:group>
                <v:group id="Group 380" o:spid="_x0000_s1032" style="position:absolute;left:866;top:401;width:69;height:82" coordorigin="866,401" coordsize="69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83" o:spid="_x0000_s1033" style="position:absolute;left:866;top:401;width:69;height:82;visibility:visible;mso-wrap-style:square;v-text-anchor:top" coordsize="6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K4sMA&#10;AADcAAAADwAAAGRycy9kb3ducmV2LnhtbESPQYvCMBSE7wv+h/AEb2uqgpRqFBEEQT2sq+Dx0Tzb&#10;YPNSkqjVX79ZWNjjMDPfMPNlZxvxIB+MYwWjYQaCuHTacKXg9L35zEGEiKyxcUwKXhRgueh9zLHQ&#10;7slf9DjGSiQIhwIV1DG2hZShrMliGLqWOHlX5y3GJH0ltcdngttGjrNsKi0aTgs1trSuqbwd71bB&#10;eHX229N7l+M558v+cAulMUGpQb9bzUBE6uJ/+K+91Qom0wn8nk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EK4sMAAADcAAAADwAAAAAAAAAAAAAAAACYAgAAZHJzL2Rv&#10;d25yZXYueG1sUEsFBgAAAAAEAAQA9QAAAIgDAAAAAA==&#10;" path="m42,l,,,81r43,l46,81,66,67r-49,l17,45r47,l62,41,58,38,53,37r3,-2l59,33r-42,l17,14r46,l63,13,45,,42,xe" stroked="f">
                    <v:path arrowok="t" o:connecttype="custom" o:connectlocs="42,401;0,401;0,482;43,482;46,482;66,468;17,468;17,446;64,446;62,442;58,439;53,438;56,436;59,434;59,434;17,434;17,415;63,415;63,414;45,401;42,401" o:connectangles="0,0,0,0,0,0,0,0,0,0,0,0,0,0,0,0,0,0,0,0,0"/>
                  </v:shape>
                  <v:shape id="Freeform 382" o:spid="_x0000_s1034" style="position:absolute;left:866;top:401;width:69;height:82;visibility:visible;mso-wrap-style:square;v-text-anchor:top" coordsize="6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SlsQA&#10;AADcAAAADwAAAGRycy9kb3ducmV2LnhtbESPT2sCMRTE7wW/Q3iCt5pViyyrUUQQBO2h/gGPj81z&#10;N7h5WZKoaz99Uyj0OMzMb5j5srONeJAPxrGC0TADQVw6bbhScDpu3nMQISJrbByTghcFWC56b3Ms&#10;tHvyFz0OsRIJwqFABXWMbSFlKGuyGIauJU7e1XmLMUlfSe3xmeC2keMsm0qLhtNCjS2taypvh7tV&#10;MF6d/fb0vcvxnPNl/3kLpTFBqUG/W81AROrif/ivvdUKJtMP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YkpbEAAAA3AAAAA8AAAAAAAAAAAAAAAAAmAIAAGRycy9k&#10;b3ducmV2LnhtbFBLBQYAAAAABAAEAPUAAACJAwAAAAA=&#10;" path="m64,45r-23,l44,46r5,3l50,52r,7l37,67r29,l67,65r1,-3l68,52,66,48,64,45xe" stroked="f">
                    <v:path arrowok="t" o:connecttype="custom" o:connectlocs="64,446;41,446;44,447;49,450;50,453;50,460;37,468;66,468;67,466;68,463;68,453;66,449;64,446" o:connectangles="0,0,0,0,0,0,0,0,0,0,0,0,0"/>
                  </v:shape>
                  <v:shape id="Freeform 381" o:spid="_x0000_s1035" style="position:absolute;left:866;top:401;width:69;height:82;visibility:visible;mso-wrap-style:square;v-text-anchor:top" coordsize="6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3DcQA&#10;AADcAAAADwAAAGRycy9kb3ducmV2LnhtbESPT2sCMRTE7wW/Q3iCt5pVqSyrUUQQBO2h/gGPj81z&#10;N7h5WZKoaz99Uyj0OMzMb5j5srONeJAPxrGC0TADQVw6bbhScDpu3nMQISJrbByTghcFWC56b3Ms&#10;tHvyFz0OsRIJwqFABXWMbSFlKGuyGIauJU7e1XmLMUlfSe3xmeC2keMsm0qLhtNCjS2taypvh7tV&#10;MF6d/fb0vcvxnPNl/3kLpTFBqUG/W81AROrif/ivvdUKJtMP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UNw3EAAAA3AAAAA8AAAAAAAAAAAAAAAAAmAIAAGRycy9k&#10;b3ducmV2LnhtbFBLBQYAAAAABAAEAPUAAACJAwAAAAA=&#10;" path="m63,14r-46,l37,14r3,1l46,21r,6l45,29r-4,3l39,33r20,l63,28r1,-4l64,16,63,14xe" stroked="f">
                    <v:path arrowok="t" o:connecttype="custom" o:connectlocs="63,415;17,415;37,415;40,416;46,422;46,428;45,430;41,433;39,434;59,434;63,429;64,425;64,417;63,415" o:connectangles="0,0,0,0,0,0,0,0,0,0,0,0,0,0"/>
                  </v:shape>
                </v:group>
                <v:group id="Group 377" o:spid="_x0000_s1036" style="position:absolute;left:937;top:401;width:78;height:82" coordorigin="937,401" coordsize="7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79" o:spid="_x0000_s1037" style="position:absolute;left:937;top:401;width:78;height:82;visibility:visible;mso-wrap-style:square;v-text-anchor:top" coordsize="7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qbsIA&#10;AADcAAAADwAAAGRycy9kb3ducmV2LnhtbESPT4vCMBTE74LfITxhb5r6Z1WqUVxZQS+CVe+P5tkW&#10;m5fSZGv99kZY8DjMzG+Y5bo1pWiodoVlBcNBBII4tbrgTMHlvOvPQTiPrLG0TAqe5GC96naWGGv7&#10;4BM1ic9EgLCLUUHufRVL6dKcDLqBrYiDd7O1QR9knUld4yPATSlHUTSVBgsOCzlWtM0pvSd/RkGV&#10;HH4OE8nfs+sxOab3En91g0p99drNAoSn1n/C/+29VjCezuB9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KpuwgAAANwAAAAPAAAAAAAAAAAAAAAAAJgCAABkcnMvZG93&#10;bnJldi54bWxQSwUGAAAAAAQABAD1AAAAhwMAAAAA&#10;" path="m20,l,,30,50r,31l47,81r,-31l58,32r-19,l20,xe" stroked="f">
                    <v:path arrowok="t" o:connecttype="custom" o:connectlocs="20,401;0,401;30,451;30,482;47,482;47,451;58,433;39,433;20,401" o:connectangles="0,0,0,0,0,0,0,0,0"/>
                  </v:shape>
                  <v:shape id="Freeform 378" o:spid="_x0000_s1038" style="position:absolute;left:937;top:401;width:78;height:82;visibility:visible;mso-wrap-style:square;v-text-anchor:top" coordsize="7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M+HL8A&#10;AADcAAAADwAAAGRycy9kb3ducmV2LnhtbERPy4rCMBTdD/gP4QruxtTHqFSjqCjoRrDq/tJc22Jz&#10;U5pY69+bhTDLw3kvVq0pRUO1KywrGPQjEMSp1QVnCq6X/e8MhPPIGkvLpOBNDlbLzs8CY21ffKYm&#10;8ZkIIexiVJB7X8VSujQng65vK+LA3W1t0AdYZ1LX+ArhppTDKJpIgwWHhhwr2uaUPpKnUVAlx81x&#10;LPlvejslp/RR4k43qFSv267nIDy1/l/8dR+0gtEkrA1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0z4cvwAAANwAAAAPAAAAAAAAAAAAAAAAAJgCAABkcnMvZG93bnJl&#10;di54bWxQSwUGAAAAAAQABAD1AAAAhAMAAAAA&#10;" path="m78,l58,,39,32r19,l78,xe" stroked="f">
                    <v:path arrowok="t" o:connecttype="custom" o:connectlocs="78,401;58,401;39,433;58,433;78,401" o:connectangles="0,0,0,0,0"/>
                  </v:shape>
                </v:group>
                <v:group id="Group 375" o:spid="_x0000_s1039" style="position:absolute;left:86;top:74;width:334;height:332" coordorigin="86,74" coordsize="334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76" o:spid="_x0000_s1040" style="position:absolute;left:86;top:74;width:334;height:332;visibility:visible;mso-wrap-style:square;v-text-anchor:top" coordsize="334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GMesAA&#10;AADcAAAADwAAAGRycy9kb3ducmV2LnhtbERPy4rCMBTdD/gP4QruxlQFR6pRRFQUu/HxAZfm2lab&#10;m5JErX9vFsIsD+c9W7SmFk9yvrKsYNBPQBDnVldcKLicN78TED4ga6wtk4I3eVjMOz8zTLV98ZGe&#10;p1CIGMI+RQVlCE0qpc9LMuj7tiGO3NU6gyFCV0jt8BXDTS2HSTKWBiuODSU2tCopv58eRsHhlqzv&#10;++3quuXLY5+5LBxumVaq122XUxCB2vAv/rp3WsHoL86PZ+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4GMesAAAADcAAAADwAAAAAAAAAAAAAAAACYAgAAZHJzL2Rvd25y&#10;ZXYueG1sUEsFBgAAAAAEAAQA9QAAAIUDAAAAAA==&#10;" path="m148,l85,21,35,63,6,121,,166r,12l16,239r39,49l112,321r73,11l208,328r59,-28l310,252r22,-63l333,166r,-12l317,94,278,44,221,12,148,xe" stroked="f">
                    <v:path arrowok="t" o:connecttype="custom" o:connectlocs="148,74;85,95;35,137;6,195;0,240;0,252;16,313;55,362;112,395;185,406;208,402;267,374;310,326;332,263;333,240;333,228;317,168;278,118;221,86;148,74" o:connectangles="0,0,0,0,0,0,0,0,0,0,0,0,0,0,0,0,0,0,0,0"/>
                  </v:shape>
                </v:group>
                <v:group id="Group 366" o:spid="_x0000_s1041" style="position:absolute;left:61;top:49;width:383;height:383" coordorigin="61,49" coordsize="383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74" o:spid="_x0000_s1042" style="position:absolute;left:61;top:49;width:383;height:383;visibility:visible;mso-wrap-style:square;v-text-anchor:top" coordsize="38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2DV8UA&#10;AADcAAAADwAAAGRycy9kb3ducmV2LnhtbESP3WrCQBSE7wu+w3IK3tVNI8SSuooKgiilGH2AY/bk&#10;h2bPhuwao0/vFgq9HGbmG2a+HEwjeupcbVnB+yQCQZxbXXOp4Hzavn2AcB5ZY2OZFNzJwXIxeplj&#10;qu2Nj9RnvhQBwi5FBZX3bSqlyysy6Ca2JQ5eYTuDPsiulLrDW4CbRsZRlEiDNYeFClvaVJT/ZFej&#10;YJjVq+R4Lb7W34+k38f94dwWF6XGr8PqE4Snwf+H/9o7rWA6i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YNXxQAAANwAAAAPAAAAAAAAAAAAAAAAAJgCAABkcnMv&#10;ZG93bnJldi54bWxQSwUGAAAAAAQABAD1AAAAigMAAAAA&#10;" path="m190,l116,15,63,51,23,100,1,178,,201r3,21l32,295r42,46l142,375r68,7l229,379r19,-5l266,367r18,-9l300,348r-108,l171,346,97,315,55,268,36,211,35,190r1,-20l67,96,114,54,171,35r21,-1l302,34,289,25,271,16,252,9,232,4,212,1,190,xe" fillcolor="#231f20" stroked="f">
                    <v:path arrowok="t" o:connecttype="custom" o:connectlocs="190,49;116,64;63,100;23,149;1,227;0,250;3,271;32,344;74,390;142,424;210,431;229,428;248,423;266,416;284,407;300,397;192,397;171,395;97,364;55,317;36,260;35,239;36,219;67,145;114,103;171,84;192,83;302,83;289,74;271,65;252,58;232,53;212,50;190,49" o:connectangles="0,0,0,0,0,0,0,0,0,0,0,0,0,0,0,0,0,0,0,0,0,0,0,0,0,0,0,0,0,0,0,0,0,0"/>
                  </v:shape>
                  <v:shape id="Freeform 373" o:spid="_x0000_s1043" style="position:absolute;left:61;top:49;width:383;height:383;visibility:visible;mso-wrap-style:square;v-text-anchor:top" coordsize="38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mzMUA&#10;AADcAAAADwAAAGRycy9kb3ducmV2LnhtbESP3YrCMBSE74V9h3AWvNN0Fap0jeIuCKKI+PMAZ5vT&#10;H7Y5KU2s1ac3guDlMDPfMLNFZyrRUuNKywq+hhEI4tTqknMF59NqMAXhPLLGyjIpuJGDxfyjN8NE&#10;2ysfqD36XAQIuwQVFN7XiZQuLcigG9qaOHiZbQz6IJtc6gavAW4qOYqiWBosOSwUWNNvQen/8WIU&#10;dJNyGR8u2e5nf4/bzajdnuvsT6n+Z7f8BuGp8+/wq73WCsaTM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SbMxQAAANwAAAAPAAAAAAAAAAAAAAAAAJgCAABkcnMv&#10;ZG93bnJldi54bWxQSwUGAAAAAAQABAD1AAAAigMAAAAA&#10;" path="m302,34r-110,l213,35r20,4l287,66r47,59l347,186r,27l343,233r-41,69l251,336r-59,12l300,348r49,-46l379,229r4,-45l381,162,363,105,327,55,305,36r-3,-2xe" fillcolor="#231f20" stroked="f">
                    <v:path arrowok="t" o:connecttype="custom" o:connectlocs="302,83;192,83;213,84;233,88;287,115;334,174;347,235;347,262;343,282;302,351;251,385;192,397;300,397;349,351;379,278;383,233;381,211;363,154;327,104;305,85;302,83" o:connectangles="0,0,0,0,0,0,0,0,0,0,0,0,0,0,0,0,0,0,0,0,0"/>
                  </v:shape>
                  <v:shape id="Freeform 372" o:spid="_x0000_s1044" style="position:absolute;left:61;top:49;width:383;height:383;visibility:visible;mso-wrap-style:square;v-text-anchor:top" coordsize="38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+uMYA&#10;AADcAAAADwAAAGRycy9kb3ducmV2LnhtbESP3WrCQBSE7wXfYTmCd7pRSyypm6CFgrQU8ecBTrMn&#10;PzR7NmTXGPv03ULBy2FmvmE22WAa0VPnassKFvMIBHFudc2lgsv5bfYMwnlkjY1lUnAnB1k6Hm0w&#10;0fbGR+pPvhQBwi5BBZX3bSKlyysy6Oa2JQ5eYTuDPsiulLrDW4CbRi6jKJYGaw4LFbb0WlH+fboa&#10;BcO63sbHa/G5O/zE/fuy/7i0xZdS08mwfQHhafCP8H97rxWs1k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i+uMYAAADcAAAADwAAAAAAAAAAAAAAAACYAgAAZHJz&#10;L2Rvd25yZXYueG1sUEsFBgAAAAAEAAQA9QAAAIsDAAAAAA==&#10;" path="m237,133r-17,8l202,158r-6,17l194,200r5,20l211,236r12,8l241,248r29,l287,238r10,-13l264,225r-18,-1l232,213r-5,-26l227,186r8,-22l253,157r38,l295,153,283,141r-19,-7l237,133xe" fillcolor="#231f20" stroked="f">
                    <v:path arrowok="t" o:connecttype="custom" o:connectlocs="237,182;220,190;202,207;196,224;194,249;199,269;211,285;223,293;241,297;270,297;287,287;297,274;264,274;246,273;232,262;227,236;227,235;235,213;253,206;291,206;295,202;283,190;264,183;237,182" o:connectangles="0,0,0,0,0,0,0,0,0,0,0,0,0,0,0,0,0,0,0,0,0,0,0,0"/>
                  </v:shape>
                  <v:shape id="Freeform 371" o:spid="_x0000_s1045" style="position:absolute;left:61;top:49;width:383;height:383;visibility:visible;mso-wrap-style:square;v-text-anchor:top" coordsize="38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bI8YA&#10;AADcAAAADwAAAGRycy9kb3ducmV2LnhtbESP3WrCQBSE7wXfYTmCd7pRaSypm6CFgrQU8ecBTrMn&#10;PzR7NmTXGPv03ULBy2FmvmE22WAa0VPnassKFvMIBHFudc2lgsv5bfYMwnlkjY1lUnAnB1k6Hm0w&#10;0fbGR+pPvhQBwi5BBZX3bSKlyysy6Oa2JQ5eYTuDPsiulLrDW4CbRi6jKJYGaw4LFbb0WlH+fboa&#10;BcO63sbHa/G5O/zE/fuy/7i0xZdS08mwfQHhafCP8H97rxWs1k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QbI8YAAADcAAAADwAAAAAAAAAAAAAAAACYAgAAZHJz&#10;L2Rvd25yZXYueG1sUEsFBgAAAAAEAAQA9QAAAIsDAAAAAA==&#10;" path="m127,133r-17,8l91,158r-6,17l83,201r5,19l100,236r12,8l131,248r28,l176,238r11,-13l154,225r-17,-1l122,214r-5,-27l124,164r19,-7l180,157r5,-4l172,141r-19,-7l127,133xe" fillcolor="#231f20" stroked="f">
                    <v:path arrowok="t" o:connecttype="custom" o:connectlocs="127,182;110,190;91,207;85,224;83,250;88,269;100,285;112,293;131,297;159,297;176,287;187,274;154,274;137,273;122,263;117,236;124,213;143,206;180,206;185,202;172,190;153,183;127,182" o:connectangles="0,0,0,0,0,0,0,0,0,0,0,0,0,0,0,0,0,0,0,0,0,0,0"/>
                  </v:shape>
                  <v:shape id="Freeform 370" o:spid="_x0000_s1046" style="position:absolute;left:61;top:49;width:383;height:383;visibility:visible;mso-wrap-style:square;v-text-anchor:top" coordsize="38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FVMYA&#10;AADcAAAADwAAAGRycy9kb3ducmV2LnhtbESP3WrCQBSE74W+w3IK3ummKSQSXSUtFIqllFgf4DR7&#10;8oPZsyG7xujTdwsFL4eZ+YbZ7CbTiZEG11pW8LSMQBCXVrdcKzh+vy1WIJxH1thZJgVXcrDbPsw2&#10;mGl74YLGg69FgLDLUEHjfZ9J6cqGDLql7YmDV9nBoA9yqKUe8BLgppNxFCXSYMthocGeXhsqT4ez&#10;UTClbZ4U5+rz5euWjPt4/Dj21Y9S88cpX4PwNPl7+L/9rhU8pwn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aFVMYAAADcAAAADwAAAAAAAAAAAAAAAACYAgAAZHJz&#10;L2Rvd25yZXYueG1sUEsFBgAAAAAEAAQA9QAAAIsDAAAAAA==&#10;" path="m166,208r-4,11l154,225r33,l190,221,166,208xe" fillcolor="#231f20" stroked="f">
                    <v:path arrowok="t" o:connecttype="custom" o:connectlocs="166,257;162,268;154,274;187,274;190,270;166,257" o:connectangles="0,0,0,0,0,0"/>
                  </v:shape>
                  <v:shape id="Freeform 369" o:spid="_x0000_s1047" style="position:absolute;left:61;top:49;width:383;height:383;visibility:visible;mso-wrap-style:square;v-text-anchor:top" coordsize="38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gz8UA&#10;AADcAAAADwAAAGRycy9kb3ducmV2LnhtbESP3WrCQBSE7wu+w3KE3tWNCkmJrqKCIC1S/HmAY/bk&#10;B7NnQ3aN0afvCoVeDjPzDTNf9qYWHbWusqxgPIpAEGdWV1woOJ+2H58gnEfWWFsmBQ9ysFwM3uaY&#10;anvnA3VHX4gAYZeigtL7JpXSZSUZdCPbEAcvt61BH2RbSN3iPcBNLSdRFEuDFYeFEhvalJRdjzej&#10;oE+qVXy45fv1zzPuvibd97nJL0q9D/vVDISn3v+H/9o7rWCaJPA6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iDPxQAAANwAAAAPAAAAAAAAAAAAAAAAAJgCAABkcnMv&#10;ZG93bnJldi54bWxQSwUGAAAAAAQABAD1AAAAigMAAAAA&#10;" path="m276,208r-4,11l264,225r33,l300,221,276,208xe" fillcolor="#231f20" stroked="f">
                    <v:path arrowok="t" o:connecttype="custom" o:connectlocs="276,257;272,268;264,274;297,274;300,270;276,257" o:connectangles="0,0,0,0,0,0"/>
                  </v:shape>
                  <v:shape id="Freeform 368" o:spid="_x0000_s1048" style="position:absolute;left:61;top:49;width:383;height:383;visibility:visible;mso-wrap-style:square;v-text-anchor:top" coordsize="38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0vcMA&#10;AADcAAAADwAAAGRycy9kb3ducmV2LnhtbERPW2vCMBR+H/gfwhH2NlMVqlSj6GAgG2N4+QHH5vSC&#10;zUlp0rTbr18eBnv8+O7b/WgaEahztWUF81kCgji3uuZSwe369rIG4TyyxsYyKfgmB/vd5GmLmbYD&#10;nylcfCliCLsMFVTet5mULq/IoJvZljhyhe0M+gi7UuoOhxhuGrlIklQarDk2VNjSa0X549IbBeOq&#10;PqTnvvg8fv2k4X0RPm5tcVfqeToeNiA8jf5f/Oc+aQXLV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W0vcMAAADcAAAADwAAAAAAAAAAAAAAAACYAgAAZHJzL2Rv&#10;d25yZXYueG1sUEsFBgAAAAAEAAQA9QAAAIgDAAAAAA==&#10;" path="m180,157r-28,l159,162r5,10l180,157xe" fillcolor="#231f20" stroked="f">
                    <v:path arrowok="t" o:connecttype="custom" o:connectlocs="180,206;152,206;159,211;164,221;180,206" o:connectangles="0,0,0,0,0"/>
                  </v:shape>
                  <v:shape id="Freeform 367" o:spid="_x0000_s1049" style="position:absolute;left:61;top:49;width:383;height:383;visibility:visible;mso-wrap-style:square;v-text-anchor:top" coordsize="38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kRJsYA&#10;AADcAAAADwAAAGRycy9kb3ducmV2LnhtbESP3WrCQBSE7wu+w3IE73SjQrSpm6CFgrQU8ecBTrMn&#10;PzR7NmTXGPv03YLQy2FmvmE22WAa0VPnassK5rMIBHFudc2lgsv5bboG4TyyxsYyKbiTgywdPW0w&#10;0fbGR+pPvhQBwi5BBZX3bSKlyysy6Ga2JQ5eYTuDPsiulLrDW4CbRi6iKJYGaw4LFbb0WlH+fboa&#10;BcOq3sbHa/G5O/zE/fui/7i0xZdSk/GwfQHhafD/4Ud7rxUsV8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kRJsYAAADcAAAADwAAAAAAAAAAAAAAAACYAgAAZHJz&#10;L2Rvd25yZXYueG1sUEsFBgAAAAAEAAQA9QAAAIsDAAAAAA==&#10;" path="m291,157r-29,l269,162r5,10l291,157xe" fillcolor="#231f20" stroked="f">
                    <v:path arrowok="t" o:connecttype="custom" o:connectlocs="291,206;262,206;269,211;274,221;291,206" o:connectangles="0,0,0,0,0"/>
                  </v:shape>
                </v:group>
                <v:group id="Group 364" o:spid="_x0000_s1050" style="position:absolute;left:804;top:55;width:262;height:263" coordorigin="804,55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65" o:spid="_x0000_s1051" style="position:absolute;left:804;top:55;width:262;height:263;visibility:visible;mso-wrap-style:square;v-text-anchor:top" coordsize="26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1PcQA&#10;AADcAAAADwAAAGRycy9kb3ducmV2LnhtbESPQYvCMBSE74L/ITxhb5rqgkg1igiCC7vi1l68PZpn&#10;W2xeShPbur/eCMIeh5n5hlltelOJlhpXWlYwnUQgiDOrS84VpOf9eAHCeWSNlWVS8CAHm/VwsMJY&#10;245/qU18LgKEXYwKCu/rWEqXFWTQTWxNHLyrbQz6IJtc6ga7ADeVnEXRXBosOSwUWNOuoOyW3I2C&#10;n6+0vT6+b+bOnOj532V7OnYnpT5G/XYJwlPv/8Pv9kEr+FxM4XU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sdT3EAAAA3AAAAA8AAAAAAAAAAAAAAAAAmAIAAGRycy9k&#10;b3ducmV2LnhtbFBLBQYAAAAABAAEAPUAAACJAwAAAAA=&#10;" path="m130,l70,15,24,57,1,122,,148r4,21l37,223r57,33l142,262r22,-4l220,227r34,-56l261,124r-3,-22l228,44,174,8,130,xe" stroked="f">
                    <v:path arrowok="t" o:connecttype="custom" o:connectlocs="130,55;70,70;24,112;1,177;0,203;4,224;37,278;94,311;142,317;164,313;220,282;254,226;261,179;258,157;228,99;174,63;130,55" o:connectangles="0,0,0,0,0,0,0,0,0,0,0,0,0,0,0,0,0"/>
                  </v:shape>
                </v:group>
                <v:group id="Group 361" o:spid="_x0000_s1052" style="position:absolute;left:896;top:139;width:77;height:137" coordorigin="896,139" coordsize="77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63" o:spid="_x0000_s1053" style="position:absolute;left:896;top:139;width:77;height:137;visibility:visible;mso-wrap-style:square;v-text-anchor:top" coordsize="7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mK8YA&#10;AADcAAAADwAAAGRycy9kb3ducmV2LnhtbESPQWvCQBSE74L/YXlCb7qxtlaiq7RSi6Un00Lx9sg+&#10;k2j2bdjdxvjv3YLgcZiZb5jFqjO1aMn5yrKC8SgBQZxbXXGh4Od7M5yB8AFZY22ZFFzIw2rZ7y0w&#10;1fbMO2qzUIgIYZ+igjKEJpXS5yUZ9CPbEEfvYJ3BEKUrpHZ4jnBTy8ckmUqDFceFEhtal5Sfsj+j&#10;oGg/3OfL294+Z+366X0rN8ev31qph0H3OgcRqAv38K291Qomswn8n4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bmK8YAAADcAAAADwAAAAAAAAAAAAAAAACYAgAAZHJz&#10;L2Rvd25yZXYueG1sUEsFBgAAAAAEAAQA9QAAAIsDAAAAAA==&#10;" path="m60,67r-44,l16,136r44,l60,67xe" fillcolor="#231f20" stroked="f">
                    <v:path arrowok="t" o:connecttype="custom" o:connectlocs="60,206;16,206;16,275;60,275;60,206" o:connectangles="0,0,0,0,0"/>
                  </v:shape>
                  <v:shape id="Freeform 362" o:spid="_x0000_s1054" style="position:absolute;left:896;top:139;width:77;height:137;visibility:visible;mso-wrap-style:square;v-text-anchor:top" coordsize="7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+X8YA&#10;AADcAAAADwAAAGRycy9kb3ducmV2LnhtbESPQWvCQBSE7wX/w/IEb7qxtVaiq7SixdKTaaF4e2Sf&#10;STT7NuxuY/z3bkHocZiZb5jFqjO1aMn5yrKC8SgBQZxbXXGh4PtrO5yB8AFZY22ZFFzJw2rZe1hg&#10;qu2F99RmoRARwj5FBWUITSqlz0sy6Ee2IY7e0TqDIUpXSO3wEuGmlo9JMpUGK44LJTa0Lik/Z79G&#10;QdG+u4+Xt4N9ztr1ZLOT29PnT63UoN+9zkEE6sJ/+N7eaQVPswn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9+X8YAAADcAAAADwAAAAAAAAAAAAAAAACYAgAAZHJz&#10;L2Rvd25yZXYueG1sUEsFBgAAAAAEAAQA9QAAAIsDAAAAAA==&#10;" path="m72,l4,,,4,,67r76,l76,4,72,xe" fillcolor="#231f20" stroked="f">
                    <v:path arrowok="t" o:connecttype="custom" o:connectlocs="72,139;4,139;0,143;0,206;76,206;76,143;72,139" o:connectangles="0,0,0,0,0,0,0"/>
                  </v:shape>
                </v:group>
                <v:group id="Group 359" o:spid="_x0000_s1055" style="position:absolute;left:914;top:92;width:40;height:40" coordorigin="914,92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60" o:spid="_x0000_s1056" style="position:absolute;left:914;top:92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qcsMA&#10;AADcAAAADwAAAGRycy9kb3ducmV2LnhtbESPQWsCMRSE7wX/Q3iCt5q1lmVZjSJCwT14qO0PeN08&#10;d1c3LzGJuv57Uyj0OMzMN8xyPZhe3MiHzrKC2TQDQVxb3XGj4Pvr47UAESKyxt4yKXhQgPVq9LLE&#10;Uts7f9LtEBuRIBxKVNDG6EopQ92SwTC1jjh5R+sNxiR9I7XHe4KbXr5lWS4NdpwWWnS0bak+H65G&#10;QVGdqoLq7v1S5Rd3dFfPe/Oj1GQ8bBYgIg3xP/zX3mkF8yK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1qcsMAAADcAAAADwAAAAAAAAAAAAAAAACYAgAAZHJzL2Rv&#10;d25yZXYueG1sUEsFBgAAAAAEAAQA9QAAAIgDAAAAAA==&#10;" path="m31,l9,,,9,,31r9,8l31,39r9,-8l40,9,31,xe" fillcolor="#231f20" stroked="f">
                    <v:path arrowok="t" o:connecttype="custom" o:connectlocs="31,92;9,92;0,101;0,123;9,131;31,131;40,123;40,101;31,92" o:connectangles="0,0,0,0,0,0,0,0,0"/>
                  </v:shape>
                </v:group>
                <v:group id="Group 356" o:spid="_x0000_s1057" style="position:absolute;left:793;top:41;width:283;height:284" coordorigin="793,41" coordsize="2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58" o:spid="_x0000_s1058" style="position:absolute;left:793;top:41;width:283;height:284;visibility:visible;mso-wrap-style:square;v-text-anchor:top" coordsize="28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9t8EA&#10;AADcAAAADwAAAGRycy9kb3ducmV2LnhtbERPz2vCMBS+C/4P4Q28aaoOLZ1RRJhsehCruz+aZ1vW&#10;vJQk086/3hwEjx/f78WqM424kvO1ZQXjUQKCuLC65lLB+fQ5TEH4gKyxsUwK/snDatnvLTDT9sZH&#10;uuahFDGEfYYKqhDaTEpfVGTQj2xLHLmLdQZDhK6U2uEthptGTpJkJg3WHBsqbGlTUfGb/xkF+aGh&#10;k5vr/e4yfU+/74dxft7+KDV469YfIAJ14SV+ur+0gmka18Yz8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xPbfBAAAA3AAAAA8AAAAAAAAAAAAAAAAAmAIAAGRycy9kb3du&#10;cmV2LnhtbFBLBQYAAAAABAAEAPUAAACGAwAAAAA=&#10;" path="m141,l81,13,31,53,3,107,,129r,22l16,210r56,56l128,284r24,-1l174,280r19,-6l210,266r13,-8l154,258r-24,-1l60,225,28,173,25,153r1,-24l66,56,136,26r5,l220,26r-3,-2l199,13,182,6,164,2,146,1,141,xe" fillcolor="#231f20" stroked="f">
                    <v:path arrowok="t" o:connecttype="custom" o:connectlocs="141,41;81,54;31,94;3,148;0,170;0,192;16,251;72,307;128,325;152,324;174,321;193,315;210,307;223,299;154,299;130,298;60,266;28,214;25,194;26,170;66,97;136,67;141,67;220,67;217,65;199,54;182,47;164,43;146,42;141,41" o:connectangles="0,0,0,0,0,0,0,0,0,0,0,0,0,0,0,0,0,0,0,0,0,0,0,0,0,0,0,0,0,0"/>
                  </v:shape>
                  <v:shape id="Freeform 357" o:spid="_x0000_s1059" style="position:absolute;left:793;top:41;width:283;height:284;visibility:visible;mso-wrap-style:square;v-text-anchor:top" coordsize="28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2YLMUA&#10;AADcAAAADwAAAGRycy9kb3ducmV2LnhtbESPQWvCQBSE7wX/w/IEb3VjLTVGV5GCpa0HMer9kX0m&#10;wezbsLvV6K/vFgoeh5n5hpkvO9OICzlfW1YwGiYgiAuray4VHPbr5xSED8gaG8uk4EYelove0xwz&#10;ba+8o0seShEh7DNUUIXQZlL6oiKDfmhb4uidrDMYonSl1A6vEW4a+ZIkb9JgzXGhwpbeKyrO+Y9R&#10;kG8b2ruJ3nyfxq/p1307yg8fR6UG/W41AxGoC4/wf/tTKxinU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ZgsxQAAANwAAAAPAAAAAAAAAAAAAAAAAJgCAABkcnMv&#10;ZG93bnJldi54bWxQSwUGAAAAAAQABAD1AAAAigMAAAAA&#10;" path="m220,26r-79,l162,28r20,5l232,71r24,54l255,151r-28,70l174,254r-20,4l223,258r43,-47l282,151r-1,-22l264,71,235,37,220,26xe" fillcolor="#231f20" stroked="f">
                    <v:path arrowok="t" o:connecttype="custom" o:connectlocs="220,67;141,67;162,69;182,74;232,112;256,166;255,192;227,262;174,295;154,299;223,299;266,252;282,192;281,170;264,112;235,78;220,6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5504F8BE" w14:textId="77777777" w:rsidR="00656936" w:rsidRDefault="00656936">
      <w:pPr>
        <w:spacing w:before="1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3AC78550" w14:textId="77777777" w:rsidR="00656936" w:rsidRDefault="00E45A23">
      <w:pPr>
        <w:spacing w:line="240" w:lineRule="exact"/>
        <w:ind w:left="1417" w:right="1211"/>
        <w:rPr>
          <w:rFonts w:ascii="PMingLiU" w:eastAsia="PMingLiU" w:hAnsi="PMingLiU" w:cs="PMingLiU"/>
          <w:sz w:val="18"/>
          <w:szCs w:val="18"/>
        </w:rPr>
      </w:pPr>
      <w:r>
        <w:rPr>
          <w:rFonts w:ascii="Book Antiqua"/>
          <w:i/>
          <w:color w:val="808285"/>
          <w:spacing w:val="-2"/>
          <w:sz w:val="18"/>
        </w:rPr>
        <w:t>Reef</w:t>
      </w:r>
      <w:r>
        <w:rPr>
          <w:rFonts w:ascii="Book Antiqua"/>
          <w:i/>
          <w:color w:val="808285"/>
          <w:spacing w:val="-21"/>
          <w:sz w:val="18"/>
        </w:rPr>
        <w:t xml:space="preserve"> </w:t>
      </w:r>
      <w:r>
        <w:rPr>
          <w:rFonts w:ascii="Book Antiqua"/>
          <w:i/>
          <w:color w:val="808285"/>
          <w:spacing w:val="-4"/>
          <w:sz w:val="18"/>
        </w:rPr>
        <w:t>T</w:t>
      </w:r>
      <w:r>
        <w:rPr>
          <w:rFonts w:ascii="Book Antiqua"/>
          <w:i/>
          <w:color w:val="808285"/>
          <w:spacing w:val="-5"/>
          <w:sz w:val="18"/>
        </w:rPr>
        <w:t>rust</w:t>
      </w:r>
      <w:r>
        <w:rPr>
          <w:rFonts w:ascii="Book Antiqua"/>
          <w:i/>
          <w:color w:val="808285"/>
          <w:spacing w:val="-15"/>
          <w:sz w:val="18"/>
        </w:rPr>
        <w:t xml:space="preserve"> </w:t>
      </w:r>
      <w:r>
        <w:rPr>
          <w:rFonts w:ascii="Book Antiqua"/>
          <w:i/>
          <w:color w:val="808285"/>
          <w:spacing w:val="-2"/>
          <w:sz w:val="18"/>
        </w:rPr>
        <w:t>Monitoring</w:t>
      </w:r>
      <w:r>
        <w:rPr>
          <w:rFonts w:ascii="Book Antiqua"/>
          <w:i/>
          <w:color w:val="808285"/>
          <w:spacing w:val="-14"/>
          <w:sz w:val="18"/>
        </w:rPr>
        <w:t xml:space="preserve"> </w:t>
      </w:r>
      <w:r>
        <w:rPr>
          <w:rFonts w:ascii="Book Antiqua"/>
          <w:i/>
          <w:color w:val="808285"/>
          <w:sz w:val="18"/>
        </w:rPr>
        <w:t>and</w:t>
      </w:r>
      <w:r>
        <w:rPr>
          <w:rFonts w:ascii="Book Antiqua"/>
          <w:i/>
          <w:color w:val="808285"/>
          <w:spacing w:val="-15"/>
          <w:sz w:val="18"/>
        </w:rPr>
        <w:t xml:space="preserve"> </w:t>
      </w:r>
      <w:r>
        <w:rPr>
          <w:rFonts w:ascii="Book Antiqua"/>
          <w:i/>
          <w:color w:val="808285"/>
          <w:spacing w:val="-2"/>
          <w:sz w:val="18"/>
        </w:rPr>
        <w:t>Reporting</w:t>
      </w:r>
      <w:r>
        <w:rPr>
          <w:rFonts w:ascii="Book Antiqua"/>
          <w:i/>
          <w:color w:val="808285"/>
          <w:spacing w:val="-15"/>
          <w:sz w:val="18"/>
        </w:rPr>
        <w:t xml:space="preserve"> </w:t>
      </w:r>
      <w:r>
        <w:rPr>
          <w:rFonts w:ascii="Book Antiqua"/>
          <w:i/>
          <w:color w:val="808285"/>
          <w:spacing w:val="-2"/>
          <w:sz w:val="18"/>
        </w:rPr>
        <w:t>Plan</w:t>
      </w:r>
      <w:r>
        <w:rPr>
          <w:rFonts w:ascii="Book Antiqua"/>
          <w:i/>
          <w:color w:val="808285"/>
          <w:spacing w:val="-14"/>
          <w:sz w:val="18"/>
        </w:rPr>
        <w:t xml:space="preserve"> </w:t>
      </w:r>
      <w:r>
        <w:rPr>
          <w:rFonts w:ascii="PMingLiU"/>
          <w:color w:val="808285"/>
          <w:sz w:val="18"/>
        </w:rPr>
        <w:t>is</w:t>
      </w:r>
      <w:r>
        <w:rPr>
          <w:rFonts w:ascii="PMingLiU"/>
          <w:color w:val="808285"/>
          <w:spacing w:val="-17"/>
          <w:sz w:val="18"/>
        </w:rPr>
        <w:t xml:space="preserve"> </w:t>
      </w:r>
      <w:r>
        <w:rPr>
          <w:rFonts w:ascii="PMingLiU"/>
          <w:color w:val="808285"/>
          <w:sz w:val="18"/>
        </w:rPr>
        <w:t>licensed</w:t>
      </w:r>
      <w:r>
        <w:rPr>
          <w:rFonts w:ascii="PMingLiU"/>
          <w:color w:val="808285"/>
          <w:spacing w:val="-17"/>
          <w:sz w:val="18"/>
        </w:rPr>
        <w:t xml:space="preserve"> </w:t>
      </w:r>
      <w:r>
        <w:rPr>
          <w:rFonts w:ascii="PMingLiU"/>
          <w:color w:val="808285"/>
          <w:spacing w:val="-1"/>
          <w:sz w:val="18"/>
        </w:rPr>
        <w:t>b</w:t>
      </w:r>
      <w:r>
        <w:rPr>
          <w:rFonts w:ascii="PMingLiU"/>
          <w:color w:val="808285"/>
          <w:spacing w:val="-2"/>
          <w:sz w:val="18"/>
        </w:rPr>
        <w:t>y</w:t>
      </w:r>
      <w:r>
        <w:rPr>
          <w:rFonts w:ascii="PMingLiU"/>
          <w:color w:val="808285"/>
          <w:spacing w:val="-16"/>
          <w:sz w:val="18"/>
        </w:rPr>
        <w:t xml:space="preserve"> </w:t>
      </w:r>
      <w:r>
        <w:rPr>
          <w:rFonts w:ascii="PMingLiU"/>
          <w:color w:val="808285"/>
          <w:sz w:val="18"/>
        </w:rPr>
        <w:t>the</w:t>
      </w:r>
      <w:r>
        <w:rPr>
          <w:rFonts w:ascii="PMingLiU"/>
          <w:color w:val="808285"/>
          <w:spacing w:val="-17"/>
          <w:sz w:val="18"/>
        </w:rPr>
        <w:t xml:space="preserve"> </w:t>
      </w:r>
      <w:r>
        <w:rPr>
          <w:rFonts w:ascii="PMingLiU"/>
          <w:color w:val="808285"/>
          <w:spacing w:val="-1"/>
          <w:sz w:val="18"/>
        </w:rPr>
        <w:t>Commonwealth</w:t>
      </w:r>
      <w:r>
        <w:rPr>
          <w:rFonts w:ascii="PMingLiU"/>
          <w:color w:val="808285"/>
          <w:spacing w:val="-16"/>
          <w:sz w:val="18"/>
        </w:rPr>
        <w:t xml:space="preserve"> </w:t>
      </w:r>
      <w:r>
        <w:rPr>
          <w:rFonts w:ascii="PMingLiU"/>
          <w:color w:val="808285"/>
          <w:sz w:val="18"/>
        </w:rPr>
        <w:t>of</w:t>
      </w:r>
      <w:r>
        <w:rPr>
          <w:rFonts w:ascii="PMingLiU"/>
          <w:color w:val="808285"/>
          <w:spacing w:val="-17"/>
          <w:sz w:val="18"/>
        </w:rPr>
        <w:t xml:space="preserve"> </w:t>
      </w:r>
      <w:r>
        <w:rPr>
          <w:rFonts w:ascii="PMingLiU"/>
          <w:color w:val="808285"/>
          <w:spacing w:val="-2"/>
          <w:sz w:val="18"/>
        </w:rPr>
        <w:t>A</w:t>
      </w:r>
      <w:r>
        <w:rPr>
          <w:rFonts w:ascii="PMingLiU"/>
          <w:color w:val="808285"/>
          <w:spacing w:val="-1"/>
          <w:sz w:val="18"/>
        </w:rPr>
        <w:t>ustralia</w:t>
      </w:r>
      <w:r>
        <w:rPr>
          <w:rFonts w:ascii="PMingLiU"/>
          <w:color w:val="808285"/>
          <w:spacing w:val="-16"/>
          <w:sz w:val="18"/>
        </w:rPr>
        <w:t xml:space="preserve"> </w:t>
      </w:r>
      <w:r>
        <w:rPr>
          <w:rFonts w:ascii="PMingLiU"/>
          <w:color w:val="808285"/>
          <w:sz w:val="18"/>
        </w:rPr>
        <w:t>for</w:t>
      </w:r>
      <w:r>
        <w:rPr>
          <w:rFonts w:ascii="PMingLiU"/>
          <w:color w:val="808285"/>
          <w:spacing w:val="-17"/>
          <w:sz w:val="18"/>
        </w:rPr>
        <w:t xml:space="preserve"> </w:t>
      </w:r>
      <w:r>
        <w:rPr>
          <w:rFonts w:ascii="PMingLiU"/>
          <w:color w:val="808285"/>
          <w:sz w:val="18"/>
        </w:rPr>
        <w:t>use</w:t>
      </w:r>
      <w:r>
        <w:rPr>
          <w:rFonts w:ascii="PMingLiU"/>
          <w:color w:val="808285"/>
          <w:spacing w:val="-17"/>
          <w:sz w:val="18"/>
        </w:rPr>
        <w:t xml:space="preserve"> </w:t>
      </w:r>
      <w:r>
        <w:rPr>
          <w:rFonts w:ascii="PMingLiU"/>
          <w:color w:val="808285"/>
          <w:sz w:val="18"/>
        </w:rPr>
        <w:t>under</w:t>
      </w:r>
      <w:r>
        <w:rPr>
          <w:rFonts w:ascii="PMingLiU"/>
          <w:color w:val="808285"/>
          <w:spacing w:val="-16"/>
          <w:sz w:val="18"/>
        </w:rPr>
        <w:t xml:space="preserve"> </w:t>
      </w:r>
      <w:r>
        <w:rPr>
          <w:rFonts w:ascii="PMingLiU"/>
          <w:color w:val="808285"/>
          <w:sz w:val="18"/>
        </w:rPr>
        <w:t>a</w:t>
      </w:r>
      <w:r>
        <w:rPr>
          <w:rFonts w:ascii="PMingLiU"/>
          <w:color w:val="808285"/>
          <w:spacing w:val="65"/>
          <w:w w:val="96"/>
          <w:sz w:val="18"/>
        </w:rPr>
        <w:t xml:space="preserve"> </w:t>
      </w:r>
      <w:r>
        <w:rPr>
          <w:rFonts w:ascii="PMingLiU"/>
          <w:color w:val="808285"/>
          <w:spacing w:val="-1"/>
          <w:sz w:val="18"/>
        </w:rPr>
        <w:t>Creativ</w:t>
      </w:r>
      <w:r>
        <w:rPr>
          <w:rFonts w:ascii="PMingLiU"/>
          <w:color w:val="808285"/>
          <w:spacing w:val="-2"/>
          <w:sz w:val="18"/>
        </w:rPr>
        <w:t>e</w:t>
      </w:r>
      <w:r>
        <w:rPr>
          <w:rFonts w:ascii="PMingLiU"/>
          <w:color w:val="808285"/>
          <w:spacing w:val="6"/>
          <w:sz w:val="18"/>
        </w:rPr>
        <w:t xml:space="preserve"> </w:t>
      </w:r>
      <w:r>
        <w:rPr>
          <w:rFonts w:ascii="PMingLiU"/>
          <w:color w:val="808285"/>
          <w:sz w:val="18"/>
        </w:rPr>
        <w:t>Commons</w:t>
      </w:r>
      <w:r>
        <w:rPr>
          <w:rFonts w:ascii="PMingLiU"/>
          <w:color w:val="808285"/>
          <w:spacing w:val="6"/>
          <w:sz w:val="18"/>
        </w:rPr>
        <w:t xml:space="preserve"> </w:t>
      </w:r>
      <w:r>
        <w:rPr>
          <w:rFonts w:ascii="PMingLiU"/>
          <w:color w:val="808285"/>
          <w:spacing w:val="-3"/>
          <w:sz w:val="18"/>
        </w:rPr>
        <w:t>By</w:t>
      </w:r>
      <w:r>
        <w:rPr>
          <w:rFonts w:ascii="PMingLiU"/>
          <w:color w:val="808285"/>
          <w:spacing w:val="6"/>
          <w:sz w:val="18"/>
        </w:rPr>
        <w:t xml:space="preserve"> </w:t>
      </w:r>
      <w:r>
        <w:rPr>
          <w:rFonts w:ascii="PMingLiU"/>
          <w:color w:val="808285"/>
          <w:spacing w:val="-2"/>
          <w:sz w:val="18"/>
        </w:rPr>
        <w:t>A</w:t>
      </w:r>
      <w:r>
        <w:rPr>
          <w:rFonts w:ascii="PMingLiU"/>
          <w:color w:val="808285"/>
          <w:spacing w:val="-1"/>
          <w:sz w:val="18"/>
        </w:rPr>
        <w:t>ttribution</w:t>
      </w:r>
      <w:r>
        <w:rPr>
          <w:rFonts w:ascii="PMingLiU"/>
          <w:color w:val="808285"/>
          <w:spacing w:val="7"/>
          <w:sz w:val="18"/>
        </w:rPr>
        <w:t xml:space="preserve"> </w:t>
      </w:r>
      <w:r>
        <w:rPr>
          <w:rFonts w:ascii="PMingLiU"/>
          <w:color w:val="808285"/>
          <w:sz w:val="18"/>
        </w:rPr>
        <w:t>4.0</w:t>
      </w:r>
      <w:r>
        <w:rPr>
          <w:rFonts w:ascii="PMingLiU"/>
          <w:color w:val="808285"/>
          <w:spacing w:val="6"/>
          <w:sz w:val="18"/>
        </w:rPr>
        <w:t xml:space="preserve"> </w:t>
      </w:r>
      <w:r>
        <w:rPr>
          <w:rFonts w:ascii="PMingLiU"/>
          <w:color w:val="808285"/>
          <w:spacing w:val="-2"/>
          <w:sz w:val="18"/>
        </w:rPr>
        <w:t>A</w:t>
      </w:r>
      <w:r>
        <w:rPr>
          <w:rFonts w:ascii="PMingLiU"/>
          <w:color w:val="808285"/>
          <w:spacing w:val="-1"/>
          <w:sz w:val="18"/>
        </w:rPr>
        <w:t>ustralia</w:t>
      </w:r>
      <w:r>
        <w:rPr>
          <w:rFonts w:ascii="PMingLiU"/>
          <w:color w:val="808285"/>
          <w:spacing w:val="6"/>
          <w:sz w:val="18"/>
        </w:rPr>
        <w:t xml:space="preserve"> </w:t>
      </w:r>
      <w:r>
        <w:rPr>
          <w:rFonts w:ascii="PMingLiU"/>
          <w:color w:val="808285"/>
          <w:sz w:val="18"/>
        </w:rPr>
        <w:t>licence</w:t>
      </w:r>
      <w:r>
        <w:rPr>
          <w:rFonts w:ascii="PMingLiU"/>
          <w:color w:val="808285"/>
          <w:spacing w:val="7"/>
          <w:sz w:val="18"/>
        </w:rPr>
        <w:t xml:space="preserve"> </w:t>
      </w:r>
      <w:r>
        <w:rPr>
          <w:rFonts w:ascii="PMingLiU"/>
          <w:color w:val="808285"/>
          <w:sz w:val="18"/>
        </w:rPr>
        <w:t>with</w:t>
      </w:r>
      <w:r>
        <w:rPr>
          <w:rFonts w:ascii="PMingLiU"/>
          <w:color w:val="808285"/>
          <w:spacing w:val="6"/>
          <w:sz w:val="18"/>
        </w:rPr>
        <w:t xml:space="preserve"> </w:t>
      </w:r>
      <w:r>
        <w:rPr>
          <w:rFonts w:ascii="PMingLiU"/>
          <w:color w:val="808285"/>
          <w:sz w:val="18"/>
        </w:rPr>
        <w:t>the</w:t>
      </w:r>
      <w:r>
        <w:rPr>
          <w:rFonts w:ascii="PMingLiU"/>
          <w:color w:val="808285"/>
          <w:spacing w:val="6"/>
          <w:sz w:val="18"/>
        </w:rPr>
        <w:t xml:space="preserve"> </w:t>
      </w:r>
      <w:r>
        <w:rPr>
          <w:rFonts w:ascii="PMingLiU"/>
          <w:color w:val="808285"/>
          <w:spacing w:val="-2"/>
          <w:sz w:val="18"/>
        </w:rPr>
        <w:t>ex</w:t>
      </w:r>
      <w:r>
        <w:rPr>
          <w:rFonts w:ascii="PMingLiU"/>
          <w:color w:val="808285"/>
          <w:spacing w:val="-1"/>
          <w:sz w:val="18"/>
        </w:rPr>
        <w:t>ception</w:t>
      </w:r>
      <w:r>
        <w:rPr>
          <w:rFonts w:ascii="PMingLiU"/>
          <w:color w:val="808285"/>
          <w:spacing w:val="7"/>
          <w:sz w:val="18"/>
        </w:rPr>
        <w:t xml:space="preserve"> </w:t>
      </w:r>
      <w:r>
        <w:rPr>
          <w:rFonts w:ascii="PMingLiU"/>
          <w:color w:val="808285"/>
          <w:sz w:val="18"/>
        </w:rPr>
        <w:t>of</w:t>
      </w:r>
      <w:r>
        <w:rPr>
          <w:rFonts w:ascii="PMingLiU"/>
          <w:color w:val="808285"/>
          <w:spacing w:val="6"/>
          <w:sz w:val="18"/>
        </w:rPr>
        <w:t xml:space="preserve"> </w:t>
      </w:r>
      <w:r>
        <w:rPr>
          <w:rFonts w:ascii="PMingLiU"/>
          <w:color w:val="808285"/>
          <w:sz w:val="18"/>
        </w:rPr>
        <w:t>the</w:t>
      </w:r>
      <w:r>
        <w:rPr>
          <w:rFonts w:ascii="PMingLiU"/>
          <w:color w:val="808285"/>
          <w:spacing w:val="6"/>
          <w:sz w:val="18"/>
        </w:rPr>
        <w:t xml:space="preserve"> </w:t>
      </w:r>
      <w:r>
        <w:rPr>
          <w:rFonts w:ascii="PMingLiU"/>
          <w:color w:val="808285"/>
          <w:sz w:val="18"/>
        </w:rPr>
        <w:t>Coat</w:t>
      </w:r>
      <w:r>
        <w:rPr>
          <w:rFonts w:ascii="PMingLiU"/>
          <w:color w:val="808285"/>
          <w:spacing w:val="7"/>
          <w:sz w:val="18"/>
        </w:rPr>
        <w:t xml:space="preserve"> </w:t>
      </w:r>
      <w:r>
        <w:rPr>
          <w:rFonts w:ascii="PMingLiU"/>
          <w:color w:val="808285"/>
          <w:sz w:val="18"/>
        </w:rPr>
        <w:t>of</w:t>
      </w:r>
      <w:r>
        <w:rPr>
          <w:rFonts w:ascii="PMingLiU"/>
          <w:color w:val="808285"/>
          <w:spacing w:val="6"/>
          <w:sz w:val="18"/>
        </w:rPr>
        <w:t xml:space="preserve"> </w:t>
      </w:r>
      <w:r>
        <w:rPr>
          <w:rFonts w:ascii="PMingLiU"/>
          <w:color w:val="808285"/>
          <w:sz w:val="18"/>
        </w:rPr>
        <w:t>Arms</w:t>
      </w:r>
      <w:r>
        <w:rPr>
          <w:rFonts w:ascii="PMingLiU"/>
          <w:color w:val="808285"/>
          <w:spacing w:val="6"/>
          <w:sz w:val="18"/>
        </w:rPr>
        <w:t xml:space="preserve"> </w:t>
      </w:r>
      <w:r>
        <w:rPr>
          <w:rFonts w:ascii="PMingLiU"/>
          <w:color w:val="808285"/>
          <w:sz w:val="18"/>
        </w:rPr>
        <w:t>of</w:t>
      </w:r>
      <w:r>
        <w:rPr>
          <w:rFonts w:ascii="PMingLiU"/>
          <w:color w:val="808285"/>
          <w:spacing w:val="6"/>
          <w:sz w:val="18"/>
        </w:rPr>
        <w:t xml:space="preserve"> </w:t>
      </w:r>
      <w:r>
        <w:rPr>
          <w:rFonts w:ascii="PMingLiU"/>
          <w:color w:val="808285"/>
          <w:sz w:val="18"/>
        </w:rPr>
        <w:t>the</w:t>
      </w:r>
    </w:p>
    <w:p w14:paraId="1352244F" w14:textId="77777777" w:rsidR="00656936" w:rsidRDefault="00E45A23">
      <w:pPr>
        <w:spacing w:line="244" w:lineRule="auto"/>
        <w:ind w:left="1417" w:right="358"/>
        <w:rPr>
          <w:rFonts w:ascii="PMingLiU" w:eastAsia="PMingLiU" w:hAnsi="PMingLiU" w:cs="PMingLiU"/>
          <w:sz w:val="18"/>
          <w:szCs w:val="18"/>
        </w:rPr>
      </w:pPr>
      <w:r>
        <w:rPr>
          <w:rFonts w:ascii="PMingLiU"/>
          <w:color w:val="808285"/>
          <w:spacing w:val="-1"/>
          <w:w w:val="105"/>
          <w:sz w:val="18"/>
        </w:rPr>
        <w:t>Commonw</w:t>
      </w:r>
      <w:r>
        <w:rPr>
          <w:rFonts w:ascii="PMingLiU"/>
          <w:color w:val="808285"/>
          <w:spacing w:val="-2"/>
          <w:w w:val="105"/>
          <w:sz w:val="18"/>
        </w:rPr>
        <w:t>ealth</w:t>
      </w:r>
      <w:r>
        <w:rPr>
          <w:rFonts w:ascii="PMingLiU"/>
          <w:color w:val="808285"/>
          <w:spacing w:val="-15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of</w:t>
      </w:r>
      <w:r>
        <w:rPr>
          <w:rFonts w:ascii="PMingLiU"/>
          <w:color w:val="808285"/>
          <w:spacing w:val="-14"/>
          <w:w w:val="105"/>
          <w:sz w:val="18"/>
        </w:rPr>
        <w:t xml:space="preserve"> </w:t>
      </w:r>
      <w:r>
        <w:rPr>
          <w:rFonts w:ascii="PMingLiU"/>
          <w:color w:val="808285"/>
          <w:spacing w:val="-2"/>
          <w:w w:val="105"/>
          <w:sz w:val="18"/>
        </w:rPr>
        <w:t>Australia,</w:t>
      </w:r>
      <w:r>
        <w:rPr>
          <w:rFonts w:ascii="PMingLiU"/>
          <w:color w:val="808285"/>
          <w:spacing w:val="-15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the</w:t>
      </w:r>
      <w:r>
        <w:rPr>
          <w:rFonts w:ascii="PMingLiU"/>
          <w:color w:val="808285"/>
          <w:spacing w:val="-14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logo</w:t>
      </w:r>
      <w:r>
        <w:rPr>
          <w:rFonts w:ascii="PMingLiU"/>
          <w:color w:val="808285"/>
          <w:spacing w:val="-14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of</w:t>
      </w:r>
      <w:r>
        <w:rPr>
          <w:rFonts w:ascii="PMingLiU"/>
          <w:color w:val="808285"/>
          <w:spacing w:val="-15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the</w:t>
      </w:r>
      <w:r>
        <w:rPr>
          <w:rFonts w:ascii="PMingLiU"/>
          <w:color w:val="808285"/>
          <w:spacing w:val="-14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agency</w:t>
      </w:r>
      <w:r>
        <w:rPr>
          <w:rFonts w:ascii="PMingLiU"/>
          <w:color w:val="808285"/>
          <w:spacing w:val="-14"/>
          <w:w w:val="105"/>
          <w:sz w:val="18"/>
        </w:rPr>
        <w:t xml:space="preserve"> </w:t>
      </w:r>
      <w:r>
        <w:rPr>
          <w:rFonts w:ascii="PMingLiU"/>
          <w:color w:val="808285"/>
          <w:spacing w:val="-1"/>
          <w:w w:val="105"/>
          <w:sz w:val="18"/>
        </w:rPr>
        <w:t>r</w:t>
      </w:r>
      <w:r>
        <w:rPr>
          <w:rFonts w:ascii="PMingLiU"/>
          <w:color w:val="808285"/>
          <w:spacing w:val="-2"/>
          <w:w w:val="105"/>
          <w:sz w:val="18"/>
        </w:rPr>
        <w:t>esponsible</w:t>
      </w:r>
      <w:r>
        <w:rPr>
          <w:rFonts w:ascii="PMingLiU"/>
          <w:color w:val="808285"/>
          <w:spacing w:val="-15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for</w:t>
      </w:r>
      <w:r>
        <w:rPr>
          <w:rFonts w:ascii="PMingLiU"/>
          <w:color w:val="808285"/>
          <w:spacing w:val="-14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publishing</w:t>
      </w:r>
      <w:r>
        <w:rPr>
          <w:rFonts w:ascii="PMingLiU"/>
          <w:color w:val="808285"/>
          <w:spacing w:val="-15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the</w:t>
      </w:r>
      <w:r>
        <w:rPr>
          <w:rFonts w:ascii="PMingLiU"/>
          <w:color w:val="808285"/>
          <w:spacing w:val="-14"/>
          <w:w w:val="105"/>
          <w:sz w:val="18"/>
        </w:rPr>
        <w:t xml:space="preserve"> </w:t>
      </w:r>
      <w:r>
        <w:rPr>
          <w:rFonts w:ascii="PMingLiU"/>
          <w:color w:val="808285"/>
          <w:spacing w:val="-1"/>
          <w:w w:val="105"/>
          <w:sz w:val="18"/>
        </w:rPr>
        <w:t>report,</w:t>
      </w:r>
      <w:r>
        <w:rPr>
          <w:rFonts w:ascii="PMingLiU"/>
          <w:color w:val="808285"/>
          <w:spacing w:val="-14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content</w:t>
      </w:r>
      <w:r>
        <w:rPr>
          <w:rFonts w:ascii="PMingLiU"/>
          <w:color w:val="808285"/>
          <w:spacing w:val="-15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supplied</w:t>
      </w:r>
      <w:r>
        <w:rPr>
          <w:rFonts w:ascii="PMingLiU"/>
          <w:color w:val="808285"/>
          <w:spacing w:val="-14"/>
          <w:w w:val="105"/>
          <w:sz w:val="18"/>
        </w:rPr>
        <w:t xml:space="preserve"> </w:t>
      </w:r>
      <w:r>
        <w:rPr>
          <w:rFonts w:ascii="PMingLiU"/>
          <w:color w:val="808285"/>
          <w:spacing w:val="-1"/>
          <w:w w:val="105"/>
          <w:sz w:val="18"/>
        </w:rPr>
        <w:t>b</w:t>
      </w:r>
      <w:r>
        <w:rPr>
          <w:rFonts w:ascii="PMingLiU"/>
          <w:color w:val="808285"/>
          <w:spacing w:val="-2"/>
          <w:w w:val="105"/>
          <w:sz w:val="18"/>
        </w:rPr>
        <w:t>y</w:t>
      </w:r>
      <w:r>
        <w:rPr>
          <w:rFonts w:ascii="PMingLiU"/>
          <w:color w:val="808285"/>
          <w:spacing w:val="-14"/>
          <w:w w:val="105"/>
          <w:sz w:val="18"/>
        </w:rPr>
        <w:t xml:space="preserve"> </w:t>
      </w:r>
      <w:r>
        <w:rPr>
          <w:rFonts w:ascii="PMingLiU"/>
          <w:color w:val="808285"/>
          <w:spacing w:val="-1"/>
          <w:w w:val="105"/>
          <w:sz w:val="18"/>
        </w:rPr>
        <w:t>third</w:t>
      </w:r>
      <w:r>
        <w:rPr>
          <w:rFonts w:ascii="PMingLiU"/>
          <w:color w:val="808285"/>
          <w:spacing w:val="67"/>
          <w:w w:val="108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parties,</w:t>
      </w:r>
      <w:r>
        <w:rPr>
          <w:rFonts w:ascii="PMingLiU"/>
          <w:color w:val="808285"/>
          <w:spacing w:val="-23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and</w:t>
      </w:r>
      <w:r>
        <w:rPr>
          <w:rFonts w:ascii="PMingLiU"/>
          <w:color w:val="808285"/>
          <w:spacing w:val="-24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any</w:t>
      </w:r>
      <w:r>
        <w:rPr>
          <w:rFonts w:ascii="PMingLiU"/>
          <w:color w:val="808285"/>
          <w:spacing w:val="-23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images</w:t>
      </w:r>
      <w:r>
        <w:rPr>
          <w:rFonts w:ascii="PMingLiU"/>
          <w:color w:val="808285"/>
          <w:spacing w:val="-23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depicting</w:t>
      </w:r>
      <w:r>
        <w:rPr>
          <w:rFonts w:ascii="PMingLiU"/>
          <w:color w:val="808285"/>
          <w:spacing w:val="-23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people.</w:t>
      </w:r>
      <w:r>
        <w:rPr>
          <w:rFonts w:ascii="PMingLiU"/>
          <w:color w:val="808285"/>
          <w:spacing w:val="-23"/>
          <w:w w:val="105"/>
          <w:sz w:val="18"/>
        </w:rPr>
        <w:t xml:space="preserve"> </w:t>
      </w:r>
      <w:r>
        <w:rPr>
          <w:rFonts w:ascii="PMingLiU"/>
          <w:color w:val="808285"/>
          <w:spacing w:val="-4"/>
          <w:w w:val="105"/>
          <w:sz w:val="18"/>
        </w:rPr>
        <w:t>F</w:t>
      </w:r>
      <w:r>
        <w:rPr>
          <w:rFonts w:ascii="PMingLiU"/>
          <w:color w:val="808285"/>
          <w:spacing w:val="-3"/>
          <w:w w:val="105"/>
          <w:sz w:val="18"/>
        </w:rPr>
        <w:t>or</w:t>
      </w:r>
      <w:r>
        <w:rPr>
          <w:rFonts w:ascii="PMingLiU"/>
          <w:color w:val="808285"/>
          <w:spacing w:val="-23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licence</w:t>
      </w:r>
      <w:r>
        <w:rPr>
          <w:rFonts w:ascii="PMingLiU"/>
          <w:color w:val="808285"/>
          <w:spacing w:val="-23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conditions</w:t>
      </w:r>
      <w:r>
        <w:rPr>
          <w:rFonts w:ascii="PMingLiU"/>
          <w:color w:val="808285"/>
          <w:spacing w:val="-23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see:</w:t>
      </w:r>
      <w:r>
        <w:rPr>
          <w:rFonts w:ascii="PMingLiU"/>
          <w:color w:val="808285"/>
          <w:spacing w:val="-23"/>
          <w:w w:val="105"/>
          <w:sz w:val="18"/>
        </w:rPr>
        <w:t xml:space="preserve"> </w:t>
      </w:r>
      <w:hyperlink r:id="rId11">
        <w:r>
          <w:rPr>
            <w:rFonts w:ascii="PMingLiU"/>
            <w:color w:val="808285"/>
            <w:spacing w:val="-1"/>
            <w:w w:val="105"/>
            <w:sz w:val="18"/>
          </w:rPr>
          <w:t>http://cr</w:t>
        </w:r>
        <w:r>
          <w:rPr>
            <w:rFonts w:ascii="PMingLiU"/>
            <w:color w:val="808285"/>
            <w:spacing w:val="-2"/>
            <w:w w:val="105"/>
            <w:sz w:val="18"/>
          </w:rPr>
          <w:t>eativecommons.org/licenses/b</w:t>
        </w:r>
        <w:r>
          <w:rPr>
            <w:rFonts w:ascii="PMingLiU"/>
            <w:color w:val="808285"/>
            <w:spacing w:val="-1"/>
            <w:w w:val="105"/>
            <w:sz w:val="18"/>
          </w:rPr>
          <w:t>y/4.0/</w:t>
        </w:r>
      </w:hyperlink>
    </w:p>
    <w:p w14:paraId="5147A0CC" w14:textId="77777777" w:rsidR="00656936" w:rsidRDefault="00656936">
      <w:pPr>
        <w:spacing w:before="1"/>
        <w:rPr>
          <w:rFonts w:ascii="PMingLiU" w:eastAsia="PMingLiU" w:hAnsi="PMingLiU" w:cs="PMingLiU"/>
          <w:sz w:val="13"/>
          <w:szCs w:val="13"/>
        </w:rPr>
      </w:pPr>
    </w:p>
    <w:p w14:paraId="43F0917E" w14:textId="77777777" w:rsidR="00656936" w:rsidRDefault="00E45A23">
      <w:pPr>
        <w:ind w:left="1417"/>
        <w:rPr>
          <w:rFonts w:ascii="PMingLiU" w:eastAsia="PMingLiU" w:hAnsi="PMingLiU" w:cs="PMingLiU"/>
          <w:sz w:val="18"/>
          <w:szCs w:val="18"/>
        </w:rPr>
      </w:pPr>
      <w:r>
        <w:rPr>
          <w:rFonts w:ascii="PMingLiU" w:eastAsia="PMingLiU" w:hAnsi="PMingLiU" w:cs="PMingLiU"/>
          <w:color w:val="808285"/>
          <w:sz w:val="18"/>
          <w:szCs w:val="18"/>
        </w:rPr>
        <w:t>This</w:t>
      </w:r>
      <w:r>
        <w:rPr>
          <w:rFonts w:ascii="PMingLiU" w:eastAsia="PMingLiU" w:hAnsi="PMingLiU" w:cs="PMingLiU"/>
          <w:color w:val="808285"/>
          <w:spacing w:val="-32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pacing w:val="-1"/>
          <w:sz w:val="18"/>
          <w:szCs w:val="18"/>
        </w:rPr>
        <w:t>report</w:t>
      </w:r>
      <w:r>
        <w:rPr>
          <w:rFonts w:ascii="PMingLiU" w:eastAsia="PMingLiU" w:hAnsi="PMingLiU" w:cs="PMingLiU"/>
          <w:color w:val="808285"/>
          <w:spacing w:val="-32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should</w:t>
      </w:r>
      <w:r>
        <w:rPr>
          <w:rFonts w:ascii="PMingLiU" w:eastAsia="PMingLiU" w:hAnsi="PMingLiU" w:cs="PMingLiU"/>
          <w:color w:val="808285"/>
          <w:spacing w:val="-31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be</w:t>
      </w:r>
      <w:r>
        <w:rPr>
          <w:rFonts w:ascii="PMingLiU" w:eastAsia="PMingLiU" w:hAnsi="PMingLiU" w:cs="PMingLiU"/>
          <w:color w:val="808285"/>
          <w:spacing w:val="-32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attributed</w:t>
      </w:r>
      <w:r>
        <w:rPr>
          <w:rFonts w:ascii="PMingLiU" w:eastAsia="PMingLiU" w:hAnsi="PMingLiU" w:cs="PMingLiU"/>
          <w:color w:val="808285"/>
          <w:spacing w:val="-32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as</w:t>
      </w:r>
      <w:r>
        <w:rPr>
          <w:rFonts w:ascii="PMingLiU" w:eastAsia="PMingLiU" w:hAnsi="PMingLiU" w:cs="PMingLiU"/>
          <w:color w:val="808285"/>
          <w:spacing w:val="-31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pacing w:val="-5"/>
          <w:sz w:val="18"/>
          <w:szCs w:val="18"/>
        </w:rPr>
        <w:t>‘</w:t>
      </w:r>
      <w:r>
        <w:rPr>
          <w:rFonts w:ascii="Book Antiqua" w:eastAsia="Book Antiqua" w:hAnsi="Book Antiqua" w:cs="Book Antiqua"/>
          <w:i/>
          <w:color w:val="808285"/>
          <w:spacing w:val="-2"/>
          <w:sz w:val="18"/>
          <w:szCs w:val="18"/>
        </w:rPr>
        <w:t>Reef</w:t>
      </w:r>
      <w:r>
        <w:rPr>
          <w:rFonts w:ascii="Book Antiqua" w:eastAsia="Book Antiqua" w:hAnsi="Book Antiqua" w:cs="Book Antiqua"/>
          <w:i/>
          <w:color w:val="808285"/>
          <w:spacing w:val="-3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4"/>
          <w:sz w:val="18"/>
          <w:szCs w:val="18"/>
        </w:rPr>
        <w:t>T</w:t>
      </w:r>
      <w:r>
        <w:rPr>
          <w:rFonts w:ascii="Book Antiqua" w:eastAsia="Book Antiqua" w:hAnsi="Book Antiqua" w:cs="Book Antiqua"/>
          <w:i/>
          <w:color w:val="808285"/>
          <w:spacing w:val="-5"/>
          <w:sz w:val="18"/>
          <w:szCs w:val="18"/>
        </w:rPr>
        <w:t>rust</w:t>
      </w:r>
      <w:r>
        <w:rPr>
          <w:rFonts w:ascii="Book Antiqua" w:eastAsia="Book Antiqua" w:hAnsi="Book Antiqua" w:cs="Book Antiqua"/>
          <w:i/>
          <w:color w:val="808285"/>
          <w:spacing w:val="-30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sz w:val="18"/>
          <w:szCs w:val="18"/>
        </w:rPr>
        <w:t>Monitoring</w:t>
      </w:r>
      <w:r>
        <w:rPr>
          <w:rFonts w:ascii="Book Antiqua" w:eastAsia="Book Antiqua" w:hAnsi="Book Antiqua" w:cs="Book Antiqua"/>
          <w:i/>
          <w:color w:val="808285"/>
          <w:spacing w:val="-2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z w:val="18"/>
          <w:szCs w:val="18"/>
        </w:rPr>
        <w:t>and</w:t>
      </w:r>
      <w:r>
        <w:rPr>
          <w:rFonts w:ascii="Book Antiqua" w:eastAsia="Book Antiqua" w:hAnsi="Book Antiqua" w:cs="Book Antiqua"/>
          <w:i/>
          <w:color w:val="808285"/>
          <w:spacing w:val="-30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sz w:val="18"/>
          <w:szCs w:val="18"/>
        </w:rPr>
        <w:t>Reporting</w:t>
      </w:r>
      <w:r>
        <w:rPr>
          <w:rFonts w:ascii="Book Antiqua" w:eastAsia="Book Antiqua" w:hAnsi="Book Antiqua" w:cs="Book Antiqua"/>
          <w:i/>
          <w:color w:val="808285"/>
          <w:spacing w:val="-30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sz w:val="18"/>
          <w:szCs w:val="18"/>
        </w:rPr>
        <w:t>Plan</w:t>
      </w:r>
      <w:r>
        <w:rPr>
          <w:rFonts w:ascii="PMingLiU" w:eastAsia="PMingLiU" w:hAnsi="PMingLiU" w:cs="PMingLiU"/>
          <w:color w:val="808285"/>
          <w:spacing w:val="-1"/>
          <w:sz w:val="18"/>
          <w:szCs w:val="18"/>
        </w:rPr>
        <w:t>,</w:t>
      </w:r>
      <w:r>
        <w:rPr>
          <w:rFonts w:ascii="PMingLiU" w:eastAsia="PMingLiU" w:hAnsi="PMingLiU" w:cs="PMingLiU"/>
          <w:color w:val="808285"/>
          <w:spacing w:val="-31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pacing w:val="-1"/>
          <w:sz w:val="18"/>
          <w:szCs w:val="18"/>
        </w:rPr>
        <w:t>Commonwealth</w:t>
      </w:r>
      <w:r>
        <w:rPr>
          <w:rFonts w:ascii="PMingLiU" w:eastAsia="PMingLiU" w:hAnsi="PMingLiU" w:cs="PMingLiU"/>
          <w:color w:val="808285"/>
          <w:spacing w:val="-32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of</w:t>
      </w:r>
      <w:r>
        <w:rPr>
          <w:rFonts w:ascii="PMingLiU" w:eastAsia="PMingLiU" w:hAnsi="PMingLiU" w:cs="PMingLiU"/>
          <w:color w:val="808285"/>
          <w:spacing w:val="-32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pacing w:val="-2"/>
          <w:sz w:val="18"/>
          <w:szCs w:val="18"/>
        </w:rPr>
        <w:t>A</w:t>
      </w:r>
      <w:r>
        <w:rPr>
          <w:rFonts w:ascii="PMingLiU" w:eastAsia="PMingLiU" w:hAnsi="PMingLiU" w:cs="PMingLiU"/>
          <w:color w:val="808285"/>
          <w:spacing w:val="-1"/>
          <w:sz w:val="18"/>
          <w:szCs w:val="18"/>
        </w:rPr>
        <w:t>ustralia</w:t>
      </w:r>
      <w:r>
        <w:rPr>
          <w:rFonts w:ascii="PMingLiU" w:eastAsia="PMingLiU" w:hAnsi="PMingLiU" w:cs="PMingLiU"/>
          <w:color w:val="808285"/>
          <w:spacing w:val="-31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2016’.</w:t>
      </w:r>
    </w:p>
    <w:p w14:paraId="7F0A7160" w14:textId="77777777" w:rsidR="00656936" w:rsidRDefault="00E45A23">
      <w:pPr>
        <w:spacing w:before="160" w:line="244" w:lineRule="auto"/>
        <w:ind w:left="1417" w:right="625"/>
        <w:rPr>
          <w:rFonts w:ascii="PMingLiU" w:eastAsia="PMingLiU" w:hAnsi="PMingLiU" w:cs="PMingLiU"/>
          <w:sz w:val="18"/>
          <w:szCs w:val="18"/>
        </w:rPr>
      </w:pPr>
      <w:r>
        <w:rPr>
          <w:rFonts w:ascii="PMingLiU" w:eastAsia="PMingLiU" w:hAnsi="PMingLiU" w:cs="PMingLiU"/>
          <w:color w:val="808285"/>
          <w:sz w:val="18"/>
          <w:szCs w:val="18"/>
        </w:rPr>
        <w:t>The</w:t>
      </w:r>
      <w:r>
        <w:rPr>
          <w:rFonts w:ascii="PMingLiU" w:eastAsia="PMingLiU" w:hAnsi="PMingLiU" w:cs="PMingLiU"/>
          <w:color w:val="808285"/>
          <w:spacing w:val="4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pacing w:val="-1"/>
          <w:sz w:val="18"/>
          <w:szCs w:val="18"/>
        </w:rPr>
        <w:t>Commonwealth</w:t>
      </w:r>
      <w:r>
        <w:rPr>
          <w:rFonts w:ascii="PMingLiU" w:eastAsia="PMingLiU" w:hAnsi="PMingLiU" w:cs="PMingLiU"/>
          <w:color w:val="808285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of</w:t>
      </w:r>
      <w:r>
        <w:rPr>
          <w:rFonts w:ascii="PMingLiU" w:eastAsia="PMingLiU" w:hAnsi="PMingLiU" w:cs="PMingLiU"/>
          <w:color w:val="808285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pacing w:val="-2"/>
          <w:sz w:val="18"/>
          <w:szCs w:val="18"/>
        </w:rPr>
        <w:t>A</w:t>
      </w:r>
      <w:r>
        <w:rPr>
          <w:rFonts w:ascii="PMingLiU" w:eastAsia="PMingLiU" w:hAnsi="PMingLiU" w:cs="PMingLiU"/>
          <w:color w:val="808285"/>
          <w:spacing w:val="-1"/>
          <w:sz w:val="18"/>
          <w:szCs w:val="18"/>
        </w:rPr>
        <w:t>ustralia</w:t>
      </w:r>
      <w:r>
        <w:rPr>
          <w:rFonts w:ascii="PMingLiU" w:eastAsia="PMingLiU" w:hAnsi="PMingLiU" w:cs="PMingLiU"/>
          <w:color w:val="808285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has</w:t>
      </w:r>
      <w:r>
        <w:rPr>
          <w:rFonts w:ascii="PMingLiU" w:eastAsia="PMingLiU" w:hAnsi="PMingLiU" w:cs="PMingLiU"/>
          <w:color w:val="808285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made</w:t>
      </w:r>
      <w:r>
        <w:rPr>
          <w:rFonts w:ascii="PMingLiU" w:eastAsia="PMingLiU" w:hAnsi="PMingLiU" w:cs="PMingLiU"/>
          <w:color w:val="808285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all</w:t>
      </w:r>
      <w:r>
        <w:rPr>
          <w:rFonts w:ascii="PMingLiU" w:eastAsia="PMingLiU" w:hAnsi="PMingLiU" w:cs="PMingLiU"/>
          <w:color w:val="808285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pacing w:val="-1"/>
          <w:sz w:val="18"/>
          <w:szCs w:val="18"/>
        </w:rPr>
        <w:t>reasonable</w:t>
      </w:r>
      <w:r>
        <w:rPr>
          <w:rFonts w:ascii="PMingLiU" w:eastAsia="PMingLiU" w:hAnsi="PMingLiU" w:cs="PMingLiU"/>
          <w:color w:val="808285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efforts</w:t>
      </w:r>
      <w:r>
        <w:rPr>
          <w:rFonts w:ascii="PMingLiU" w:eastAsia="PMingLiU" w:hAnsi="PMingLiU" w:cs="PMingLiU"/>
          <w:color w:val="808285"/>
          <w:spacing w:val="4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to</w:t>
      </w:r>
      <w:r>
        <w:rPr>
          <w:rFonts w:ascii="PMingLiU" w:eastAsia="PMingLiU" w:hAnsi="PMingLiU" w:cs="PMingLiU"/>
          <w:color w:val="808285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identify</w:t>
      </w:r>
      <w:r>
        <w:rPr>
          <w:rFonts w:ascii="PMingLiU" w:eastAsia="PMingLiU" w:hAnsi="PMingLiU" w:cs="PMingLiU"/>
          <w:color w:val="808285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content</w:t>
      </w:r>
      <w:r>
        <w:rPr>
          <w:rFonts w:ascii="PMingLiU" w:eastAsia="PMingLiU" w:hAnsi="PMingLiU" w:cs="PMingLiU"/>
          <w:color w:val="808285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supplied</w:t>
      </w:r>
      <w:r>
        <w:rPr>
          <w:rFonts w:ascii="PMingLiU" w:eastAsia="PMingLiU" w:hAnsi="PMingLiU" w:cs="PMingLiU"/>
          <w:color w:val="808285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pacing w:val="-1"/>
          <w:sz w:val="18"/>
          <w:szCs w:val="18"/>
        </w:rPr>
        <w:t>b</w:t>
      </w:r>
      <w:r>
        <w:rPr>
          <w:rFonts w:ascii="PMingLiU" w:eastAsia="PMingLiU" w:hAnsi="PMingLiU" w:cs="PMingLiU"/>
          <w:color w:val="808285"/>
          <w:spacing w:val="-2"/>
          <w:sz w:val="18"/>
          <w:szCs w:val="18"/>
        </w:rPr>
        <w:t>y</w:t>
      </w:r>
      <w:r>
        <w:rPr>
          <w:rFonts w:ascii="PMingLiU" w:eastAsia="PMingLiU" w:hAnsi="PMingLiU" w:cs="PMingLiU"/>
          <w:color w:val="808285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pacing w:val="-1"/>
          <w:sz w:val="18"/>
          <w:szCs w:val="18"/>
        </w:rPr>
        <w:t>third</w:t>
      </w:r>
      <w:r>
        <w:rPr>
          <w:rFonts w:ascii="PMingLiU" w:eastAsia="PMingLiU" w:hAnsi="PMingLiU" w:cs="PMingLiU"/>
          <w:color w:val="808285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parties</w:t>
      </w:r>
      <w:r>
        <w:rPr>
          <w:rFonts w:ascii="PMingLiU" w:eastAsia="PMingLiU" w:hAnsi="PMingLiU" w:cs="PMingLiU"/>
          <w:color w:val="808285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using</w:t>
      </w:r>
      <w:r>
        <w:rPr>
          <w:rFonts w:ascii="PMingLiU" w:eastAsia="PMingLiU" w:hAnsi="PMingLiU" w:cs="PMingLiU"/>
          <w:color w:val="808285"/>
          <w:spacing w:val="4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the</w:t>
      </w:r>
      <w:r>
        <w:rPr>
          <w:rFonts w:ascii="PMingLiU" w:eastAsia="PMingLiU" w:hAnsi="PMingLiU" w:cs="PMingLiU"/>
          <w:color w:val="808285"/>
          <w:spacing w:val="55"/>
          <w:w w:val="106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pacing w:val="-1"/>
          <w:sz w:val="18"/>
          <w:szCs w:val="18"/>
        </w:rPr>
        <w:t>following</w:t>
      </w:r>
      <w:r>
        <w:rPr>
          <w:rFonts w:ascii="PMingLiU" w:eastAsia="PMingLiU" w:hAnsi="PMingLiU" w:cs="PMingLiU"/>
          <w:color w:val="808285"/>
          <w:spacing w:val="-12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format</w:t>
      </w:r>
      <w:r>
        <w:rPr>
          <w:rFonts w:ascii="PMingLiU" w:eastAsia="PMingLiU" w:hAnsi="PMingLiU" w:cs="PMingLiU"/>
          <w:color w:val="808285"/>
          <w:spacing w:val="-11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w w:val="80"/>
          <w:sz w:val="18"/>
          <w:szCs w:val="18"/>
        </w:rPr>
        <w:t>‘©</w:t>
      </w:r>
      <w:r>
        <w:rPr>
          <w:rFonts w:ascii="PMingLiU" w:eastAsia="PMingLiU" w:hAnsi="PMingLiU" w:cs="PMingLiU"/>
          <w:color w:val="808285"/>
          <w:spacing w:val="-1"/>
          <w:w w:val="80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Copyright,</w:t>
      </w:r>
      <w:r>
        <w:rPr>
          <w:rFonts w:ascii="PMingLiU" w:eastAsia="PMingLiU" w:hAnsi="PMingLiU" w:cs="PMingLiU"/>
          <w:color w:val="808285"/>
          <w:spacing w:val="-12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[name</w:t>
      </w:r>
      <w:r>
        <w:rPr>
          <w:rFonts w:ascii="PMingLiU" w:eastAsia="PMingLiU" w:hAnsi="PMingLiU" w:cs="PMingLiU"/>
          <w:color w:val="808285"/>
          <w:spacing w:val="-11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of</w:t>
      </w:r>
      <w:r>
        <w:rPr>
          <w:rFonts w:ascii="PMingLiU" w:eastAsia="PMingLiU" w:hAnsi="PMingLiU" w:cs="PMingLiU"/>
          <w:color w:val="808285"/>
          <w:spacing w:val="-11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pacing w:val="-1"/>
          <w:sz w:val="18"/>
          <w:szCs w:val="18"/>
        </w:rPr>
        <w:t>third</w:t>
      </w:r>
      <w:r>
        <w:rPr>
          <w:rFonts w:ascii="PMingLiU" w:eastAsia="PMingLiU" w:hAnsi="PMingLiU" w:cs="PMingLiU"/>
          <w:color w:val="808285"/>
          <w:spacing w:val="-11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sz w:val="18"/>
          <w:szCs w:val="18"/>
        </w:rPr>
        <w:t>party]</w:t>
      </w:r>
      <w:r>
        <w:rPr>
          <w:rFonts w:ascii="PMingLiU" w:eastAsia="PMingLiU" w:hAnsi="PMingLiU" w:cs="PMingLiU"/>
          <w:color w:val="808285"/>
          <w:spacing w:val="-11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08285"/>
          <w:w w:val="80"/>
          <w:sz w:val="18"/>
          <w:szCs w:val="18"/>
        </w:rPr>
        <w:t>’.</w:t>
      </w:r>
    </w:p>
    <w:p w14:paraId="4EAC7193" w14:textId="77777777" w:rsidR="00656936" w:rsidRDefault="00656936">
      <w:pPr>
        <w:spacing w:before="6"/>
        <w:rPr>
          <w:rFonts w:ascii="PMingLiU" w:eastAsia="PMingLiU" w:hAnsi="PMingLiU" w:cs="PMingLiU"/>
          <w:sz w:val="15"/>
          <w:szCs w:val="15"/>
        </w:rPr>
      </w:pPr>
    </w:p>
    <w:p w14:paraId="488DFE6D" w14:textId="77777777" w:rsidR="00656936" w:rsidRDefault="00E45A23">
      <w:pPr>
        <w:ind w:left="14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color w:val="808285"/>
          <w:spacing w:val="-1"/>
          <w:sz w:val="18"/>
        </w:rPr>
        <w:t>D</w:t>
      </w:r>
      <w:r>
        <w:rPr>
          <w:rFonts w:ascii="Times New Roman"/>
          <w:b/>
          <w:color w:val="808285"/>
          <w:spacing w:val="-2"/>
          <w:sz w:val="18"/>
        </w:rPr>
        <w:t>isclaimer</w:t>
      </w:r>
    </w:p>
    <w:p w14:paraId="0A667644" w14:textId="77777777" w:rsidR="00656936" w:rsidRDefault="00E45A23">
      <w:pPr>
        <w:spacing w:before="1" w:line="244" w:lineRule="auto"/>
        <w:ind w:left="1417" w:right="580"/>
        <w:rPr>
          <w:rFonts w:ascii="PMingLiU" w:eastAsia="PMingLiU" w:hAnsi="PMingLiU" w:cs="PMingLiU"/>
          <w:sz w:val="18"/>
          <w:szCs w:val="18"/>
        </w:rPr>
      </w:pPr>
      <w:r>
        <w:rPr>
          <w:rFonts w:ascii="PMingLiU"/>
          <w:color w:val="808285"/>
          <w:w w:val="105"/>
          <w:sz w:val="18"/>
        </w:rPr>
        <w:t>The</w:t>
      </w:r>
      <w:r>
        <w:rPr>
          <w:rFonts w:ascii="PMingLiU"/>
          <w:color w:val="808285"/>
          <w:spacing w:val="-18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views</w:t>
      </w:r>
      <w:r>
        <w:rPr>
          <w:rFonts w:ascii="PMingLiU"/>
          <w:color w:val="808285"/>
          <w:spacing w:val="-17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and</w:t>
      </w:r>
      <w:r>
        <w:rPr>
          <w:rFonts w:ascii="PMingLiU"/>
          <w:color w:val="808285"/>
          <w:spacing w:val="-18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opinions</w:t>
      </w:r>
      <w:r>
        <w:rPr>
          <w:rFonts w:ascii="PMingLiU"/>
          <w:color w:val="808285"/>
          <w:spacing w:val="-17"/>
          <w:w w:val="105"/>
          <w:sz w:val="18"/>
        </w:rPr>
        <w:t xml:space="preserve"> </w:t>
      </w:r>
      <w:r>
        <w:rPr>
          <w:rFonts w:ascii="PMingLiU"/>
          <w:color w:val="808285"/>
          <w:spacing w:val="-2"/>
          <w:w w:val="105"/>
          <w:sz w:val="18"/>
        </w:rPr>
        <w:t>expressed</w:t>
      </w:r>
      <w:r>
        <w:rPr>
          <w:rFonts w:ascii="PMingLiU"/>
          <w:color w:val="808285"/>
          <w:spacing w:val="-18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in</w:t>
      </w:r>
      <w:r>
        <w:rPr>
          <w:rFonts w:ascii="PMingLiU"/>
          <w:color w:val="808285"/>
          <w:spacing w:val="-17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this</w:t>
      </w:r>
      <w:r>
        <w:rPr>
          <w:rFonts w:ascii="PMingLiU"/>
          <w:color w:val="808285"/>
          <w:spacing w:val="-18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publication</w:t>
      </w:r>
      <w:r>
        <w:rPr>
          <w:rFonts w:ascii="PMingLiU"/>
          <w:color w:val="808285"/>
          <w:spacing w:val="-17"/>
          <w:w w:val="105"/>
          <w:sz w:val="18"/>
        </w:rPr>
        <w:t xml:space="preserve"> </w:t>
      </w:r>
      <w:r>
        <w:rPr>
          <w:rFonts w:ascii="PMingLiU"/>
          <w:color w:val="808285"/>
          <w:spacing w:val="-2"/>
          <w:w w:val="105"/>
          <w:sz w:val="18"/>
        </w:rPr>
        <w:t>are</w:t>
      </w:r>
      <w:r>
        <w:rPr>
          <w:rFonts w:ascii="PMingLiU"/>
          <w:color w:val="808285"/>
          <w:spacing w:val="-18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those</w:t>
      </w:r>
      <w:r>
        <w:rPr>
          <w:rFonts w:ascii="PMingLiU"/>
          <w:color w:val="808285"/>
          <w:spacing w:val="-17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of</w:t>
      </w:r>
      <w:r>
        <w:rPr>
          <w:rFonts w:ascii="PMingLiU"/>
          <w:color w:val="808285"/>
          <w:spacing w:val="-17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the</w:t>
      </w:r>
      <w:r>
        <w:rPr>
          <w:rFonts w:ascii="PMingLiU"/>
          <w:color w:val="808285"/>
          <w:spacing w:val="-18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authors</w:t>
      </w:r>
      <w:r>
        <w:rPr>
          <w:rFonts w:ascii="PMingLiU"/>
          <w:color w:val="808285"/>
          <w:spacing w:val="-17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and</w:t>
      </w:r>
      <w:r>
        <w:rPr>
          <w:rFonts w:ascii="PMingLiU"/>
          <w:color w:val="808285"/>
          <w:spacing w:val="-18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do</w:t>
      </w:r>
      <w:r>
        <w:rPr>
          <w:rFonts w:ascii="PMingLiU"/>
          <w:color w:val="808285"/>
          <w:spacing w:val="-17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not</w:t>
      </w:r>
      <w:r>
        <w:rPr>
          <w:rFonts w:ascii="PMingLiU"/>
          <w:color w:val="808285"/>
          <w:spacing w:val="-18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necessarily</w:t>
      </w:r>
      <w:r>
        <w:rPr>
          <w:rFonts w:ascii="PMingLiU"/>
          <w:color w:val="808285"/>
          <w:spacing w:val="-17"/>
          <w:w w:val="105"/>
          <w:sz w:val="18"/>
        </w:rPr>
        <w:t xml:space="preserve"> </w:t>
      </w:r>
      <w:r>
        <w:rPr>
          <w:rFonts w:ascii="PMingLiU"/>
          <w:color w:val="808285"/>
          <w:spacing w:val="-1"/>
          <w:w w:val="105"/>
          <w:sz w:val="18"/>
        </w:rPr>
        <w:t>r</w:t>
      </w:r>
      <w:r>
        <w:rPr>
          <w:rFonts w:ascii="PMingLiU"/>
          <w:color w:val="808285"/>
          <w:spacing w:val="-2"/>
          <w:w w:val="105"/>
          <w:sz w:val="18"/>
        </w:rPr>
        <w:t>eflect</w:t>
      </w:r>
      <w:r>
        <w:rPr>
          <w:rFonts w:ascii="PMingLiU"/>
          <w:color w:val="808285"/>
          <w:spacing w:val="-18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those</w:t>
      </w:r>
      <w:r>
        <w:rPr>
          <w:rFonts w:ascii="PMingLiU"/>
          <w:color w:val="808285"/>
          <w:spacing w:val="-17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of</w:t>
      </w:r>
      <w:r>
        <w:rPr>
          <w:rFonts w:ascii="PMingLiU"/>
          <w:color w:val="808285"/>
          <w:spacing w:val="-17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the</w:t>
      </w:r>
      <w:r>
        <w:rPr>
          <w:rFonts w:ascii="PMingLiU"/>
          <w:color w:val="808285"/>
          <w:spacing w:val="29"/>
          <w:w w:val="106"/>
          <w:sz w:val="18"/>
        </w:rPr>
        <w:t xml:space="preserve"> </w:t>
      </w:r>
      <w:r>
        <w:rPr>
          <w:rFonts w:ascii="PMingLiU"/>
          <w:color w:val="808285"/>
          <w:spacing w:val="-2"/>
          <w:w w:val="105"/>
          <w:sz w:val="18"/>
        </w:rPr>
        <w:t>Australian</w:t>
      </w:r>
      <w:r>
        <w:rPr>
          <w:rFonts w:ascii="PMingLiU"/>
          <w:color w:val="808285"/>
          <w:spacing w:val="-10"/>
          <w:w w:val="105"/>
          <w:sz w:val="18"/>
        </w:rPr>
        <w:t xml:space="preserve"> </w:t>
      </w:r>
      <w:r>
        <w:rPr>
          <w:rFonts w:ascii="PMingLiU"/>
          <w:color w:val="808285"/>
          <w:spacing w:val="-1"/>
          <w:w w:val="105"/>
          <w:sz w:val="18"/>
        </w:rPr>
        <w:t>Go</w:t>
      </w:r>
      <w:r>
        <w:rPr>
          <w:rFonts w:ascii="PMingLiU"/>
          <w:color w:val="808285"/>
          <w:spacing w:val="-2"/>
          <w:w w:val="105"/>
          <w:sz w:val="18"/>
        </w:rPr>
        <w:t>v</w:t>
      </w:r>
      <w:r>
        <w:rPr>
          <w:rFonts w:ascii="PMingLiU"/>
          <w:color w:val="808285"/>
          <w:spacing w:val="-1"/>
          <w:w w:val="105"/>
          <w:sz w:val="18"/>
        </w:rPr>
        <w:t>ernment</w:t>
      </w:r>
      <w:r>
        <w:rPr>
          <w:rFonts w:ascii="PMingLiU"/>
          <w:color w:val="808285"/>
          <w:spacing w:val="-10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or</w:t>
      </w:r>
      <w:r>
        <w:rPr>
          <w:rFonts w:ascii="PMingLiU"/>
          <w:color w:val="808285"/>
          <w:spacing w:val="-10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the</w:t>
      </w:r>
      <w:r>
        <w:rPr>
          <w:rFonts w:ascii="PMingLiU"/>
          <w:color w:val="808285"/>
          <w:spacing w:val="-9"/>
          <w:w w:val="105"/>
          <w:sz w:val="18"/>
        </w:rPr>
        <w:t xml:space="preserve"> </w:t>
      </w:r>
      <w:r>
        <w:rPr>
          <w:rFonts w:ascii="PMingLiU"/>
          <w:color w:val="808285"/>
          <w:spacing w:val="-1"/>
          <w:w w:val="105"/>
          <w:sz w:val="18"/>
        </w:rPr>
        <w:t>M</w:t>
      </w:r>
      <w:r>
        <w:rPr>
          <w:rFonts w:ascii="PMingLiU"/>
          <w:color w:val="808285"/>
          <w:spacing w:val="-2"/>
          <w:w w:val="105"/>
          <w:sz w:val="18"/>
        </w:rPr>
        <w:t>inister</w:t>
      </w:r>
      <w:r>
        <w:rPr>
          <w:rFonts w:ascii="PMingLiU"/>
          <w:color w:val="808285"/>
          <w:spacing w:val="-10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for</w:t>
      </w:r>
      <w:r>
        <w:rPr>
          <w:rFonts w:ascii="PMingLiU"/>
          <w:color w:val="808285"/>
          <w:spacing w:val="-10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the</w:t>
      </w:r>
      <w:r>
        <w:rPr>
          <w:rFonts w:ascii="PMingLiU"/>
          <w:color w:val="808285"/>
          <w:spacing w:val="-9"/>
          <w:w w:val="105"/>
          <w:sz w:val="18"/>
        </w:rPr>
        <w:t xml:space="preserve"> </w:t>
      </w:r>
      <w:r>
        <w:rPr>
          <w:rFonts w:ascii="PMingLiU"/>
          <w:color w:val="808285"/>
          <w:spacing w:val="-2"/>
          <w:w w:val="105"/>
          <w:sz w:val="18"/>
        </w:rPr>
        <w:t>Envir</w:t>
      </w:r>
      <w:r>
        <w:rPr>
          <w:rFonts w:ascii="PMingLiU"/>
          <w:color w:val="808285"/>
          <w:spacing w:val="-1"/>
          <w:w w:val="105"/>
          <w:sz w:val="18"/>
        </w:rPr>
        <w:t>onment</w:t>
      </w:r>
      <w:r>
        <w:rPr>
          <w:rFonts w:ascii="PMingLiU"/>
          <w:color w:val="808285"/>
          <w:spacing w:val="-10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and</w:t>
      </w:r>
      <w:r>
        <w:rPr>
          <w:rFonts w:ascii="PMingLiU"/>
          <w:color w:val="808285"/>
          <w:spacing w:val="-10"/>
          <w:w w:val="105"/>
          <w:sz w:val="18"/>
        </w:rPr>
        <w:t xml:space="preserve"> </w:t>
      </w:r>
      <w:r>
        <w:rPr>
          <w:rFonts w:ascii="PMingLiU"/>
          <w:color w:val="808285"/>
          <w:spacing w:val="-4"/>
          <w:w w:val="105"/>
          <w:sz w:val="18"/>
        </w:rPr>
        <w:t>Energy</w:t>
      </w:r>
      <w:r>
        <w:rPr>
          <w:rFonts w:ascii="PMingLiU"/>
          <w:color w:val="808285"/>
          <w:spacing w:val="-3"/>
          <w:w w:val="105"/>
          <w:sz w:val="18"/>
        </w:rPr>
        <w:t>.</w:t>
      </w:r>
    </w:p>
    <w:p w14:paraId="17D3B9F1" w14:textId="77777777" w:rsidR="00656936" w:rsidRDefault="00656936">
      <w:pPr>
        <w:spacing w:before="1"/>
        <w:rPr>
          <w:rFonts w:ascii="PMingLiU" w:eastAsia="PMingLiU" w:hAnsi="PMingLiU" w:cs="PMingLiU"/>
          <w:sz w:val="13"/>
          <w:szCs w:val="13"/>
        </w:rPr>
      </w:pPr>
    </w:p>
    <w:p w14:paraId="3090FE9C" w14:textId="77777777" w:rsidR="00656936" w:rsidRDefault="00E45A23">
      <w:pPr>
        <w:ind w:left="1417"/>
        <w:rPr>
          <w:rFonts w:ascii="PMingLiU" w:eastAsia="PMingLiU" w:hAnsi="PMingLiU" w:cs="PMingLiU"/>
          <w:sz w:val="18"/>
          <w:szCs w:val="18"/>
        </w:rPr>
      </w:pPr>
      <w:r>
        <w:rPr>
          <w:rFonts w:ascii="PMingLiU"/>
          <w:color w:val="808285"/>
          <w:spacing w:val="-1"/>
          <w:sz w:val="18"/>
        </w:rPr>
        <w:t>Images</w:t>
      </w:r>
    </w:p>
    <w:p w14:paraId="45847905" w14:textId="77777777" w:rsidR="00656936" w:rsidRDefault="00E45A23">
      <w:pPr>
        <w:spacing w:before="4"/>
        <w:ind w:left="1417"/>
        <w:rPr>
          <w:rFonts w:ascii="PMingLiU" w:eastAsia="PMingLiU" w:hAnsi="PMingLiU" w:cs="PMingLiU"/>
          <w:sz w:val="18"/>
          <w:szCs w:val="18"/>
        </w:rPr>
      </w:pPr>
      <w:r>
        <w:rPr>
          <w:rFonts w:ascii="PMingLiU"/>
          <w:color w:val="808285"/>
          <w:spacing w:val="-3"/>
          <w:w w:val="105"/>
          <w:sz w:val="18"/>
        </w:rPr>
        <w:t>F</w:t>
      </w:r>
      <w:r>
        <w:rPr>
          <w:rFonts w:ascii="PMingLiU"/>
          <w:color w:val="808285"/>
          <w:spacing w:val="-2"/>
          <w:w w:val="105"/>
          <w:sz w:val="18"/>
        </w:rPr>
        <w:t>ront</w:t>
      </w:r>
      <w:r>
        <w:rPr>
          <w:rFonts w:ascii="PMingLiU"/>
          <w:color w:val="808285"/>
          <w:spacing w:val="-21"/>
          <w:w w:val="105"/>
          <w:sz w:val="18"/>
        </w:rPr>
        <w:t xml:space="preserve"> </w:t>
      </w:r>
      <w:r>
        <w:rPr>
          <w:rFonts w:ascii="PMingLiU"/>
          <w:color w:val="808285"/>
          <w:spacing w:val="-2"/>
          <w:w w:val="105"/>
          <w:sz w:val="18"/>
        </w:rPr>
        <w:t>cover:</w:t>
      </w:r>
      <w:r>
        <w:rPr>
          <w:rFonts w:ascii="PMingLiU"/>
          <w:color w:val="808285"/>
          <w:spacing w:val="-20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Copyright</w:t>
      </w:r>
      <w:r>
        <w:rPr>
          <w:rFonts w:ascii="PMingLiU"/>
          <w:color w:val="808285"/>
          <w:spacing w:val="-20"/>
          <w:w w:val="105"/>
          <w:sz w:val="18"/>
        </w:rPr>
        <w:t xml:space="preserve"> </w:t>
      </w:r>
      <w:r>
        <w:rPr>
          <w:rFonts w:ascii="PMingLiU"/>
          <w:color w:val="808285"/>
          <w:spacing w:val="-1"/>
          <w:w w:val="105"/>
          <w:sz w:val="18"/>
        </w:rPr>
        <w:t>Commonw</w:t>
      </w:r>
      <w:r>
        <w:rPr>
          <w:rFonts w:ascii="PMingLiU"/>
          <w:color w:val="808285"/>
          <w:spacing w:val="-2"/>
          <w:w w:val="105"/>
          <w:sz w:val="18"/>
        </w:rPr>
        <w:t>ealth</w:t>
      </w:r>
      <w:r>
        <w:rPr>
          <w:rFonts w:ascii="PMingLiU"/>
          <w:color w:val="808285"/>
          <w:spacing w:val="-20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of</w:t>
      </w:r>
      <w:r>
        <w:rPr>
          <w:rFonts w:ascii="PMingLiU"/>
          <w:color w:val="808285"/>
          <w:spacing w:val="-20"/>
          <w:w w:val="105"/>
          <w:sz w:val="18"/>
        </w:rPr>
        <w:t xml:space="preserve"> </w:t>
      </w:r>
      <w:r>
        <w:rPr>
          <w:rFonts w:ascii="PMingLiU"/>
          <w:color w:val="808285"/>
          <w:spacing w:val="-2"/>
          <w:w w:val="105"/>
          <w:sz w:val="18"/>
        </w:rPr>
        <w:t>Australia</w:t>
      </w:r>
      <w:r>
        <w:rPr>
          <w:rFonts w:ascii="PMingLiU"/>
          <w:color w:val="808285"/>
          <w:spacing w:val="-21"/>
          <w:w w:val="105"/>
          <w:sz w:val="18"/>
        </w:rPr>
        <w:t xml:space="preserve"> </w:t>
      </w:r>
      <w:r>
        <w:rPr>
          <w:rFonts w:ascii="PMingLiU"/>
          <w:color w:val="808285"/>
          <w:spacing w:val="-1"/>
          <w:w w:val="105"/>
          <w:sz w:val="18"/>
        </w:rPr>
        <w:t>(GBRMP</w:t>
      </w:r>
      <w:r>
        <w:rPr>
          <w:rFonts w:ascii="PMingLiU"/>
          <w:color w:val="808285"/>
          <w:spacing w:val="-2"/>
          <w:w w:val="105"/>
          <w:sz w:val="18"/>
        </w:rPr>
        <w:t>A)</w:t>
      </w:r>
    </w:p>
    <w:p w14:paraId="06238033" w14:textId="77777777" w:rsidR="00656936" w:rsidRDefault="00E45A23">
      <w:pPr>
        <w:spacing w:before="4"/>
        <w:ind w:left="1417"/>
        <w:rPr>
          <w:rFonts w:ascii="PMingLiU" w:eastAsia="PMingLiU" w:hAnsi="PMingLiU" w:cs="PMingLiU"/>
          <w:sz w:val="18"/>
          <w:szCs w:val="18"/>
        </w:rPr>
      </w:pPr>
      <w:r>
        <w:rPr>
          <w:rFonts w:ascii="PMingLiU"/>
          <w:color w:val="808285"/>
          <w:spacing w:val="-2"/>
          <w:w w:val="105"/>
          <w:sz w:val="18"/>
        </w:rPr>
        <w:t>Back</w:t>
      </w:r>
      <w:r>
        <w:rPr>
          <w:rFonts w:ascii="PMingLiU"/>
          <w:color w:val="808285"/>
          <w:spacing w:val="-13"/>
          <w:w w:val="105"/>
          <w:sz w:val="18"/>
        </w:rPr>
        <w:t xml:space="preserve"> </w:t>
      </w:r>
      <w:r>
        <w:rPr>
          <w:rFonts w:ascii="PMingLiU"/>
          <w:color w:val="808285"/>
          <w:spacing w:val="-2"/>
          <w:w w:val="105"/>
          <w:sz w:val="18"/>
        </w:rPr>
        <w:t>cover:</w:t>
      </w:r>
      <w:r>
        <w:rPr>
          <w:rFonts w:ascii="PMingLiU"/>
          <w:color w:val="808285"/>
          <w:spacing w:val="-12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Copyright</w:t>
      </w:r>
      <w:r>
        <w:rPr>
          <w:rFonts w:ascii="PMingLiU"/>
          <w:color w:val="808285"/>
          <w:spacing w:val="-12"/>
          <w:w w:val="105"/>
          <w:sz w:val="18"/>
        </w:rPr>
        <w:t xml:space="preserve"> </w:t>
      </w:r>
      <w:r>
        <w:rPr>
          <w:rFonts w:ascii="PMingLiU"/>
          <w:color w:val="808285"/>
          <w:spacing w:val="-1"/>
          <w:w w:val="105"/>
          <w:sz w:val="18"/>
        </w:rPr>
        <w:t>D</w:t>
      </w:r>
      <w:r>
        <w:rPr>
          <w:rFonts w:ascii="PMingLiU"/>
          <w:color w:val="808285"/>
          <w:spacing w:val="-2"/>
          <w:w w:val="105"/>
          <w:sz w:val="18"/>
        </w:rPr>
        <w:t>epar</w:t>
      </w:r>
      <w:r>
        <w:rPr>
          <w:rFonts w:ascii="PMingLiU"/>
          <w:color w:val="808285"/>
          <w:spacing w:val="-1"/>
          <w:w w:val="105"/>
          <w:sz w:val="18"/>
        </w:rPr>
        <w:t>tment</w:t>
      </w:r>
      <w:r>
        <w:rPr>
          <w:rFonts w:ascii="PMingLiU"/>
          <w:color w:val="808285"/>
          <w:spacing w:val="-13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of</w:t>
      </w:r>
      <w:r>
        <w:rPr>
          <w:rFonts w:ascii="PMingLiU"/>
          <w:color w:val="808285"/>
          <w:spacing w:val="-12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the</w:t>
      </w:r>
      <w:r>
        <w:rPr>
          <w:rFonts w:ascii="PMingLiU"/>
          <w:color w:val="808285"/>
          <w:spacing w:val="-12"/>
          <w:w w:val="105"/>
          <w:sz w:val="18"/>
        </w:rPr>
        <w:t xml:space="preserve"> </w:t>
      </w:r>
      <w:r>
        <w:rPr>
          <w:rFonts w:ascii="PMingLiU"/>
          <w:color w:val="808285"/>
          <w:spacing w:val="-2"/>
          <w:w w:val="105"/>
          <w:sz w:val="18"/>
        </w:rPr>
        <w:t>Envir</w:t>
      </w:r>
      <w:r>
        <w:rPr>
          <w:rFonts w:ascii="PMingLiU"/>
          <w:color w:val="808285"/>
          <w:spacing w:val="-1"/>
          <w:w w:val="105"/>
          <w:sz w:val="18"/>
        </w:rPr>
        <w:t>onment</w:t>
      </w:r>
      <w:r>
        <w:rPr>
          <w:rFonts w:ascii="PMingLiU"/>
          <w:color w:val="808285"/>
          <w:spacing w:val="-12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and</w:t>
      </w:r>
      <w:r>
        <w:rPr>
          <w:rFonts w:ascii="PMingLiU"/>
          <w:color w:val="808285"/>
          <w:spacing w:val="-13"/>
          <w:w w:val="105"/>
          <w:sz w:val="18"/>
        </w:rPr>
        <w:t xml:space="preserve"> </w:t>
      </w:r>
      <w:r>
        <w:rPr>
          <w:rFonts w:ascii="PMingLiU"/>
          <w:color w:val="808285"/>
          <w:spacing w:val="-2"/>
          <w:w w:val="105"/>
          <w:sz w:val="18"/>
        </w:rPr>
        <w:t>Energy</w:t>
      </w:r>
      <w:r>
        <w:rPr>
          <w:rFonts w:ascii="PMingLiU"/>
          <w:color w:val="808285"/>
          <w:spacing w:val="-12"/>
          <w:w w:val="105"/>
          <w:sz w:val="18"/>
        </w:rPr>
        <w:t xml:space="preserve"> </w:t>
      </w:r>
      <w:r>
        <w:rPr>
          <w:rFonts w:ascii="PMingLiU"/>
          <w:color w:val="808285"/>
          <w:w w:val="105"/>
          <w:sz w:val="18"/>
        </w:rPr>
        <w:t>and</w:t>
      </w:r>
      <w:r>
        <w:rPr>
          <w:rFonts w:ascii="PMingLiU"/>
          <w:color w:val="808285"/>
          <w:spacing w:val="-12"/>
          <w:w w:val="105"/>
          <w:sz w:val="18"/>
        </w:rPr>
        <w:t xml:space="preserve"> </w:t>
      </w:r>
      <w:r>
        <w:rPr>
          <w:rFonts w:ascii="PMingLiU"/>
          <w:color w:val="808285"/>
          <w:spacing w:val="-3"/>
          <w:w w:val="105"/>
          <w:sz w:val="18"/>
        </w:rPr>
        <w:t>J</w:t>
      </w:r>
      <w:r>
        <w:rPr>
          <w:rFonts w:ascii="PMingLiU"/>
          <w:color w:val="808285"/>
          <w:spacing w:val="-2"/>
          <w:w w:val="105"/>
          <w:sz w:val="18"/>
        </w:rPr>
        <w:t>ohn</w:t>
      </w:r>
      <w:r>
        <w:rPr>
          <w:rFonts w:ascii="PMingLiU"/>
          <w:color w:val="808285"/>
          <w:spacing w:val="-12"/>
          <w:w w:val="105"/>
          <w:sz w:val="18"/>
        </w:rPr>
        <w:t xml:space="preserve"> </w:t>
      </w:r>
      <w:r>
        <w:rPr>
          <w:rFonts w:ascii="PMingLiU"/>
          <w:color w:val="808285"/>
          <w:spacing w:val="-2"/>
          <w:w w:val="105"/>
          <w:sz w:val="18"/>
        </w:rPr>
        <w:t>Baker</w:t>
      </w:r>
    </w:p>
    <w:p w14:paraId="1AF9CDAA" w14:textId="77777777" w:rsidR="00656936" w:rsidRDefault="00656936">
      <w:pPr>
        <w:rPr>
          <w:rFonts w:ascii="PMingLiU" w:eastAsia="PMingLiU" w:hAnsi="PMingLiU" w:cs="PMingLiU"/>
          <w:sz w:val="18"/>
          <w:szCs w:val="18"/>
        </w:rPr>
        <w:sectPr w:rsidR="00656936">
          <w:pgSz w:w="11910" w:h="16840"/>
          <w:pgMar w:top="0" w:right="1680" w:bottom="280" w:left="0" w:header="720" w:footer="720" w:gutter="0"/>
          <w:cols w:space="720"/>
        </w:sectPr>
      </w:pPr>
    </w:p>
    <w:p w14:paraId="7C53C1E1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441CDC0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5B7EFFB6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224D577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A1E02BB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C5BAB3A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3C4D477" w14:textId="77777777" w:rsidR="00656936" w:rsidRDefault="00656936">
      <w:pPr>
        <w:spacing w:before="13"/>
        <w:rPr>
          <w:rFonts w:ascii="PMingLiU" w:eastAsia="PMingLiU" w:hAnsi="PMingLiU" w:cs="PMingLiU"/>
          <w:sz w:val="20"/>
          <w:szCs w:val="20"/>
        </w:rPr>
      </w:pPr>
    </w:p>
    <w:p w14:paraId="1117D7F0" w14:textId="63853DEA" w:rsidR="00656936" w:rsidRDefault="00E45A23">
      <w:pPr>
        <w:spacing w:before="16"/>
        <w:ind w:left="1700"/>
        <w:rPr>
          <w:rFonts w:ascii="Calibri" w:eastAsia="Calibri" w:hAnsi="Calibri" w:cs="Calibri"/>
          <w:sz w:val="52"/>
          <w:szCs w:val="5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3672C92D" wp14:editId="0A1BB1EB">
                <wp:simplePos x="0" y="0"/>
                <wp:positionH relativeFrom="page">
                  <wp:posOffset>55880</wp:posOffset>
                </wp:positionH>
                <wp:positionV relativeFrom="paragraph">
                  <wp:posOffset>-904240</wp:posOffset>
                </wp:positionV>
                <wp:extent cx="7504430" cy="1270"/>
                <wp:effectExtent l="17780" t="22225" r="21590" b="14605"/>
                <wp:wrapNone/>
                <wp:docPr id="354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4430" cy="1270"/>
                          <a:chOff x="88" y="-1424"/>
                          <a:chExt cx="11818" cy="2"/>
                        </a:xfrm>
                      </wpg:grpSpPr>
                      <wps:wsp>
                        <wps:cNvPr id="355" name="Freeform 354"/>
                        <wps:cNvSpPr>
                          <a:spLocks/>
                        </wps:cNvSpPr>
                        <wps:spPr bwMode="auto">
                          <a:xfrm>
                            <a:off x="88" y="-1424"/>
                            <a:ext cx="11818" cy="2"/>
                          </a:xfrm>
                          <a:custGeom>
                            <a:avLst/>
                            <a:gdLst>
                              <a:gd name="T0" fmla="+- 0 11906 88"/>
                              <a:gd name="T1" fmla="*/ T0 w 11818"/>
                              <a:gd name="T2" fmla="+- 0 88 88"/>
                              <a:gd name="T3" fmla="*/ T2 w 118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18">
                                <a:moveTo>
                                  <a:pt x="118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A33E9" id="Group 353" o:spid="_x0000_s1026" style="position:absolute;margin-left:4.4pt;margin-top:-71.2pt;width:590.9pt;height:.1pt;z-index:251612160;mso-position-horizontal-relative:page" coordorigin="88,-1424" coordsize="118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">
                <v:shape id="Freeform 354" o:spid="_x0000_s1027" style="position:absolute;left:88;top:-1424;width:11818;height:2;visibility:visible;mso-wrap-style:square;v-text-anchor:top" coordsize="11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jJccA&#10;AADcAAAADwAAAGRycy9kb3ducmV2LnhtbESPT2vCQBTE7wW/w/IEL0E3tUYkdZWitBY8FP+AHl+z&#10;zySYfbtkt5p++26h0OMwM79h5svONOJGra8tK3gcpSCIC6trLhUcD6/DGQgfkDU2lknBN3lYLnoP&#10;c8y1vfOObvtQighhn6OCKgSXS+mLigz6kXXE0bvY1mCIsi2lbvEe4aaR4zSdSoM1x4UKHa0qKq77&#10;L6Mg2ci1m2yTt3V24vPEbcxH8jlWatDvXp5BBOrCf/iv/a4VPGUZ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eYyXHAAAA3AAAAA8AAAAAAAAAAAAAAAAAmAIAAGRy&#10;cy9kb3ducmV2LnhtbFBLBQYAAAAABAAEAPUAAACMAwAAAAA=&#10;" path="m11818,l,e" filled="f" strokecolor="#005695" strokeweight="2pt">
                  <v:stroke dashstyle="dash"/>
                  <v:path arrowok="t" o:connecttype="custom" o:connectlocs="11818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6C9C9325" wp14:editId="35DCD3E7">
                <wp:simplePos x="0" y="0"/>
                <wp:positionH relativeFrom="page">
                  <wp:posOffset>-635</wp:posOffset>
                </wp:positionH>
                <wp:positionV relativeFrom="paragraph">
                  <wp:posOffset>-1183640</wp:posOffset>
                </wp:positionV>
                <wp:extent cx="7560945" cy="217805"/>
                <wp:effectExtent l="8890" t="9525" r="2540" b="10795"/>
                <wp:wrapNone/>
                <wp:docPr id="349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217805"/>
                          <a:chOff x="-1" y="-1864"/>
                          <a:chExt cx="11907" cy="343"/>
                        </a:xfrm>
                      </wpg:grpSpPr>
                      <wpg:grpSp>
                        <wpg:cNvPr id="350" name="Group 351"/>
                        <wpg:cNvGrpSpPr>
                          <a:grpSpLocks/>
                        </wpg:cNvGrpSpPr>
                        <wpg:grpSpPr bwMode="auto">
                          <a:xfrm>
                            <a:off x="0" y="-1863"/>
                            <a:ext cx="11906" cy="341"/>
                            <a:chOff x="0" y="-1863"/>
                            <a:chExt cx="11906" cy="341"/>
                          </a:xfrm>
                        </wpg:grpSpPr>
                        <wps:wsp>
                          <wps:cNvPr id="351" name="Freeform 352"/>
                          <wps:cNvSpPr>
                            <a:spLocks/>
                          </wps:cNvSpPr>
                          <wps:spPr bwMode="auto">
                            <a:xfrm>
                              <a:off x="0" y="-1863"/>
                              <a:ext cx="11906" cy="34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1523 -1863"/>
                                <a:gd name="T2" fmla="*/ -1523 h 341"/>
                                <a:gd name="T3" fmla="*/ 11906 w 11906"/>
                                <a:gd name="T4" fmla="+- 0 -1523 -1863"/>
                                <a:gd name="T5" fmla="*/ -1523 h 341"/>
                                <a:gd name="T6" fmla="*/ 11906 w 11906"/>
                                <a:gd name="T7" fmla="+- 0 -1863 -1863"/>
                                <a:gd name="T8" fmla="*/ -1863 h 341"/>
                                <a:gd name="T9" fmla="*/ 0 w 11906"/>
                                <a:gd name="T10" fmla="+- 0 -1863 -1863"/>
                                <a:gd name="T11" fmla="*/ -1863 h 341"/>
                                <a:gd name="T12" fmla="*/ 0 w 11906"/>
                                <a:gd name="T13" fmla="+- 0 -1523 -1863"/>
                                <a:gd name="T14" fmla="*/ -1523 h 34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41">
                                  <a:moveTo>
                                    <a:pt x="0" y="340"/>
                                  </a:moveTo>
                                  <a:lnTo>
                                    <a:pt x="11906" y="34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49"/>
                        <wpg:cNvGrpSpPr>
                          <a:grpSpLocks/>
                        </wpg:cNvGrpSpPr>
                        <wpg:grpSpPr bwMode="auto">
                          <a:xfrm>
                            <a:off x="0" y="-1863"/>
                            <a:ext cx="2" cy="341"/>
                            <a:chOff x="0" y="-1863"/>
                            <a:chExt cx="2" cy="341"/>
                          </a:xfrm>
                        </wpg:grpSpPr>
                        <wps:wsp>
                          <wps:cNvPr id="353" name="Freeform 350"/>
                          <wps:cNvSpPr>
                            <a:spLocks/>
                          </wps:cNvSpPr>
                          <wps:spPr bwMode="auto">
                            <a:xfrm>
                              <a:off x="0" y="-1863"/>
                              <a:ext cx="2" cy="341"/>
                            </a:xfrm>
                            <a:custGeom>
                              <a:avLst/>
                              <a:gdLst>
                                <a:gd name="T0" fmla="+- 0 -1863 -1863"/>
                                <a:gd name="T1" fmla="*/ -1863 h 341"/>
                                <a:gd name="T2" fmla="+- 0 -1523 -1863"/>
                                <a:gd name="T3" fmla="*/ -1523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BAAA6" id="Group 348" o:spid="_x0000_s1026" style="position:absolute;margin-left:-.05pt;margin-top:-93.2pt;width:595.35pt;height:17.15pt;z-index:251613184;mso-position-horizontal-relative:page" coordorigin="-1,-1864" coordsize="11907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">
                <v:group id="Group 351" o:spid="_x0000_s1027" style="position:absolute;top:-1863;width:11906;height:341" coordorigin=",-1863" coordsize="1190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52" o:spid="_x0000_s1028" style="position:absolute;top:-1863;width:11906;height:341;visibility:visible;mso-wrap-style:square;v-text-anchor:top" coordsize="1190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3UcUA&#10;AADcAAAADwAAAGRycy9kb3ducmV2LnhtbESPQWvCQBSE7wX/w/KE3upGpUVSV6mFghS0ROv9kX1N&#10;QnbfxuyaxP56t1DwOMzMN8xyPVgjOmp95VjBdJKAIM6drrhQ8H38eFqA8AFZo3FMCq7kYb0aPSwx&#10;1a7njLpDKESEsE9RQRlCk0rp85Is+olriKP341qLIcq2kLrFPsKtkbMkeZEWK44LJTb0XlJeHy5W&#10;gZ1lG232J9Nndb07fp6+Lr/nTqnH8fD2CiLQEO7h//ZWK5g/T+H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LdRxQAAANwAAAAPAAAAAAAAAAAAAAAAAJgCAABkcnMv&#10;ZG93bnJldi54bWxQSwUGAAAAAAQABAD1AAAAigMAAAAA&#10;" path="m,340r11906,l11906,,,,,340xe" fillcolor="#005695" stroked="f">
                    <v:path arrowok="t" o:connecttype="custom" o:connectlocs="0,-1523;11906,-1523;11906,-1863;0,-1863;0,-1523" o:connectangles="0,0,0,0,0"/>
                  </v:shape>
                </v:group>
                <v:group id="Group 349" o:spid="_x0000_s1029" style="position:absolute;top:-1863;width:2;height:341" coordorigin=",-1863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50" o:spid="_x0000_s1030" style="position:absolute;top:-1863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mN8MA&#10;AADcAAAADwAAAGRycy9kb3ducmV2LnhtbESPT2vCQBDF74V+h2WE3upGbUWiq1RLoYei1Op9yI5J&#10;MDMbsmvcfvuuIPT4eH9+vMUqcqN66nztxMBomIEiKZytpTRw+Pl4noHyAcVi44QM/JKH1fLxYYG5&#10;dVf5pn4fSpVGxOdooAqhzbX2RUWMfuhakuSdXMcYkuxKbTu8pnFu9DjLppqxlkSosKVNRcV5f+EE&#10;ed9+9dujZt5dRuuXOB3HY8nGPA3i2xxUoBj+w/f2pzUweZ3A7Uw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KmN8MAAADcAAAADwAAAAAAAAAAAAAAAACYAgAAZHJzL2Rv&#10;d25yZXYueG1sUEsFBgAAAAAEAAQA9QAAAIgDAAAAAA==&#10;" path="m,l,340e" filled="f" strokecolor="#005695" strokeweight=".1pt">
                    <v:path arrowok="t" o:connecttype="custom" o:connectlocs="0,-1863;0,-152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color w:val="005695"/>
          <w:spacing w:val="-8"/>
          <w:w w:val="105"/>
          <w:sz w:val="52"/>
        </w:rPr>
        <w:t>C</w:t>
      </w:r>
      <w:r>
        <w:rPr>
          <w:rFonts w:ascii="Calibri"/>
          <w:color w:val="005695"/>
          <w:spacing w:val="-9"/>
          <w:w w:val="105"/>
          <w:sz w:val="52"/>
        </w:rPr>
        <w:t>ontents</w:t>
      </w:r>
    </w:p>
    <w:sdt>
      <w:sdtPr>
        <w:id w:val="1316843271"/>
        <w:docPartObj>
          <w:docPartGallery w:val="Table of Contents"/>
          <w:docPartUnique/>
        </w:docPartObj>
      </w:sdtPr>
      <w:sdtEndPr/>
      <w:sdtContent>
        <w:p w14:paraId="5AC3CB95" w14:textId="77777777" w:rsidR="00656936" w:rsidRDefault="00C937D1">
          <w:pPr>
            <w:pStyle w:val="TOC1"/>
            <w:tabs>
              <w:tab w:val="right" w:pos="10488"/>
            </w:tabs>
            <w:spacing w:before="498"/>
          </w:pPr>
          <w:hyperlink w:anchor="_bookmark0" w:history="1">
            <w:r w:rsidR="00E45A23">
              <w:rPr>
                <w:color w:val="005695"/>
              </w:rPr>
              <w:t>Introduction</w:t>
            </w:r>
            <w:r w:rsidR="00E45A23">
              <w:rPr>
                <w:color w:val="005695"/>
              </w:rPr>
              <w:tab/>
              <w:t>2</w:t>
            </w:r>
          </w:hyperlink>
        </w:p>
        <w:p w14:paraId="2465F237" w14:textId="77777777" w:rsidR="00656936" w:rsidRDefault="00C937D1">
          <w:pPr>
            <w:pStyle w:val="TOC1"/>
            <w:tabs>
              <w:tab w:val="right" w:pos="10488"/>
            </w:tabs>
          </w:pPr>
          <w:hyperlink w:anchor="_bookmark1" w:history="1">
            <w:r w:rsidR="00E45A23">
              <w:rPr>
                <w:color w:val="005695"/>
                <w:spacing w:val="-2"/>
              </w:rPr>
              <w:t>M</w:t>
            </w:r>
            <w:r w:rsidR="00E45A23">
              <w:rPr>
                <w:color w:val="005695"/>
                <w:spacing w:val="-1"/>
              </w:rPr>
              <w:t>onitoring</w:t>
            </w:r>
            <w:r w:rsidR="00E45A23">
              <w:rPr>
                <w:color w:val="005695"/>
                <w:spacing w:val="-2"/>
              </w:rPr>
              <w:t>, r</w:t>
            </w:r>
            <w:r w:rsidR="00E45A23">
              <w:rPr>
                <w:color w:val="005695"/>
                <w:spacing w:val="-1"/>
              </w:rPr>
              <w:t>eporting</w:t>
            </w:r>
            <w:r w:rsidR="00E45A23">
              <w:rPr>
                <w:color w:val="005695"/>
                <w:spacing w:val="-2"/>
              </w:rPr>
              <w:t>,</w:t>
            </w:r>
            <w:r w:rsidR="00E45A23">
              <w:rPr>
                <w:color w:val="005695"/>
                <w:spacing w:val="-1"/>
              </w:rPr>
              <w:t xml:space="preserve"> evaluation</w:t>
            </w:r>
            <w:r w:rsidR="00E45A23">
              <w:rPr>
                <w:color w:val="005695"/>
                <w:spacing w:val="-2"/>
              </w:rPr>
              <w:t xml:space="preserve"> </w:t>
            </w:r>
            <w:r w:rsidR="00E45A23">
              <w:rPr>
                <w:color w:val="005695"/>
              </w:rPr>
              <w:t>and</w:t>
            </w:r>
            <w:r w:rsidR="00E45A23">
              <w:rPr>
                <w:color w:val="005695"/>
                <w:spacing w:val="-1"/>
              </w:rPr>
              <w:t xml:space="preserve"> adaptive management</w:t>
            </w:r>
            <w:r w:rsidR="00E45A23">
              <w:rPr>
                <w:color w:val="005695"/>
                <w:spacing w:val="-1"/>
              </w:rPr>
              <w:tab/>
            </w:r>
            <w:r w:rsidR="00E45A23">
              <w:rPr>
                <w:color w:val="005695"/>
              </w:rPr>
              <w:t>3</w:t>
            </w:r>
          </w:hyperlink>
        </w:p>
        <w:p w14:paraId="7609EEB6" w14:textId="77777777" w:rsidR="00656936" w:rsidRDefault="00C937D1">
          <w:pPr>
            <w:pStyle w:val="TOC1"/>
            <w:tabs>
              <w:tab w:val="right" w:pos="10488"/>
            </w:tabs>
          </w:pPr>
          <w:hyperlink w:anchor="_bookmark2" w:history="1">
            <w:r w:rsidR="00E45A23">
              <w:rPr>
                <w:color w:val="005695"/>
                <w:spacing w:val="-1"/>
              </w:rPr>
              <w:t>P</w:t>
            </w:r>
            <w:r w:rsidR="00E45A23">
              <w:rPr>
                <w:color w:val="005695"/>
                <w:spacing w:val="-2"/>
              </w:rPr>
              <w:t>erf</w:t>
            </w:r>
            <w:r w:rsidR="00E45A23">
              <w:rPr>
                <w:color w:val="005695"/>
                <w:spacing w:val="-1"/>
              </w:rPr>
              <w:t>ormance</w:t>
            </w:r>
            <w:r w:rsidR="00E45A23">
              <w:rPr>
                <w:color w:val="005695"/>
                <w:spacing w:val="-4"/>
              </w:rPr>
              <w:t xml:space="preserve"> </w:t>
            </w:r>
            <w:r w:rsidR="00E45A23">
              <w:rPr>
                <w:color w:val="005695"/>
                <w:spacing w:val="-1"/>
              </w:rPr>
              <w:t>monitoring</w:t>
            </w:r>
            <w:r w:rsidR="00E45A23">
              <w:rPr>
                <w:color w:val="005695"/>
                <w:spacing w:val="-1"/>
              </w:rPr>
              <w:tab/>
            </w:r>
            <w:r w:rsidR="00E45A23">
              <w:rPr>
                <w:color w:val="005695"/>
              </w:rPr>
              <w:t>6</w:t>
            </w:r>
          </w:hyperlink>
        </w:p>
        <w:p w14:paraId="7617A7F0" w14:textId="77777777" w:rsidR="00656936" w:rsidRDefault="00C937D1">
          <w:pPr>
            <w:pStyle w:val="TOC2"/>
            <w:tabs>
              <w:tab w:val="right" w:pos="10488"/>
            </w:tabs>
            <w:spacing w:before="175"/>
            <w:rPr>
              <w:i w:val="0"/>
            </w:rPr>
          </w:pPr>
          <w:hyperlink w:anchor="_bookmark2" w:history="1">
            <w:r w:rsidR="00E45A23">
              <w:rPr>
                <w:color w:val="231F20"/>
              </w:rPr>
              <w:t>Departmental</w:t>
            </w:r>
            <w:r w:rsidR="00E45A23">
              <w:rPr>
                <w:color w:val="231F20"/>
                <w:spacing w:val="-10"/>
              </w:rPr>
              <w:t xml:space="preserve"> </w:t>
            </w:r>
            <w:r w:rsidR="00E45A23">
              <w:rPr>
                <w:color w:val="231F20"/>
              </w:rPr>
              <w:t>policy</w:t>
            </w:r>
            <w:r w:rsidR="00E45A23">
              <w:rPr>
                <w:color w:val="231F20"/>
                <w:spacing w:val="-9"/>
              </w:rPr>
              <w:t xml:space="preserve"> </w:t>
            </w:r>
            <w:r w:rsidR="00E45A23">
              <w:rPr>
                <w:color w:val="231F20"/>
              </w:rPr>
              <w:t>and</w:t>
            </w:r>
            <w:r w:rsidR="00E45A23">
              <w:rPr>
                <w:color w:val="231F20"/>
                <w:spacing w:val="-9"/>
              </w:rPr>
              <w:t xml:space="preserve"> </w:t>
            </w:r>
            <w:r w:rsidR="00E45A23">
              <w:rPr>
                <w:color w:val="231F20"/>
                <w:spacing w:val="-1"/>
              </w:rPr>
              <w:t>outcomes</w:t>
            </w:r>
            <w:r w:rsidR="00E45A23">
              <w:rPr>
                <w:color w:val="231F20"/>
                <w:spacing w:val="-1"/>
              </w:rPr>
              <w:tab/>
            </w:r>
            <w:r w:rsidR="00E45A23">
              <w:rPr>
                <w:color w:val="231F20"/>
              </w:rPr>
              <w:t>6</w:t>
            </w:r>
          </w:hyperlink>
        </w:p>
        <w:p w14:paraId="04928AB7" w14:textId="77777777" w:rsidR="00656936" w:rsidRDefault="00C937D1">
          <w:pPr>
            <w:pStyle w:val="TOC2"/>
            <w:tabs>
              <w:tab w:val="right" w:pos="10488"/>
            </w:tabs>
            <w:rPr>
              <w:i w:val="0"/>
            </w:rPr>
          </w:pPr>
          <w:hyperlink w:anchor="_bookmark2" w:history="1">
            <w:r w:rsidR="00E45A23">
              <w:rPr>
                <w:color w:val="231F20"/>
              </w:rPr>
              <w:t>Departmental</w:t>
            </w:r>
            <w:r w:rsidR="00E45A23">
              <w:rPr>
                <w:color w:val="231F20"/>
                <w:spacing w:val="-10"/>
              </w:rPr>
              <w:t xml:space="preserve"> </w:t>
            </w:r>
            <w:r w:rsidR="00E45A23">
              <w:rPr>
                <w:color w:val="231F20"/>
                <w:spacing w:val="-1"/>
              </w:rPr>
              <w:t>contributions</w:t>
            </w:r>
            <w:r w:rsidR="00E45A23">
              <w:rPr>
                <w:color w:val="231F20"/>
                <w:spacing w:val="-9"/>
              </w:rPr>
              <w:t xml:space="preserve"> </w:t>
            </w:r>
            <w:r w:rsidR="00E45A23">
              <w:rPr>
                <w:color w:val="231F20"/>
                <w:spacing w:val="-2"/>
              </w:rPr>
              <w:t>t</w:t>
            </w:r>
            <w:r w:rsidR="00E45A23">
              <w:rPr>
                <w:color w:val="231F20"/>
                <w:spacing w:val="-1"/>
              </w:rPr>
              <w:t>o</w:t>
            </w:r>
            <w:r w:rsidR="00E45A23">
              <w:rPr>
                <w:color w:val="231F20"/>
                <w:spacing w:val="-9"/>
              </w:rPr>
              <w:t xml:space="preserve"> </w:t>
            </w:r>
            <w:r w:rsidR="00E45A23">
              <w:rPr>
                <w:color w:val="231F20"/>
                <w:spacing w:val="-1"/>
              </w:rPr>
              <w:t>international</w:t>
            </w:r>
            <w:r w:rsidR="00E45A23">
              <w:rPr>
                <w:color w:val="231F20"/>
                <w:spacing w:val="-10"/>
              </w:rPr>
              <w:t xml:space="preserve"> </w:t>
            </w:r>
            <w:r w:rsidR="00E45A23">
              <w:rPr>
                <w:color w:val="231F20"/>
              </w:rPr>
              <w:t>obligations</w:t>
            </w:r>
            <w:r w:rsidR="00E45A23">
              <w:rPr>
                <w:color w:val="231F20"/>
              </w:rPr>
              <w:tab/>
              <w:t>6</w:t>
            </w:r>
          </w:hyperlink>
        </w:p>
        <w:p w14:paraId="04E050F2" w14:textId="77777777" w:rsidR="00656936" w:rsidRDefault="00C937D1">
          <w:pPr>
            <w:pStyle w:val="TOC2"/>
            <w:tabs>
              <w:tab w:val="right" w:pos="10488"/>
            </w:tabs>
            <w:rPr>
              <w:i w:val="0"/>
            </w:rPr>
          </w:pPr>
          <w:hyperlink w:anchor="_bookmark3" w:history="1">
            <w:r w:rsidR="00E45A23">
              <w:rPr>
                <w:color w:val="231F20"/>
                <w:spacing w:val="-3"/>
              </w:rPr>
              <w:t>Pr</w:t>
            </w:r>
            <w:r w:rsidR="00E45A23">
              <w:rPr>
                <w:color w:val="231F20"/>
                <w:spacing w:val="-2"/>
              </w:rPr>
              <w:t>o</w:t>
            </w:r>
            <w:r w:rsidR="00E45A23">
              <w:rPr>
                <w:color w:val="231F20"/>
                <w:spacing w:val="-3"/>
              </w:rPr>
              <w:t>gr</w:t>
            </w:r>
            <w:r w:rsidR="00E45A23">
              <w:rPr>
                <w:color w:val="231F20"/>
                <w:spacing w:val="-2"/>
              </w:rPr>
              <w:t>am</w:t>
            </w:r>
            <w:r w:rsidR="00E45A23">
              <w:rPr>
                <w:color w:val="231F20"/>
                <w:spacing w:val="-10"/>
              </w:rPr>
              <w:t xml:space="preserve"> </w:t>
            </w:r>
            <w:r w:rsidR="00E45A23">
              <w:rPr>
                <w:color w:val="231F20"/>
              </w:rPr>
              <w:t>output</w:t>
            </w:r>
            <w:r w:rsidR="00E45A23">
              <w:rPr>
                <w:color w:val="231F20"/>
                <w:spacing w:val="-9"/>
              </w:rPr>
              <w:t xml:space="preserve"> </w:t>
            </w:r>
            <w:r w:rsidR="00E45A23">
              <w:rPr>
                <w:color w:val="231F20"/>
              </w:rPr>
              <w:t>and</w:t>
            </w:r>
            <w:r w:rsidR="00E45A23">
              <w:rPr>
                <w:color w:val="231F20"/>
                <w:spacing w:val="-9"/>
              </w:rPr>
              <w:t xml:space="preserve"> </w:t>
            </w:r>
            <w:r w:rsidR="00E45A23">
              <w:rPr>
                <w:color w:val="231F20"/>
                <w:spacing w:val="-1"/>
              </w:rPr>
              <w:t>outcome</w:t>
            </w:r>
            <w:r w:rsidR="00E45A23">
              <w:rPr>
                <w:color w:val="231F20"/>
                <w:spacing w:val="-9"/>
              </w:rPr>
              <w:t xml:space="preserve"> </w:t>
            </w:r>
            <w:r w:rsidR="00E45A23">
              <w:rPr>
                <w:color w:val="231F20"/>
              </w:rPr>
              <w:t>performance</w:t>
            </w:r>
            <w:r w:rsidR="00E45A23">
              <w:rPr>
                <w:color w:val="231F20"/>
              </w:rPr>
              <w:tab/>
              <w:t>7</w:t>
            </w:r>
          </w:hyperlink>
        </w:p>
        <w:p w14:paraId="2C8E0BD0" w14:textId="77777777" w:rsidR="00656936" w:rsidRDefault="00C937D1">
          <w:pPr>
            <w:pStyle w:val="TOC2"/>
            <w:tabs>
              <w:tab w:val="right" w:pos="10488"/>
            </w:tabs>
            <w:rPr>
              <w:i w:val="0"/>
            </w:rPr>
          </w:pPr>
          <w:hyperlink w:anchor="_bookmark3" w:history="1">
            <w:r w:rsidR="00E45A23">
              <w:rPr>
                <w:color w:val="231F20"/>
              </w:rPr>
              <w:t>Impact</w:t>
            </w:r>
            <w:r w:rsidR="00E45A23">
              <w:rPr>
                <w:color w:val="231F20"/>
                <w:spacing w:val="-9"/>
              </w:rPr>
              <w:t xml:space="preserve"> </w:t>
            </w:r>
            <w:r w:rsidR="00E45A23">
              <w:rPr>
                <w:color w:val="231F20"/>
                <w:spacing w:val="-1"/>
              </w:rPr>
              <w:t>monitoring</w:t>
            </w:r>
            <w:r w:rsidR="00E45A23">
              <w:rPr>
                <w:color w:val="231F20"/>
                <w:spacing w:val="-1"/>
              </w:rPr>
              <w:tab/>
            </w:r>
            <w:r w:rsidR="00E45A23">
              <w:rPr>
                <w:color w:val="231F20"/>
              </w:rPr>
              <w:t>7</w:t>
            </w:r>
          </w:hyperlink>
        </w:p>
        <w:p w14:paraId="6067F15E" w14:textId="77777777" w:rsidR="00656936" w:rsidRDefault="00C937D1">
          <w:pPr>
            <w:pStyle w:val="TOC1"/>
            <w:tabs>
              <w:tab w:val="right" w:pos="10488"/>
            </w:tabs>
            <w:spacing w:before="188"/>
          </w:pPr>
          <w:hyperlink w:anchor="_bookmark4" w:history="1">
            <w:r w:rsidR="00E45A23">
              <w:rPr>
                <w:color w:val="005695"/>
              </w:rPr>
              <w:t>Reef</w:t>
            </w:r>
            <w:r w:rsidR="00E45A23">
              <w:rPr>
                <w:color w:val="005695"/>
                <w:spacing w:val="-13"/>
              </w:rPr>
              <w:t xml:space="preserve"> </w:t>
            </w:r>
            <w:r w:rsidR="00E45A23">
              <w:rPr>
                <w:color w:val="005695"/>
                <w:spacing w:val="-3"/>
              </w:rPr>
              <w:t>Trust</w:t>
            </w:r>
            <w:r w:rsidR="00E45A23">
              <w:rPr>
                <w:color w:val="005695"/>
                <w:spacing w:val="-1"/>
              </w:rPr>
              <w:t xml:space="preserve"> </w:t>
            </w:r>
            <w:r w:rsidR="00E45A23">
              <w:rPr>
                <w:color w:val="005695"/>
              </w:rPr>
              <w:t>performance</w:t>
            </w:r>
            <w:r w:rsidR="00E45A23">
              <w:rPr>
                <w:color w:val="005695"/>
                <w:spacing w:val="-2"/>
              </w:rPr>
              <w:t xml:space="preserve"> </w:t>
            </w:r>
            <w:r w:rsidR="00E45A23">
              <w:rPr>
                <w:color w:val="005695"/>
                <w:spacing w:val="-1"/>
              </w:rPr>
              <w:t>evaluations</w:t>
            </w:r>
            <w:r w:rsidR="00E45A23">
              <w:rPr>
                <w:color w:val="005695"/>
                <w:spacing w:val="-2"/>
              </w:rPr>
              <w:t xml:space="preserve"> </w:t>
            </w:r>
            <w:r w:rsidR="00E45A23">
              <w:rPr>
                <w:color w:val="005695"/>
              </w:rPr>
              <w:t>and</w:t>
            </w:r>
            <w:r w:rsidR="00E45A23">
              <w:rPr>
                <w:color w:val="005695"/>
                <w:spacing w:val="-1"/>
              </w:rPr>
              <w:t xml:space="preserve"> adaptive</w:t>
            </w:r>
            <w:r w:rsidR="00E45A23">
              <w:rPr>
                <w:color w:val="005695"/>
                <w:spacing w:val="-2"/>
              </w:rPr>
              <w:t xml:space="preserve"> </w:t>
            </w:r>
            <w:r w:rsidR="00E45A23">
              <w:rPr>
                <w:color w:val="005695"/>
                <w:spacing w:val="-1"/>
              </w:rPr>
              <w:t>management</w:t>
            </w:r>
            <w:r w:rsidR="00E45A23">
              <w:rPr>
                <w:color w:val="005695"/>
                <w:spacing w:val="-1"/>
              </w:rPr>
              <w:tab/>
            </w:r>
            <w:r w:rsidR="00E45A23">
              <w:rPr>
                <w:color w:val="005695"/>
              </w:rPr>
              <w:t>9</w:t>
            </w:r>
          </w:hyperlink>
        </w:p>
        <w:p w14:paraId="0EA395F1" w14:textId="77777777" w:rsidR="00656936" w:rsidRDefault="00C937D1">
          <w:pPr>
            <w:pStyle w:val="TOC2"/>
            <w:tabs>
              <w:tab w:val="right" w:pos="10488"/>
            </w:tabs>
            <w:spacing w:before="175"/>
            <w:rPr>
              <w:i w:val="0"/>
            </w:rPr>
          </w:pPr>
          <w:hyperlink w:anchor="_bookmark4" w:history="1">
            <w:r w:rsidR="00E45A23">
              <w:rPr>
                <w:color w:val="231F20"/>
              </w:rPr>
              <w:t>Reef</w:t>
            </w:r>
            <w:r w:rsidR="00E45A23">
              <w:rPr>
                <w:color w:val="231F20"/>
                <w:spacing w:val="-10"/>
              </w:rPr>
              <w:t xml:space="preserve"> </w:t>
            </w:r>
            <w:r w:rsidR="00E45A23">
              <w:rPr>
                <w:color w:val="231F20"/>
                <w:spacing w:val="-4"/>
              </w:rPr>
              <w:t>Trust</w:t>
            </w:r>
            <w:r w:rsidR="00E45A23">
              <w:rPr>
                <w:color w:val="231F20"/>
                <w:spacing w:val="-9"/>
              </w:rPr>
              <w:t xml:space="preserve"> </w:t>
            </w:r>
            <w:r w:rsidR="00E45A23">
              <w:rPr>
                <w:color w:val="231F20"/>
                <w:spacing w:val="-1"/>
              </w:rPr>
              <w:t>program</w:t>
            </w:r>
            <w:r w:rsidR="00E45A23">
              <w:rPr>
                <w:color w:val="231F20"/>
                <w:spacing w:val="-9"/>
              </w:rPr>
              <w:t xml:space="preserve"> </w:t>
            </w:r>
            <w:r w:rsidR="00E45A23">
              <w:rPr>
                <w:color w:val="231F20"/>
                <w:spacing w:val="-1"/>
              </w:rPr>
              <w:t>evaluations</w:t>
            </w:r>
            <w:r w:rsidR="00E45A23">
              <w:rPr>
                <w:color w:val="231F20"/>
                <w:spacing w:val="-1"/>
              </w:rPr>
              <w:tab/>
            </w:r>
            <w:r w:rsidR="00E45A23">
              <w:rPr>
                <w:color w:val="231F20"/>
              </w:rPr>
              <w:t>9</w:t>
            </w:r>
          </w:hyperlink>
        </w:p>
        <w:p w14:paraId="34BBFC84" w14:textId="77777777" w:rsidR="00656936" w:rsidRDefault="00C937D1">
          <w:pPr>
            <w:pStyle w:val="TOC2"/>
            <w:tabs>
              <w:tab w:val="right" w:pos="10488"/>
            </w:tabs>
            <w:rPr>
              <w:i w:val="0"/>
            </w:rPr>
          </w:pPr>
          <w:hyperlink w:anchor="_bookmark4" w:history="1">
            <w:r w:rsidR="00E45A23">
              <w:rPr>
                <w:color w:val="231F20"/>
                <w:spacing w:val="-1"/>
              </w:rPr>
              <w:t>P</w:t>
            </w:r>
            <w:r w:rsidR="00E45A23">
              <w:rPr>
                <w:color w:val="231F20"/>
                <w:spacing w:val="-2"/>
              </w:rPr>
              <w:t>r</w:t>
            </w:r>
            <w:r w:rsidR="00E45A23">
              <w:rPr>
                <w:color w:val="231F20"/>
                <w:spacing w:val="-1"/>
              </w:rPr>
              <w:t>o</w:t>
            </w:r>
            <w:r w:rsidR="00E45A23">
              <w:rPr>
                <w:color w:val="231F20"/>
                <w:spacing w:val="-2"/>
              </w:rPr>
              <w:t>ject</w:t>
            </w:r>
            <w:r w:rsidR="00E45A23">
              <w:rPr>
                <w:color w:val="231F20"/>
                <w:spacing w:val="-10"/>
              </w:rPr>
              <w:t xml:space="preserve"> </w:t>
            </w:r>
            <w:r w:rsidR="00E45A23">
              <w:rPr>
                <w:color w:val="231F20"/>
                <w:spacing w:val="-1"/>
              </w:rPr>
              <w:t>evaluations</w:t>
            </w:r>
            <w:r w:rsidR="00E45A23">
              <w:rPr>
                <w:color w:val="231F20"/>
                <w:spacing w:val="-1"/>
              </w:rPr>
              <w:tab/>
            </w:r>
            <w:r w:rsidR="00E45A23">
              <w:rPr>
                <w:color w:val="231F20"/>
              </w:rPr>
              <w:t>9</w:t>
            </w:r>
          </w:hyperlink>
        </w:p>
        <w:p w14:paraId="2AD3361C" w14:textId="77777777" w:rsidR="00656936" w:rsidRDefault="00C937D1">
          <w:pPr>
            <w:pStyle w:val="TOC1"/>
            <w:tabs>
              <w:tab w:val="right" w:pos="10488"/>
            </w:tabs>
            <w:spacing w:before="188"/>
          </w:pPr>
          <w:hyperlink w:anchor="_bookmark5" w:history="1">
            <w:r w:rsidR="00E45A23">
              <w:rPr>
                <w:color w:val="005695"/>
                <w:spacing w:val="-1"/>
              </w:rPr>
              <w:t>Accountability</w:t>
            </w:r>
            <w:r w:rsidR="00E45A23">
              <w:rPr>
                <w:color w:val="005695"/>
                <w:spacing w:val="-1"/>
              </w:rPr>
              <w:tab/>
            </w:r>
            <w:r w:rsidR="00E45A23">
              <w:rPr>
                <w:color w:val="005695"/>
              </w:rPr>
              <w:t>10</w:t>
            </w:r>
          </w:hyperlink>
        </w:p>
        <w:p w14:paraId="03CFA811" w14:textId="77777777" w:rsidR="00656936" w:rsidRDefault="00C937D1">
          <w:pPr>
            <w:pStyle w:val="TOC1"/>
            <w:tabs>
              <w:tab w:val="right" w:pos="10488"/>
            </w:tabs>
          </w:pPr>
          <w:hyperlink w:anchor="_bookmark6" w:history="1">
            <w:r w:rsidR="00E45A23">
              <w:rPr>
                <w:color w:val="005695"/>
              </w:rPr>
              <w:t>Key</w:t>
            </w:r>
            <w:r w:rsidR="00E45A23">
              <w:rPr>
                <w:color w:val="005695"/>
                <w:spacing w:val="-3"/>
              </w:rPr>
              <w:t xml:space="preserve"> </w:t>
            </w:r>
            <w:r w:rsidR="00E45A23">
              <w:rPr>
                <w:color w:val="005695"/>
                <w:spacing w:val="-1"/>
              </w:rPr>
              <w:t>policy</w:t>
            </w:r>
            <w:r w:rsidR="00E45A23">
              <w:rPr>
                <w:color w:val="005695"/>
                <w:spacing w:val="-2"/>
              </w:rPr>
              <w:t>,</w:t>
            </w:r>
            <w:r w:rsidR="00E45A23">
              <w:rPr>
                <w:color w:val="005695"/>
                <w:spacing w:val="-3"/>
              </w:rPr>
              <w:t xml:space="preserve"> </w:t>
            </w:r>
            <w:r w:rsidR="00E45A23">
              <w:rPr>
                <w:color w:val="005695"/>
                <w:spacing w:val="-1"/>
              </w:rPr>
              <w:t>procedures</w:t>
            </w:r>
            <w:r w:rsidR="00E45A23">
              <w:rPr>
                <w:color w:val="005695"/>
                <w:spacing w:val="-2"/>
              </w:rPr>
              <w:t xml:space="preserve"> </w:t>
            </w:r>
            <w:r w:rsidR="00E45A23">
              <w:rPr>
                <w:color w:val="005695"/>
              </w:rPr>
              <w:t>and</w:t>
            </w:r>
            <w:r w:rsidR="00E45A23">
              <w:rPr>
                <w:color w:val="005695"/>
                <w:spacing w:val="-3"/>
              </w:rPr>
              <w:t xml:space="preserve"> </w:t>
            </w:r>
            <w:r w:rsidR="00E45A23">
              <w:rPr>
                <w:color w:val="005695"/>
                <w:spacing w:val="-1"/>
              </w:rPr>
              <w:t>process</w:t>
            </w:r>
            <w:r w:rsidR="00E45A23">
              <w:rPr>
                <w:color w:val="005695"/>
                <w:spacing w:val="-2"/>
              </w:rPr>
              <w:t xml:space="preserve"> </w:t>
            </w:r>
            <w:r w:rsidR="00E45A23">
              <w:rPr>
                <w:color w:val="005695"/>
                <w:spacing w:val="-1"/>
              </w:rPr>
              <w:t>documents</w:t>
            </w:r>
            <w:r w:rsidR="00E45A23">
              <w:rPr>
                <w:color w:val="005695"/>
                <w:spacing w:val="-1"/>
              </w:rPr>
              <w:tab/>
            </w:r>
            <w:r w:rsidR="00E45A23">
              <w:rPr>
                <w:color w:val="005695"/>
              </w:rPr>
              <w:t>11</w:t>
            </w:r>
          </w:hyperlink>
        </w:p>
        <w:p w14:paraId="506F4A20" w14:textId="77777777" w:rsidR="00656936" w:rsidRDefault="00C937D1">
          <w:pPr>
            <w:pStyle w:val="TOC1"/>
            <w:tabs>
              <w:tab w:val="right" w:pos="10488"/>
            </w:tabs>
          </w:pPr>
          <w:hyperlink w:anchor="_bookmark7" w:history="1">
            <w:r w:rsidR="00E45A23">
              <w:rPr>
                <w:color w:val="005695"/>
                <w:spacing w:val="-1"/>
                <w:w w:val="105"/>
              </w:rPr>
              <w:t>Appendix</w:t>
            </w:r>
            <w:r w:rsidR="00E45A23">
              <w:rPr>
                <w:color w:val="005695"/>
                <w:spacing w:val="-8"/>
                <w:w w:val="105"/>
              </w:rPr>
              <w:t xml:space="preserve"> </w:t>
            </w:r>
            <w:r w:rsidR="00E45A23">
              <w:rPr>
                <w:color w:val="005695"/>
                <w:w w:val="105"/>
              </w:rPr>
              <w:t>A:</w:t>
            </w:r>
            <w:r w:rsidR="00E45A23">
              <w:rPr>
                <w:color w:val="005695"/>
                <w:spacing w:val="-7"/>
                <w:w w:val="105"/>
              </w:rPr>
              <w:t xml:space="preserve"> </w:t>
            </w:r>
            <w:r w:rsidR="00E45A23">
              <w:rPr>
                <w:color w:val="005695"/>
                <w:w w:val="105"/>
              </w:rPr>
              <w:t>Reef</w:t>
            </w:r>
            <w:r w:rsidR="00E45A23">
              <w:rPr>
                <w:color w:val="005695"/>
                <w:spacing w:val="-17"/>
                <w:w w:val="105"/>
              </w:rPr>
              <w:t xml:space="preserve"> </w:t>
            </w:r>
            <w:r w:rsidR="00E45A23">
              <w:rPr>
                <w:color w:val="005695"/>
                <w:spacing w:val="-4"/>
                <w:w w:val="105"/>
              </w:rPr>
              <w:t>Trust</w:t>
            </w:r>
            <w:r w:rsidR="00E45A23">
              <w:rPr>
                <w:color w:val="005695"/>
                <w:spacing w:val="-8"/>
                <w:w w:val="105"/>
              </w:rPr>
              <w:t xml:space="preserve"> </w:t>
            </w:r>
            <w:r w:rsidR="00E45A23">
              <w:rPr>
                <w:color w:val="005695"/>
                <w:spacing w:val="-3"/>
                <w:w w:val="105"/>
              </w:rPr>
              <w:t>Pr</w:t>
            </w:r>
            <w:r w:rsidR="00E45A23">
              <w:rPr>
                <w:color w:val="005695"/>
                <w:spacing w:val="-2"/>
                <w:w w:val="105"/>
              </w:rPr>
              <w:t>og</w:t>
            </w:r>
            <w:r w:rsidR="00E45A23">
              <w:rPr>
                <w:color w:val="005695"/>
                <w:spacing w:val="-3"/>
                <w:w w:val="105"/>
              </w:rPr>
              <w:t>ram</w:t>
            </w:r>
            <w:r w:rsidR="00E45A23">
              <w:rPr>
                <w:color w:val="005695"/>
                <w:spacing w:val="-7"/>
                <w:w w:val="105"/>
              </w:rPr>
              <w:t xml:space="preserve"> </w:t>
            </w:r>
            <w:r w:rsidR="00E45A23">
              <w:rPr>
                <w:color w:val="005695"/>
                <w:spacing w:val="-2"/>
                <w:w w:val="105"/>
              </w:rPr>
              <w:t>Logic</w:t>
            </w:r>
            <w:r w:rsidR="00E45A23">
              <w:rPr>
                <w:color w:val="005695"/>
                <w:spacing w:val="-2"/>
                <w:w w:val="105"/>
              </w:rPr>
              <w:tab/>
            </w:r>
            <w:r w:rsidR="00E45A23">
              <w:rPr>
                <w:color w:val="005695"/>
                <w:w w:val="105"/>
              </w:rPr>
              <w:t>12</w:t>
            </w:r>
          </w:hyperlink>
        </w:p>
        <w:p w14:paraId="587B7F12" w14:textId="77777777" w:rsidR="00656936" w:rsidRDefault="00C937D1">
          <w:pPr>
            <w:pStyle w:val="TOC1"/>
            <w:tabs>
              <w:tab w:val="right" w:pos="10488"/>
            </w:tabs>
          </w:pPr>
          <w:hyperlink w:anchor="_bookmark8" w:history="1">
            <w:r w:rsidR="00E45A23">
              <w:rPr>
                <w:color w:val="005695"/>
                <w:spacing w:val="-1"/>
              </w:rPr>
              <w:t>Appendix</w:t>
            </w:r>
            <w:r w:rsidR="00E45A23">
              <w:rPr>
                <w:color w:val="005695"/>
                <w:spacing w:val="-3"/>
              </w:rPr>
              <w:t xml:space="preserve"> </w:t>
            </w:r>
            <w:r w:rsidR="00E45A23">
              <w:rPr>
                <w:color w:val="005695"/>
              </w:rPr>
              <w:t>B:</w:t>
            </w:r>
            <w:r w:rsidR="00E45A23">
              <w:rPr>
                <w:color w:val="005695"/>
                <w:spacing w:val="-3"/>
              </w:rPr>
              <w:t xml:space="preserve"> </w:t>
            </w:r>
            <w:r w:rsidR="00E45A23">
              <w:rPr>
                <w:color w:val="005695"/>
              </w:rPr>
              <w:t>Reef</w:t>
            </w:r>
            <w:r w:rsidR="00E45A23">
              <w:rPr>
                <w:color w:val="005695"/>
                <w:spacing w:val="-14"/>
              </w:rPr>
              <w:t xml:space="preserve"> </w:t>
            </w:r>
            <w:r w:rsidR="00E45A23">
              <w:rPr>
                <w:color w:val="005695"/>
                <w:spacing w:val="-3"/>
              </w:rPr>
              <w:t xml:space="preserve">Trust </w:t>
            </w:r>
            <w:r w:rsidR="00E45A23">
              <w:rPr>
                <w:color w:val="005695"/>
              </w:rPr>
              <w:t>Key</w:t>
            </w:r>
            <w:r w:rsidR="00E45A23">
              <w:rPr>
                <w:color w:val="005695"/>
                <w:spacing w:val="-3"/>
              </w:rPr>
              <w:t xml:space="preserve"> </w:t>
            </w:r>
            <w:r w:rsidR="00E45A23">
              <w:rPr>
                <w:color w:val="005695"/>
                <w:spacing w:val="-1"/>
              </w:rPr>
              <w:t>Evaluation</w:t>
            </w:r>
            <w:r w:rsidR="00E45A23">
              <w:rPr>
                <w:color w:val="005695"/>
                <w:spacing w:val="-2"/>
              </w:rPr>
              <w:t xml:space="preserve"> </w:t>
            </w:r>
            <w:r w:rsidR="00E45A23">
              <w:rPr>
                <w:color w:val="005695"/>
              </w:rPr>
              <w:t>Questions</w:t>
            </w:r>
            <w:r w:rsidR="00E45A23">
              <w:rPr>
                <w:color w:val="005695"/>
              </w:rPr>
              <w:tab/>
              <w:t>13</w:t>
            </w:r>
          </w:hyperlink>
        </w:p>
        <w:p w14:paraId="14C6C064" w14:textId="77777777" w:rsidR="00656936" w:rsidRDefault="00C937D1">
          <w:pPr>
            <w:pStyle w:val="TOC1"/>
            <w:tabs>
              <w:tab w:val="right" w:pos="10488"/>
            </w:tabs>
          </w:pPr>
          <w:hyperlink w:anchor="_bookmark9" w:history="1">
            <w:r w:rsidR="00E45A23">
              <w:rPr>
                <w:color w:val="005695"/>
                <w:spacing w:val="-1"/>
              </w:rPr>
              <w:t>Appendix</w:t>
            </w:r>
            <w:r w:rsidR="00E45A23">
              <w:rPr>
                <w:color w:val="005695"/>
                <w:spacing w:val="-4"/>
              </w:rPr>
              <w:t xml:space="preserve"> </w:t>
            </w:r>
            <w:r w:rsidR="00E45A23">
              <w:rPr>
                <w:color w:val="005695"/>
              </w:rPr>
              <w:t>C:</w:t>
            </w:r>
            <w:r w:rsidR="00E45A23">
              <w:rPr>
                <w:color w:val="005695"/>
                <w:spacing w:val="-3"/>
              </w:rPr>
              <w:t xml:space="preserve"> </w:t>
            </w:r>
            <w:r w:rsidR="00E45A23">
              <w:rPr>
                <w:color w:val="005695"/>
              </w:rPr>
              <w:t>Key</w:t>
            </w:r>
            <w:r w:rsidR="00E45A23">
              <w:rPr>
                <w:color w:val="005695"/>
                <w:spacing w:val="-3"/>
              </w:rPr>
              <w:t xml:space="preserve"> </w:t>
            </w:r>
            <w:r w:rsidR="00E45A23">
              <w:rPr>
                <w:color w:val="005695"/>
                <w:spacing w:val="-1"/>
              </w:rPr>
              <w:t>P</w:t>
            </w:r>
            <w:r w:rsidR="00E45A23">
              <w:rPr>
                <w:color w:val="005695"/>
                <w:spacing w:val="-2"/>
              </w:rPr>
              <w:t>erf</w:t>
            </w:r>
            <w:r w:rsidR="00E45A23">
              <w:rPr>
                <w:color w:val="005695"/>
                <w:spacing w:val="-1"/>
              </w:rPr>
              <w:t>ormance</w:t>
            </w:r>
            <w:r w:rsidR="00E45A23">
              <w:rPr>
                <w:color w:val="005695"/>
                <w:spacing w:val="-3"/>
              </w:rPr>
              <w:t xml:space="preserve"> </w:t>
            </w:r>
            <w:r w:rsidR="00E45A23">
              <w:rPr>
                <w:color w:val="005695"/>
                <w:spacing w:val="-2"/>
              </w:rPr>
              <w:t>I</w:t>
            </w:r>
            <w:r w:rsidR="00E45A23">
              <w:rPr>
                <w:color w:val="005695"/>
                <w:spacing w:val="-1"/>
              </w:rPr>
              <w:t>ndicators</w:t>
            </w:r>
            <w:r w:rsidR="00E45A23">
              <w:rPr>
                <w:color w:val="005695"/>
                <w:spacing w:val="-1"/>
              </w:rPr>
              <w:tab/>
            </w:r>
            <w:r w:rsidR="00E45A23">
              <w:rPr>
                <w:color w:val="005695"/>
              </w:rPr>
              <w:t>14</w:t>
            </w:r>
          </w:hyperlink>
        </w:p>
      </w:sdtContent>
    </w:sdt>
    <w:p w14:paraId="27CF708E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5C1DC237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7CB08E85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1C587CA7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09B2E1B9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2E8A1B86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034EA8B1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7BAA4CF0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4F568DB2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4686D5D5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3DC622FF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75396993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36941D8C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6B3E421F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4E7B9D4A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774E0DCD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08745D39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73290EF9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09305A4D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1F04E88F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1A5A6C5A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19FB673A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5CB3EE31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7DC5AAA2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23300B14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0525CC6B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161FE9A8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6153A221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607FAC7F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1D095C2E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0B221499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357CFACA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16ADDC9F" w14:textId="77777777" w:rsidR="00656936" w:rsidRDefault="00656936">
      <w:pPr>
        <w:rPr>
          <w:rFonts w:ascii="Calibri" w:eastAsia="Calibri" w:hAnsi="Calibri" w:cs="Calibri"/>
          <w:sz w:val="16"/>
          <w:szCs w:val="16"/>
        </w:rPr>
      </w:pPr>
    </w:p>
    <w:p w14:paraId="26F56CF2" w14:textId="77777777" w:rsidR="00656936" w:rsidRDefault="00656936">
      <w:pPr>
        <w:spacing w:before="3"/>
        <w:rPr>
          <w:rFonts w:ascii="Calibri" w:eastAsia="Calibri" w:hAnsi="Calibri" w:cs="Calibri"/>
          <w:sz w:val="17"/>
          <w:szCs w:val="17"/>
        </w:rPr>
      </w:pPr>
    </w:p>
    <w:p w14:paraId="306147B2" w14:textId="77777777" w:rsidR="00656936" w:rsidRDefault="00E45A23">
      <w:pPr>
        <w:ind w:right="1415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>1</w:t>
      </w:r>
    </w:p>
    <w:p w14:paraId="1F0851F4" w14:textId="77777777" w:rsidR="00656936" w:rsidRDefault="00656936">
      <w:pPr>
        <w:jc w:val="right"/>
        <w:rPr>
          <w:rFonts w:ascii="Calibri" w:eastAsia="Calibri" w:hAnsi="Calibri" w:cs="Calibri"/>
          <w:sz w:val="16"/>
          <w:szCs w:val="16"/>
        </w:rPr>
        <w:sectPr w:rsidR="00656936">
          <w:pgSz w:w="11910" w:h="16840"/>
          <w:pgMar w:top="0" w:right="0" w:bottom="0" w:left="0" w:header="720" w:footer="720" w:gutter="0"/>
          <w:cols w:space="720"/>
        </w:sectPr>
      </w:pPr>
    </w:p>
    <w:p w14:paraId="1D3CD2C3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16E4381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E207C56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F4ECC3A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CFDB6DF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C5D4EC4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2A3B987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E11417D" w14:textId="0EB98E93" w:rsidR="00656936" w:rsidRDefault="00E45A23">
      <w:pPr>
        <w:pStyle w:val="Heading1"/>
        <w:spacing w:before="152"/>
        <w:ind w:left="141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4DC5DD70" wp14:editId="4B5B758D">
                <wp:simplePos x="0" y="0"/>
                <wp:positionH relativeFrom="page">
                  <wp:posOffset>0</wp:posOffset>
                </wp:positionH>
                <wp:positionV relativeFrom="paragraph">
                  <wp:posOffset>-817880</wp:posOffset>
                </wp:positionV>
                <wp:extent cx="7477760" cy="1270"/>
                <wp:effectExtent l="19050" t="19685" r="18415" b="17145"/>
                <wp:wrapNone/>
                <wp:docPr id="347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7760" cy="1270"/>
                          <a:chOff x="0" y="-1288"/>
                          <a:chExt cx="11776" cy="2"/>
                        </a:xfrm>
                      </wpg:grpSpPr>
                      <wps:wsp>
                        <wps:cNvPr id="348" name="Freeform 347"/>
                        <wps:cNvSpPr>
                          <a:spLocks/>
                        </wps:cNvSpPr>
                        <wps:spPr bwMode="auto">
                          <a:xfrm>
                            <a:off x="0" y="-1288"/>
                            <a:ext cx="11776" cy="2"/>
                          </a:xfrm>
                          <a:custGeom>
                            <a:avLst/>
                            <a:gdLst>
                              <a:gd name="T0" fmla="*/ 11775 w 11776"/>
                              <a:gd name="T1" fmla="*/ 0 w 117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776">
                                <a:moveTo>
                                  <a:pt x="117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81820" id="Group 346" o:spid="_x0000_s1026" style="position:absolute;margin-left:0;margin-top:-64.4pt;width:588.8pt;height:.1pt;z-index:251614208;mso-position-horizontal-relative:page" coordorigin=",-1288" coordsize="11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">
                <v:shape id="Freeform 347" o:spid="_x0000_s1027" style="position:absolute;top:-1288;width:11776;height:2;visibility:visible;mso-wrap-style:square;v-text-anchor:top" coordsize="11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1g8AA&#10;AADcAAAADwAAAGRycy9kb3ducmV2LnhtbERPTWvCQBC9F/wPywi9lLppIyKpq4ggCp6MHjxOs9Ns&#10;MDsbsluN/945FHp8vO/FavCtulEfm8AGPiYZKOIq2IZrA+fT9n0OKiZki21gMvCgCKvl6GWBhQ13&#10;PtKtTLWSEI4FGnApdYXWsXLkMU5CRyzcT+g9JoF9rW2Pdwn3rf7Mspn22LA0OOxo46i6lr/eQHl4&#10;G84Hl/u9EKm5XvL2e7Yz5nU8rL9AJRrSv/jPvbcG8qmslTNyBP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11g8AAAADcAAAADwAAAAAAAAAAAAAAAACYAgAAZHJzL2Rvd25y&#10;ZXYueG1sUEsFBgAAAAAEAAQA9QAAAIUDAAAAAA==&#10;" path="m11775,l,e" filled="f" strokecolor="#005695" strokeweight="2pt">
                  <v:stroke dashstyle="dash"/>
                  <v:path arrowok="t" o:connecttype="custom" o:connectlocs="11775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3ACCFA37" wp14:editId="2E9D6401">
                <wp:simplePos x="0" y="0"/>
                <wp:positionH relativeFrom="page">
                  <wp:posOffset>0</wp:posOffset>
                </wp:positionH>
                <wp:positionV relativeFrom="paragraph">
                  <wp:posOffset>-1096645</wp:posOffset>
                </wp:positionV>
                <wp:extent cx="7560310" cy="216535"/>
                <wp:effectExtent l="0" t="0" r="2540" b="0"/>
                <wp:wrapNone/>
                <wp:docPr id="345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6535"/>
                          <a:chOff x="0" y="-1727"/>
                          <a:chExt cx="11906" cy="341"/>
                        </a:xfrm>
                      </wpg:grpSpPr>
                      <wps:wsp>
                        <wps:cNvPr id="346" name="Freeform 345"/>
                        <wps:cNvSpPr>
                          <a:spLocks/>
                        </wps:cNvSpPr>
                        <wps:spPr bwMode="auto">
                          <a:xfrm>
                            <a:off x="0" y="-1727"/>
                            <a:ext cx="11906" cy="341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1387 -1727"/>
                              <a:gd name="T2" fmla="*/ -1387 h 341"/>
                              <a:gd name="T3" fmla="*/ 11906 w 11906"/>
                              <a:gd name="T4" fmla="+- 0 -1387 -1727"/>
                              <a:gd name="T5" fmla="*/ -1387 h 341"/>
                              <a:gd name="T6" fmla="*/ 11906 w 11906"/>
                              <a:gd name="T7" fmla="+- 0 -1727 -1727"/>
                              <a:gd name="T8" fmla="*/ -1727 h 341"/>
                              <a:gd name="T9" fmla="*/ 0 w 11906"/>
                              <a:gd name="T10" fmla="+- 0 -1727 -1727"/>
                              <a:gd name="T11" fmla="*/ -1727 h 341"/>
                              <a:gd name="T12" fmla="*/ 0 w 11906"/>
                              <a:gd name="T13" fmla="+- 0 -1387 -1727"/>
                              <a:gd name="T14" fmla="*/ -1387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341">
                                <a:moveTo>
                                  <a:pt x="0" y="340"/>
                                </a:moveTo>
                                <a:lnTo>
                                  <a:pt x="11906" y="34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78154" id="Group 344" o:spid="_x0000_s1026" style="position:absolute;margin-left:0;margin-top:-86.35pt;width:595.3pt;height:17.05pt;z-index:251615232;mso-position-horizontal-relative:page" coordorigin=",-1727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">
                <v:shape id="Freeform 345" o:spid="_x0000_s1027" style="position:absolute;top:-1727;width:11906;height:341;visibility:visible;mso-wrap-style:square;v-text-anchor:top" coordsize="1190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5+MUA&#10;AADcAAAADwAAAGRycy9kb3ducmV2LnhtbESPQWvCQBSE7wX/w/IEb3WjFpHUVWpBkEJbovX+yL4m&#10;Ibtv0+yapP56t1DwOMzMN8x6O1gjOmp95VjBbJqAIM6drrhQ8HXaP65A+ICs0TgmBb/kYbsZPawx&#10;1a7njLpjKESEsE9RQRlCk0rp85Is+qlriKP37VqLIcq2kLrFPsKtkfMkWUqLFceFEht6LSmvjxer&#10;wM6znTYfZ9Nndf1+ejt/Xq4/nVKT8fDyDCLQEO7h//ZBK1g8LeHv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Ln4xQAAANwAAAAPAAAAAAAAAAAAAAAAAJgCAABkcnMv&#10;ZG93bnJldi54bWxQSwUGAAAAAAQABAD1AAAAigMAAAAA&#10;" path="m,340r11906,l11906,,,,,340xe" fillcolor="#005695" stroked="f">
                  <v:path arrowok="t" o:connecttype="custom" o:connectlocs="0,-1387;11906,-1387;11906,-1727;0,-1727;0,-1387" o:connectangles="0,0,0,0,0"/>
                </v:shape>
                <w10:wrap anchorx="page"/>
              </v:group>
            </w:pict>
          </mc:Fallback>
        </mc:AlternateContent>
      </w:r>
      <w:bookmarkStart w:id="1" w:name="Introduction_"/>
      <w:bookmarkStart w:id="2" w:name="_bookmark0"/>
      <w:bookmarkEnd w:id="1"/>
      <w:bookmarkEnd w:id="2"/>
      <w:r>
        <w:rPr>
          <w:color w:val="005695"/>
          <w:spacing w:val="-7"/>
          <w:w w:val="105"/>
        </w:rPr>
        <w:t>I</w:t>
      </w:r>
      <w:r>
        <w:rPr>
          <w:color w:val="005695"/>
          <w:spacing w:val="-6"/>
          <w:w w:val="105"/>
        </w:rPr>
        <w:t>n</w:t>
      </w:r>
      <w:r>
        <w:rPr>
          <w:color w:val="005695"/>
          <w:spacing w:val="-7"/>
          <w:w w:val="105"/>
        </w:rPr>
        <w:t>tro</w:t>
      </w:r>
      <w:r>
        <w:rPr>
          <w:color w:val="005695"/>
          <w:spacing w:val="-6"/>
          <w:w w:val="105"/>
        </w:rPr>
        <w:t>d</w:t>
      </w:r>
      <w:r>
        <w:rPr>
          <w:color w:val="005695"/>
          <w:spacing w:val="-7"/>
          <w:w w:val="105"/>
        </w:rPr>
        <w:t>u</w:t>
      </w:r>
      <w:r>
        <w:rPr>
          <w:color w:val="005695"/>
          <w:spacing w:val="-6"/>
          <w:w w:val="105"/>
        </w:rPr>
        <w:t>c</w:t>
      </w:r>
      <w:r>
        <w:rPr>
          <w:color w:val="005695"/>
          <w:spacing w:val="-7"/>
          <w:w w:val="105"/>
        </w:rPr>
        <w:t>tio</w:t>
      </w:r>
      <w:r>
        <w:rPr>
          <w:color w:val="005695"/>
          <w:spacing w:val="-6"/>
          <w:w w:val="105"/>
        </w:rPr>
        <w:t>n</w:t>
      </w:r>
    </w:p>
    <w:p w14:paraId="770A4341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FC315B7" w14:textId="77777777" w:rsidR="00656936" w:rsidRDefault="00656936">
      <w:pPr>
        <w:spacing w:before="11"/>
        <w:rPr>
          <w:rFonts w:ascii="Calibri" w:eastAsia="Calibri" w:hAnsi="Calibri" w:cs="Calibri"/>
          <w:sz w:val="17"/>
          <w:szCs w:val="17"/>
        </w:rPr>
      </w:pPr>
    </w:p>
    <w:p w14:paraId="5A24E61F" w14:textId="77777777" w:rsidR="00656936" w:rsidRDefault="00656936">
      <w:pPr>
        <w:rPr>
          <w:rFonts w:ascii="Calibri" w:eastAsia="Calibri" w:hAnsi="Calibri" w:cs="Calibri"/>
          <w:sz w:val="17"/>
          <w:szCs w:val="17"/>
        </w:rPr>
        <w:sectPr w:rsidR="00656936">
          <w:pgSz w:w="11910" w:h="16840"/>
          <w:pgMar w:top="0" w:right="0" w:bottom="0" w:left="0" w:header="720" w:footer="720" w:gutter="0"/>
          <w:cols w:space="720"/>
        </w:sectPr>
      </w:pPr>
    </w:p>
    <w:p w14:paraId="549D0887" w14:textId="77777777" w:rsidR="00656936" w:rsidRDefault="00E45A23">
      <w:pPr>
        <w:pStyle w:val="BodyText"/>
        <w:spacing w:before="22" w:line="256" w:lineRule="auto"/>
        <w:ind w:left="1417"/>
      </w:pPr>
      <w:r>
        <w:rPr>
          <w:color w:val="231F20"/>
          <w:spacing w:val="-2"/>
          <w:w w:val="105"/>
        </w:rPr>
        <w:t>Recognising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5"/>
          <w:w w:val="105"/>
        </w:rPr>
        <w:t>orld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eritage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status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6"/>
        </w:rPr>
        <w:t xml:space="preserve"> </w:t>
      </w:r>
      <w:r>
        <w:rPr>
          <w:color w:val="231F20"/>
          <w:w w:val="105"/>
        </w:rPr>
        <w:t>outstanding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univ</w:t>
      </w:r>
      <w:r>
        <w:rPr>
          <w:color w:val="231F20"/>
          <w:spacing w:val="-2"/>
          <w:w w:val="105"/>
        </w:rPr>
        <w:t>ersal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value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Gr</w:t>
      </w:r>
      <w:r>
        <w:rPr>
          <w:color w:val="231F20"/>
          <w:spacing w:val="-3"/>
          <w:w w:val="105"/>
        </w:rPr>
        <w:t>eat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Barrier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Reef</w:t>
      </w:r>
      <w:r>
        <w:rPr>
          <w:color w:val="231F20"/>
          <w:spacing w:val="37"/>
          <w:w w:val="94"/>
        </w:rPr>
        <w:t xml:space="preserve"> </w:t>
      </w:r>
      <w:r>
        <w:rPr>
          <w:color w:val="231F20"/>
          <w:w w:val="105"/>
        </w:rPr>
        <w:t>(the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eef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),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Australian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Go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ernment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announced</w:t>
      </w:r>
    </w:p>
    <w:p w14:paraId="275D1802" w14:textId="77777777" w:rsidR="00656936" w:rsidRDefault="00E45A23">
      <w:pPr>
        <w:pStyle w:val="BodyText"/>
        <w:spacing w:line="256" w:lineRule="auto"/>
        <w:ind w:left="1417" w:right="332"/>
      </w:pP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ar</w:t>
      </w:r>
      <w:r>
        <w:rPr>
          <w:color w:val="231F20"/>
          <w:spacing w:val="-1"/>
          <w:w w:val="105"/>
        </w:rPr>
        <w:t>ch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2015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hyperlink r:id="rId12">
        <w:r>
          <w:rPr>
            <w:color w:val="005695"/>
            <w:spacing w:val="-2"/>
            <w:w w:val="105"/>
            <w:u w:val="single" w:color="005695"/>
          </w:rPr>
          <w:t>Reef</w:t>
        </w:r>
        <w:r>
          <w:rPr>
            <w:color w:val="005695"/>
            <w:spacing w:val="-6"/>
            <w:w w:val="105"/>
            <w:u w:val="single" w:color="005695"/>
          </w:rPr>
          <w:t xml:space="preserve"> </w:t>
        </w:r>
        <w:r>
          <w:rPr>
            <w:color w:val="005695"/>
            <w:w w:val="105"/>
            <w:u w:val="single" w:color="005695"/>
          </w:rPr>
          <w:t>2050</w:t>
        </w:r>
        <w:r>
          <w:rPr>
            <w:color w:val="005695"/>
            <w:spacing w:val="-6"/>
            <w:w w:val="105"/>
            <w:u w:val="single" w:color="005695"/>
          </w:rPr>
          <w:t xml:space="preserve"> </w:t>
        </w:r>
        <w:r>
          <w:rPr>
            <w:color w:val="005695"/>
            <w:spacing w:val="-1"/>
            <w:w w:val="105"/>
            <w:u w:val="single" w:color="005695"/>
          </w:rPr>
          <w:t>P</w:t>
        </w:r>
        <w:r>
          <w:rPr>
            <w:color w:val="005695"/>
            <w:spacing w:val="-2"/>
            <w:w w:val="105"/>
            <w:u w:val="single" w:color="005695"/>
          </w:rPr>
          <w:t>lan</w:t>
        </w:r>
      </w:hyperlink>
      <w:r>
        <w:rPr>
          <w:color w:val="231F20"/>
          <w:spacing w:val="-1"/>
          <w:w w:val="105"/>
        </w:rPr>
        <w:t>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2"/>
          <w:w w:val="105"/>
        </w:rPr>
        <w:t>T</w:t>
      </w:r>
      <w:r>
        <w:rPr>
          <w:color w:val="231F20"/>
          <w:spacing w:val="-13"/>
          <w:w w:val="105"/>
        </w:rPr>
        <w:t>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support</w:t>
      </w:r>
      <w:r>
        <w:rPr>
          <w:color w:val="231F20"/>
          <w:spacing w:val="26"/>
          <w:w w:val="117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achiev</w:t>
      </w:r>
      <w:r>
        <w:rPr>
          <w:color w:val="231F20"/>
          <w:spacing w:val="-1"/>
          <w:w w:val="105"/>
        </w:rPr>
        <w:t>ement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plan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Go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ernment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w w:val="105"/>
        </w:rPr>
        <w:t>committed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$210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million,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date,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through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w w:val="106"/>
        </w:rPr>
        <w:t xml:space="preserve"> </w:t>
      </w:r>
      <w:hyperlink r:id="rId13">
        <w:r>
          <w:rPr>
            <w:color w:val="005695"/>
            <w:w w:val="102"/>
          </w:rPr>
          <w:t xml:space="preserve"> </w:t>
        </w:r>
        <w:r>
          <w:rPr>
            <w:color w:val="005695"/>
            <w:spacing w:val="-4"/>
            <w:w w:val="105"/>
            <w:u w:val="single" w:color="005695"/>
          </w:rPr>
          <w:t>R</w:t>
        </w:r>
        <w:r>
          <w:rPr>
            <w:color w:val="005695"/>
            <w:w w:val="105"/>
            <w:u w:val="single" w:color="005695"/>
          </w:rPr>
          <w:t>eef</w:t>
        </w:r>
        <w:r>
          <w:rPr>
            <w:color w:val="005695"/>
            <w:spacing w:val="-35"/>
            <w:w w:val="105"/>
            <w:u w:val="single" w:color="005695"/>
          </w:rPr>
          <w:t xml:space="preserve"> </w:t>
        </w:r>
        <w:r>
          <w:rPr>
            <w:color w:val="005695"/>
            <w:spacing w:val="-24"/>
            <w:w w:val="105"/>
            <w:u w:val="single" w:color="005695"/>
          </w:rPr>
          <w:t>T</w:t>
        </w:r>
        <w:r>
          <w:rPr>
            <w:color w:val="005695"/>
            <w:spacing w:val="1"/>
            <w:w w:val="105"/>
            <w:u w:val="single" w:color="005695"/>
          </w:rPr>
          <w:t>r</w:t>
        </w:r>
        <w:r>
          <w:rPr>
            <w:color w:val="005695"/>
            <w:w w:val="105"/>
            <w:u w:val="single" w:color="005695"/>
          </w:rPr>
          <w:t>ust</w:t>
        </w:r>
      </w:hyperlink>
      <w:r>
        <w:rPr>
          <w:color w:val="231F20"/>
          <w:w w:val="105"/>
        </w:rPr>
        <w:t>.</w:t>
      </w:r>
    </w:p>
    <w:p w14:paraId="396ECCF5" w14:textId="77777777" w:rsidR="00656936" w:rsidRDefault="00E45A23">
      <w:pPr>
        <w:pStyle w:val="BodyText"/>
        <w:spacing w:before="174" w:line="256" w:lineRule="auto"/>
        <w:ind w:left="1417" w:right="332"/>
      </w:pP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4"/>
        </w:rPr>
        <w:t>o</w:t>
      </w:r>
      <w:r>
        <w:rPr>
          <w:color w:val="231F20"/>
        </w:rPr>
        <w:t>vides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inn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ati</w:t>
      </w:r>
      <w:r>
        <w:rPr>
          <w:color w:val="231F20"/>
          <w:spacing w:val="-2"/>
        </w:rPr>
        <w:t>v</w:t>
      </w:r>
      <w:r>
        <w:rPr>
          <w:color w:val="231F20"/>
        </w:rPr>
        <w:t>e,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targeted</w:t>
      </w:r>
      <w:r>
        <w:rPr>
          <w:color w:val="231F20"/>
          <w:w w:val="102"/>
        </w:rPr>
        <w:t xml:space="preserve"> </w:t>
      </w:r>
      <w:r>
        <w:rPr>
          <w:color w:val="231F20"/>
          <w:spacing w:val="-1"/>
        </w:rPr>
        <w:t>investment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achieving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dir</w:t>
      </w:r>
      <w:r>
        <w:rPr>
          <w:color w:val="231F20"/>
          <w:spacing w:val="-2"/>
        </w:rPr>
        <w:t>ectly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ee</w:t>
      </w:r>
      <w:r>
        <w:rPr>
          <w:color w:val="231F20"/>
          <w:spacing w:val="28"/>
          <w:w w:val="94"/>
        </w:rPr>
        <w:t xml:space="preserve"> </w:t>
      </w:r>
      <w:r>
        <w:rPr>
          <w:color w:val="231F20"/>
          <w:spacing w:val="-2"/>
        </w:rPr>
        <w:t>(biodiv</w:t>
      </w:r>
      <w:r>
        <w:rPr>
          <w:color w:val="231F20"/>
          <w:spacing w:val="-3"/>
        </w:rPr>
        <w:t>ersity</w:t>
      </w:r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ecosystem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quality)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sev</w:t>
      </w:r>
      <w:r>
        <w:rPr>
          <w:color w:val="231F20"/>
          <w:spacing w:val="-1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themes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2050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Plan.</w:t>
      </w:r>
    </w:p>
    <w:p w14:paraId="6AB9B0BD" w14:textId="77777777" w:rsidR="00656936" w:rsidRDefault="00E45A23">
      <w:pPr>
        <w:pStyle w:val="BodyText"/>
        <w:spacing w:line="256" w:lineRule="auto"/>
        <w:ind w:left="1417" w:right="332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"/>
        </w:rPr>
        <w:t>r</w:t>
      </w:r>
      <w:r>
        <w:rPr>
          <w:color w:val="231F20"/>
        </w:rPr>
        <w:t>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w w:val="96"/>
        </w:rPr>
        <w:t xml:space="preserve"> </w:t>
      </w:r>
      <w:r>
        <w:rPr>
          <w:color w:val="231F20"/>
        </w:rPr>
        <w:t>targeted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deliv</w:t>
      </w:r>
      <w:r>
        <w:rPr>
          <w:color w:val="231F20"/>
          <w:spacing w:val="-1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outcomes:</w:t>
      </w:r>
    </w:p>
    <w:p w14:paraId="70BE256A" w14:textId="77777777" w:rsidR="00656936" w:rsidRDefault="00E45A23">
      <w:pPr>
        <w:pStyle w:val="BodyText"/>
        <w:numPr>
          <w:ilvl w:val="0"/>
          <w:numId w:val="18"/>
        </w:numPr>
        <w:tabs>
          <w:tab w:val="left" w:pos="1701"/>
        </w:tabs>
        <w:spacing w:before="61" w:line="255" w:lineRule="auto"/>
        <w:ind w:right="162" w:hanging="283"/>
      </w:pPr>
      <w:r>
        <w:rPr>
          <w:rFonts w:ascii="Times New Roman"/>
          <w:b/>
          <w:color w:val="231F20"/>
          <w:spacing w:val="-1"/>
        </w:rPr>
        <w:t>O</w:t>
      </w:r>
      <w:r>
        <w:rPr>
          <w:rFonts w:ascii="Times New Roman"/>
          <w:b/>
          <w:color w:val="231F20"/>
          <w:spacing w:val="-2"/>
        </w:rPr>
        <w:t>utcome</w:t>
      </w:r>
      <w:r>
        <w:rPr>
          <w:rFonts w:ascii="Times New Roman"/>
          <w:b/>
          <w:color w:val="231F20"/>
          <w:spacing w:val="2"/>
        </w:rPr>
        <w:t xml:space="preserve"> </w:t>
      </w:r>
      <w:r>
        <w:rPr>
          <w:rFonts w:ascii="Times New Roman"/>
          <w:b/>
          <w:color w:val="231F20"/>
        </w:rPr>
        <w:t>1</w:t>
      </w:r>
      <w:r>
        <w:rPr>
          <w:rFonts w:ascii="Times New Roman"/>
          <w:b/>
          <w:color w:val="231F20"/>
          <w:spacing w:val="4"/>
        </w:rPr>
        <w:t xml:space="preserve"> </w:t>
      </w:r>
      <w:r>
        <w:rPr>
          <w:color w:val="231F20"/>
          <w:spacing w:val="-2"/>
        </w:rPr>
        <w:t>Impro</w:t>
      </w:r>
      <w:r>
        <w:rPr>
          <w:color w:val="231F20"/>
          <w:spacing w:val="-3"/>
        </w:rPr>
        <w:t>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Great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arrier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broad-scale</w:t>
      </w:r>
      <w:r>
        <w:rPr>
          <w:color w:val="231F20"/>
          <w:spacing w:val="39"/>
          <w:w w:val="98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incr</w:t>
      </w:r>
      <w:r>
        <w:rPr>
          <w:color w:val="231F20"/>
          <w:spacing w:val="-2"/>
        </w:rPr>
        <w:t>ease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esilience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Great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arrier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eef</w:t>
      </w:r>
      <w:r>
        <w:rPr>
          <w:color w:val="231F20"/>
          <w:spacing w:val="-2"/>
        </w:rPr>
        <w:t>.</w:t>
      </w:r>
    </w:p>
    <w:p w14:paraId="49AE3CC8" w14:textId="77777777" w:rsidR="00656936" w:rsidRDefault="00E45A23">
      <w:pPr>
        <w:pStyle w:val="BodyText"/>
        <w:numPr>
          <w:ilvl w:val="0"/>
          <w:numId w:val="18"/>
        </w:numPr>
        <w:tabs>
          <w:tab w:val="left" w:pos="1701"/>
        </w:tabs>
        <w:spacing w:before="62" w:line="253" w:lineRule="auto"/>
        <w:ind w:right="162" w:hanging="283"/>
      </w:pPr>
      <w:r>
        <w:rPr>
          <w:rFonts w:ascii="Times New Roman"/>
          <w:b/>
          <w:color w:val="231F20"/>
          <w:spacing w:val="-1"/>
        </w:rPr>
        <w:t>O</w:t>
      </w:r>
      <w:r>
        <w:rPr>
          <w:rFonts w:ascii="Times New Roman"/>
          <w:b/>
          <w:color w:val="231F20"/>
          <w:spacing w:val="-2"/>
        </w:rPr>
        <w:t>utcome</w:t>
      </w:r>
      <w:r>
        <w:rPr>
          <w:rFonts w:ascii="Times New Roman"/>
          <w:b/>
          <w:color w:val="231F20"/>
          <w:spacing w:val="3"/>
        </w:rPr>
        <w:t xml:space="preserve"> </w:t>
      </w:r>
      <w:r>
        <w:rPr>
          <w:rFonts w:ascii="Times New Roman"/>
          <w:b/>
          <w:color w:val="231F20"/>
        </w:rPr>
        <w:t>2</w:t>
      </w:r>
      <w:r>
        <w:rPr>
          <w:rFonts w:ascii="Times New Roman"/>
          <w:b/>
          <w:color w:val="231F20"/>
          <w:spacing w:val="6"/>
        </w:rPr>
        <w:t xml:space="preserve"> </w:t>
      </w:r>
      <w:r>
        <w:rPr>
          <w:color w:val="231F20"/>
          <w:spacing w:val="-2"/>
        </w:rPr>
        <w:t>Impro</w:t>
      </w:r>
      <w:r>
        <w:rPr>
          <w:color w:val="231F20"/>
          <w:spacing w:val="-3"/>
        </w:rPr>
        <w:t>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esilience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habitats.</w:t>
      </w:r>
    </w:p>
    <w:p w14:paraId="3C5EA670" w14:textId="77777777" w:rsidR="00656936" w:rsidRDefault="00E45A23">
      <w:pPr>
        <w:pStyle w:val="BodyText"/>
        <w:numPr>
          <w:ilvl w:val="0"/>
          <w:numId w:val="18"/>
        </w:numPr>
        <w:tabs>
          <w:tab w:val="left" w:pos="1701"/>
        </w:tabs>
        <w:spacing w:before="63" w:line="253" w:lineRule="auto"/>
        <w:ind w:right="751" w:hanging="283"/>
      </w:pPr>
      <w:r>
        <w:rPr>
          <w:rFonts w:ascii="Times New Roman"/>
          <w:b/>
          <w:color w:val="231F20"/>
          <w:spacing w:val="-1"/>
        </w:rPr>
        <w:t>O</w:t>
      </w:r>
      <w:r>
        <w:rPr>
          <w:rFonts w:ascii="Times New Roman"/>
          <w:b/>
          <w:color w:val="231F20"/>
          <w:spacing w:val="-2"/>
        </w:rPr>
        <w:t>utcome</w:t>
      </w:r>
      <w:r>
        <w:rPr>
          <w:rFonts w:ascii="Times New Roman"/>
          <w:b/>
          <w:color w:val="231F20"/>
          <w:spacing w:val="9"/>
        </w:rPr>
        <w:t xml:space="preserve"> </w:t>
      </w:r>
      <w:r>
        <w:rPr>
          <w:rFonts w:ascii="Times New Roman"/>
          <w:b/>
          <w:color w:val="231F20"/>
        </w:rPr>
        <w:t>3</w:t>
      </w:r>
      <w:r>
        <w:rPr>
          <w:rFonts w:ascii="Times New Roman"/>
          <w:b/>
          <w:color w:val="231F20"/>
          <w:spacing w:val="13"/>
        </w:rPr>
        <w:t xml:space="preserve"> </w:t>
      </w:r>
      <w:r>
        <w:rPr>
          <w:color w:val="231F20"/>
          <w:spacing w:val="-2"/>
        </w:rPr>
        <w:t>Impro</w:t>
      </w:r>
      <w:r>
        <w:rPr>
          <w:color w:val="231F20"/>
          <w:spacing w:val="-3"/>
        </w:rPr>
        <w:t>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protect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marine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2"/>
        </w:rPr>
        <w:t>biodiv</w:t>
      </w:r>
      <w:r>
        <w:rPr>
          <w:color w:val="231F20"/>
          <w:spacing w:val="-3"/>
        </w:rPr>
        <w:t>ersity</w:t>
      </w:r>
      <w:r>
        <w:rPr>
          <w:color w:val="231F20"/>
          <w:spacing w:val="-2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reduction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</w:p>
    <w:p w14:paraId="1623F21A" w14:textId="77777777" w:rsidR="00656936" w:rsidRDefault="00E45A23">
      <w:pPr>
        <w:pStyle w:val="BodyText"/>
        <w:spacing w:before="7" w:line="256" w:lineRule="auto"/>
      </w:pPr>
      <w:r>
        <w:rPr>
          <w:color w:val="231F20"/>
          <w:spacing w:val="-1"/>
        </w:rPr>
        <w:t>crown-of-thorns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starfish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protection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threatened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migratory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dugongs</w:t>
      </w:r>
      <w:r>
        <w:rPr>
          <w:color w:val="231F20"/>
          <w:spacing w:val="22"/>
          <w:w w:val="10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turtles.</w:t>
      </w:r>
    </w:p>
    <w:p w14:paraId="7C0B99FF" w14:textId="77777777" w:rsidR="00656936" w:rsidRDefault="00E45A23">
      <w:pPr>
        <w:pStyle w:val="BodyText"/>
        <w:numPr>
          <w:ilvl w:val="0"/>
          <w:numId w:val="18"/>
        </w:numPr>
        <w:tabs>
          <w:tab w:val="left" w:pos="1701"/>
        </w:tabs>
        <w:spacing w:before="61" w:line="255" w:lineRule="auto"/>
        <w:ind w:hanging="283"/>
      </w:pPr>
      <w:r>
        <w:rPr>
          <w:rFonts w:ascii="Times New Roman"/>
          <w:b/>
          <w:color w:val="231F20"/>
          <w:spacing w:val="-1"/>
        </w:rPr>
        <w:t>O</w:t>
      </w:r>
      <w:r>
        <w:rPr>
          <w:rFonts w:ascii="Times New Roman"/>
          <w:b/>
          <w:color w:val="231F20"/>
          <w:spacing w:val="-2"/>
        </w:rPr>
        <w:t>utcome</w:t>
      </w:r>
      <w:r>
        <w:rPr>
          <w:rFonts w:ascii="Times New Roman"/>
          <w:b/>
          <w:color w:val="231F20"/>
          <w:spacing w:val="4"/>
        </w:rPr>
        <w:t xml:space="preserve"> </w:t>
      </w:r>
      <w:r>
        <w:rPr>
          <w:rFonts w:ascii="Times New Roman"/>
          <w:b/>
          <w:color w:val="231F20"/>
        </w:rPr>
        <w:t>4</w:t>
      </w:r>
      <w:r>
        <w:rPr>
          <w:rFonts w:ascii="Times New Roman"/>
          <w:b/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maintains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1"/>
          <w:w w:val="104"/>
        </w:rPr>
        <w:t xml:space="preserve"> </w:t>
      </w:r>
      <w:r>
        <w:rPr>
          <w:color w:val="231F20"/>
          <w:spacing w:val="-1"/>
        </w:rPr>
        <w:t>impro</w:t>
      </w:r>
      <w:r>
        <w:rPr>
          <w:color w:val="231F20"/>
          <w:spacing w:val="-2"/>
        </w:rPr>
        <w:t>ves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matters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National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environmental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significance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</w:rPr>
        <w:t>deli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3"/>
        </w:rPr>
        <w:t>r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offsets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r</w:t>
      </w:r>
      <w:r>
        <w:rPr>
          <w:color w:val="231F20"/>
        </w:rPr>
        <w:t>ough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rust.</w:t>
      </w:r>
    </w:p>
    <w:p w14:paraId="641FC192" w14:textId="77777777" w:rsidR="00656936" w:rsidRDefault="00E45A23">
      <w:pPr>
        <w:pStyle w:val="BodyText"/>
        <w:spacing w:before="22" w:line="256" w:lineRule="auto"/>
        <w:ind w:left="352" w:right="2049"/>
      </w:pPr>
      <w:r>
        <w:br w:type="column"/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 is being deli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b</w:t>
      </w:r>
      <w:r>
        <w:rPr>
          <w:color w:val="231F20"/>
        </w:rPr>
        <w:t xml:space="preserve">y the </w:t>
      </w:r>
      <w:r>
        <w:rPr>
          <w:color w:val="231F20"/>
          <w:spacing w:val="-5"/>
        </w:rPr>
        <w:t>A</w:t>
      </w:r>
      <w:r>
        <w:rPr>
          <w:color w:val="231F20"/>
        </w:rPr>
        <w:t>ustralian</w:t>
      </w:r>
      <w:r>
        <w:rPr>
          <w:color w:val="231F20"/>
          <w:w w:val="102"/>
        </w:rPr>
        <w:t xml:space="preserve">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ernment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Department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Environment</w:t>
      </w:r>
      <w:r>
        <w:rPr>
          <w:color w:val="231F20"/>
          <w:spacing w:val="37"/>
          <w:w w:val="10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Energy,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collaboration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Queensland</w:t>
      </w:r>
      <w:r>
        <w:rPr>
          <w:color w:val="231F20"/>
          <w:spacing w:val="21"/>
          <w:w w:val="102"/>
        </w:rPr>
        <w:t xml:space="preserve">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ernment,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Great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arrier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Marine</w:t>
      </w:r>
    </w:p>
    <w:p w14:paraId="3151FAA5" w14:textId="77777777" w:rsidR="00656936" w:rsidRDefault="00E45A23">
      <w:pPr>
        <w:pStyle w:val="BodyText"/>
        <w:spacing w:line="256" w:lineRule="auto"/>
        <w:ind w:left="352" w:right="1735"/>
      </w:pPr>
      <w:r>
        <w:rPr>
          <w:color w:val="231F20"/>
          <w:spacing w:val="-3"/>
        </w:rPr>
        <w:t>Park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uthority.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Investments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deliv</w:t>
      </w:r>
      <w:r>
        <w:rPr>
          <w:color w:val="231F20"/>
          <w:spacing w:val="-1"/>
        </w:rPr>
        <w:t>ered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5"/>
          <w:w w:val="96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partnerships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regional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resour</w:t>
      </w:r>
      <w:r>
        <w:rPr>
          <w:color w:val="231F20"/>
          <w:spacing w:val="-2"/>
        </w:rPr>
        <w:t>ce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organisations,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non-go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ernment</w:t>
      </w:r>
      <w:r>
        <w:rPr>
          <w:color w:val="231F20"/>
          <w:spacing w:val="29"/>
          <w:w w:val="106"/>
        </w:rPr>
        <w:t xml:space="preserve"> </w:t>
      </w:r>
      <w:r>
        <w:rPr>
          <w:color w:val="231F20"/>
        </w:rPr>
        <w:t>organisations,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community.</w:t>
      </w:r>
    </w:p>
    <w:p w14:paraId="31096867" w14:textId="77777777" w:rsidR="00656936" w:rsidRDefault="00E45A23">
      <w:pPr>
        <w:pStyle w:val="BodyText"/>
        <w:spacing w:line="256" w:lineRule="auto"/>
        <w:ind w:left="352" w:right="1735"/>
      </w:pPr>
      <w:r>
        <w:rPr>
          <w:color w:val="231F20"/>
          <w:spacing w:val="-1"/>
          <w:w w:val="105"/>
        </w:rPr>
        <w:t>Monitoring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reporting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achievements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7"/>
          <w:w w:val="106"/>
        </w:rPr>
        <w:t xml:space="preserve"> </w:t>
      </w: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eef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4"/>
          <w:w w:val="105"/>
        </w:rPr>
        <w:t>T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ust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against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outcomes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contributions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Reef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2050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</w:t>
      </w:r>
      <w:r>
        <w:rPr>
          <w:color w:val="231F20"/>
          <w:spacing w:val="-2"/>
          <w:w w:val="105"/>
        </w:rPr>
        <w:t>lan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key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tracking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outcomes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investments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enables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adaptive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management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4"/>
          <w:w w:val="105"/>
        </w:rPr>
        <w:t>T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ust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-2"/>
          <w:w w:val="105"/>
        </w:rPr>
        <w:t>r</w:t>
      </w:r>
      <w:r>
        <w:rPr>
          <w:color w:val="231F20"/>
          <w:w w:val="105"/>
        </w:rPr>
        <w:t>ough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successi</w:t>
      </w:r>
      <w:r>
        <w:rPr>
          <w:color w:val="231F20"/>
          <w:spacing w:val="-3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phases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v</w:t>
      </w:r>
      <w:r>
        <w:rPr>
          <w:color w:val="231F20"/>
          <w:w w:val="105"/>
        </w:rPr>
        <w:t>estment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meet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emerging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challenges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esilience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eef</w:t>
      </w:r>
      <w:r>
        <w:rPr>
          <w:color w:val="231F20"/>
          <w:spacing w:val="-2"/>
          <w:w w:val="105"/>
        </w:rPr>
        <w:t>.</w:t>
      </w:r>
    </w:p>
    <w:p w14:paraId="50F716CD" w14:textId="77777777" w:rsidR="00656936" w:rsidRDefault="00E45A23">
      <w:pPr>
        <w:pStyle w:val="BodyText"/>
        <w:spacing w:before="174" w:line="256" w:lineRule="auto"/>
        <w:ind w:left="352" w:right="1904"/>
      </w:pPr>
      <w:r>
        <w:rPr>
          <w:color w:val="231F20"/>
          <w:w w:val="105"/>
        </w:rPr>
        <w:t>This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v</w:t>
      </w:r>
      <w:r>
        <w:rPr>
          <w:color w:val="231F20"/>
          <w:w w:val="105"/>
        </w:rPr>
        <w:t>ersion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eef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4"/>
          <w:w w:val="105"/>
        </w:rPr>
        <w:t>T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ust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w w:val="105"/>
        </w:rPr>
        <w:t>onitoring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eporting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P</w:t>
      </w:r>
      <w:r>
        <w:rPr>
          <w:color w:val="231F20"/>
          <w:spacing w:val="-2"/>
          <w:w w:val="105"/>
        </w:rPr>
        <w:t>lan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amended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eflect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ogress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105"/>
        </w:rPr>
        <w:t>against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Outcome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4,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links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Reef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2050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Plan,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associated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Integrated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Monitoring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eporting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ogram.</w:t>
      </w:r>
    </w:p>
    <w:p w14:paraId="32329914" w14:textId="77777777" w:rsidR="00656936" w:rsidRDefault="00656936">
      <w:pPr>
        <w:spacing w:line="256" w:lineRule="auto"/>
        <w:sectPr w:rsidR="00656936">
          <w:type w:val="continuous"/>
          <w:pgSz w:w="11910" w:h="16840"/>
          <w:pgMar w:top="1140" w:right="0" w:bottom="280" w:left="0" w:header="720" w:footer="720" w:gutter="0"/>
          <w:cols w:num="2" w:space="720" w:equalWidth="0">
            <w:col w:w="5589" w:space="40"/>
            <w:col w:w="6281"/>
          </w:cols>
        </w:sectPr>
      </w:pPr>
    </w:p>
    <w:p w14:paraId="5A276F9A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5F150E5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5B934E4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D2EBE2F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542E31E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20FF222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58C8BC1F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7E5CCD3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5EF9325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2ECB9C6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E9FB7C6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059EE6A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51C16ED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11A84157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EDF65C4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5B501520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A474F75" w14:textId="77777777" w:rsidR="00656936" w:rsidRDefault="00656936">
      <w:pPr>
        <w:spacing w:before="1"/>
        <w:rPr>
          <w:rFonts w:ascii="PMingLiU" w:eastAsia="PMingLiU" w:hAnsi="PMingLiU" w:cs="PMingLiU"/>
          <w:sz w:val="19"/>
          <w:szCs w:val="19"/>
        </w:rPr>
      </w:pPr>
    </w:p>
    <w:p w14:paraId="0CC00563" w14:textId="77777777" w:rsidR="00656936" w:rsidRDefault="00E45A23">
      <w:pPr>
        <w:spacing w:before="74"/>
        <w:ind w:left="141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 xml:space="preserve">2 </w:t>
      </w:r>
      <w:r>
        <w:rPr>
          <w:rFonts w:ascii="Calibri"/>
          <w:color w:val="231F20"/>
          <w:spacing w:val="20"/>
          <w:sz w:val="16"/>
        </w:rPr>
        <w:t xml:space="preserve"> </w:t>
      </w:r>
      <w:r>
        <w:rPr>
          <w:rFonts w:ascii="Calibri"/>
          <w:color w:val="231F20"/>
          <w:sz w:val="16"/>
        </w:rPr>
        <w:t xml:space="preserve">/ </w:t>
      </w:r>
      <w:r>
        <w:rPr>
          <w:rFonts w:ascii="Calibri"/>
          <w:color w:val="231F20"/>
          <w:spacing w:val="20"/>
          <w:sz w:val="16"/>
        </w:rPr>
        <w:t xml:space="preserve"> </w:t>
      </w:r>
      <w:r>
        <w:rPr>
          <w:rFonts w:ascii="Calibri"/>
          <w:color w:val="005695"/>
          <w:sz w:val="16"/>
        </w:rPr>
        <w:t>Reef</w:t>
      </w:r>
      <w:r>
        <w:rPr>
          <w:rFonts w:ascii="Calibri"/>
          <w:color w:val="005695"/>
          <w:spacing w:val="-5"/>
          <w:sz w:val="16"/>
        </w:rPr>
        <w:t xml:space="preserve"> </w:t>
      </w:r>
      <w:r>
        <w:rPr>
          <w:rFonts w:ascii="Calibri"/>
          <w:color w:val="005695"/>
          <w:spacing w:val="-2"/>
          <w:sz w:val="16"/>
        </w:rPr>
        <w:t>Trust</w:t>
      </w:r>
      <w:r>
        <w:rPr>
          <w:rFonts w:ascii="Calibri"/>
          <w:color w:val="005695"/>
          <w:spacing w:val="2"/>
          <w:sz w:val="16"/>
        </w:rPr>
        <w:t xml:space="preserve"> </w:t>
      </w:r>
      <w:r>
        <w:rPr>
          <w:rFonts w:ascii="Calibri"/>
          <w:color w:val="005695"/>
          <w:spacing w:val="-2"/>
          <w:sz w:val="16"/>
        </w:rPr>
        <w:t>M</w:t>
      </w:r>
      <w:r>
        <w:rPr>
          <w:rFonts w:ascii="Calibri"/>
          <w:color w:val="005695"/>
          <w:spacing w:val="-1"/>
          <w:sz w:val="16"/>
        </w:rPr>
        <w:t>onitoring</w:t>
      </w:r>
      <w:r>
        <w:rPr>
          <w:rFonts w:ascii="Calibri"/>
          <w:color w:val="005695"/>
          <w:spacing w:val="3"/>
          <w:sz w:val="16"/>
        </w:rPr>
        <w:t xml:space="preserve"> </w:t>
      </w:r>
      <w:r>
        <w:rPr>
          <w:rFonts w:ascii="Calibri"/>
          <w:color w:val="005695"/>
          <w:sz w:val="16"/>
        </w:rPr>
        <w:t>and</w:t>
      </w:r>
      <w:r>
        <w:rPr>
          <w:rFonts w:ascii="Calibri"/>
          <w:color w:val="005695"/>
          <w:spacing w:val="2"/>
          <w:sz w:val="16"/>
        </w:rPr>
        <w:t xml:space="preserve"> </w:t>
      </w:r>
      <w:r>
        <w:rPr>
          <w:rFonts w:ascii="Calibri"/>
          <w:color w:val="005695"/>
          <w:sz w:val="16"/>
        </w:rPr>
        <w:t>Reporting</w:t>
      </w:r>
      <w:r>
        <w:rPr>
          <w:rFonts w:ascii="Calibri"/>
          <w:color w:val="005695"/>
          <w:spacing w:val="3"/>
          <w:sz w:val="16"/>
        </w:rPr>
        <w:t xml:space="preserve"> </w:t>
      </w:r>
      <w:r>
        <w:rPr>
          <w:rFonts w:ascii="Calibri"/>
          <w:color w:val="005695"/>
          <w:spacing w:val="-1"/>
          <w:sz w:val="16"/>
        </w:rPr>
        <w:t>Plan</w:t>
      </w:r>
    </w:p>
    <w:p w14:paraId="3D9B5E30" w14:textId="77777777" w:rsidR="00656936" w:rsidRDefault="00656936">
      <w:pPr>
        <w:rPr>
          <w:rFonts w:ascii="Calibri" w:eastAsia="Calibri" w:hAnsi="Calibri" w:cs="Calibri"/>
          <w:sz w:val="16"/>
          <w:szCs w:val="16"/>
        </w:rPr>
        <w:sectPr w:rsidR="00656936"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0C792C43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FA3AB22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64E8F1F2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796AC67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A60BCF1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C3D3500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3273DD4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37BDF89" w14:textId="5D375BAD" w:rsidR="00656936" w:rsidRDefault="00E45A23">
      <w:pPr>
        <w:pStyle w:val="Heading1"/>
        <w:spacing w:line="620" w:lineRule="exact"/>
        <w:ind w:right="47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64A7D25D" wp14:editId="17601CA3">
                <wp:simplePos x="0" y="0"/>
                <wp:positionH relativeFrom="page">
                  <wp:posOffset>55880</wp:posOffset>
                </wp:positionH>
                <wp:positionV relativeFrom="paragraph">
                  <wp:posOffset>-817880</wp:posOffset>
                </wp:positionV>
                <wp:extent cx="7504430" cy="1270"/>
                <wp:effectExtent l="17780" t="19685" r="21590" b="17145"/>
                <wp:wrapNone/>
                <wp:docPr id="343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4430" cy="1270"/>
                          <a:chOff x="88" y="-1288"/>
                          <a:chExt cx="11818" cy="2"/>
                        </a:xfrm>
                      </wpg:grpSpPr>
                      <wps:wsp>
                        <wps:cNvPr id="344" name="Freeform 343"/>
                        <wps:cNvSpPr>
                          <a:spLocks/>
                        </wps:cNvSpPr>
                        <wps:spPr bwMode="auto">
                          <a:xfrm>
                            <a:off x="88" y="-1288"/>
                            <a:ext cx="11818" cy="2"/>
                          </a:xfrm>
                          <a:custGeom>
                            <a:avLst/>
                            <a:gdLst>
                              <a:gd name="T0" fmla="+- 0 11906 88"/>
                              <a:gd name="T1" fmla="*/ T0 w 11818"/>
                              <a:gd name="T2" fmla="+- 0 88 88"/>
                              <a:gd name="T3" fmla="*/ T2 w 118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18">
                                <a:moveTo>
                                  <a:pt x="118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1AE9B" id="Group 342" o:spid="_x0000_s1026" style="position:absolute;margin-left:4.4pt;margin-top:-64.4pt;width:590.9pt;height:.1pt;z-index:251616256;mso-position-horizontal-relative:page" coordorigin="88,-1288" coordsize="118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">
                <v:shape id="Freeform 343" o:spid="_x0000_s1027" style="position:absolute;left:88;top:-1288;width:11818;height:2;visibility:visible;mso-wrap-style:square;v-text-anchor:top" coordsize="11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tQY8cA&#10;AADcAAAADwAAAGRycy9kb3ducmV2LnhtbESPT2vCQBTE7wW/w/IEL6Fu1LSU1FVE8Q/0UGoL7fE1&#10;+5oEs2+X7Krx27uC0OMwM79hpvPONOJEra8tKxgNUxDEhdU1lwq+PtePLyB8QNbYWCYFF/Iwn/Ue&#10;pphre+YPOu1DKSKEfY4KqhBcLqUvKjLoh9YRR+/PtgZDlG0pdYvnCDeNHKfpszRYc1yo0NGyouKw&#10;PxoFyVauXPaWbFZP3/yTua15T37HSg363eIVRKAu/Ifv7Z1WMMkyu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LUGPHAAAA3AAAAA8AAAAAAAAAAAAAAAAAmAIAAGRy&#10;cy9kb3ducmV2LnhtbFBLBQYAAAAABAAEAPUAAACMAwAAAAA=&#10;" path="m11818,l,e" filled="f" strokecolor="#005695" strokeweight="2pt">
                  <v:stroke dashstyle="dash"/>
                  <v:path arrowok="t" o:connecttype="custom" o:connectlocs="11818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153E3771" wp14:editId="4B620C34">
                <wp:simplePos x="0" y="0"/>
                <wp:positionH relativeFrom="page">
                  <wp:posOffset>-635</wp:posOffset>
                </wp:positionH>
                <wp:positionV relativeFrom="paragraph">
                  <wp:posOffset>-1097280</wp:posOffset>
                </wp:positionV>
                <wp:extent cx="7560945" cy="217805"/>
                <wp:effectExtent l="8890" t="6985" r="2540" b="3810"/>
                <wp:wrapNone/>
                <wp:docPr id="338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217805"/>
                          <a:chOff x="-1" y="-1728"/>
                          <a:chExt cx="11907" cy="343"/>
                        </a:xfrm>
                      </wpg:grpSpPr>
                      <wpg:grpSp>
                        <wpg:cNvPr id="339" name="Group 340"/>
                        <wpg:cNvGrpSpPr>
                          <a:grpSpLocks/>
                        </wpg:cNvGrpSpPr>
                        <wpg:grpSpPr bwMode="auto">
                          <a:xfrm>
                            <a:off x="0" y="-1727"/>
                            <a:ext cx="11906" cy="341"/>
                            <a:chOff x="0" y="-1727"/>
                            <a:chExt cx="11906" cy="341"/>
                          </a:xfrm>
                        </wpg:grpSpPr>
                        <wps:wsp>
                          <wps:cNvPr id="340" name="Freeform 341"/>
                          <wps:cNvSpPr>
                            <a:spLocks/>
                          </wps:cNvSpPr>
                          <wps:spPr bwMode="auto">
                            <a:xfrm>
                              <a:off x="0" y="-1727"/>
                              <a:ext cx="11906" cy="34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1387 -1727"/>
                                <a:gd name="T2" fmla="*/ -1387 h 341"/>
                                <a:gd name="T3" fmla="*/ 11906 w 11906"/>
                                <a:gd name="T4" fmla="+- 0 -1387 -1727"/>
                                <a:gd name="T5" fmla="*/ -1387 h 341"/>
                                <a:gd name="T6" fmla="*/ 11906 w 11906"/>
                                <a:gd name="T7" fmla="+- 0 -1727 -1727"/>
                                <a:gd name="T8" fmla="*/ -1727 h 341"/>
                                <a:gd name="T9" fmla="*/ 0 w 11906"/>
                                <a:gd name="T10" fmla="+- 0 -1727 -1727"/>
                                <a:gd name="T11" fmla="*/ -1727 h 341"/>
                                <a:gd name="T12" fmla="*/ 0 w 11906"/>
                                <a:gd name="T13" fmla="+- 0 -1387 -1727"/>
                                <a:gd name="T14" fmla="*/ -1387 h 34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41">
                                  <a:moveTo>
                                    <a:pt x="0" y="340"/>
                                  </a:moveTo>
                                  <a:lnTo>
                                    <a:pt x="11906" y="34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38"/>
                        <wpg:cNvGrpSpPr>
                          <a:grpSpLocks/>
                        </wpg:cNvGrpSpPr>
                        <wpg:grpSpPr bwMode="auto">
                          <a:xfrm>
                            <a:off x="0" y="-1727"/>
                            <a:ext cx="2" cy="341"/>
                            <a:chOff x="0" y="-1727"/>
                            <a:chExt cx="2" cy="341"/>
                          </a:xfrm>
                        </wpg:grpSpPr>
                        <wps:wsp>
                          <wps:cNvPr id="342" name="Freeform 339"/>
                          <wps:cNvSpPr>
                            <a:spLocks/>
                          </wps:cNvSpPr>
                          <wps:spPr bwMode="auto">
                            <a:xfrm>
                              <a:off x="0" y="-1727"/>
                              <a:ext cx="2" cy="341"/>
                            </a:xfrm>
                            <a:custGeom>
                              <a:avLst/>
                              <a:gdLst>
                                <a:gd name="T0" fmla="+- 0 -1727 -1727"/>
                                <a:gd name="T1" fmla="*/ -1727 h 341"/>
                                <a:gd name="T2" fmla="+- 0 -1387 -1727"/>
                                <a:gd name="T3" fmla="*/ -1387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C29BC" id="Group 337" o:spid="_x0000_s1026" style="position:absolute;margin-left:-.05pt;margin-top:-86.4pt;width:595.35pt;height:17.15pt;z-index:251617280;mso-position-horizontal-relative:page" coordorigin="-1,-1728" coordsize="11907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">
                <v:group id="Group 340" o:spid="_x0000_s1027" style="position:absolute;top:-1727;width:11906;height:341" coordorigin=",-1727" coordsize="1190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41" o:spid="_x0000_s1028" style="position:absolute;top:-1727;width:11906;height:341;visibility:visible;mso-wrap-style:square;v-text-anchor:top" coordsize="1190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EF8IA&#10;AADcAAAADwAAAGRycy9kb3ducmV2LnhtbERPW2vCMBR+H/gfwhF8m6k6xqhGUUGQwTbq5f3QHNvS&#10;5KQ2se3265eHwR4/vvtqM1gjOmp95VjBbJqAIM6drrhQcDkfnt9A+ICs0TgmBd/kYbMePa0w1a7n&#10;jLpTKEQMYZ+igjKEJpXS5yVZ9FPXEEfu5lqLIcK2kLrFPoZbI+dJ8iotVhwbSmxoX1Jenx5WgZ1n&#10;O20+r6bP6vrj/H79evzcO6Um42G7BBFoCP/iP/dRK1i8xPnxTD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YQXwgAAANwAAAAPAAAAAAAAAAAAAAAAAJgCAABkcnMvZG93&#10;bnJldi54bWxQSwUGAAAAAAQABAD1AAAAhwMAAAAA&#10;" path="m,340r11906,l11906,,,,,340xe" fillcolor="#005695" stroked="f">
                    <v:path arrowok="t" o:connecttype="custom" o:connectlocs="0,-1387;11906,-1387;11906,-1727;0,-1727;0,-1387" o:connectangles="0,0,0,0,0"/>
                  </v:shape>
                </v:group>
                <v:group id="Group 338" o:spid="_x0000_s1029" style="position:absolute;top:-1727;width:2;height:341" coordorigin=",-1727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39" o:spid="_x0000_s1030" style="position:absolute;top:-1727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VccMA&#10;AADcAAAADwAAAGRycy9kb3ducmV2LnhtbESPT2vCQBDF74V+h2UK3urGKFKiq7QVwUNRaut9yI5J&#10;aGY2ZNe4fvtuoeDx8f78eMt15FYN1PvGiYHJOANFUjrbSGXg+2v7/ALKBxSLrRMycCMP69XjwxIL&#10;667yScMxVCqNiC/QQB1CV2jty5oY/dh1JMk7u54xJNlX2vZ4TePc6jzL5pqxkUSosaP3msqf44UT&#10;ZLP/GPYnzXy4TN5mcZ7HU8XGjJ7i6wJUoBju4f/2zhqYznL4O5OO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eVccMAAADcAAAADwAAAAAAAAAAAAAAAACYAgAAZHJzL2Rv&#10;d25yZXYueG1sUEsFBgAAAAAEAAQA9QAAAIgDAAAAAA==&#10;" path="m,l,340e" filled="f" strokecolor="#005695" strokeweight=".1pt">
                    <v:path arrowok="t" o:connecttype="custom" o:connectlocs="0,-1727;0,-1387" o:connectangles="0,0"/>
                  </v:shape>
                </v:group>
                <w10:wrap anchorx="page"/>
              </v:group>
            </w:pict>
          </mc:Fallback>
        </mc:AlternateContent>
      </w:r>
      <w:bookmarkStart w:id="3" w:name="Monitoring,_reporting,_evaluation_and_ad"/>
      <w:bookmarkStart w:id="4" w:name="_bookmark1"/>
      <w:bookmarkEnd w:id="3"/>
      <w:bookmarkEnd w:id="4"/>
      <w:r>
        <w:rPr>
          <w:color w:val="005695"/>
          <w:spacing w:val="-8"/>
          <w:w w:val="105"/>
        </w:rPr>
        <w:t>Monitori</w:t>
      </w:r>
      <w:r>
        <w:rPr>
          <w:color w:val="005695"/>
          <w:spacing w:val="-7"/>
          <w:w w:val="105"/>
        </w:rPr>
        <w:t>ng</w:t>
      </w:r>
      <w:r>
        <w:rPr>
          <w:color w:val="005695"/>
          <w:spacing w:val="-9"/>
          <w:w w:val="105"/>
        </w:rPr>
        <w:t>,</w:t>
      </w:r>
      <w:r>
        <w:rPr>
          <w:color w:val="005695"/>
          <w:spacing w:val="-80"/>
          <w:w w:val="105"/>
        </w:rPr>
        <w:t xml:space="preserve"> </w:t>
      </w:r>
      <w:r>
        <w:rPr>
          <w:color w:val="005695"/>
          <w:spacing w:val="-6"/>
          <w:w w:val="105"/>
        </w:rPr>
        <w:t>re</w:t>
      </w:r>
      <w:r>
        <w:rPr>
          <w:color w:val="005695"/>
          <w:spacing w:val="-5"/>
          <w:w w:val="105"/>
        </w:rPr>
        <w:t>p</w:t>
      </w:r>
      <w:r>
        <w:rPr>
          <w:color w:val="005695"/>
          <w:spacing w:val="-6"/>
          <w:w w:val="105"/>
        </w:rPr>
        <w:t>orti</w:t>
      </w:r>
      <w:r>
        <w:rPr>
          <w:color w:val="005695"/>
          <w:spacing w:val="-5"/>
          <w:w w:val="105"/>
        </w:rPr>
        <w:t>ng</w:t>
      </w:r>
      <w:r>
        <w:rPr>
          <w:color w:val="005695"/>
          <w:spacing w:val="-7"/>
          <w:w w:val="105"/>
        </w:rPr>
        <w:t>,</w:t>
      </w:r>
      <w:r>
        <w:rPr>
          <w:color w:val="005695"/>
          <w:spacing w:val="-80"/>
          <w:w w:val="105"/>
        </w:rPr>
        <w:t xml:space="preserve"> </w:t>
      </w:r>
      <w:r>
        <w:rPr>
          <w:color w:val="005695"/>
          <w:spacing w:val="-9"/>
          <w:w w:val="105"/>
        </w:rPr>
        <w:t>evaluation</w:t>
      </w:r>
      <w:r>
        <w:rPr>
          <w:color w:val="005695"/>
          <w:spacing w:val="-80"/>
          <w:w w:val="105"/>
        </w:rPr>
        <w:t xml:space="preserve"> </w:t>
      </w:r>
      <w:r>
        <w:rPr>
          <w:color w:val="005695"/>
          <w:spacing w:val="-8"/>
          <w:w w:val="105"/>
        </w:rPr>
        <w:t>a</w:t>
      </w:r>
      <w:r>
        <w:rPr>
          <w:color w:val="005695"/>
          <w:spacing w:val="-7"/>
          <w:w w:val="105"/>
        </w:rPr>
        <w:t>nd</w:t>
      </w:r>
      <w:r>
        <w:rPr>
          <w:color w:val="005695"/>
          <w:spacing w:val="41"/>
          <w:w w:val="106"/>
        </w:rPr>
        <w:t xml:space="preserve"> </w:t>
      </w:r>
      <w:r>
        <w:rPr>
          <w:color w:val="005695"/>
          <w:spacing w:val="-8"/>
          <w:w w:val="105"/>
        </w:rPr>
        <w:t>a</w:t>
      </w:r>
      <w:r>
        <w:rPr>
          <w:color w:val="005695"/>
          <w:spacing w:val="-7"/>
          <w:w w:val="105"/>
        </w:rPr>
        <w:t>d</w:t>
      </w:r>
      <w:r>
        <w:rPr>
          <w:color w:val="005695"/>
          <w:spacing w:val="-8"/>
          <w:w w:val="105"/>
        </w:rPr>
        <w:t>apti</w:t>
      </w:r>
      <w:r>
        <w:rPr>
          <w:color w:val="005695"/>
          <w:spacing w:val="-7"/>
          <w:w w:val="105"/>
        </w:rPr>
        <w:t>v</w:t>
      </w:r>
      <w:r>
        <w:rPr>
          <w:color w:val="005695"/>
          <w:spacing w:val="-8"/>
          <w:w w:val="105"/>
        </w:rPr>
        <w:t>e</w:t>
      </w:r>
      <w:r>
        <w:rPr>
          <w:color w:val="005695"/>
          <w:spacing w:val="-77"/>
          <w:w w:val="105"/>
        </w:rPr>
        <w:t xml:space="preserve"> </w:t>
      </w:r>
      <w:r>
        <w:rPr>
          <w:color w:val="005695"/>
          <w:spacing w:val="-8"/>
          <w:w w:val="105"/>
        </w:rPr>
        <w:t>mana</w:t>
      </w:r>
      <w:r>
        <w:rPr>
          <w:color w:val="005695"/>
          <w:spacing w:val="-7"/>
          <w:w w:val="105"/>
        </w:rPr>
        <w:t>g</w:t>
      </w:r>
      <w:r>
        <w:rPr>
          <w:color w:val="005695"/>
          <w:spacing w:val="-8"/>
          <w:w w:val="105"/>
        </w:rPr>
        <w:t>eme</w:t>
      </w:r>
      <w:r>
        <w:rPr>
          <w:color w:val="005695"/>
          <w:spacing w:val="-7"/>
          <w:w w:val="105"/>
        </w:rPr>
        <w:t>n</w:t>
      </w:r>
      <w:r>
        <w:rPr>
          <w:color w:val="005695"/>
          <w:spacing w:val="-8"/>
          <w:w w:val="105"/>
        </w:rPr>
        <w:t>t</w:t>
      </w:r>
    </w:p>
    <w:p w14:paraId="623B455D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6E0DC47" w14:textId="77777777" w:rsidR="00656936" w:rsidRDefault="00656936">
      <w:pPr>
        <w:spacing w:before="3"/>
        <w:rPr>
          <w:rFonts w:ascii="Calibri" w:eastAsia="Calibri" w:hAnsi="Calibri" w:cs="Calibri"/>
          <w:sz w:val="19"/>
          <w:szCs w:val="19"/>
        </w:rPr>
      </w:pPr>
    </w:p>
    <w:p w14:paraId="4B6F3AF4" w14:textId="77777777" w:rsidR="00656936" w:rsidRDefault="00656936">
      <w:pPr>
        <w:rPr>
          <w:rFonts w:ascii="Calibri" w:eastAsia="Calibri" w:hAnsi="Calibri" w:cs="Calibri"/>
          <w:sz w:val="19"/>
          <w:szCs w:val="19"/>
        </w:rPr>
        <w:sectPr w:rsidR="00656936">
          <w:pgSz w:w="11910" w:h="16840"/>
          <w:pgMar w:top="0" w:right="0" w:bottom="0" w:left="0" w:header="720" w:footer="720" w:gutter="0"/>
          <w:cols w:space="720"/>
        </w:sectPr>
      </w:pPr>
    </w:p>
    <w:p w14:paraId="05356E19" w14:textId="77777777" w:rsidR="00656936" w:rsidRDefault="00E45A23">
      <w:pPr>
        <w:pStyle w:val="BodyText"/>
        <w:spacing w:before="22" w:line="256" w:lineRule="auto"/>
      </w:pPr>
      <w:r>
        <w:rPr>
          <w:color w:val="231F20"/>
          <w:spacing w:val="-2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Australian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ational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udit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Office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  <w:w w:val="105"/>
        </w:rPr>
        <w:t>recommendations,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monitoring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reporting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plan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  <w:w w:val="105"/>
        </w:rPr>
        <w:t>identifies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ocesses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monitoring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evaluating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6"/>
        </w:rPr>
        <w:t xml:space="preserve"> </w:t>
      </w:r>
      <w:r>
        <w:rPr>
          <w:color w:val="231F20"/>
          <w:spacing w:val="-24"/>
          <w:w w:val="105"/>
        </w:rPr>
        <w:t>T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ust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</w:t>
      </w:r>
      <w:r>
        <w:rPr>
          <w:color w:val="231F20"/>
          <w:spacing w:val="-2"/>
          <w:w w:val="105"/>
        </w:rPr>
        <w:t>r</w:t>
      </w:r>
      <w:r>
        <w:rPr>
          <w:color w:val="231F20"/>
          <w:w w:val="105"/>
        </w:rPr>
        <w:t>ough:</w:t>
      </w:r>
    </w:p>
    <w:p w14:paraId="6DCD652F" w14:textId="77777777" w:rsidR="00656936" w:rsidRDefault="00E45A23">
      <w:pPr>
        <w:pStyle w:val="BodyText"/>
        <w:numPr>
          <w:ilvl w:val="0"/>
          <w:numId w:val="2"/>
        </w:numPr>
        <w:tabs>
          <w:tab w:val="left" w:pos="1985"/>
        </w:tabs>
        <w:spacing w:before="61"/>
      </w:pPr>
      <w:r>
        <w:rPr>
          <w:color w:val="231F20"/>
          <w:w w:val="105"/>
        </w:rPr>
        <w:t>identified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actions,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outputs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outcomes</w:t>
      </w:r>
    </w:p>
    <w:p w14:paraId="7BAFAD70" w14:textId="77777777" w:rsidR="00656936" w:rsidRDefault="00E45A23">
      <w:pPr>
        <w:pStyle w:val="BodyText"/>
        <w:numPr>
          <w:ilvl w:val="0"/>
          <w:numId w:val="2"/>
        </w:numPr>
        <w:tabs>
          <w:tab w:val="left" w:pos="1985"/>
        </w:tabs>
        <w:spacing w:before="75"/>
      </w:pPr>
      <w:r>
        <w:rPr>
          <w:color w:val="231F20"/>
          <w:spacing w:val="-2"/>
        </w:rPr>
        <w:t>ev</w:t>
      </w:r>
      <w:r>
        <w:rPr>
          <w:color w:val="231F20"/>
          <w:spacing w:val="-1"/>
        </w:rPr>
        <w:t>aluating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achievements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impacts</w:t>
      </w:r>
    </w:p>
    <w:p w14:paraId="1D9D9B26" w14:textId="77777777" w:rsidR="00656936" w:rsidRDefault="00E45A23">
      <w:pPr>
        <w:pStyle w:val="BodyText"/>
        <w:numPr>
          <w:ilvl w:val="0"/>
          <w:numId w:val="2"/>
        </w:numPr>
        <w:tabs>
          <w:tab w:val="left" w:pos="1985"/>
        </w:tabs>
        <w:spacing w:before="75" w:line="256" w:lineRule="auto"/>
        <w:ind w:right="302"/>
      </w:pPr>
      <w:r>
        <w:rPr>
          <w:color w:val="231F20"/>
          <w:spacing w:val="-2"/>
          <w:w w:val="105"/>
        </w:rPr>
        <w:t>adaptively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managing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inv</w:t>
      </w:r>
      <w:r>
        <w:rPr>
          <w:color w:val="231F20"/>
          <w:spacing w:val="-1"/>
          <w:w w:val="105"/>
        </w:rPr>
        <w:t>estment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addr</w:t>
      </w:r>
      <w:r>
        <w:rPr>
          <w:color w:val="231F20"/>
          <w:spacing w:val="-2"/>
          <w:w w:val="105"/>
        </w:rPr>
        <w:t>ess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3"/>
          <w:w w:val="106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esilience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eef</w:t>
      </w:r>
      <w:r>
        <w:rPr>
          <w:color w:val="231F20"/>
          <w:spacing w:val="-2"/>
          <w:w w:val="105"/>
        </w:rPr>
        <w:t>.</w:t>
      </w:r>
    </w:p>
    <w:p w14:paraId="4255C537" w14:textId="77777777" w:rsidR="00656936" w:rsidRDefault="00E45A23">
      <w:pPr>
        <w:pStyle w:val="BodyText"/>
        <w:spacing w:before="174" w:line="256" w:lineRule="auto"/>
        <w:ind w:right="337"/>
      </w:pPr>
      <w:r>
        <w:rPr>
          <w:color w:val="231F20"/>
        </w:rPr>
        <w:t>Th</w:t>
      </w:r>
      <w:r>
        <w:rPr>
          <w:color w:val="231F20"/>
          <w:spacing w:val="-2"/>
        </w:rPr>
        <w:t>r</w:t>
      </w:r>
      <w:r>
        <w:rPr>
          <w:color w:val="231F20"/>
        </w:rPr>
        <w:t>ough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ocesses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v</w:t>
      </w:r>
      <w:r>
        <w:rPr>
          <w:color w:val="231F20"/>
        </w:rPr>
        <w:t>estments</w:t>
      </w:r>
      <w:r>
        <w:rPr>
          <w:color w:val="231F20"/>
          <w:w w:val="102"/>
        </w:rPr>
        <w:t xml:space="preserve"> </w:t>
      </w:r>
      <w:r>
        <w:rPr>
          <w:color w:val="231F20"/>
          <w:spacing w:val="-1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adaptiv</w:t>
      </w:r>
      <w:r>
        <w:rPr>
          <w:color w:val="231F20"/>
          <w:spacing w:val="-2"/>
        </w:rPr>
        <w:t>ely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achieving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outcomes,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2050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Plan</w:t>
      </w:r>
      <w:r>
        <w:rPr>
          <w:color w:val="231F20"/>
          <w:spacing w:val="-27"/>
        </w:rPr>
        <w:t>’</w:t>
      </w:r>
      <w:r>
        <w:rPr>
          <w:color w:val="231F20"/>
          <w:spacing w:val="-7"/>
        </w:rPr>
        <w:t>s</w:t>
      </w:r>
    </w:p>
    <w:p w14:paraId="6F7BA299" w14:textId="77777777" w:rsidR="00656936" w:rsidRDefault="00E45A23">
      <w:pPr>
        <w:pStyle w:val="BodyText"/>
        <w:spacing w:line="256" w:lineRule="auto"/>
      </w:pPr>
      <w:r>
        <w:rPr>
          <w:color w:val="231F20"/>
        </w:rPr>
        <w:t>long-term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eef</w:t>
      </w:r>
      <w:r>
        <w:rPr>
          <w:color w:val="231F20"/>
          <w:spacing w:val="-2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</w:rPr>
        <w:t>addr</w:t>
      </w:r>
      <w:r>
        <w:rPr>
          <w:color w:val="231F20"/>
          <w:spacing w:val="-2"/>
        </w:rPr>
        <w:t>ess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emerging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eats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eef</w:t>
      </w:r>
      <w:r>
        <w:rPr>
          <w:color w:val="231F20"/>
          <w:spacing w:val="-2"/>
        </w:rPr>
        <w:t>.</w:t>
      </w:r>
    </w:p>
    <w:p w14:paraId="7519BCB1" w14:textId="77777777" w:rsidR="00656936" w:rsidRDefault="00E45A23">
      <w:pPr>
        <w:pStyle w:val="BodyText"/>
        <w:spacing w:before="22" w:line="256" w:lineRule="auto"/>
        <w:ind w:left="338" w:right="1528"/>
      </w:pPr>
      <w:r>
        <w:br w:type="column"/>
      </w:r>
      <w:r>
        <w:rPr>
          <w:color w:val="231F20"/>
          <w:spacing w:val="-1"/>
        </w:rPr>
        <w:t>Monitoring,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reporting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ev</w:t>
      </w:r>
      <w:r>
        <w:rPr>
          <w:color w:val="231F20"/>
          <w:spacing w:val="-1"/>
        </w:rPr>
        <w:t>aluation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49"/>
          <w:w w:val="94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r</w:t>
      </w:r>
      <w:r>
        <w:rPr>
          <w:color w:val="231F20"/>
        </w:rPr>
        <w:t>ough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ocesses</w:t>
      </w:r>
      <w:r>
        <w:rPr>
          <w:color w:val="231F20"/>
          <w:w w:val="93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Department,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iodiversity</w:t>
      </w:r>
      <w:r>
        <w:rPr>
          <w:color w:val="231F20"/>
          <w:spacing w:val="37"/>
          <w:w w:val="98"/>
        </w:rPr>
        <w:t xml:space="preserve"> </w:t>
      </w:r>
      <w:r>
        <w:rPr>
          <w:color w:val="231F20"/>
        </w:rPr>
        <w:t>Conse</w:t>
      </w:r>
      <w:r>
        <w:rPr>
          <w:color w:val="231F20"/>
          <w:spacing w:val="2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ation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ivision,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ranch,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w w:val="10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proponents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funded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37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ocesses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epa</w:t>
      </w:r>
      <w:r>
        <w:rPr>
          <w:color w:val="231F20"/>
          <w:spacing w:val="1"/>
        </w:rPr>
        <w:t>r</w:t>
      </w:r>
      <w:r>
        <w:rPr>
          <w:color w:val="231F20"/>
        </w:rPr>
        <w:t>tment</w:t>
      </w:r>
      <w:r>
        <w:rPr>
          <w:color w:val="231F20"/>
          <w:w w:val="10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adaptiv</w:t>
      </w:r>
      <w:r>
        <w:rPr>
          <w:color w:val="231F20"/>
          <w:spacing w:val="-2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programs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ensur</w:t>
      </w:r>
      <w:r>
        <w:rPr>
          <w:color w:val="231F20"/>
          <w:spacing w:val="-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accountability.</w:t>
      </w:r>
    </w:p>
    <w:p w14:paraId="7768CEE7" w14:textId="77777777" w:rsidR="00656936" w:rsidRDefault="00E45A23">
      <w:pPr>
        <w:pStyle w:val="BodyText"/>
        <w:spacing w:line="256" w:lineRule="auto"/>
        <w:ind w:left="338" w:right="1636"/>
      </w:pP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principles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underpin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plan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widely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adopted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elements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monitoring, </w:t>
      </w:r>
      <w:r>
        <w:rPr>
          <w:color w:val="231F20"/>
          <w:spacing w:val="-1"/>
          <w:w w:val="105"/>
        </w:rPr>
        <w:t>reporting,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ev</w:t>
      </w:r>
      <w:r>
        <w:rPr>
          <w:color w:val="231F20"/>
          <w:spacing w:val="-1"/>
          <w:w w:val="105"/>
        </w:rPr>
        <w:t>aluation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impro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ement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1"/>
          <w:w w:val="106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diagram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below</w:t>
      </w:r>
      <w:r>
        <w:rPr>
          <w:color w:val="231F20"/>
          <w:spacing w:val="-3"/>
          <w:w w:val="105"/>
        </w:rPr>
        <w:t>.</w:t>
      </w:r>
    </w:p>
    <w:p w14:paraId="0AD676D2" w14:textId="77777777" w:rsidR="00656936" w:rsidRDefault="00656936">
      <w:pPr>
        <w:spacing w:line="256" w:lineRule="auto"/>
        <w:sectPr w:rsidR="00656936">
          <w:type w:val="continuous"/>
          <w:pgSz w:w="11910" w:h="16840"/>
          <w:pgMar w:top="1140" w:right="0" w:bottom="280" w:left="0" w:header="720" w:footer="720" w:gutter="0"/>
          <w:cols w:num="2" w:space="720" w:equalWidth="0">
            <w:col w:w="5887" w:space="40"/>
            <w:col w:w="5983"/>
          </w:cols>
        </w:sectPr>
      </w:pPr>
    </w:p>
    <w:p w14:paraId="6099165A" w14:textId="07AAF10C" w:rsidR="00656936" w:rsidRDefault="00E45A23">
      <w:pPr>
        <w:rPr>
          <w:rFonts w:ascii="PMingLiU" w:eastAsia="PMingLiU" w:hAnsi="PMingLiU" w:cs="PMingLiU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0EE1B4FB" wp14:editId="4728EA22">
                <wp:simplePos x="0" y="0"/>
                <wp:positionH relativeFrom="page">
                  <wp:posOffset>4417060</wp:posOffset>
                </wp:positionH>
                <wp:positionV relativeFrom="page">
                  <wp:posOffset>7109460</wp:posOffset>
                </wp:positionV>
                <wp:extent cx="1223010" cy="510540"/>
                <wp:effectExtent l="6985" t="3810" r="8255" b="0"/>
                <wp:wrapNone/>
                <wp:docPr id="333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3010" cy="510540"/>
                          <a:chOff x="6956" y="11196"/>
                          <a:chExt cx="1926" cy="804"/>
                        </a:xfrm>
                      </wpg:grpSpPr>
                      <wpg:grpSp>
                        <wpg:cNvPr id="334" name="Group 335"/>
                        <wpg:cNvGrpSpPr>
                          <a:grpSpLocks/>
                        </wpg:cNvGrpSpPr>
                        <wpg:grpSpPr bwMode="auto">
                          <a:xfrm>
                            <a:off x="7056" y="11206"/>
                            <a:ext cx="1815" cy="752"/>
                            <a:chOff x="7056" y="11206"/>
                            <a:chExt cx="1815" cy="752"/>
                          </a:xfrm>
                        </wpg:grpSpPr>
                        <wps:wsp>
                          <wps:cNvPr id="335" name="Freeform 336"/>
                          <wps:cNvSpPr>
                            <a:spLocks/>
                          </wps:cNvSpPr>
                          <wps:spPr bwMode="auto">
                            <a:xfrm>
                              <a:off x="7056" y="11206"/>
                              <a:ext cx="1815" cy="752"/>
                            </a:xfrm>
                            <a:custGeom>
                              <a:avLst/>
                              <a:gdLst>
                                <a:gd name="T0" fmla="+- 0 7056 7056"/>
                                <a:gd name="T1" fmla="*/ T0 w 1815"/>
                                <a:gd name="T2" fmla="+- 0 11958 11206"/>
                                <a:gd name="T3" fmla="*/ 11958 h 752"/>
                                <a:gd name="T4" fmla="+- 0 8871 7056"/>
                                <a:gd name="T5" fmla="*/ T4 w 1815"/>
                                <a:gd name="T6" fmla="+- 0 11206 11206"/>
                                <a:gd name="T7" fmla="*/ 11206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15" h="752">
                                  <a:moveTo>
                                    <a:pt x="0" y="752"/>
                                  </a:moveTo>
                                  <a:lnTo>
                                    <a:pt x="18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3"/>
                        <wpg:cNvGrpSpPr>
                          <a:grpSpLocks/>
                        </wpg:cNvGrpSpPr>
                        <wpg:grpSpPr bwMode="auto">
                          <a:xfrm>
                            <a:off x="6956" y="11899"/>
                            <a:ext cx="150" cy="101"/>
                            <a:chOff x="6956" y="11899"/>
                            <a:chExt cx="150" cy="101"/>
                          </a:xfrm>
                        </wpg:grpSpPr>
                        <wps:wsp>
                          <wps:cNvPr id="337" name="Freeform 334"/>
                          <wps:cNvSpPr>
                            <a:spLocks/>
                          </wps:cNvSpPr>
                          <wps:spPr bwMode="auto">
                            <a:xfrm>
                              <a:off x="6956" y="11899"/>
                              <a:ext cx="150" cy="101"/>
                            </a:xfrm>
                            <a:custGeom>
                              <a:avLst/>
                              <a:gdLst>
                                <a:gd name="T0" fmla="+- 0 7066 6956"/>
                                <a:gd name="T1" fmla="*/ T0 w 150"/>
                                <a:gd name="T2" fmla="+- 0 11899 11899"/>
                                <a:gd name="T3" fmla="*/ 11899 h 101"/>
                                <a:gd name="T4" fmla="+- 0 6956 6956"/>
                                <a:gd name="T5" fmla="*/ T4 w 150"/>
                                <a:gd name="T6" fmla="+- 0 11999 11899"/>
                                <a:gd name="T7" fmla="*/ 11999 h 101"/>
                                <a:gd name="T8" fmla="+- 0 7105 6956"/>
                                <a:gd name="T9" fmla="*/ T8 w 150"/>
                                <a:gd name="T10" fmla="+- 0 11993 11899"/>
                                <a:gd name="T11" fmla="*/ 11993 h 101"/>
                                <a:gd name="T12" fmla="+- 0 7066 6956"/>
                                <a:gd name="T13" fmla="*/ T12 w 150"/>
                                <a:gd name="T14" fmla="+- 0 11899 11899"/>
                                <a:gd name="T15" fmla="*/ 1189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101">
                                  <a:moveTo>
                                    <a:pt x="11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49" y="94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C3245" id="Group 332" o:spid="_x0000_s1026" style="position:absolute;margin-left:347.8pt;margin-top:559.8pt;width:96.3pt;height:40.2pt;z-index:-251625472;mso-position-horizontal-relative:page;mso-position-vertical-relative:page" coordorigin="6956,11196" coordsize="1926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">
                <v:group id="Group 335" o:spid="_x0000_s1027" style="position:absolute;left:7056;top:11206;width:1815;height:752" coordorigin="7056,11206" coordsize="181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36" o:spid="_x0000_s1028" style="position:absolute;left:7056;top:11206;width:1815;height:752;visibility:visible;mso-wrap-style:square;v-text-anchor:top" coordsize="1815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gysYA&#10;AADcAAAADwAAAGRycy9kb3ducmV2LnhtbESPT2vCQBTE74V+h+UJvenGf0Wiq1RpoQcPVgU9PrPP&#10;bDD7NmS3Sfz2XUHocZiZ3zCLVWdL0VDtC8cKhoMEBHHmdMG5guPhqz8D4QOyxtIxKbiTh9Xy9WWB&#10;qXYt/1CzD7mIEPYpKjAhVKmUPjNk0Q9cRRy9q6sthijrXOoa2wi3pRwlybu0WHBcMFjRxlB22/9a&#10;BaNmfZ1+7s4HM2kv5/tudpps/Umpt173MQcRqAv/4Wf7WysYj6fwOB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egysYAAADcAAAADwAAAAAAAAAAAAAAAACYAgAAZHJz&#10;L2Rvd25yZXYueG1sUEsFBgAAAAAEAAQA9QAAAIsDAAAAAA==&#10;" path="m,752l1815,e" filled="f" strokecolor="#231f20" strokeweight="1pt">
                    <v:path arrowok="t" o:connecttype="custom" o:connectlocs="0,11958;1815,11206" o:connectangles="0,0"/>
                  </v:shape>
                </v:group>
                <v:group id="Group 333" o:spid="_x0000_s1029" style="position:absolute;left:6956;top:11899;width:150;height:101" coordorigin="6956,11899" coordsize="150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34" o:spid="_x0000_s1030" style="position:absolute;left:6956;top:11899;width:150;height:101;visibility:visible;mso-wrap-style:square;v-text-anchor:top" coordsize="1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l0X8UA&#10;AADcAAAADwAAAGRycy9kb3ducmV2LnhtbESPS2vDMBCE74H8B7GB3mI5D9ziRgl9xNTXuin0uLU2&#10;trG1MpaaOP8+KgRyHGbmG2azG00nTjS4xrKCRRSDIC6tbrhScPjK5k8gnEfW2FkmBRdysNtOJxtM&#10;tT3zJ50KX4kAYZeigtr7PpXSlTUZdJHtiYN3tINBH+RQST3gOcBNJ5dxnEiDDYeFGnt6q6lsiz+j&#10;4GNJbdLiOs663332/dq3+c/7QamH2fjyDMLT6O/hWzvXClarR/g/E46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XRfxQAAANwAAAAPAAAAAAAAAAAAAAAAAJgCAABkcnMv&#10;ZG93bnJldi54bWxQSwUGAAAAAAQABAD1AAAAigMAAAAA&#10;" path="m110,l,100,149,94,110,xe" fillcolor="#231f20" stroked="f">
                    <v:path arrowok="t" o:connecttype="custom" o:connectlocs="110,11899;0,11999;149,11993;110,11899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14:paraId="6BFB6025" w14:textId="77777777" w:rsidR="00656936" w:rsidRDefault="00656936">
      <w:pPr>
        <w:spacing w:before="6"/>
        <w:rPr>
          <w:rFonts w:ascii="PMingLiU" w:eastAsia="PMingLiU" w:hAnsi="PMingLiU" w:cs="PMingLiU"/>
          <w:sz w:val="23"/>
          <w:szCs w:val="23"/>
        </w:rPr>
      </w:pPr>
    </w:p>
    <w:p w14:paraId="25A46966" w14:textId="10F54C6D" w:rsidR="00656936" w:rsidRDefault="00E45A23">
      <w:pPr>
        <w:spacing w:line="200" w:lineRule="atLeast"/>
        <w:ind w:left="1700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03E8CD3D" wp14:editId="12E5B249">
                <wp:extent cx="5532120" cy="2775585"/>
                <wp:effectExtent l="3175" t="8255" r="8255" b="6985"/>
                <wp:docPr id="249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2775585"/>
                          <a:chOff x="0" y="0"/>
                          <a:chExt cx="8712" cy="4371"/>
                        </a:xfrm>
                      </wpg:grpSpPr>
                      <wpg:grpSp>
                        <wpg:cNvPr id="250" name="Group 330"/>
                        <wpg:cNvGrpSpPr>
                          <a:grpSpLocks/>
                        </wpg:cNvGrpSpPr>
                        <wpg:grpSpPr bwMode="auto">
                          <a:xfrm>
                            <a:off x="2636" y="1381"/>
                            <a:ext cx="3495" cy="1579"/>
                            <a:chOff x="2636" y="1381"/>
                            <a:chExt cx="3495" cy="1579"/>
                          </a:xfrm>
                        </wpg:grpSpPr>
                        <wps:wsp>
                          <wps:cNvPr id="251" name="Freeform 331"/>
                          <wps:cNvSpPr>
                            <a:spLocks/>
                          </wps:cNvSpPr>
                          <wps:spPr bwMode="auto">
                            <a:xfrm>
                              <a:off x="2636" y="1381"/>
                              <a:ext cx="3495" cy="1579"/>
                            </a:xfrm>
                            <a:custGeom>
                              <a:avLst/>
                              <a:gdLst>
                                <a:gd name="T0" fmla="+- 0 2636 2636"/>
                                <a:gd name="T1" fmla="*/ T0 w 3495"/>
                                <a:gd name="T2" fmla="+- 0 2960 1381"/>
                                <a:gd name="T3" fmla="*/ 2960 h 1579"/>
                                <a:gd name="T4" fmla="+- 0 6131 2636"/>
                                <a:gd name="T5" fmla="*/ T4 w 3495"/>
                                <a:gd name="T6" fmla="+- 0 2960 1381"/>
                                <a:gd name="T7" fmla="*/ 2960 h 1579"/>
                                <a:gd name="T8" fmla="+- 0 6131 2636"/>
                                <a:gd name="T9" fmla="*/ T8 w 3495"/>
                                <a:gd name="T10" fmla="+- 0 1381 1381"/>
                                <a:gd name="T11" fmla="*/ 1381 h 1579"/>
                                <a:gd name="T12" fmla="+- 0 2636 2636"/>
                                <a:gd name="T13" fmla="*/ T12 w 3495"/>
                                <a:gd name="T14" fmla="+- 0 1381 1381"/>
                                <a:gd name="T15" fmla="*/ 1381 h 1579"/>
                                <a:gd name="T16" fmla="+- 0 2636 2636"/>
                                <a:gd name="T17" fmla="*/ T16 w 3495"/>
                                <a:gd name="T18" fmla="+- 0 2960 1381"/>
                                <a:gd name="T19" fmla="*/ 2960 h 1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95" h="1579">
                                  <a:moveTo>
                                    <a:pt x="0" y="1579"/>
                                  </a:moveTo>
                                  <a:lnTo>
                                    <a:pt x="3495" y="1579"/>
                                  </a:lnTo>
                                  <a:lnTo>
                                    <a:pt x="3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328"/>
                        <wpg:cNvGrpSpPr>
                          <a:grpSpLocks/>
                        </wpg:cNvGrpSpPr>
                        <wpg:grpSpPr bwMode="auto">
                          <a:xfrm>
                            <a:off x="2636" y="1381"/>
                            <a:ext cx="3495" cy="1579"/>
                            <a:chOff x="2636" y="1381"/>
                            <a:chExt cx="3495" cy="1579"/>
                          </a:xfrm>
                        </wpg:grpSpPr>
                        <wps:wsp>
                          <wps:cNvPr id="253" name="Freeform 329"/>
                          <wps:cNvSpPr>
                            <a:spLocks/>
                          </wps:cNvSpPr>
                          <wps:spPr bwMode="auto">
                            <a:xfrm>
                              <a:off x="2636" y="1381"/>
                              <a:ext cx="3495" cy="1579"/>
                            </a:xfrm>
                            <a:custGeom>
                              <a:avLst/>
                              <a:gdLst>
                                <a:gd name="T0" fmla="+- 0 2636 2636"/>
                                <a:gd name="T1" fmla="*/ T0 w 3495"/>
                                <a:gd name="T2" fmla="+- 0 2960 1381"/>
                                <a:gd name="T3" fmla="*/ 2960 h 1579"/>
                                <a:gd name="T4" fmla="+- 0 6131 2636"/>
                                <a:gd name="T5" fmla="*/ T4 w 3495"/>
                                <a:gd name="T6" fmla="+- 0 2960 1381"/>
                                <a:gd name="T7" fmla="*/ 2960 h 1579"/>
                                <a:gd name="T8" fmla="+- 0 6131 2636"/>
                                <a:gd name="T9" fmla="*/ T8 w 3495"/>
                                <a:gd name="T10" fmla="+- 0 1381 1381"/>
                                <a:gd name="T11" fmla="*/ 1381 h 1579"/>
                                <a:gd name="T12" fmla="+- 0 2636 2636"/>
                                <a:gd name="T13" fmla="*/ T12 w 3495"/>
                                <a:gd name="T14" fmla="+- 0 1381 1381"/>
                                <a:gd name="T15" fmla="*/ 1381 h 1579"/>
                                <a:gd name="T16" fmla="+- 0 2636 2636"/>
                                <a:gd name="T17" fmla="*/ T16 w 3495"/>
                                <a:gd name="T18" fmla="+- 0 2960 1381"/>
                                <a:gd name="T19" fmla="*/ 2960 h 1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95" h="1579">
                                  <a:moveTo>
                                    <a:pt x="0" y="1579"/>
                                  </a:moveTo>
                                  <a:lnTo>
                                    <a:pt x="3495" y="1579"/>
                                  </a:lnTo>
                                  <a:lnTo>
                                    <a:pt x="3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26"/>
                        <wpg:cNvGrpSpPr>
                          <a:grpSpLocks/>
                        </wpg:cNvGrpSpPr>
                        <wpg:grpSpPr bwMode="auto">
                          <a:xfrm>
                            <a:off x="4383" y="1079"/>
                            <a:ext cx="2" cy="297"/>
                            <a:chOff x="4383" y="1079"/>
                            <a:chExt cx="2" cy="297"/>
                          </a:xfrm>
                        </wpg:grpSpPr>
                        <wps:wsp>
                          <wps:cNvPr id="255" name="Freeform 327"/>
                          <wps:cNvSpPr>
                            <a:spLocks/>
                          </wps:cNvSpPr>
                          <wps:spPr bwMode="auto">
                            <a:xfrm>
                              <a:off x="4383" y="1079"/>
                              <a:ext cx="2" cy="297"/>
                            </a:xfrm>
                            <a:custGeom>
                              <a:avLst/>
                              <a:gdLst>
                                <a:gd name="T0" fmla="+- 0 1376 1079"/>
                                <a:gd name="T1" fmla="*/ 1376 h 297"/>
                                <a:gd name="T2" fmla="+- 0 1079 1079"/>
                                <a:gd name="T3" fmla="*/ 1079 h 2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7">
                                  <a:moveTo>
                                    <a:pt x="0" y="2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324"/>
                        <wpg:cNvGrpSpPr>
                          <a:grpSpLocks/>
                        </wpg:cNvGrpSpPr>
                        <wpg:grpSpPr bwMode="auto">
                          <a:xfrm>
                            <a:off x="4332" y="970"/>
                            <a:ext cx="103" cy="141"/>
                            <a:chOff x="4332" y="970"/>
                            <a:chExt cx="103" cy="141"/>
                          </a:xfrm>
                        </wpg:grpSpPr>
                        <wps:wsp>
                          <wps:cNvPr id="257" name="Freeform 325"/>
                          <wps:cNvSpPr>
                            <a:spLocks/>
                          </wps:cNvSpPr>
                          <wps:spPr bwMode="auto">
                            <a:xfrm>
                              <a:off x="4332" y="970"/>
                              <a:ext cx="103" cy="141"/>
                            </a:xfrm>
                            <a:custGeom>
                              <a:avLst/>
                              <a:gdLst>
                                <a:gd name="T0" fmla="+- 0 4383 4332"/>
                                <a:gd name="T1" fmla="*/ T0 w 103"/>
                                <a:gd name="T2" fmla="+- 0 970 970"/>
                                <a:gd name="T3" fmla="*/ 970 h 141"/>
                                <a:gd name="T4" fmla="+- 0 4332 4332"/>
                                <a:gd name="T5" fmla="*/ T4 w 103"/>
                                <a:gd name="T6" fmla="+- 0 1110 970"/>
                                <a:gd name="T7" fmla="*/ 1110 h 141"/>
                                <a:gd name="T8" fmla="+- 0 4434 4332"/>
                                <a:gd name="T9" fmla="*/ T8 w 103"/>
                                <a:gd name="T10" fmla="+- 0 1110 970"/>
                                <a:gd name="T11" fmla="*/ 1110 h 141"/>
                                <a:gd name="T12" fmla="+- 0 4383 4332"/>
                                <a:gd name="T13" fmla="*/ T12 w 103"/>
                                <a:gd name="T14" fmla="+- 0 970 970"/>
                                <a:gd name="T15" fmla="*/ 97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" h="141">
                                  <a:moveTo>
                                    <a:pt x="51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102" y="14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322"/>
                        <wpg:cNvGrpSpPr>
                          <a:grpSpLocks/>
                        </wpg:cNvGrpSpPr>
                        <wpg:grpSpPr bwMode="auto">
                          <a:xfrm>
                            <a:off x="3537" y="1773"/>
                            <a:ext cx="210" cy="210"/>
                            <a:chOff x="3537" y="1773"/>
                            <a:chExt cx="210" cy="210"/>
                          </a:xfrm>
                        </wpg:grpSpPr>
                        <wps:wsp>
                          <wps:cNvPr id="259" name="Freeform 323"/>
                          <wps:cNvSpPr>
                            <a:spLocks/>
                          </wps:cNvSpPr>
                          <wps:spPr bwMode="auto">
                            <a:xfrm>
                              <a:off x="3537" y="1773"/>
                              <a:ext cx="210" cy="21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T0 w 210"/>
                                <a:gd name="T2" fmla="+- 0 1983 1773"/>
                                <a:gd name="T3" fmla="*/ 1983 h 210"/>
                                <a:gd name="T4" fmla="+- 0 3746 3537"/>
                                <a:gd name="T5" fmla="*/ T4 w 210"/>
                                <a:gd name="T6" fmla="+- 0 1773 1773"/>
                                <a:gd name="T7" fmla="*/ 177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0" h="210">
                                  <a:moveTo>
                                    <a:pt x="0" y="210"/>
                                  </a:move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320"/>
                        <wpg:cNvGrpSpPr>
                          <a:grpSpLocks/>
                        </wpg:cNvGrpSpPr>
                        <wpg:grpSpPr bwMode="auto">
                          <a:xfrm>
                            <a:off x="3688" y="1695"/>
                            <a:ext cx="136" cy="136"/>
                            <a:chOff x="3688" y="1695"/>
                            <a:chExt cx="136" cy="136"/>
                          </a:xfrm>
                        </wpg:grpSpPr>
                        <wps:wsp>
                          <wps:cNvPr id="261" name="Freeform 321"/>
                          <wps:cNvSpPr>
                            <a:spLocks/>
                          </wps:cNvSpPr>
                          <wps:spPr bwMode="auto">
                            <a:xfrm>
                              <a:off x="3688" y="1695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3824 3688"/>
                                <a:gd name="T1" fmla="*/ T0 w 136"/>
                                <a:gd name="T2" fmla="+- 0 1695 1695"/>
                                <a:gd name="T3" fmla="*/ 1695 h 136"/>
                                <a:gd name="T4" fmla="+- 0 3688 3688"/>
                                <a:gd name="T5" fmla="*/ T4 w 136"/>
                                <a:gd name="T6" fmla="+- 0 1759 1695"/>
                                <a:gd name="T7" fmla="*/ 1759 h 136"/>
                                <a:gd name="T8" fmla="+- 0 3761 3688"/>
                                <a:gd name="T9" fmla="*/ T8 w 136"/>
                                <a:gd name="T10" fmla="+- 0 1831 1695"/>
                                <a:gd name="T11" fmla="*/ 1831 h 136"/>
                                <a:gd name="T12" fmla="+- 0 3824 3688"/>
                                <a:gd name="T13" fmla="*/ T12 w 136"/>
                                <a:gd name="T14" fmla="+- 0 1695 1695"/>
                                <a:gd name="T15" fmla="*/ 1695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136" y="0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73" y="136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318"/>
                        <wpg:cNvGrpSpPr>
                          <a:grpSpLocks/>
                        </wpg:cNvGrpSpPr>
                        <wpg:grpSpPr bwMode="auto">
                          <a:xfrm>
                            <a:off x="1581" y="538"/>
                            <a:ext cx="1815" cy="752"/>
                            <a:chOff x="1581" y="538"/>
                            <a:chExt cx="1815" cy="752"/>
                          </a:xfrm>
                        </wpg:grpSpPr>
                        <wps:wsp>
                          <wps:cNvPr id="263" name="Freeform 319"/>
                          <wps:cNvSpPr>
                            <a:spLocks/>
                          </wps:cNvSpPr>
                          <wps:spPr bwMode="auto">
                            <a:xfrm>
                              <a:off x="1581" y="538"/>
                              <a:ext cx="1815" cy="75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815"/>
                                <a:gd name="T2" fmla="+- 0 1290 538"/>
                                <a:gd name="T3" fmla="*/ 1290 h 752"/>
                                <a:gd name="T4" fmla="+- 0 3395 1581"/>
                                <a:gd name="T5" fmla="*/ T4 w 1815"/>
                                <a:gd name="T6" fmla="+- 0 538 538"/>
                                <a:gd name="T7" fmla="*/ 538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15" h="752">
                                  <a:moveTo>
                                    <a:pt x="0" y="752"/>
                                  </a:moveTo>
                                  <a:lnTo>
                                    <a:pt x="18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16"/>
                        <wpg:cNvGrpSpPr>
                          <a:grpSpLocks/>
                        </wpg:cNvGrpSpPr>
                        <wpg:grpSpPr bwMode="auto">
                          <a:xfrm>
                            <a:off x="3347" y="496"/>
                            <a:ext cx="150" cy="101"/>
                            <a:chOff x="3347" y="496"/>
                            <a:chExt cx="150" cy="101"/>
                          </a:xfrm>
                        </wpg:grpSpPr>
                        <wps:wsp>
                          <wps:cNvPr id="265" name="Freeform 317"/>
                          <wps:cNvSpPr>
                            <a:spLocks/>
                          </wps:cNvSpPr>
                          <wps:spPr bwMode="auto">
                            <a:xfrm>
                              <a:off x="3347" y="496"/>
                              <a:ext cx="150" cy="101"/>
                            </a:xfrm>
                            <a:custGeom>
                              <a:avLst/>
                              <a:gdLst>
                                <a:gd name="T0" fmla="+- 0 3496 3347"/>
                                <a:gd name="T1" fmla="*/ T0 w 150"/>
                                <a:gd name="T2" fmla="+- 0 496 496"/>
                                <a:gd name="T3" fmla="*/ 496 h 101"/>
                                <a:gd name="T4" fmla="+- 0 3347 3347"/>
                                <a:gd name="T5" fmla="*/ T4 w 150"/>
                                <a:gd name="T6" fmla="+- 0 503 496"/>
                                <a:gd name="T7" fmla="*/ 503 h 101"/>
                                <a:gd name="T8" fmla="+- 0 3386 3347"/>
                                <a:gd name="T9" fmla="*/ T8 w 150"/>
                                <a:gd name="T10" fmla="+- 0 597 496"/>
                                <a:gd name="T11" fmla="*/ 597 h 101"/>
                                <a:gd name="T12" fmla="+- 0 3496 3347"/>
                                <a:gd name="T13" fmla="*/ T12 w 150"/>
                                <a:gd name="T14" fmla="+- 0 496 496"/>
                                <a:gd name="T15" fmla="*/ 49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101">
                                  <a:moveTo>
                                    <a:pt x="149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314"/>
                        <wpg:cNvGrpSpPr>
                          <a:grpSpLocks/>
                        </wpg:cNvGrpSpPr>
                        <wpg:grpSpPr bwMode="auto">
                          <a:xfrm>
                            <a:off x="1682" y="3031"/>
                            <a:ext cx="1815" cy="752"/>
                            <a:chOff x="1682" y="3031"/>
                            <a:chExt cx="1815" cy="752"/>
                          </a:xfrm>
                        </wpg:grpSpPr>
                        <wps:wsp>
                          <wps:cNvPr id="267" name="Freeform 315"/>
                          <wps:cNvSpPr>
                            <a:spLocks/>
                          </wps:cNvSpPr>
                          <wps:spPr bwMode="auto">
                            <a:xfrm>
                              <a:off x="1682" y="3031"/>
                              <a:ext cx="1815" cy="752"/>
                            </a:xfrm>
                            <a:custGeom>
                              <a:avLst/>
                              <a:gdLst>
                                <a:gd name="T0" fmla="+- 0 3496 1682"/>
                                <a:gd name="T1" fmla="*/ T0 w 1815"/>
                                <a:gd name="T2" fmla="+- 0 3783 3031"/>
                                <a:gd name="T3" fmla="*/ 3783 h 752"/>
                                <a:gd name="T4" fmla="+- 0 1682 1682"/>
                                <a:gd name="T5" fmla="*/ T4 w 1815"/>
                                <a:gd name="T6" fmla="+- 0 3031 3031"/>
                                <a:gd name="T7" fmla="*/ 3031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15" h="752">
                                  <a:moveTo>
                                    <a:pt x="1814" y="7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312"/>
                        <wpg:cNvGrpSpPr>
                          <a:grpSpLocks/>
                        </wpg:cNvGrpSpPr>
                        <wpg:grpSpPr bwMode="auto">
                          <a:xfrm>
                            <a:off x="1581" y="2989"/>
                            <a:ext cx="150" cy="101"/>
                            <a:chOff x="1581" y="2989"/>
                            <a:chExt cx="150" cy="101"/>
                          </a:xfrm>
                        </wpg:grpSpPr>
                        <wps:wsp>
                          <wps:cNvPr id="269" name="Freeform 313"/>
                          <wps:cNvSpPr>
                            <a:spLocks/>
                          </wps:cNvSpPr>
                          <wps:spPr bwMode="auto">
                            <a:xfrm>
                              <a:off x="1581" y="2989"/>
                              <a:ext cx="150" cy="101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50"/>
                                <a:gd name="T2" fmla="+- 0 2989 2989"/>
                                <a:gd name="T3" fmla="*/ 2989 h 101"/>
                                <a:gd name="T4" fmla="+- 0 1691 1581"/>
                                <a:gd name="T5" fmla="*/ T4 w 150"/>
                                <a:gd name="T6" fmla="+- 0 3090 2989"/>
                                <a:gd name="T7" fmla="*/ 3090 h 101"/>
                                <a:gd name="T8" fmla="+- 0 1730 1581"/>
                                <a:gd name="T9" fmla="*/ T8 w 150"/>
                                <a:gd name="T10" fmla="+- 0 2996 2989"/>
                                <a:gd name="T11" fmla="*/ 2996 h 101"/>
                                <a:gd name="T12" fmla="+- 0 1581 1581"/>
                                <a:gd name="T13" fmla="*/ T12 w 150"/>
                                <a:gd name="T14" fmla="+- 0 2989 2989"/>
                                <a:gd name="T15" fmla="*/ 298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101">
                                  <a:moveTo>
                                    <a:pt x="0" y="0"/>
                                  </a:moveTo>
                                  <a:lnTo>
                                    <a:pt x="110" y="101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310"/>
                        <wpg:cNvGrpSpPr>
                          <a:grpSpLocks/>
                        </wpg:cNvGrpSpPr>
                        <wpg:grpSpPr bwMode="auto">
                          <a:xfrm>
                            <a:off x="5283" y="458"/>
                            <a:ext cx="1815" cy="752"/>
                            <a:chOff x="5283" y="458"/>
                            <a:chExt cx="1815" cy="752"/>
                          </a:xfrm>
                        </wpg:grpSpPr>
                        <wps:wsp>
                          <wps:cNvPr id="271" name="Freeform 311"/>
                          <wps:cNvSpPr>
                            <a:spLocks/>
                          </wps:cNvSpPr>
                          <wps:spPr bwMode="auto">
                            <a:xfrm>
                              <a:off x="5283" y="458"/>
                              <a:ext cx="1815" cy="752"/>
                            </a:xfrm>
                            <a:custGeom>
                              <a:avLst/>
                              <a:gdLst>
                                <a:gd name="T0" fmla="+- 0 7098 5283"/>
                                <a:gd name="T1" fmla="*/ T0 w 1815"/>
                                <a:gd name="T2" fmla="+- 0 1210 458"/>
                                <a:gd name="T3" fmla="*/ 1210 h 752"/>
                                <a:gd name="T4" fmla="+- 0 5283 5283"/>
                                <a:gd name="T5" fmla="*/ T4 w 1815"/>
                                <a:gd name="T6" fmla="+- 0 458 458"/>
                                <a:gd name="T7" fmla="*/ 458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15" h="752">
                                  <a:moveTo>
                                    <a:pt x="1815" y="7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308"/>
                        <wpg:cNvGrpSpPr>
                          <a:grpSpLocks/>
                        </wpg:cNvGrpSpPr>
                        <wpg:grpSpPr bwMode="auto">
                          <a:xfrm>
                            <a:off x="7266" y="1058"/>
                            <a:ext cx="1440" cy="726"/>
                            <a:chOff x="7266" y="1058"/>
                            <a:chExt cx="1440" cy="726"/>
                          </a:xfrm>
                        </wpg:grpSpPr>
                        <wps:wsp>
                          <wps:cNvPr id="273" name="Freeform 309"/>
                          <wps:cNvSpPr>
                            <a:spLocks/>
                          </wps:cNvSpPr>
                          <wps:spPr bwMode="auto">
                            <a:xfrm>
                              <a:off x="7266" y="1058"/>
                              <a:ext cx="1440" cy="726"/>
                            </a:xfrm>
                            <a:custGeom>
                              <a:avLst/>
                              <a:gdLst>
                                <a:gd name="T0" fmla="+- 0 7266 7266"/>
                                <a:gd name="T1" fmla="*/ T0 w 1440"/>
                                <a:gd name="T2" fmla="+- 0 1783 1058"/>
                                <a:gd name="T3" fmla="*/ 1783 h 726"/>
                                <a:gd name="T4" fmla="+- 0 8706 7266"/>
                                <a:gd name="T5" fmla="*/ T4 w 1440"/>
                                <a:gd name="T6" fmla="+- 0 1783 1058"/>
                                <a:gd name="T7" fmla="*/ 1783 h 726"/>
                                <a:gd name="T8" fmla="+- 0 8706 7266"/>
                                <a:gd name="T9" fmla="*/ T8 w 1440"/>
                                <a:gd name="T10" fmla="+- 0 1058 1058"/>
                                <a:gd name="T11" fmla="*/ 1058 h 726"/>
                                <a:gd name="T12" fmla="+- 0 7266 7266"/>
                                <a:gd name="T13" fmla="*/ T12 w 1440"/>
                                <a:gd name="T14" fmla="+- 0 1058 1058"/>
                                <a:gd name="T15" fmla="*/ 1058 h 726"/>
                                <a:gd name="T16" fmla="+- 0 7266 7266"/>
                                <a:gd name="T17" fmla="*/ T16 w 1440"/>
                                <a:gd name="T18" fmla="+- 0 1783 1058"/>
                                <a:gd name="T19" fmla="*/ 1783 h 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726">
                                  <a:moveTo>
                                    <a:pt x="0" y="725"/>
                                  </a:moveTo>
                                  <a:lnTo>
                                    <a:pt x="1440" y="725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306"/>
                        <wpg:cNvGrpSpPr>
                          <a:grpSpLocks/>
                        </wpg:cNvGrpSpPr>
                        <wpg:grpSpPr bwMode="auto">
                          <a:xfrm>
                            <a:off x="7266" y="1058"/>
                            <a:ext cx="1440" cy="726"/>
                            <a:chOff x="7266" y="1058"/>
                            <a:chExt cx="1440" cy="726"/>
                          </a:xfrm>
                        </wpg:grpSpPr>
                        <wps:wsp>
                          <wps:cNvPr id="275" name="Freeform 307"/>
                          <wps:cNvSpPr>
                            <a:spLocks/>
                          </wps:cNvSpPr>
                          <wps:spPr bwMode="auto">
                            <a:xfrm>
                              <a:off x="7266" y="1058"/>
                              <a:ext cx="1440" cy="726"/>
                            </a:xfrm>
                            <a:custGeom>
                              <a:avLst/>
                              <a:gdLst>
                                <a:gd name="T0" fmla="+- 0 7266 7266"/>
                                <a:gd name="T1" fmla="*/ T0 w 1440"/>
                                <a:gd name="T2" fmla="+- 0 1783 1058"/>
                                <a:gd name="T3" fmla="*/ 1783 h 726"/>
                                <a:gd name="T4" fmla="+- 0 8706 7266"/>
                                <a:gd name="T5" fmla="*/ T4 w 1440"/>
                                <a:gd name="T6" fmla="+- 0 1783 1058"/>
                                <a:gd name="T7" fmla="*/ 1783 h 726"/>
                                <a:gd name="T8" fmla="+- 0 8706 7266"/>
                                <a:gd name="T9" fmla="*/ T8 w 1440"/>
                                <a:gd name="T10" fmla="+- 0 1058 1058"/>
                                <a:gd name="T11" fmla="*/ 1058 h 726"/>
                                <a:gd name="T12" fmla="+- 0 7266 7266"/>
                                <a:gd name="T13" fmla="*/ T12 w 1440"/>
                                <a:gd name="T14" fmla="+- 0 1058 1058"/>
                                <a:gd name="T15" fmla="*/ 1058 h 726"/>
                                <a:gd name="T16" fmla="+- 0 7266 7266"/>
                                <a:gd name="T17" fmla="*/ T16 w 1440"/>
                                <a:gd name="T18" fmla="+- 0 1783 1058"/>
                                <a:gd name="T19" fmla="*/ 1783 h 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726">
                                  <a:moveTo>
                                    <a:pt x="0" y="725"/>
                                  </a:moveTo>
                                  <a:lnTo>
                                    <a:pt x="1440" y="725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304"/>
                        <wpg:cNvGrpSpPr>
                          <a:grpSpLocks/>
                        </wpg:cNvGrpSpPr>
                        <wpg:grpSpPr bwMode="auto">
                          <a:xfrm>
                            <a:off x="7986" y="1788"/>
                            <a:ext cx="2" cy="538"/>
                            <a:chOff x="7986" y="1788"/>
                            <a:chExt cx="2" cy="538"/>
                          </a:xfrm>
                        </wpg:grpSpPr>
                        <wps:wsp>
                          <wps:cNvPr id="277" name="Freeform 305"/>
                          <wps:cNvSpPr>
                            <a:spLocks/>
                          </wps:cNvSpPr>
                          <wps:spPr bwMode="auto">
                            <a:xfrm>
                              <a:off x="7986" y="1788"/>
                              <a:ext cx="2" cy="538"/>
                            </a:xfrm>
                            <a:custGeom>
                              <a:avLst/>
                              <a:gdLst>
                                <a:gd name="T0" fmla="+- 0 2325 1788"/>
                                <a:gd name="T1" fmla="*/ 2325 h 538"/>
                                <a:gd name="T2" fmla="+- 0 1788 1788"/>
                                <a:gd name="T3" fmla="*/ 1788 h 5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8">
                                  <a:moveTo>
                                    <a:pt x="0" y="5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302"/>
                        <wpg:cNvGrpSpPr>
                          <a:grpSpLocks/>
                        </wpg:cNvGrpSpPr>
                        <wpg:grpSpPr bwMode="auto">
                          <a:xfrm>
                            <a:off x="7935" y="2294"/>
                            <a:ext cx="103" cy="141"/>
                            <a:chOff x="7935" y="2294"/>
                            <a:chExt cx="103" cy="141"/>
                          </a:xfrm>
                        </wpg:grpSpPr>
                        <wps:wsp>
                          <wps:cNvPr id="279" name="Freeform 303"/>
                          <wps:cNvSpPr>
                            <a:spLocks/>
                          </wps:cNvSpPr>
                          <wps:spPr bwMode="auto">
                            <a:xfrm>
                              <a:off x="7935" y="2294"/>
                              <a:ext cx="103" cy="141"/>
                            </a:xfrm>
                            <a:custGeom>
                              <a:avLst/>
                              <a:gdLst>
                                <a:gd name="T0" fmla="+- 0 8037 7935"/>
                                <a:gd name="T1" fmla="*/ T0 w 103"/>
                                <a:gd name="T2" fmla="+- 0 2294 2294"/>
                                <a:gd name="T3" fmla="*/ 2294 h 141"/>
                                <a:gd name="T4" fmla="+- 0 7935 7935"/>
                                <a:gd name="T5" fmla="*/ T4 w 103"/>
                                <a:gd name="T6" fmla="+- 0 2294 2294"/>
                                <a:gd name="T7" fmla="*/ 2294 h 141"/>
                                <a:gd name="T8" fmla="+- 0 7986 7935"/>
                                <a:gd name="T9" fmla="*/ T8 w 103"/>
                                <a:gd name="T10" fmla="+- 0 2434 2294"/>
                                <a:gd name="T11" fmla="*/ 2434 h 141"/>
                                <a:gd name="T12" fmla="+- 0 8037 7935"/>
                                <a:gd name="T13" fmla="*/ T12 w 103"/>
                                <a:gd name="T14" fmla="+- 0 2294 2294"/>
                                <a:gd name="T15" fmla="*/ 229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" h="141">
                                  <a:moveTo>
                                    <a:pt x="1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300"/>
                        <wpg:cNvGrpSpPr>
                          <a:grpSpLocks/>
                        </wpg:cNvGrpSpPr>
                        <wpg:grpSpPr bwMode="auto">
                          <a:xfrm>
                            <a:off x="7050" y="1151"/>
                            <a:ext cx="150" cy="101"/>
                            <a:chOff x="7050" y="1151"/>
                            <a:chExt cx="150" cy="101"/>
                          </a:xfrm>
                        </wpg:grpSpPr>
                        <wps:wsp>
                          <wps:cNvPr id="281" name="Freeform 301"/>
                          <wps:cNvSpPr>
                            <a:spLocks/>
                          </wps:cNvSpPr>
                          <wps:spPr bwMode="auto">
                            <a:xfrm>
                              <a:off x="7050" y="1151"/>
                              <a:ext cx="150" cy="101"/>
                            </a:xfrm>
                            <a:custGeom>
                              <a:avLst/>
                              <a:gdLst>
                                <a:gd name="T0" fmla="+- 0 7089 7050"/>
                                <a:gd name="T1" fmla="*/ T0 w 150"/>
                                <a:gd name="T2" fmla="+- 0 1151 1151"/>
                                <a:gd name="T3" fmla="*/ 1151 h 101"/>
                                <a:gd name="T4" fmla="+- 0 7050 7050"/>
                                <a:gd name="T5" fmla="*/ T4 w 150"/>
                                <a:gd name="T6" fmla="+- 0 1245 1151"/>
                                <a:gd name="T7" fmla="*/ 1245 h 101"/>
                                <a:gd name="T8" fmla="+- 0 7199 7050"/>
                                <a:gd name="T9" fmla="*/ T8 w 150"/>
                                <a:gd name="T10" fmla="+- 0 1252 1151"/>
                                <a:gd name="T11" fmla="*/ 1252 h 101"/>
                                <a:gd name="T12" fmla="+- 0 7089 7050"/>
                                <a:gd name="T13" fmla="*/ T12 w 150"/>
                                <a:gd name="T14" fmla="+- 0 1151 1151"/>
                                <a:gd name="T15" fmla="*/ 115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101">
                                  <a:moveTo>
                                    <a:pt x="39" y="0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98"/>
                        <wpg:cNvGrpSpPr>
                          <a:grpSpLocks/>
                        </wpg:cNvGrpSpPr>
                        <wpg:grpSpPr bwMode="auto">
                          <a:xfrm>
                            <a:off x="5076" y="2342"/>
                            <a:ext cx="210" cy="210"/>
                            <a:chOff x="5076" y="2342"/>
                            <a:chExt cx="210" cy="210"/>
                          </a:xfrm>
                        </wpg:grpSpPr>
                        <wps:wsp>
                          <wps:cNvPr id="283" name="Freeform 299"/>
                          <wps:cNvSpPr>
                            <a:spLocks/>
                          </wps:cNvSpPr>
                          <wps:spPr bwMode="auto">
                            <a:xfrm>
                              <a:off x="5076" y="2342"/>
                              <a:ext cx="210" cy="210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210"/>
                                <a:gd name="T2" fmla="+- 0 2552 2342"/>
                                <a:gd name="T3" fmla="*/ 2552 h 210"/>
                                <a:gd name="T4" fmla="+- 0 5286 5076"/>
                                <a:gd name="T5" fmla="*/ T4 w 210"/>
                                <a:gd name="T6" fmla="+- 0 2342 2342"/>
                                <a:gd name="T7" fmla="*/ 2342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0" h="210">
                                  <a:moveTo>
                                    <a:pt x="0" y="21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96"/>
                        <wpg:cNvGrpSpPr>
                          <a:grpSpLocks/>
                        </wpg:cNvGrpSpPr>
                        <wpg:grpSpPr bwMode="auto">
                          <a:xfrm>
                            <a:off x="4999" y="2494"/>
                            <a:ext cx="136" cy="136"/>
                            <a:chOff x="4999" y="2494"/>
                            <a:chExt cx="136" cy="136"/>
                          </a:xfrm>
                        </wpg:grpSpPr>
                        <wps:wsp>
                          <wps:cNvPr id="285" name="Freeform 297"/>
                          <wps:cNvSpPr>
                            <a:spLocks/>
                          </wps:cNvSpPr>
                          <wps:spPr bwMode="auto">
                            <a:xfrm>
                              <a:off x="4999" y="2494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062 4999"/>
                                <a:gd name="T1" fmla="*/ T0 w 136"/>
                                <a:gd name="T2" fmla="+- 0 2494 2494"/>
                                <a:gd name="T3" fmla="*/ 2494 h 136"/>
                                <a:gd name="T4" fmla="+- 0 4999 4999"/>
                                <a:gd name="T5" fmla="*/ T4 w 136"/>
                                <a:gd name="T6" fmla="+- 0 2629 2494"/>
                                <a:gd name="T7" fmla="*/ 2629 h 136"/>
                                <a:gd name="T8" fmla="+- 0 5134 4999"/>
                                <a:gd name="T9" fmla="*/ T8 w 136"/>
                                <a:gd name="T10" fmla="+- 0 2566 2494"/>
                                <a:gd name="T11" fmla="*/ 2566 h 136"/>
                                <a:gd name="T12" fmla="+- 0 5062 4999"/>
                                <a:gd name="T13" fmla="*/ T12 w 136"/>
                                <a:gd name="T14" fmla="+- 0 2494 2494"/>
                                <a:gd name="T15" fmla="*/ 249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63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35" y="7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94"/>
                        <wpg:cNvGrpSpPr>
                          <a:grpSpLocks/>
                        </wpg:cNvGrpSpPr>
                        <wpg:grpSpPr bwMode="auto">
                          <a:xfrm>
                            <a:off x="1608" y="2581"/>
                            <a:ext cx="968" cy="189"/>
                            <a:chOff x="1608" y="2581"/>
                            <a:chExt cx="968" cy="189"/>
                          </a:xfrm>
                        </wpg:grpSpPr>
                        <wps:wsp>
                          <wps:cNvPr id="287" name="Freeform 295"/>
                          <wps:cNvSpPr>
                            <a:spLocks/>
                          </wps:cNvSpPr>
                          <wps:spPr bwMode="auto">
                            <a:xfrm>
                              <a:off x="1608" y="2581"/>
                              <a:ext cx="968" cy="189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T0 w 968"/>
                                <a:gd name="T2" fmla="+- 0 2769 2581"/>
                                <a:gd name="T3" fmla="*/ 2769 h 189"/>
                                <a:gd name="T4" fmla="+- 0 2576 1608"/>
                                <a:gd name="T5" fmla="*/ T4 w 968"/>
                                <a:gd name="T6" fmla="+- 0 2581 2581"/>
                                <a:gd name="T7" fmla="*/ 25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8" h="189">
                                  <a:moveTo>
                                    <a:pt x="0" y="188"/>
                                  </a:moveTo>
                                  <a:lnTo>
                                    <a:pt x="96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92"/>
                        <wpg:cNvGrpSpPr>
                          <a:grpSpLocks/>
                        </wpg:cNvGrpSpPr>
                        <wpg:grpSpPr bwMode="auto">
                          <a:xfrm>
                            <a:off x="5" y="2439"/>
                            <a:ext cx="1440" cy="726"/>
                            <a:chOff x="5" y="2439"/>
                            <a:chExt cx="1440" cy="726"/>
                          </a:xfrm>
                        </wpg:grpSpPr>
                        <wps:wsp>
                          <wps:cNvPr id="289" name="Freeform 293"/>
                          <wps:cNvSpPr>
                            <a:spLocks/>
                          </wps:cNvSpPr>
                          <wps:spPr bwMode="auto">
                            <a:xfrm>
                              <a:off x="5" y="2439"/>
                              <a:ext cx="1440" cy="72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40"/>
                                <a:gd name="T2" fmla="+- 0 3164 2439"/>
                                <a:gd name="T3" fmla="*/ 3164 h 726"/>
                                <a:gd name="T4" fmla="+- 0 1445 5"/>
                                <a:gd name="T5" fmla="*/ T4 w 1440"/>
                                <a:gd name="T6" fmla="+- 0 3164 2439"/>
                                <a:gd name="T7" fmla="*/ 3164 h 726"/>
                                <a:gd name="T8" fmla="+- 0 1445 5"/>
                                <a:gd name="T9" fmla="*/ T8 w 1440"/>
                                <a:gd name="T10" fmla="+- 0 2439 2439"/>
                                <a:gd name="T11" fmla="*/ 2439 h 726"/>
                                <a:gd name="T12" fmla="+- 0 5 5"/>
                                <a:gd name="T13" fmla="*/ T12 w 1440"/>
                                <a:gd name="T14" fmla="+- 0 2439 2439"/>
                                <a:gd name="T15" fmla="*/ 2439 h 726"/>
                                <a:gd name="T16" fmla="+- 0 5 5"/>
                                <a:gd name="T17" fmla="*/ T16 w 1440"/>
                                <a:gd name="T18" fmla="+- 0 3164 2439"/>
                                <a:gd name="T19" fmla="*/ 3164 h 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726">
                                  <a:moveTo>
                                    <a:pt x="0" y="725"/>
                                  </a:moveTo>
                                  <a:lnTo>
                                    <a:pt x="1440" y="725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90"/>
                        <wpg:cNvGrpSpPr>
                          <a:grpSpLocks/>
                        </wpg:cNvGrpSpPr>
                        <wpg:grpSpPr bwMode="auto">
                          <a:xfrm>
                            <a:off x="5" y="2439"/>
                            <a:ext cx="1440" cy="726"/>
                            <a:chOff x="5" y="2439"/>
                            <a:chExt cx="1440" cy="726"/>
                          </a:xfrm>
                        </wpg:grpSpPr>
                        <wps:wsp>
                          <wps:cNvPr id="291" name="Freeform 291"/>
                          <wps:cNvSpPr>
                            <a:spLocks/>
                          </wps:cNvSpPr>
                          <wps:spPr bwMode="auto">
                            <a:xfrm>
                              <a:off x="5" y="2439"/>
                              <a:ext cx="1440" cy="72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40"/>
                                <a:gd name="T2" fmla="+- 0 3164 2439"/>
                                <a:gd name="T3" fmla="*/ 3164 h 726"/>
                                <a:gd name="T4" fmla="+- 0 1445 5"/>
                                <a:gd name="T5" fmla="*/ T4 w 1440"/>
                                <a:gd name="T6" fmla="+- 0 3164 2439"/>
                                <a:gd name="T7" fmla="*/ 3164 h 726"/>
                                <a:gd name="T8" fmla="+- 0 1445 5"/>
                                <a:gd name="T9" fmla="*/ T8 w 1440"/>
                                <a:gd name="T10" fmla="+- 0 2439 2439"/>
                                <a:gd name="T11" fmla="*/ 2439 h 726"/>
                                <a:gd name="T12" fmla="+- 0 5 5"/>
                                <a:gd name="T13" fmla="*/ T12 w 1440"/>
                                <a:gd name="T14" fmla="+- 0 2439 2439"/>
                                <a:gd name="T15" fmla="*/ 2439 h 726"/>
                                <a:gd name="T16" fmla="+- 0 5 5"/>
                                <a:gd name="T17" fmla="*/ T16 w 1440"/>
                                <a:gd name="T18" fmla="+- 0 3164 2439"/>
                                <a:gd name="T19" fmla="*/ 3164 h 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726">
                                  <a:moveTo>
                                    <a:pt x="0" y="725"/>
                                  </a:moveTo>
                                  <a:lnTo>
                                    <a:pt x="1440" y="725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88"/>
                        <wpg:cNvGrpSpPr>
                          <a:grpSpLocks/>
                        </wpg:cNvGrpSpPr>
                        <wpg:grpSpPr bwMode="auto">
                          <a:xfrm>
                            <a:off x="725" y="1777"/>
                            <a:ext cx="2" cy="658"/>
                            <a:chOff x="725" y="1777"/>
                            <a:chExt cx="2" cy="658"/>
                          </a:xfrm>
                        </wpg:grpSpPr>
                        <wps:wsp>
                          <wps:cNvPr id="293" name="Freeform 289"/>
                          <wps:cNvSpPr>
                            <a:spLocks/>
                          </wps:cNvSpPr>
                          <wps:spPr bwMode="auto">
                            <a:xfrm>
                              <a:off x="725" y="1777"/>
                              <a:ext cx="2" cy="658"/>
                            </a:xfrm>
                            <a:custGeom>
                              <a:avLst/>
                              <a:gdLst>
                                <a:gd name="T0" fmla="+- 0 2434 1777"/>
                                <a:gd name="T1" fmla="*/ 2434 h 658"/>
                                <a:gd name="T2" fmla="+- 0 1777 1777"/>
                                <a:gd name="T3" fmla="*/ 1777 h 6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8">
                                  <a:moveTo>
                                    <a:pt x="0" y="6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86"/>
                        <wpg:cNvGrpSpPr>
                          <a:grpSpLocks/>
                        </wpg:cNvGrpSpPr>
                        <wpg:grpSpPr bwMode="auto">
                          <a:xfrm>
                            <a:off x="674" y="1668"/>
                            <a:ext cx="103" cy="141"/>
                            <a:chOff x="674" y="1668"/>
                            <a:chExt cx="103" cy="141"/>
                          </a:xfrm>
                        </wpg:grpSpPr>
                        <wps:wsp>
                          <wps:cNvPr id="295" name="Freeform 287"/>
                          <wps:cNvSpPr>
                            <a:spLocks/>
                          </wps:cNvSpPr>
                          <wps:spPr bwMode="auto">
                            <a:xfrm>
                              <a:off x="674" y="1668"/>
                              <a:ext cx="103" cy="141"/>
                            </a:xfrm>
                            <a:custGeom>
                              <a:avLst/>
                              <a:gdLst>
                                <a:gd name="T0" fmla="+- 0 725 674"/>
                                <a:gd name="T1" fmla="*/ T0 w 103"/>
                                <a:gd name="T2" fmla="+- 0 1668 1668"/>
                                <a:gd name="T3" fmla="*/ 1668 h 141"/>
                                <a:gd name="T4" fmla="+- 0 674 674"/>
                                <a:gd name="T5" fmla="*/ T4 w 103"/>
                                <a:gd name="T6" fmla="+- 0 1808 1668"/>
                                <a:gd name="T7" fmla="*/ 1808 h 141"/>
                                <a:gd name="T8" fmla="+- 0 776 674"/>
                                <a:gd name="T9" fmla="*/ T8 w 103"/>
                                <a:gd name="T10" fmla="+- 0 1808 1668"/>
                                <a:gd name="T11" fmla="*/ 1808 h 141"/>
                                <a:gd name="T12" fmla="+- 0 725 674"/>
                                <a:gd name="T13" fmla="*/ T12 w 103"/>
                                <a:gd name="T14" fmla="+- 0 1668 1668"/>
                                <a:gd name="T15" fmla="*/ 1668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" h="141">
                                  <a:moveTo>
                                    <a:pt x="51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102" y="14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84"/>
                        <wpg:cNvGrpSpPr>
                          <a:grpSpLocks/>
                        </wpg:cNvGrpSpPr>
                        <wpg:grpSpPr bwMode="auto">
                          <a:xfrm>
                            <a:off x="1501" y="2713"/>
                            <a:ext cx="148" cy="101"/>
                            <a:chOff x="1501" y="2713"/>
                            <a:chExt cx="148" cy="101"/>
                          </a:xfrm>
                        </wpg:grpSpPr>
                        <wps:wsp>
                          <wps:cNvPr id="297" name="Freeform 285"/>
                          <wps:cNvSpPr>
                            <a:spLocks/>
                          </wps:cNvSpPr>
                          <wps:spPr bwMode="auto">
                            <a:xfrm>
                              <a:off x="1501" y="2713"/>
                              <a:ext cx="148" cy="101"/>
                            </a:xfrm>
                            <a:custGeom>
                              <a:avLst/>
                              <a:gdLst>
                                <a:gd name="T0" fmla="+- 0 1629 1501"/>
                                <a:gd name="T1" fmla="*/ T0 w 148"/>
                                <a:gd name="T2" fmla="+- 0 2713 2713"/>
                                <a:gd name="T3" fmla="*/ 2713 h 101"/>
                                <a:gd name="T4" fmla="+- 0 1501 1501"/>
                                <a:gd name="T5" fmla="*/ T4 w 148"/>
                                <a:gd name="T6" fmla="+- 0 2790 2713"/>
                                <a:gd name="T7" fmla="*/ 2790 h 101"/>
                                <a:gd name="T8" fmla="+- 0 1648 1501"/>
                                <a:gd name="T9" fmla="*/ T8 w 148"/>
                                <a:gd name="T10" fmla="+- 0 2813 2713"/>
                                <a:gd name="T11" fmla="*/ 2813 h 101"/>
                                <a:gd name="T12" fmla="+- 0 1629 1501"/>
                                <a:gd name="T13" fmla="*/ T12 w 148"/>
                                <a:gd name="T14" fmla="+- 0 2713 2713"/>
                                <a:gd name="T15" fmla="*/ 271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8" h="101">
                                  <a:moveTo>
                                    <a:pt x="128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47" y="100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82"/>
                        <wpg:cNvGrpSpPr>
                          <a:grpSpLocks/>
                        </wpg:cNvGrpSpPr>
                        <wpg:grpSpPr bwMode="auto">
                          <a:xfrm>
                            <a:off x="6184" y="1466"/>
                            <a:ext cx="968" cy="189"/>
                            <a:chOff x="6184" y="1466"/>
                            <a:chExt cx="968" cy="189"/>
                          </a:xfrm>
                        </wpg:grpSpPr>
                        <wps:wsp>
                          <wps:cNvPr id="299" name="Freeform 283"/>
                          <wps:cNvSpPr>
                            <a:spLocks/>
                          </wps:cNvSpPr>
                          <wps:spPr bwMode="auto">
                            <a:xfrm>
                              <a:off x="6184" y="1466"/>
                              <a:ext cx="968" cy="189"/>
                            </a:xfrm>
                            <a:custGeom>
                              <a:avLst/>
                              <a:gdLst>
                                <a:gd name="T0" fmla="+- 0 6184 6184"/>
                                <a:gd name="T1" fmla="*/ T0 w 968"/>
                                <a:gd name="T2" fmla="+- 0 1654 1466"/>
                                <a:gd name="T3" fmla="*/ 1654 h 189"/>
                                <a:gd name="T4" fmla="+- 0 7152 6184"/>
                                <a:gd name="T5" fmla="*/ T4 w 968"/>
                                <a:gd name="T6" fmla="+- 0 1466 1466"/>
                                <a:gd name="T7" fmla="*/ 1466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8" h="189">
                                  <a:moveTo>
                                    <a:pt x="0" y="188"/>
                                  </a:moveTo>
                                  <a:lnTo>
                                    <a:pt x="96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80"/>
                        <wpg:cNvGrpSpPr>
                          <a:grpSpLocks/>
                        </wpg:cNvGrpSpPr>
                        <wpg:grpSpPr bwMode="auto">
                          <a:xfrm>
                            <a:off x="7112" y="1422"/>
                            <a:ext cx="148" cy="101"/>
                            <a:chOff x="7112" y="1422"/>
                            <a:chExt cx="148" cy="101"/>
                          </a:xfrm>
                        </wpg:grpSpPr>
                        <wps:wsp>
                          <wps:cNvPr id="301" name="Freeform 281"/>
                          <wps:cNvSpPr>
                            <a:spLocks/>
                          </wps:cNvSpPr>
                          <wps:spPr bwMode="auto">
                            <a:xfrm>
                              <a:off x="7112" y="1422"/>
                              <a:ext cx="148" cy="101"/>
                            </a:xfrm>
                            <a:custGeom>
                              <a:avLst/>
                              <a:gdLst>
                                <a:gd name="T0" fmla="+- 0 7112 7112"/>
                                <a:gd name="T1" fmla="*/ T0 w 148"/>
                                <a:gd name="T2" fmla="+- 0 1422 1422"/>
                                <a:gd name="T3" fmla="*/ 1422 h 101"/>
                                <a:gd name="T4" fmla="+- 0 7131 7112"/>
                                <a:gd name="T5" fmla="*/ T4 w 148"/>
                                <a:gd name="T6" fmla="+- 0 1522 1422"/>
                                <a:gd name="T7" fmla="*/ 1522 h 101"/>
                                <a:gd name="T8" fmla="+- 0 7259 7112"/>
                                <a:gd name="T9" fmla="*/ T8 w 148"/>
                                <a:gd name="T10" fmla="+- 0 1445 1422"/>
                                <a:gd name="T11" fmla="*/ 1445 h 101"/>
                                <a:gd name="T12" fmla="+- 0 7112 7112"/>
                                <a:gd name="T13" fmla="*/ T12 w 148"/>
                                <a:gd name="T14" fmla="+- 0 1422 1422"/>
                                <a:gd name="T15" fmla="*/ 142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8" h="101">
                                  <a:moveTo>
                                    <a:pt x="0" y="0"/>
                                  </a:moveTo>
                                  <a:lnTo>
                                    <a:pt x="19" y="100"/>
                                  </a:lnTo>
                                  <a:lnTo>
                                    <a:pt x="147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78"/>
                        <wpg:cNvGrpSpPr>
                          <a:grpSpLocks/>
                        </wpg:cNvGrpSpPr>
                        <wpg:grpSpPr bwMode="auto">
                          <a:xfrm>
                            <a:off x="1608" y="1576"/>
                            <a:ext cx="968" cy="189"/>
                            <a:chOff x="1608" y="1576"/>
                            <a:chExt cx="968" cy="189"/>
                          </a:xfrm>
                        </wpg:grpSpPr>
                        <wps:wsp>
                          <wps:cNvPr id="303" name="Freeform 279"/>
                          <wps:cNvSpPr>
                            <a:spLocks/>
                          </wps:cNvSpPr>
                          <wps:spPr bwMode="auto">
                            <a:xfrm>
                              <a:off x="1608" y="1576"/>
                              <a:ext cx="968" cy="189"/>
                            </a:xfrm>
                            <a:custGeom>
                              <a:avLst/>
                              <a:gdLst>
                                <a:gd name="T0" fmla="+- 0 2576 1608"/>
                                <a:gd name="T1" fmla="*/ T0 w 968"/>
                                <a:gd name="T2" fmla="+- 0 1764 1576"/>
                                <a:gd name="T3" fmla="*/ 1764 h 189"/>
                                <a:gd name="T4" fmla="+- 0 1608 1608"/>
                                <a:gd name="T5" fmla="*/ T4 w 968"/>
                                <a:gd name="T6" fmla="+- 0 1576 1576"/>
                                <a:gd name="T7" fmla="*/ 1576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8" h="189">
                                  <a:moveTo>
                                    <a:pt x="968" y="1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76"/>
                        <wpg:cNvGrpSpPr>
                          <a:grpSpLocks/>
                        </wpg:cNvGrpSpPr>
                        <wpg:grpSpPr bwMode="auto">
                          <a:xfrm>
                            <a:off x="1501" y="1532"/>
                            <a:ext cx="148" cy="101"/>
                            <a:chOff x="1501" y="1532"/>
                            <a:chExt cx="148" cy="101"/>
                          </a:xfrm>
                        </wpg:grpSpPr>
                        <wps:wsp>
                          <wps:cNvPr id="305" name="Freeform 277"/>
                          <wps:cNvSpPr>
                            <a:spLocks/>
                          </wps:cNvSpPr>
                          <wps:spPr bwMode="auto">
                            <a:xfrm>
                              <a:off x="1501" y="1532"/>
                              <a:ext cx="148" cy="101"/>
                            </a:xfrm>
                            <a:custGeom>
                              <a:avLst/>
                              <a:gdLst>
                                <a:gd name="T0" fmla="+- 0 1648 1501"/>
                                <a:gd name="T1" fmla="*/ T0 w 148"/>
                                <a:gd name="T2" fmla="+- 0 1532 1532"/>
                                <a:gd name="T3" fmla="*/ 1532 h 101"/>
                                <a:gd name="T4" fmla="+- 0 1501 1501"/>
                                <a:gd name="T5" fmla="*/ T4 w 148"/>
                                <a:gd name="T6" fmla="+- 0 1555 1532"/>
                                <a:gd name="T7" fmla="*/ 1555 h 101"/>
                                <a:gd name="T8" fmla="+- 0 1629 1501"/>
                                <a:gd name="T9" fmla="*/ T8 w 148"/>
                                <a:gd name="T10" fmla="+- 0 1632 1532"/>
                                <a:gd name="T11" fmla="*/ 1632 h 101"/>
                                <a:gd name="T12" fmla="+- 0 1648 1501"/>
                                <a:gd name="T13" fmla="*/ T12 w 148"/>
                                <a:gd name="T14" fmla="+- 0 1532 1532"/>
                                <a:gd name="T15" fmla="*/ 153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8" h="101">
                                  <a:moveTo>
                                    <a:pt x="147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128" y="100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74"/>
                        <wpg:cNvGrpSpPr>
                          <a:grpSpLocks/>
                        </wpg:cNvGrpSpPr>
                        <wpg:grpSpPr bwMode="auto">
                          <a:xfrm>
                            <a:off x="6180" y="2581"/>
                            <a:ext cx="968" cy="189"/>
                            <a:chOff x="6180" y="2581"/>
                            <a:chExt cx="968" cy="189"/>
                          </a:xfrm>
                        </wpg:grpSpPr>
                        <wps:wsp>
                          <wps:cNvPr id="307" name="Freeform 275"/>
                          <wps:cNvSpPr>
                            <a:spLocks/>
                          </wps:cNvSpPr>
                          <wps:spPr bwMode="auto">
                            <a:xfrm>
                              <a:off x="6180" y="2581"/>
                              <a:ext cx="968" cy="189"/>
                            </a:xfrm>
                            <a:custGeom>
                              <a:avLst/>
                              <a:gdLst>
                                <a:gd name="T0" fmla="+- 0 7148 6180"/>
                                <a:gd name="T1" fmla="*/ T0 w 968"/>
                                <a:gd name="T2" fmla="+- 0 2769 2581"/>
                                <a:gd name="T3" fmla="*/ 2769 h 189"/>
                                <a:gd name="T4" fmla="+- 0 6180 6180"/>
                                <a:gd name="T5" fmla="*/ T4 w 968"/>
                                <a:gd name="T6" fmla="+- 0 2581 2581"/>
                                <a:gd name="T7" fmla="*/ 25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8" h="189">
                                  <a:moveTo>
                                    <a:pt x="968" y="1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72"/>
                        <wpg:cNvGrpSpPr>
                          <a:grpSpLocks/>
                        </wpg:cNvGrpSpPr>
                        <wpg:grpSpPr bwMode="auto">
                          <a:xfrm>
                            <a:off x="7108" y="2713"/>
                            <a:ext cx="148" cy="101"/>
                            <a:chOff x="7108" y="2713"/>
                            <a:chExt cx="148" cy="101"/>
                          </a:xfrm>
                        </wpg:grpSpPr>
                        <wps:wsp>
                          <wps:cNvPr id="309" name="Freeform 273"/>
                          <wps:cNvSpPr>
                            <a:spLocks/>
                          </wps:cNvSpPr>
                          <wps:spPr bwMode="auto">
                            <a:xfrm>
                              <a:off x="7108" y="2713"/>
                              <a:ext cx="148" cy="101"/>
                            </a:xfrm>
                            <a:custGeom>
                              <a:avLst/>
                              <a:gdLst>
                                <a:gd name="T0" fmla="+- 0 7127 7108"/>
                                <a:gd name="T1" fmla="*/ T0 w 148"/>
                                <a:gd name="T2" fmla="+- 0 2713 2713"/>
                                <a:gd name="T3" fmla="*/ 2713 h 101"/>
                                <a:gd name="T4" fmla="+- 0 7108 7108"/>
                                <a:gd name="T5" fmla="*/ T4 w 148"/>
                                <a:gd name="T6" fmla="+- 0 2813 2713"/>
                                <a:gd name="T7" fmla="*/ 2813 h 101"/>
                                <a:gd name="T8" fmla="+- 0 7255 7108"/>
                                <a:gd name="T9" fmla="*/ T8 w 148"/>
                                <a:gd name="T10" fmla="+- 0 2790 2713"/>
                                <a:gd name="T11" fmla="*/ 2790 h 101"/>
                                <a:gd name="T12" fmla="+- 0 7127 7108"/>
                                <a:gd name="T13" fmla="*/ T12 w 148"/>
                                <a:gd name="T14" fmla="+- 0 2713 2713"/>
                                <a:gd name="T15" fmla="*/ 271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8" h="101">
                                  <a:moveTo>
                                    <a:pt x="19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70"/>
                        <wpg:cNvGrpSpPr>
                          <a:grpSpLocks/>
                        </wpg:cNvGrpSpPr>
                        <wpg:grpSpPr bwMode="auto">
                          <a:xfrm>
                            <a:off x="5069" y="1773"/>
                            <a:ext cx="210" cy="210"/>
                            <a:chOff x="5069" y="1773"/>
                            <a:chExt cx="210" cy="210"/>
                          </a:xfrm>
                        </wpg:grpSpPr>
                        <wps:wsp>
                          <wps:cNvPr id="311" name="Freeform 271"/>
                          <wps:cNvSpPr>
                            <a:spLocks/>
                          </wps:cNvSpPr>
                          <wps:spPr bwMode="auto">
                            <a:xfrm>
                              <a:off x="5069" y="1773"/>
                              <a:ext cx="210" cy="210"/>
                            </a:xfrm>
                            <a:custGeom>
                              <a:avLst/>
                              <a:gdLst>
                                <a:gd name="T0" fmla="+- 0 5279 5069"/>
                                <a:gd name="T1" fmla="*/ T0 w 210"/>
                                <a:gd name="T2" fmla="+- 0 1983 1773"/>
                                <a:gd name="T3" fmla="*/ 1983 h 210"/>
                                <a:gd name="T4" fmla="+- 0 5069 5069"/>
                                <a:gd name="T5" fmla="*/ T4 w 210"/>
                                <a:gd name="T6" fmla="+- 0 1773 1773"/>
                                <a:gd name="T7" fmla="*/ 177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0" h="210">
                                  <a:moveTo>
                                    <a:pt x="210" y="2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68"/>
                        <wpg:cNvGrpSpPr>
                          <a:grpSpLocks/>
                        </wpg:cNvGrpSpPr>
                        <wpg:grpSpPr bwMode="auto">
                          <a:xfrm>
                            <a:off x="4992" y="1695"/>
                            <a:ext cx="136" cy="136"/>
                            <a:chOff x="4992" y="1695"/>
                            <a:chExt cx="136" cy="136"/>
                          </a:xfrm>
                        </wpg:grpSpPr>
                        <wps:wsp>
                          <wps:cNvPr id="313" name="Freeform 269"/>
                          <wps:cNvSpPr>
                            <a:spLocks/>
                          </wps:cNvSpPr>
                          <wps:spPr bwMode="auto">
                            <a:xfrm>
                              <a:off x="4992" y="1695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4992 4992"/>
                                <a:gd name="T1" fmla="*/ T0 w 136"/>
                                <a:gd name="T2" fmla="+- 0 1695 1695"/>
                                <a:gd name="T3" fmla="*/ 1695 h 136"/>
                                <a:gd name="T4" fmla="+- 0 5055 4992"/>
                                <a:gd name="T5" fmla="*/ T4 w 136"/>
                                <a:gd name="T6" fmla="+- 0 1831 1695"/>
                                <a:gd name="T7" fmla="*/ 1831 h 136"/>
                                <a:gd name="T8" fmla="+- 0 5127 4992"/>
                                <a:gd name="T9" fmla="*/ T8 w 136"/>
                                <a:gd name="T10" fmla="+- 0 1759 1695"/>
                                <a:gd name="T11" fmla="*/ 1759 h 136"/>
                                <a:gd name="T12" fmla="+- 0 4992 4992"/>
                                <a:gd name="T13" fmla="*/ T12 w 136"/>
                                <a:gd name="T14" fmla="+- 0 1695 1695"/>
                                <a:gd name="T15" fmla="*/ 1695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0" y="0"/>
                                  </a:moveTo>
                                  <a:lnTo>
                                    <a:pt x="63" y="136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66"/>
                        <wpg:cNvGrpSpPr>
                          <a:grpSpLocks/>
                        </wpg:cNvGrpSpPr>
                        <wpg:grpSpPr bwMode="auto">
                          <a:xfrm>
                            <a:off x="3607" y="2419"/>
                            <a:ext cx="210" cy="210"/>
                            <a:chOff x="3607" y="2419"/>
                            <a:chExt cx="210" cy="210"/>
                          </a:xfrm>
                        </wpg:grpSpPr>
                        <wps:wsp>
                          <wps:cNvPr id="315" name="Freeform 267"/>
                          <wps:cNvSpPr>
                            <a:spLocks/>
                          </wps:cNvSpPr>
                          <wps:spPr bwMode="auto">
                            <a:xfrm>
                              <a:off x="3607" y="2419"/>
                              <a:ext cx="210" cy="210"/>
                            </a:xfrm>
                            <a:custGeom>
                              <a:avLst/>
                              <a:gdLst>
                                <a:gd name="T0" fmla="+- 0 3817 3607"/>
                                <a:gd name="T1" fmla="*/ T0 w 210"/>
                                <a:gd name="T2" fmla="+- 0 2629 2419"/>
                                <a:gd name="T3" fmla="*/ 2629 h 210"/>
                                <a:gd name="T4" fmla="+- 0 3607 3607"/>
                                <a:gd name="T5" fmla="*/ T4 w 210"/>
                                <a:gd name="T6" fmla="+- 0 2419 2419"/>
                                <a:gd name="T7" fmla="*/ 241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0" h="210">
                                  <a:moveTo>
                                    <a:pt x="210" y="2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64"/>
                        <wpg:cNvGrpSpPr>
                          <a:grpSpLocks/>
                        </wpg:cNvGrpSpPr>
                        <wpg:grpSpPr bwMode="auto">
                          <a:xfrm>
                            <a:off x="3529" y="2342"/>
                            <a:ext cx="136" cy="136"/>
                            <a:chOff x="3529" y="2342"/>
                            <a:chExt cx="136" cy="136"/>
                          </a:xfrm>
                        </wpg:grpSpPr>
                        <wps:wsp>
                          <wps:cNvPr id="317" name="Freeform 265"/>
                          <wps:cNvSpPr>
                            <a:spLocks/>
                          </wps:cNvSpPr>
                          <wps:spPr bwMode="auto">
                            <a:xfrm>
                              <a:off x="3529" y="234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3529 3529"/>
                                <a:gd name="T1" fmla="*/ T0 w 136"/>
                                <a:gd name="T2" fmla="+- 0 2342 2342"/>
                                <a:gd name="T3" fmla="*/ 2342 h 136"/>
                                <a:gd name="T4" fmla="+- 0 3593 3529"/>
                                <a:gd name="T5" fmla="*/ T4 w 136"/>
                                <a:gd name="T6" fmla="+- 0 2477 2342"/>
                                <a:gd name="T7" fmla="*/ 2477 h 136"/>
                                <a:gd name="T8" fmla="+- 0 3665 3529"/>
                                <a:gd name="T9" fmla="*/ T8 w 136"/>
                                <a:gd name="T10" fmla="+- 0 2405 2342"/>
                                <a:gd name="T11" fmla="*/ 2405 h 136"/>
                                <a:gd name="T12" fmla="+- 0 3529 3529"/>
                                <a:gd name="T13" fmla="*/ T12 w 136"/>
                                <a:gd name="T14" fmla="+- 0 2342 2342"/>
                                <a:gd name="T15" fmla="*/ 2342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0" y="0"/>
                                  </a:moveTo>
                                  <a:lnTo>
                                    <a:pt x="64" y="135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62"/>
                        <wpg:cNvGrpSpPr>
                          <a:grpSpLocks/>
                        </wpg:cNvGrpSpPr>
                        <wpg:grpSpPr bwMode="auto">
                          <a:xfrm>
                            <a:off x="4383" y="2965"/>
                            <a:ext cx="2" cy="297"/>
                            <a:chOff x="4383" y="2965"/>
                            <a:chExt cx="2" cy="297"/>
                          </a:xfrm>
                        </wpg:grpSpPr>
                        <wps:wsp>
                          <wps:cNvPr id="319" name="Freeform 263"/>
                          <wps:cNvSpPr>
                            <a:spLocks/>
                          </wps:cNvSpPr>
                          <wps:spPr bwMode="auto">
                            <a:xfrm>
                              <a:off x="4383" y="2965"/>
                              <a:ext cx="2" cy="297"/>
                            </a:xfrm>
                            <a:custGeom>
                              <a:avLst/>
                              <a:gdLst>
                                <a:gd name="T0" fmla="+- 0 3262 2965"/>
                                <a:gd name="T1" fmla="*/ 3262 h 297"/>
                                <a:gd name="T2" fmla="+- 0 2965 2965"/>
                                <a:gd name="T3" fmla="*/ 2965 h 2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7">
                                  <a:moveTo>
                                    <a:pt x="0" y="2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60"/>
                        <wpg:cNvGrpSpPr>
                          <a:grpSpLocks/>
                        </wpg:cNvGrpSpPr>
                        <wpg:grpSpPr bwMode="auto">
                          <a:xfrm>
                            <a:off x="4332" y="3231"/>
                            <a:ext cx="103" cy="141"/>
                            <a:chOff x="4332" y="3231"/>
                            <a:chExt cx="103" cy="141"/>
                          </a:xfrm>
                        </wpg:grpSpPr>
                        <wps:wsp>
                          <wps:cNvPr id="321" name="Freeform 261"/>
                          <wps:cNvSpPr>
                            <a:spLocks/>
                          </wps:cNvSpPr>
                          <wps:spPr bwMode="auto">
                            <a:xfrm>
                              <a:off x="4332" y="3231"/>
                              <a:ext cx="103" cy="141"/>
                            </a:xfrm>
                            <a:custGeom>
                              <a:avLst/>
                              <a:gdLst>
                                <a:gd name="T0" fmla="+- 0 4434 4332"/>
                                <a:gd name="T1" fmla="*/ T0 w 103"/>
                                <a:gd name="T2" fmla="+- 0 3231 3231"/>
                                <a:gd name="T3" fmla="*/ 3231 h 141"/>
                                <a:gd name="T4" fmla="+- 0 4332 4332"/>
                                <a:gd name="T5" fmla="*/ T4 w 103"/>
                                <a:gd name="T6" fmla="+- 0 3231 3231"/>
                                <a:gd name="T7" fmla="*/ 3231 h 141"/>
                                <a:gd name="T8" fmla="+- 0 4383 4332"/>
                                <a:gd name="T9" fmla="*/ T8 w 103"/>
                                <a:gd name="T10" fmla="+- 0 3371 3231"/>
                                <a:gd name="T11" fmla="*/ 3371 h 141"/>
                                <a:gd name="T12" fmla="+- 0 4434 4332"/>
                                <a:gd name="T13" fmla="*/ T12 w 103"/>
                                <a:gd name="T14" fmla="+- 0 3231 3231"/>
                                <a:gd name="T15" fmla="*/ 323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" h="141">
                                  <a:moveTo>
                                    <a:pt x="1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58"/>
                        <wpg:cNvGrpSpPr>
                          <a:grpSpLocks/>
                        </wpg:cNvGrpSpPr>
                        <wpg:grpSpPr bwMode="auto">
                          <a:xfrm>
                            <a:off x="4007" y="2163"/>
                            <a:ext cx="1104" cy="2"/>
                            <a:chOff x="4007" y="2163"/>
                            <a:chExt cx="1104" cy="2"/>
                          </a:xfrm>
                        </wpg:grpSpPr>
                        <wps:wsp>
                          <wps:cNvPr id="323" name="Freeform 259"/>
                          <wps:cNvSpPr>
                            <a:spLocks/>
                          </wps:cNvSpPr>
                          <wps:spPr bwMode="auto">
                            <a:xfrm>
                              <a:off x="4007" y="2163"/>
                              <a:ext cx="1104" cy="2"/>
                            </a:xfrm>
                            <a:custGeom>
                              <a:avLst/>
                              <a:gdLst>
                                <a:gd name="T0" fmla="+- 0 5111 4007"/>
                                <a:gd name="T1" fmla="*/ T0 w 1104"/>
                                <a:gd name="T2" fmla="+- 0 4007 4007"/>
                                <a:gd name="T3" fmla="*/ T2 w 1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4">
                                  <a:moveTo>
                                    <a:pt x="11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49"/>
                        <wpg:cNvGrpSpPr>
                          <a:grpSpLocks/>
                        </wpg:cNvGrpSpPr>
                        <wpg:grpSpPr bwMode="auto">
                          <a:xfrm>
                            <a:off x="3898" y="2112"/>
                            <a:ext cx="141" cy="103"/>
                            <a:chOff x="3898" y="2112"/>
                            <a:chExt cx="141" cy="103"/>
                          </a:xfrm>
                        </wpg:grpSpPr>
                        <wps:wsp>
                          <wps:cNvPr id="325" name="Freeform 257"/>
                          <wps:cNvSpPr>
                            <a:spLocks/>
                          </wps:cNvSpPr>
                          <wps:spPr bwMode="auto">
                            <a:xfrm>
                              <a:off x="3898" y="2112"/>
                              <a:ext cx="141" cy="103"/>
                            </a:xfrm>
                            <a:custGeom>
                              <a:avLst/>
                              <a:gdLst>
                                <a:gd name="T0" fmla="+- 0 4038 3898"/>
                                <a:gd name="T1" fmla="*/ T0 w 141"/>
                                <a:gd name="T2" fmla="+- 0 2112 2112"/>
                                <a:gd name="T3" fmla="*/ 2112 h 103"/>
                                <a:gd name="T4" fmla="+- 0 3898 3898"/>
                                <a:gd name="T5" fmla="*/ T4 w 141"/>
                                <a:gd name="T6" fmla="+- 0 2163 2112"/>
                                <a:gd name="T7" fmla="*/ 2163 h 103"/>
                                <a:gd name="T8" fmla="+- 0 4038 3898"/>
                                <a:gd name="T9" fmla="*/ T8 w 141"/>
                                <a:gd name="T10" fmla="+- 0 2214 2112"/>
                                <a:gd name="T11" fmla="*/ 2214 h 103"/>
                                <a:gd name="T12" fmla="+- 0 4038 3898"/>
                                <a:gd name="T13" fmla="*/ T12 w 141"/>
                                <a:gd name="T14" fmla="+- 0 2112 2112"/>
                                <a:gd name="T15" fmla="*/ 211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03">
                                  <a:moveTo>
                                    <a:pt x="140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40" y="10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0" y="0"/>
                              <a:ext cx="1567" cy="966"/>
                            </a:xfrm>
                            <a:prstGeom prst="rect">
                              <a:avLst/>
                            </a:prstGeom>
                            <a:solidFill>
                              <a:srgbClr val="F1F2F2"/>
                            </a:solidFill>
                            <a:ln w="6350">
                              <a:solidFill>
                                <a:srgbClr val="00569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3D5597" w14:textId="77777777" w:rsidR="00656936" w:rsidRDefault="00E45A23">
                                <w:pPr>
                                  <w:spacing w:before="133"/>
                                  <w:ind w:left="452" w:right="450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olic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18"/>
                                  </w:rPr>
                                  <w:t>y/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w w:val="9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prog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am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2"/>
                                    <w:w w:val="10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design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7" name="Text Box 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1178"/>
                              <a:ext cx="1440" cy="486"/>
                            </a:xfrm>
                            <a:prstGeom prst="rect">
                              <a:avLst/>
                            </a:prstGeom>
                            <a:solidFill>
                              <a:srgbClr val="F1F2F2"/>
                            </a:solidFill>
                            <a:ln w="6350">
                              <a:solidFill>
                                <a:srgbClr val="00569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A27DC4" w14:textId="77777777" w:rsidR="00656936" w:rsidRDefault="00E45A23">
                                <w:pPr>
                                  <w:spacing w:before="133"/>
                                  <w:ind w:left="337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18"/>
                                  </w:rPr>
                                  <w:t>Reporting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8" name="Text Box 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6" y="2439"/>
                              <a:ext cx="1440" cy="726"/>
                            </a:xfrm>
                            <a:prstGeom prst="rect">
                              <a:avLst/>
                            </a:prstGeom>
                            <a:solidFill>
                              <a:srgbClr val="F1F2F2"/>
                            </a:solidFill>
                            <a:ln w="6350">
                              <a:solidFill>
                                <a:srgbClr val="00569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D959FA" w14:textId="77777777" w:rsidR="00656936" w:rsidRDefault="00E45A23">
                                <w:pPr>
                                  <w:spacing w:before="133"/>
                                  <w:ind w:left="462" w:right="391" w:hanging="70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og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am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7"/>
                                    <w:w w:val="10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design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9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0" y="3376"/>
                              <a:ext cx="1567" cy="994"/>
                            </a:xfrm>
                            <a:prstGeom prst="rect">
                              <a:avLst/>
                            </a:prstGeom>
                            <a:solidFill>
                              <a:srgbClr val="F1F2F2"/>
                            </a:solidFill>
                            <a:ln w="6350">
                              <a:solidFill>
                                <a:srgbClr val="00569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63142F" w14:textId="77777777" w:rsidR="00656936" w:rsidRDefault="00656936">
                                <w:pPr>
                                  <w:spacing w:before="3"/>
                                  <w:rPr>
                                    <w:rFonts w:ascii="PMingLiU" w:eastAsia="PMingLiU" w:hAnsi="PMingLiU" w:cs="PMingLiU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540A37AC" w14:textId="77777777" w:rsidR="00656936" w:rsidRDefault="00E45A23">
                                <w:pPr>
                                  <w:ind w:left="271" w:right="269" w:firstLine="183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Con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18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ac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6"/>
                                    <w:w w:val="9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management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0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6" y="1058"/>
                              <a:ext cx="1440" cy="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C8EB10" w14:textId="77777777" w:rsidR="00656936" w:rsidRDefault="00E45A23">
                                <w:pPr>
                                  <w:spacing w:before="138"/>
                                  <w:ind w:left="407" w:right="294" w:hanging="11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nvestment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w w:val="9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ategy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1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6" y="1381"/>
                              <a:ext cx="3495" cy="1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1B976D" w14:textId="77777777" w:rsidR="00656936" w:rsidRDefault="00E45A23">
                                <w:pPr>
                                  <w:spacing w:before="138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onit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18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ing</w:t>
                                </w:r>
                              </w:p>
                              <w:p w14:paraId="108D2A36" w14:textId="77777777" w:rsidR="00656936" w:rsidRDefault="00E45A23">
                                <w:pPr>
                                  <w:tabs>
                                    <w:tab w:val="left" w:pos="2531"/>
                                  </w:tabs>
                                  <w:spacing w:before="3" w:line="500" w:lineRule="atLeast"/>
                                  <w:ind w:left="175" w:right="173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mprovement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ab/>
                                  <w:t>Evaluation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3"/>
                                    <w:w w:val="10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18"/>
                                  </w:rPr>
                                  <w:t>Reporting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2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2439"/>
                              <a:ext cx="1440" cy="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78B054" w14:textId="77777777" w:rsidR="00656936" w:rsidRDefault="00E45A23">
                                <w:pPr>
                                  <w:spacing w:before="138"/>
                                  <w:ind w:left="420" w:right="377" w:hanging="3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og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am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7"/>
                                    <w:w w:val="10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delivery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E8CD3D" id="Group 248" o:spid="_x0000_s1027" style="width:435.6pt;height:218.55pt;mso-position-horizontal-relative:char;mso-position-vertical-relative:line" coordsize="8712,4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">
                <v:group id="Group 330" o:spid="_x0000_s1028" style="position:absolute;left:2636;top:1381;width:3495;height:1579" coordorigin="2636,1381" coordsize="3495,1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331" o:spid="_x0000_s1029" style="position:absolute;left:2636;top:1381;width:3495;height:1579;visibility:visible;mso-wrap-style:square;v-text-anchor:top" coordsize="3495,1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W58QA&#10;AADcAAAADwAAAGRycy9kb3ducmV2LnhtbESPS2vCQBSF9wX/w3CFboJOYquE6Cgl0Oqq4HN9zVyT&#10;YOZOyIya/nunUOjycB4fZ7HqTSPu1LnasoJkHIMgLqyuuVRw2H+OUhDOI2tsLJOCH3KwWg5eFphp&#10;++At3Xe+FGGEXYYKKu/bTEpXVGTQjW1LHLyL7Qz6ILtS6g4fYdw0chLHM2mw5kCosKW8ouK6u5kA&#10;iaL1V16kp++8P99Se3yL3pO1Uq/D/mMOwlPv/8N/7Y1WMJkm8Hs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L1ufEAAAA3AAAAA8AAAAAAAAAAAAAAAAAmAIAAGRycy9k&#10;b3ducmV2LnhtbFBLBQYAAAAABAAEAPUAAACJAwAAAAA=&#10;" path="m,1579r3495,l3495,,,,,1579xe" fillcolor="#f1f2f2" stroked="f">
                    <v:path arrowok="t" o:connecttype="custom" o:connectlocs="0,2960;3495,2960;3495,1381;0,1381;0,2960" o:connectangles="0,0,0,0,0"/>
                  </v:shape>
                </v:group>
                <v:group id="Group 328" o:spid="_x0000_s1030" style="position:absolute;left:2636;top:1381;width:3495;height:1579" coordorigin="2636,1381" coordsize="3495,1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329" o:spid="_x0000_s1031" style="position:absolute;left:2636;top:1381;width:3495;height:1579;visibility:visible;mso-wrap-style:square;v-text-anchor:top" coordsize="3495,1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IbsYA&#10;AADcAAAADwAAAGRycy9kb3ducmV2LnhtbESPQWuDQBSE74X8h+UFemvWGhqCySql2NJDPJjkYG4P&#10;91Wl7ltxN8b++2yh0OMwM98w+2w2vZhodJ1lBc+rCARxbXXHjYLz6f1pC8J5ZI29ZVLwQw6ydPGw&#10;x0TbG5c0HX0jAoRdggpa74dESle3ZNCt7EAcvC87GvRBjo3UI94C3PQyjqKNNNhxWGhxoLeW6u/j&#10;1ShY59uqLPMpry4fh7ioNsW1rwulHpfz6w6Ep9n/h//an1pB/LKG3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rIbsYAAADcAAAADwAAAAAAAAAAAAAAAACYAgAAZHJz&#10;L2Rvd25yZXYueG1sUEsFBgAAAAAEAAQA9QAAAIsDAAAAAA==&#10;" path="m,1579r3495,l3495,,,,,1579xe" filled="f" strokecolor="#005695" strokeweight=".5pt">
                    <v:path arrowok="t" o:connecttype="custom" o:connectlocs="0,2960;3495,2960;3495,1381;0,1381;0,2960" o:connectangles="0,0,0,0,0"/>
                  </v:shape>
                </v:group>
                <v:group id="Group 326" o:spid="_x0000_s1032" style="position:absolute;left:4383;top:1079;width:2;height:297" coordorigin="4383,1079" coordsize="2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327" o:spid="_x0000_s1033" style="position:absolute;left:4383;top:1079;width:2;height:297;visibility:visible;mso-wrap-style:square;v-text-anchor:top" coordsize="2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EHMAA&#10;AADcAAAADwAAAGRycy9kb3ducmV2LnhtbESPzQrCMBCE74LvEFbwpqmiItUoIggiXvxB8bY0a1ts&#10;NrWJWt/eCILHYWa+Yabz2hTiSZXLLSvodSMQxInVOacKjodVZwzCeWSNhWVS8CYH81mzMcVY2xfv&#10;6Ln3qQgQdjEqyLwvYyldkpFB17UlcfCutjLog6xSqSt8BbgpZD+KRtJgzmEhw5KWGSW3/cMouLxv&#10;emsvG3aD6C7vZ202+npSqt2qFxMQnmr/D//aa62gPxzC90w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CEHMAAAADcAAAADwAAAAAAAAAAAAAAAACYAgAAZHJzL2Rvd25y&#10;ZXYueG1sUEsFBgAAAAAEAAQA9QAAAIUDAAAAAA==&#10;" path="m,297l,e" filled="f" strokecolor="#231f20" strokeweight="1pt">
                    <v:path arrowok="t" o:connecttype="custom" o:connectlocs="0,1376;0,1079" o:connectangles="0,0"/>
                  </v:shape>
                </v:group>
                <v:group id="Group 324" o:spid="_x0000_s1034" style="position:absolute;left:4332;top:970;width:103;height:141" coordorigin="4332,970" coordsize="10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325" o:spid="_x0000_s1035" style="position:absolute;left:4332;top:970;width:103;height:141;visibility:visible;mso-wrap-style:square;v-text-anchor:top" coordsize="10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/P8MYA&#10;AADcAAAADwAAAGRycy9kb3ducmV2LnhtbESPT2vCQBTE74V+h+UJXkQ3FWw1dZVStAie/IvH1+wz&#10;SZt9u2S3Sfz2XaHQ4zAzv2Hmy85UoqHal5YVPI0SEMSZ1SXnCo6H9XAKwgdkjZVlUnAjD8vF48Mc&#10;U21b3lGzD7mIEPYpKihCcKmUPivIoB9ZRxy9q60NhijrXOoa2wg3lRwnybM0WHJcKNDRe0HZ9/7H&#10;KFhtvz5Xp7PTzrWz8qO5DPItDZTq97q3VxCBuvAf/mtvtILx5AX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/P8MYAAADcAAAADwAAAAAAAAAAAAAAAACYAgAAZHJz&#10;L2Rvd25yZXYueG1sUEsFBgAAAAAEAAQA9QAAAIsDAAAAAA==&#10;" path="m51,l,140r102,l51,xe" fillcolor="#231f20" stroked="f">
                    <v:path arrowok="t" o:connecttype="custom" o:connectlocs="51,970;0,1110;102,1110;51,970" o:connectangles="0,0,0,0"/>
                  </v:shape>
                </v:group>
                <v:group id="Group 322" o:spid="_x0000_s1036" style="position:absolute;left:3537;top:1773;width:210;height:210" coordorigin="3537,1773" coordsize="21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323" o:spid="_x0000_s1037" style="position:absolute;left:3537;top:1773;width:210;height:210;visibility:visible;mso-wrap-style:square;v-text-anchor:top" coordsize="21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74hcQA&#10;AADcAAAADwAAAGRycy9kb3ducmV2LnhtbESPT2vCQBTE7wW/w/IEb3VjpKVGVxGhEtqTVnJ+ZJ/Z&#10;YPZtyG7z59t3C4Ueh5n5DbM7jLYRPXW+dqxgtUxAEJdO11wpuH29P7+B8AFZY+OYFEzk4bCfPe0w&#10;027gC/XXUIkIYZ+hAhNCm0npS0MW/dK1xNG7u85iiLKrpO5wiHDbyDRJXqXFmuOCwZZOhsrH9dsq&#10;0OvitB7DlLfFxecfn+mZpluh1GI+HrcgAo3hP/zXzrWC9GUD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e+IXEAAAA3AAAAA8AAAAAAAAAAAAAAAAAmAIAAGRycy9k&#10;b3ducmV2LnhtbFBLBQYAAAAABAAEAPUAAACJAwAAAAA=&#10;" path="m,210l209,e" filled="f" strokecolor="#231f20" strokeweight="1pt">
                    <v:path arrowok="t" o:connecttype="custom" o:connectlocs="0,1983;209,1773" o:connectangles="0,0"/>
                  </v:shape>
                </v:group>
                <v:group id="Group 320" o:spid="_x0000_s1038" style="position:absolute;left:3688;top:1695;width:136;height:136" coordorigin="3688,1695" coordsize="136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321" o:spid="_x0000_s1039" style="position:absolute;left:3688;top:1695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FbcQA&#10;AADcAAAADwAAAGRycy9kb3ducmV2LnhtbESPQWvCQBSE70L/w/IKvZmNCtKmrqKCIL01SqG3R/aZ&#10;rGbfxuxqkn/fFYQeh5n5hlmseluLO7XeOFYwSVIQxIXThksFx8Nu/A7CB2SNtWNSMJCH1fJltMBM&#10;u46/6Z6HUkQI+wwVVCE0mZS+qMiiT1xDHL2Tay2GKNtS6ha7CLe1nKbpXFo0HBcqbGhbUXHJb1bB&#10;7OvjHIwc3PC73ZjLT3421+6g1Ntrv/4EEagP/+Fne68VTOcTeJy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BhW3EAAAA3AAAAA8AAAAAAAAAAAAAAAAAmAIAAGRycy9k&#10;b3ducmV2LnhtbFBLBQYAAAAABAAEAPUAAACJAwAAAAA=&#10;" path="m136,l,64r73,72l136,xe" fillcolor="#231f20" stroked="f">
                    <v:path arrowok="t" o:connecttype="custom" o:connectlocs="136,1695;0,1759;73,1831;136,1695" o:connectangles="0,0,0,0"/>
                  </v:shape>
                </v:group>
                <v:group id="Group 318" o:spid="_x0000_s1040" style="position:absolute;left:1581;top:538;width:1815;height:752" coordorigin="1581,538" coordsize="181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319" o:spid="_x0000_s1041" style="position:absolute;left:1581;top:538;width:1815;height:752;visibility:visible;mso-wrap-style:square;v-text-anchor:top" coordsize="1815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9pcYA&#10;AADcAAAADwAAAGRycy9kb3ducmV2LnhtbESPT2vCQBTE74LfYXmCN91UrUjqKlpa8NCD/0CPr9ln&#10;NjT7NmS3Sfz2bqHgcZj5zTDLdWdL0VDtC8cKXsYJCOLM6YJzBefT52gBwgdkjaVjUnAnD+tVv7fE&#10;VLuWD9QcQy5iCfsUFZgQqlRKnxmy6MeuIo7ezdUWQ5R1LnWNbSy3pZwkyVxaLDguGKzo3VD2c/y1&#10;CibN9vb6sb+ezKz9vt73i8vsy1+UGg66zRuIQF14hv/pnY7cfAp/Z+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C9pcYAAADcAAAADwAAAAAAAAAAAAAAAACYAgAAZHJz&#10;L2Rvd25yZXYueG1sUEsFBgAAAAAEAAQA9QAAAIsDAAAAAA==&#10;" path="m,752l1814,e" filled="f" strokecolor="#231f20" strokeweight="1pt">
                    <v:path arrowok="t" o:connecttype="custom" o:connectlocs="0,1290;1814,538" o:connectangles="0,0"/>
                  </v:shape>
                </v:group>
                <v:group id="Group 316" o:spid="_x0000_s1042" style="position:absolute;left:3347;top:496;width:150;height:101" coordorigin="3347,496" coordsize="150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317" o:spid="_x0000_s1043" style="position:absolute;left:3347;top:496;width:150;height:101;visibility:visible;mso-wrap-style:square;v-text-anchor:top" coordsize="1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vM8MA&#10;AADcAAAADwAAAGRycy9kb3ducmV2LnhtbESPT2vCQBTE7wW/w/KE3uqmoQZJXaVqg179Bz0+s88k&#10;JPs2ZFdNv70rCB6HmfkNM533phFX6lxlWcHnKAJBnFtdcaHgsM8+JiCcR9bYWCYF/+RgPhu8TTHV&#10;9sZbuu58IQKEXYoKSu/bVEqXl2TQjWxLHLyz7Qz6ILtC6g5vAW4aGUdRIg1WHBZKbGlZUl7vLkbB&#10;OqY6qfEryprTb3ZctPXmb3VQ6n3Y/3yD8NT7V/jZ3mgFcTKGx5lw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VvM8MAAADcAAAADwAAAAAAAAAAAAAAAACYAgAAZHJzL2Rv&#10;d25yZXYueG1sUEsFBgAAAAAEAAQA9QAAAIgDAAAAAA==&#10;" path="m149,l,7r39,94l149,xe" fillcolor="#231f20" stroked="f">
                    <v:path arrowok="t" o:connecttype="custom" o:connectlocs="149,496;0,503;39,597;149,496" o:connectangles="0,0,0,0"/>
                  </v:shape>
                </v:group>
                <v:group id="Group 314" o:spid="_x0000_s1044" style="position:absolute;left:1682;top:3031;width:1815;height:752" coordorigin="1682,3031" coordsize="181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315" o:spid="_x0000_s1045" style="position:absolute;left:1682;top:3031;width:1815;height:752;visibility:visible;mso-wrap-style:square;v-text-anchor:top" coordsize="1815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7psYA&#10;AADcAAAADwAAAGRycy9kb3ducmV2LnhtbESPT2vCQBTE7wW/w/IEb3WjWJXoKlpa6KEH/4Een9ln&#10;Nph9G7JrEr99t1DocZj5zTDLdWdL0VDtC8cKRsMEBHHmdMG5gtPx83UOwgdkjaVjUvAkD+tV72WJ&#10;qXYt76k5hFzEEvYpKjAhVKmUPjNk0Q9dRRy9m6sthijrXOoa21huSzlOkqm0WHBcMFjRu6HsfnhY&#10;BeNme3v72F2OZtJeL8/d/Dz59melBv1uswARqAv/4T/6S0duOoP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u7psYAAADcAAAADwAAAAAAAAAAAAAAAACYAgAAZHJz&#10;L2Rvd25yZXYueG1sUEsFBgAAAAAEAAQA9QAAAIsDAAAAAA==&#10;" path="m1814,752l,e" filled="f" strokecolor="#231f20" strokeweight="1pt">
                    <v:path arrowok="t" o:connecttype="custom" o:connectlocs="1814,3783;0,3031" o:connectangles="0,0"/>
                  </v:shape>
                </v:group>
                <v:group id="Group 312" o:spid="_x0000_s1046" style="position:absolute;left:1581;top:2989;width:150;height:101" coordorigin="1581,2989" coordsize="150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313" o:spid="_x0000_s1047" style="position:absolute;left:1581;top:2989;width:150;height:101;visibility:visible;mso-wrap-style:square;v-text-anchor:top" coordsize="1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lNsQA&#10;AADcAAAADwAAAGRycy9kb3ducmV2LnhtbESPT2vCQBTE74LfYXlCb7ppKKGmrlK1Qa/1D/T4zD6T&#10;kOzbkF01/fauIHgcZuY3zGzRm0ZcqXOVZQXvkwgEcW51xYWCwz4bf4JwHlljY5kU/JODxXw4mGGq&#10;7Y1/6brzhQgQdikqKL1vUyldXpJBN7EtcfDOtjPog+wKqTu8BbhpZBxFiTRYcVgosaVVSXm9uxgF&#10;m5jqpMaPKGtOP9lx2dbbv/VBqbdR//0FwlPvX+Fne6sVxMkUHmfC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IZTbEAAAA3AAAAA8AAAAAAAAAAAAAAAAAmAIAAGRycy9k&#10;b3ducmV2LnhtbFBLBQYAAAAABAAEAPUAAACJAwAAAAA=&#10;" path="m,l110,101,149,7,,xe" fillcolor="#231f20" stroked="f">
                    <v:path arrowok="t" o:connecttype="custom" o:connectlocs="0,2989;110,3090;149,2996;0,2989" o:connectangles="0,0,0,0"/>
                  </v:shape>
                </v:group>
                <v:group id="Group 310" o:spid="_x0000_s1048" style="position:absolute;left:5283;top:458;width:1815;height:752" coordorigin="5283,458" coordsize="181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311" o:spid="_x0000_s1049" style="position:absolute;left:5283;top:458;width:1815;height:752;visibility:visible;mso-wrap-style:square;v-text-anchor:top" coordsize="1815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QlMYA&#10;AADcAAAADwAAAGRycy9kb3ducmV2LnhtbESPT2vCQBTE74LfYXmF3upGsSqpq9hSoQcP/gM9vmaf&#10;2dDs25Bdk/jtXaHgcZj5zTDzZWdL0VDtC8cKhoMEBHHmdMG5guNh/TYD4QOyxtIxKbiRh+Wi35tj&#10;ql3LO2r2IRexhH2KCkwIVSqlzwxZ9ANXEUfv4mqLIco6l7rGNpbbUo6SZCItFhwXDFb0ZSj721+t&#10;glHzeXn/3p4PZtz+nm/b2Wm88SelXl+61QeIQF14hv/pHx256RA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cQlMYAAADcAAAADwAAAAAAAAAAAAAAAACYAgAAZHJz&#10;L2Rvd25yZXYueG1sUEsFBgAAAAAEAAQA9QAAAIsDAAAAAA==&#10;" path="m1815,752l,e" filled="f" strokecolor="#231f20" strokeweight="1pt">
                    <v:path arrowok="t" o:connecttype="custom" o:connectlocs="1815,1210;0,458" o:connectangles="0,0"/>
                  </v:shape>
                </v:group>
                <v:group id="Group 308" o:spid="_x0000_s1050" style="position:absolute;left:7266;top:1058;width:1440;height:726" coordorigin="7266,1058" coordsize="1440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309" o:spid="_x0000_s1051" style="position:absolute;left:7266;top:1058;width:1440;height:726;visibility:visible;mso-wrap-style:square;v-text-anchor:top" coordsize="1440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ua8MA&#10;AADcAAAADwAAAGRycy9kb3ducmV2LnhtbERPTWvCQBC9C/0PyxR6kboxgi1pNtIKhXiomCh4HbLT&#10;JDQ7m2ZXjf++Kwg9vm9euhpNJ840uNaygvksAkFcWd1yreCw/3x+BeE8ssbOMim4koNV9jBJMdH2&#10;wgWdS1+LUMIuQQWN930ipasaMuhmticO2rcdDPoAh1rqAS+h3HQyjqKlNNhyWGiwp3VD1U95MgqK&#10;QMa7+bbYrPfH/ne6y83HV67U0+P4/gbC0+j/zfd0rhXELwu4nQ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sua8MAAADcAAAADwAAAAAAAAAAAAAAAACYAgAAZHJzL2Rv&#10;d25yZXYueG1sUEsFBgAAAAAEAAQA9QAAAIgDAAAAAA==&#10;" path="m,725r1440,l1440,,,,,725xe" fillcolor="#f1f2f2" stroked="f">
                    <v:path arrowok="t" o:connecttype="custom" o:connectlocs="0,1783;1440,1783;1440,1058;0,1058;0,1783" o:connectangles="0,0,0,0,0"/>
                  </v:shape>
                </v:group>
                <v:group id="Group 306" o:spid="_x0000_s1052" style="position:absolute;left:7266;top:1058;width:1440;height:726" coordorigin="7266,1058" coordsize="1440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307" o:spid="_x0000_s1053" style="position:absolute;left:7266;top:1058;width:1440;height:726;visibility:visible;mso-wrap-style:square;v-text-anchor:top" coordsize="1440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QVMIA&#10;AADcAAAADwAAAGRycy9kb3ducmV2LnhtbESPzarCMBSE9xd8h3AEd9dUwR+qUVRQXAn2XnR7aI5N&#10;sTkpTdT69kYQXA4z8w0zX7a2EndqfOlYwaCfgCDOnS65UPD/t/2dgvABWWPlmBQ8ycNy0fmZY6rd&#10;g490z0IhIoR9igpMCHUqpc8NWfR9VxNH7+IaiyHKppC6wUeE20oOk2QsLZYcFwzWtDGUX7ObVZCt&#10;W1+E0S17rk+H3XmS7/bOWKV63XY1AxGoDd/wp73XCoaTEbzPx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ZBUwgAAANwAAAAPAAAAAAAAAAAAAAAAAJgCAABkcnMvZG93&#10;bnJldi54bWxQSwUGAAAAAAQABAD1AAAAhwMAAAAA&#10;" path="m,725r1440,l1440,,,,,725xe" filled="f" strokecolor="#005695" strokeweight=".5pt">
                    <v:path arrowok="t" o:connecttype="custom" o:connectlocs="0,1783;1440,1783;1440,1058;0,1058;0,1783" o:connectangles="0,0,0,0,0"/>
                  </v:shape>
                </v:group>
                <v:group id="Group 304" o:spid="_x0000_s1054" style="position:absolute;left:7986;top:1788;width:2;height:538" coordorigin="7986,1788" coordsize="2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305" o:spid="_x0000_s1055" style="position:absolute;left:7986;top:1788;width:2;height:538;visibility:visible;mso-wrap-style:square;v-text-anchor:top" coordsize="2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Fm8QA&#10;AADcAAAADwAAAGRycy9kb3ducmV2LnhtbESPQYvCMBSE7wv+h/AEb2tqD+p2jaUKBRU86Payt0fz&#10;ti3bvJQmav33RhA8DjPzDbNKB9OKK/WusaxgNo1AEJdWN1wpKH7yzyUI55E1tpZJwZ0cpOvRxwoT&#10;bW98ouvZVyJA2CWooPa+S6R0ZU0G3dR2xMH7s71BH2RfSd3jLcBNK+MomkuDDYeFGjva1lT+ny9G&#10;QZTnxcb/buPs2B6K/f1rWVTGKTUZD9k3CE+Df4df7Z1WEC8W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1BZvEAAAA3AAAAA8AAAAAAAAAAAAAAAAAmAIAAGRycy9k&#10;b3ducmV2LnhtbFBLBQYAAAAABAAEAPUAAACJAwAAAAA=&#10;" path="m,537l,e" filled="f" strokecolor="#231f20" strokeweight="1pt">
                    <v:path arrowok="t" o:connecttype="custom" o:connectlocs="0,2325;0,1788" o:connectangles="0,0"/>
                  </v:shape>
                </v:group>
                <v:group id="Group 302" o:spid="_x0000_s1056" style="position:absolute;left:7935;top:2294;width:103;height:141" coordorigin="7935,2294" coordsize="10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303" o:spid="_x0000_s1057" style="position:absolute;left:7935;top:2294;width:103;height:141;visibility:visible;mso-wrap-style:square;v-text-anchor:top" coordsize="10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iecYA&#10;AADcAAAADwAAAGRycy9kb3ducmV2LnhtbESPT2vCQBTE74V+h+UVvIhu6sE/qauUYkXwpLbi8Zl9&#10;TdJm3y7ZNYnf3hWEHoeZ+Q0zX3amEg3VvrSs4HWYgCDOrC45V/B1+BxMQfiArLGyTAqu5GG5eH6a&#10;Y6ptyztq9iEXEcI+RQVFCC6V0mcFGfRD64ij92NrgyHKOpe6xjbCTSVHSTKWBkuOCwU6+igo+9tf&#10;jILV9ve8+j467Vw7K9fNqZ9vqa9U76V7fwMRqAv/4Ud7oxWMJj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miecYAAADcAAAADwAAAAAAAAAAAAAAAACYAgAAZHJz&#10;L2Rvd25yZXYueG1sUEsFBgAAAAAEAAQA9QAAAIsDAAAAAA==&#10;" path="m102,l,,51,140,102,xe" fillcolor="#231f20" stroked="f">
                    <v:path arrowok="t" o:connecttype="custom" o:connectlocs="102,2294;0,2294;51,2434;102,2294" o:connectangles="0,0,0,0"/>
                  </v:shape>
                </v:group>
                <v:group id="Group 300" o:spid="_x0000_s1058" style="position:absolute;left:7050;top:1151;width:150;height:101" coordorigin="7050,1151" coordsize="150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301" o:spid="_x0000_s1059" style="position:absolute;left:7050;top:1151;width:150;height:101;visibility:visible;mso-wrap-style:square;v-text-anchor:top" coordsize="1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PysMA&#10;AADcAAAADwAAAGRycy9kb3ducmV2LnhtbESPQYvCMBSE78L+h/AWvGlqEZGuUdzVole1C3t82zzb&#10;0ualNFHrvzeC4HGYmW+Yxao3jbhS5yrLCibjCARxbnXFhYLslI7mIJxH1thYJgV3crBafgwWmGh7&#10;4wNdj74QAcIuQQWl920ipctLMujGtiUO3tl2Bn2QXSF1h7cAN42Mo2gmDVYcFkps6aekvD5ejIJd&#10;TPWsxmmUNv/b9Pe7rfd/m0yp4We//gLhqffv8Ku91wri+QSeZ8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KPysMAAADcAAAADwAAAAAAAAAAAAAAAACYAgAAZHJzL2Rv&#10;d25yZXYueG1sUEsFBgAAAAAEAAQA9QAAAIgDAAAAAA==&#10;" path="m39,l,94r149,7l39,xe" fillcolor="#231f20" stroked="f">
                    <v:path arrowok="t" o:connecttype="custom" o:connectlocs="39,1151;0,1245;149,1252;39,1151" o:connectangles="0,0,0,0"/>
                  </v:shape>
                </v:group>
                <v:group id="Group 298" o:spid="_x0000_s1060" style="position:absolute;left:5076;top:2342;width:210;height:210" coordorigin="5076,2342" coordsize="21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99" o:spid="_x0000_s1061" style="position:absolute;left:5076;top:2342;width:210;height:210;visibility:visible;mso-wrap-style:square;v-text-anchor:top" coordsize="21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jKMMA&#10;AADcAAAADwAAAGRycy9kb3ducmV2LnhtbESPT4vCMBTE78J+h/AW9qapLYhUY5HCSnFP/qHnR/Ns&#10;i81LabLafvvNguBxmJnfMNtsNJ140OBaywqWiwgEcWV1y7WC6+V7vgbhPLLGzjIpmMhBtvuYbTHV&#10;9sknepx9LQKEXYoKGu/7VEpXNWTQLWxPHLybHQz6IIda6gGfAW46GUfRShpsOSw02FPeUHU//xoF&#10;OinzZPRT0ZcnVxx/4gNN11Kpr89xvwHhafTv8KtdaAXxOoH/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bjKMMAAADcAAAADwAAAAAAAAAAAAAAAACYAgAAZHJzL2Rv&#10;d25yZXYueG1sUEsFBgAAAAAEAAQA9QAAAIgDAAAAAA==&#10;" path="m,210l210,e" filled="f" strokecolor="#231f20" strokeweight="1pt">
                    <v:path arrowok="t" o:connecttype="custom" o:connectlocs="0,2552;210,2342" o:connectangles="0,0"/>
                  </v:shape>
                </v:group>
                <v:group id="Group 296" o:spid="_x0000_s1062" style="position:absolute;left:4999;top:2494;width:136;height:136" coordorigin="4999,2494" coordsize="136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97" o:spid="_x0000_s1063" style="position:absolute;left:4999;top:2494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llMUA&#10;AADcAAAADwAAAGRycy9kb3ducmV2LnhtbESPQWvCQBSE74L/YXmF3nRTS8XGrGKFQumtUYTeHtln&#10;sjH7Ns1uTfLvuwXB4zAz3zDZdrCNuFLnjWMFT/MEBHHhtOFSwfHwPluB8AFZY+OYFIzkYbuZTjJM&#10;tev5i655KEWEsE9RQRVCm0rpi4os+rlriaN3dp3FEGVXSt1hH+G2kYskWUqLhuNChS3tKyou+a9V&#10;8Pz5WgcjRzd+79/M5ZTX5qc/KPX4MOzWIAIN4R6+tT+0gsXqBf7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mWUxQAAANwAAAAPAAAAAAAAAAAAAAAAAJgCAABkcnMv&#10;ZG93bnJldi54bWxQSwUGAAAAAAQABAD1AAAAigMAAAAA&#10;" path="m63,l,135,135,72,63,xe" fillcolor="#231f20" stroked="f">
                    <v:path arrowok="t" o:connecttype="custom" o:connectlocs="63,2494;0,2629;135,2566;63,2494" o:connectangles="0,0,0,0"/>
                  </v:shape>
                </v:group>
                <v:group id="Group 294" o:spid="_x0000_s1064" style="position:absolute;left:1608;top:2581;width:968;height:189" coordorigin="1608,2581" coordsize="968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95" o:spid="_x0000_s1065" style="position:absolute;left:1608;top:2581;width:968;height:189;visibility:visible;mso-wrap-style:square;v-text-anchor:top" coordsize="9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XZMYA&#10;AADcAAAADwAAAGRycy9kb3ducmV2LnhtbESPzWsCMRTE7wX/h/AEL0WzerDL1ihFEPRi8ePg8bF5&#10;3SzdvKyb7If+9U2h0OMwM79hVpvBVqKjxpeOFcxnCQji3OmSCwXXy26agvABWWPlmBQ8yMNmPXpZ&#10;YaZdzyfqzqEQEcI+QwUmhDqT0ueGLPqZq4mj9+UaiyHKppC6wT7CbSUXSbKUFkuOCwZr2hrKv8+t&#10;VfCqn8ub6betbu/HZ1Gnn4fTrVNqMh4+3kEEGsJ/+K+91woW6Rv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CXZMYAAADcAAAADwAAAAAAAAAAAAAAAACYAgAAZHJz&#10;L2Rvd25yZXYueG1sUEsFBgAAAAAEAAQA9QAAAIsDAAAAAA==&#10;" path="m,188l968,e" filled="f" strokecolor="#231f20" strokeweight="1pt">
                    <v:path arrowok="t" o:connecttype="custom" o:connectlocs="0,2769;968,2581" o:connectangles="0,0"/>
                  </v:shape>
                </v:group>
                <v:group id="Group 292" o:spid="_x0000_s1066" style="position:absolute;left:5;top:2439;width:1440;height:726" coordorigin="5,2439" coordsize="1440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93" o:spid="_x0000_s1067" style="position:absolute;left:5;top:2439;width:1440;height:726;visibility:visible;mso-wrap-style:square;v-text-anchor:top" coordsize="1440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ZppsEA&#10;AADcAAAADwAAAGRycy9kb3ducmV2LnhtbERPTYvCMBC9C/sfwizsRTS1B9FqlF1BqAcXq4LXoRnb&#10;YjOpTVbrv98Igsf3zZsvO1OLG7WusqxgNIxAEOdWV1woOB7WgwkI55E11pZJwYMcLBcfvTkm2t45&#10;o9veFyKUsEtQQel9k0jp8pIMuqFtiIN2tq1BH2BbSN3iPZSbWsZRNJYGKw4LJTa0Kim/7P+MgiyQ&#10;8W70m21Wh1Nz7e9S87NNlfr67L5nIDx1/m1+pVOtIJ5M4XkmHA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WaabBAAAA3AAAAA8AAAAAAAAAAAAAAAAAmAIAAGRycy9kb3du&#10;cmV2LnhtbFBLBQYAAAAABAAEAPUAAACGAwAAAAA=&#10;" path="m,725r1440,l1440,,,,,725xe" fillcolor="#f1f2f2" stroked="f">
                    <v:path arrowok="t" o:connecttype="custom" o:connectlocs="0,3164;1440,3164;1440,2439;0,2439;0,3164" o:connectangles="0,0,0,0,0"/>
                  </v:shape>
                </v:group>
                <v:group id="Group 290" o:spid="_x0000_s1068" style="position:absolute;left:5;top:2439;width:1440;height:726" coordorigin="5,2439" coordsize="1440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91" o:spid="_x0000_s1069" style="position:absolute;left:5;top:2439;width:1440;height:726;visibility:visible;mso-wrap-style:square;v-text-anchor:top" coordsize="1440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wrcQA&#10;AADcAAAADwAAAGRycy9kb3ducmV2LnhtbESPT2vCQBTE7wW/w/IEb3WjoG1TV1HB4KnQVOz1kX3N&#10;BrNvQ3bzx2/vFgo9DjPzG2azG20temp95VjBYp6AIC6crrhUcPk6Pb+C8AFZY+2YFNzJw247edpg&#10;qt3An9TnoRQRwj5FBSaEJpXSF4Ys+rlriKP341qLIcq2lLrFIcJtLZdJspYWK44LBhs6GipueWcV&#10;5IfRl2HV5ffD9SP7fimyszNWqdl03L+DCDSG//Bf+6wVLN8W8HsmHg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GcK3EAAAA3AAAAA8AAAAAAAAAAAAAAAAAmAIAAGRycy9k&#10;b3ducmV2LnhtbFBLBQYAAAAABAAEAPUAAACJAwAAAAA=&#10;" path="m,725r1440,l1440,,,,,725xe" filled="f" strokecolor="#005695" strokeweight=".5pt">
                    <v:path arrowok="t" o:connecttype="custom" o:connectlocs="0,3164;1440,3164;1440,2439;0,2439;0,3164" o:connectangles="0,0,0,0,0"/>
                  </v:shape>
                </v:group>
                <v:group id="Group 288" o:spid="_x0000_s1070" style="position:absolute;left:725;top:1777;width:2;height:658" coordorigin="725,1777" coordsize="2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89" o:spid="_x0000_s1071" style="position:absolute;left:725;top:1777;width:2;height:658;visibility:visible;mso-wrap-style:square;v-text-anchor:top" coordsize="2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0bsMA&#10;AADcAAAADwAAAGRycy9kb3ducmV2LnhtbESPQWsCMRSE70L/Q3gFb5qtFWm3RqmCIKgHt3p/bF53&#10;l25eQpKu6783guBxmJlvmPmyN63oyIfGsoK3cQaCuLS64UrB6Wcz+gARIrLG1jIpuFKA5eJlMMdc&#10;2wsfqStiJRKEQ44K6hhdLmUoazIYxtYRJ+/XeoMxSV9J7fGS4KaVkyybSYMNp4UaHa1rKv+Kf6Ng&#10;55w8+Wq/2fM5TFeH0p+52yk1fO2/v0BE6uMz/GhvtYLJ5zvcz6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00bsMAAADcAAAADwAAAAAAAAAAAAAAAACYAgAAZHJzL2Rv&#10;d25yZXYueG1sUEsFBgAAAAAEAAQA9QAAAIgDAAAAAA==&#10;" path="m,657l,e" filled="f" strokecolor="#231f20" strokeweight="1pt">
                    <v:path arrowok="t" o:connecttype="custom" o:connectlocs="0,2434;0,1777" o:connectangles="0,0"/>
                  </v:shape>
                </v:group>
                <v:group id="Group 286" o:spid="_x0000_s1072" style="position:absolute;left:674;top:1668;width:103;height:141" coordorigin="674,1668" coordsize="10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87" o:spid="_x0000_s1073" style="position:absolute;left:674;top:1668;width:103;height:141;visibility:visible;mso-wrap-style:square;v-text-anchor:top" coordsize="10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OhsUA&#10;AADcAAAADwAAAGRycy9kb3ducmV2LnhtbESPQWvCQBSE74X+h+UVvIhuKiiaukopVgRPaisen9nX&#10;JG327ZJdk/jvXUHocZiZb5j5sjOVaKj2pWUFr8MEBHFmdcm5gq/D52AKwgdkjZVlUnAlD8vF89Mc&#10;U21b3lGzD7mIEPYpKihCcKmUPivIoB9aRxy9H1sbDFHWudQ1thFuKjlKkok0WHJcKNDRR0HZ3/5i&#10;FKy2v+fV99Fp59pZuW5O/XxLfaV6L937G4hAXfgPP9obrWA0G8P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E6GxQAAANwAAAAPAAAAAAAAAAAAAAAAAJgCAABkcnMv&#10;ZG93bnJldi54bWxQSwUGAAAAAAQABAD1AAAAigMAAAAA&#10;" path="m51,l,140r102,l51,xe" fillcolor="#231f20" stroked="f">
                    <v:path arrowok="t" o:connecttype="custom" o:connectlocs="51,1668;0,1808;102,1808;51,1668" o:connectangles="0,0,0,0"/>
                  </v:shape>
                </v:group>
                <v:group id="Group 284" o:spid="_x0000_s1074" style="position:absolute;left:1501;top:2713;width:148;height:101" coordorigin="1501,2713" coordsize="14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85" o:spid="_x0000_s1075" style="position:absolute;left:1501;top:2713;width:148;height:101;visibility:visible;mso-wrap-style:square;v-text-anchor:top" coordsize="14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npcYA&#10;AADcAAAADwAAAGRycy9kb3ducmV2LnhtbESP3WrCQBSE7wXfYTmF3ohulFI1dRWxCBUEMf7Qy0P2&#10;NAlmz4bsGuPbu0LBy2FmvmFmi9aUoqHaFZYVDAcRCOLU6oIzBcfDuj8B4TyyxtIyKbiTg8W825lh&#10;rO2N99QkPhMBwi5GBbn3VSylS3My6Aa2Ig7en60N+iDrTOoabwFuSjmKok9psOCwkGNFq5zSS3I1&#10;Ck7Jsrc5bO873jfJx8oObfF9/lXq/a1dfoHw1PpX+L/9oxWMpmN4ng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CnpcYAAADcAAAADwAAAAAAAAAAAAAAAACYAgAAZHJz&#10;L2Rvd25yZXYueG1sUEsFBgAAAAAEAAQA9QAAAIsDAAAAAA==&#10;" path="m128,l,77r147,23l128,xe" fillcolor="#231f20" stroked="f">
                    <v:path arrowok="t" o:connecttype="custom" o:connectlocs="128,2713;0,2790;147,2813;128,2713" o:connectangles="0,0,0,0"/>
                  </v:shape>
                </v:group>
                <v:group id="Group 282" o:spid="_x0000_s1076" style="position:absolute;left:6184;top:1466;width:968;height:189" coordorigin="6184,1466" coordsize="968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83" o:spid="_x0000_s1077" style="position:absolute;left:6184;top:1466;width:968;height:189;visibility:visible;mso-wrap-style:square;v-text-anchor:top" coordsize="9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wUMUA&#10;AADcAAAADwAAAGRycy9kb3ducmV2LnhtbESPT2sCMRTE7wW/Q3gFL6Vm9SC6NUoRBL1YtD14fGye&#10;m8XNy7rJ/tFPbwqCx2FmfsMsVr0tRUu1LxwrGI8SEMSZ0wXnCv5+N58zED4gaywdk4IbeVgtB28L&#10;TLXr+EDtMeQiQtinqMCEUKVS+syQRT9yFXH0zq62GKKsc6lr7CLclnKSJFNpseC4YLCitaHscmys&#10;gg99n55Mt250c93f82r2szucWqWG7/33F4hAfXiFn+2tVjCZz+H/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jBQxQAAANwAAAAPAAAAAAAAAAAAAAAAAJgCAABkcnMv&#10;ZG93bnJldi54bWxQSwUGAAAAAAQABAD1AAAAigMAAAAA&#10;" path="m,188l968,e" filled="f" strokecolor="#231f20" strokeweight="1pt">
                    <v:path arrowok="t" o:connecttype="custom" o:connectlocs="0,1654;968,1466" o:connectangles="0,0"/>
                  </v:shape>
                </v:group>
                <v:group id="Group 280" o:spid="_x0000_s1078" style="position:absolute;left:7112;top:1422;width:148;height:101" coordorigin="7112,1422" coordsize="14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81" o:spid="_x0000_s1079" style="position:absolute;left:7112;top:1422;width:148;height:101;visibility:visible;mso-wrap-style:square;v-text-anchor:top" coordsize="14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4AUMUA&#10;AADcAAAADwAAAGRycy9kb3ducmV2LnhtbESPQWvCQBSE7wX/w/IEL0U3sVIkuopYChaEYqzi8ZF9&#10;JsHs25BdY/z3bkHwOMzMN8x82ZlKtNS40rKCeBSBIM6sLjlX8Lf/Hk5BOI+ssbJMCu7kYLnovc0x&#10;0fbGO2pTn4sAYZeggsL7OpHSZQUZdCNbEwfvbBuDPsgml7rBW4CbSo6j6FMaLDksFFjTuqDskl6N&#10;gkO6ev/Zb++/vGvTydrGtvw6npQa9LvVDISnzr/Cz/ZGK/iIYvg/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gBQxQAAANwAAAAPAAAAAAAAAAAAAAAAAJgCAABkcnMv&#10;ZG93bnJldi54bWxQSwUGAAAAAAQABAD1AAAAigMAAAAA&#10;" path="m,l19,100,147,23,,xe" fillcolor="#231f20" stroked="f">
                    <v:path arrowok="t" o:connecttype="custom" o:connectlocs="0,1422;19,1522;147,1445;0,1422" o:connectangles="0,0,0,0"/>
                  </v:shape>
                </v:group>
                <v:group id="Group 278" o:spid="_x0000_s1080" style="position:absolute;left:1608;top:1576;width:968;height:189" coordorigin="1608,1576" coordsize="968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79" o:spid="_x0000_s1081" style="position:absolute;left:1608;top:1576;width:968;height:189;visibility:visible;mso-wrap-style:square;v-text-anchor:top" coordsize="9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doMUA&#10;AADcAAAADwAAAGRycy9kb3ducmV2LnhtbESPT2sCMRTE74LfITzBi9SsFUS2RhFBsBeL2oPHx+Z1&#10;s7h5WTfZP/rpTaHQ4zAzv2FWm96WoqXaF44VzKYJCOLM6YJzBd+X/dsShA/IGkvHpOBBHjbr4WCF&#10;qXYdn6g9h1xECPsUFZgQqlRKnxmy6KeuIo7ej6sthijrXOoauwi3pXxPkoW0WHBcMFjRzlB2OzdW&#10;wUQ/F1fT7Rrd3I/PvFp+fZ6urVLjUb/9ABGoD//hv/ZBK5gnc/g9E4+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Z2gxQAAANwAAAAPAAAAAAAAAAAAAAAAAJgCAABkcnMv&#10;ZG93bnJldi54bWxQSwUGAAAAAAQABAD1AAAAigMAAAAA&#10;" path="m968,188l,e" filled="f" strokecolor="#231f20" strokeweight="1pt">
                    <v:path arrowok="t" o:connecttype="custom" o:connectlocs="968,1764;0,1576" o:connectangles="0,0"/>
                  </v:shape>
                </v:group>
                <v:group id="Group 276" o:spid="_x0000_s1082" style="position:absolute;left:1501;top:1532;width:148;height:101" coordorigin="1501,1532" coordsize="14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77" o:spid="_x0000_s1083" style="position:absolute;left:1501;top:1532;width:148;height:101;visibility:visible;mso-wrap-style:square;v-text-anchor:top" coordsize="14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GU8cA&#10;AADcAAAADwAAAGRycy9kb3ducmV2LnhtbESP3WrCQBSE7wt9h+UUelPqxvpDSd0EUQoKgpi0pZeH&#10;7GkSzJ4N2W2Mb+8KgpfDzHzDLNLBNKKnztWWFYxHEQjiwuqaSwVf+efrOwjnkTU2lknBmRykyePD&#10;AmNtT3ygPvOlCBB2MSqovG9jKV1RkUE3si1x8P5sZ9AH2ZVSd3gKcNPItyiaS4M1h4UKW1pVVByz&#10;f6PgO1u+bPPdec+HPpuu7NjW659fpZ6fhuUHCE+Dv4dv7Y1WMIlmcD0TjoB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lBlPHAAAA3AAAAA8AAAAAAAAAAAAAAAAAmAIAAGRy&#10;cy9kb3ducmV2LnhtbFBLBQYAAAAABAAEAPUAAACMAwAAAAA=&#10;" path="m147,l,23r128,77l147,xe" fillcolor="#231f20" stroked="f">
                    <v:path arrowok="t" o:connecttype="custom" o:connectlocs="147,1532;0,1555;128,1632;147,1532" o:connectangles="0,0,0,0"/>
                  </v:shape>
                </v:group>
                <v:group id="Group 274" o:spid="_x0000_s1084" style="position:absolute;left:6180;top:2581;width:968;height:189" coordorigin="6180,2581" coordsize="968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75" o:spid="_x0000_s1085" style="position:absolute;left:6180;top:2581;width:968;height:189;visibility:visible;mso-wrap-style:square;v-text-anchor:top" coordsize="9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bo8UA&#10;AADcAAAADwAAAGRycy9kb3ducmV2LnhtbESPT2sCMRTE74LfIbxCL1KzbUFlNYoIhXqpqD14fGye&#10;m6Wbl+0m+0c/vREEj8PM/IZZrHpbipZqXzhW8D5OQBBnThecK/g9fr3NQPiArLF0TAou5GG1HA4W&#10;mGrX8Z7aQ8hFhLBPUYEJoUql9Jkhi37sKuLonV1tMURZ51LX2EW4LeVHkkykxYLjgsGKNoayv0Nj&#10;FYz0dXIy3abRzf/PNa9mu+3+1Cr1+tKv5yAC9eEZfrS/tYLPZAr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ujxQAAANwAAAAPAAAAAAAAAAAAAAAAAJgCAABkcnMv&#10;ZG93bnJldi54bWxQSwUGAAAAAAQABAD1AAAAigMAAAAA&#10;" path="m968,188l,e" filled="f" strokecolor="#231f20" strokeweight="1pt">
                    <v:path arrowok="t" o:connecttype="custom" o:connectlocs="968,2769;0,2581" o:connectangles="0,0"/>
                  </v:shape>
                </v:group>
                <v:group id="Group 272" o:spid="_x0000_s1086" style="position:absolute;left:7108;top:2713;width:148;height:101" coordorigin="7108,2713" coordsize="14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73" o:spid="_x0000_s1087" style="position:absolute;left:7108;top:2713;width:148;height:101;visibility:visible;mso-wrap-style:square;v-text-anchor:top" coordsize="14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MVsYA&#10;AADcAAAADwAAAGRycy9kb3ducmV2LnhtbESPQWvCQBSE74X+h+UVeil1YxWxqZsgSkFBEJO29PjI&#10;vibB7NuQ3cb4711B8DjMzDfMIh1MI3rqXG1ZwXgUgSAurK65VPCVf77OQTiPrLGxTArO5CBNHh8W&#10;GGt74gP1mS9FgLCLUUHlfRtL6YqKDLqRbYmD92c7gz7IrpS6w1OAm0a+RdFMGqw5LFTY0qqi4pj9&#10;GwXf2fJlm+/Oez702XRlx7Ze//wq9fw0LD9AeBr8PXxrb7SCSfQO1zPhCMjk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gMVsYAAADcAAAADwAAAAAAAAAAAAAAAACYAgAAZHJz&#10;L2Rvd25yZXYueG1sUEsFBgAAAAAEAAQA9QAAAIsDAAAAAA==&#10;" path="m19,l,100,147,77,19,xe" fillcolor="#231f20" stroked="f">
                    <v:path arrowok="t" o:connecttype="custom" o:connectlocs="19,2713;0,2813;147,2790;19,2713" o:connectangles="0,0,0,0"/>
                  </v:shape>
                </v:group>
                <v:group id="Group 270" o:spid="_x0000_s1088" style="position:absolute;left:5069;top:1773;width:210;height:210" coordorigin="5069,1773" coordsize="21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71" o:spid="_x0000_s1089" style="position:absolute;left:5069;top:1773;width:210;height:210;visibility:visible;mso-wrap-style:square;v-text-anchor:top" coordsize="21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C3sEA&#10;AADcAAAADwAAAGRycy9kb3ducmV2LnhtbESPzarCMBSE9xd8h3AEd9e0FkSqUURQiq78oetDc2yL&#10;zUlporZvby5ccDnMzDfMatObRryoc7VlBfE0AkFcWF1zqeB23f8uQDiPrLGxTAoGcrBZj35WmGr7&#10;5jO9Lr4UAcIuRQWV920qpSsqMuimtiUO3t12Bn2QXSl1h+8AN42cRdFcGqw5LFTY0q6i4nF5GgU6&#10;yXdJ74eszc8uO55mBxpuuVKTcb9dgvDU+2/4v51pBUkcw9+ZcAT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jQt7BAAAA3AAAAA8AAAAAAAAAAAAAAAAAmAIAAGRycy9kb3du&#10;cmV2LnhtbFBLBQYAAAAABAAEAPUAAACGAwAAAAA=&#10;" path="m210,210l,e" filled="f" strokecolor="#231f20" strokeweight="1pt">
                    <v:path arrowok="t" o:connecttype="custom" o:connectlocs="210,1983;0,1773" o:connectangles="0,0"/>
                  </v:shape>
                </v:group>
                <v:group id="Group 268" o:spid="_x0000_s1090" style="position:absolute;left:4992;top:1695;width:136;height:136" coordorigin="4992,1695" coordsize="136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69" o:spid="_x0000_s1091" style="position:absolute;left:4992;top:1695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CYcMA&#10;AADcAAAADwAAAGRycy9kb3ducmV2LnhtbESPQWvCQBSE74X+h+UJvTUbFYqNrmKFQvHWKEJvj+wz&#10;Wc2+jdmtSf69Kwgeh5lvhlmseluLK7XeOFYwTlIQxIXThksF+933+wyED8gaa8ekYCAPq+XrywIz&#10;7Tr+pWseShFL2GeooAqhyaT0RUUWfeIa4ugdXWsxRNmWUrfYxXJby0mafkiLhuNChQ1tKirO+b9V&#10;MN1+noKRgxv+Nl/mfMhP5tLtlHob9es5iEB9eIYf9I+O3Hg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jCYcMAAADcAAAADwAAAAAAAAAAAAAAAACYAgAAZHJzL2Rv&#10;d25yZXYueG1sUEsFBgAAAAAEAAQA9QAAAIgDAAAAAA==&#10;" path="m,l63,136,135,64,,xe" fillcolor="#231f20" stroked="f">
                    <v:path arrowok="t" o:connecttype="custom" o:connectlocs="0,1695;63,1831;135,1759;0,1695" o:connectangles="0,0,0,0"/>
                  </v:shape>
                </v:group>
                <v:group id="Group 266" o:spid="_x0000_s1092" style="position:absolute;left:3607;top:2419;width:210;height:210" coordorigin="3607,2419" coordsize="21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67" o:spid="_x0000_s1093" style="position:absolute;left:3607;top:2419;width:210;height:210;visibility:visible;mso-wrap-style:square;v-text-anchor:top" coordsize="21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E3cMA&#10;AADcAAAADwAAAGRycy9kb3ducmV2LnhtbESPT2vCQBTE7wW/w/IEb3VjQkuJriIBJbQnreT8yD6T&#10;YPZtyK758+27hUKPw8z8htkdJtOKgXrXWFawWUcgiEurG64U3L5Prx8gnEfW2FomBTM5OOwXLztM&#10;tR35QsPVVyJA2KWooPa+S6V0ZU0G3dp2xMG7296gD7KvpO5xDHDTyjiK3qXBhsNCjR1lNZWP69Mo&#10;0EmRJZOf8664uPzzKz7TfCuUWi2n4xaEp8n/h//auVaQbN7g90w4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hE3cMAAADcAAAADwAAAAAAAAAAAAAAAACYAgAAZHJzL2Rv&#10;d25yZXYueG1sUEsFBgAAAAAEAAQA9QAAAIgDAAAAAA==&#10;" path="m210,210l,e" filled="f" strokecolor="#231f20" strokeweight="1pt">
                    <v:path arrowok="t" o:connecttype="custom" o:connectlocs="210,2629;0,2419" o:connectangles="0,0"/>
                  </v:shape>
                </v:group>
                <v:group id="Group 264" o:spid="_x0000_s1094" style="position:absolute;left:3529;top:2342;width:136;height:136" coordorigin="3529,2342" coordsize="136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65" o:spid="_x0000_s1095" style="position:absolute;left:3529;top:234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PEYsQA&#10;AADcAAAADwAAAGRycy9kb3ducmV2LnhtbESPQWvCQBSE70L/w/IKvelGC1qjq1ShUHozSsHbI/tM&#10;VrNv0+zWJP/eFQSPw8w3wyzXna3ElRpvHCsYjxIQxLnThgsFh/3X8AOED8gaK8ekoCcP69XLYImp&#10;di3v6JqFQsQS9ikqKEOoUyl9XpJFP3I1cfROrrEYomwKqRtsY7mt5CRJptKi4bhQYk3bkvJL9m8V&#10;vP/Mz8HI3vXH7cZcfrOz+Wv3Sr29dp8LEIG68Aw/6G8dufEM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xGLEAAAA3AAAAA8AAAAAAAAAAAAAAAAAmAIAAGRycy9k&#10;b3ducmV2LnhtbFBLBQYAAAAABAAEAPUAAACJAwAAAAA=&#10;" path="m,l64,135,136,63,,xe" fillcolor="#231f20" stroked="f">
                    <v:path arrowok="t" o:connecttype="custom" o:connectlocs="0,2342;64,2477;136,2405;0,2342" o:connectangles="0,0,0,0"/>
                  </v:shape>
                </v:group>
                <v:group id="Group 262" o:spid="_x0000_s1096" style="position:absolute;left:4383;top:2965;width:2;height:297" coordorigin="4383,2965" coordsize="2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63" o:spid="_x0000_s1097" style="position:absolute;left:4383;top:2965;width:2;height:297;visibility:visible;mso-wrap-style:square;v-text-anchor:top" coordsize="2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Y4RMUA&#10;AADcAAAADwAAAGRycy9kb3ducmV2LnhtbESPzWrDMBCE74W8g9hAb7XstpTUtWxCoFBCL/khIbfF&#10;2tjG1sq21MR5+6hQ6HGYmW+YrJhMJy40usaygiSKQRCXVjdcKdjvPp8WIJxH1thZJgU3clDks4cM&#10;U22vvKHL1lciQNilqKD2vk+ldGVNBl1ke+Lgne1o0Ac5VlKPeA1w08nnOH6TBhsOCzX2tKqpbLc/&#10;RsHp1upve1qze40HORy1WevzQanH+bT8AOFp8v/hv/aXVvCSvMPvmXA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jhExQAAANwAAAAPAAAAAAAAAAAAAAAAAJgCAABkcnMv&#10;ZG93bnJldi54bWxQSwUGAAAAAAQABAD1AAAAigMAAAAA&#10;" path="m,297l,e" filled="f" strokecolor="#231f20" strokeweight="1pt">
                    <v:path arrowok="t" o:connecttype="custom" o:connectlocs="0,3262;0,2965" o:connectangles="0,0"/>
                  </v:shape>
                </v:group>
                <v:group id="Group 260" o:spid="_x0000_s1098" style="position:absolute;left:4332;top:3231;width:103;height:141" coordorigin="4332,3231" coordsize="10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61" o:spid="_x0000_s1099" style="position:absolute;left:4332;top:3231;width:103;height:141;visibility:visible;mso-wrap-style:square;v-text-anchor:top" coordsize="10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O/8YA&#10;AADcAAAADwAAAGRycy9kb3ducmV2LnhtbESPQWvCQBSE7wX/w/KEXqTZqFBs6ioiKoKnalt6fM0+&#10;k2j27ZLdJvHfdwtCj8PMfMPMl72pRUuNrywrGCcpCOLc6ooLBe+n7dMMhA/IGmvLpOBGHpaLwcMc&#10;M207fqP2GAoRIewzVFCG4DIpfV6SQZ9YRxy9s20MhiibQuoGuwg3tZyk6bM0WHFcKNHRuqT8evwx&#10;CjaHy/fm49Np57qXatd+jYoDjZR6HParVxCB+vAfvrf3WsF0Moa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2O/8YAAADcAAAADwAAAAAAAAAAAAAAAACYAgAAZHJz&#10;L2Rvd25yZXYueG1sUEsFBgAAAAAEAAQA9QAAAIsDAAAAAA==&#10;" path="m102,l,,51,140,102,xe" fillcolor="#231f20" stroked="f">
                    <v:path arrowok="t" o:connecttype="custom" o:connectlocs="102,3231;0,3231;51,3371;102,3231" o:connectangles="0,0,0,0"/>
                  </v:shape>
                </v:group>
                <v:group id="Group 258" o:spid="_x0000_s1100" style="position:absolute;left:4007;top:2163;width:1104;height:2" coordorigin="4007,2163" coordsize="11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59" o:spid="_x0000_s1101" style="position:absolute;left:4007;top:2163;width:1104;height:2;visibility:visible;mso-wrap-style:square;v-text-anchor:top" coordsize="1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Vv8MA&#10;AADcAAAADwAAAGRycy9kb3ducmV2LnhtbESPT4vCMBTE74LfITzBm6baXZVqFFHEZW/+Qa+P5tlW&#10;m5fSxNr99puFBY/DzPyGWaxaU4qGaldYVjAaRiCIU6sLzhScT7vBDITzyBpLy6Tghxyslt3OAhNt&#10;X3yg5ugzESDsElSQe18lUro0J4NuaCvi4N1sbdAHWWdS1/gKcFPKcRRNpMGCw0KOFW1ySh/Hp1Hw&#10;+YGnx3R/4Wl5j7ZEhys237FS/V67noPw1Pp3+L/9pRXE4xj+zo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xVv8MAAADcAAAADwAAAAAAAAAAAAAAAACYAgAAZHJzL2Rv&#10;d25yZXYueG1sUEsFBgAAAAAEAAQA9QAAAIgDAAAAAA==&#10;" path="m1104,l,e" filled="f" strokecolor="#231f20" strokeweight="1pt">
                    <v:path arrowok="t" o:connecttype="custom" o:connectlocs="1104,0;0,0" o:connectangles="0,0"/>
                  </v:shape>
                </v:group>
                <v:group id="Group 249" o:spid="_x0000_s1102" style="position:absolute;left:3898;top:2112;width:141;height:103" coordorigin="3898,2112" coordsize="141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57" o:spid="_x0000_s1103" style="position:absolute;left:3898;top:2112;width:141;height:103;visibility:visible;mso-wrap-style:square;v-text-anchor:top" coordsize="14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cUsMA&#10;AADcAAAADwAAAGRycy9kb3ducmV2LnhtbESPQYvCMBSE7wv+h/AEb2uq4iLVKKIsrAcPVj14ezbP&#10;tti8lCZq/PdGEPY4zMw3zGwRTC3u1LrKsoJBPwFBnFtdcaHgsP/9noBwHlljbZkUPMnBYt75mmGq&#10;7YN3dM98ISKEXYoKSu+bVEqXl2TQ9W1DHL2LbQ36KNtC6hYfEW5qOUySH2mw4rhQYkOrkvJrdjMK&#10;jvloEDbLJujJSa8yf76tN1tSqtcNyykIT8H/hz/tP61gNBzD+0w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OcUsMAAADcAAAADwAAAAAAAAAAAAAAAACYAgAAZHJzL2Rv&#10;d25yZXYueG1sUEsFBgAAAAAEAAQA9QAAAIgDAAAAAA==&#10;" path="m140,l,51r140,51l140,xe" fillcolor="#231f20" stroked="f">
                    <v:path arrowok="t" o:connecttype="custom" o:connectlocs="140,2112;0,2163;140,2214;140,2112" o:connectangles="0,0,0,0"/>
                  </v:shape>
                  <v:shape id="Text Box 256" o:spid="_x0000_s1104" type="#_x0000_t202" style="position:absolute;left:3600;width:1567;height: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RXfcEA&#10;AADcAAAADwAAAGRycy9kb3ducmV2LnhtbESPQYvCMBSE78L+h/AW9qaJCmWpRhFhQfCy6np/NM+2&#10;mrx0m1jrvzeC4HGYmW+Y+bJ3VnTUhtqzhvFIgSAuvKm51PB3+Bl+gwgR2aD1TBruFGC5+BjMMTf+&#10;xjvq9rEUCcIhRw1VjE0uZSgqchhGviFO3sm3DmOSbSlNi7cEd1ZOlMqkw5rTQoUNrSsqLvur06DU&#10;cWunfnv8V91v1h3OeLZNpvXXZ7+agYjUx3f41d4YDdNJBs8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0V33BAAAA3AAAAA8AAAAAAAAAAAAAAAAAmAIAAGRycy9kb3du&#10;cmV2LnhtbFBLBQYAAAAABAAEAPUAAACGAwAAAAA=&#10;" fillcolor="#f1f2f2" strokecolor="#005695" strokeweight=".5pt">
                    <v:textbox inset="0,0,0,0">
                      <w:txbxContent>
                        <w:p w14:paraId="443D5597" w14:textId="77777777" w:rsidR="00656936" w:rsidRDefault="00E45A23">
                          <w:pPr>
                            <w:spacing w:before="133"/>
                            <w:ind w:left="452" w:right="450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olic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18"/>
                            </w:rPr>
                            <w:t>y/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w w:val="9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prog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am</w:t>
                          </w:r>
                          <w:r>
                            <w:rPr>
                              <w:rFonts w:ascii="Calibri"/>
                              <w:color w:val="231F20"/>
                              <w:spacing w:val="22"/>
                              <w:w w:val="10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design</w:t>
                          </w:r>
                        </w:p>
                      </w:txbxContent>
                    </v:textbox>
                  </v:shape>
                  <v:shape id="Text Box 255" o:spid="_x0000_s1105" type="#_x0000_t202" style="position:absolute;left:5;top:1178;width:144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y5sMA&#10;AADcAAAADwAAAGRycy9kb3ducmV2LnhtbESPT2sCMRTE7wW/Q3iCt5qosJXVKCIIgpfWP/fH5rm7&#10;mrysm7huv31TKPQ4zMxvmOW6d1Z01Ibas4bJWIEgLrypudRwPu3e5yBCRDZoPZOGbwqwXg3elpgb&#10;/+Iv6o6xFAnCIUcNVYxNLmUoKnIYxr4hTt7Vtw5jkm0pTYuvBHdWTpXKpMOa00KFDW0rKu7Hp9Og&#10;1OVgZ/5weajuM+tON7zZJtN6NOw3CxCR+vgf/mvvjYbZ9AN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jy5sMAAADcAAAADwAAAAAAAAAAAAAAAACYAgAAZHJzL2Rv&#10;d25yZXYueG1sUEsFBgAAAAAEAAQA9QAAAIgDAAAAAA==&#10;" fillcolor="#f1f2f2" strokecolor="#005695" strokeweight=".5pt">
                    <v:textbox inset="0,0,0,0">
                      <w:txbxContent>
                        <w:p w14:paraId="00A27DC4" w14:textId="77777777" w:rsidR="00656936" w:rsidRDefault="00E45A23">
                          <w:pPr>
                            <w:spacing w:before="133"/>
                            <w:ind w:left="33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18"/>
                            </w:rPr>
                            <w:t>Reporting</w:t>
                          </w:r>
                        </w:p>
                      </w:txbxContent>
                    </v:textbox>
                  </v:shape>
                  <v:shape id="Text Box 254" o:spid="_x0000_s1106" type="#_x0000_t202" style="position:absolute;left:7266;top:2439;width:1440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mlMAA&#10;AADcAAAADwAAAGRycy9kb3ducmV2LnhtbERPz2vCMBS+D/wfwhO8rYkWyqiNMgaDgZdZ5/3RvLV1&#10;yUttslr/e3MY7Pjx/a72s7NiojH0njWsMwWCuPGm51bD1+n9+QVEiMgGrWfScKcA+93iqcLS+Bsf&#10;aapjK1IIhxI1dDEOpZSh6chhyPxAnLhvPzqMCY6tNCPeUrizcqNUIR32nBo6HOito+an/nUalDof&#10;bO4P56uaPovpdMGLHQqtV8v5dQsi0hz/xX/uD6Mh36S16Uw6An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SdmlMAAAADcAAAADwAAAAAAAAAAAAAAAACYAgAAZHJzL2Rvd25y&#10;ZXYueG1sUEsFBgAAAAAEAAQA9QAAAIUDAAAAAA==&#10;" fillcolor="#f1f2f2" strokecolor="#005695" strokeweight=".5pt">
                    <v:textbox inset="0,0,0,0">
                      <w:txbxContent>
                        <w:p w14:paraId="6ED959FA" w14:textId="77777777" w:rsidR="00656936" w:rsidRDefault="00E45A23">
                          <w:pPr>
                            <w:spacing w:before="133"/>
                            <w:ind w:left="462" w:right="391" w:hanging="7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og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am</w:t>
                          </w:r>
                          <w:r>
                            <w:rPr>
                              <w:rFonts w:ascii="Calibri"/>
                              <w:color w:val="231F20"/>
                              <w:spacing w:val="27"/>
                              <w:w w:val="10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design</w:t>
                          </w:r>
                        </w:p>
                      </w:txbxContent>
                    </v:textbox>
                  </v:shape>
                  <v:shape id="Text Box 253" o:spid="_x0000_s1107" type="#_x0000_t202" style="position:absolute;left:3600;top:3376;width:1567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DD8MA&#10;AADcAAAADwAAAGRycy9kb3ducmV2LnhtbESPT2sCMRTE7wW/Q3iCt5qosNTVKCIIgpfWP/fH5rm7&#10;mrysm7huv31TKPQ4zMxvmOW6d1Z01Ibas4bJWIEgLrypudRwPu3eP0CEiGzQeiYN3xRgvRq8LTE3&#10;/sVf1B1jKRKEQ44aqhibXMpQVOQwjH1DnLyrbx3GJNtSmhZfCe6snCqVSYc1p4UKG9pWVNyPT6dB&#10;qcvBzvzh8lDdZ9adbnizTab1aNhvFiAi9fE//NfeGw2z6Rx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vDD8MAAADcAAAADwAAAAAAAAAAAAAAAACYAgAAZHJzL2Rv&#10;d25yZXYueG1sUEsFBgAAAAAEAAQA9QAAAIgDAAAAAA==&#10;" fillcolor="#f1f2f2" strokecolor="#005695" strokeweight=".5pt">
                    <v:textbox inset="0,0,0,0">
                      <w:txbxContent>
                        <w:p w14:paraId="6063142F" w14:textId="77777777" w:rsidR="00656936" w:rsidRDefault="00656936">
                          <w:pPr>
                            <w:spacing w:before="3"/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</w:rPr>
                          </w:pPr>
                        </w:p>
                        <w:p w14:paraId="540A37AC" w14:textId="77777777" w:rsidR="00656936" w:rsidRDefault="00E45A23">
                          <w:pPr>
                            <w:ind w:left="271" w:right="269" w:firstLine="183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18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ac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26"/>
                              <w:w w:val="9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management</w:t>
                          </w:r>
                        </w:p>
                      </w:txbxContent>
                    </v:textbox>
                  </v:shape>
                  <v:shape id="Text Box 252" o:spid="_x0000_s1108" type="#_x0000_t202" style="position:absolute;left:7266;top:1058;width:1440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      <v:textbox inset="0,0,0,0">
                      <w:txbxContent>
                        <w:p w14:paraId="46C8EB10" w14:textId="77777777" w:rsidR="00656936" w:rsidRDefault="00E45A23">
                          <w:pPr>
                            <w:spacing w:before="138"/>
                            <w:ind w:left="407" w:right="294" w:hanging="11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nvestment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w w:val="9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ategy</w:t>
                          </w:r>
                        </w:p>
                      </w:txbxContent>
                    </v:textbox>
                  </v:shape>
                  <v:shape id="Text Box 251" o:spid="_x0000_s1109" type="#_x0000_t202" style="position:absolute;left:2636;top:1381;width:3495;height: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    <v:textbox inset="0,0,0,0">
                      <w:txbxContent>
                        <w:p w14:paraId="6F1B976D" w14:textId="77777777" w:rsidR="00656936" w:rsidRDefault="00E45A23">
                          <w:pPr>
                            <w:spacing w:before="138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onit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18"/>
                            </w:rPr>
                            <w:t>or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ing</w:t>
                          </w:r>
                        </w:p>
                        <w:p w14:paraId="108D2A36" w14:textId="77777777" w:rsidR="00656936" w:rsidRDefault="00E45A23">
                          <w:pPr>
                            <w:tabs>
                              <w:tab w:val="left" w:pos="2531"/>
                            </w:tabs>
                            <w:spacing w:before="3" w:line="500" w:lineRule="atLeast"/>
                            <w:ind w:left="175" w:right="173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mprovement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ab/>
                            <w:t>Evaluation</w:t>
                          </w:r>
                          <w:r>
                            <w:rPr>
                              <w:rFonts w:ascii="Calibri"/>
                              <w:color w:val="231F20"/>
                              <w:spacing w:val="23"/>
                              <w:w w:val="10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18"/>
                            </w:rPr>
                            <w:t>Reporting</w:t>
                          </w:r>
                        </w:p>
                      </w:txbxContent>
                    </v:textbox>
                  </v:shape>
                  <v:shape id="Text Box 250" o:spid="_x0000_s1110" type="#_x0000_t202" style="position:absolute;left:5;top:2439;width:1440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  <v:textbox inset="0,0,0,0">
                      <w:txbxContent>
                        <w:p w14:paraId="1378B054" w14:textId="77777777" w:rsidR="00656936" w:rsidRDefault="00E45A23">
                          <w:pPr>
                            <w:spacing w:before="138"/>
                            <w:ind w:left="420" w:right="377" w:hanging="3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og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am</w:t>
                          </w:r>
                          <w:r>
                            <w:rPr>
                              <w:rFonts w:ascii="Calibri"/>
                              <w:color w:val="231F20"/>
                              <w:spacing w:val="27"/>
                              <w:w w:val="10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delivery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F6C2E92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4435993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6D041A2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E72A689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F6BC8F0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50859B5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1C664947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1B15D813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00F1BFB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EB1462C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1DDE599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8BDC95E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3E2EA20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133CA957" w14:textId="77777777" w:rsidR="00656936" w:rsidRDefault="00656936">
      <w:pPr>
        <w:spacing w:before="4"/>
        <w:rPr>
          <w:rFonts w:ascii="PMingLiU" w:eastAsia="PMingLiU" w:hAnsi="PMingLiU" w:cs="PMingLiU"/>
        </w:rPr>
      </w:pPr>
    </w:p>
    <w:p w14:paraId="19392EAC" w14:textId="77777777" w:rsidR="00656936" w:rsidRDefault="00E45A23">
      <w:pPr>
        <w:spacing w:before="74"/>
        <w:ind w:right="1415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>3</w:t>
      </w:r>
    </w:p>
    <w:p w14:paraId="41C03B93" w14:textId="77777777" w:rsidR="00656936" w:rsidRDefault="00656936">
      <w:pPr>
        <w:jc w:val="right"/>
        <w:rPr>
          <w:rFonts w:ascii="Calibri" w:eastAsia="Calibri" w:hAnsi="Calibri" w:cs="Calibri"/>
          <w:sz w:val="16"/>
          <w:szCs w:val="16"/>
        </w:rPr>
        <w:sectPr w:rsidR="00656936"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06BA4DFF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44EF013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35CEAD5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EA9D6BB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49F863F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6EDEF36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60FEB9AA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725A0CD" w14:textId="77777777" w:rsidR="00656936" w:rsidRDefault="00656936">
      <w:pPr>
        <w:rPr>
          <w:rFonts w:ascii="Calibri" w:eastAsia="Calibri" w:hAnsi="Calibri" w:cs="Calibri"/>
          <w:sz w:val="20"/>
          <w:szCs w:val="20"/>
        </w:rPr>
        <w:sectPr w:rsidR="00656936">
          <w:pgSz w:w="11910" w:h="16840"/>
          <w:pgMar w:top="0" w:right="0" w:bottom="0" w:left="0" w:header="720" w:footer="720" w:gutter="0"/>
          <w:cols w:space="720"/>
        </w:sectPr>
      </w:pPr>
    </w:p>
    <w:p w14:paraId="69969D7B" w14:textId="77777777" w:rsidR="00656936" w:rsidRDefault="00656936">
      <w:pPr>
        <w:spacing w:before="10"/>
        <w:rPr>
          <w:rFonts w:ascii="Calibri" w:eastAsia="Calibri" w:hAnsi="Calibri" w:cs="Calibri"/>
          <w:sz w:val="14"/>
          <w:szCs w:val="14"/>
        </w:rPr>
      </w:pPr>
    </w:p>
    <w:p w14:paraId="52245CB0" w14:textId="579AC6C3" w:rsidR="00656936" w:rsidRDefault="00E45A23">
      <w:pPr>
        <w:pStyle w:val="BodyText"/>
        <w:spacing w:before="0" w:line="256" w:lineRule="auto"/>
        <w:ind w:left="1417" w:right="5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1639D6B5" wp14:editId="6CD8E374">
                <wp:simplePos x="0" y="0"/>
                <wp:positionH relativeFrom="page">
                  <wp:posOffset>0</wp:posOffset>
                </wp:positionH>
                <wp:positionV relativeFrom="paragraph">
                  <wp:posOffset>-932180</wp:posOffset>
                </wp:positionV>
                <wp:extent cx="7477760" cy="1270"/>
                <wp:effectExtent l="19050" t="20320" r="18415" b="16510"/>
                <wp:wrapNone/>
                <wp:docPr id="247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7760" cy="1270"/>
                          <a:chOff x="0" y="-1468"/>
                          <a:chExt cx="11776" cy="2"/>
                        </a:xfrm>
                      </wpg:grpSpPr>
                      <wps:wsp>
                        <wps:cNvPr id="248" name="Freeform 247"/>
                        <wps:cNvSpPr>
                          <a:spLocks/>
                        </wps:cNvSpPr>
                        <wps:spPr bwMode="auto">
                          <a:xfrm>
                            <a:off x="0" y="-1468"/>
                            <a:ext cx="11776" cy="2"/>
                          </a:xfrm>
                          <a:custGeom>
                            <a:avLst/>
                            <a:gdLst>
                              <a:gd name="T0" fmla="*/ 11775 w 11776"/>
                              <a:gd name="T1" fmla="*/ 0 w 117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776">
                                <a:moveTo>
                                  <a:pt x="117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B356B" id="Group 246" o:spid="_x0000_s1026" style="position:absolute;margin-left:0;margin-top:-73.4pt;width:588.8pt;height:.1pt;z-index:251618304;mso-position-horizontal-relative:page" coordorigin=",-1468" coordsize="11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">
                <v:shape id="Freeform 247" o:spid="_x0000_s1027" style="position:absolute;top:-1468;width:11776;height:2;visibility:visible;mso-wrap-style:square;v-text-anchor:top" coordsize="11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x6HsAA&#10;AADcAAAADwAAAGRycy9kb3ducmV2LnhtbERPTWvCQBC9F/wPywheim6qIhJdRQqi4MnUQ49jdswG&#10;s7Mhu2r67zuHQo+P973e9r5RT+piHdjAxyQDRVwGW3Nl4PK1Hy9BxYRssQlMBn4ownYzeFtjbsOL&#10;z/QsUqUkhGOOBlxKba51LB15jJPQEgt3C53HJLCrtO3wJeG+0dMsW2iPNUuDw5Y+HZX34uENFKf3&#10;/nJyM38UItX371lzXRyMGQ373QpUoj79i//cR2tgOpe1ckaO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x6HsAAAADcAAAADwAAAAAAAAAAAAAAAACYAgAAZHJzL2Rvd25y&#10;ZXYueG1sUEsFBgAAAAAEAAQA9QAAAIUDAAAAAA==&#10;" path="m11775,l,e" filled="f" strokecolor="#005695" strokeweight="2pt">
                  <v:stroke dashstyle="dash"/>
                  <v:path arrowok="t" o:connecttype="custom" o:connectlocs="11775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43EE8D69" wp14:editId="4EB0862B">
                <wp:simplePos x="0" y="0"/>
                <wp:positionH relativeFrom="page">
                  <wp:posOffset>0</wp:posOffset>
                </wp:positionH>
                <wp:positionV relativeFrom="paragraph">
                  <wp:posOffset>-1210945</wp:posOffset>
                </wp:positionV>
                <wp:extent cx="7560310" cy="216535"/>
                <wp:effectExtent l="0" t="0" r="2540" b="3810"/>
                <wp:wrapNone/>
                <wp:docPr id="245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6535"/>
                          <a:chOff x="0" y="-1907"/>
                          <a:chExt cx="11906" cy="341"/>
                        </a:xfrm>
                      </wpg:grpSpPr>
                      <wps:wsp>
                        <wps:cNvPr id="246" name="Freeform 245"/>
                        <wps:cNvSpPr>
                          <a:spLocks/>
                        </wps:cNvSpPr>
                        <wps:spPr bwMode="auto">
                          <a:xfrm>
                            <a:off x="0" y="-1907"/>
                            <a:ext cx="11906" cy="341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1567 -1907"/>
                              <a:gd name="T2" fmla="*/ -1567 h 341"/>
                              <a:gd name="T3" fmla="*/ 11906 w 11906"/>
                              <a:gd name="T4" fmla="+- 0 -1567 -1907"/>
                              <a:gd name="T5" fmla="*/ -1567 h 341"/>
                              <a:gd name="T6" fmla="*/ 11906 w 11906"/>
                              <a:gd name="T7" fmla="+- 0 -1907 -1907"/>
                              <a:gd name="T8" fmla="*/ -1907 h 341"/>
                              <a:gd name="T9" fmla="*/ 0 w 11906"/>
                              <a:gd name="T10" fmla="+- 0 -1907 -1907"/>
                              <a:gd name="T11" fmla="*/ -1907 h 341"/>
                              <a:gd name="T12" fmla="*/ 0 w 11906"/>
                              <a:gd name="T13" fmla="+- 0 -1567 -1907"/>
                              <a:gd name="T14" fmla="*/ -1567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341">
                                <a:moveTo>
                                  <a:pt x="0" y="340"/>
                                </a:moveTo>
                                <a:lnTo>
                                  <a:pt x="11906" y="34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F29D4" id="Group 244" o:spid="_x0000_s1026" style="position:absolute;margin-left:0;margin-top:-95.35pt;width:595.3pt;height:17.05pt;z-index:251619328;mso-position-horizontal-relative:page" coordorigin=",-1907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">
                <v:shape id="Freeform 245" o:spid="_x0000_s1027" style="position:absolute;top:-1907;width:11906;height:341;visibility:visible;mso-wrap-style:square;v-text-anchor:top" coordsize="1190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2ZcUA&#10;AADcAAAADwAAAGRycy9kb3ducmV2LnhtbESPQWvCQBSE70L/w/IK3nTTUERSV7EFQQq2ROv9kX0m&#10;Ibtv0+yapP313YLgcZiZb5jVZrRG9NT52rGCp3kCgrhwuuZSwddpN1uC8AFZo3FMCn7Iw2b9MFlh&#10;pt3AOfXHUIoIYZ+hgiqENpPSFxVZ9HPXEkfv4jqLIcqulLrDIcKtkWmSLKTFmuNChS29VVQ0x6tV&#10;YNP8VZuPsxnypjmc3s+f19/vXqnp47h9ARFoDPfwrb3XCtLnB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bZlxQAAANwAAAAPAAAAAAAAAAAAAAAAAJgCAABkcnMv&#10;ZG93bnJldi54bWxQSwUGAAAAAAQABAD1AAAAigMAAAAA&#10;" path="m,340r11906,l11906,,,,,340xe" fillcolor="#005695" stroked="f">
                  <v:path arrowok="t" o:connecttype="custom" o:connectlocs="0,-1567;11906,-1567;11906,-1907;0,-1907;0,-1567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v</w:t>
      </w:r>
      <w:r>
        <w:rPr>
          <w:color w:val="231F20"/>
        </w:rPr>
        <w:t>estments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r</w:t>
      </w:r>
      <w:r>
        <w:rPr>
          <w:color w:val="231F20"/>
        </w:rPr>
        <w:t>ough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identified</w:t>
      </w:r>
      <w:r>
        <w:rPr>
          <w:color w:val="231F20"/>
          <w:w w:val="102"/>
        </w:rPr>
        <w:t xml:space="preserve"> 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deliv</w:t>
      </w:r>
      <w:r>
        <w:rPr>
          <w:color w:val="231F20"/>
          <w:spacing w:val="-1"/>
        </w:rPr>
        <w:t>ered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phased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approach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investments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targeted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toward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known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threats.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phased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approach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</w:rPr>
        <w:t>expert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advice,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av</w:t>
      </w:r>
      <w:r>
        <w:rPr>
          <w:color w:val="231F20"/>
          <w:spacing w:val="-1"/>
        </w:rPr>
        <w:t xml:space="preserve">ailable </w:t>
      </w:r>
      <w:r>
        <w:rPr>
          <w:color w:val="231F20"/>
        </w:rPr>
        <w:t>science,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5804A015" w14:textId="77777777" w:rsidR="00656936" w:rsidRDefault="00E45A23">
      <w:pPr>
        <w:pStyle w:val="BodyText"/>
        <w:spacing w:line="256" w:lineRule="auto"/>
        <w:ind w:left="1417"/>
      </w:pPr>
      <w:r>
        <w:rPr>
          <w:color w:val="231F20"/>
          <w:w w:val="105"/>
        </w:rPr>
        <w:t>community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consultation.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ngoing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ev</w:t>
      </w:r>
      <w:r>
        <w:rPr>
          <w:color w:val="231F20"/>
          <w:spacing w:val="-1"/>
          <w:w w:val="105"/>
        </w:rPr>
        <w:t>aluation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105"/>
        </w:rPr>
        <w:t>investments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through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reporting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consultation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vided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opportunity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flexibility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respond</w:t>
      </w:r>
    </w:p>
    <w:p w14:paraId="447E1ECB" w14:textId="77777777" w:rsidR="00656936" w:rsidRDefault="00E45A23">
      <w:pPr>
        <w:pStyle w:val="BodyText"/>
        <w:spacing w:line="256" w:lineRule="auto"/>
        <w:ind w:left="1417" w:right="57"/>
      </w:pPr>
      <w:r>
        <w:rPr>
          <w:color w:val="231F20"/>
          <w:w w:val="105"/>
        </w:rPr>
        <w:t>to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changing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envir</w:t>
      </w:r>
      <w:r>
        <w:rPr>
          <w:color w:val="231F20"/>
          <w:spacing w:val="-1"/>
          <w:w w:val="105"/>
        </w:rPr>
        <w:t>onmental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economic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challenges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  <w:w w:val="105"/>
        </w:rPr>
        <w:t>facing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eef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communities.</w:t>
      </w:r>
    </w:p>
    <w:p w14:paraId="3570316E" w14:textId="77777777" w:rsidR="00656936" w:rsidRDefault="00E45A23">
      <w:pPr>
        <w:pStyle w:val="BodyText"/>
        <w:spacing w:before="174" w:line="256" w:lineRule="auto"/>
        <w:ind w:left="1417" w:right="122"/>
      </w:pPr>
      <w:r>
        <w:rPr>
          <w:color w:val="231F20"/>
          <w:spacing w:val="-3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addition,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eef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4"/>
          <w:w w:val="105"/>
        </w:rPr>
        <w:t>T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ust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piloting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inn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3"/>
          <w:w w:val="105"/>
        </w:rPr>
        <w:t>v</w:t>
      </w:r>
      <w:r>
        <w:rPr>
          <w:color w:val="231F20"/>
          <w:w w:val="105"/>
        </w:rPr>
        <w:t>ati</w:t>
      </w:r>
      <w:r>
        <w:rPr>
          <w:color w:val="231F20"/>
          <w:spacing w:val="-3"/>
          <w:w w:val="105"/>
        </w:rPr>
        <w:t>v</w:t>
      </w:r>
      <w:r>
        <w:rPr>
          <w:color w:val="231F20"/>
          <w:w w:val="105"/>
        </w:rPr>
        <w:t>e</w:t>
      </w:r>
      <w:r>
        <w:rPr>
          <w:color w:val="231F20"/>
          <w:w w:val="94"/>
        </w:rPr>
        <w:t xml:space="preserve"> </w:t>
      </w:r>
      <w:r>
        <w:rPr>
          <w:color w:val="231F20"/>
          <w:spacing w:val="-1"/>
          <w:w w:val="105"/>
        </w:rPr>
        <w:t>appr</w:t>
      </w:r>
      <w:r>
        <w:rPr>
          <w:color w:val="231F20"/>
          <w:spacing w:val="-2"/>
          <w:w w:val="105"/>
        </w:rPr>
        <w:t>oaches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inv</w:t>
      </w:r>
      <w:r>
        <w:rPr>
          <w:color w:val="231F20"/>
          <w:spacing w:val="-1"/>
          <w:w w:val="105"/>
        </w:rPr>
        <w:t>estment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leveraging</w:t>
      </w:r>
      <w:r>
        <w:rPr>
          <w:color w:val="231F20"/>
          <w:spacing w:val="49"/>
          <w:w w:val="99"/>
        </w:rPr>
        <w:t xml:space="preserve"> </w:t>
      </w:r>
      <w:r>
        <w:rPr>
          <w:color w:val="231F20"/>
          <w:spacing w:val="-2"/>
          <w:w w:val="105"/>
        </w:rPr>
        <w:t>private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philanthr</w:t>
      </w:r>
      <w:r>
        <w:rPr>
          <w:color w:val="231F20"/>
          <w:spacing w:val="-2"/>
          <w:w w:val="105"/>
        </w:rPr>
        <w:t>opic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inv</w:t>
      </w:r>
      <w:r>
        <w:rPr>
          <w:color w:val="231F20"/>
          <w:spacing w:val="-1"/>
          <w:w w:val="105"/>
        </w:rPr>
        <w:t>estment,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pro</w:t>
      </w:r>
      <w:r>
        <w:rPr>
          <w:color w:val="231F20"/>
          <w:spacing w:val="-2"/>
          <w:w w:val="105"/>
        </w:rPr>
        <w:t>viding</w:t>
      </w:r>
      <w:r>
        <w:rPr>
          <w:color w:val="231F20"/>
          <w:spacing w:val="57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mechanism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appro</w:t>
      </w:r>
      <w:r>
        <w:rPr>
          <w:color w:val="231F20"/>
          <w:spacing w:val="-2"/>
          <w:w w:val="105"/>
        </w:rPr>
        <w:t>val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holders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addr</w:t>
      </w:r>
      <w:r>
        <w:rPr>
          <w:color w:val="231F20"/>
          <w:spacing w:val="-2"/>
          <w:w w:val="105"/>
        </w:rPr>
        <w:t>ess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offset</w:t>
      </w:r>
    </w:p>
    <w:p w14:paraId="2C252114" w14:textId="77777777" w:rsidR="00656936" w:rsidRDefault="00E45A23">
      <w:pPr>
        <w:spacing w:before="10"/>
        <w:rPr>
          <w:rFonts w:ascii="PMingLiU" w:eastAsia="PMingLiU" w:hAnsi="PMingLiU" w:cs="PMingLiU"/>
          <w:sz w:val="13"/>
          <w:szCs w:val="13"/>
        </w:rPr>
      </w:pPr>
      <w:r>
        <w:br w:type="column"/>
      </w:r>
    </w:p>
    <w:p w14:paraId="2772C71F" w14:textId="77777777" w:rsidR="00656936" w:rsidRDefault="00E45A23">
      <w:pPr>
        <w:pStyle w:val="BodyText"/>
        <w:spacing w:before="0" w:line="256" w:lineRule="auto"/>
        <w:ind w:left="338" w:right="1700"/>
      </w:pPr>
      <w:r>
        <w:rPr>
          <w:color w:val="231F20"/>
          <w:spacing w:val="-1"/>
        </w:rPr>
        <w:t>requirements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  <w:w w:val="106"/>
        </w:rPr>
        <w:t xml:space="preserve"> </w:t>
      </w:r>
      <w:r>
        <w:rPr>
          <w:color w:val="231F20"/>
          <w:spacing w:val="-2"/>
        </w:rPr>
        <w:t>Great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arrier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World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Heritage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elative</w:t>
      </w:r>
      <w:r>
        <w:rPr>
          <w:color w:val="231F20"/>
          <w:spacing w:val="47"/>
          <w:w w:val="94"/>
        </w:rPr>
        <w:t xml:space="preserve"> </w:t>
      </w:r>
      <w:r>
        <w:rPr>
          <w:color w:val="231F20"/>
        </w:rPr>
        <w:t>contributions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inno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ativ</w:t>
      </w:r>
      <w:r>
        <w:rPr>
          <w:color w:val="231F20"/>
          <w:spacing w:val="-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approaches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  <w:w w:val="108"/>
        </w:rPr>
        <w:t xml:space="preserve"> </w:t>
      </w:r>
      <w:r>
        <w:rPr>
          <w:color w:val="231F20"/>
        </w:rPr>
        <w:t>achieving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contributing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6"/>
        </w:rPr>
        <w:t xml:space="preserve"> </w:t>
      </w:r>
      <w:r>
        <w:rPr>
          <w:color w:val="231F20"/>
        </w:rPr>
        <w:t xml:space="preserve">delivery of the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</w:rPr>
        <w:t xml:space="preserve"> 2050 </w:t>
      </w:r>
      <w:r>
        <w:rPr>
          <w:color w:val="231F20"/>
          <w:spacing w:val="-1"/>
        </w:rPr>
        <w:t>Plan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 a 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reporting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plan.</w:t>
      </w:r>
    </w:p>
    <w:p w14:paraId="794DB558" w14:textId="77777777" w:rsidR="00656936" w:rsidRDefault="00E45A23">
      <w:pPr>
        <w:pStyle w:val="BodyText"/>
        <w:spacing w:before="174" w:line="256" w:lineRule="auto"/>
        <w:ind w:left="338" w:right="1728"/>
      </w:pP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eporting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contributions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water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quality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spacing w:val="-1"/>
          <w:w w:val="105"/>
        </w:rPr>
        <w:t>impro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ement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coastal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habitat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marine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species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2"/>
          <w:w w:val="105"/>
        </w:rPr>
        <w:t>r</w:t>
      </w:r>
      <w:r>
        <w:rPr>
          <w:color w:val="231F20"/>
          <w:w w:val="105"/>
        </w:rPr>
        <w:t>otection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eef</w:t>
      </w:r>
      <w:r>
        <w:rPr>
          <w:color w:val="231F20"/>
          <w:spacing w:val="-24"/>
          <w:w w:val="105"/>
        </w:rPr>
        <w:t xml:space="preserve"> T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ust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v</w:t>
      </w:r>
      <w:r>
        <w:rPr>
          <w:color w:val="231F20"/>
          <w:w w:val="105"/>
        </w:rPr>
        <w:t>estments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unde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taken</w:t>
      </w:r>
      <w:r>
        <w:rPr>
          <w:color w:val="231F20"/>
          <w:w w:val="103"/>
        </w:rPr>
        <w:t xml:space="preserve"> </w:t>
      </w:r>
      <w:r>
        <w:rPr>
          <w:color w:val="231F20"/>
          <w:spacing w:val="-1"/>
          <w:w w:val="105"/>
        </w:rPr>
        <w:t>through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nested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appr</w:t>
      </w:r>
      <w:r>
        <w:rPr>
          <w:color w:val="231F20"/>
          <w:spacing w:val="-2"/>
          <w:w w:val="105"/>
        </w:rPr>
        <w:t>oach.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diagram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below</w:t>
      </w:r>
    </w:p>
    <w:p w14:paraId="3532DCF1" w14:textId="77777777" w:rsidR="00656936" w:rsidRDefault="00E45A23">
      <w:pPr>
        <w:pStyle w:val="BodyText"/>
        <w:spacing w:line="256" w:lineRule="auto"/>
        <w:ind w:left="338" w:right="1700"/>
      </w:pPr>
      <w:r>
        <w:rPr>
          <w:color w:val="231F20"/>
        </w:rPr>
        <w:t>sets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reporting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1"/>
        </w:rPr>
        <w:t>achievements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protecting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outstanding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values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Great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arrier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World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Heritage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ea.</w:t>
      </w:r>
    </w:p>
    <w:p w14:paraId="7B52D9A5" w14:textId="77777777" w:rsidR="00656936" w:rsidRDefault="00656936">
      <w:pPr>
        <w:spacing w:line="256" w:lineRule="auto"/>
        <w:sectPr w:rsidR="00656936">
          <w:type w:val="continuous"/>
          <w:pgSz w:w="11910" w:h="16840"/>
          <w:pgMar w:top="1140" w:right="0" w:bottom="280" w:left="0" w:header="720" w:footer="720" w:gutter="0"/>
          <w:cols w:num="2" w:space="720" w:equalWidth="0">
            <w:col w:w="5604" w:space="40"/>
            <w:col w:w="6266"/>
          </w:cols>
        </w:sectPr>
      </w:pPr>
    </w:p>
    <w:p w14:paraId="347495D0" w14:textId="77777777" w:rsidR="00656936" w:rsidRDefault="00656936">
      <w:pPr>
        <w:spacing w:before="8"/>
        <w:rPr>
          <w:rFonts w:ascii="PMingLiU" w:eastAsia="PMingLiU" w:hAnsi="PMingLiU" w:cs="PMingLiU"/>
          <w:sz w:val="19"/>
          <w:szCs w:val="19"/>
        </w:rPr>
      </w:pPr>
    </w:p>
    <w:p w14:paraId="77A4249A" w14:textId="77777777" w:rsidR="00656936" w:rsidRDefault="00E45A23">
      <w:pPr>
        <w:pStyle w:val="Heading4"/>
        <w:rPr>
          <w:b w:val="0"/>
          <w:bCs w:val="0"/>
        </w:rPr>
      </w:pPr>
      <w:r>
        <w:rPr>
          <w:color w:val="231F20"/>
          <w:spacing w:val="-3"/>
          <w:w w:val="95"/>
        </w:rPr>
        <w:t>F</w:t>
      </w:r>
      <w:r>
        <w:rPr>
          <w:color w:val="231F20"/>
          <w:spacing w:val="-2"/>
          <w:w w:val="95"/>
        </w:rPr>
        <w:t>igure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1: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1"/>
          <w:w w:val="95"/>
        </w:rPr>
        <w:t>eef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5"/>
          <w:w w:val="95"/>
        </w:rPr>
        <w:t>ust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1"/>
          <w:w w:val="95"/>
        </w:rPr>
        <w:t>eporting</w:t>
      </w:r>
    </w:p>
    <w:p w14:paraId="6F1D1231" w14:textId="77777777" w:rsidR="00656936" w:rsidRDefault="00656936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4FD185" w14:textId="04DD10FE" w:rsidR="00656936" w:rsidRDefault="00E45A23">
      <w:pPr>
        <w:spacing w:line="200" w:lineRule="atLeast"/>
        <w:ind w:left="13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31B3BCB4" wp14:editId="6CEAC038">
                <wp:extent cx="5688330" cy="5688330"/>
                <wp:effectExtent l="7620" t="1270" r="0" b="6350"/>
                <wp:docPr id="21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5688330"/>
                          <a:chOff x="0" y="0"/>
                          <a:chExt cx="8958" cy="8958"/>
                        </a:xfrm>
                      </wpg:grpSpPr>
                      <wpg:grpSp>
                        <wpg:cNvPr id="211" name="Group 2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958" cy="8958"/>
                            <a:chOff x="0" y="0"/>
                            <a:chExt cx="8958" cy="8958"/>
                          </a:xfrm>
                        </wpg:grpSpPr>
                        <wps:wsp>
                          <wps:cNvPr id="212" name="Freeform 2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58" cy="8958"/>
                            </a:xfrm>
                            <a:custGeom>
                              <a:avLst/>
                              <a:gdLst>
                                <a:gd name="T0" fmla="*/ 4111 w 8958"/>
                                <a:gd name="T1" fmla="*/ 15 h 8958"/>
                                <a:gd name="T2" fmla="*/ 3402 w 8958"/>
                                <a:gd name="T3" fmla="*/ 130 h 8958"/>
                                <a:gd name="T4" fmla="*/ 2735 w 8958"/>
                                <a:gd name="T5" fmla="*/ 352 h 8958"/>
                                <a:gd name="T6" fmla="*/ 2120 w 8958"/>
                                <a:gd name="T7" fmla="*/ 671 h 8958"/>
                                <a:gd name="T8" fmla="*/ 1564 w 8958"/>
                                <a:gd name="T9" fmla="*/ 1078 h 8958"/>
                                <a:gd name="T10" fmla="*/ 1078 w 8958"/>
                                <a:gd name="T11" fmla="*/ 1564 h 8958"/>
                                <a:gd name="T12" fmla="*/ 671 w 8958"/>
                                <a:gd name="T13" fmla="*/ 2120 h 8958"/>
                                <a:gd name="T14" fmla="*/ 352 w 8958"/>
                                <a:gd name="T15" fmla="*/ 2735 h 8958"/>
                                <a:gd name="T16" fmla="*/ 130 w 8958"/>
                                <a:gd name="T17" fmla="*/ 3402 h 8958"/>
                                <a:gd name="T18" fmla="*/ 15 w 8958"/>
                                <a:gd name="T19" fmla="*/ 4111 h 8958"/>
                                <a:gd name="T20" fmla="*/ 15 w 8958"/>
                                <a:gd name="T21" fmla="*/ 4846 h 8958"/>
                                <a:gd name="T22" fmla="*/ 130 w 8958"/>
                                <a:gd name="T23" fmla="*/ 5555 h 8958"/>
                                <a:gd name="T24" fmla="*/ 352 w 8958"/>
                                <a:gd name="T25" fmla="*/ 6222 h 8958"/>
                                <a:gd name="T26" fmla="*/ 671 w 8958"/>
                                <a:gd name="T27" fmla="*/ 6838 h 8958"/>
                                <a:gd name="T28" fmla="*/ 1078 w 8958"/>
                                <a:gd name="T29" fmla="*/ 7393 h 8958"/>
                                <a:gd name="T30" fmla="*/ 1564 w 8958"/>
                                <a:gd name="T31" fmla="*/ 7879 h 8958"/>
                                <a:gd name="T32" fmla="*/ 2120 w 8958"/>
                                <a:gd name="T33" fmla="*/ 8286 h 8958"/>
                                <a:gd name="T34" fmla="*/ 2735 w 8958"/>
                                <a:gd name="T35" fmla="*/ 8606 h 8958"/>
                                <a:gd name="T36" fmla="*/ 3402 w 8958"/>
                                <a:gd name="T37" fmla="*/ 8827 h 8958"/>
                                <a:gd name="T38" fmla="*/ 4111 w 8958"/>
                                <a:gd name="T39" fmla="*/ 8943 h 8958"/>
                                <a:gd name="T40" fmla="*/ 4846 w 8958"/>
                                <a:gd name="T41" fmla="*/ 8943 h 8958"/>
                                <a:gd name="T42" fmla="*/ 5555 w 8958"/>
                                <a:gd name="T43" fmla="*/ 8827 h 8958"/>
                                <a:gd name="T44" fmla="*/ 6222 w 8958"/>
                                <a:gd name="T45" fmla="*/ 8606 h 8958"/>
                                <a:gd name="T46" fmla="*/ 6838 w 8958"/>
                                <a:gd name="T47" fmla="*/ 8286 h 8958"/>
                                <a:gd name="T48" fmla="*/ 7393 w 8958"/>
                                <a:gd name="T49" fmla="*/ 7879 h 8958"/>
                                <a:gd name="T50" fmla="*/ 7879 w 8958"/>
                                <a:gd name="T51" fmla="*/ 7393 h 8958"/>
                                <a:gd name="T52" fmla="*/ 8286 w 8958"/>
                                <a:gd name="T53" fmla="*/ 6838 h 8958"/>
                                <a:gd name="T54" fmla="*/ 8606 w 8958"/>
                                <a:gd name="T55" fmla="*/ 6222 h 8958"/>
                                <a:gd name="T56" fmla="*/ 8827 w 8958"/>
                                <a:gd name="T57" fmla="*/ 5555 h 8958"/>
                                <a:gd name="T58" fmla="*/ 8943 w 8958"/>
                                <a:gd name="T59" fmla="*/ 4846 h 8958"/>
                                <a:gd name="T60" fmla="*/ 8943 w 8958"/>
                                <a:gd name="T61" fmla="*/ 4111 h 8958"/>
                                <a:gd name="T62" fmla="*/ 8827 w 8958"/>
                                <a:gd name="T63" fmla="*/ 3402 h 8958"/>
                                <a:gd name="T64" fmla="*/ 8606 w 8958"/>
                                <a:gd name="T65" fmla="*/ 2735 h 8958"/>
                                <a:gd name="T66" fmla="*/ 8286 w 8958"/>
                                <a:gd name="T67" fmla="*/ 2120 h 8958"/>
                                <a:gd name="T68" fmla="*/ 7879 w 8958"/>
                                <a:gd name="T69" fmla="*/ 1564 h 8958"/>
                                <a:gd name="T70" fmla="*/ 7393 w 8958"/>
                                <a:gd name="T71" fmla="*/ 1078 h 8958"/>
                                <a:gd name="T72" fmla="*/ 6838 w 8958"/>
                                <a:gd name="T73" fmla="*/ 671 h 8958"/>
                                <a:gd name="T74" fmla="*/ 6222 w 8958"/>
                                <a:gd name="T75" fmla="*/ 352 h 8958"/>
                                <a:gd name="T76" fmla="*/ 5555 w 8958"/>
                                <a:gd name="T77" fmla="*/ 130 h 8958"/>
                                <a:gd name="T78" fmla="*/ 4846 w 8958"/>
                                <a:gd name="T79" fmla="*/ 15 h 89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958" h="8958">
                                  <a:moveTo>
                                    <a:pt x="4479" y="0"/>
                                  </a:moveTo>
                                  <a:lnTo>
                                    <a:pt x="4111" y="15"/>
                                  </a:lnTo>
                                  <a:lnTo>
                                    <a:pt x="3752" y="59"/>
                                  </a:lnTo>
                                  <a:lnTo>
                                    <a:pt x="3402" y="130"/>
                                  </a:lnTo>
                                  <a:lnTo>
                                    <a:pt x="3063" y="228"/>
                                  </a:lnTo>
                                  <a:lnTo>
                                    <a:pt x="2735" y="352"/>
                                  </a:lnTo>
                                  <a:lnTo>
                                    <a:pt x="2421" y="500"/>
                                  </a:lnTo>
                                  <a:lnTo>
                                    <a:pt x="2120" y="671"/>
                                  </a:lnTo>
                                  <a:lnTo>
                                    <a:pt x="1834" y="864"/>
                                  </a:lnTo>
                                  <a:lnTo>
                                    <a:pt x="1564" y="1078"/>
                                  </a:lnTo>
                                  <a:lnTo>
                                    <a:pt x="1312" y="1312"/>
                                  </a:lnTo>
                                  <a:lnTo>
                                    <a:pt x="1078" y="1564"/>
                                  </a:lnTo>
                                  <a:lnTo>
                                    <a:pt x="864" y="1834"/>
                                  </a:lnTo>
                                  <a:lnTo>
                                    <a:pt x="671" y="2120"/>
                                  </a:lnTo>
                                  <a:lnTo>
                                    <a:pt x="500" y="2421"/>
                                  </a:lnTo>
                                  <a:lnTo>
                                    <a:pt x="352" y="2735"/>
                                  </a:lnTo>
                                  <a:lnTo>
                                    <a:pt x="228" y="3063"/>
                                  </a:lnTo>
                                  <a:lnTo>
                                    <a:pt x="130" y="3402"/>
                                  </a:lnTo>
                                  <a:lnTo>
                                    <a:pt x="59" y="3752"/>
                                  </a:lnTo>
                                  <a:lnTo>
                                    <a:pt x="15" y="4111"/>
                                  </a:lnTo>
                                  <a:lnTo>
                                    <a:pt x="0" y="4479"/>
                                  </a:lnTo>
                                  <a:lnTo>
                                    <a:pt x="15" y="4846"/>
                                  </a:lnTo>
                                  <a:lnTo>
                                    <a:pt x="59" y="5205"/>
                                  </a:lnTo>
                                  <a:lnTo>
                                    <a:pt x="130" y="5555"/>
                                  </a:lnTo>
                                  <a:lnTo>
                                    <a:pt x="228" y="5894"/>
                                  </a:lnTo>
                                  <a:lnTo>
                                    <a:pt x="352" y="6222"/>
                                  </a:lnTo>
                                  <a:lnTo>
                                    <a:pt x="500" y="6537"/>
                                  </a:lnTo>
                                  <a:lnTo>
                                    <a:pt x="671" y="6838"/>
                                  </a:lnTo>
                                  <a:lnTo>
                                    <a:pt x="864" y="7124"/>
                                  </a:lnTo>
                                  <a:lnTo>
                                    <a:pt x="1078" y="7393"/>
                                  </a:lnTo>
                                  <a:lnTo>
                                    <a:pt x="1312" y="7646"/>
                                  </a:lnTo>
                                  <a:lnTo>
                                    <a:pt x="1564" y="7879"/>
                                  </a:lnTo>
                                  <a:lnTo>
                                    <a:pt x="1834" y="8093"/>
                                  </a:lnTo>
                                  <a:lnTo>
                                    <a:pt x="2120" y="8286"/>
                                  </a:lnTo>
                                  <a:lnTo>
                                    <a:pt x="2421" y="8458"/>
                                  </a:lnTo>
                                  <a:lnTo>
                                    <a:pt x="2735" y="8606"/>
                                  </a:lnTo>
                                  <a:lnTo>
                                    <a:pt x="3063" y="8729"/>
                                  </a:lnTo>
                                  <a:lnTo>
                                    <a:pt x="3402" y="8827"/>
                                  </a:lnTo>
                                  <a:lnTo>
                                    <a:pt x="3752" y="8899"/>
                                  </a:lnTo>
                                  <a:lnTo>
                                    <a:pt x="4111" y="8943"/>
                                  </a:lnTo>
                                  <a:lnTo>
                                    <a:pt x="4479" y="8957"/>
                                  </a:lnTo>
                                  <a:lnTo>
                                    <a:pt x="4846" y="8943"/>
                                  </a:lnTo>
                                  <a:lnTo>
                                    <a:pt x="5205" y="8899"/>
                                  </a:lnTo>
                                  <a:lnTo>
                                    <a:pt x="5555" y="8827"/>
                                  </a:lnTo>
                                  <a:lnTo>
                                    <a:pt x="5894" y="8729"/>
                                  </a:lnTo>
                                  <a:lnTo>
                                    <a:pt x="6222" y="8606"/>
                                  </a:lnTo>
                                  <a:lnTo>
                                    <a:pt x="6537" y="8458"/>
                                  </a:lnTo>
                                  <a:lnTo>
                                    <a:pt x="6838" y="8286"/>
                                  </a:lnTo>
                                  <a:lnTo>
                                    <a:pt x="7124" y="8093"/>
                                  </a:lnTo>
                                  <a:lnTo>
                                    <a:pt x="7393" y="7879"/>
                                  </a:lnTo>
                                  <a:lnTo>
                                    <a:pt x="7646" y="7646"/>
                                  </a:lnTo>
                                  <a:lnTo>
                                    <a:pt x="7879" y="7393"/>
                                  </a:lnTo>
                                  <a:lnTo>
                                    <a:pt x="8093" y="7124"/>
                                  </a:lnTo>
                                  <a:lnTo>
                                    <a:pt x="8286" y="6838"/>
                                  </a:lnTo>
                                  <a:lnTo>
                                    <a:pt x="8458" y="6537"/>
                                  </a:lnTo>
                                  <a:lnTo>
                                    <a:pt x="8606" y="6222"/>
                                  </a:lnTo>
                                  <a:lnTo>
                                    <a:pt x="8729" y="5894"/>
                                  </a:lnTo>
                                  <a:lnTo>
                                    <a:pt x="8827" y="5555"/>
                                  </a:lnTo>
                                  <a:lnTo>
                                    <a:pt x="8899" y="5205"/>
                                  </a:lnTo>
                                  <a:lnTo>
                                    <a:pt x="8943" y="4846"/>
                                  </a:lnTo>
                                  <a:lnTo>
                                    <a:pt x="8957" y="4479"/>
                                  </a:lnTo>
                                  <a:lnTo>
                                    <a:pt x="8943" y="4111"/>
                                  </a:lnTo>
                                  <a:lnTo>
                                    <a:pt x="8899" y="3752"/>
                                  </a:lnTo>
                                  <a:lnTo>
                                    <a:pt x="8827" y="3402"/>
                                  </a:lnTo>
                                  <a:lnTo>
                                    <a:pt x="8729" y="3063"/>
                                  </a:lnTo>
                                  <a:lnTo>
                                    <a:pt x="8606" y="2735"/>
                                  </a:lnTo>
                                  <a:lnTo>
                                    <a:pt x="8458" y="2421"/>
                                  </a:lnTo>
                                  <a:lnTo>
                                    <a:pt x="8286" y="2120"/>
                                  </a:lnTo>
                                  <a:lnTo>
                                    <a:pt x="8093" y="1834"/>
                                  </a:lnTo>
                                  <a:lnTo>
                                    <a:pt x="7879" y="1564"/>
                                  </a:lnTo>
                                  <a:lnTo>
                                    <a:pt x="7646" y="1312"/>
                                  </a:lnTo>
                                  <a:lnTo>
                                    <a:pt x="7393" y="1078"/>
                                  </a:lnTo>
                                  <a:lnTo>
                                    <a:pt x="7124" y="864"/>
                                  </a:lnTo>
                                  <a:lnTo>
                                    <a:pt x="6838" y="671"/>
                                  </a:lnTo>
                                  <a:lnTo>
                                    <a:pt x="6537" y="500"/>
                                  </a:lnTo>
                                  <a:lnTo>
                                    <a:pt x="6222" y="352"/>
                                  </a:lnTo>
                                  <a:lnTo>
                                    <a:pt x="5894" y="228"/>
                                  </a:lnTo>
                                  <a:lnTo>
                                    <a:pt x="5555" y="130"/>
                                  </a:lnTo>
                                  <a:lnTo>
                                    <a:pt x="5205" y="59"/>
                                  </a:lnTo>
                                  <a:lnTo>
                                    <a:pt x="4846" y="15"/>
                                  </a:lnTo>
                                  <a:lnTo>
                                    <a:pt x="44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0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40"/>
                        <wpg:cNvGrpSpPr>
                          <a:grpSpLocks/>
                        </wpg:cNvGrpSpPr>
                        <wpg:grpSpPr bwMode="auto">
                          <a:xfrm>
                            <a:off x="1576" y="1576"/>
                            <a:ext cx="5804" cy="5804"/>
                            <a:chOff x="1576" y="1576"/>
                            <a:chExt cx="5804" cy="5804"/>
                          </a:xfrm>
                        </wpg:grpSpPr>
                        <wps:wsp>
                          <wps:cNvPr id="214" name="Freeform 241"/>
                          <wps:cNvSpPr>
                            <a:spLocks/>
                          </wps:cNvSpPr>
                          <wps:spPr bwMode="auto">
                            <a:xfrm>
                              <a:off x="1576" y="1576"/>
                              <a:ext cx="5804" cy="5804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5804"/>
                                <a:gd name="T2" fmla="+- 0 1576 1576"/>
                                <a:gd name="T3" fmla="*/ 1576 h 5804"/>
                                <a:gd name="T4" fmla="+- 0 7379 1576"/>
                                <a:gd name="T5" fmla="*/ T4 w 5804"/>
                                <a:gd name="T6" fmla="+- 0 1576 1576"/>
                                <a:gd name="T7" fmla="*/ 1576 h 5804"/>
                                <a:gd name="T8" fmla="+- 0 7379 1576"/>
                                <a:gd name="T9" fmla="*/ T8 w 5804"/>
                                <a:gd name="T10" fmla="+- 0 7379 1576"/>
                                <a:gd name="T11" fmla="*/ 7379 h 5804"/>
                                <a:gd name="T12" fmla="+- 0 1576 1576"/>
                                <a:gd name="T13" fmla="*/ T12 w 5804"/>
                                <a:gd name="T14" fmla="+- 0 7379 1576"/>
                                <a:gd name="T15" fmla="*/ 7379 h 5804"/>
                                <a:gd name="T16" fmla="+- 0 1576 1576"/>
                                <a:gd name="T17" fmla="*/ T16 w 5804"/>
                                <a:gd name="T18" fmla="+- 0 1576 1576"/>
                                <a:gd name="T19" fmla="*/ 1576 h 5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04" h="5804">
                                  <a:moveTo>
                                    <a:pt x="0" y="0"/>
                                  </a:moveTo>
                                  <a:lnTo>
                                    <a:pt x="5803" y="0"/>
                                  </a:lnTo>
                                  <a:lnTo>
                                    <a:pt x="5803" y="5803"/>
                                  </a:lnTo>
                                  <a:lnTo>
                                    <a:pt x="0" y="58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38"/>
                        <wpg:cNvGrpSpPr>
                          <a:grpSpLocks/>
                        </wpg:cNvGrpSpPr>
                        <wpg:grpSpPr bwMode="auto">
                          <a:xfrm>
                            <a:off x="1653" y="1653"/>
                            <a:ext cx="5651" cy="5651"/>
                            <a:chOff x="1653" y="1653"/>
                            <a:chExt cx="5651" cy="5651"/>
                          </a:xfrm>
                        </wpg:grpSpPr>
                        <wps:wsp>
                          <wps:cNvPr id="216" name="Freeform 239"/>
                          <wps:cNvSpPr>
                            <a:spLocks/>
                          </wps:cNvSpPr>
                          <wps:spPr bwMode="auto">
                            <a:xfrm>
                              <a:off x="1653" y="1653"/>
                              <a:ext cx="5651" cy="5651"/>
                            </a:xfrm>
                            <a:custGeom>
                              <a:avLst/>
                              <a:gdLst>
                                <a:gd name="T0" fmla="+- 0 4247 1653"/>
                                <a:gd name="T1" fmla="*/ T0 w 5651"/>
                                <a:gd name="T2" fmla="+- 0 1663 1653"/>
                                <a:gd name="T3" fmla="*/ 1663 h 5651"/>
                                <a:gd name="T4" fmla="+- 0 3800 1653"/>
                                <a:gd name="T5" fmla="*/ T4 w 5651"/>
                                <a:gd name="T6" fmla="+- 0 1735 1653"/>
                                <a:gd name="T7" fmla="*/ 1735 h 5651"/>
                                <a:gd name="T8" fmla="+- 0 3379 1653"/>
                                <a:gd name="T9" fmla="*/ T8 w 5651"/>
                                <a:gd name="T10" fmla="+- 0 1875 1653"/>
                                <a:gd name="T11" fmla="*/ 1875 h 5651"/>
                                <a:gd name="T12" fmla="+- 0 2990 1653"/>
                                <a:gd name="T13" fmla="*/ T12 w 5651"/>
                                <a:gd name="T14" fmla="+- 0 2077 1653"/>
                                <a:gd name="T15" fmla="*/ 2077 h 5651"/>
                                <a:gd name="T16" fmla="+- 0 2640 1653"/>
                                <a:gd name="T17" fmla="*/ T16 w 5651"/>
                                <a:gd name="T18" fmla="+- 0 2333 1653"/>
                                <a:gd name="T19" fmla="*/ 2333 h 5651"/>
                                <a:gd name="T20" fmla="+- 0 2333 1653"/>
                                <a:gd name="T21" fmla="*/ T20 w 5651"/>
                                <a:gd name="T22" fmla="+- 0 2640 1653"/>
                                <a:gd name="T23" fmla="*/ 2640 h 5651"/>
                                <a:gd name="T24" fmla="+- 0 2077 1653"/>
                                <a:gd name="T25" fmla="*/ T24 w 5651"/>
                                <a:gd name="T26" fmla="+- 0 2990 1653"/>
                                <a:gd name="T27" fmla="*/ 2990 h 5651"/>
                                <a:gd name="T28" fmla="+- 0 1875 1653"/>
                                <a:gd name="T29" fmla="*/ T28 w 5651"/>
                                <a:gd name="T30" fmla="+- 0 3379 1653"/>
                                <a:gd name="T31" fmla="*/ 3379 h 5651"/>
                                <a:gd name="T32" fmla="+- 0 1735 1653"/>
                                <a:gd name="T33" fmla="*/ T32 w 5651"/>
                                <a:gd name="T34" fmla="+- 0 3800 1653"/>
                                <a:gd name="T35" fmla="*/ 3800 h 5651"/>
                                <a:gd name="T36" fmla="+- 0 1663 1653"/>
                                <a:gd name="T37" fmla="*/ T36 w 5651"/>
                                <a:gd name="T38" fmla="+- 0 4247 1653"/>
                                <a:gd name="T39" fmla="*/ 4247 h 5651"/>
                                <a:gd name="T40" fmla="+- 0 1663 1653"/>
                                <a:gd name="T41" fmla="*/ T40 w 5651"/>
                                <a:gd name="T42" fmla="+- 0 4710 1653"/>
                                <a:gd name="T43" fmla="*/ 4710 h 5651"/>
                                <a:gd name="T44" fmla="+- 0 1735 1653"/>
                                <a:gd name="T45" fmla="*/ T44 w 5651"/>
                                <a:gd name="T46" fmla="+- 0 5158 1653"/>
                                <a:gd name="T47" fmla="*/ 5158 h 5651"/>
                                <a:gd name="T48" fmla="+- 0 1875 1653"/>
                                <a:gd name="T49" fmla="*/ T48 w 5651"/>
                                <a:gd name="T50" fmla="+- 0 5579 1653"/>
                                <a:gd name="T51" fmla="*/ 5579 h 5651"/>
                                <a:gd name="T52" fmla="+- 0 2077 1653"/>
                                <a:gd name="T53" fmla="*/ T52 w 5651"/>
                                <a:gd name="T54" fmla="+- 0 5967 1653"/>
                                <a:gd name="T55" fmla="*/ 5967 h 5651"/>
                                <a:gd name="T56" fmla="+- 0 2333 1653"/>
                                <a:gd name="T57" fmla="*/ T56 w 5651"/>
                                <a:gd name="T58" fmla="+- 0 6317 1653"/>
                                <a:gd name="T59" fmla="*/ 6317 h 5651"/>
                                <a:gd name="T60" fmla="+- 0 2640 1653"/>
                                <a:gd name="T61" fmla="*/ T60 w 5651"/>
                                <a:gd name="T62" fmla="+- 0 6624 1653"/>
                                <a:gd name="T63" fmla="*/ 6624 h 5651"/>
                                <a:gd name="T64" fmla="+- 0 2990 1653"/>
                                <a:gd name="T65" fmla="*/ T64 w 5651"/>
                                <a:gd name="T66" fmla="+- 0 6881 1653"/>
                                <a:gd name="T67" fmla="*/ 6881 h 5651"/>
                                <a:gd name="T68" fmla="+- 0 3379 1653"/>
                                <a:gd name="T69" fmla="*/ T68 w 5651"/>
                                <a:gd name="T70" fmla="+- 0 7082 1653"/>
                                <a:gd name="T71" fmla="*/ 7082 h 5651"/>
                                <a:gd name="T72" fmla="+- 0 3800 1653"/>
                                <a:gd name="T73" fmla="*/ T72 w 5651"/>
                                <a:gd name="T74" fmla="+- 0 7222 1653"/>
                                <a:gd name="T75" fmla="*/ 7222 h 5651"/>
                                <a:gd name="T76" fmla="+- 0 4247 1653"/>
                                <a:gd name="T77" fmla="*/ T76 w 5651"/>
                                <a:gd name="T78" fmla="+- 0 7295 1653"/>
                                <a:gd name="T79" fmla="*/ 7295 h 5651"/>
                                <a:gd name="T80" fmla="+- 0 4710 1653"/>
                                <a:gd name="T81" fmla="*/ T80 w 5651"/>
                                <a:gd name="T82" fmla="+- 0 7295 1653"/>
                                <a:gd name="T83" fmla="*/ 7295 h 5651"/>
                                <a:gd name="T84" fmla="+- 0 5158 1653"/>
                                <a:gd name="T85" fmla="*/ T84 w 5651"/>
                                <a:gd name="T86" fmla="+- 0 7222 1653"/>
                                <a:gd name="T87" fmla="*/ 7222 h 5651"/>
                                <a:gd name="T88" fmla="+- 0 5579 1653"/>
                                <a:gd name="T89" fmla="*/ T88 w 5651"/>
                                <a:gd name="T90" fmla="+- 0 7082 1653"/>
                                <a:gd name="T91" fmla="*/ 7082 h 5651"/>
                                <a:gd name="T92" fmla="+- 0 5967 1653"/>
                                <a:gd name="T93" fmla="*/ T92 w 5651"/>
                                <a:gd name="T94" fmla="+- 0 6881 1653"/>
                                <a:gd name="T95" fmla="*/ 6881 h 5651"/>
                                <a:gd name="T96" fmla="+- 0 6317 1653"/>
                                <a:gd name="T97" fmla="*/ T96 w 5651"/>
                                <a:gd name="T98" fmla="+- 0 6624 1653"/>
                                <a:gd name="T99" fmla="*/ 6624 h 5651"/>
                                <a:gd name="T100" fmla="+- 0 6624 1653"/>
                                <a:gd name="T101" fmla="*/ T100 w 5651"/>
                                <a:gd name="T102" fmla="+- 0 6317 1653"/>
                                <a:gd name="T103" fmla="*/ 6317 h 5651"/>
                                <a:gd name="T104" fmla="+- 0 6881 1653"/>
                                <a:gd name="T105" fmla="*/ T104 w 5651"/>
                                <a:gd name="T106" fmla="+- 0 5967 1653"/>
                                <a:gd name="T107" fmla="*/ 5967 h 5651"/>
                                <a:gd name="T108" fmla="+- 0 7082 1653"/>
                                <a:gd name="T109" fmla="*/ T108 w 5651"/>
                                <a:gd name="T110" fmla="+- 0 5579 1653"/>
                                <a:gd name="T111" fmla="*/ 5579 h 5651"/>
                                <a:gd name="T112" fmla="+- 0 7222 1653"/>
                                <a:gd name="T113" fmla="*/ T112 w 5651"/>
                                <a:gd name="T114" fmla="+- 0 5158 1653"/>
                                <a:gd name="T115" fmla="*/ 5158 h 5651"/>
                                <a:gd name="T116" fmla="+- 0 7295 1653"/>
                                <a:gd name="T117" fmla="*/ T116 w 5651"/>
                                <a:gd name="T118" fmla="+- 0 4710 1653"/>
                                <a:gd name="T119" fmla="*/ 4710 h 5651"/>
                                <a:gd name="T120" fmla="+- 0 7295 1653"/>
                                <a:gd name="T121" fmla="*/ T120 w 5651"/>
                                <a:gd name="T122" fmla="+- 0 4247 1653"/>
                                <a:gd name="T123" fmla="*/ 4247 h 5651"/>
                                <a:gd name="T124" fmla="+- 0 7222 1653"/>
                                <a:gd name="T125" fmla="*/ T124 w 5651"/>
                                <a:gd name="T126" fmla="+- 0 3800 1653"/>
                                <a:gd name="T127" fmla="*/ 3800 h 5651"/>
                                <a:gd name="T128" fmla="+- 0 7082 1653"/>
                                <a:gd name="T129" fmla="*/ T128 w 5651"/>
                                <a:gd name="T130" fmla="+- 0 3379 1653"/>
                                <a:gd name="T131" fmla="*/ 3379 h 5651"/>
                                <a:gd name="T132" fmla="+- 0 6881 1653"/>
                                <a:gd name="T133" fmla="*/ T132 w 5651"/>
                                <a:gd name="T134" fmla="+- 0 2990 1653"/>
                                <a:gd name="T135" fmla="*/ 2990 h 5651"/>
                                <a:gd name="T136" fmla="+- 0 6624 1653"/>
                                <a:gd name="T137" fmla="*/ T136 w 5651"/>
                                <a:gd name="T138" fmla="+- 0 2640 1653"/>
                                <a:gd name="T139" fmla="*/ 2640 h 5651"/>
                                <a:gd name="T140" fmla="+- 0 6317 1653"/>
                                <a:gd name="T141" fmla="*/ T140 w 5651"/>
                                <a:gd name="T142" fmla="+- 0 2333 1653"/>
                                <a:gd name="T143" fmla="*/ 2333 h 5651"/>
                                <a:gd name="T144" fmla="+- 0 5967 1653"/>
                                <a:gd name="T145" fmla="*/ T144 w 5651"/>
                                <a:gd name="T146" fmla="+- 0 2077 1653"/>
                                <a:gd name="T147" fmla="*/ 2077 h 5651"/>
                                <a:gd name="T148" fmla="+- 0 5579 1653"/>
                                <a:gd name="T149" fmla="*/ T148 w 5651"/>
                                <a:gd name="T150" fmla="+- 0 1875 1653"/>
                                <a:gd name="T151" fmla="*/ 1875 h 5651"/>
                                <a:gd name="T152" fmla="+- 0 5158 1653"/>
                                <a:gd name="T153" fmla="*/ T152 w 5651"/>
                                <a:gd name="T154" fmla="+- 0 1735 1653"/>
                                <a:gd name="T155" fmla="*/ 1735 h 5651"/>
                                <a:gd name="T156" fmla="+- 0 4710 1653"/>
                                <a:gd name="T157" fmla="*/ T156 w 5651"/>
                                <a:gd name="T158" fmla="+- 0 1663 1653"/>
                                <a:gd name="T159" fmla="*/ 1663 h 5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651" h="5651">
                                  <a:moveTo>
                                    <a:pt x="2826" y="0"/>
                                  </a:moveTo>
                                  <a:lnTo>
                                    <a:pt x="2594" y="10"/>
                                  </a:lnTo>
                                  <a:lnTo>
                                    <a:pt x="2367" y="37"/>
                                  </a:lnTo>
                                  <a:lnTo>
                                    <a:pt x="2147" y="82"/>
                                  </a:lnTo>
                                  <a:lnTo>
                                    <a:pt x="1933" y="144"/>
                                  </a:lnTo>
                                  <a:lnTo>
                                    <a:pt x="1726" y="222"/>
                                  </a:lnTo>
                                  <a:lnTo>
                                    <a:pt x="1527" y="316"/>
                                  </a:lnTo>
                                  <a:lnTo>
                                    <a:pt x="1337" y="424"/>
                                  </a:lnTo>
                                  <a:lnTo>
                                    <a:pt x="1157" y="545"/>
                                  </a:lnTo>
                                  <a:lnTo>
                                    <a:pt x="987" y="680"/>
                                  </a:lnTo>
                                  <a:lnTo>
                                    <a:pt x="828" y="828"/>
                                  </a:lnTo>
                                  <a:lnTo>
                                    <a:pt x="680" y="987"/>
                                  </a:lnTo>
                                  <a:lnTo>
                                    <a:pt x="545" y="1157"/>
                                  </a:lnTo>
                                  <a:lnTo>
                                    <a:pt x="424" y="1337"/>
                                  </a:lnTo>
                                  <a:lnTo>
                                    <a:pt x="316" y="1527"/>
                                  </a:lnTo>
                                  <a:lnTo>
                                    <a:pt x="222" y="1726"/>
                                  </a:lnTo>
                                  <a:lnTo>
                                    <a:pt x="144" y="1933"/>
                                  </a:lnTo>
                                  <a:lnTo>
                                    <a:pt x="82" y="2147"/>
                                  </a:lnTo>
                                  <a:lnTo>
                                    <a:pt x="37" y="2367"/>
                                  </a:lnTo>
                                  <a:lnTo>
                                    <a:pt x="10" y="2594"/>
                                  </a:lnTo>
                                  <a:lnTo>
                                    <a:pt x="0" y="2826"/>
                                  </a:lnTo>
                                  <a:lnTo>
                                    <a:pt x="10" y="3057"/>
                                  </a:lnTo>
                                  <a:lnTo>
                                    <a:pt x="37" y="3284"/>
                                  </a:lnTo>
                                  <a:lnTo>
                                    <a:pt x="82" y="3505"/>
                                  </a:lnTo>
                                  <a:lnTo>
                                    <a:pt x="144" y="3719"/>
                                  </a:lnTo>
                                  <a:lnTo>
                                    <a:pt x="222" y="3926"/>
                                  </a:lnTo>
                                  <a:lnTo>
                                    <a:pt x="316" y="4124"/>
                                  </a:lnTo>
                                  <a:lnTo>
                                    <a:pt x="424" y="4314"/>
                                  </a:lnTo>
                                  <a:lnTo>
                                    <a:pt x="545" y="4494"/>
                                  </a:lnTo>
                                  <a:lnTo>
                                    <a:pt x="680" y="4664"/>
                                  </a:lnTo>
                                  <a:lnTo>
                                    <a:pt x="828" y="4824"/>
                                  </a:lnTo>
                                  <a:lnTo>
                                    <a:pt x="987" y="4971"/>
                                  </a:lnTo>
                                  <a:lnTo>
                                    <a:pt x="1157" y="5106"/>
                                  </a:lnTo>
                                  <a:lnTo>
                                    <a:pt x="1337" y="5228"/>
                                  </a:lnTo>
                                  <a:lnTo>
                                    <a:pt x="1527" y="5336"/>
                                  </a:lnTo>
                                  <a:lnTo>
                                    <a:pt x="1726" y="5429"/>
                                  </a:lnTo>
                                  <a:lnTo>
                                    <a:pt x="1933" y="5507"/>
                                  </a:lnTo>
                                  <a:lnTo>
                                    <a:pt x="2147" y="5569"/>
                                  </a:lnTo>
                                  <a:lnTo>
                                    <a:pt x="2367" y="5614"/>
                                  </a:lnTo>
                                  <a:lnTo>
                                    <a:pt x="2594" y="5642"/>
                                  </a:lnTo>
                                  <a:lnTo>
                                    <a:pt x="2826" y="5651"/>
                                  </a:lnTo>
                                  <a:lnTo>
                                    <a:pt x="3057" y="5642"/>
                                  </a:lnTo>
                                  <a:lnTo>
                                    <a:pt x="3284" y="5614"/>
                                  </a:lnTo>
                                  <a:lnTo>
                                    <a:pt x="3505" y="5569"/>
                                  </a:lnTo>
                                  <a:lnTo>
                                    <a:pt x="3719" y="5507"/>
                                  </a:lnTo>
                                  <a:lnTo>
                                    <a:pt x="3926" y="5429"/>
                                  </a:lnTo>
                                  <a:lnTo>
                                    <a:pt x="4124" y="5336"/>
                                  </a:lnTo>
                                  <a:lnTo>
                                    <a:pt x="4314" y="5228"/>
                                  </a:lnTo>
                                  <a:lnTo>
                                    <a:pt x="4494" y="5106"/>
                                  </a:lnTo>
                                  <a:lnTo>
                                    <a:pt x="4664" y="4971"/>
                                  </a:lnTo>
                                  <a:lnTo>
                                    <a:pt x="4824" y="4824"/>
                                  </a:lnTo>
                                  <a:lnTo>
                                    <a:pt x="4971" y="4664"/>
                                  </a:lnTo>
                                  <a:lnTo>
                                    <a:pt x="5106" y="4494"/>
                                  </a:lnTo>
                                  <a:lnTo>
                                    <a:pt x="5228" y="4314"/>
                                  </a:lnTo>
                                  <a:lnTo>
                                    <a:pt x="5336" y="4124"/>
                                  </a:lnTo>
                                  <a:lnTo>
                                    <a:pt x="5429" y="3926"/>
                                  </a:lnTo>
                                  <a:lnTo>
                                    <a:pt x="5507" y="3719"/>
                                  </a:lnTo>
                                  <a:lnTo>
                                    <a:pt x="5569" y="3505"/>
                                  </a:lnTo>
                                  <a:lnTo>
                                    <a:pt x="5614" y="3284"/>
                                  </a:lnTo>
                                  <a:lnTo>
                                    <a:pt x="5642" y="3057"/>
                                  </a:lnTo>
                                  <a:lnTo>
                                    <a:pt x="5651" y="2826"/>
                                  </a:lnTo>
                                  <a:lnTo>
                                    <a:pt x="5642" y="2594"/>
                                  </a:lnTo>
                                  <a:lnTo>
                                    <a:pt x="5614" y="2367"/>
                                  </a:lnTo>
                                  <a:lnTo>
                                    <a:pt x="5569" y="2147"/>
                                  </a:lnTo>
                                  <a:lnTo>
                                    <a:pt x="5507" y="1933"/>
                                  </a:lnTo>
                                  <a:lnTo>
                                    <a:pt x="5429" y="1726"/>
                                  </a:lnTo>
                                  <a:lnTo>
                                    <a:pt x="5336" y="1527"/>
                                  </a:lnTo>
                                  <a:lnTo>
                                    <a:pt x="5228" y="1337"/>
                                  </a:lnTo>
                                  <a:lnTo>
                                    <a:pt x="5106" y="1157"/>
                                  </a:lnTo>
                                  <a:lnTo>
                                    <a:pt x="4971" y="987"/>
                                  </a:lnTo>
                                  <a:lnTo>
                                    <a:pt x="4824" y="828"/>
                                  </a:lnTo>
                                  <a:lnTo>
                                    <a:pt x="4664" y="680"/>
                                  </a:lnTo>
                                  <a:lnTo>
                                    <a:pt x="4494" y="545"/>
                                  </a:lnTo>
                                  <a:lnTo>
                                    <a:pt x="4314" y="424"/>
                                  </a:lnTo>
                                  <a:lnTo>
                                    <a:pt x="4124" y="316"/>
                                  </a:lnTo>
                                  <a:lnTo>
                                    <a:pt x="3926" y="222"/>
                                  </a:lnTo>
                                  <a:lnTo>
                                    <a:pt x="3719" y="144"/>
                                  </a:lnTo>
                                  <a:lnTo>
                                    <a:pt x="3505" y="82"/>
                                  </a:lnTo>
                                  <a:lnTo>
                                    <a:pt x="3284" y="37"/>
                                  </a:lnTo>
                                  <a:lnTo>
                                    <a:pt x="3057" y="10"/>
                                  </a:lnTo>
                                  <a:lnTo>
                                    <a:pt x="28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B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36"/>
                        <wpg:cNvGrpSpPr>
                          <a:grpSpLocks/>
                        </wpg:cNvGrpSpPr>
                        <wpg:grpSpPr bwMode="auto">
                          <a:xfrm>
                            <a:off x="1653" y="1653"/>
                            <a:ext cx="5651" cy="5651"/>
                            <a:chOff x="1653" y="1653"/>
                            <a:chExt cx="5651" cy="5651"/>
                          </a:xfrm>
                        </wpg:grpSpPr>
                        <wps:wsp>
                          <wps:cNvPr id="218" name="Freeform 237"/>
                          <wps:cNvSpPr>
                            <a:spLocks/>
                          </wps:cNvSpPr>
                          <wps:spPr bwMode="auto">
                            <a:xfrm>
                              <a:off x="1653" y="1653"/>
                              <a:ext cx="5651" cy="5651"/>
                            </a:xfrm>
                            <a:custGeom>
                              <a:avLst/>
                              <a:gdLst>
                                <a:gd name="T0" fmla="+- 0 4710 1653"/>
                                <a:gd name="T1" fmla="*/ T0 w 5651"/>
                                <a:gd name="T2" fmla="+- 0 7295 1653"/>
                                <a:gd name="T3" fmla="*/ 7295 h 5651"/>
                                <a:gd name="T4" fmla="+- 0 5158 1653"/>
                                <a:gd name="T5" fmla="*/ T4 w 5651"/>
                                <a:gd name="T6" fmla="+- 0 7222 1653"/>
                                <a:gd name="T7" fmla="*/ 7222 h 5651"/>
                                <a:gd name="T8" fmla="+- 0 5579 1653"/>
                                <a:gd name="T9" fmla="*/ T8 w 5651"/>
                                <a:gd name="T10" fmla="+- 0 7082 1653"/>
                                <a:gd name="T11" fmla="*/ 7082 h 5651"/>
                                <a:gd name="T12" fmla="+- 0 5967 1653"/>
                                <a:gd name="T13" fmla="*/ T12 w 5651"/>
                                <a:gd name="T14" fmla="+- 0 6881 1653"/>
                                <a:gd name="T15" fmla="*/ 6881 h 5651"/>
                                <a:gd name="T16" fmla="+- 0 6317 1653"/>
                                <a:gd name="T17" fmla="*/ T16 w 5651"/>
                                <a:gd name="T18" fmla="+- 0 6624 1653"/>
                                <a:gd name="T19" fmla="*/ 6624 h 5651"/>
                                <a:gd name="T20" fmla="+- 0 6624 1653"/>
                                <a:gd name="T21" fmla="*/ T20 w 5651"/>
                                <a:gd name="T22" fmla="+- 0 6317 1653"/>
                                <a:gd name="T23" fmla="*/ 6317 h 5651"/>
                                <a:gd name="T24" fmla="+- 0 6881 1653"/>
                                <a:gd name="T25" fmla="*/ T24 w 5651"/>
                                <a:gd name="T26" fmla="+- 0 5967 1653"/>
                                <a:gd name="T27" fmla="*/ 5967 h 5651"/>
                                <a:gd name="T28" fmla="+- 0 7082 1653"/>
                                <a:gd name="T29" fmla="*/ T28 w 5651"/>
                                <a:gd name="T30" fmla="+- 0 5579 1653"/>
                                <a:gd name="T31" fmla="*/ 5579 h 5651"/>
                                <a:gd name="T32" fmla="+- 0 7222 1653"/>
                                <a:gd name="T33" fmla="*/ T32 w 5651"/>
                                <a:gd name="T34" fmla="+- 0 5158 1653"/>
                                <a:gd name="T35" fmla="*/ 5158 h 5651"/>
                                <a:gd name="T36" fmla="+- 0 7295 1653"/>
                                <a:gd name="T37" fmla="*/ T36 w 5651"/>
                                <a:gd name="T38" fmla="+- 0 4710 1653"/>
                                <a:gd name="T39" fmla="*/ 4710 h 5651"/>
                                <a:gd name="T40" fmla="+- 0 7295 1653"/>
                                <a:gd name="T41" fmla="*/ T40 w 5651"/>
                                <a:gd name="T42" fmla="+- 0 4247 1653"/>
                                <a:gd name="T43" fmla="*/ 4247 h 5651"/>
                                <a:gd name="T44" fmla="+- 0 7222 1653"/>
                                <a:gd name="T45" fmla="*/ T44 w 5651"/>
                                <a:gd name="T46" fmla="+- 0 3800 1653"/>
                                <a:gd name="T47" fmla="*/ 3800 h 5651"/>
                                <a:gd name="T48" fmla="+- 0 7082 1653"/>
                                <a:gd name="T49" fmla="*/ T48 w 5651"/>
                                <a:gd name="T50" fmla="+- 0 3379 1653"/>
                                <a:gd name="T51" fmla="*/ 3379 h 5651"/>
                                <a:gd name="T52" fmla="+- 0 6881 1653"/>
                                <a:gd name="T53" fmla="*/ T52 w 5651"/>
                                <a:gd name="T54" fmla="+- 0 2990 1653"/>
                                <a:gd name="T55" fmla="*/ 2990 h 5651"/>
                                <a:gd name="T56" fmla="+- 0 6624 1653"/>
                                <a:gd name="T57" fmla="*/ T56 w 5651"/>
                                <a:gd name="T58" fmla="+- 0 2640 1653"/>
                                <a:gd name="T59" fmla="*/ 2640 h 5651"/>
                                <a:gd name="T60" fmla="+- 0 6317 1653"/>
                                <a:gd name="T61" fmla="*/ T60 w 5651"/>
                                <a:gd name="T62" fmla="+- 0 2333 1653"/>
                                <a:gd name="T63" fmla="*/ 2333 h 5651"/>
                                <a:gd name="T64" fmla="+- 0 5967 1653"/>
                                <a:gd name="T65" fmla="*/ T64 w 5651"/>
                                <a:gd name="T66" fmla="+- 0 2077 1653"/>
                                <a:gd name="T67" fmla="*/ 2077 h 5651"/>
                                <a:gd name="T68" fmla="+- 0 5579 1653"/>
                                <a:gd name="T69" fmla="*/ T68 w 5651"/>
                                <a:gd name="T70" fmla="+- 0 1875 1653"/>
                                <a:gd name="T71" fmla="*/ 1875 h 5651"/>
                                <a:gd name="T72" fmla="+- 0 5158 1653"/>
                                <a:gd name="T73" fmla="*/ T72 w 5651"/>
                                <a:gd name="T74" fmla="+- 0 1735 1653"/>
                                <a:gd name="T75" fmla="*/ 1735 h 5651"/>
                                <a:gd name="T76" fmla="+- 0 4710 1653"/>
                                <a:gd name="T77" fmla="*/ T76 w 5651"/>
                                <a:gd name="T78" fmla="+- 0 1663 1653"/>
                                <a:gd name="T79" fmla="*/ 1663 h 5651"/>
                                <a:gd name="T80" fmla="+- 0 4247 1653"/>
                                <a:gd name="T81" fmla="*/ T80 w 5651"/>
                                <a:gd name="T82" fmla="+- 0 1663 1653"/>
                                <a:gd name="T83" fmla="*/ 1663 h 5651"/>
                                <a:gd name="T84" fmla="+- 0 3800 1653"/>
                                <a:gd name="T85" fmla="*/ T84 w 5651"/>
                                <a:gd name="T86" fmla="+- 0 1735 1653"/>
                                <a:gd name="T87" fmla="*/ 1735 h 5651"/>
                                <a:gd name="T88" fmla="+- 0 3379 1653"/>
                                <a:gd name="T89" fmla="*/ T88 w 5651"/>
                                <a:gd name="T90" fmla="+- 0 1875 1653"/>
                                <a:gd name="T91" fmla="*/ 1875 h 5651"/>
                                <a:gd name="T92" fmla="+- 0 2990 1653"/>
                                <a:gd name="T93" fmla="*/ T92 w 5651"/>
                                <a:gd name="T94" fmla="+- 0 2077 1653"/>
                                <a:gd name="T95" fmla="*/ 2077 h 5651"/>
                                <a:gd name="T96" fmla="+- 0 2640 1653"/>
                                <a:gd name="T97" fmla="*/ T96 w 5651"/>
                                <a:gd name="T98" fmla="+- 0 2333 1653"/>
                                <a:gd name="T99" fmla="*/ 2333 h 5651"/>
                                <a:gd name="T100" fmla="+- 0 2333 1653"/>
                                <a:gd name="T101" fmla="*/ T100 w 5651"/>
                                <a:gd name="T102" fmla="+- 0 2640 1653"/>
                                <a:gd name="T103" fmla="*/ 2640 h 5651"/>
                                <a:gd name="T104" fmla="+- 0 2077 1653"/>
                                <a:gd name="T105" fmla="*/ T104 w 5651"/>
                                <a:gd name="T106" fmla="+- 0 2990 1653"/>
                                <a:gd name="T107" fmla="*/ 2990 h 5651"/>
                                <a:gd name="T108" fmla="+- 0 1875 1653"/>
                                <a:gd name="T109" fmla="*/ T108 w 5651"/>
                                <a:gd name="T110" fmla="+- 0 3379 1653"/>
                                <a:gd name="T111" fmla="*/ 3379 h 5651"/>
                                <a:gd name="T112" fmla="+- 0 1735 1653"/>
                                <a:gd name="T113" fmla="*/ T112 w 5651"/>
                                <a:gd name="T114" fmla="+- 0 3800 1653"/>
                                <a:gd name="T115" fmla="*/ 3800 h 5651"/>
                                <a:gd name="T116" fmla="+- 0 1663 1653"/>
                                <a:gd name="T117" fmla="*/ T116 w 5651"/>
                                <a:gd name="T118" fmla="+- 0 4247 1653"/>
                                <a:gd name="T119" fmla="*/ 4247 h 5651"/>
                                <a:gd name="T120" fmla="+- 0 1663 1653"/>
                                <a:gd name="T121" fmla="*/ T120 w 5651"/>
                                <a:gd name="T122" fmla="+- 0 4710 1653"/>
                                <a:gd name="T123" fmla="*/ 4710 h 5651"/>
                                <a:gd name="T124" fmla="+- 0 1735 1653"/>
                                <a:gd name="T125" fmla="*/ T124 w 5651"/>
                                <a:gd name="T126" fmla="+- 0 5158 1653"/>
                                <a:gd name="T127" fmla="*/ 5158 h 5651"/>
                                <a:gd name="T128" fmla="+- 0 1875 1653"/>
                                <a:gd name="T129" fmla="*/ T128 w 5651"/>
                                <a:gd name="T130" fmla="+- 0 5579 1653"/>
                                <a:gd name="T131" fmla="*/ 5579 h 5651"/>
                                <a:gd name="T132" fmla="+- 0 2077 1653"/>
                                <a:gd name="T133" fmla="*/ T132 w 5651"/>
                                <a:gd name="T134" fmla="+- 0 5967 1653"/>
                                <a:gd name="T135" fmla="*/ 5967 h 5651"/>
                                <a:gd name="T136" fmla="+- 0 2333 1653"/>
                                <a:gd name="T137" fmla="*/ T136 w 5651"/>
                                <a:gd name="T138" fmla="+- 0 6317 1653"/>
                                <a:gd name="T139" fmla="*/ 6317 h 5651"/>
                                <a:gd name="T140" fmla="+- 0 2640 1653"/>
                                <a:gd name="T141" fmla="*/ T140 w 5651"/>
                                <a:gd name="T142" fmla="+- 0 6624 1653"/>
                                <a:gd name="T143" fmla="*/ 6624 h 5651"/>
                                <a:gd name="T144" fmla="+- 0 2990 1653"/>
                                <a:gd name="T145" fmla="*/ T144 w 5651"/>
                                <a:gd name="T146" fmla="+- 0 6881 1653"/>
                                <a:gd name="T147" fmla="*/ 6881 h 5651"/>
                                <a:gd name="T148" fmla="+- 0 3379 1653"/>
                                <a:gd name="T149" fmla="*/ T148 w 5651"/>
                                <a:gd name="T150" fmla="+- 0 7082 1653"/>
                                <a:gd name="T151" fmla="*/ 7082 h 5651"/>
                                <a:gd name="T152" fmla="+- 0 3800 1653"/>
                                <a:gd name="T153" fmla="*/ T152 w 5651"/>
                                <a:gd name="T154" fmla="+- 0 7222 1653"/>
                                <a:gd name="T155" fmla="*/ 7222 h 5651"/>
                                <a:gd name="T156" fmla="+- 0 4247 1653"/>
                                <a:gd name="T157" fmla="*/ T156 w 5651"/>
                                <a:gd name="T158" fmla="+- 0 7295 1653"/>
                                <a:gd name="T159" fmla="*/ 7295 h 5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651" h="5651">
                                  <a:moveTo>
                                    <a:pt x="2826" y="5651"/>
                                  </a:moveTo>
                                  <a:lnTo>
                                    <a:pt x="3057" y="5642"/>
                                  </a:lnTo>
                                  <a:lnTo>
                                    <a:pt x="3284" y="5614"/>
                                  </a:lnTo>
                                  <a:lnTo>
                                    <a:pt x="3505" y="5569"/>
                                  </a:lnTo>
                                  <a:lnTo>
                                    <a:pt x="3719" y="5507"/>
                                  </a:lnTo>
                                  <a:lnTo>
                                    <a:pt x="3926" y="5429"/>
                                  </a:lnTo>
                                  <a:lnTo>
                                    <a:pt x="4124" y="5336"/>
                                  </a:lnTo>
                                  <a:lnTo>
                                    <a:pt x="4314" y="5228"/>
                                  </a:lnTo>
                                  <a:lnTo>
                                    <a:pt x="4494" y="5106"/>
                                  </a:lnTo>
                                  <a:lnTo>
                                    <a:pt x="4664" y="4971"/>
                                  </a:lnTo>
                                  <a:lnTo>
                                    <a:pt x="4824" y="4824"/>
                                  </a:lnTo>
                                  <a:lnTo>
                                    <a:pt x="4971" y="4664"/>
                                  </a:lnTo>
                                  <a:lnTo>
                                    <a:pt x="5106" y="4494"/>
                                  </a:lnTo>
                                  <a:lnTo>
                                    <a:pt x="5228" y="4314"/>
                                  </a:lnTo>
                                  <a:lnTo>
                                    <a:pt x="5336" y="4124"/>
                                  </a:lnTo>
                                  <a:lnTo>
                                    <a:pt x="5429" y="3926"/>
                                  </a:lnTo>
                                  <a:lnTo>
                                    <a:pt x="5507" y="3719"/>
                                  </a:lnTo>
                                  <a:lnTo>
                                    <a:pt x="5569" y="3505"/>
                                  </a:lnTo>
                                  <a:lnTo>
                                    <a:pt x="5614" y="3284"/>
                                  </a:lnTo>
                                  <a:lnTo>
                                    <a:pt x="5642" y="3057"/>
                                  </a:lnTo>
                                  <a:lnTo>
                                    <a:pt x="5651" y="2826"/>
                                  </a:lnTo>
                                  <a:lnTo>
                                    <a:pt x="5642" y="2594"/>
                                  </a:lnTo>
                                  <a:lnTo>
                                    <a:pt x="5614" y="2367"/>
                                  </a:lnTo>
                                  <a:lnTo>
                                    <a:pt x="5569" y="2147"/>
                                  </a:lnTo>
                                  <a:lnTo>
                                    <a:pt x="5507" y="1933"/>
                                  </a:lnTo>
                                  <a:lnTo>
                                    <a:pt x="5429" y="1726"/>
                                  </a:lnTo>
                                  <a:lnTo>
                                    <a:pt x="5336" y="1527"/>
                                  </a:lnTo>
                                  <a:lnTo>
                                    <a:pt x="5228" y="1337"/>
                                  </a:lnTo>
                                  <a:lnTo>
                                    <a:pt x="5106" y="1157"/>
                                  </a:lnTo>
                                  <a:lnTo>
                                    <a:pt x="4971" y="987"/>
                                  </a:lnTo>
                                  <a:lnTo>
                                    <a:pt x="4824" y="828"/>
                                  </a:lnTo>
                                  <a:lnTo>
                                    <a:pt x="4664" y="680"/>
                                  </a:lnTo>
                                  <a:lnTo>
                                    <a:pt x="4494" y="545"/>
                                  </a:lnTo>
                                  <a:lnTo>
                                    <a:pt x="4314" y="424"/>
                                  </a:lnTo>
                                  <a:lnTo>
                                    <a:pt x="4124" y="316"/>
                                  </a:lnTo>
                                  <a:lnTo>
                                    <a:pt x="3926" y="222"/>
                                  </a:lnTo>
                                  <a:lnTo>
                                    <a:pt x="3719" y="144"/>
                                  </a:lnTo>
                                  <a:lnTo>
                                    <a:pt x="3505" y="82"/>
                                  </a:lnTo>
                                  <a:lnTo>
                                    <a:pt x="3284" y="37"/>
                                  </a:lnTo>
                                  <a:lnTo>
                                    <a:pt x="3057" y="10"/>
                                  </a:lnTo>
                                  <a:lnTo>
                                    <a:pt x="2826" y="0"/>
                                  </a:lnTo>
                                  <a:lnTo>
                                    <a:pt x="2594" y="10"/>
                                  </a:lnTo>
                                  <a:lnTo>
                                    <a:pt x="2367" y="37"/>
                                  </a:lnTo>
                                  <a:lnTo>
                                    <a:pt x="2147" y="82"/>
                                  </a:lnTo>
                                  <a:lnTo>
                                    <a:pt x="1933" y="144"/>
                                  </a:lnTo>
                                  <a:lnTo>
                                    <a:pt x="1726" y="222"/>
                                  </a:lnTo>
                                  <a:lnTo>
                                    <a:pt x="1527" y="316"/>
                                  </a:lnTo>
                                  <a:lnTo>
                                    <a:pt x="1337" y="424"/>
                                  </a:lnTo>
                                  <a:lnTo>
                                    <a:pt x="1157" y="545"/>
                                  </a:lnTo>
                                  <a:lnTo>
                                    <a:pt x="987" y="680"/>
                                  </a:lnTo>
                                  <a:lnTo>
                                    <a:pt x="828" y="828"/>
                                  </a:lnTo>
                                  <a:lnTo>
                                    <a:pt x="680" y="987"/>
                                  </a:lnTo>
                                  <a:lnTo>
                                    <a:pt x="545" y="1157"/>
                                  </a:lnTo>
                                  <a:lnTo>
                                    <a:pt x="424" y="1337"/>
                                  </a:lnTo>
                                  <a:lnTo>
                                    <a:pt x="316" y="1527"/>
                                  </a:lnTo>
                                  <a:lnTo>
                                    <a:pt x="222" y="1726"/>
                                  </a:lnTo>
                                  <a:lnTo>
                                    <a:pt x="144" y="1933"/>
                                  </a:lnTo>
                                  <a:lnTo>
                                    <a:pt x="82" y="2147"/>
                                  </a:lnTo>
                                  <a:lnTo>
                                    <a:pt x="37" y="2367"/>
                                  </a:lnTo>
                                  <a:lnTo>
                                    <a:pt x="10" y="2594"/>
                                  </a:lnTo>
                                  <a:lnTo>
                                    <a:pt x="0" y="2826"/>
                                  </a:lnTo>
                                  <a:lnTo>
                                    <a:pt x="10" y="3057"/>
                                  </a:lnTo>
                                  <a:lnTo>
                                    <a:pt x="37" y="3284"/>
                                  </a:lnTo>
                                  <a:lnTo>
                                    <a:pt x="82" y="3505"/>
                                  </a:lnTo>
                                  <a:lnTo>
                                    <a:pt x="144" y="3719"/>
                                  </a:lnTo>
                                  <a:lnTo>
                                    <a:pt x="222" y="3926"/>
                                  </a:lnTo>
                                  <a:lnTo>
                                    <a:pt x="316" y="4124"/>
                                  </a:lnTo>
                                  <a:lnTo>
                                    <a:pt x="424" y="4314"/>
                                  </a:lnTo>
                                  <a:lnTo>
                                    <a:pt x="545" y="4494"/>
                                  </a:lnTo>
                                  <a:lnTo>
                                    <a:pt x="680" y="4664"/>
                                  </a:lnTo>
                                  <a:lnTo>
                                    <a:pt x="828" y="4824"/>
                                  </a:lnTo>
                                  <a:lnTo>
                                    <a:pt x="987" y="4971"/>
                                  </a:lnTo>
                                  <a:lnTo>
                                    <a:pt x="1157" y="5106"/>
                                  </a:lnTo>
                                  <a:lnTo>
                                    <a:pt x="1337" y="5228"/>
                                  </a:lnTo>
                                  <a:lnTo>
                                    <a:pt x="1527" y="5336"/>
                                  </a:lnTo>
                                  <a:lnTo>
                                    <a:pt x="1726" y="5429"/>
                                  </a:lnTo>
                                  <a:lnTo>
                                    <a:pt x="1933" y="5507"/>
                                  </a:lnTo>
                                  <a:lnTo>
                                    <a:pt x="2147" y="5569"/>
                                  </a:lnTo>
                                  <a:lnTo>
                                    <a:pt x="2367" y="5614"/>
                                  </a:lnTo>
                                  <a:lnTo>
                                    <a:pt x="2594" y="5642"/>
                                  </a:lnTo>
                                  <a:lnTo>
                                    <a:pt x="2826" y="56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34"/>
                        <wpg:cNvGrpSpPr>
                          <a:grpSpLocks/>
                        </wpg:cNvGrpSpPr>
                        <wpg:grpSpPr bwMode="auto">
                          <a:xfrm>
                            <a:off x="2968" y="2968"/>
                            <a:ext cx="3017" cy="3017"/>
                            <a:chOff x="2968" y="2968"/>
                            <a:chExt cx="3017" cy="3017"/>
                          </a:xfrm>
                        </wpg:grpSpPr>
                        <wps:wsp>
                          <wps:cNvPr id="220" name="Freeform 235"/>
                          <wps:cNvSpPr>
                            <a:spLocks/>
                          </wps:cNvSpPr>
                          <wps:spPr bwMode="auto">
                            <a:xfrm>
                              <a:off x="2968" y="2968"/>
                              <a:ext cx="3017" cy="3017"/>
                            </a:xfrm>
                            <a:custGeom>
                              <a:avLst/>
                              <a:gdLst>
                                <a:gd name="T0" fmla="+- 0 2968 2968"/>
                                <a:gd name="T1" fmla="*/ T0 w 3017"/>
                                <a:gd name="T2" fmla="+- 0 2968 2968"/>
                                <a:gd name="T3" fmla="*/ 2968 h 3017"/>
                                <a:gd name="T4" fmla="+- 0 5984 2968"/>
                                <a:gd name="T5" fmla="*/ T4 w 3017"/>
                                <a:gd name="T6" fmla="+- 0 2968 2968"/>
                                <a:gd name="T7" fmla="*/ 2968 h 3017"/>
                                <a:gd name="T8" fmla="+- 0 5984 2968"/>
                                <a:gd name="T9" fmla="*/ T8 w 3017"/>
                                <a:gd name="T10" fmla="+- 0 5984 2968"/>
                                <a:gd name="T11" fmla="*/ 5984 h 3017"/>
                                <a:gd name="T12" fmla="+- 0 2968 2968"/>
                                <a:gd name="T13" fmla="*/ T12 w 3017"/>
                                <a:gd name="T14" fmla="+- 0 5984 2968"/>
                                <a:gd name="T15" fmla="*/ 5984 h 3017"/>
                                <a:gd name="T16" fmla="+- 0 2968 2968"/>
                                <a:gd name="T17" fmla="*/ T16 w 3017"/>
                                <a:gd name="T18" fmla="+- 0 2968 2968"/>
                                <a:gd name="T19" fmla="*/ 2968 h 30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7" h="3017">
                                  <a:moveTo>
                                    <a:pt x="0" y="0"/>
                                  </a:moveTo>
                                  <a:lnTo>
                                    <a:pt x="3016" y="0"/>
                                  </a:lnTo>
                                  <a:lnTo>
                                    <a:pt x="3016" y="3016"/>
                                  </a:lnTo>
                                  <a:lnTo>
                                    <a:pt x="0" y="30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32"/>
                        <wpg:cNvGrpSpPr>
                          <a:grpSpLocks/>
                        </wpg:cNvGrpSpPr>
                        <wpg:grpSpPr bwMode="auto">
                          <a:xfrm>
                            <a:off x="3045" y="3045"/>
                            <a:ext cx="2868" cy="2868"/>
                            <a:chOff x="3045" y="3045"/>
                            <a:chExt cx="2868" cy="2868"/>
                          </a:xfrm>
                        </wpg:grpSpPr>
                        <wps:wsp>
                          <wps:cNvPr id="222" name="Freeform 233"/>
                          <wps:cNvSpPr>
                            <a:spLocks/>
                          </wps:cNvSpPr>
                          <wps:spPr bwMode="auto">
                            <a:xfrm>
                              <a:off x="3045" y="3045"/>
                              <a:ext cx="2868" cy="2868"/>
                            </a:xfrm>
                            <a:custGeom>
                              <a:avLst/>
                              <a:gdLst>
                                <a:gd name="T0" fmla="+- 0 4361 3045"/>
                                <a:gd name="T1" fmla="*/ T0 w 2868"/>
                                <a:gd name="T2" fmla="+- 0 3050 3045"/>
                                <a:gd name="T3" fmla="*/ 3050 h 2868"/>
                                <a:gd name="T4" fmla="+- 0 4134 3045"/>
                                <a:gd name="T5" fmla="*/ T4 w 2868"/>
                                <a:gd name="T6" fmla="+- 0 3087 3045"/>
                                <a:gd name="T7" fmla="*/ 3087 h 2868"/>
                                <a:gd name="T8" fmla="+- 0 3921 3045"/>
                                <a:gd name="T9" fmla="*/ T8 w 2868"/>
                                <a:gd name="T10" fmla="+- 0 3158 3045"/>
                                <a:gd name="T11" fmla="*/ 3158 h 2868"/>
                                <a:gd name="T12" fmla="+- 0 3724 3045"/>
                                <a:gd name="T13" fmla="*/ T12 w 2868"/>
                                <a:gd name="T14" fmla="+- 0 3260 3045"/>
                                <a:gd name="T15" fmla="*/ 3260 h 2868"/>
                                <a:gd name="T16" fmla="+- 0 3546 3045"/>
                                <a:gd name="T17" fmla="*/ T16 w 2868"/>
                                <a:gd name="T18" fmla="+- 0 3390 3045"/>
                                <a:gd name="T19" fmla="*/ 3390 h 2868"/>
                                <a:gd name="T20" fmla="+- 0 3390 3045"/>
                                <a:gd name="T21" fmla="*/ T20 w 2868"/>
                                <a:gd name="T22" fmla="+- 0 3546 3045"/>
                                <a:gd name="T23" fmla="*/ 3546 h 2868"/>
                                <a:gd name="T24" fmla="+- 0 3260 3045"/>
                                <a:gd name="T25" fmla="*/ T24 w 2868"/>
                                <a:gd name="T26" fmla="+- 0 3724 3045"/>
                                <a:gd name="T27" fmla="*/ 3724 h 2868"/>
                                <a:gd name="T28" fmla="+- 0 3158 3045"/>
                                <a:gd name="T29" fmla="*/ T28 w 2868"/>
                                <a:gd name="T30" fmla="+- 0 3921 3045"/>
                                <a:gd name="T31" fmla="*/ 3921 h 2868"/>
                                <a:gd name="T32" fmla="+- 0 3087 3045"/>
                                <a:gd name="T33" fmla="*/ T32 w 2868"/>
                                <a:gd name="T34" fmla="+- 0 4134 3045"/>
                                <a:gd name="T35" fmla="*/ 4134 h 2868"/>
                                <a:gd name="T36" fmla="+- 0 3050 3045"/>
                                <a:gd name="T37" fmla="*/ T36 w 2868"/>
                                <a:gd name="T38" fmla="+- 0 4361 3045"/>
                                <a:gd name="T39" fmla="*/ 4361 h 2868"/>
                                <a:gd name="T40" fmla="+- 0 3050 3045"/>
                                <a:gd name="T41" fmla="*/ T40 w 2868"/>
                                <a:gd name="T42" fmla="+- 0 4596 3045"/>
                                <a:gd name="T43" fmla="*/ 4596 h 2868"/>
                                <a:gd name="T44" fmla="+- 0 3087 3045"/>
                                <a:gd name="T45" fmla="*/ T44 w 2868"/>
                                <a:gd name="T46" fmla="+- 0 4823 3045"/>
                                <a:gd name="T47" fmla="*/ 4823 h 2868"/>
                                <a:gd name="T48" fmla="+- 0 3158 3045"/>
                                <a:gd name="T49" fmla="*/ T48 w 2868"/>
                                <a:gd name="T50" fmla="+- 0 5037 3045"/>
                                <a:gd name="T51" fmla="*/ 5037 h 2868"/>
                                <a:gd name="T52" fmla="+- 0 3260 3045"/>
                                <a:gd name="T53" fmla="*/ T52 w 2868"/>
                                <a:gd name="T54" fmla="+- 0 5234 3045"/>
                                <a:gd name="T55" fmla="*/ 5234 h 2868"/>
                                <a:gd name="T56" fmla="+- 0 3390 3045"/>
                                <a:gd name="T57" fmla="*/ T56 w 2868"/>
                                <a:gd name="T58" fmla="+- 0 5412 3045"/>
                                <a:gd name="T59" fmla="*/ 5412 h 2868"/>
                                <a:gd name="T60" fmla="+- 0 3546 3045"/>
                                <a:gd name="T61" fmla="*/ T60 w 2868"/>
                                <a:gd name="T62" fmla="+- 0 5567 3045"/>
                                <a:gd name="T63" fmla="*/ 5567 h 2868"/>
                                <a:gd name="T64" fmla="+- 0 3724 3045"/>
                                <a:gd name="T65" fmla="*/ T64 w 2868"/>
                                <a:gd name="T66" fmla="+- 0 5697 3045"/>
                                <a:gd name="T67" fmla="*/ 5697 h 2868"/>
                                <a:gd name="T68" fmla="+- 0 3921 3045"/>
                                <a:gd name="T69" fmla="*/ T68 w 2868"/>
                                <a:gd name="T70" fmla="+- 0 5800 3045"/>
                                <a:gd name="T71" fmla="*/ 5800 h 2868"/>
                                <a:gd name="T72" fmla="+- 0 4134 3045"/>
                                <a:gd name="T73" fmla="*/ T72 w 2868"/>
                                <a:gd name="T74" fmla="+- 0 5871 3045"/>
                                <a:gd name="T75" fmla="*/ 5871 h 2868"/>
                                <a:gd name="T76" fmla="+- 0 4361 3045"/>
                                <a:gd name="T77" fmla="*/ T76 w 2868"/>
                                <a:gd name="T78" fmla="+- 0 5908 3045"/>
                                <a:gd name="T79" fmla="*/ 5908 h 2868"/>
                                <a:gd name="T80" fmla="+- 0 4596 3045"/>
                                <a:gd name="T81" fmla="*/ T80 w 2868"/>
                                <a:gd name="T82" fmla="+- 0 5908 3045"/>
                                <a:gd name="T83" fmla="*/ 5908 h 2868"/>
                                <a:gd name="T84" fmla="+- 0 4823 3045"/>
                                <a:gd name="T85" fmla="*/ T84 w 2868"/>
                                <a:gd name="T86" fmla="+- 0 5871 3045"/>
                                <a:gd name="T87" fmla="*/ 5871 h 2868"/>
                                <a:gd name="T88" fmla="+- 0 5037 3045"/>
                                <a:gd name="T89" fmla="*/ T88 w 2868"/>
                                <a:gd name="T90" fmla="+- 0 5800 3045"/>
                                <a:gd name="T91" fmla="*/ 5800 h 2868"/>
                                <a:gd name="T92" fmla="+- 0 5234 3045"/>
                                <a:gd name="T93" fmla="*/ T92 w 2868"/>
                                <a:gd name="T94" fmla="+- 0 5697 3045"/>
                                <a:gd name="T95" fmla="*/ 5697 h 2868"/>
                                <a:gd name="T96" fmla="+- 0 5412 3045"/>
                                <a:gd name="T97" fmla="*/ T96 w 2868"/>
                                <a:gd name="T98" fmla="+- 0 5567 3045"/>
                                <a:gd name="T99" fmla="*/ 5567 h 2868"/>
                                <a:gd name="T100" fmla="+- 0 5567 3045"/>
                                <a:gd name="T101" fmla="*/ T100 w 2868"/>
                                <a:gd name="T102" fmla="+- 0 5412 3045"/>
                                <a:gd name="T103" fmla="*/ 5412 h 2868"/>
                                <a:gd name="T104" fmla="+- 0 5698 3045"/>
                                <a:gd name="T105" fmla="*/ T104 w 2868"/>
                                <a:gd name="T106" fmla="+- 0 5234 3045"/>
                                <a:gd name="T107" fmla="*/ 5234 h 2868"/>
                                <a:gd name="T108" fmla="+- 0 5800 3045"/>
                                <a:gd name="T109" fmla="*/ T108 w 2868"/>
                                <a:gd name="T110" fmla="+- 0 5037 3045"/>
                                <a:gd name="T111" fmla="*/ 5037 h 2868"/>
                                <a:gd name="T112" fmla="+- 0 5871 3045"/>
                                <a:gd name="T113" fmla="*/ T112 w 2868"/>
                                <a:gd name="T114" fmla="+- 0 4823 3045"/>
                                <a:gd name="T115" fmla="*/ 4823 h 2868"/>
                                <a:gd name="T116" fmla="+- 0 5908 3045"/>
                                <a:gd name="T117" fmla="*/ T116 w 2868"/>
                                <a:gd name="T118" fmla="+- 0 4596 3045"/>
                                <a:gd name="T119" fmla="*/ 4596 h 2868"/>
                                <a:gd name="T120" fmla="+- 0 5908 3045"/>
                                <a:gd name="T121" fmla="*/ T120 w 2868"/>
                                <a:gd name="T122" fmla="+- 0 4361 3045"/>
                                <a:gd name="T123" fmla="*/ 4361 h 2868"/>
                                <a:gd name="T124" fmla="+- 0 5871 3045"/>
                                <a:gd name="T125" fmla="*/ T124 w 2868"/>
                                <a:gd name="T126" fmla="+- 0 4134 3045"/>
                                <a:gd name="T127" fmla="*/ 4134 h 2868"/>
                                <a:gd name="T128" fmla="+- 0 5800 3045"/>
                                <a:gd name="T129" fmla="*/ T128 w 2868"/>
                                <a:gd name="T130" fmla="+- 0 3921 3045"/>
                                <a:gd name="T131" fmla="*/ 3921 h 2868"/>
                                <a:gd name="T132" fmla="+- 0 5698 3045"/>
                                <a:gd name="T133" fmla="*/ T132 w 2868"/>
                                <a:gd name="T134" fmla="+- 0 3724 3045"/>
                                <a:gd name="T135" fmla="*/ 3724 h 2868"/>
                                <a:gd name="T136" fmla="+- 0 5567 3045"/>
                                <a:gd name="T137" fmla="*/ T136 w 2868"/>
                                <a:gd name="T138" fmla="+- 0 3546 3045"/>
                                <a:gd name="T139" fmla="*/ 3546 h 2868"/>
                                <a:gd name="T140" fmla="+- 0 5412 3045"/>
                                <a:gd name="T141" fmla="*/ T140 w 2868"/>
                                <a:gd name="T142" fmla="+- 0 3390 3045"/>
                                <a:gd name="T143" fmla="*/ 3390 h 2868"/>
                                <a:gd name="T144" fmla="+- 0 5234 3045"/>
                                <a:gd name="T145" fmla="*/ T144 w 2868"/>
                                <a:gd name="T146" fmla="+- 0 3260 3045"/>
                                <a:gd name="T147" fmla="*/ 3260 h 2868"/>
                                <a:gd name="T148" fmla="+- 0 5037 3045"/>
                                <a:gd name="T149" fmla="*/ T148 w 2868"/>
                                <a:gd name="T150" fmla="+- 0 3158 3045"/>
                                <a:gd name="T151" fmla="*/ 3158 h 2868"/>
                                <a:gd name="T152" fmla="+- 0 4823 3045"/>
                                <a:gd name="T153" fmla="*/ T152 w 2868"/>
                                <a:gd name="T154" fmla="+- 0 3087 3045"/>
                                <a:gd name="T155" fmla="*/ 3087 h 2868"/>
                                <a:gd name="T156" fmla="+- 0 4596 3045"/>
                                <a:gd name="T157" fmla="*/ T156 w 2868"/>
                                <a:gd name="T158" fmla="+- 0 3050 3045"/>
                                <a:gd name="T159" fmla="*/ 3050 h 2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868" h="2868">
                                  <a:moveTo>
                                    <a:pt x="1434" y="0"/>
                                  </a:moveTo>
                                  <a:lnTo>
                                    <a:pt x="1316" y="5"/>
                                  </a:lnTo>
                                  <a:lnTo>
                                    <a:pt x="1201" y="19"/>
                                  </a:lnTo>
                                  <a:lnTo>
                                    <a:pt x="1089" y="42"/>
                                  </a:lnTo>
                                  <a:lnTo>
                                    <a:pt x="981" y="73"/>
                                  </a:lnTo>
                                  <a:lnTo>
                                    <a:pt x="876" y="113"/>
                                  </a:lnTo>
                                  <a:lnTo>
                                    <a:pt x="775" y="160"/>
                                  </a:lnTo>
                                  <a:lnTo>
                                    <a:pt x="679" y="215"/>
                                  </a:lnTo>
                                  <a:lnTo>
                                    <a:pt x="587" y="277"/>
                                  </a:lnTo>
                                  <a:lnTo>
                                    <a:pt x="501" y="345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345" y="501"/>
                                  </a:lnTo>
                                  <a:lnTo>
                                    <a:pt x="277" y="587"/>
                                  </a:lnTo>
                                  <a:lnTo>
                                    <a:pt x="215" y="679"/>
                                  </a:lnTo>
                                  <a:lnTo>
                                    <a:pt x="160" y="775"/>
                                  </a:lnTo>
                                  <a:lnTo>
                                    <a:pt x="113" y="876"/>
                                  </a:lnTo>
                                  <a:lnTo>
                                    <a:pt x="73" y="981"/>
                                  </a:lnTo>
                                  <a:lnTo>
                                    <a:pt x="42" y="1089"/>
                                  </a:lnTo>
                                  <a:lnTo>
                                    <a:pt x="19" y="1201"/>
                                  </a:lnTo>
                                  <a:lnTo>
                                    <a:pt x="5" y="1316"/>
                                  </a:lnTo>
                                  <a:lnTo>
                                    <a:pt x="0" y="1434"/>
                                  </a:lnTo>
                                  <a:lnTo>
                                    <a:pt x="5" y="1551"/>
                                  </a:lnTo>
                                  <a:lnTo>
                                    <a:pt x="19" y="1666"/>
                                  </a:lnTo>
                                  <a:lnTo>
                                    <a:pt x="42" y="1778"/>
                                  </a:lnTo>
                                  <a:lnTo>
                                    <a:pt x="73" y="1887"/>
                                  </a:lnTo>
                                  <a:lnTo>
                                    <a:pt x="113" y="1992"/>
                                  </a:lnTo>
                                  <a:lnTo>
                                    <a:pt x="160" y="2093"/>
                                  </a:lnTo>
                                  <a:lnTo>
                                    <a:pt x="215" y="2189"/>
                                  </a:lnTo>
                                  <a:lnTo>
                                    <a:pt x="277" y="2280"/>
                                  </a:lnTo>
                                  <a:lnTo>
                                    <a:pt x="345" y="2367"/>
                                  </a:lnTo>
                                  <a:lnTo>
                                    <a:pt x="420" y="2447"/>
                                  </a:lnTo>
                                  <a:lnTo>
                                    <a:pt x="501" y="2522"/>
                                  </a:lnTo>
                                  <a:lnTo>
                                    <a:pt x="587" y="2591"/>
                                  </a:lnTo>
                                  <a:lnTo>
                                    <a:pt x="679" y="2652"/>
                                  </a:lnTo>
                                  <a:lnTo>
                                    <a:pt x="775" y="2707"/>
                                  </a:lnTo>
                                  <a:lnTo>
                                    <a:pt x="876" y="2755"/>
                                  </a:lnTo>
                                  <a:lnTo>
                                    <a:pt x="981" y="2794"/>
                                  </a:lnTo>
                                  <a:lnTo>
                                    <a:pt x="1089" y="2826"/>
                                  </a:lnTo>
                                  <a:lnTo>
                                    <a:pt x="1201" y="2849"/>
                                  </a:lnTo>
                                  <a:lnTo>
                                    <a:pt x="1316" y="2863"/>
                                  </a:lnTo>
                                  <a:lnTo>
                                    <a:pt x="1434" y="2867"/>
                                  </a:lnTo>
                                  <a:lnTo>
                                    <a:pt x="1551" y="2863"/>
                                  </a:lnTo>
                                  <a:lnTo>
                                    <a:pt x="1666" y="2849"/>
                                  </a:lnTo>
                                  <a:lnTo>
                                    <a:pt x="1778" y="2826"/>
                                  </a:lnTo>
                                  <a:lnTo>
                                    <a:pt x="1887" y="2794"/>
                                  </a:lnTo>
                                  <a:lnTo>
                                    <a:pt x="1992" y="2755"/>
                                  </a:lnTo>
                                  <a:lnTo>
                                    <a:pt x="2093" y="2707"/>
                                  </a:lnTo>
                                  <a:lnTo>
                                    <a:pt x="2189" y="2652"/>
                                  </a:lnTo>
                                  <a:lnTo>
                                    <a:pt x="2280" y="2591"/>
                                  </a:lnTo>
                                  <a:lnTo>
                                    <a:pt x="2367" y="2522"/>
                                  </a:lnTo>
                                  <a:lnTo>
                                    <a:pt x="2447" y="2447"/>
                                  </a:lnTo>
                                  <a:lnTo>
                                    <a:pt x="2522" y="2367"/>
                                  </a:lnTo>
                                  <a:lnTo>
                                    <a:pt x="2591" y="2280"/>
                                  </a:lnTo>
                                  <a:lnTo>
                                    <a:pt x="2653" y="2189"/>
                                  </a:lnTo>
                                  <a:lnTo>
                                    <a:pt x="2707" y="2093"/>
                                  </a:lnTo>
                                  <a:lnTo>
                                    <a:pt x="2755" y="1992"/>
                                  </a:lnTo>
                                  <a:lnTo>
                                    <a:pt x="2794" y="1887"/>
                                  </a:lnTo>
                                  <a:lnTo>
                                    <a:pt x="2826" y="1778"/>
                                  </a:lnTo>
                                  <a:lnTo>
                                    <a:pt x="2849" y="1666"/>
                                  </a:lnTo>
                                  <a:lnTo>
                                    <a:pt x="2863" y="1551"/>
                                  </a:lnTo>
                                  <a:lnTo>
                                    <a:pt x="2867" y="1434"/>
                                  </a:lnTo>
                                  <a:lnTo>
                                    <a:pt x="2863" y="1316"/>
                                  </a:lnTo>
                                  <a:lnTo>
                                    <a:pt x="2849" y="1201"/>
                                  </a:lnTo>
                                  <a:lnTo>
                                    <a:pt x="2826" y="1089"/>
                                  </a:lnTo>
                                  <a:lnTo>
                                    <a:pt x="2794" y="981"/>
                                  </a:lnTo>
                                  <a:lnTo>
                                    <a:pt x="2755" y="876"/>
                                  </a:lnTo>
                                  <a:lnTo>
                                    <a:pt x="2707" y="775"/>
                                  </a:lnTo>
                                  <a:lnTo>
                                    <a:pt x="2653" y="679"/>
                                  </a:lnTo>
                                  <a:lnTo>
                                    <a:pt x="2591" y="587"/>
                                  </a:lnTo>
                                  <a:lnTo>
                                    <a:pt x="2522" y="501"/>
                                  </a:lnTo>
                                  <a:lnTo>
                                    <a:pt x="2447" y="420"/>
                                  </a:lnTo>
                                  <a:lnTo>
                                    <a:pt x="2367" y="345"/>
                                  </a:lnTo>
                                  <a:lnTo>
                                    <a:pt x="2280" y="277"/>
                                  </a:lnTo>
                                  <a:lnTo>
                                    <a:pt x="2189" y="215"/>
                                  </a:lnTo>
                                  <a:lnTo>
                                    <a:pt x="2093" y="160"/>
                                  </a:lnTo>
                                  <a:lnTo>
                                    <a:pt x="1992" y="113"/>
                                  </a:lnTo>
                                  <a:lnTo>
                                    <a:pt x="1887" y="73"/>
                                  </a:lnTo>
                                  <a:lnTo>
                                    <a:pt x="1778" y="42"/>
                                  </a:lnTo>
                                  <a:lnTo>
                                    <a:pt x="1666" y="19"/>
                                  </a:lnTo>
                                  <a:lnTo>
                                    <a:pt x="1551" y="5"/>
                                  </a:lnTo>
                                  <a:lnTo>
                                    <a:pt x="14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10"/>
                        <wpg:cNvGrpSpPr>
                          <a:grpSpLocks/>
                        </wpg:cNvGrpSpPr>
                        <wpg:grpSpPr bwMode="auto">
                          <a:xfrm>
                            <a:off x="3045" y="3045"/>
                            <a:ext cx="2868" cy="2868"/>
                            <a:chOff x="3045" y="3045"/>
                            <a:chExt cx="2868" cy="2868"/>
                          </a:xfrm>
                        </wpg:grpSpPr>
                        <wps:wsp>
                          <wps:cNvPr id="224" name="Freeform 231"/>
                          <wps:cNvSpPr>
                            <a:spLocks/>
                          </wps:cNvSpPr>
                          <wps:spPr bwMode="auto">
                            <a:xfrm>
                              <a:off x="3045" y="3045"/>
                              <a:ext cx="2868" cy="2868"/>
                            </a:xfrm>
                            <a:custGeom>
                              <a:avLst/>
                              <a:gdLst>
                                <a:gd name="T0" fmla="+- 0 4596 3045"/>
                                <a:gd name="T1" fmla="*/ T0 w 2868"/>
                                <a:gd name="T2" fmla="+- 0 5908 3045"/>
                                <a:gd name="T3" fmla="*/ 5908 h 2868"/>
                                <a:gd name="T4" fmla="+- 0 4823 3045"/>
                                <a:gd name="T5" fmla="*/ T4 w 2868"/>
                                <a:gd name="T6" fmla="+- 0 5871 3045"/>
                                <a:gd name="T7" fmla="*/ 5871 h 2868"/>
                                <a:gd name="T8" fmla="+- 0 5037 3045"/>
                                <a:gd name="T9" fmla="*/ T8 w 2868"/>
                                <a:gd name="T10" fmla="+- 0 5800 3045"/>
                                <a:gd name="T11" fmla="*/ 5800 h 2868"/>
                                <a:gd name="T12" fmla="+- 0 5234 3045"/>
                                <a:gd name="T13" fmla="*/ T12 w 2868"/>
                                <a:gd name="T14" fmla="+- 0 5697 3045"/>
                                <a:gd name="T15" fmla="*/ 5697 h 2868"/>
                                <a:gd name="T16" fmla="+- 0 5412 3045"/>
                                <a:gd name="T17" fmla="*/ T16 w 2868"/>
                                <a:gd name="T18" fmla="+- 0 5567 3045"/>
                                <a:gd name="T19" fmla="*/ 5567 h 2868"/>
                                <a:gd name="T20" fmla="+- 0 5567 3045"/>
                                <a:gd name="T21" fmla="*/ T20 w 2868"/>
                                <a:gd name="T22" fmla="+- 0 5412 3045"/>
                                <a:gd name="T23" fmla="*/ 5412 h 2868"/>
                                <a:gd name="T24" fmla="+- 0 5698 3045"/>
                                <a:gd name="T25" fmla="*/ T24 w 2868"/>
                                <a:gd name="T26" fmla="+- 0 5234 3045"/>
                                <a:gd name="T27" fmla="*/ 5234 h 2868"/>
                                <a:gd name="T28" fmla="+- 0 5800 3045"/>
                                <a:gd name="T29" fmla="*/ T28 w 2868"/>
                                <a:gd name="T30" fmla="+- 0 5037 3045"/>
                                <a:gd name="T31" fmla="*/ 5037 h 2868"/>
                                <a:gd name="T32" fmla="+- 0 5871 3045"/>
                                <a:gd name="T33" fmla="*/ T32 w 2868"/>
                                <a:gd name="T34" fmla="+- 0 4823 3045"/>
                                <a:gd name="T35" fmla="*/ 4823 h 2868"/>
                                <a:gd name="T36" fmla="+- 0 5908 3045"/>
                                <a:gd name="T37" fmla="*/ T36 w 2868"/>
                                <a:gd name="T38" fmla="+- 0 4596 3045"/>
                                <a:gd name="T39" fmla="*/ 4596 h 2868"/>
                                <a:gd name="T40" fmla="+- 0 5908 3045"/>
                                <a:gd name="T41" fmla="*/ T40 w 2868"/>
                                <a:gd name="T42" fmla="+- 0 4361 3045"/>
                                <a:gd name="T43" fmla="*/ 4361 h 2868"/>
                                <a:gd name="T44" fmla="+- 0 5871 3045"/>
                                <a:gd name="T45" fmla="*/ T44 w 2868"/>
                                <a:gd name="T46" fmla="+- 0 4134 3045"/>
                                <a:gd name="T47" fmla="*/ 4134 h 2868"/>
                                <a:gd name="T48" fmla="+- 0 5800 3045"/>
                                <a:gd name="T49" fmla="*/ T48 w 2868"/>
                                <a:gd name="T50" fmla="+- 0 3921 3045"/>
                                <a:gd name="T51" fmla="*/ 3921 h 2868"/>
                                <a:gd name="T52" fmla="+- 0 5698 3045"/>
                                <a:gd name="T53" fmla="*/ T52 w 2868"/>
                                <a:gd name="T54" fmla="+- 0 3724 3045"/>
                                <a:gd name="T55" fmla="*/ 3724 h 2868"/>
                                <a:gd name="T56" fmla="+- 0 5567 3045"/>
                                <a:gd name="T57" fmla="*/ T56 w 2868"/>
                                <a:gd name="T58" fmla="+- 0 3546 3045"/>
                                <a:gd name="T59" fmla="*/ 3546 h 2868"/>
                                <a:gd name="T60" fmla="+- 0 5412 3045"/>
                                <a:gd name="T61" fmla="*/ T60 w 2868"/>
                                <a:gd name="T62" fmla="+- 0 3390 3045"/>
                                <a:gd name="T63" fmla="*/ 3390 h 2868"/>
                                <a:gd name="T64" fmla="+- 0 5234 3045"/>
                                <a:gd name="T65" fmla="*/ T64 w 2868"/>
                                <a:gd name="T66" fmla="+- 0 3260 3045"/>
                                <a:gd name="T67" fmla="*/ 3260 h 2868"/>
                                <a:gd name="T68" fmla="+- 0 5037 3045"/>
                                <a:gd name="T69" fmla="*/ T68 w 2868"/>
                                <a:gd name="T70" fmla="+- 0 3158 3045"/>
                                <a:gd name="T71" fmla="*/ 3158 h 2868"/>
                                <a:gd name="T72" fmla="+- 0 4823 3045"/>
                                <a:gd name="T73" fmla="*/ T72 w 2868"/>
                                <a:gd name="T74" fmla="+- 0 3087 3045"/>
                                <a:gd name="T75" fmla="*/ 3087 h 2868"/>
                                <a:gd name="T76" fmla="+- 0 4596 3045"/>
                                <a:gd name="T77" fmla="*/ T76 w 2868"/>
                                <a:gd name="T78" fmla="+- 0 3050 3045"/>
                                <a:gd name="T79" fmla="*/ 3050 h 2868"/>
                                <a:gd name="T80" fmla="+- 0 4361 3045"/>
                                <a:gd name="T81" fmla="*/ T80 w 2868"/>
                                <a:gd name="T82" fmla="+- 0 3050 3045"/>
                                <a:gd name="T83" fmla="*/ 3050 h 2868"/>
                                <a:gd name="T84" fmla="+- 0 4134 3045"/>
                                <a:gd name="T85" fmla="*/ T84 w 2868"/>
                                <a:gd name="T86" fmla="+- 0 3087 3045"/>
                                <a:gd name="T87" fmla="*/ 3087 h 2868"/>
                                <a:gd name="T88" fmla="+- 0 3921 3045"/>
                                <a:gd name="T89" fmla="*/ T88 w 2868"/>
                                <a:gd name="T90" fmla="+- 0 3158 3045"/>
                                <a:gd name="T91" fmla="*/ 3158 h 2868"/>
                                <a:gd name="T92" fmla="+- 0 3724 3045"/>
                                <a:gd name="T93" fmla="*/ T92 w 2868"/>
                                <a:gd name="T94" fmla="+- 0 3260 3045"/>
                                <a:gd name="T95" fmla="*/ 3260 h 2868"/>
                                <a:gd name="T96" fmla="+- 0 3546 3045"/>
                                <a:gd name="T97" fmla="*/ T96 w 2868"/>
                                <a:gd name="T98" fmla="+- 0 3390 3045"/>
                                <a:gd name="T99" fmla="*/ 3390 h 2868"/>
                                <a:gd name="T100" fmla="+- 0 3390 3045"/>
                                <a:gd name="T101" fmla="*/ T100 w 2868"/>
                                <a:gd name="T102" fmla="+- 0 3546 3045"/>
                                <a:gd name="T103" fmla="*/ 3546 h 2868"/>
                                <a:gd name="T104" fmla="+- 0 3260 3045"/>
                                <a:gd name="T105" fmla="*/ T104 w 2868"/>
                                <a:gd name="T106" fmla="+- 0 3724 3045"/>
                                <a:gd name="T107" fmla="*/ 3724 h 2868"/>
                                <a:gd name="T108" fmla="+- 0 3158 3045"/>
                                <a:gd name="T109" fmla="*/ T108 w 2868"/>
                                <a:gd name="T110" fmla="+- 0 3921 3045"/>
                                <a:gd name="T111" fmla="*/ 3921 h 2868"/>
                                <a:gd name="T112" fmla="+- 0 3087 3045"/>
                                <a:gd name="T113" fmla="*/ T112 w 2868"/>
                                <a:gd name="T114" fmla="+- 0 4134 3045"/>
                                <a:gd name="T115" fmla="*/ 4134 h 2868"/>
                                <a:gd name="T116" fmla="+- 0 3050 3045"/>
                                <a:gd name="T117" fmla="*/ T116 w 2868"/>
                                <a:gd name="T118" fmla="+- 0 4361 3045"/>
                                <a:gd name="T119" fmla="*/ 4361 h 2868"/>
                                <a:gd name="T120" fmla="+- 0 3050 3045"/>
                                <a:gd name="T121" fmla="*/ T120 w 2868"/>
                                <a:gd name="T122" fmla="+- 0 4596 3045"/>
                                <a:gd name="T123" fmla="*/ 4596 h 2868"/>
                                <a:gd name="T124" fmla="+- 0 3087 3045"/>
                                <a:gd name="T125" fmla="*/ T124 w 2868"/>
                                <a:gd name="T126" fmla="+- 0 4823 3045"/>
                                <a:gd name="T127" fmla="*/ 4823 h 2868"/>
                                <a:gd name="T128" fmla="+- 0 3158 3045"/>
                                <a:gd name="T129" fmla="*/ T128 w 2868"/>
                                <a:gd name="T130" fmla="+- 0 5037 3045"/>
                                <a:gd name="T131" fmla="*/ 5037 h 2868"/>
                                <a:gd name="T132" fmla="+- 0 3260 3045"/>
                                <a:gd name="T133" fmla="*/ T132 w 2868"/>
                                <a:gd name="T134" fmla="+- 0 5234 3045"/>
                                <a:gd name="T135" fmla="*/ 5234 h 2868"/>
                                <a:gd name="T136" fmla="+- 0 3390 3045"/>
                                <a:gd name="T137" fmla="*/ T136 w 2868"/>
                                <a:gd name="T138" fmla="+- 0 5412 3045"/>
                                <a:gd name="T139" fmla="*/ 5412 h 2868"/>
                                <a:gd name="T140" fmla="+- 0 3546 3045"/>
                                <a:gd name="T141" fmla="*/ T140 w 2868"/>
                                <a:gd name="T142" fmla="+- 0 5567 3045"/>
                                <a:gd name="T143" fmla="*/ 5567 h 2868"/>
                                <a:gd name="T144" fmla="+- 0 3724 3045"/>
                                <a:gd name="T145" fmla="*/ T144 w 2868"/>
                                <a:gd name="T146" fmla="+- 0 5697 3045"/>
                                <a:gd name="T147" fmla="*/ 5697 h 2868"/>
                                <a:gd name="T148" fmla="+- 0 3921 3045"/>
                                <a:gd name="T149" fmla="*/ T148 w 2868"/>
                                <a:gd name="T150" fmla="+- 0 5800 3045"/>
                                <a:gd name="T151" fmla="*/ 5800 h 2868"/>
                                <a:gd name="T152" fmla="+- 0 4134 3045"/>
                                <a:gd name="T153" fmla="*/ T152 w 2868"/>
                                <a:gd name="T154" fmla="+- 0 5871 3045"/>
                                <a:gd name="T155" fmla="*/ 5871 h 2868"/>
                                <a:gd name="T156" fmla="+- 0 4361 3045"/>
                                <a:gd name="T157" fmla="*/ T156 w 2868"/>
                                <a:gd name="T158" fmla="+- 0 5908 3045"/>
                                <a:gd name="T159" fmla="*/ 5908 h 2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868" h="2868">
                                  <a:moveTo>
                                    <a:pt x="1434" y="2867"/>
                                  </a:moveTo>
                                  <a:lnTo>
                                    <a:pt x="1551" y="2863"/>
                                  </a:lnTo>
                                  <a:lnTo>
                                    <a:pt x="1666" y="2849"/>
                                  </a:lnTo>
                                  <a:lnTo>
                                    <a:pt x="1778" y="2826"/>
                                  </a:lnTo>
                                  <a:lnTo>
                                    <a:pt x="1887" y="2794"/>
                                  </a:lnTo>
                                  <a:lnTo>
                                    <a:pt x="1992" y="2755"/>
                                  </a:lnTo>
                                  <a:lnTo>
                                    <a:pt x="2093" y="2707"/>
                                  </a:lnTo>
                                  <a:lnTo>
                                    <a:pt x="2189" y="2652"/>
                                  </a:lnTo>
                                  <a:lnTo>
                                    <a:pt x="2280" y="2591"/>
                                  </a:lnTo>
                                  <a:lnTo>
                                    <a:pt x="2367" y="2522"/>
                                  </a:lnTo>
                                  <a:lnTo>
                                    <a:pt x="2447" y="2447"/>
                                  </a:lnTo>
                                  <a:lnTo>
                                    <a:pt x="2522" y="2367"/>
                                  </a:lnTo>
                                  <a:lnTo>
                                    <a:pt x="2591" y="2280"/>
                                  </a:lnTo>
                                  <a:lnTo>
                                    <a:pt x="2653" y="2189"/>
                                  </a:lnTo>
                                  <a:lnTo>
                                    <a:pt x="2707" y="2093"/>
                                  </a:lnTo>
                                  <a:lnTo>
                                    <a:pt x="2755" y="1992"/>
                                  </a:lnTo>
                                  <a:lnTo>
                                    <a:pt x="2794" y="1887"/>
                                  </a:lnTo>
                                  <a:lnTo>
                                    <a:pt x="2826" y="1778"/>
                                  </a:lnTo>
                                  <a:lnTo>
                                    <a:pt x="2849" y="1666"/>
                                  </a:lnTo>
                                  <a:lnTo>
                                    <a:pt x="2863" y="1551"/>
                                  </a:lnTo>
                                  <a:lnTo>
                                    <a:pt x="2867" y="1434"/>
                                  </a:lnTo>
                                  <a:lnTo>
                                    <a:pt x="2863" y="1316"/>
                                  </a:lnTo>
                                  <a:lnTo>
                                    <a:pt x="2849" y="1201"/>
                                  </a:lnTo>
                                  <a:lnTo>
                                    <a:pt x="2826" y="1089"/>
                                  </a:lnTo>
                                  <a:lnTo>
                                    <a:pt x="2794" y="981"/>
                                  </a:lnTo>
                                  <a:lnTo>
                                    <a:pt x="2755" y="876"/>
                                  </a:lnTo>
                                  <a:lnTo>
                                    <a:pt x="2707" y="775"/>
                                  </a:lnTo>
                                  <a:lnTo>
                                    <a:pt x="2653" y="679"/>
                                  </a:lnTo>
                                  <a:lnTo>
                                    <a:pt x="2591" y="587"/>
                                  </a:lnTo>
                                  <a:lnTo>
                                    <a:pt x="2522" y="501"/>
                                  </a:lnTo>
                                  <a:lnTo>
                                    <a:pt x="2447" y="420"/>
                                  </a:lnTo>
                                  <a:lnTo>
                                    <a:pt x="2367" y="345"/>
                                  </a:lnTo>
                                  <a:lnTo>
                                    <a:pt x="2280" y="277"/>
                                  </a:lnTo>
                                  <a:lnTo>
                                    <a:pt x="2189" y="215"/>
                                  </a:lnTo>
                                  <a:lnTo>
                                    <a:pt x="2093" y="160"/>
                                  </a:lnTo>
                                  <a:lnTo>
                                    <a:pt x="1992" y="113"/>
                                  </a:lnTo>
                                  <a:lnTo>
                                    <a:pt x="1887" y="73"/>
                                  </a:lnTo>
                                  <a:lnTo>
                                    <a:pt x="1778" y="42"/>
                                  </a:lnTo>
                                  <a:lnTo>
                                    <a:pt x="1666" y="19"/>
                                  </a:lnTo>
                                  <a:lnTo>
                                    <a:pt x="1551" y="5"/>
                                  </a:lnTo>
                                  <a:lnTo>
                                    <a:pt x="1434" y="0"/>
                                  </a:lnTo>
                                  <a:lnTo>
                                    <a:pt x="1316" y="5"/>
                                  </a:lnTo>
                                  <a:lnTo>
                                    <a:pt x="1201" y="19"/>
                                  </a:lnTo>
                                  <a:lnTo>
                                    <a:pt x="1089" y="42"/>
                                  </a:lnTo>
                                  <a:lnTo>
                                    <a:pt x="981" y="73"/>
                                  </a:lnTo>
                                  <a:lnTo>
                                    <a:pt x="876" y="113"/>
                                  </a:lnTo>
                                  <a:lnTo>
                                    <a:pt x="775" y="160"/>
                                  </a:lnTo>
                                  <a:lnTo>
                                    <a:pt x="679" y="215"/>
                                  </a:lnTo>
                                  <a:lnTo>
                                    <a:pt x="587" y="277"/>
                                  </a:lnTo>
                                  <a:lnTo>
                                    <a:pt x="501" y="345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345" y="501"/>
                                  </a:lnTo>
                                  <a:lnTo>
                                    <a:pt x="277" y="587"/>
                                  </a:lnTo>
                                  <a:lnTo>
                                    <a:pt x="215" y="679"/>
                                  </a:lnTo>
                                  <a:lnTo>
                                    <a:pt x="160" y="775"/>
                                  </a:lnTo>
                                  <a:lnTo>
                                    <a:pt x="113" y="876"/>
                                  </a:lnTo>
                                  <a:lnTo>
                                    <a:pt x="73" y="981"/>
                                  </a:lnTo>
                                  <a:lnTo>
                                    <a:pt x="42" y="1089"/>
                                  </a:lnTo>
                                  <a:lnTo>
                                    <a:pt x="19" y="1201"/>
                                  </a:lnTo>
                                  <a:lnTo>
                                    <a:pt x="5" y="1316"/>
                                  </a:lnTo>
                                  <a:lnTo>
                                    <a:pt x="0" y="1434"/>
                                  </a:lnTo>
                                  <a:lnTo>
                                    <a:pt x="5" y="1551"/>
                                  </a:lnTo>
                                  <a:lnTo>
                                    <a:pt x="19" y="1666"/>
                                  </a:lnTo>
                                  <a:lnTo>
                                    <a:pt x="42" y="1778"/>
                                  </a:lnTo>
                                  <a:lnTo>
                                    <a:pt x="73" y="1887"/>
                                  </a:lnTo>
                                  <a:lnTo>
                                    <a:pt x="113" y="1992"/>
                                  </a:lnTo>
                                  <a:lnTo>
                                    <a:pt x="160" y="2093"/>
                                  </a:lnTo>
                                  <a:lnTo>
                                    <a:pt x="215" y="2189"/>
                                  </a:lnTo>
                                  <a:lnTo>
                                    <a:pt x="277" y="2280"/>
                                  </a:lnTo>
                                  <a:lnTo>
                                    <a:pt x="345" y="2367"/>
                                  </a:lnTo>
                                  <a:lnTo>
                                    <a:pt x="420" y="2447"/>
                                  </a:lnTo>
                                  <a:lnTo>
                                    <a:pt x="501" y="2522"/>
                                  </a:lnTo>
                                  <a:lnTo>
                                    <a:pt x="587" y="2591"/>
                                  </a:lnTo>
                                  <a:lnTo>
                                    <a:pt x="679" y="2652"/>
                                  </a:lnTo>
                                  <a:lnTo>
                                    <a:pt x="775" y="2707"/>
                                  </a:lnTo>
                                  <a:lnTo>
                                    <a:pt x="876" y="2755"/>
                                  </a:lnTo>
                                  <a:lnTo>
                                    <a:pt x="981" y="2794"/>
                                  </a:lnTo>
                                  <a:lnTo>
                                    <a:pt x="1089" y="2826"/>
                                  </a:lnTo>
                                  <a:lnTo>
                                    <a:pt x="1201" y="2849"/>
                                  </a:lnTo>
                                  <a:lnTo>
                                    <a:pt x="1316" y="2863"/>
                                  </a:lnTo>
                                  <a:lnTo>
                                    <a:pt x="1434" y="28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6" y="563"/>
                              <a:ext cx="2286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5DE8CA" w14:textId="77777777" w:rsidR="00656936" w:rsidRDefault="00E45A23">
                                <w:pPr>
                                  <w:spacing w:line="230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1"/>
                                    <w:w w:val="105"/>
                                  </w:rPr>
                                  <w:t>Australian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1"/>
                                    <w:w w:val="105"/>
                                  </w:rPr>
                                  <w:t>Government</w:t>
                                </w:r>
                              </w:p>
                              <w:p w14:paraId="3BB88665" w14:textId="77777777" w:rsidR="00656936" w:rsidRDefault="00E45A23">
                                <w:pPr>
                                  <w:spacing w:line="250" w:lineRule="exact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w w:val="110"/>
                                  </w:rPr>
                                  <w:t>Reporting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6" y="1268"/>
                              <a:ext cx="808" cy="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C5C025" w14:textId="77777777" w:rsidR="00656936" w:rsidRDefault="00E45A23">
                                <w:pPr>
                                  <w:spacing w:line="191" w:lineRule="exact"/>
                                  <w:ind w:left="85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UNESCO</w:t>
                                </w:r>
                              </w:p>
                              <w:p w14:paraId="2D691C11" w14:textId="77777777" w:rsidR="00656936" w:rsidRDefault="00E45A23">
                                <w:pPr>
                                  <w:ind w:left="147" w:hanging="148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State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Party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1"/>
                                    <w:w w:val="10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Report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4" y="1399"/>
                              <a:ext cx="957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CC19DA" w14:textId="77777777" w:rsidR="00656936" w:rsidRDefault="00E45A23">
                                <w:pPr>
                                  <w:spacing w:line="191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GBR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Outlook</w:t>
                                </w:r>
                              </w:p>
                              <w:p w14:paraId="6308AD10" w14:textId="77777777" w:rsidR="00656936" w:rsidRDefault="00E45A23">
                                <w:pPr>
                                  <w:spacing w:line="20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Report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4" y="2068"/>
                              <a:ext cx="97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E2332A" w14:textId="77777777" w:rsidR="00656936" w:rsidRDefault="00E45A23">
                                <w:pPr>
                                  <w:spacing w:line="220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w w:val="105"/>
                                  </w:rPr>
                                  <w:t>Reef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3"/>
                                    <w:w w:val="105"/>
                                  </w:rPr>
                                  <w:t>Trust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" y="2279"/>
                              <a:ext cx="853" cy="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895EEC" w14:textId="77777777" w:rsidR="00656936" w:rsidRDefault="00E45A23">
                                <w:pPr>
                                  <w:spacing w:line="191" w:lineRule="exact"/>
                                  <w:ind w:left="152" w:hanging="49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Por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tf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olio</w:t>
                                </w:r>
                              </w:p>
                              <w:p w14:paraId="2E0B4D51" w14:textId="77777777" w:rsidR="00656936" w:rsidRDefault="00E45A23">
                                <w:pPr>
                                  <w:ind w:firstLine="152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18"/>
                                  </w:rPr>
                                  <w:t xml:space="preserve">Budget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Statements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" y="2556"/>
                              <a:ext cx="120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D3CA05" w14:textId="77777777" w:rsidR="00656936" w:rsidRDefault="00E45A23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Paddock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Reef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1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4" y="2424"/>
                              <a:ext cx="1101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CB60A3" w14:textId="77777777" w:rsidR="00656936" w:rsidRDefault="00E45A23">
                                <w:pPr>
                                  <w:spacing w:line="191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Reef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2050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Plan</w:t>
                                </w:r>
                              </w:p>
                              <w:p w14:paraId="68474BB1" w14:textId="77777777" w:rsidR="00656936" w:rsidRDefault="00E45A23">
                                <w:pPr>
                                  <w:spacing w:line="20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18"/>
                                  </w:rPr>
                                  <w:t>Reporting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" name="Text Box 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6" y="3144"/>
                              <a:ext cx="1160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79D166" w14:textId="77777777" w:rsidR="00656936" w:rsidRDefault="00E45A23">
                                <w:pPr>
                                  <w:spacing w:line="191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Con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18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ibution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o</w:t>
                                </w:r>
                              </w:p>
                              <w:p w14:paraId="1B632207" w14:textId="77777777" w:rsidR="00656936" w:rsidRDefault="00E45A23">
                                <w:pPr>
                                  <w:spacing w:line="20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ANAO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18"/>
                                  </w:rPr>
                                  <w:t>audits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3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" y="3927"/>
                              <a:ext cx="853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C33238" w14:textId="77777777" w:rsidR="00656936" w:rsidRDefault="00E45A23">
                                <w:pPr>
                                  <w:spacing w:line="191" w:lineRule="exact"/>
                                  <w:ind w:left="34" w:firstLine="68"/>
                                  <w:jc w:val="both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Por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tf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olio</w:t>
                                </w:r>
                              </w:p>
                              <w:p w14:paraId="376A4425" w14:textId="77777777" w:rsidR="00656936" w:rsidRDefault="00E45A23">
                                <w:pPr>
                                  <w:ind w:firstLine="34"/>
                                  <w:jc w:val="both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Additional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7"/>
                                    <w:w w:val="10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Estimates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Statements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4" name="Text Box 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6" y="3249"/>
                              <a:ext cx="773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0F175E" w14:textId="77777777" w:rsidR="00656936" w:rsidRDefault="00E45A23">
                                <w:pPr>
                                  <w:spacing w:line="191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Reporting</w:t>
                                </w:r>
                              </w:p>
                              <w:p w14:paraId="6D004AFD" w14:textId="77777777" w:rsidR="00656936" w:rsidRDefault="00E45A23">
                                <w:pPr>
                                  <w:ind w:hanging="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against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Reef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Trust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Outcomes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5" name="Text Box 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2" y="3436"/>
                              <a:ext cx="993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A1AEE5" w14:textId="77777777" w:rsidR="00656936" w:rsidRDefault="00E45A23">
                                <w:pPr>
                                  <w:spacing w:line="230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05"/>
                                  </w:rPr>
                                  <w:t>Project</w:t>
                                </w:r>
                              </w:p>
                              <w:p w14:paraId="1ABF36D9" w14:textId="77777777" w:rsidR="00656936" w:rsidRDefault="00E45A23">
                                <w:pPr>
                                  <w:spacing w:line="250" w:lineRule="exact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</w:rPr>
                                  <w:t>Reporting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6" name="Text Box 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3" y="4354"/>
                              <a:ext cx="1131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D7C3B7" w14:textId="77777777" w:rsidR="00656936" w:rsidRDefault="00E45A23">
                                <w:pPr>
                                  <w:spacing w:line="191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oject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Activity</w:t>
                                </w:r>
                              </w:p>
                              <w:p w14:paraId="787BFE99" w14:textId="77777777" w:rsidR="00656936" w:rsidRDefault="00E45A23">
                                <w:pPr>
                                  <w:spacing w:line="209" w:lineRule="exact"/>
                                  <w:ind w:right="36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w w:val="105"/>
                                    <w:sz w:val="18"/>
                                  </w:rPr>
                                  <w:t>Reporting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7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3" y="3807"/>
                              <a:ext cx="1051" cy="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558515" w14:textId="77777777" w:rsidR="00656936" w:rsidRDefault="00E45A23">
                                <w:pPr>
                                  <w:spacing w:line="191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Departmental</w:t>
                                </w:r>
                              </w:p>
                              <w:p w14:paraId="61DF6B11" w14:textId="77777777" w:rsidR="00656936" w:rsidRDefault="00E45A23">
                                <w:pPr>
                                  <w:ind w:left="256" w:right="254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Annual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w w:val="10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Report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8" name="Text Box 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" y="4732"/>
                              <a:ext cx="4854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C5EA05" w14:textId="77777777" w:rsidR="00656936" w:rsidRDefault="00E45A23">
                                <w:pPr>
                                  <w:spacing w:line="156" w:lineRule="exact"/>
                                  <w:ind w:right="152"/>
                                  <w:jc w:val="righ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Annual</w:t>
                                </w:r>
                              </w:p>
                              <w:p w14:paraId="18AF99B6" w14:textId="77777777" w:rsidR="00656936" w:rsidRDefault="00E45A23">
                                <w:pPr>
                                  <w:tabs>
                                    <w:tab w:val="left" w:pos="4020"/>
                                  </w:tabs>
                                  <w:spacing w:line="218" w:lineRule="exact"/>
                                  <w:ind w:left="303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position w:val="7"/>
                                    <w:sz w:val="18"/>
                                  </w:rPr>
                                  <w:t>Public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position w:val="7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18"/>
                                  </w:rPr>
                                  <w:t>Revision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18"/>
                                  </w:rPr>
                                  <w:t>of</w:t>
                                </w:r>
                              </w:p>
                              <w:p w14:paraId="23A89111" w14:textId="77777777" w:rsidR="00656936" w:rsidRDefault="00E45A23">
                                <w:pPr>
                                  <w:tabs>
                                    <w:tab w:val="left" w:pos="4006"/>
                                  </w:tabs>
                                  <w:spacing w:line="218" w:lineRule="exact"/>
                                  <w:ind w:left="6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Reporting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position w:val="-6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position w:val="-6"/>
                                    <w:sz w:val="18"/>
                                  </w:rPr>
                                  <w:t>nvestment</w:t>
                                </w:r>
                              </w:p>
                              <w:p w14:paraId="14D20AA0" w14:textId="77777777" w:rsidR="00656936" w:rsidRDefault="00E45A23">
                                <w:pPr>
                                  <w:tabs>
                                    <w:tab w:val="left" w:pos="4117"/>
                                  </w:tabs>
                                  <w:spacing w:line="247" w:lineRule="exact"/>
                                  <w:ind w:right="108"/>
                                  <w:jc w:val="righ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Achievements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position w:val="-6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position w:val="-6"/>
                                    <w:sz w:val="18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position w:val="-6"/>
                                    <w:sz w:val="18"/>
                                  </w:rPr>
                                  <w:t>ategy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9" name="Text Box 2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5" y="5790"/>
                              <a:ext cx="902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FD1B43" w14:textId="77777777" w:rsidR="00656936" w:rsidRDefault="00E45A23">
                                <w:pPr>
                                  <w:spacing w:line="191" w:lineRule="exact"/>
                                  <w:ind w:left="27" w:firstLine="29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ntegrated</w:t>
                                </w:r>
                              </w:p>
                              <w:p w14:paraId="480BA3F8" w14:textId="77777777" w:rsidR="00656936" w:rsidRDefault="00E45A23">
                                <w:pPr>
                                  <w:ind w:left="27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onit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18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ing</w:t>
                                </w:r>
                              </w:p>
                              <w:p w14:paraId="019E37A4" w14:textId="77777777" w:rsidR="00656936" w:rsidRDefault="00E45A23">
                                <w:pPr>
                                  <w:ind w:left="129" w:hanging="130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&amp;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Reporting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4"/>
                                    <w:w w:val="10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og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am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0" name="Text Box 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1" y="5334"/>
                              <a:ext cx="718" cy="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CA1257" w14:textId="77777777" w:rsidR="00656936" w:rsidRDefault="00E45A23">
                                <w:pPr>
                                  <w:spacing w:line="191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Senate</w:t>
                                </w:r>
                              </w:p>
                              <w:p w14:paraId="322E5CD9" w14:textId="77777777" w:rsidR="00656936" w:rsidRDefault="00E45A23">
                                <w:pPr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Estimates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Hearings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1" name="Text Box 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7" y="6468"/>
                              <a:ext cx="1125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370699" w14:textId="77777777" w:rsidR="00656936" w:rsidRDefault="00E45A23">
                                <w:pPr>
                                  <w:spacing w:line="191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og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8"/>
                                  </w:rPr>
                                  <w:t>am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Phase</w:t>
                                </w:r>
                              </w:p>
                              <w:p w14:paraId="090509E1" w14:textId="77777777" w:rsidR="00656936" w:rsidRDefault="00E45A23">
                                <w:pPr>
                                  <w:spacing w:line="20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Evaluations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2" name="Text Box 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" y="7177"/>
                              <a:ext cx="1166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94E6D2" w14:textId="77777777" w:rsidR="00656936" w:rsidRDefault="00E45A23">
                                <w:pPr>
                                  <w:spacing w:line="191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18"/>
                                  </w:rPr>
                                  <w:t>Reporting</w:t>
                                </w:r>
                              </w:p>
                              <w:p w14:paraId="3F67EE11" w14:textId="77777777" w:rsidR="00656936" w:rsidRDefault="00E45A23">
                                <w:pPr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Against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18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na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18"/>
                                  </w:rPr>
                                  <w:t>tional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1"/>
                                    <w:w w:val="10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Responsibilities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3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6" y="6869"/>
                              <a:ext cx="1166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A3D372" w14:textId="77777777" w:rsidR="00656936" w:rsidRDefault="00E45A23">
                                <w:pPr>
                                  <w:spacing w:line="191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18"/>
                                  </w:rPr>
                                  <w:t>Reporting</w:t>
                                </w:r>
                              </w:p>
                              <w:p w14:paraId="66F3A9F5" w14:textId="77777777" w:rsidR="00656936" w:rsidRDefault="00E45A23">
                                <w:pPr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18"/>
                                  </w:rPr>
                                  <w:t>Against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18"/>
                                  </w:rPr>
                                  <w:t>National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7"/>
                                    <w:w w:val="10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Responsibilities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4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4" y="7782"/>
                              <a:ext cx="970" cy="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94C28" w14:textId="77777777" w:rsidR="00656936" w:rsidRDefault="00E45A23">
                                <w:pPr>
                                  <w:spacing w:line="191" w:lineRule="exact"/>
                                  <w:ind w:firstLine="5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State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the</w:t>
                                </w:r>
                              </w:p>
                              <w:p w14:paraId="6D4B5832" w14:textId="77777777" w:rsidR="00656936" w:rsidRDefault="00E45A23">
                                <w:pPr>
                                  <w:ind w:left="228" w:hanging="229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8"/>
                                  </w:rPr>
                                  <w:t>Environment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6"/>
                                    <w:w w:val="9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8"/>
                                  </w:rPr>
                                  <w:t>Report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B3BCB4" id="Group 209" o:spid="_x0000_s1111" style="width:447.9pt;height:447.9pt;mso-position-horizontal-relative:char;mso-position-vertical-relative:line" coordsize="8958,8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">
                <v:group id="Group 242" o:spid="_x0000_s1112" style="position:absolute;width:8958;height:8958" coordsize="8958,8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43" o:spid="_x0000_s1113" style="position:absolute;width:8958;height:8958;visibility:visible;mso-wrap-style:square;v-text-anchor:top" coordsize="8958,8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IW8UA&#10;AADcAAAADwAAAGRycy9kb3ducmV2LnhtbESPQWvCQBSE70L/w/IKvZlNckgldRURLYWCUG2Lx0f2&#10;mQ1m34bdrab/3i0UPA4z8w0zX462FxfyoXOsoMhyEMSN0x23Cj4P2+kMRIjIGnvHpOCXAiwXD5M5&#10;1tpd+YMu+9iKBOFQowIT41BLGRpDFkPmBuLknZy3GJP0rdQerwlue1nmeSUtdpwWDA60NtSc9z9W&#10;wea0On6/P69NRbuvyvev27ipCqWeHsfVC4hIY7yH/9tvWkFZlPB3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whbxQAAANwAAAAPAAAAAAAAAAAAAAAAAJgCAABkcnMv&#10;ZG93bnJldi54bWxQSwUGAAAAAAQABAD1AAAAigMAAAAA&#10;" path="m4479,l4111,15,3752,59r-350,71l3063,228,2735,352,2421,500,2120,671,1834,864r-270,214l1312,1312r-234,252l864,1834,671,2120,500,2421,352,2735,228,3063r-98,339l59,3752,15,4111,,4479r15,367l59,5205r71,350l228,5894r124,328l500,6537r171,301l864,7124r214,269l1312,7646r252,233l1834,8093r286,193l2421,8458r314,148l3063,8729r339,98l3752,8899r359,44l4479,8957r367,-14l5205,8899r350,-72l5894,8729r328,-123l6537,8458r301,-172l7124,8093r269,-214l7646,7646r233,-253l8093,7124r193,-286l8458,6537r148,-315l8729,5894r98,-339l8899,5205r44,-359l8957,4479r-14,-368l8899,3752r-72,-350l8729,3063,8606,2735,8458,2421,8286,2120,8093,1834,7879,1564,7646,1312,7393,1078,7124,864,6838,671,6537,500,6222,352,5894,228,5555,130,5205,59,4846,15,4479,xe" fillcolor="#dae0ee" stroked="f">
                    <v:path arrowok="t" o:connecttype="custom" o:connectlocs="4111,15;3402,130;2735,352;2120,671;1564,1078;1078,1564;671,2120;352,2735;130,3402;15,4111;15,4846;130,5555;352,6222;671,6838;1078,7393;1564,7879;2120,8286;2735,8606;3402,8827;4111,8943;4846,8943;5555,8827;6222,8606;6838,8286;7393,7879;7879,7393;8286,6838;8606,6222;8827,5555;8943,4846;8943,4111;8827,3402;8606,2735;8286,2120;7879,1564;7393,1078;6838,671;6222,352;5555,130;4846,15" o:connectangles="0,0,0,0,0,0,0,0,0,0,0,0,0,0,0,0,0,0,0,0,0,0,0,0,0,0,0,0,0,0,0,0,0,0,0,0,0,0,0,0"/>
                  </v:shape>
                </v:group>
                <v:group id="Group 240" o:spid="_x0000_s1114" style="position:absolute;left:1576;top:1576;width:5804;height:5804" coordorigin="1576,1576" coordsize="5804,5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41" o:spid="_x0000_s1115" style="position:absolute;left:1576;top:1576;width:5804;height:5804;visibility:visible;mso-wrap-style:square;v-text-anchor:top" coordsize="5804,5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XfMQA&#10;AADcAAAADwAAAGRycy9kb3ducmV2LnhtbESPQWvCQBSE7wX/w/KE3uomIq1E1yBiQWgPTar3Z/aZ&#10;jWbfhuzWpP++Wyj0OMzMN8w6H20r7tT7xrGCdJaAIK6cbrhWcPx8fVqC8AFZY+uYFHyTh3wzeVhj&#10;pt3ABd3LUIsIYZ+hAhNCl0npK0MW/cx1xNG7uN5iiLKvpe5xiHDbynmSPEuLDccFgx3tDFW38ssq&#10;sB88vgxvp/cz7i/XxFWyaIxU6nE6blcgAo3hP/zXPmgF83QB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7F3zEAAAA3AAAAA8AAAAAAAAAAAAAAAAAmAIAAGRycy9k&#10;b3ducmV2LnhtbFBLBQYAAAAABAAEAPUAAACJAwAAAAA=&#10;" path="m,l5803,r,5803l,5803,,xe" fillcolor="#231f20" stroked="f">
                    <v:path arrowok="t" o:connecttype="custom" o:connectlocs="0,1576;5803,1576;5803,7379;0,7379;0,1576" o:connectangles="0,0,0,0,0"/>
                  </v:shape>
                </v:group>
                <v:group id="Group 238" o:spid="_x0000_s1116" style="position:absolute;left:1653;top:1653;width:5651;height:5651" coordorigin="1653,1653" coordsize="5651,5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39" o:spid="_x0000_s1117" style="position:absolute;left:1653;top:1653;width:5651;height:5651;visibility:visible;mso-wrap-style:square;v-text-anchor:top" coordsize="5651,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MGMIA&#10;AADcAAAADwAAAGRycy9kb3ducmV2LnhtbESPQYvCMBSE74L/ITzBm6Z6EKlGEaGyh/Wg9Qc8m2dT&#10;bV5Kk9XsvzfCwh6HmfmGWW+jbcWTet84VjCbZiCIK6cbrhVcymKyBOEDssbWMSn4JQ/bzXCwxly7&#10;F5/oeQ61SBD2OSowIXS5lL4yZNFPXUecvJvrLYYk+1rqHl8Jbls5z7KFtNhwWjDY0d5Q9Tj/WAVF&#10;+b3EeC8O12NZXuhWmyK2J6XGo7hbgQgUw3/4r/2lFcxnC/icS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8wYwgAAANwAAAAPAAAAAAAAAAAAAAAAAJgCAABkcnMvZG93&#10;bnJldi54bWxQSwUGAAAAAAQABAD1AAAAhwMAAAAA&#10;" path="m2826,l2594,10,2367,37,2147,82r-214,62l1726,222r-199,94l1337,424,1157,545,987,680,828,828,680,987,545,1157,424,1337,316,1527r-94,199l144,1933,82,2147,37,2367,10,2594,,2826r10,231l37,3284r45,221l144,3719r78,207l316,4124r108,190l545,4494r135,170l828,4824r159,147l1157,5106r180,122l1527,5336r199,93l1933,5507r214,62l2367,5614r227,28l2826,5651r231,-9l3284,5614r221,-45l3719,5507r207,-78l4124,5336r190,-108l4494,5106r170,-135l4824,4824r147,-160l5106,4494r122,-180l5336,4124r93,-198l5507,3719r62,-214l5614,3284r28,-227l5651,2826r-9,-232l5614,2367r-45,-220l5507,1933r-78,-207l5336,1527,5228,1337,5106,1157,4971,987,4824,828,4664,680,4494,545,4314,424,4124,316,3926,222,3719,144,3505,82,3284,37,3057,10,2826,xe" fillcolor="#a3b6d6" stroked="f">
                    <v:path arrowok="t" o:connecttype="custom" o:connectlocs="2594,1663;2147,1735;1726,1875;1337,2077;987,2333;680,2640;424,2990;222,3379;82,3800;10,4247;10,4710;82,5158;222,5579;424,5967;680,6317;987,6624;1337,6881;1726,7082;2147,7222;2594,7295;3057,7295;3505,7222;3926,7082;4314,6881;4664,6624;4971,6317;5228,5967;5429,5579;5569,5158;5642,4710;5642,4247;5569,3800;5429,3379;5228,2990;4971,2640;4664,2333;4314,2077;3926,1875;3505,1735;3057,1663" o:connectangles="0,0,0,0,0,0,0,0,0,0,0,0,0,0,0,0,0,0,0,0,0,0,0,0,0,0,0,0,0,0,0,0,0,0,0,0,0,0,0,0"/>
                  </v:shape>
                </v:group>
                <v:group id="Group 236" o:spid="_x0000_s1118" style="position:absolute;left:1653;top:1653;width:5651;height:5651" coordorigin="1653,1653" coordsize="5651,5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37" o:spid="_x0000_s1119" style="position:absolute;left:1653;top:1653;width:5651;height:5651;visibility:visible;mso-wrap-style:square;v-text-anchor:top" coordsize="5651,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Z0MUA&#10;AADcAAAADwAAAGRycy9kb3ducmV2LnhtbESPwWoCMRCG74W+Q5hCL0WzCkpZjVIKLaU9VSvibdyM&#10;m22TybKJur595yB4HP75v5lvvuyDVyfqUhPZwGhYgCKuom24NvCzfhs8g0oZ2aKPTAYulGC5uL+b&#10;Y2njmb/ptMq1EginEg24nNtS61Q5CpiGsSWW7BC7gFnGrta2w7PAg9fjopjqgA3LBYctvTqq/lbH&#10;IBTGp8/eb36TW79/bY97P9n5jTGPD/3LDFSmPt+Wr+0Pa2A8km9FRkR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ZnQxQAAANwAAAAPAAAAAAAAAAAAAAAAAJgCAABkcnMv&#10;ZG93bnJldi54bWxQSwUGAAAAAAQABAD1AAAAigMAAAAA&#10;" path="m2826,5651r231,-9l3284,5614r221,-45l3719,5507r207,-78l4124,5336r190,-108l4494,5106r170,-135l4824,4824r147,-160l5106,4494r122,-180l5336,4124r93,-198l5507,3719r62,-214l5614,3284r28,-227l5651,2826r-9,-232l5614,2367r-45,-220l5507,1933r-78,-207l5336,1527,5228,1337,5106,1157,4971,987,4824,828,4664,680,4494,545,4314,424,4124,316,3926,222,3719,144,3505,82,3284,37,3057,10,2826,,2594,10,2367,37,2147,82r-214,62l1726,222r-199,94l1337,424,1157,545,987,680,828,828,680,987,545,1157,424,1337,316,1527r-94,199l144,1933,82,2147,37,2367,10,2594,,2826r10,231l37,3284r45,221l144,3719r78,207l316,4124r108,190l545,4494r135,170l828,4824r159,147l1157,5106r180,122l1527,5336r199,93l1933,5507r214,62l2367,5614r227,28l2826,5651xe" filled="f" strokecolor="white" strokeweight="1.5pt">
                    <v:path arrowok="t" o:connecttype="custom" o:connectlocs="3057,7295;3505,7222;3926,7082;4314,6881;4664,6624;4971,6317;5228,5967;5429,5579;5569,5158;5642,4710;5642,4247;5569,3800;5429,3379;5228,2990;4971,2640;4664,2333;4314,2077;3926,1875;3505,1735;3057,1663;2594,1663;2147,1735;1726,1875;1337,2077;987,2333;680,2640;424,2990;222,3379;82,3800;10,4247;10,4710;82,5158;222,5579;424,5967;680,6317;987,6624;1337,6881;1726,7082;2147,7222;2594,7295" o:connectangles="0,0,0,0,0,0,0,0,0,0,0,0,0,0,0,0,0,0,0,0,0,0,0,0,0,0,0,0,0,0,0,0,0,0,0,0,0,0,0,0"/>
                  </v:shape>
                </v:group>
                <v:group id="Group 234" o:spid="_x0000_s1120" style="position:absolute;left:2968;top:2968;width:3017;height:3017" coordorigin="2968,2968" coordsize="3017,3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35" o:spid="_x0000_s1121" style="position:absolute;left:2968;top:2968;width:3017;height:3017;visibility:visible;mso-wrap-style:square;v-text-anchor:top" coordsize="3017,3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T9MAA&#10;AADcAAAADwAAAGRycy9kb3ducmV2LnhtbERPy4rCMBTdC/5DuII7Te1CpBpFFGEWs/GB4O7aXNva&#10;5qYksXb+frIQXB7Oe7XpTSM6cr6yrGA2TUAQ51ZXXCi4nA+TBQgfkDU2lknBH3nYrIeDFWbavvlI&#10;3SkUIoawz1BBGUKbSenzkgz6qW2JI/ewzmCI0BVSO3zHcNPINEnm0mDFsaHElnYl5fXpZRRsn7/9&#10;/Va5/a5bGP2qr/UxvdZKjUf9dgkiUB++4o/7RytI0zg/no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AT9MAAAADcAAAADwAAAAAAAAAAAAAAAACYAgAAZHJzL2Rvd25y&#10;ZXYueG1sUEsFBgAAAAAEAAQA9QAAAIUDAAAAAA==&#10;" path="m,l3016,r,3016l,3016,,xe" fillcolor="#231f20" stroked="f">
                    <v:path arrowok="t" o:connecttype="custom" o:connectlocs="0,2968;3016,2968;3016,5984;0,5984;0,2968" o:connectangles="0,0,0,0,0"/>
                  </v:shape>
                </v:group>
                <v:group id="Group 232" o:spid="_x0000_s1122" style="position:absolute;left:3045;top:3045;width:2868;height:2868" coordorigin="3045,3045" coordsize="2868,2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33" o:spid="_x0000_s1123" style="position:absolute;left:3045;top:3045;width:2868;height:2868;visibility:visible;mso-wrap-style:square;v-text-anchor:top" coordsize="2868,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2x8MA&#10;AADcAAAADwAAAGRycy9kb3ducmV2LnhtbESPQWsCMRSE7wX/Q3hCbzXbPYisRilSsXhqVdDjY/Pc&#10;bN28rEmq8d+bQqHHYWa+YWaLZDtxJR9axwpeRwUI4trplhsF+93qZQIiRGSNnWNScKcAi/ngaYaV&#10;djf+ous2NiJDOFSowMTYV1KG2pDFMHI9cfZOzluMWfpGao+3DLedLItiLC22nBcM9rQ0VJ+3P1ZB&#10;Mj5sJiezSpd4aNZ+9/75fdwr9TxMb1MQkVL8D/+1P7SCsizh90w+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A2x8MAAADcAAAADwAAAAAAAAAAAAAAAACYAgAAZHJzL2Rv&#10;d25yZXYueG1sUEsFBgAAAAAEAAQA9QAAAIgDAAAAAA==&#10;" path="m1434,l1316,5,1201,19,1089,42,981,73,876,113,775,160r-96,55l587,277r-86,68l420,420r-75,81l277,587r-62,92l160,775,113,876,73,981,42,1089,19,1201,5,1316,,1434r5,117l19,1666r23,112l73,1887r40,105l160,2093r55,96l277,2280r68,87l420,2447r81,75l587,2591r92,61l775,2707r101,48l981,2794r108,32l1201,2849r115,14l1434,2867r117,-4l1666,2849r112,-23l1887,2794r105,-39l2093,2707r96,-55l2280,2591r87,-69l2447,2447r75,-80l2591,2280r62,-91l2707,2093r48,-101l2794,1887r32,-109l2849,1666r14,-115l2867,1434r-4,-118l2849,1201r-23,-112l2794,981,2755,876,2707,775r-54,-96l2591,587r-69,-86l2447,420r-80,-75l2280,277r-91,-62l2093,160,1992,113,1887,73,1778,42,1666,19,1551,5,1434,xe" fillcolor="#005695" stroked="f">
                    <v:path arrowok="t" o:connecttype="custom" o:connectlocs="1316,3050;1089,3087;876,3158;679,3260;501,3390;345,3546;215,3724;113,3921;42,4134;5,4361;5,4596;42,4823;113,5037;215,5234;345,5412;501,5567;679,5697;876,5800;1089,5871;1316,5908;1551,5908;1778,5871;1992,5800;2189,5697;2367,5567;2522,5412;2653,5234;2755,5037;2826,4823;2863,4596;2863,4361;2826,4134;2755,3921;2653,3724;2522,3546;2367,3390;2189,3260;1992,3158;1778,3087;1551,3050" o:connectangles="0,0,0,0,0,0,0,0,0,0,0,0,0,0,0,0,0,0,0,0,0,0,0,0,0,0,0,0,0,0,0,0,0,0,0,0,0,0,0,0"/>
                  </v:shape>
                </v:group>
                <v:group id="Group 210" o:spid="_x0000_s1124" style="position:absolute;left:3045;top:3045;width:2868;height:2868" coordorigin="3045,3045" coordsize="2868,2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31" o:spid="_x0000_s1125" style="position:absolute;left:3045;top:3045;width:2868;height:2868;visibility:visible;mso-wrap-style:square;v-text-anchor:top" coordsize="2868,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R7sIA&#10;AADcAAAADwAAAGRycy9kb3ducmV2LnhtbESP3YrCMBCF7xd8hzCCd2tqcVWqUUQQvFkWqw8wNGNT&#10;2kzaJmr37TcLgpeH8/NxNrvBNuJBva8cK5hNExDEhdMVlwqul+PnCoQPyBobx6TglzzstqOPDWba&#10;PflMjzyUIo6wz1CBCaHNpPSFIYt+6lri6N1cbzFE2ZdS9/iM47aRaZIspMWKI8FgSwdDRZ3fbYSE&#10;3Px8+3l36L5Wp3ro9rd6WSo1GQ/7NYhAQ3iHX+2TVpCmc/g/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hHuwgAAANwAAAAPAAAAAAAAAAAAAAAAAJgCAABkcnMvZG93&#10;bnJldi54bWxQSwUGAAAAAAQABAD1AAAAhwMAAAAA&#10;" path="m1434,2867r117,-4l1666,2849r112,-23l1887,2794r105,-39l2093,2707r96,-55l2280,2591r87,-69l2447,2447r75,-80l2591,2280r62,-91l2707,2093r48,-101l2794,1887r32,-109l2849,1666r14,-115l2867,1434r-4,-118l2849,1201r-23,-112l2794,981,2755,876,2707,775r-54,-96l2591,587r-69,-86l2447,420r-80,-75l2280,277r-91,-62l2093,160,1992,113,1887,73,1778,42,1666,19,1551,5,1434,,1316,5,1201,19,1089,42,981,73,876,113,775,160r-96,55l587,277r-86,68l420,420r-75,81l277,587r-62,92l160,775,113,876,73,981,42,1089,19,1201,5,1316,,1434r5,117l19,1666r23,112l73,1887r40,105l160,2093r55,96l277,2280r68,87l420,2447r81,75l587,2591r92,61l775,2707r101,48l981,2794r108,32l1201,2849r115,14l1434,2867xe" filled="f" strokecolor="white" strokeweight="1.5pt">
                    <v:path arrowok="t" o:connecttype="custom" o:connectlocs="1551,5908;1778,5871;1992,5800;2189,5697;2367,5567;2522,5412;2653,5234;2755,5037;2826,4823;2863,4596;2863,4361;2826,4134;2755,3921;2653,3724;2522,3546;2367,3390;2189,3260;1992,3158;1778,3087;1551,3050;1316,3050;1089,3087;876,3158;679,3260;501,3390;345,3546;215,3724;113,3921;42,4134;5,4361;5,4596;42,4823;113,5037;215,5234;345,5412;501,5567;679,5697;876,5800;1089,5871;1316,5908" o:connectangles="0,0,0,0,0,0,0,0,0,0,0,0,0,0,0,0,0,0,0,0,0,0,0,0,0,0,0,0,0,0,0,0,0,0,0,0,0,0,0,0"/>
                  </v:shape>
                  <v:shape id="Text Box 230" o:spid="_x0000_s1126" type="#_x0000_t202" style="position:absolute;left:3336;top:563;width:2286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  <v:textbox inset="0,0,0,0">
                      <w:txbxContent>
                        <w:p w14:paraId="665DE8CA" w14:textId="77777777" w:rsidR="00656936" w:rsidRDefault="00E45A23">
                          <w:pPr>
                            <w:spacing w:line="230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w w:val="105"/>
                            </w:rPr>
                            <w:t>Australian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w w:val="105"/>
                            </w:rPr>
                            <w:t>Government</w:t>
                          </w:r>
                        </w:p>
                        <w:p w14:paraId="3BB88665" w14:textId="77777777" w:rsidR="00656936" w:rsidRDefault="00E45A23">
                          <w:pPr>
                            <w:spacing w:line="250" w:lineRule="exact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w w:val="110"/>
                            </w:rPr>
                            <w:t>Reporting</w:t>
                          </w:r>
                        </w:p>
                      </w:txbxContent>
                    </v:textbox>
                  </v:shape>
                  <v:shape id="Text Box 229" o:spid="_x0000_s1127" type="#_x0000_t202" style="position:absolute;left:1936;top:1268;width:808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  <v:textbox inset="0,0,0,0">
                      <w:txbxContent>
                        <w:p w14:paraId="30C5C025" w14:textId="77777777" w:rsidR="00656936" w:rsidRDefault="00E45A23">
                          <w:pPr>
                            <w:spacing w:line="191" w:lineRule="exact"/>
                            <w:ind w:left="85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UNESCO</w:t>
                          </w:r>
                        </w:p>
                        <w:p w14:paraId="2D691C11" w14:textId="77777777" w:rsidR="00656936" w:rsidRDefault="00E45A23">
                          <w:pPr>
                            <w:ind w:left="147" w:hanging="148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State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Party</w:t>
                          </w:r>
                          <w:r>
                            <w:rPr>
                              <w:rFonts w:ascii="Calibri"/>
                              <w:color w:val="231F20"/>
                              <w:spacing w:val="21"/>
                              <w:w w:val="10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Report</w:t>
                          </w:r>
                        </w:p>
                      </w:txbxContent>
                    </v:textbox>
                  </v:shape>
                  <v:shape id="Text Box 228" o:spid="_x0000_s1128" type="#_x0000_t202" style="position:absolute;left:6174;top:1399;width:957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  <v:textbox inset="0,0,0,0">
                      <w:txbxContent>
                        <w:p w14:paraId="5ACC19DA" w14:textId="77777777" w:rsidR="00656936" w:rsidRDefault="00E45A23">
                          <w:pPr>
                            <w:spacing w:line="191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GBR</w:t>
                          </w:r>
                          <w:r>
                            <w:rPr>
                              <w:rFonts w:ascii="Calibri"/>
                              <w:color w:val="231F20"/>
                              <w:spacing w:val="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Outlook</w:t>
                          </w:r>
                        </w:p>
                        <w:p w14:paraId="6308AD10" w14:textId="77777777" w:rsidR="00656936" w:rsidRDefault="00E45A23">
                          <w:pPr>
                            <w:spacing w:line="209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Report</w:t>
                          </w:r>
                        </w:p>
                      </w:txbxContent>
                    </v:textbox>
                  </v:shape>
                  <v:shape id="Text Box 227" o:spid="_x0000_s1129" type="#_x0000_t202" style="position:absolute;left:3994;top:2068;width:97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  <v:textbox inset="0,0,0,0">
                      <w:txbxContent>
                        <w:p w14:paraId="74E2332A" w14:textId="77777777" w:rsidR="00656936" w:rsidRDefault="00E45A23">
                          <w:pPr>
                            <w:spacing w:line="220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w w:val="105"/>
                            </w:rPr>
                            <w:t>Reef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3"/>
                              <w:w w:val="105"/>
                            </w:rPr>
                            <w:t>Trust</w:t>
                          </w:r>
                        </w:p>
                      </w:txbxContent>
                    </v:textbox>
                  </v:shape>
                  <v:shape id="Text Box 226" o:spid="_x0000_s1130" type="#_x0000_t202" style="position:absolute;left:862;top:2279;width:853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  <v:textbox inset="0,0,0,0">
                      <w:txbxContent>
                        <w:p w14:paraId="21895EEC" w14:textId="77777777" w:rsidR="00656936" w:rsidRDefault="00E45A23">
                          <w:pPr>
                            <w:spacing w:line="191" w:lineRule="exact"/>
                            <w:ind w:left="152" w:hanging="49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Por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tf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olio</w:t>
                          </w:r>
                        </w:p>
                        <w:p w14:paraId="2E0B4D51" w14:textId="77777777" w:rsidR="00656936" w:rsidRDefault="00E45A23">
                          <w:pPr>
                            <w:ind w:firstLine="152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18"/>
                            </w:rPr>
                            <w:t xml:space="preserve">Budget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Statements</w:t>
                          </w:r>
                        </w:p>
                      </w:txbxContent>
                    </v:textbox>
                  </v:shape>
                  <v:shape id="Text Box 225" o:spid="_x0000_s1131" type="#_x0000_t202" style="position:absolute;left:2662;top:2556;width:12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  <v:textbox inset="0,0,0,0">
                      <w:txbxContent>
                        <w:p w14:paraId="16D3CA05" w14:textId="77777777" w:rsidR="00656936" w:rsidRDefault="00E45A23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Paddock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Reef</w:t>
                          </w:r>
                        </w:p>
                      </w:txbxContent>
                    </v:textbox>
                  </v:shape>
                  <v:shape id="Text Box 224" o:spid="_x0000_s1132" type="#_x0000_t202" style="position:absolute;left:6994;top:2424;width:110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  <v:textbox inset="0,0,0,0">
                      <w:txbxContent>
                        <w:p w14:paraId="6FCB60A3" w14:textId="77777777" w:rsidR="00656936" w:rsidRDefault="00E45A23">
                          <w:pPr>
                            <w:spacing w:line="191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Reef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2050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Plan</w:t>
                          </w:r>
                        </w:p>
                        <w:p w14:paraId="68474BB1" w14:textId="77777777" w:rsidR="00656936" w:rsidRDefault="00E45A23">
                          <w:pPr>
                            <w:spacing w:line="209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18"/>
                            </w:rPr>
                            <w:t>Reporting</w:t>
                          </w:r>
                        </w:p>
                      </w:txbxContent>
                    </v:textbox>
                  </v:shape>
                  <v:shape id="Text Box 223" o:spid="_x0000_s1133" type="#_x0000_t202" style="position:absolute;left:5676;top:3144;width:116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  <v:textbox inset="0,0,0,0">
                      <w:txbxContent>
                        <w:p w14:paraId="4B79D166" w14:textId="77777777" w:rsidR="00656936" w:rsidRDefault="00E45A23">
                          <w:pPr>
                            <w:spacing w:line="191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18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ibution</w:t>
                          </w:r>
                          <w:r>
                            <w:rPr>
                              <w:rFonts w:ascii="Calibri"/>
                              <w:color w:val="231F20"/>
                              <w:spacing w:val="-2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o</w:t>
                          </w:r>
                        </w:p>
                        <w:p w14:paraId="1B632207" w14:textId="77777777" w:rsidR="00656936" w:rsidRDefault="00E45A23">
                          <w:pPr>
                            <w:spacing w:line="209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ANAO</w:t>
                          </w:r>
                          <w:r>
                            <w:rPr>
                              <w:rFonts w:ascii="Calibri"/>
                              <w:color w:val="231F20"/>
                              <w:spacing w:val="-2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18"/>
                            </w:rPr>
                            <w:t>audits</w:t>
                          </w:r>
                        </w:p>
                      </w:txbxContent>
                    </v:textbox>
                  </v:shape>
                  <v:shape id="Text Box 222" o:spid="_x0000_s1134" type="#_x0000_t202" style="position:absolute;left:437;top:3927;width:853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  <v:textbox inset="0,0,0,0">
                      <w:txbxContent>
                        <w:p w14:paraId="0CC33238" w14:textId="77777777" w:rsidR="00656936" w:rsidRDefault="00E45A23">
                          <w:pPr>
                            <w:spacing w:line="191" w:lineRule="exact"/>
                            <w:ind w:left="34" w:firstLine="68"/>
                            <w:jc w:val="both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Por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tf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olio</w:t>
                          </w:r>
                        </w:p>
                        <w:p w14:paraId="376A4425" w14:textId="77777777" w:rsidR="00656936" w:rsidRDefault="00E45A23">
                          <w:pPr>
                            <w:ind w:firstLine="34"/>
                            <w:jc w:val="both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Additional</w:t>
                          </w:r>
                          <w:r>
                            <w:rPr>
                              <w:rFonts w:ascii="Calibri"/>
                              <w:color w:val="231F20"/>
                              <w:spacing w:val="27"/>
                              <w:w w:val="10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Estimates</w:t>
                          </w:r>
                          <w:r>
                            <w:rPr>
                              <w:rFonts w:ascii="Calibri"/>
                              <w:color w:val="231F20"/>
                              <w:spacing w:val="2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Statements</w:t>
                          </w:r>
                        </w:p>
                      </w:txbxContent>
                    </v:textbox>
                  </v:shape>
                  <v:shape id="Text Box 221" o:spid="_x0000_s1135" type="#_x0000_t202" style="position:absolute;left:2096;top:3249;width:773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  <v:textbox inset="0,0,0,0">
                      <w:txbxContent>
                        <w:p w14:paraId="5B0F175E" w14:textId="77777777" w:rsidR="00656936" w:rsidRDefault="00E45A23">
                          <w:pPr>
                            <w:spacing w:line="191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Reporting</w:t>
                          </w:r>
                        </w:p>
                        <w:p w14:paraId="6D004AFD" w14:textId="77777777" w:rsidR="00656936" w:rsidRDefault="00E45A23">
                          <w:pPr>
                            <w:ind w:hanging="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against</w:t>
                          </w:r>
                          <w:r>
                            <w:rPr>
                              <w:rFonts w:ascii="Calibri"/>
                              <w:color w:val="231F20"/>
                              <w:w w:val="10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Reef</w:t>
                          </w:r>
                          <w:r>
                            <w:rPr>
                              <w:rFonts w:ascii="Calibri"/>
                              <w:color w:val="231F2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Trust</w:t>
                          </w:r>
                          <w:r>
                            <w:rPr>
                              <w:rFonts w:ascii="Calibri"/>
                              <w:color w:val="231F20"/>
                              <w:spacing w:val="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Outcomes</w:t>
                          </w:r>
                        </w:p>
                      </w:txbxContent>
                    </v:textbox>
                  </v:shape>
                  <v:shape id="Text Box 220" o:spid="_x0000_s1136" type="#_x0000_t202" style="position:absolute;left:3982;top:3436;width:993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  <v:textbox inset="0,0,0,0">
                      <w:txbxContent>
                        <w:p w14:paraId="09A1AEE5" w14:textId="77777777" w:rsidR="00656936" w:rsidRDefault="00E45A23">
                          <w:pPr>
                            <w:spacing w:line="230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05"/>
                            </w:rPr>
                            <w:t>Project</w:t>
                          </w:r>
                        </w:p>
                        <w:p w14:paraId="1ABF36D9" w14:textId="77777777" w:rsidR="00656936" w:rsidRDefault="00E45A23">
                          <w:pPr>
                            <w:spacing w:line="250" w:lineRule="exact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</w:rPr>
                            <w:t>Reporting</w:t>
                          </w:r>
                        </w:p>
                      </w:txbxContent>
                    </v:textbox>
                  </v:shape>
                  <v:shape id="Text Box 219" o:spid="_x0000_s1137" type="#_x0000_t202" style="position:absolute;left:3933;top:4354;width:113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  <v:textbox inset="0,0,0,0">
                      <w:txbxContent>
                        <w:p w14:paraId="28D7C3B7" w14:textId="77777777" w:rsidR="00656936" w:rsidRDefault="00E45A23">
                          <w:pPr>
                            <w:spacing w:line="191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oject</w:t>
                          </w:r>
                          <w:r>
                            <w:rPr>
                              <w:rFonts w:ascii="Calibri"/>
                              <w:color w:val="FFFFFF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Activity</w:t>
                          </w:r>
                        </w:p>
                        <w:p w14:paraId="787BFE99" w14:textId="77777777" w:rsidR="00656936" w:rsidRDefault="00E45A23">
                          <w:pPr>
                            <w:spacing w:line="209" w:lineRule="exact"/>
                            <w:ind w:right="36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w w:val="105"/>
                              <w:sz w:val="18"/>
                            </w:rPr>
                            <w:t>Reporting</w:t>
                          </w:r>
                        </w:p>
                      </w:txbxContent>
                    </v:textbox>
                  </v:shape>
                  <v:shape id="Text Box 218" o:spid="_x0000_s1138" type="#_x0000_t202" style="position:absolute;left:7563;top:3807;width:1051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  <v:textbox inset="0,0,0,0">
                      <w:txbxContent>
                        <w:p w14:paraId="6E558515" w14:textId="77777777" w:rsidR="00656936" w:rsidRDefault="00E45A23">
                          <w:pPr>
                            <w:spacing w:line="191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Departmental</w:t>
                          </w:r>
                        </w:p>
                        <w:p w14:paraId="61DF6B11" w14:textId="77777777" w:rsidR="00656936" w:rsidRDefault="00E45A23">
                          <w:pPr>
                            <w:ind w:left="256" w:right="254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Annual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w w:val="10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Report</w:t>
                          </w:r>
                        </w:p>
                      </w:txbxContent>
                    </v:textbox>
                  </v:shape>
                  <v:shape id="Text Box 217" o:spid="_x0000_s1139" type="#_x0000_t202" style="position:absolute;left:1977;top:4732;width:4854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  <v:textbox inset="0,0,0,0">
                      <w:txbxContent>
                        <w:p w14:paraId="59C5EA05" w14:textId="77777777" w:rsidR="00656936" w:rsidRDefault="00E45A23">
                          <w:pPr>
                            <w:spacing w:line="156" w:lineRule="exact"/>
                            <w:ind w:right="152"/>
                            <w:jc w:val="righ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Annual</w:t>
                          </w:r>
                        </w:p>
                        <w:p w14:paraId="18AF99B6" w14:textId="77777777" w:rsidR="00656936" w:rsidRDefault="00E45A23">
                          <w:pPr>
                            <w:tabs>
                              <w:tab w:val="left" w:pos="4020"/>
                            </w:tabs>
                            <w:spacing w:line="218" w:lineRule="exact"/>
                            <w:ind w:left="303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position w:val="7"/>
                              <w:sz w:val="18"/>
                            </w:rPr>
                            <w:t>Public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position w:val="7"/>
                              <w:sz w:val="18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18"/>
                            </w:rPr>
                            <w:t>Revision</w:t>
                          </w:r>
                          <w:r>
                            <w:rPr>
                              <w:rFonts w:ascii="Calibri"/>
                              <w:color w:val="231F20"/>
                              <w:spacing w:val="-2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18"/>
                            </w:rPr>
                            <w:t>of</w:t>
                          </w:r>
                        </w:p>
                        <w:p w14:paraId="23A89111" w14:textId="77777777" w:rsidR="00656936" w:rsidRDefault="00E45A23">
                          <w:pPr>
                            <w:tabs>
                              <w:tab w:val="left" w:pos="4006"/>
                            </w:tabs>
                            <w:spacing w:line="218" w:lineRule="exact"/>
                            <w:ind w:left="6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Reporting</w:t>
                          </w:r>
                          <w:r>
                            <w:rPr>
                              <w:rFonts w:ascii="Calibri"/>
                              <w:color w:val="231F20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position w:val="-6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position w:val="-6"/>
                              <w:sz w:val="18"/>
                            </w:rPr>
                            <w:t>nvestment</w:t>
                          </w:r>
                        </w:p>
                        <w:p w14:paraId="14D20AA0" w14:textId="77777777" w:rsidR="00656936" w:rsidRDefault="00E45A23">
                          <w:pPr>
                            <w:tabs>
                              <w:tab w:val="left" w:pos="4117"/>
                            </w:tabs>
                            <w:spacing w:line="247" w:lineRule="exact"/>
                            <w:ind w:right="108"/>
                            <w:jc w:val="righ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Achievements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position w:val="-6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position w:val="-6"/>
                              <w:sz w:val="18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position w:val="-6"/>
                              <w:sz w:val="18"/>
                            </w:rPr>
                            <w:t>ategy</w:t>
                          </w:r>
                        </w:p>
                      </w:txbxContent>
                    </v:textbox>
                  </v:shape>
                  <v:shape id="Text Box 216" o:spid="_x0000_s1140" type="#_x0000_t202" style="position:absolute;left:835;top:5790;width:902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  <v:textbox inset="0,0,0,0">
                      <w:txbxContent>
                        <w:p w14:paraId="4BFD1B43" w14:textId="77777777" w:rsidR="00656936" w:rsidRDefault="00E45A23">
                          <w:pPr>
                            <w:spacing w:line="191" w:lineRule="exact"/>
                            <w:ind w:left="27" w:firstLine="29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ntegrated</w:t>
                          </w:r>
                        </w:p>
                        <w:p w14:paraId="480BA3F8" w14:textId="77777777" w:rsidR="00656936" w:rsidRDefault="00E45A23">
                          <w:pPr>
                            <w:ind w:left="2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onit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18"/>
                            </w:rPr>
                            <w:t>or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ing</w:t>
                          </w:r>
                        </w:p>
                        <w:p w14:paraId="019E37A4" w14:textId="77777777" w:rsidR="00656936" w:rsidRDefault="00E45A23">
                          <w:pPr>
                            <w:ind w:left="129" w:hanging="13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&amp;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Reporting</w:t>
                          </w:r>
                          <w:r>
                            <w:rPr>
                              <w:rFonts w:ascii="Calibri"/>
                              <w:color w:val="231F20"/>
                              <w:spacing w:val="24"/>
                              <w:w w:val="10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og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am</w:t>
                          </w:r>
                        </w:p>
                      </w:txbxContent>
                    </v:textbox>
                  </v:shape>
                  <v:shape id="Text Box 215" o:spid="_x0000_s1141" type="#_x0000_t202" style="position:absolute;left:7421;top:5334;width:718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  <v:textbox inset="0,0,0,0">
                      <w:txbxContent>
                        <w:p w14:paraId="1BCA1257" w14:textId="77777777" w:rsidR="00656936" w:rsidRDefault="00E45A23">
                          <w:pPr>
                            <w:spacing w:line="191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Senate</w:t>
                          </w:r>
                        </w:p>
                        <w:p w14:paraId="322E5CD9" w14:textId="77777777" w:rsidR="00656936" w:rsidRDefault="00E45A23">
                          <w:pPr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Estimates</w:t>
                          </w:r>
                          <w:r>
                            <w:rPr>
                              <w:rFonts w:ascii="Calibri"/>
                              <w:color w:val="231F20"/>
                              <w:spacing w:val="2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Hearings</w:t>
                          </w:r>
                        </w:p>
                      </w:txbxContent>
                    </v:textbox>
                  </v:shape>
                  <v:shape id="Text Box 214" o:spid="_x0000_s1142" type="#_x0000_t202" style="position:absolute;left:3917;top:6468;width:112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  <v:textbox inset="0,0,0,0">
                      <w:txbxContent>
                        <w:p w14:paraId="7B370699" w14:textId="77777777" w:rsidR="00656936" w:rsidRDefault="00E45A23">
                          <w:pPr>
                            <w:spacing w:line="191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og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8"/>
                            </w:rPr>
                            <w:t>am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Phase</w:t>
                          </w:r>
                        </w:p>
                        <w:p w14:paraId="090509E1" w14:textId="77777777" w:rsidR="00656936" w:rsidRDefault="00E45A23">
                          <w:pPr>
                            <w:spacing w:line="209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Evaluations</w:t>
                          </w:r>
                        </w:p>
                      </w:txbxContent>
                    </v:textbox>
                  </v:shape>
                  <v:shape id="Text Box 213" o:spid="_x0000_s1143" type="#_x0000_t202" style="position:absolute;left:2024;top:7177;width:1166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  <v:textbox inset="0,0,0,0">
                      <w:txbxContent>
                        <w:p w14:paraId="6494E6D2" w14:textId="77777777" w:rsidR="00656936" w:rsidRDefault="00E45A23">
                          <w:pPr>
                            <w:spacing w:line="191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18"/>
                            </w:rPr>
                            <w:t>Reporting</w:t>
                          </w:r>
                        </w:p>
                        <w:p w14:paraId="3F67EE11" w14:textId="77777777" w:rsidR="00656936" w:rsidRDefault="00E45A23">
                          <w:pPr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Against</w:t>
                          </w:r>
                          <w:r>
                            <w:rPr>
                              <w:rFonts w:ascii="Calibri"/>
                              <w:color w:val="231F20"/>
                              <w:spacing w:val="2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18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na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18"/>
                            </w:rPr>
                            <w:t>tional</w:t>
                          </w:r>
                          <w:r>
                            <w:rPr>
                              <w:rFonts w:ascii="Calibri"/>
                              <w:color w:val="231F20"/>
                              <w:spacing w:val="21"/>
                              <w:w w:val="10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Responsibilities</w:t>
                          </w:r>
                        </w:p>
                      </w:txbxContent>
                    </v:textbox>
                  </v:shape>
                  <v:shape id="Text Box 212" o:spid="_x0000_s1144" type="#_x0000_t202" style="position:absolute;left:6126;top:6869;width:1166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  <v:textbox inset="0,0,0,0">
                      <w:txbxContent>
                        <w:p w14:paraId="4BA3D372" w14:textId="77777777" w:rsidR="00656936" w:rsidRDefault="00E45A23">
                          <w:pPr>
                            <w:spacing w:line="191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18"/>
                            </w:rPr>
                            <w:t>Reporting</w:t>
                          </w:r>
                        </w:p>
                        <w:p w14:paraId="66F3A9F5" w14:textId="77777777" w:rsidR="00656936" w:rsidRDefault="00E45A23">
                          <w:pPr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18"/>
                            </w:rPr>
                            <w:t>Against</w:t>
                          </w:r>
                          <w:r>
                            <w:rPr>
                              <w:rFonts w:ascii="Calibri"/>
                              <w:color w:val="231F20"/>
                              <w:spacing w:val="2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18"/>
                            </w:rPr>
                            <w:t>National</w:t>
                          </w:r>
                          <w:r>
                            <w:rPr>
                              <w:rFonts w:ascii="Calibri"/>
                              <w:color w:val="231F20"/>
                              <w:spacing w:val="27"/>
                              <w:w w:val="10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Responsibilities</w:t>
                          </w:r>
                        </w:p>
                      </w:txbxContent>
                    </v:textbox>
                  </v:shape>
                  <v:shape id="Text Box 211" o:spid="_x0000_s1145" type="#_x0000_t202" style="position:absolute;left:3994;top:7782;width:97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2AD94C28" w14:textId="77777777" w:rsidR="00656936" w:rsidRDefault="00E45A23">
                          <w:pPr>
                            <w:spacing w:line="191" w:lineRule="exact"/>
                            <w:ind w:firstLine="5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State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the</w:t>
                          </w:r>
                        </w:p>
                        <w:p w14:paraId="6D4B5832" w14:textId="77777777" w:rsidR="00656936" w:rsidRDefault="00E45A23">
                          <w:pPr>
                            <w:ind w:left="228" w:hanging="229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8"/>
                            </w:rPr>
                            <w:t>Environment</w:t>
                          </w:r>
                          <w:r>
                            <w:rPr>
                              <w:rFonts w:ascii="Calibri"/>
                              <w:color w:val="231F20"/>
                              <w:spacing w:val="26"/>
                              <w:w w:val="9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8"/>
                            </w:rPr>
                            <w:t>Report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625AE91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EA69C96" w14:textId="77777777" w:rsidR="00656936" w:rsidRDefault="00656936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18D1EAE8" w14:textId="77777777" w:rsidR="00656936" w:rsidRDefault="00E45A23">
      <w:pPr>
        <w:spacing w:before="74"/>
        <w:ind w:left="141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 xml:space="preserve">4 </w:t>
      </w:r>
      <w:r>
        <w:rPr>
          <w:rFonts w:ascii="Calibri"/>
          <w:color w:val="231F20"/>
          <w:spacing w:val="20"/>
          <w:sz w:val="16"/>
        </w:rPr>
        <w:t xml:space="preserve"> </w:t>
      </w:r>
      <w:r>
        <w:rPr>
          <w:rFonts w:ascii="Calibri"/>
          <w:color w:val="231F20"/>
          <w:sz w:val="16"/>
        </w:rPr>
        <w:t xml:space="preserve">/ </w:t>
      </w:r>
      <w:r>
        <w:rPr>
          <w:rFonts w:ascii="Calibri"/>
          <w:color w:val="231F20"/>
          <w:spacing w:val="20"/>
          <w:sz w:val="16"/>
        </w:rPr>
        <w:t xml:space="preserve"> </w:t>
      </w:r>
      <w:r>
        <w:rPr>
          <w:rFonts w:ascii="Calibri"/>
          <w:color w:val="005695"/>
          <w:sz w:val="16"/>
        </w:rPr>
        <w:t>Reef</w:t>
      </w:r>
      <w:r>
        <w:rPr>
          <w:rFonts w:ascii="Calibri"/>
          <w:color w:val="005695"/>
          <w:spacing w:val="-5"/>
          <w:sz w:val="16"/>
        </w:rPr>
        <w:t xml:space="preserve"> </w:t>
      </w:r>
      <w:r>
        <w:rPr>
          <w:rFonts w:ascii="Calibri"/>
          <w:color w:val="005695"/>
          <w:spacing w:val="-2"/>
          <w:sz w:val="16"/>
        </w:rPr>
        <w:t>Trust</w:t>
      </w:r>
      <w:r>
        <w:rPr>
          <w:rFonts w:ascii="Calibri"/>
          <w:color w:val="005695"/>
          <w:spacing w:val="2"/>
          <w:sz w:val="16"/>
        </w:rPr>
        <w:t xml:space="preserve"> </w:t>
      </w:r>
      <w:r>
        <w:rPr>
          <w:rFonts w:ascii="Calibri"/>
          <w:color w:val="005695"/>
          <w:spacing w:val="-2"/>
          <w:sz w:val="16"/>
        </w:rPr>
        <w:t>M</w:t>
      </w:r>
      <w:r>
        <w:rPr>
          <w:rFonts w:ascii="Calibri"/>
          <w:color w:val="005695"/>
          <w:spacing w:val="-1"/>
          <w:sz w:val="16"/>
        </w:rPr>
        <w:t>onitoring</w:t>
      </w:r>
      <w:r>
        <w:rPr>
          <w:rFonts w:ascii="Calibri"/>
          <w:color w:val="005695"/>
          <w:spacing w:val="3"/>
          <w:sz w:val="16"/>
        </w:rPr>
        <w:t xml:space="preserve"> </w:t>
      </w:r>
      <w:r>
        <w:rPr>
          <w:rFonts w:ascii="Calibri"/>
          <w:color w:val="005695"/>
          <w:sz w:val="16"/>
        </w:rPr>
        <w:t>and</w:t>
      </w:r>
      <w:r>
        <w:rPr>
          <w:rFonts w:ascii="Calibri"/>
          <w:color w:val="005695"/>
          <w:spacing w:val="2"/>
          <w:sz w:val="16"/>
        </w:rPr>
        <w:t xml:space="preserve"> </w:t>
      </w:r>
      <w:r>
        <w:rPr>
          <w:rFonts w:ascii="Calibri"/>
          <w:color w:val="005695"/>
          <w:sz w:val="16"/>
        </w:rPr>
        <w:t>Reporting</w:t>
      </w:r>
      <w:r>
        <w:rPr>
          <w:rFonts w:ascii="Calibri"/>
          <w:color w:val="005695"/>
          <w:spacing w:val="3"/>
          <w:sz w:val="16"/>
        </w:rPr>
        <w:t xml:space="preserve"> </w:t>
      </w:r>
      <w:r>
        <w:rPr>
          <w:rFonts w:ascii="Calibri"/>
          <w:color w:val="005695"/>
          <w:spacing w:val="-1"/>
          <w:sz w:val="16"/>
        </w:rPr>
        <w:t>Plan</w:t>
      </w:r>
    </w:p>
    <w:p w14:paraId="482D738A" w14:textId="77777777" w:rsidR="00656936" w:rsidRDefault="00656936">
      <w:pPr>
        <w:rPr>
          <w:rFonts w:ascii="Calibri" w:eastAsia="Calibri" w:hAnsi="Calibri" w:cs="Calibri"/>
          <w:sz w:val="16"/>
          <w:szCs w:val="16"/>
        </w:rPr>
        <w:sectPr w:rsidR="00656936"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12B643E3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5570B44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7582B90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C8BF087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F97543F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B87A944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6E7547E7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4545D95" w14:textId="77777777" w:rsidR="00656936" w:rsidRDefault="00656936">
      <w:pPr>
        <w:spacing w:before="1"/>
        <w:rPr>
          <w:rFonts w:ascii="Calibri" w:eastAsia="Calibri" w:hAnsi="Calibri" w:cs="Calibri"/>
          <w:sz w:val="21"/>
          <w:szCs w:val="21"/>
        </w:rPr>
      </w:pPr>
    </w:p>
    <w:p w14:paraId="5396EFEC" w14:textId="77777777" w:rsidR="00656936" w:rsidRDefault="00E45A23">
      <w:pPr>
        <w:spacing w:line="200" w:lineRule="atLeast"/>
        <w:ind w:left="17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 wp14:anchorId="5AB92F69" wp14:editId="14E9E1EB">
            <wp:extent cx="5583757" cy="4178808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757" cy="41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F25EC" w14:textId="77777777" w:rsidR="00656936" w:rsidRDefault="00E45A23">
      <w:pPr>
        <w:spacing w:before="91"/>
        <w:ind w:left="1700"/>
        <w:rPr>
          <w:rFonts w:ascii="PMingLiU" w:eastAsia="PMingLiU" w:hAnsi="PMingLiU" w:cs="PMingLiU"/>
          <w:sz w:val="12"/>
          <w:szCs w:val="12"/>
        </w:rPr>
      </w:pPr>
      <w:r>
        <w:rPr>
          <w:rFonts w:ascii="PMingLiU" w:hAnsi="PMingLiU"/>
          <w:color w:val="231F20"/>
          <w:spacing w:val="-1"/>
          <w:sz w:val="12"/>
        </w:rPr>
        <w:t>Photo:</w:t>
      </w:r>
      <w:r>
        <w:rPr>
          <w:rFonts w:ascii="PMingLiU" w:hAnsi="PMingLiU"/>
          <w:color w:val="231F20"/>
          <w:spacing w:val="4"/>
          <w:sz w:val="12"/>
        </w:rPr>
        <w:t xml:space="preserve"> </w:t>
      </w:r>
      <w:r>
        <w:rPr>
          <w:rFonts w:ascii="PMingLiU" w:hAnsi="PMingLiU"/>
          <w:color w:val="231F20"/>
          <w:spacing w:val="-2"/>
          <w:sz w:val="12"/>
        </w:rPr>
        <w:t>Slashers</w:t>
      </w:r>
      <w:r>
        <w:rPr>
          <w:rFonts w:ascii="PMingLiU" w:hAnsi="PMingLiU"/>
          <w:color w:val="231F20"/>
          <w:spacing w:val="4"/>
          <w:sz w:val="12"/>
        </w:rPr>
        <w:t xml:space="preserve"> </w:t>
      </w:r>
      <w:r>
        <w:rPr>
          <w:rFonts w:ascii="PMingLiU" w:hAnsi="PMingLiU"/>
          <w:color w:val="231F20"/>
          <w:spacing w:val="-1"/>
          <w:sz w:val="12"/>
        </w:rPr>
        <w:t>R</w:t>
      </w:r>
      <w:r>
        <w:rPr>
          <w:rFonts w:ascii="PMingLiU" w:hAnsi="PMingLiU"/>
          <w:color w:val="231F20"/>
          <w:spacing w:val="-2"/>
          <w:sz w:val="12"/>
        </w:rPr>
        <w:t>eef</w:t>
      </w:r>
      <w:r>
        <w:rPr>
          <w:rFonts w:ascii="PMingLiU" w:hAnsi="PMingLiU"/>
          <w:color w:val="231F20"/>
          <w:spacing w:val="-1"/>
          <w:sz w:val="12"/>
        </w:rPr>
        <w:t>,</w:t>
      </w:r>
      <w:r>
        <w:rPr>
          <w:rFonts w:ascii="PMingLiU" w:hAnsi="PMingLiU"/>
          <w:color w:val="231F20"/>
          <w:spacing w:val="5"/>
          <w:sz w:val="12"/>
        </w:rPr>
        <w:t xml:space="preserve"> </w:t>
      </w:r>
      <w:r>
        <w:rPr>
          <w:rFonts w:ascii="PMingLiU" w:hAnsi="PMingLiU"/>
          <w:color w:val="231F20"/>
          <w:spacing w:val="-1"/>
          <w:sz w:val="12"/>
        </w:rPr>
        <w:t>Great</w:t>
      </w:r>
      <w:r>
        <w:rPr>
          <w:rFonts w:ascii="PMingLiU" w:hAnsi="PMingLiU"/>
          <w:color w:val="231F20"/>
          <w:spacing w:val="4"/>
          <w:sz w:val="12"/>
        </w:rPr>
        <w:t xml:space="preserve"> </w:t>
      </w:r>
      <w:r>
        <w:rPr>
          <w:rFonts w:ascii="PMingLiU" w:hAnsi="PMingLiU"/>
          <w:color w:val="231F20"/>
          <w:spacing w:val="-2"/>
          <w:sz w:val="12"/>
        </w:rPr>
        <w:t>B</w:t>
      </w:r>
      <w:r>
        <w:rPr>
          <w:rFonts w:ascii="PMingLiU" w:hAnsi="PMingLiU"/>
          <w:color w:val="231F20"/>
          <w:spacing w:val="-1"/>
          <w:sz w:val="12"/>
        </w:rPr>
        <w:t>arrier</w:t>
      </w:r>
      <w:r>
        <w:rPr>
          <w:rFonts w:ascii="PMingLiU" w:hAnsi="PMingLiU"/>
          <w:color w:val="231F20"/>
          <w:spacing w:val="4"/>
          <w:sz w:val="12"/>
        </w:rPr>
        <w:t xml:space="preserve"> </w:t>
      </w:r>
      <w:r>
        <w:rPr>
          <w:rFonts w:ascii="PMingLiU" w:hAnsi="PMingLiU"/>
          <w:color w:val="231F20"/>
          <w:spacing w:val="-1"/>
          <w:sz w:val="12"/>
        </w:rPr>
        <w:t>R</w:t>
      </w:r>
      <w:r>
        <w:rPr>
          <w:rFonts w:ascii="PMingLiU" w:hAnsi="PMingLiU"/>
          <w:color w:val="231F20"/>
          <w:spacing w:val="-2"/>
          <w:sz w:val="12"/>
        </w:rPr>
        <w:t>eef</w:t>
      </w:r>
      <w:r>
        <w:rPr>
          <w:rFonts w:ascii="PMingLiU" w:hAnsi="PMingLiU"/>
          <w:color w:val="231F20"/>
          <w:spacing w:val="5"/>
          <w:sz w:val="12"/>
        </w:rPr>
        <w:t xml:space="preserve"> </w:t>
      </w:r>
      <w:r>
        <w:rPr>
          <w:rFonts w:ascii="PMingLiU" w:hAnsi="PMingLiU"/>
          <w:color w:val="231F20"/>
          <w:sz w:val="12"/>
        </w:rPr>
        <w:t>©</w:t>
      </w:r>
      <w:r>
        <w:rPr>
          <w:rFonts w:ascii="PMingLiU" w:hAnsi="PMingLiU"/>
          <w:color w:val="231F20"/>
          <w:spacing w:val="4"/>
          <w:sz w:val="12"/>
        </w:rPr>
        <w:t xml:space="preserve"> </w:t>
      </w:r>
      <w:r>
        <w:rPr>
          <w:rFonts w:ascii="PMingLiU" w:hAnsi="PMingLiU"/>
          <w:color w:val="231F20"/>
          <w:sz w:val="12"/>
        </w:rPr>
        <w:t>Copyright</w:t>
      </w:r>
      <w:r>
        <w:rPr>
          <w:rFonts w:ascii="PMingLiU" w:hAnsi="PMingLiU"/>
          <w:color w:val="231F20"/>
          <w:spacing w:val="5"/>
          <w:sz w:val="12"/>
        </w:rPr>
        <w:t xml:space="preserve"> </w:t>
      </w:r>
      <w:r>
        <w:rPr>
          <w:rFonts w:ascii="PMingLiU" w:hAnsi="PMingLiU"/>
          <w:color w:val="231F20"/>
          <w:spacing w:val="-1"/>
          <w:sz w:val="12"/>
        </w:rPr>
        <w:t>Commonwealth</w:t>
      </w:r>
      <w:r>
        <w:rPr>
          <w:rFonts w:ascii="PMingLiU" w:hAnsi="PMingLiU"/>
          <w:color w:val="231F20"/>
          <w:spacing w:val="4"/>
          <w:sz w:val="12"/>
        </w:rPr>
        <w:t xml:space="preserve"> </w:t>
      </w:r>
      <w:r>
        <w:rPr>
          <w:rFonts w:ascii="PMingLiU" w:hAnsi="PMingLiU"/>
          <w:color w:val="231F20"/>
          <w:sz w:val="12"/>
        </w:rPr>
        <w:t>of</w:t>
      </w:r>
      <w:r>
        <w:rPr>
          <w:rFonts w:ascii="PMingLiU" w:hAnsi="PMingLiU"/>
          <w:color w:val="231F20"/>
          <w:spacing w:val="4"/>
          <w:sz w:val="12"/>
        </w:rPr>
        <w:t xml:space="preserve"> </w:t>
      </w:r>
      <w:r>
        <w:rPr>
          <w:rFonts w:ascii="PMingLiU" w:hAnsi="PMingLiU"/>
          <w:color w:val="231F20"/>
          <w:spacing w:val="-2"/>
          <w:sz w:val="12"/>
        </w:rPr>
        <w:t>A</w:t>
      </w:r>
      <w:r>
        <w:rPr>
          <w:rFonts w:ascii="PMingLiU" w:hAnsi="PMingLiU"/>
          <w:color w:val="231F20"/>
          <w:spacing w:val="-1"/>
          <w:sz w:val="12"/>
        </w:rPr>
        <w:t>ustralia</w:t>
      </w:r>
      <w:r>
        <w:rPr>
          <w:rFonts w:ascii="PMingLiU" w:hAnsi="PMingLiU"/>
          <w:color w:val="231F20"/>
          <w:spacing w:val="5"/>
          <w:sz w:val="12"/>
        </w:rPr>
        <w:t xml:space="preserve"> </w:t>
      </w:r>
      <w:r>
        <w:rPr>
          <w:rFonts w:ascii="PMingLiU" w:hAnsi="PMingLiU"/>
          <w:color w:val="231F20"/>
          <w:spacing w:val="-1"/>
          <w:sz w:val="12"/>
        </w:rPr>
        <w:t>(GBRMP</w:t>
      </w:r>
      <w:r>
        <w:rPr>
          <w:rFonts w:ascii="PMingLiU" w:hAnsi="PMingLiU"/>
          <w:color w:val="231F20"/>
          <w:spacing w:val="-2"/>
          <w:sz w:val="12"/>
        </w:rPr>
        <w:t>A)</w:t>
      </w:r>
    </w:p>
    <w:p w14:paraId="08DEABE0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1745B62" w14:textId="77777777" w:rsidR="00656936" w:rsidRDefault="00656936">
      <w:pPr>
        <w:spacing w:before="7"/>
        <w:rPr>
          <w:rFonts w:ascii="PMingLiU" w:eastAsia="PMingLiU" w:hAnsi="PMingLiU" w:cs="PMingLiU"/>
          <w:sz w:val="28"/>
          <w:szCs w:val="28"/>
        </w:rPr>
      </w:pPr>
    </w:p>
    <w:p w14:paraId="47E2A27B" w14:textId="77777777" w:rsidR="00656936" w:rsidRDefault="00656936">
      <w:pPr>
        <w:rPr>
          <w:rFonts w:ascii="PMingLiU" w:eastAsia="PMingLiU" w:hAnsi="PMingLiU" w:cs="PMingLiU"/>
          <w:sz w:val="28"/>
          <w:szCs w:val="28"/>
        </w:rPr>
        <w:sectPr w:rsidR="00656936">
          <w:pgSz w:w="11910" w:h="16840"/>
          <w:pgMar w:top="0" w:right="0" w:bottom="0" w:left="0" w:header="720" w:footer="720" w:gutter="0"/>
          <w:cols w:space="720"/>
        </w:sectPr>
      </w:pPr>
    </w:p>
    <w:p w14:paraId="5C802764" w14:textId="77777777" w:rsidR="00656936" w:rsidRDefault="00E45A23">
      <w:pPr>
        <w:pStyle w:val="BodyText"/>
        <w:spacing w:before="28" w:line="256" w:lineRule="auto"/>
      </w:pP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</w:rPr>
        <w:t>onitoring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</w:rPr>
        <w:t>Reporting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Plan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include:</w:t>
      </w:r>
    </w:p>
    <w:p w14:paraId="3B7417F2" w14:textId="77777777" w:rsidR="00656936" w:rsidRDefault="00E45A23">
      <w:pPr>
        <w:pStyle w:val="BodyText"/>
        <w:numPr>
          <w:ilvl w:val="0"/>
          <w:numId w:val="1"/>
        </w:numPr>
        <w:tabs>
          <w:tab w:val="left" w:pos="1985"/>
        </w:tabs>
        <w:spacing w:before="61" w:line="255" w:lineRule="auto"/>
      </w:pPr>
      <w:r>
        <w:rPr>
          <w:rFonts w:ascii="Times New Roman"/>
          <w:b/>
          <w:color w:val="231F20"/>
          <w:spacing w:val="-3"/>
        </w:rPr>
        <w:t>Performance</w:t>
      </w:r>
      <w:r>
        <w:rPr>
          <w:rFonts w:ascii="Times New Roman"/>
          <w:b/>
          <w:color w:val="231F20"/>
          <w:spacing w:val="-14"/>
        </w:rPr>
        <w:t xml:space="preserve"> </w:t>
      </w:r>
      <w:r>
        <w:rPr>
          <w:rFonts w:ascii="Times New Roman"/>
          <w:b/>
          <w:color w:val="231F20"/>
        </w:rPr>
        <w:t>monitoring</w:t>
      </w:r>
      <w:r>
        <w:rPr>
          <w:rFonts w:ascii="Times New Roman"/>
          <w:b/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qualitativ</w:t>
      </w:r>
      <w:r>
        <w:rPr>
          <w:color w:val="231F20"/>
          <w:spacing w:val="-2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quantitativ</w:t>
      </w:r>
      <w:r>
        <w:rPr>
          <w:color w:val="231F20"/>
          <w:spacing w:val="-2"/>
        </w:rPr>
        <w:t>e</w:t>
      </w:r>
      <w:r>
        <w:rPr>
          <w:color w:val="231F20"/>
          <w:spacing w:val="49"/>
          <w:w w:val="9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report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  <w:spacing w:val="-1"/>
        </w:rPr>
        <w:t>measur</w:t>
      </w:r>
      <w:r>
        <w:rPr>
          <w:color w:val="231F20"/>
          <w:spacing w:val="-2"/>
        </w:rPr>
        <w:t>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inform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investment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making</w:t>
      </w:r>
    </w:p>
    <w:p w14:paraId="6FC778FA" w14:textId="77777777" w:rsidR="00656936" w:rsidRDefault="00E45A23">
      <w:pPr>
        <w:pStyle w:val="BodyText"/>
        <w:numPr>
          <w:ilvl w:val="0"/>
          <w:numId w:val="1"/>
        </w:numPr>
        <w:tabs>
          <w:tab w:val="left" w:pos="1985"/>
        </w:tabs>
        <w:spacing w:before="61" w:line="255" w:lineRule="auto"/>
        <w:ind w:right="116"/>
        <w:jc w:val="both"/>
      </w:pPr>
      <w:r>
        <w:rPr>
          <w:rFonts w:ascii="Times New Roman"/>
          <w:b/>
          <w:color w:val="231F20"/>
          <w:spacing w:val="-2"/>
          <w:w w:val="105"/>
        </w:rPr>
        <w:t>Impact</w:t>
      </w:r>
      <w:r>
        <w:rPr>
          <w:rFonts w:ascii="Times New Roman"/>
          <w:b/>
          <w:color w:val="231F20"/>
          <w:spacing w:val="-31"/>
          <w:w w:val="105"/>
        </w:rPr>
        <w:t xml:space="preserve"> </w:t>
      </w:r>
      <w:r>
        <w:rPr>
          <w:rFonts w:ascii="Times New Roman"/>
          <w:b/>
          <w:color w:val="231F20"/>
          <w:w w:val="105"/>
        </w:rPr>
        <w:t>monitoring</w:t>
      </w:r>
      <w:r>
        <w:rPr>
          <w:rFonts w:ascii="Times New Roman"/>
          <w:b/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changes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condition,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extent,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esilience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elements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8"/>
          <w:w w:val="108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outstanding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univ</w:t>
      </w:r>
      <w:r>
        <w:rPr>
          <w:color w:val="231F20"/>
          <w:spacing w:val="-2"/>
          <w:w w:val="105"/>
        </w:rPr>
        <w:t>ersal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values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of</w:t>
      </w:r>
    </w:p>
    <w:p w14:paraId="5278F565" w14:textId="77777777" w:rsidR="00656936" w:rsidRDefault="00E45A23">
      <w:pPr>
        <w:pStyle w:val="BodyText"/>
        <w:spacing w:before="5"/>
        <w:ind w:left="0" w:right="1328"/>
        <w:jc w:val="center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</w:p>
    <w:p w14:paraId="056B1729" w14:textId="77777777" w:rsidR="00656936" w:rsidRDefault="00E45A23">
      <w:pPr>
        <w:pStyle w:val="BodyText"/>
        <w:numPr>
          <w:ilvl w:val="0"/>
          <w:numId w:val="1"/>
        </w:numPr>
        <w:tabs>
          <w:tab w:val="left" w:pos="1985"/>
        </w:tabs>
        <w:spacing w:before="75" w:line="255" w:lineRule="auto"/>
        <w:ind w:right="374"/>
      </w:pPr>
      <w:r>
        <w:rPr>
          <w:rFonts w:ascii="Times New Roman"/>
          <w:b/>
          <w:color w:val="231F20"/>
          <w:spacing w:val="-2"/>
        </w:rPr>
        <w:t>Evaluation</w:t>
      </w:r>
      <w:r>
        <w:rPr>
          <w:rFonts w:ascii="Times New Roman"/>
          <w:b/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effectiveness,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efficiency</w:t>
      </w:r>
      <w:r>
        <w:rPr>
          <w:color w:val="231F20"/>
          <w:w w:val="95"/>
        </w:rPr>
        <w:t xml:space="preserve"> 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appropriateness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interventions,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30"/>
          <w:w w:val="93"/>
        </w:rPr>
        <w:t xml:space="preserve"> </w:t>
      </w:r>
      <w:r>
        <w:rPr>
          <w:color w:val="231F20"/>
        </w:rPr>
        <w:t>mechanisms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implemented</w:t>
      </w:r>
    </w:p>
    <w:p w14:paraId="78642FD8" w14:textId="77777777" w:rsidR="00656936" w:rsidRDefault="00E45A23">
      <w:pPr>
        <w:pStyle w:val="BodyText"/>
        <w:numPr>
          <w:ilvl w:val="0"/>
          <w:numId w:val="1"/>
        </w:numPr>
        <w:tabs>
          <w:tab w:val="left" w:pos="1985"/>
        </w:tabs>
        <w:spacing w:before="62" w:line="255" w:lineRule="auto"/>
        <w:ind w:right="211"/>
      </w:pPr>
      <w:r>
        <w:rPr>
          <w:rFonts w:ascii="Times New Roman"/>
          <w:b/>
          <w:color w:val="231F20"/>
          <w:spacing w:val="-2"/>
        </w:rPr>
        <w:t>Adaptive</w:t>
      </w:r>
      <w:r>
        <w:rPr>
          <w:rFonts w:ascii="Times New Roman"/>
          <w:b/>
          <w:color w:val="231F20"/>
          <w:spacing w:val="-25"/>
        </w:rPr>
        <w:t xml:space="preserve"> </w:t>
      </w:r>
      <w:r>
        <w:rPr>
          <w:rFonts w:ascii="Times New Roman"/>
          <w:b/>
          <w:color w:val="231F20"/>
        </w:rPr>
        <w:t>management</w:t>
      </w:r>
      <w:r>
        <w:rPr>
          <w:rFonts w:ascii="Times New Roman"/>
          <w:b/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risks,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</w:rPr>
        <w:t>inform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decisions,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1"/>
        </w:rPr>
        <w:t xml:space="preserve"> resour</w:t>
      </w:r>
      <w:r>
        <w:rPr>
          <w:color w:val="231F20"/>
          <w:spacing w:val="-2"/>
        </w:rPr>
        <w:t>ce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</w:rPr>
        <w:t>allocations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impro</w:t>
      </w:r>
      <w:r>
        <w:rPr>
          <w:color w:val="231F20"/>
          <w:spacing w:val="-3"/>
        </w:rPr>
        <w:t>ve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outcomes</w:t>
      </w:r>
    </w:p>
    <w:p w14:paraId="368C7B43" w14:textId="77777777" w:rsidR="00656936" w:rsidRDefault="00E45A23">
      <w:pPr>
        <w:pStyle w:val="BodyText"/>
        <w:numPr>
          <w:ilvl w:val="0"/>
          <w:numId w:val="17"/>
        </w:numPr>
        <w:tabs>
          <w:tab w:val="left" w:pos="635"/>
        </w:tabs>
        <w:spacing w:before="28" w:line="255" w:lineRule="auto"/>
        <w:ind w:right="1415" w:hanging="283"/>
      </w:pPr>
      <w:r>
        <w:rPr>
          <w:rFonts w:ascii="Times New Roman" w:eastAsia="Times New Roman" w:hAnsi="Times New Roman" w:cs="Times New Roman"/>
          <w:b/>
          <w:bCs/>
          <w:color w:val="231F20"/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5"/>
        </w:rPr>
        <w:t>ccountability</w:t>
      </w:r>
      <w:r>
        <w:rPr>
          <w:rFonts w:ascii="Times New Roman" w:eastAsia="Times New Roman" w:hAnsi="Times New Roman" w:cs="Times New Roman"/>
          <w:b/>
          <w:bCs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Go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3"/>
          <w:w w:val="95"/>
        </w:rPr>
        <w:t>ernment</w:t>
      </w:r>
      <w:r>
        <w:rPr>
          <w:color w:val="231F20"/>
          <w:spacing w:val="-13"/>
          <w:w w:val="95"/>
        </w:rPr>
        <w:t>’</w:t>
      </w:r>
      <w:r>
        <w:rPr>
          <w:color w:val="231F20"/>
          <w:spacing w:val="-4"/>
          <w:w w:val="95"/>
        </w:rPr>
        <w:t>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policies,</w:t>
      </w:r>
      <w:r>
        <w:rPr>
          <w:color w:val="231F20"/>
          <w:spacing w:val="39"/>
          <w:w w:val="98"/>
        </w:rPr>
        <w:t xml:space="preserve"> </w:t>
      </w:r>
      <w:r>
        <w:rPr>
          <w:color w:val="231F20"/>
          <w:w w:val="105"/>
        </w:rPr>
        <w:t>national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international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obligations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espect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08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management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protection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outstanding</w:t>
      </w:r>
      <w:r>
        <w:rPr>
          <w:color w:val="231F20"/>
          <w:spacing w:val="28"/>
          <w:w w:val="104"/>
        </w:rPr>
        <w:t xml:space="preserve"> </w:t>
      </w:r>
      <w:r>
        <w:rPr>
          <w:color w:val="231F20"/>
          <w:spacing w:val="-2"/>
          <w:w w:val="105"/>
        </w:rPr>
        <w:t>values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Gr</w:t>
      </w:r>
      <w:r>
        <w:rPr>
          <w:color w:val="231F20"/>
          <w:spacing w:val="-3"/>
          <w:w w:val="105"/>
        </w:rPr>
        <w:t>eat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Barrier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Reef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5"/>
          <w:w w:val="105"/>
        </w:rPr>
        <w:t>orld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eritage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  <w:spacing w:val="-2"/>
          <w:w w:val="105"/>
        </w:rPr>
        <w:t>Area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funds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invested.</w:t>
      </w:r>
    </w:p>
    <w:p w14:paraId="466194AD" w14:textId="77777777" w:rsidR="00656936" w:rsidRDefault="00E45A23">
      <w:pPr>
        <w:pStyle w:val="BodyText"/>
        <w:spacing w:before="175" w:line="256" w:lineRule="auto"/>
        <w:ind w:left="351" w:right="1618"/>
      </w:pPr>
      <w:r>
        <w:rPr>
          <w:color w:val="231F20"/>
          <w:w w:val="105"/>
        </w:rPr>
        <w:t>These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elements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delivered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through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series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including existing departmental</w:t>
      </w:r>
      <w:r>
        <w:rPr>
          <w:color w:val="231F20"/>
          <w:spacing w:val="-1"/>
        </w:rPr>
        <w:t xml:space="preserve"> pr</w:t>
      </w:r>
      <w:r>
        <w:rPr>
          <w:color w:val="231F20"/>
          <w:spacing w:val="-2"/>
        </w:rPr>
        <w:t>ocesses,</w:t>
      </w:r>
      <w:r>
        <w:rPr>
          <w:color w:val="231F20"/>
          <w:spacing w:val="33"/>
          <w:w w:val="94"/>
        </w:rPr>
        <w:t xml:space="preserve"> </w:t>
      </w:r>
      <w:r>
        <w:rPr>
          <w:color w:val="231F20"/>
          <w:w w:val="105"/>
        </w:rPr>
        <w:t>those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developed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delivered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consultation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agencies,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developed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specifically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iodiversity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ivision</w:t>
      </w:r>
      <w:r>
        <w:rPr>
          <w:color w:val="231F20"/>
          <w:spacing w:val="-18"/>
        </w:rPr>
        <w:t>’</w:t>
      </w:r>
      <w:r>
        <w:rPr>
          <w:color w:val="231F20"/>
          <w:spacing w:val="-5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reporting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requirements,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those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developed</w:t>
      </w:r>
      <w:r>
        <w:rPr>
          <w:color w:val="231F20"/>
          <w:spacing w:val="49"/>
          <w:w w:val="101"/>
        </w:rPr>
        <w:t xml:space="preserve"> </w:t>
      </w:r>
      <w:r>
        <w:rPr>
          <w:color w:val="231F20"/>
          <w:w w:val="105"/>
        </w:rPr>
        <w:t>specifically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eef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24"/>
          <w:w w:val="105"/>
        </w:rPr>
        <w:t>T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ust.</w:t>
      </w:r>
    </w:p>
    <w:p w14:paraId="28919ACC" w14:textId="77777777" w:rsidR="00656936" w:rsidRDefault="00656936">
      <w:pPr>
        <w:spacing w:line="256" w:lineRule="auto"/>
        <w:sectPr w:rsidR="00656936">
          <w:type w:val="continuous"/>
          <w:pgSz w:w="11910" w:h="16840"/>
          <w:pgMar w:top="1140" w:right="0" w:bottom="280" w:left="0" w:header="720" w:footer="720" w:gutter="0"/>
          <w:cols w:num="2" w:space="720" w:equalWidth="0">
            <w:col w:w="5874" w:space="40"/>
            <w:col w:w="5996"/>
          </w:cols>
        </w:sectPr>
      </w:pPr>
    </w:p>
    <w:p w14:paraId="74EC57CD" w14:textId="6722A298" w:rsidR="00656936" w:rsidRDefault="00E45A23">
      <w:pPr>
        <w:rPr>
          <w:rFonts w:ascii="PMingLiU" w:eastAsia="PMingLiU" w:hAnsi="PMingLiU" w:cs="PMingLiU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389A6866" wp14:editId="3CBAD8F9">
                <wp:simplePos x="0" y="0"/>
                <wp:positionH relativeFrom="page">
                  <wp:posOffset>55880</wp:posOffset>
                </wp:positionH>
                <wp:positionV relativeFrom="page">
                  <wp:posOffset>279400</wp:posOffset>
                </wp:positionV>
                <wp:extent cx="7504430" cy="1270"/>
                <wp:effectExtent l="17780" t="12700" r="21590" b="14605"/>
                <wp:wrapNone/>
                <wp:docPr id="20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4430" cy="1270"/>
                          <a:chOff x="88" y="440"/>
                          <a:chExt cx="11818" cy="2"/>
                        </a:xfrm>
                      </wpg:grpSpPr>
                      <wps:wsp>
                        <wps:cNvPr id="209" name="Freeform 208"/>
                        <wps:cNvSpPr>
                          <a:spLocks/>
                        </wps:cNvSpPr>
                        <wps:spPr bwMode="auto">
                          <a:xfrm>
                            <a:off x="88" y="440"/>
                            <a:ext cx="11818" cy="2"/>
                          </a:xfrm>
                          <a:custGeom>
                            <a:avLst/>
                            <a:gdLst>
                              <a:gd name="T0" fmla="+- 0 11906 88"/>
                              <a:gd name="T1" fmla="*/ T0 w 11818"/>
                              <a:gd name="T2" fmla="+- 0 88 88"/>
                              <a:gd name="T3" fmla="*/ T2 w 118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18">
                                <a:moveTo>
                                  <a:pt x="118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E8C8A" id="Group 207" o:spid="_x0000_s1026" style="position:absolute;margin-left:4.4pt;margin-top:22pt;width:590.9pt;height:.1pt;z-index:251620352;mso-position-horizontal-relative:page;mso-position-vertical-relative:page" coordorigin="88,440" coordsize="118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">
                <v:shape id="Freeform 208" o:spid="_x0000_s1027" style="position:absolute;left:88;top:440;width:11818;height:2;visibility:visible;mso-wrap-style:square;v-text-anchor:top" coordsize="11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JoMcA&#10;AADcAAAADwAAAGRycy9kb3ducmV2LnhtbESPT2vCQBTE7wW/w/IEL0E3DbbY1FWk4h/ooVSF9via&#10;fU2C2bdLdtX47V2h0OMwM79hpvPONOJMra8tK3gcpSCIC6trLhUc9qvhBIQPyBoby6TgSh7ms97D&#10;FHNtL/xJ510oRYSwz1FBFYLLpfRFRQb9yDri6P3a1mCIsi2lbvES4aaRWZo+S4M1x4UKHb1VVBx3&#10;J6Mg2cilG78n6+XTF3+P3cZ8JD+ZUoN+t3gFEagL/+G/9lYryNIXuJ+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BSaDHAAAA3AAAAA8AAAAAAAAAAAAAAAAAmAIAAGRy&#10;cy9kb3ducmV2LnhtbFBLBQYAAAAABAAEAPUAAACMAwAAAAA=&#10;" path="m11818,l,e" filled="f" strokecolor="#005695" strokeweight="2pt">
                  <v:stroke dashstyle="dash"/>
                  <v:path arrowok="t" o:connecttype="custom" o:connectlocs="11818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16A3DF22" wp14:editId="0F92A6AF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7560945" cy="217805"/>
                <wp:effectExtent l="8890" t="8890" r="2540" b="11430"/>
                <wp:wrapNone/>
                <wp:docPr id="20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217805"/>
                          <a:chOff x="-1" y="-1"/>
                          <a:chExt cx="11907" cy="343"/>
                        </a:xfrm>
                      </wpg:grpSpPr>
                      <wpg:grpSp>
                        <wpg:cNvPr id="204" name="Group 2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341"/>
                            <a:chOff x="0" y="0"/>
                            <a:chExt cx="11906" cy="341"/>
                          </a:xfrm>
                        </wpg:grpSpPr>
                        <wps:wsp>
                          <wps:cNvPr id="205" name="Freeform 2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34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340 h 341"/>
                                <a:gd name="T2" fmla="*/ 11906 w 11906"/>
                                <a:gd name="T3" fmla="*/ 340 h 341"/>
                                <a:gd name="T4" fmla="*/ 11906 w 11906"/>
                                <a:gd name="T5" fmla="*/ 0 h 341"/>
                                <a:gd name="T6" fmla="*/ 0 w 11906"/>
                                <a:gd name="T7" fmla="*/ 0 h 341"/>
                                <a:gd name="T8" fmla="*/ 0 w 11906"/>
                                <a:gd name="T9" fmla="*/ 340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341">
                                  <a:moveTo>
                                    <a:pt x="0" y="340"/>
                                  </a:moveTo>
                                  <a:lnTo>
                                    <a:pt x="11906" y="34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341"/>
                            <a:chOff x="0" y="0"/>
                            <a:chExt cx="2" cy="341"/>
                          </a:xfrm>
                        </wpg:grpSpPr>
                        <wps:wsp>
                          <wps:cNvPr id="207" name="Freeform 2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341"/>
                            </a:xfrm>
                            <a:custGeom>
                              <a:avLst/>
                              <a:gdLst>
                                <a:gd name="T0" fmla="*/ 0 h 341"/>
                                <a:gd name="T1" fmla="*/ 340 h 34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EB87A" id="Group 202" o:spid="_x0000_s1026" style="position:absolute;margin-left:-.05pt;margin-top:-.05pt;width:595.35pt;height:17.15pt;z-index:251621376;mso-position-horizontal-relative:page;mso-position-vertical-relative:page" coordorigin="-1,-1" coordsize="11907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">
                <v:group id="Group 205" o:spid="_x0000_s1027" style="position:absolute;width:11906;height:341" coordsize="1190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06" o:spid="_x0000_s1028" style="position:absolute;width:11906;height:341;visibility:visible;mso-wrap-style:square;v-text-anchor:top" coordsize="1190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R0sUA&#10;AADcAAAADwAAAGRycy9kb3ducmV2LnhtbESPQWvCQBSE74L/YXlCb7ox0CLRVVQolEJbovX+yD6T&#10;kN23aXZN0v76bkHocZiZb5jNbrRG9NT52rGC5SIBQVw4XXOp4PP8PF+B8AFZo3FMCr7Jw247nWww&#10;027gnPpTKEWEsM9QQRVCm0npi4os+oVriaN3dZ3FEGVXSt3hEOHWyDRJnqTFmuNChS0dKyqa080q&#10;sGl+0Ob9Yoa8ad7Or5eP289Xr9TDbNyvQQQaw3/43n7RCtLkEf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ZHSxQAAANwAAAAPAAAAAAAAAAAAAAAAAJgCAABkcnMv&#10;ZG93bnJldi54bWxQSwUGAAAAAAQABAD1AAAAigMAAAAA&#10;" path="m,340r11906,l11906,,,,,340xe" fillcolor="#005695" stroked="f">
                    <v:path arrowok="t" o:connecttype="custom" o:connectlocs="0,340;11906,340;11906,0;0,0;0,340" o:connectangles="0,0,0,0,0"/>
                  </v:shape>
                </v:group>
                <v:group id="Group 203" o:spid="_x0000_s1029" style="position:absolute;width:2;height:341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04" o:spid="_x0000_s1030" style="position:absolute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AtMMA&#10;AADcAAAADwAAAGRycy9kb3ducmV2LnhtbESPT2vCQBDF74V+h2UEb3VjKLZEV7FKwUOxaPU+ZMck&#10;mJkN2TVuv323UOjx8f78eItV5FYN1PvGiYHpJANFUjrbSGXg9PX+9ArKBxSLrRMy8E0eVsvHhwUW&#10;1t3lQMMxVCqNiC/QQB1CV2jty5oY/cR1JMm7uJ4xJNlX2vZ4T+Pc6jzLZpqxkUSosaNNTeX1eOME&#10;2e4/hv1ZM3/epm/PcZbHc8XGjEdxPQcVKIb/8F97Zw3k2Qv8nklH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uAtMMAAADcAAAADwAAAAAAAAAAAAAAAACYAgAAZHJzL2Rv&#10;d25yZXYueG1sUEsFBgAAAAAEAAQA9QAAAIgDAAAAAA==&#10;" path="m,l,340e" filled="f" strokecolor="#005695" strokeweight=".1pt">
                    <v:path arrowok="t" o:connecttype="custom" o:connectlocs="0,0;0,34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29F14F8E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985CCA2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D0838B9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F74CAD5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E95F4A5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9D71850" w14:textId="77777777" w:rsidR="00656936" w:rsidRDefault="00656936">
      <w:pPr>
        <w:spacing w:before="5"/>
        <w:rPr>
          <w:rFonts w:ascii="PMingLiU" w:eastAsia="PMingLiU" w:hAnsi="PMingLiU" w:cs="PMingLiU"/>
          <w:sz w:val="15"/>
          <w:szCs w:val="15"/>
        </w:rPr>
      </w:pPr>
    </w:p>
    <w:p w14:paraId="3BCC7BA5" w14:textId="77777777" w:rsidR="00656936" w:rsidRDefault="00E45A23">
      <w:pPr>
        <w:spacing w:before="74"/>
        <w:ind w:right="1415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>5</w:t>
      </w:r>
    </w:p>
    <w:p w14:paraId="2EB046D4" w14:textId="77777777" w:rsidR="00656936" w:rsidRDefault="00656936">
      <w:pPr>
        <w:jc w:val="right"/>
        <w:rPr>
          <w:rFonts w:ascii="Calibri" w:eastAsia="Calibri" w:hAnsi="Calibri" w:cs="Calibri"/>
          <w:sz w:val="16"/>
          <w:szCs w:val="16"/>
        </w:rPr>
        <w:sectPr w:rsidR="00656936"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3B99FD58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D98FA01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0BBB476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C06B9E9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916C51B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994961D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44FD9BC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660DD3D" w14:textId="08B9933D" w:rsidR="00656936" w:rsidRDefault="00E45A23">
      <w:pPr>
        <w:pStyle w:val="Heading1"/>
        <w:spacing w:before="152"/>
        <w:ind w:left="141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27B3D92B" wp14:editId="431E9EA9">
                <wp:simplePos x="0" y="0"/>
                <wp:positionH relativeFrom="page">
                  <wp:posOffset>0</wp:posOffset>
                </wp:positionH>
                <wp:positionV relativeFrom="paragraph">
                  <wp:posOffset>-817880</wp:posOffset>
                </wp:positionV>
                <wp:extent cx="7477760" cy="1270"/>
                <wp:effectExtent l="19050" t="19685" r="18415" b="17145"/>
                <wp:wrapNone/>
                <wp:docPr id="201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7760" cy="1270"/>
                          <a:chOff x="0" y="-1288"/>
                          <a:chExt cx="11776" cy="2"/>
                        </a:xfrm>
                      </wpg:grpSpPr>
                      <wps:wsp>
                        <wps:cNvPr id="202" name="Freeform 201"/>
                        <wps:cNvSpPr>
                          <a:spLocks/>
                        </wps:cNvSpPr>
                        <wps:spPr bwMode="auto">
                          <a:xfrm>
                            <a:off x="0" y="-1288"/>
                            <a:ext cx="11776" cy="2"/>
                          </a:xfrm>
                          <a:custGeom>
                            <a:avLst/>
                            <a:gdLst>
                              <a:gd name="T0" fmla="*/ 11775 w 11776"/>
                              <a:gd name="T1" fmla="*/ 0 w 117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776">
                                <a:moveTo>
                                  <a:pt x="117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99867" id="Group 200" o:spid="_x0000_s1026" style="position:absolute;margin-left:0;margin-top:-64.4pt;width:588.8pt;height:.1pt;z-index:251622400;mso-position-horizontal-relative:page" coordorigin=",-1288" coordsize="11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">
                <v:shape id="Freeform 201" o:spid="_x0000_s1027" style="position:absolute;top:-1288;width:11776;height:2;visibility:visible;mso-wrap-style:square;v-text-anchor:top" coordsize="11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0NMIA&#10;AADcAAAADwAAAGRycy9kb3ducmV2LnhtbESPzYrCMBSF9wO+Q7gDbgZNrSBDx7QMgii4srqY5bW5&#10;0xSbm9JErW9vBMHl4Ts/nGUx2FZcqfeNYwWzaQKCuHK64VrB8bCefIPwAVlj65gU3MlDkY8+lphp&#10;d+M9XctQi1jCPkMFJoQuk9JXhiz6qeuII/t3vcUQZV9L3eMtlttWpkmykBYbjgsGO1oZqs7lxSoo&#10;d1/DcWfmdhtBaM5/8/a02Cg1/hx+f0AEGsLb/EpvtYI0SeF5Jh4Bm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vQ0wgAAANwAAAAPAAAAAAAAAAAAAAAAAJgCAABkcnMvZG93&#10;bnJldi54bWxQSwUGAAAAAAQABAD1AAAAhwMAAAAA&#10;" path="m11775,l,e" filled="f" strokecolor="#005695" strokeweight="2pt">
                  <v:stroke dashstyle="dash"/>
                  <v:path arrowok="t" o:connecttype="custom" o:connectlocs="11775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399F1AD7" wp14:editId="0B7D3015">
                <wp:simplePos x="0" y="0"/>
                <wp:positionH relativeFrom="page">
                  <wp:posOffset>0</wp:posOffset>
                </wp:positionH>
                <wp:positionV relativeFrom="paragraph">
                  <wp:posOffset>-1096645</wp:posOffset>
                </wp:positionV>
                <wp:extent cx="7560310" cy="216535"/>
                <wp:effectExtent l="0" t="0" r="2540" b="0"/>
                <wp:wrapNone/>
                <wp:docPr id="199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6535"/>
                          <a:chOff x="0" y="-1727"/>
                          <a:chExt cx="11906" cy="341"/>
                        </a:xfrm>
                      </wpg:grpSpPr>
                      <wps:wsp>
                        <wps:cNvPr id="200" name="Freeform 199"/>
                        <wps:cNvSpPr>
                          <a:spLocks/>
                        </wps:cNvSpPr>
                        <wps:spPr bwMode="auto">
                          <a:xfrm>
                            <a:off x="0" y="-1727"/>
                            <a:ext cx="11906" cy="341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1387 -1727"/>
                              <a:gd name="T2" fmla="*/ -1387 h 341"/>
                              <a:gd name="T3" fmla="*/ 11906 w 11906"/>
                              <a:gd name="T4" fmla="+- 0 -1387 -1727"/>
                              <a:gd name="T5" fmla="*/ -1387 h 341"/>
                              <a:gd name="T6" fmla="*/ 11906 w 11906"/>
                              <a:gd name="T7" fmla="+- 0 -1727 -1727"/>
                              <a:gd name="T8" fmla="*/ -1727 h 341"/>
                              <a:gd name="T9" fmla="*/ 0 w 11906"/>
                              <a:gd name="T10" fmla="+- 0 -1727 -1727"/>
                              <a:gd name="T11" fmla="*/ -1727 h 341"/>
                              <a:gd name="T12" fmla="*/ 0 w 11906"/>
                              <a:gd name="T13" fmla="+- 0 -1387 -1727"/>
                              <a:gd name="T14" fmla="*/ -1387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341">
                                <a:moveTo>
                                  <a:pt x="0" y="340"/>
                                </a:moveTo>
                                <a:lnTo>
                                  <a:pt x="11906" y="34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16E25" id="Group 198" o:spid="_x0000_s1026" style="position:absolute;margin-left:0;margin-top:-86.35pt;width:595.3pt;height:17.05pt;z-index:251623424;mso-position-horizontal-relative:page" coordorigin=",-1727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">
                <v:shape id="Freeform 199" o:spid="_x0000_s1027" style="position:absolute;top:-1727;width:11906;height:341;visibility:visible;mso-wrap-style:square;v-text-anchor:top" coordsize="1190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ySsQA&#10;AADcAAAADwAAAGRycy9kb3ducmV2LnhtbESPT2vCQBTE7wW/w/IEb3WjBynRVVQQSsGW+Of+yD6T&#10;kN23MbsmsZ++Wyj0OMzMb5jVZrBGdNT6yrGC2TQBQZw7XXGh4HI+vL6B8AFZo3FMCp7kYbMevaww&#10;1a7njLpTKESEsE9RQRlCk0rp85Is+qlriKN3c63FEGVbSN1iH+HWyHmSLKTFiuNCiQ3tS8rr08Mq&#10;sPNsp83n1fRZXR/PH9evx/e9U2oyHrZLEIGG8B/+a79rBZEI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uMkrEAAAA3AAAAA8AAAAAAAAAAAAAAAAAmAIAAGRycy9k&#10;b3ducmV2LnhtbFBLBQYAAAAABAAEAPUAAACJAwAAAAA=&#10;" path="m,340r11906,l11906,,,,,340xe" fillcolor="#005695" stroked="f">
                  <v:path arrowok="t" o:connecttype="custom" o:connectlocs="0,-1387;11906,-1387;11906,-1727;0,-1727;0,-1387" o:connectangles="0,0,0,0,0"/>
                </v:shape>
                <w10:wrap anchorx="page"/>
              </v:group>
            </w:pict>
          </mc:Fallback>
        </mc:AlternateContent>
      </w:r>
      <w:bookmarkStart w:id="5" w:name="Performance_monitoring"/>
      <w:bookmarkStart w:id="6" w:name="Departmental_policy_and_outcomes"/>
      <w:bookmarkStart w:id="7" w:name="Departmental_contributions_to_internatio"/>
      <w:bookmarkStart w:id="8" w:name="_bookmark2"/>
      <w:bookmarkEnd w:id="5"/>
      <w:bookmarkEnd w:id="6"/>
      <w:bookmarkEnd w:id="7"/>
      <w:bookmarkEnd w:id="8"/>
      <w:r>
        <w:rPr>
          <w:color w:val="005695"/>
          <w:spacing w:val="-6"/>
        </w:rPr>
        <w:t>Pe</w:t>
      </w:r>
      <w:r>
        <w:rPr>
          <w:color w:val="005695"/>
          <w:spacing w:val="-7"/>
        </w:rPr>
        <w:t>rf</w:t>
      </w:r>
      <w:r>
        <w:rPr>
          <w:color w:val="005695"/>
          <w:spacing w:val="-6"/>
        </w:rPr>
        <w:t>ormance</w:t>
      </w:r>
      <w:r>
        <w:rPr>
          <w:color w:val="005695"/>
        </w:rPr>
        <w:t xml:space="preserve">  </w:t>
      </w:r>
      <w:r>
        <w:rPr>
          <w:color w:val="005695"/>
          <w:spacing w:val="-8"/>
        </w:rPr>
        <w:t>moni</w:t>
      </w:r>
      <w:r>
        <w:rPr>
          <w:color w:val="005695"/>
          <w:spacing w:val="-9"/>
        </w:rPr>
        <w:t>t</w:t>
      </w:r>
      <w:r>
        <w:rPr>
          <w:color w:val="005695"/>
          <w:spacing w:val="-8"/>
        </w:rPr>
        <w:t>oring</w:t>
      </w:r>
    </w:p>
    <w:p w14:paraId="1D141BC5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77A074B" w14:textId="77777777" w:rsidR="00656936" w:rsidRDefault="00656936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0F76A0F7" w14:textId="77777777" w:rsidR="00656936" w:rsidRDefault="00656936">
      <w:pPr>
        <w:rPr>
          <w:rFonts w:ascii="Calibri" w:eastAsia="Calibri" w:hAnsi="Calibri" w:cs="Calibri"/>
          <w:sz w:val="17"/>
          <w:szCs w:val="17"/>
        </w:rPr>
        <w:sectPr w:rsidR="00656936">
          <w:pgSz w:w="11910" w:h="16840"/>
          <w:pgMar w:top="0" w:right="0" w:bottom="0" w:left="0" w:header="720" w:footer="720" w:gutter="0"/>
          <w:cols w:space="720"/>
        </w:sectPr>
      </w:pPr>
    </w:p>
    <w:p w14:paraId="5509D99A" w14:textId="77777777" w:rsidR="00656936" w:rsidRDefault="00E45A23">
      <w:pPr>
        <w:pStyle w:val="Heading2"/>
        <w:spacing w:line="380" w:lineRule="exact"/>
        <w:ind w:left="1417" w:right="922"/>
        <w:rPr>
          <w:b w:val="0"/>
          <w:bCs w:val="0"/>
        </w:rPr>
      </w:pPr>
      <w:r>
        <w:rPr>
          <w:color w:val="005695"/>
          <w:spacing w:val="-2"/>
          <w:w w:val="105"/>
        </w:rPr>
        <w:t>Dep</w:t>
      </w:r>
      <w:r>
        <w:rPr>
          <w:color w:val="005695"/>
          <w:spacing w:val="-3"/>
          <w:w w:val="105"/>
        </w:rPr>
        <w:t>art</w:t>
      </w:r>
      <w:r>
        <w:rPr>
          <w:color w:val="005695"/>
          <w:spacing w:val="-2"/>
          <w:w w:val="105"/>
        </w:rPr>
        <w:t>men</w:t>
      </w:r>
      <w:r>
        <w:rPr>
          <w:color w:val="005695"/>
          <w:spacing w:val="-3"/>
          <w:w w:val="105"/>
        </w:rPr>
        <w:t>ta</w:t>
      </w:r>
      <w:r>
        <w:rPr>
          <w:color w:val="005695"/>
          <w:spacing w:val="-2"/>
          <w:w w:val="105"/>
        </w:rPr>
        <w:t>l</w:t>
      </w:r>
      <w:r>
        <w:rPr>
          <w:color w:val="005695"/>
          <w:spacing w:val="-27"/>
          <w:w w:val="105"/>
        </w:rPr>
        <w:t xml:space="preserve"> </w:t>
      </w:r>
      <w:r>
        <w:rPr>
          <w:color w:val="005695"/>
          <w:spacing w:val="-1"/>
          <w:w w:val="105"/>
        </w:rPr>
        <w:t>policy</w:t>
      </w:r>
      <w:r>
        <w:rPr>
          <w:color w:val="005695"/>
          <w:spacing w:val="26"/>
          <w:w w:val="105"/>
        </w:rPr>
        <w:t xml:space="preserve"> </w:t>
      </w:r>
      <w:r>
        <w:rPr>
          <w:color w:val="005695"/>
          <w:spacing w:val="-3"/>
          <w:w w:val="105"/>
        </w:rPr>
        <w:t>a</w:t>
      </w:r>
      <w:r>
        <w:rPr>
          <w:color w:val="005695"/>
          <w:spacing w:val="-2"/>
          <w:w w:val="105"/>
        </w:rPr>
        <w:t>nd</w:t>
      </w:r>
      <w:r>
        <w:rPr>
          <w:color w:val="005695"/>
          <w:spacing w:val="-15"/>
          <w:w w:val="105"/>
        </w:rPr>
        <w:t xml:space="preserve"> </w:t>
      </w:r>
      <w:r>
        <w:rPr>
          <w:color w:val="005695"/>
          <w:spacing w:val="-4"/>
          <w:w w:val="105"/>
        </w:rPr>
        <w:t>ou</w:t>
      </w:r>
      <w:r>
        <w:rPr>
          <w:color w:val="005695"/>
          <w:spacing w:val="-5"/>
          <w:w w:val="105"/>
        </w:rPr>
        <w:t>t</w:t>
      </w:r>
      <w:r>
        <w:rPr>
          <w:color w:val="005695"/>
          <w:spacing w:val="-4"/>
          <w:w w:val="105"/>
        </w:rPr>
        <w:t>c</w:t>
      </w:r>
      <w:r>
        <w:rPr>
          <w:color w:val="005695"/>
          <w:spacing w:val="-5"/>
          <w:w w:val="105"/>
        </w:rPr>
        <w:t>omes</w:t>
      </w:r>
    </w:p>
    <w:p w14:paraId="75EDD9C9" w14:textId="77777777" w:rsidR="00656936" w:rsidRDefault="00E45A23">
      <w:pPr>
        <w:pStyle w:val="BodyText"/>
        <w:spacing w:before="152" w:line="256" w:lineRule="auto"/>
        <w:ind w:left="1417"/>
      </w:pPr>
      <w:r>
        <w:rPr>
          <w:color w:val="231F20"/>
          <w:w w:val="105"/>
        </w:rPr>
        <w:t>The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eef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4"/>
          <w:w w:val="105"/>
        </w:rPr>
        <w:t>T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ust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contributes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D</w:t>
      </w:r>
      <w:r>
        <w:rPr>
          <w:color w:val="231F20"/>
          <w:w w:val="105"/>
        </w:rPr>
        <w:t>epa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tmen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74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w w:val="88"/>
        </w:rPr>
        <w:t xml:space="preserve"> </w:t>
      </w:r>
      <w:r>
        <w:rPr>
          <w:color w:val="231F20"/>
          <w:w w:val="105"/>
        </w:rPr>
        <w:t>policies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Por</w:t>
      </w:r>
      <w:r>
        <w:rPr>
          <w:color w:val="231F20"/>
          <w:spacing w:val="-3"/>
          <w:w w:val="105"/>
        </w:rPr>
        <w:t>tfolio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1"/>
          <w:w w:val="105"/>
        </w:rPr>
        <w:t>udget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tatement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Outcome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1:</w:t>
      </w:r>
    </w:p>
    <w:p w14:paraId="40C8E2FD" w14:textId="77777777" w:rsidR="00656936" w:rsidRDefault="00656936">
      <w:pPr>
        <w:spacing w:before="2"/>
        <w:rPr>
          <w:rFonts w:ascii="PMingLiU" w:eastAsia="PMingLiU" w:hAnsi="PMingLiU" w:cs="PMingLiU"/>
          <w:sz w:val="16"/>
          <w:szCs w:val="16"/>
        </w:rPr>
      </w:pPr>
    </w:p>
    <w:p w14:paraId="75B8DE32" w14:textId="77777777" w:rsidR="00656936" w:rsidRDefault="00E45A23">
      <w:pPr>
        <w:spacing w:line="278" w:lineRule="auto"/>
        <w:ind w:left="198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i/>
          <w:color w:val="231F20"/>
          <w:w w:val="90"/>
          <w:sz w:val="20"/>
          <w:szCs w:val="20"/>
        </w:rPr>
        <w:t>Conserve,</w:t>
      </w:r>
      <w:r>
        <w:rPr>
          <w:rFonts w:ascii="Book Antiqua" w:eastAsia="Book Antiqua" w:hAnsi="Book Antiqua" w:cs="Book Antiqua"/>
          <w:i/>
          <w:color w:val="231F20"/>
          <w:spacing w:val="-4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w w:val="90"/>
          <w:sz w:val="20"/>
          <w:szCs w:val="20"/>
        </w:rPr>
        <w:t>pr</w:t>
      </w:r>
      <w:r>
        <w:rPr>
          <w:rFonts w:ascii="Book Antiqua" w:eastAsia="Book Antiqua" w:hAnsi="Book Antiqua" w:cs="Book Antiqua"/>
          <w:i/>
          <w:color w:val="231F20"/>
          <w:spacing w:val="-2"/>
          <w:w w:val="90"/>
          <w:sz w:val="20"/>
          <w:szCs w:val="20"/>
        </w:rPr>
        <w:t>otect</w:t>
      </w:r>
      <w:r>
        <w:rPr>
          <w:rFonts w:ascii="Book Antiqua" w:eastAsia="Book Antiqua" w:hAnsi="Book Antiqua" w:cs="Book Antiqua"/>
          <w:i/>
          <w:color w:val="231F20"/>
          <w:spacing w:val="-4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20"/>
          <w:szCs w:val="20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-4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20"/>
          <w:szCs w:val="20"/>
        </w:rPr>
        <w:t>sustainably</w:t>
      </w:r>
      <w:r>
        <w:rPr>
          <w:rFonts w:ascii="Book Antiqua" w:eastAsia="Book Antiqua" w:hAnsi="Book Antiqua" w:cs="Book Antiqua"/>
          <w:i/>
          <w:color w:val="231F20"/>
          <w:spacing w:val="-4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20"/>
          <w:szCs w:val="20"/>
        </w:rPr>
        <w:t>manage</w:t>
      </w:r>
      <w:r>
        <w:rPr>
          <w:rFonts w:ascii="Book Antiqua" w:eastAsia="Book Antiqua" w:hAnsi="Book Antiqua" w:cs="Book Antiqua"/>
          <w:i/>
          <w:color w:val="231F20"/>
          <w:spacing w:val="26"/>
          <w:w w:val="9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5"/>
          <w:w w:val="85"/>
          <w:sz w:val="20"/>
          <w:szCs w:val="20"/>
        </w:rPr>
        <w:t>Austr</w:t>
      </w:r>
      <w:r>
        <w:rPr>
          <w:rFonts w:ascii="Book Antiqua" w:eastAsia="Book Antiqua" w:hAnsi="Book Antiqua" w:cs="Book Antiqua"/>
          <w:i/>
          <w:color w:val="231F20"/>
          <w:spacing w:val="-4"/>
          <w:w w:val="85"/>
          <w:sz w:val="20"/>
          <w:szCs w:val="20"/>
        </w:rPr>
        <w:t>alia</w:t>
      </w:r>
      <w:r>
        <w:rPr>
          <w:rFonts w:ascii="Book Antiqua" w:eastAsia="Book Antiqua" w:hAnsi="Book Antiqua" w:cs="Book Antiqua"/>
          <w:i/>
          <w:color w:val="231F20"/>
          <w:spacing w:val="-5"/>
          <w:w w:val="85"/>
          <w:sz w:val="20"/>
          <w:szCs w:val="20"/>
        </w:rPr>
        <w:t>’</w:t>
      </w:r>
      <w:r>
        <w:rPr>
          <w:rFonts w:ascii="Book Antiqua" w:eastAsia="Book Antiqua" w:hAnsi="Book Antiqua" w:cs="Book Antiqua"/>
          <w:i/>
          <w:color w:val="231F20"/>
          <w:spacing w:val="-6"/>
          <w:w w:val="85"/>
          <w:sz w:val="20"/>
          <w:szCs w:val="20"/>
        </w:rPr>
        <w:t>s</w:t>
      </w:r>
      <w:r>
        <w:rPr>
          <w:rFonts w:ascii="Book Antiqua" w:eastAsia="Book Antiqua" w:hAnsi="Book Antiqua" w:cs="Book Antiqua"/>
          <w:i/>
          <w:color w:val="231F20"/>
          <w:spacing w:val="31"/>
          <w:w w:val="8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2"/>
          <w:w w:val="85"/>
          <w:sz w:val="20"/>
          <w:szCs w:val="20"/>
        </w:rPr>
        <w:t>biodiv</w:t>
      </w:r>
      <w:r>
        <w:rPr>
          <w:rFonts w:ascii="Book Antiqua" w:eastAsia="Book Antiqua" w:hAnsi="Book Antiqua" w:cs="Book Antiqua"/>
          <w:i/>
          <w:color w:val="231F20"/>
          <w:spacing w:val="-3"/>
          <w:w w:val="85"/>
          <w:sz w:val="20"/>
          <w:szCs w:val="20"/>
        </w:rPr>
        <w:t>ersity</w:t>
      </w:r>
      <w:r>
        <w:rPr>
          <w:rFonts w:ascii="Book Antiqua" w:eastAsia="Book Antiqua" w:hAnsi="Book Antiqua" w:cs="Book Antiqua"/>
          <w:i/>
          <w:color w:val="231F20"/>
          <w:spacing w:val="-2"/>
          <w:w w:val="85"/>
          <w:sz w:val="20"/>
          <w:szCs w:val="20"/>
        </w:rPr>
        <w:t>,</w:t>
      </w:r>
      <w:r>
        <w:rPr>
          <w:rFonts w:ascii="Book Antiqua" w:eastAsia="Book Antiqua" w:hAnsi="Book Antiqua" w:cs="Book Antiqua"/>
          <w:i/>
          <w:color w:val="231F20"/>
          <w:spacing w:val="32"/>
          <w:w w:val="8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85"/>
          <w:sz w:val="20"/>
          <w:szCs w:val="20"/>
        </w:rPr>
        <w:t>ecosystems,</w:t>
      </w:r>
      <w:r>
        <w:rPr>
          <w:rFonts w:ascii="Book Antiqua" w:eastAsia="Book Antiqua" w:hAnsi="Book Antiqua" w:cs="Book Antiqua"/>
          <w:i/>
          <w:color w:val="231F20"/>
          <w:spacing w:val="32"/>
          <w:w w:val="8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w w:val="85"/>
          <w:sz w:val="20"/>
          <w:szCs w:val="20"/>
        </w:rPr>
        <w:t>environment</w:t>
      </w:r>
      <w:r>
        <w:rPr>
          <w:rFonts w:ascii="Book Antiqua" w:eastAsia="Book Antiqua" w:hAnsi="Book Antiqua" w:cs="Book Antiqua"/>
          <w:i/>
          <w:color w:val="231F20"/>
          <w:spacing w:val="47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20"/>
          <w:szCs w:val="20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7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20"/>
          <w:szCs w:val="20"/>
        </w:rPr>
        <w:t>heritage</w:t>
      </w:r>
      <w:r>
        <w:rPr>
          <w:rFonts w:ascii="Book Antiqua" w:eastAsia="Book Antiqua" w:hAnsi="Book Antiqua" w:cs="Book Antiqua"/>
          <w:i/>
          <w:color w:val="231F20"/>
          <w:spacing w:val="7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w w:val="90"/>
          <w:sz w:val="20"/>
          <w:szCs w:val="20"/>
        </w:rPr>
        <w:t>thr</w:t>
      </w:r>
      <w:r>
        <w:rPr>
          <w:rFonts w:ascii="Book Antiqua" w:eastAsia="Book Antiqua" w:hAnsi="Book Antiqua" w:cs="Book Antiqua"/>
          <w:i/>
          <w:color w:val="231F20"/>
          <w:spacing w:val="-2"/>
          <w:w w:val="90"/>
          <w:sz w:val="20"/>
          <w:szCs w:val="20"/>
        </w:rPr>
        <w:t>ough</w:t>
      </w:r>
      <w:r>
        <w:rPr>
          <w:rFonts w:ascii="Book Antiqua" w:eastAsia="Book Antiqua" w:hAnsi="Book Antiqua" w:cs="Book Antiqua"/>
          <w:i/>
          <w:color w:val="231F20"/>
          <w:spacing w:val="7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2"/>
          <w:w w:val="90"/>
          <w:sz w:val="20"/>
          <w:szCs w:val="20"/>
        </w:rPr>
        <w:t>resear</w:t>
      </w:r>
      <w:r>
        <w:rPr>
          <w:rFonts w:ascii="Book Antiqua" w:eastAsia="Book Antiqua" w:hAnsi="Book Antiqua" w:cs="Book Antiqua"/>
          <w:i/>
          <w:color w:val="231F20"/>
          <w:spacing w:val="-1"/>
          <w:w w:val="90"/>
          <w:sz w:val="20"/>
          <w:szCs w:val="20"/>
        </w:rPr>
        <w:t>ch,</w:t>
      </w:r>
      <w:r>
        <w:rPr>
          <w:rFonts w:ascii="Book Antiqua" w:eastAsia="Book Antiqua" w:hAnsi="Book Antiqua" w:cs="Book Antiqua"/>
          <w:i/>
          <w:color w:val="231F20"/>
          <w:spacing w:val="7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20"/>
          <w:szCs w:val="20"/>
        </w:rPr>
        <w:t>information</w:t>
      </w:r>
      <w:r>
        <w:rPr>
          <w:rFonts w:ascii="Book Antiqua" w:eastAsia="Book Antiqua" w:hAnsi="Book Antiqua" w:cs="Book Antiqua"/>
          <w:i/>
          <w:color w:val="231F20"/>
          <w:spacing w:val="29"/>
          <w:w w:val="9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20"/>
          <w:szCs w:val="20"/>
        </w:rPr>
        <w:t>management,</w:t>
      </w:r>
      <w:r>
        <w:rPr>
          <w:rFonts w:ascii="Book Antiqua" w:eastAsia="Book Antiqua" w:hAnsi="Book Antiqua" w:cs="Book Antiqua"/>
          <w:i/>
          <w:color w:val="231F20"/>
          <w:spacing w:val="-9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20"/>
          <w:szCs w:val="20"/>
        </w:rPr>
        <w:t>supporting</w:t>
      </w:r>
      <w:r>
        <w:rPr>
          <w:rFonts w:ascii="Book Antiqua" w:eastAsia="Book Antiqua" w:hAnsi="Book Antiqua" w:cs="Book Antiqua"/>
          <w:i/>
          <w:color w:val="231F20"/>
          <w:spacing w:val="-9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w w:val="90"/>
          <w:sz w:val="20"/>
          <w:szCs w:val="20"/>
        </w:rPr>
        <w:t>natural</w:t>
      </w:r>
      <w:r>
        <w:rPr>
          <w:rFonts w:ascii="Book Antiqua" w:eastAsia="Book Antiqua" w:hAnsi="Book Antiqua" w:cs="Book Antiqua"/>
          <w:i/>
          <w:color w:val="231F20"/>
          <w:spacing w:val="-9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2"/>
          <w:w w:val="90"/>
          <w:sz w:val="20"/>
          <w:szCs w:val="20"/>
        </w:rPr>
        <w:t>resource</w:t>
      </w:r>
      <w:r>
        <w:rPr>
          <w:rFonts w:ascii="Book Antiqua" w:eastAsia="Book Antiqua" w:hAnsi="Book Antiqua" w:cs="Book Antiqua"/>
          <w:i/>
          <w:color w:val="231F20"/>
          <w:spacing w:val="24"/>
          <w:w w:val="8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20"/>
          <w:szCs w:val="20"/>
        </w:rPr>
        <w:t>management,</w:t>
      </w:r>
      <w:r>
        <w:rPr>
          <w:rFonts w:ascii="Book Antiqua" w:eastAsia="Book Antiqua" w:hAnsi="Book Antiqua" w:cs="Book Antiqua"/>
          <w:i/>
          <w:color w:val="231F20"/>
          <w:spacing w:val="6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20"/>
          <w:szCs w:val="20"/>
        </w:rPr>
        <w:t>establishing</w:t>
      </w:r>
      <w:r>
        <w:rPr>
          <w:rFonts w:ascii="Book Antiqua" w:eastAsia="Book Antiqua" w:hAnsi="Book Antiqua" w:cs="Book Antiqua"/>
          <w:i/>
          <w:color w:val="231F20"/>
          <w:spacing w:val="6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20"/>
          <w:szCs w:val="20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6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20"/>
          <w:szCs w:val="20"/>
        </w:rPr>
        <w:t xml:space="preserve">managing </w:t>
      </w:r>
      <w:r>
        <w:rPr>
          <w:rFonts w:ascii="Book Antiqua" w:eastAsia="Book Antiqua" w:hAnsi="Book Antiqua" w:cs="Book Antiqua"/>
          <w:i/>
          <w:color w:val="231F20"/>
          <w:spacing w:val="-2"/>
          <w:w w:val="95"/>
          <w:sz w:val="20"/>
          <w:szCs w:val="20"/>
        </w:rPr>
        <w:t>Commonwealth</w:t>
      </w:r>
      <w:r>
        <w:rPr>
          <w:rFonts w:ascii="Book Antiqua" w:eastAsia="Book Antiqua" w:hAnsi="Book Antiqua" w:cs="Book Antiqua"/>
          <w:i/>
          <w:color w:val="231F20"/>
          <w:spacing w:val="-26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2"/>
          <w:w w:val="95"/>
          <w:sz w:val="20"/>
          <w:szCs w:val="20"/>
        </w:rPr>
        <w:t>Protected</w:t>
      </w:r>
      <w:r>
        <w:rPr>
          <w:rFonts w:ascii="Book Antiqua" w:eastAsia="Book Antiqua" w:hAnsi="Book Antiqua" w:cs="Book Antiqua"/>
          <w:i/>
          <w:color w:val="231F20"/>
          <w:spacing w:val="-25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w w:val="95"/>
          <w:sz w:val="20"/>
          <w:szCs w:val="20"/>
        </w:rPr>
        <w:t>ar</w:t>
      </w:r>
      <w:r>
        <w:rPr>
          <w:rFonts w:ascii="Book Antiqua" w:eastAsia="Book Antiqua" w:hAnsi="Book Antiqua" w:cs="Book Antiqua"/>
          <w:i/>
          <w:color w:val="231F20"/>
          <w:spacing w:val="-2"/>
          <w:w w:val="95"/>
          <w:sz w:val="20"/>
          <w:szCs w:val="20"/>
        </w:rPr>
        <w:t>eas</w:t>
      </w:r>
      <w:r>
        <w:rPr>
          <w:rFonts w:ascii="Book Antiqua" w:eastAsia="Book Antiqua" w:hAnsi="Book Antiqua" w:cs="Book Antiqua"/>
          <w:i/>
          <w:color w:val="231F20"/>
          <w:spacing w:val="-25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5"/>
          <w:sz w:val="20"/>
          <w:szCs w:val="20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-25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2"/>
          <w:w w:val="95"/>
          <w:sz w:val="20"/>
          <w:szCs w:val="20"/>
        </w:rPr>
        <w:t>reducing</w:t>
      </w:r>
      <w:r>
        <w:rPr>
          <w:rFonts w:ascii="Book Antiqua" w:eastAsia="Book Antiqua" w:hAnsi="Book Antiqua" w:cs="Book Antiqua"/>
          <w:i/>
          <w:color w:val="231F20"/>
          <w:spacing w:val="-25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5"/>
          <w:sz w:val="20"/>
          <w:szCs w:val="20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33"/>
          <w:w w:val="9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2"/>
          <w:w w:val="90"/>
          <w:sz w:val="20"/>
          <w:szCs w:val="20"/>
        </w:rPr>
        <w:t>regulating</w:t>
      </w:r>
      <w:r>
        <w:rPr>
          <w:rFonts w:ascii="Book Antiqua" w:eastAsia="Book Antiqua" w:hAnsi="Book Antiqua" w:cs="Book Antiqua"/>
          <w:i/>
          <w:color w:val="231F20"/>
          <w:spacing w:val="-11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20"/>
          <w:szCs w:val="20"/>
        </w:rPr>
        <w:t>pollutants</w:t>
      </w:r>
      <w:r>
        <w:rPr>
          <w:rFonts w:ascii="Book Antiqua" w:eastAsia="Book Antiqua" w:hAnsi="Book Antiqua" w:cs="Book Antiqua"/>
          <w:i/>
          <w:color w:val="231F20"/>
          <w:spacing w:val="-11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20"/>
          <w:szCs w:val="20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-10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w w:val="90"/>
          <w:sz w:val="20"/>
          <w:szCs w:val="20"/>
        </w:rPr>
        <w:t>hazar</w:t>
      </w:r>
      <w:r>
        <w:rPr>
          <w:rFonts w:ascii="Book Antiqua" w:eastAsia="Book Antiqua" w:hAnsi="Book Antiqua" w:cs="Book Antiqua"/>
          <w:i/>
          <w:color w:val="231F20"/>
          <w:spacing w:val="-2"/>
          <w:w w:val="90"/>
          <w:sz w:val="20"/>
          <w:szCs w:val="20"/>
        </w:rPr>
        <w:t>dous</w:t>
      </w:r>
      <w:r>
        <w:rPr>
          <w:rFonts w:ascii="Book Antiqua" w:eastAsia="Book Antiqua" w:hAnsi="Book Antiqua" w:cs="Book Antiqua"/>
          <w:i/>
          <w:color w:val="231F20"/>
          <w:spacing w:val="-11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90"/>
          <w:sz w:val="20"/>
          <w:szCs w:val="20"/>
        </w:rPr>
        <w:t>substances.</w:t>
      </w:r>
    </w:p>
    <w:p w14:paraId="50311FA5" w14:textId="77777777" w:rsidR="00656936" w:rsidRDefault="00E45A23">
      <w:pPr>
        <w:pStyle w:val="BodyText"/>
        <w:spacing w:before="133" w:line="256" w:lineRule="auto"/>
        <w:ind w:left="1417"/>
      </w:pP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2"/>
          <w:w w:val="105"/>
        </w:rPr>
        <w:t>r</w:t>
      </w:r>
      <w:r>
        <w:rPr>
          <w:color w:val="231F20"/>
          <w:w w:val="105"/>
        </w:rPr>
        <w:t>og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ess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outcomes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eef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4"/>
          <w:w w:val="105"/>
        </w:rPr>
        <w:t>T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ust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w w:val="94"/>
        </w:rPr>
        <w:t xml:space="preserve"> </w:t>
      </w:r>
      <w:r>
        <w:rPr>
          <w:color w:val="231F20"/>
          <w:spacing w:val="-2"/>
          <w:w w:val="105"/>
        </w:rPr>
        <w:t>evaluated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reported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-2"/>
          <w:w w:val="105"/>
        </w:rPr>
        <w:t>epar</w:t>
      </w:r>
      <w:r>
        <w:rPr>
          <w:color w:val="231F20"/>
          <w:spacing w:val="-1"/>
          <w:w w:val="105"/>
        </w:rPr>
        <w:t>tmental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statements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repor</w:t>
      </w:r>
      <w:r>
        <w:rPr>
          <w:color w:val="231F20"/>
          <w:spacing w:val="-2"/>
          <w:w w:val="105"/>
        </w:rPr>
        <w:t>ts.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include:</w:t>
      </w:r>
    </w:p>
    <w:p w14:paraId="0797E3F9" w14:textId="0B1375F4" w:rsidR="00656936" w:rsidRDefault="00E45A23">
      <w:pPr>
        <w:pStyle w:val="BodyText"/>
        <w:numPr>
          <w:ilvl w:val="1"/>
          <w:numId w:val="17"/>
        </w:numPr>
        <w:tabs>
          <w:tab w:val="left" w:pos="1701"/>
        </w:tabs>
        <w:spacing w:before="61" w:line="256" w:lineRule="auto"/>
        <w:ind w:right="231" w:hanging="28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27D58A3E" wp14:editId="0993EDB9">
                <wp:simplePos x="0" y="0"/>
                <wp:positionH relativeFrom="page">
                  <wp:posOffset>1080135</wp:posOffset>
                </wp:positionH>
                <wp:positionV relativeFrom="paragraph">
                  <wp:posOffset>192405</wp:posOffset>
                </wp:positionV>
                <wp:extent cx="1381125" cy="1270"/>
                <wp:effectExtent l="13335" t="5715" r="5715" b="12065"/>
                <wp:wrapNone/>
                <wp:docPr id="197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1270"/>
                          <a:chOff x="1701" y="303"/>
                          <a:chExt cx="2175" cy="2"/>
                        </a:xfrm>
                      </wpg:grpSpPr>
                      <wps:wsp>
                        <wps:cNvPr id="198" name="Freeform 197"/>
                        <wps:cNvSpPr>
                          <a:spLocks/>
                        </wps:cNvSpPr>
                        <wps:spPr bwMode="auto">
                          <a:xfrm>
                            <a:off x="1701" y="303"/>
                            <a:ext cx="2175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2175"/>
                              <a:gd name="T2" fmla="+- 0 3876 1701"/>
                              <a:gd name="T3" fmla="*/ T2 w 21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75">
                                <a:moveTo>
                                  <a:pt x="0" y="0"/>
                                </a:moveTo>
                                <a:lnTo>
                                  <a:pt x="21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56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BFE7B" id="Group 196" o:spid="_x0000_s1026" style="position:absolute;margin-left:85.05pt;margin-top:15.15pt;width:108.75pt;height:.1pt;z-index:-251624448;mso-position-horizontal-relative:page" coordorigin="1701,303" coordsize="21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">
                <v:shape id="Freeform 197" o:spid="_x0000_s1027" style="position:absolute;left:1701;top:303;width:2175;height:2;visibility:visible;mso-wrap-style:square;v-text-anchor:top" coordsize="2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fO8UA&#10;AADcAAAADwAAAGRycy9kb3ducmV2LnhtbESPT2vCQBDF74LfYRmhF6kbS6mauooU7B96aix4HbLT&#10;JJidTbNTTb9951DwNsN7895v1tshtOZMfWoiO5jPMjDEZfQNVw4+D/vbJZgkyB7byOTglxJsN+PR&#10;GnMfL/xB50IqoyGccnRQi3S5tamsKWCaxY5Yta/YBxRd+8r6Hi8aHlp7l2UPNmDD2lBjR081lafi&#10;Jzi4371M00GOi+55uv9+f5NQeB+cu5kMu0cwQoNczf/Xr17xV0qrz+gEd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h87xQAAANwAAAAPAAAAAAAAAAAAAAAAAJgCAABkcnMv&#10;ZG93bnJldi54bWxQSwUGAAAAAAQABAD1AAAAigMAAAAA&#10;" path="m,l2175,e" filled="f" strokecolor="#005695" strokeweight=".5pt">
                  <v:path arrowok="t" o:connecttype="custom" o:connectlocs="0,0;2175,0" o:connectangles="0,0"/>
                </v:shape>
                <w10:wrap anchorx="page"/>
              </v:group>
            </w:pict>
          </mc:Fallback>
        </mc:AlternateContent>
      </w:r>
      <w:hyperlink r:id="rId15">
        <w:r>
          <w:rPr>
            <w:color w:val="005695"/>
            <w:spacing w:val="-2"/>
          </w:rPr>
          <w:t>Portfolio</w:t>
        </w:r>
        <w:r>
          <w:rPr>
            <w:color w:val="005695"/>
            <w:spacing w:val="14"/>
          </w:rPr>
          <w:t xml:space="preserve"> </w:t>
        </w:r>
        <w:r>
          <w:rPr>
            <w:color w:val="005695"/>
            <w:spacing w:val="-2"/>
          </w:rPr>
          <w:t>B</w:t>
        </w:r>
        <w:r>
          <w:rPr>
            <w:color w:val="005695"/>
            <w:spacing w:val="-1"/>
          </w:rPr>
          <w:t>udget</w:t>
        </w:r>
        <w:r>
          <w:rPr>
            <w:color w:val="005695"/>
            <w:spacing w:val="15"/>
          </w:rPr>
          <w:t xml:space="preserve"> </w:t>
        </w:r>
        <w:r>
          <w:rPr>
            <w:color w:val="005695"/>
            <w:spacing w:val="-2"/>
          </w:rPr>
          <w:t>S</w:t>
        </w:r>
        <w:r>
          <w:rPr>
            <w:color w:val="005695"/>
            <w:spacing w:val="-1"/>
          </w:rPr>
          <w:t>tatements</w:t>
        </w:r>
      </w:hyperlink>
      <w:r>
        <w:rPr>
          <w:color w:val="005695"/>
          <w:spacing w:val="14"/>
        </w:rPr>
        <w:t xml:space="preserve"> </w:t>
      </w:r>
      <w:r>
        <w:rPr>
          <w:color w:val="231F20"/>
        </w:rPr>
        <w:t>establishing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expectations</w:t>
      </w:r>
    </w:p>
    <w:p w14:paraId="69117191" w14:textId="77777777" w:rsidR="00656936" w:rsidRDefault="00C937D1">
      <w:pPr>
        <w:pStyle w:val="BodyText"/>
        <w:numPr>
          <w:ilvl w:val="1"/>
          <w:numId w:val="17"/>
        </w:numPr>
        <w:tabs>
          <w:tab w:val="left" w:pos="1701"/>
        </w:tabs>
        <w:spacing w:before="61" w:line="256" w:lineRule="auto"/>
        <w:ind w:right="681" w:hanging="283"/>
      </w:pPr>
      <w:hyperlink r:id="rId16">
        <w:r w:rsidR="00E45A23">
          <w:rPr>
            <w:color w:val="005695"/>
            <w:u w:val="single" w:color="005695"/>
          </w:rPr>
          <w:t>Annual</w:t>
        </w:r>
        <w:r w:rsidR="00E45A23">
          <w:rPr>
            <w:color w:val="005695"/>
            <w:spacing w:val="23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Performance</w:t>
        </w:r>
        <w:r w:rsidR="00E45A23">
          <w:rPr>
            <w:color w:val="005695"/>
            <w:spacing w:val="24"/>
            <w:u w:val="single" w:color="005695"/>
          </w:rPr>
          <w:t xml:space="preserve"> </w:t>
        </w:r>
        <w:r w:rsidR="00E45A23">
          <w:rPr>
            <w:color w:val="005695"/>
            <w:spacing w:val="-2"/>
            <w:u w:val="single" w:color="005695"/>
          </w:rPr>
          <w:t>S</w:t>
        </w:r>
        <w:r w:rsidR="00E45A23">
          <w:rPr>
            <w:color w:val="005695"/>
            <w:spacing w:val="-1"/>
            <w:u w:val="single" w:color="005695"/>
          </w:rPr>
          <w:t>tatements</w:t>
        </w:r>
        <w:r w:rsidR="00E45A23">
          <w:rPr>
            <w:color w:val="005695"/>
            <w:spacing w:val="23"/>
            <w:u w:val="single" w:color="005695"/>
          </w:rPr>
          <w:t xml:space="preserve"> </w:t>
        </w:r>
      </w:hyperlink>
      <w:r w:rsidR="00E45A23">
        <w:rPr>
          <w:color w:val="231F20"/>
          <w:spacing w:val="-1"/>
        </w:rPr>
        <w:t>reporting</w:t>
      </w:r>
      <w:r w:rsidR="00E45A23">
        <w:rPr>
          <w:color w:val="231F20"/>
          <w:spacing w:val="28"/>
          <w:w w:val="104"/>
        </w:rPr>
        <w:t xml:space="preserve"> </w:t>
      </w:r>
      <w:r w:rsidR="00E45A23">
        <w:rPr>
          <w:color w:val="231F20"/>
        </w:rPr>
        <w:t>the</w:t>
      </w:r>
      <w:r w:rsidR="00E45A23">
        <w:rPr>
          <w:color w:val="231F20"/>
          <w:spacing w:val="-6"/>
        </w:rPr>
        <w:t xml:space="preserve"> </w:t>
      </w:r>
      <w:r w:rsidR="00E45A23">
        <w:rPr>
          <w:color w:val="231F20"/>
          <w:spacing w:val="-2"/>
        </w:rPr>
        <w:t>level</w:t>
      </w:r>
      <w:r w:rsidR="00E45A23">
        <w:rPr>
          <w:color w:val="231F20"/>
          <w:spacing w:val="-5"/>
        </w:rPr>
        <w:t xml:space="preserve"> </w:t>
      </w:r>
      <w:r w:rsidR="00E45A23">
        <w:rPr>
          <w:color w:val="231F20"/>
        </w:rPr>
        <w:t>of</w:t>
      </w:r>
      <w:r w:rsidR="00E45A23">
        <w:rPr>
          <w:color w:val="231F20"/>
          <w:spacing w:val="-5"/>
        </w:rPr>
        <w:t xml:space="preserve"> </w:t>
      </w:r>
      <w:r w:rsidR="00E45A23">
        <w:rPr>
          <w:color w:val="231F20"/>
        </w:rPr>
        <w:t>success</w:t>
      </w:r>
      <w:r w:rsidR="00E45A23">
        <w:rPr>
          <w:color w:val="231F20"/>
          <w:spacing w:val="-6"/>
        </w:rPr>
        <w:t xml:space="preserve"> </w:t>
      </w:r>
      <w:r w:rsidR="00E45A23">
        <w:rPr>
          <w:color w:val="231F20"/>
        </w:rPr>
        <w:t>in</w:t>
      </w:r>
      <w:r w:rsidR="00E45A23">
        <w:rPr>
          <w:color w:val="231F20"/>
          <w:spacing w:val="-5"/>
        </w:rPr>
        <w:t xml:space="preserve"> </w:t>
      </w:r>
      <w:r w:rsidR="00E45A23">
        <w:rPr>
          <w:color w:val="231F20"/>
        </w:rPr>
        <w:t>achieving</w:t>
      </w:r>
      <w:r w:rsidR="00E45A23">
        <w:rPr>
          <w:color w:val="231F20"/>
          <w:spacing w:val="-5"/>
        </w:rPr>
        <w:t xml:space="preserve"> </w:t>
      </w:r>
      <w:r w:rsidR="00E45A23">
        <w:rPr>
          <w:color w:val="231F20"/>
        </w:rPr>
        <w:t>the</w:t>
      </w:r>
      <w:r w:rsidR="00E45A23">
        <w:rPr>
          <w:color w:val="231F20"/>
          <w:spacing w:val="23"/>
          <w:w w:val="106"/>
        </w:rPr>
        <w:t xml:space="preserve"> </w:t>
      </w:r>
      <w:r w:rsidR="00E45A23">
        <w:rPr>
          <w:color w:val="231F20"/>
        </w:rPr>
        <w:t>performance</w:t>
      </w:r>
      <w:r w:rsidR="00E45A23">
        <w:rPr>
          <w:color w:val="231F20"/>
          <w:spacing w:val="26"/>
        </w:rPr>
        <w:t xml:space="preserve"> </w:t>
      </w:r>
      <w:r w:rsidR="00E45A23">
        <w:rPr>
          <w:color w:val="231F20"/>
        </w:rPr>
        <w:t>expectations.</w:t>
      </w:r>
    </w:p>
    <w:p w14:paraId="5D3EA4A9" w14:textId="77777777" w:rsidR="00656936" w:rsidRDefault="00E45A23">
      <w:pPr>
        <w:pStyle w:val="BodyText"/>
        <w:spacing w:before="174" w:line="256" w:lineRule="auto"/>
        <w:ind w:left="1417"/>
      </w:pP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achie</w:t>
      </w:r>
      <w:r>
        <w:rPr>
          <w:color w:val="231F20"/>
          <w:spacing w:val="-3"/>
        </w:rPr>
        <w:t>v</w:t>
      </w:r>
      <w:r>
        <w:rPr>
          <w:color w:val="231F20"/>
        </w:rPr>
        <w:t>ements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w w:val="94"/>
        </w:rPr>
        <w:t xml:space="preserve"> </w:t>
      </w:r>
      <w:r>
        <w:rPr>
          <w:color w:val="231F20"/>
          <w:spacing w:val="-1"/>
        </w:rPr>
        <w:t>reported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following:</w:t>
      </w:r>
    </w:p>
    <w:p w14:paraId="473FD131" w14:textId="77777777" w:rsidR="00656936" w:rsidRDefault="00C937D1">
      <w:pPr>
        <w:pStyle w:val="BodyText"/>
        <w:numPr>
          <w:ilvl w:val="1"/>
          <w:numId w:val="17"/>
        </w:numPr>
        <w:tabs>
          <w:tab w:val="left" w:pos="1701"/>
        </w:tabs>
        <w:spacing w:before="61"/>
        <w:ind w:hanging="283"/>
      </w:pPr>
      <w:hyperlink r:id="rId17">
        <w:r w:rsidR="00E45A23">
          <w:rPr>
            <w:color w:val="005695"/>
            <w:spacing w:val="-2"/>
            <w:u w:val="single" w:color="005695"/>
          </w:rPr>
          <w:t>S</w:t>
        </w:r>
        <w:r w:rsidR="00E45A23">
          <w:rPr>
            <w:color w:val="005695"/>
            <w:spacing w:val="-1"/>
            <w:u w:val="single" w:color="005695"/>
          </w:rPr>
          <w:t>enate</w:t>
        </w:r>
        <w:r w:rsidR="00E45A23">
          <w:rPr>
            <w:color w:val="005695"/>
            <w:spacing w:val="12"/>
            <w:u w:val="single" w:color="005695"/>
          </w:rPr>
          <w:t xml:space="preserve"> </w:t>
        </w:r>
        <w:r w:rsidR="00E45A23">
          <w:rPr>
            <w:color w:val="005695"/>
            <w:u w:val="single" w:color="005695"/>
          </w:rPr>
          <w:t>Estimate</w:t>
        </w:r>
        <w:r w:rsidR="00E45A23">
          <w:rPr>
            <w:color w:val="005695"/>
            <w:spacing w:val="12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Hearings</w:t>
        </w:r>
      </w:hyperlink>
    </w:p>
    <w:p w14:paraId="764930EB" w14:textId="77777777" w:rsidR="00656936" w:rsidRDefault="00C937D1">
      <w:pPr>
        <w:pStyle w:val="BodyText"/>
        <w:numPr>
          <w:ilvl w:val="1"/>
          <w:numId w:val="17"/>
        </w:numPr>
        <w:tabs>
          <w:tab w:val="left" w:pos="1701"/>
        </w:tabs>
        <w:spacing w:before="75"/>
        <w:ind w:hanging="283"/>
      </w:pPr>
      <w:hyperlink r:id="rId18">
        <w:r w:rsidR="00E45A23">
          <w:rPr>
            <w:color w:val="005695"/>
            <w:spacing w:val="-2"/>
            <w:w w:val="105"/>
            <w:u w:val="single" w:color="005695"/>
          </w:rPr>
          <w:t>S</w:t>
        </w:r>
        <w:r w:rsidR="00E45A23">
          <w:rPr>
            <w:color w:val="005695"/>
            <w:spacing w:val="-1"/>
            <w:w w:val="105"/>
            <w:u w:val="single" w:color="005695"/>
          </w:rPr>
          <w:t>tate</w:t>
        </w:r>
        <w:r w:rsidR="00E45A23">
          <w:rPr>
            <w:color w:val="005695"/>
            <w:spacing w:val="-11"/>
            <w:w w:val="105"/>
            <w:u w:val="single" w:color="005695"/>
          </w:rPr>
          <w:t xml:space="preserve"> </w:t>
        </w:r>
        <w:r w:rsidR="00E45A23">
          <w:rPr>
            <w:color w:val="005695"/>
            <w:w w:val="105"/>
            <w:u w:val="single" w:color="005695"/>
          </w:rPr>
          <w:t>of</w:t>
        </w:r>
        <w:r w:rsidR="00E45A23">
          <w:rPr>
            <w:color w:val="005695"/>
            <w:spacing w:val="-10"/>
            <w:w w:val="105"/>
            <w:u w:val="single" w:color="005695"/>
          </w:rPr>
          <w:t xml:space="preserve"> </w:t>
        </w:r>
        <w:r w:rsidR="00E45A23">
          <w:rPr>
            <w:color w:val="005695"/>
            <w:w w:val="105"/>
            <w:u w:val="single" w:color="005695"/>
          </w:rPr>
          <w:t>the</w:t>
        </w:r>
        <w:r w:rsidR="00E45A23">
          <w:rPr>
            <w:color w:val="005695"/>
            <w:spacing w:val="-10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2"/>
            <w:w w:val="105"/>
            <w:u w:val="single" w:color="005695"/>
          </w:rPr>
          <w:t>Envir</w:t>
        </w:r>
        <w:r w:rsidR="00E45A23">
          <w:rPr>
            <w:color w:val="005695"/>
            <w:spacing w:val="-1"/>
            <w:w w:val="105"/>
            <w:u w:val="single" w:color="005695"/>
          </w:rPr>
          <w:t>onment</w:t>
        </w:r>
        <w:r w:rsidR="00E45A23">
          <w:rPr>
            <w:color w:val="005695"/>
            <w:spacing w:val="-10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2"/>
            <w:w w:val="105"/>
            <w:u w:val="single" w:color="005695"/>
          </w:rPr>
          <w:t>R</w:t>
        </w:r>
        <w:r w:rsidR="00E45A23">
          <w:rPr>
            <w:color w:val="005695"/>
            <w:spacing w:val="-1"/>
            <w:w w:val="105"/>
            <w:u w:val="single" w:color="005695"/>
          </w:rPr>
          <w:t>eport</w:t>
        </w:r>
      </w:hyperlink>
    </w:p>
    <w:p w14:paraId="70E6ABB1" w14:textId="77777777" w:rsidR="00656936" w:rsidRDefault="00E45A23">
      <w:pPr>
        <w:pStyle w:val="BodyText"/>
        <w:numPr>
          <w:ilvl w:val="1"/>
          <w:numId w:val="17"/>
        </w:numPr>
        <w:tabs>
          <w:tab w:val="left" w:pos="1701"/>
        </w:tabs>
        <w:spacing w:before="75"/>
        <w:ind w:hanging="283"/>
      </w:pPr>
      <w:r>
        <w:rPr>
          <w:color w:val="231F20"/>
        </w:rPr>
        <w:t>Annual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2050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Plan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Report</w:t>
      </w:r>
    </w:p>
    <w:p w14:paraId="5C559D1C" w14:textId="77777777" w:rsidR="00656936" w:rsidRDefault="00C937D1">
      <w:pPr>
        <w:pStyle w:val="BodyText"/>
        <w:numPr>
          <w:ilvl w:val="1"/>
          <w:numId w:val="17"/>
        </w:numPr>
        <w:tabs>
          <w:tab w:val="left" w:pos="1701"/>
        </w:tabs>
        <w:spacing w:before="75"/>
        <w:ind w:hanging="283"/>
      </w:pPr>
      <w:hyperlink r:id="rId19">
        <w:r w:rsidR="00E45A23">
          <w:rPr>
            <w:color w:val="005695"/>
            <w:spacing w:val="-2"/>
            <w:u w:val="single" w:color="005695"/>
          </w:rPr>
          <w:t>Great</w:t>
        </w:r>
        <w:r w:rsidR="00E45A23">
          <w:rPr>
            <w:color w:val="005695"/>
            <w:spacing w:val="5"/>
            <w:u w:val="single" w:color="005695"/>
          </w:rPr>
          <w:t xml:space="preserve"> </w:t>
        </w:r>
        <w:r w:rsidR="00E45A23">
          <w:rPr>
            <w:color w:val="005695"/>
            <w:spacing w:val="-2"/>
            <w:u w:val="single" w:color="005695"/>
          </w:rPr>
          <w:t>B</w:t>
        </w:r>
        <w:r w:rsidR="00E45A23">
          <w:rPr>
            <w:color w:val="005695"/>
            <w:spacing w:val="-1"/>
            <w:u w:val="single" w:color="005695"/>
          </w:rPr>
          <w:t>arrier</w:t>
        </w:r>
        <w:r w:rsidR="00E45A23">
          <w:rPr>
            <w:color w:val="005695"/>
            <w:spacing w:val="6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R</w:t>
        </w:r>
        <w:r w:rsidR="00E45A23">
          <w:rPr>
            <w:color w:val="005695"/>
            <w:spacing w:val="-2"/>
            <w:u w:val="single" w:color="005695"/>
          </w:rPr>
          <w:t>eef</w:t>
        </w:r>
        <w:r w:rsidR="00E45A23">
          <w:rPr>
            <w:color w:val="005695"/>
            <w:spacing w:val="6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Outlook</w:t>
        </w:r>
        <w:r w:rsidR="00E45A23">
          <w:rPr>
            <w:color w:val="005695"/>
            <w:spacing w:val="6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Report</w:t>
        </w:r>
        <w:r w:rsidR="00E45A23">
          <w:rPr>
            <w:color w:val="005695"/>
            <w:spacing w:val="6"/>
            <w:u w:val="single" w:color="005695"/>
          </w:rPr>
          <w:t xml:space="preserve"> </w:t>
        </w:r>
      </w:hyperlink>
      <w:r w:rsidR="00E45A23">
        <w:rPr>
          <w:color w:val="231F20"/>
          <w:spacing w:val="-2"/>
        </w:rPr>
        <w:t>(five-y</w:t>
      </w:r>
      <w:r w:rsidR="00E45A23">
        <w:rPr>
          <w:color w:val="231F20"/>
          <w:spacing w:val="-1"/>
        </w:rPr>
        <w:t>early).</w:t>
      </w:r>
    </w:p>
    <w:p w14:paraId="5B792618" w14:textId="77777777" w:rsidR="00656936" w:rsidRDefault="00E45A23">
      <w:pPr>
        <w:pStyle w:val="Heading2"/>
        <w:spacing w:line="380" w:lineRule="exact"/>
        <w:ind w:left="309" w:right="1741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005695"/>
          <w:spacing w:val="-2"/>
          <w:w w:val="105"/>
        </w:rPr>
        <w:t>D</w:t>
      </w:r>
      <w:r>
        <w:rPr>
          <w:color w:val="005695"/>
          <w:spacing w:val="-3"/>
          <w:w w:val="105"/>
        </w:rPr>
        <w:t>e</w:t>
      </w:r>
      <w:r>
        <w:rPr>
          <w:color w:val="005695"/>
          <w:spacing w:val="-2"/>
          <w:w w:val="105"/>
        </w:rPr>
        <w:t>p</w:t>
      </w:r>
      <w:r>
        <w:rPr>
          <w:color w:val="005695"/>
          <w:spacing w:val="-3"/>
          <w:w w:val="105"/>
        </w:rPr>
        <w:t>art</w:t>
      </w:r>
      <w:r>
        <w:rPr>
          <w:color w:val="005695"/>
          <w:spacing w:val="-2"/>
          <w:w w:val="105"/>
        </w:rPr>
        <w:t>m</w:t>
      </w:r>
      <w:r>
        <w:rPr>
          <w:color w:val="005695"/>
          <w:spacing w:val="-3"/>
          <w:w w:val="105"/>
        </w:rPr>
        <w:t>e</w:t>
      </w:r>
      <w:r>
        <w:rPr>
          <w:color w:val="005695"/>
          <w:spacing w:val="-2"/>
          <w:w w:val="105"/>
        </w:rPr>
        <w:t>n</w:t>
      </w:r>
      <w:r>
        <w:rPr>
          <w:color w:val="005695"/>
          <w:spacing w:val="-3"/>
          <w:w w:val="105"/>
        </w:rPr>
        <w:t>ta</w:t>
      </w:r>
      <w:r>
        <w:rPr>
          <w:color w:val="005695"/>
          <w:spacing w:val="-2"/>
          <w:w w:val="105"/>
        </w:rPr>
        <w:t>l</w:t>
      </w:r>
      <w:r>
        <w:rPr>
          <w:color w:val="005695"/>
          <w:spacing w:val="-23"/>
          <w:w w:val="105"/>
        </w:rPr>
        <w:t xml:space="preserve"> </w:t>
      </w:r>
      <w:r>
        <w:rPr>
          <w:color w:val="005695"/>
          <w:spacing w:val="-4"/>
          <w:w w:val="105"/>
        </w:rPr>
        <w:t>c</w:t>
      </w:r>
      <w:r>
        <w:rPr>
          <w:color w:val="005695"/>
          <w:spacing w:val="-5"/>
          <w:w w:val="105"/>
        </w:rPr>
        <w:t>o</w:t>
      </w:r>
      <w:r>
        <w:rPr>
          <w:color w:val="005695"/>
          <w:spacing w:val="-4"/>
          <w:w w:val="105"/>
        </w:rPr>
        <w:t>n</w:t>
      </w:r>
      <w:r>
        <w:rPr>
          <w:color w:val="005695"/>
          <w:spacing w:val="-5"/>
          <w:w w:val="105"/>
        </w:rPr>
        <w:t>tri</w:t>
      </w:r>
      <w:r>
        <w:rPr>
          <w:color w:val="005695"/>
          <w:spacing w:val="-4"/>
          <w:w w:val="105"/>
        </w:rPr>
        <w:t>bu</w:t>
      </w:r>
      <w:r>
        <w:rPr>
          <w:color w:val="005695"/>
          <w:spacing w:val="-5"/>
          <w:w w:val="105"/>
        </w:rPr>
        <w:t>tio</w:t>
      </w:r>
      <w:r>
        <w:rPr>
          <w:color w:val="005695"/>
          <w:spacing w:val="-4"/>
          <w:w w:val="105"/>
        </w:rPr>
        <w:t>n</w:t>
      </w:r>
      <w:r>
        <w:rPr>
          <w:color w:val="005695"/>
          <w:spacing w:val="-5"/>
          <w:w w:val="105"/>
        </w:rPr>
        <w:t>s</w:t>
      </w:r>
      <w:r>
        <w:rPr>
          <w:color w:val="005695"/>
          <w:spacing w:val="-22"/>
          <w:w w:val="105"/>
        </w:rPr>
        <w:t xml:space="preserve"> </w:t>
      </w:r>
      <w:r>
        <w:rPr>
          <w:color w:val="005695"/>
          <w:spacing w:val="-4"/>
          <w:w w:val="105"/>
        </w:rPr>
        <w:t>t</w:t>
      </w:r>
      <w:r>
        <w:rPr>
          <w:color w:val="005695"/>
          <w:spacing w:val="-3"/>
          <w:w w:val="105"/>
        </w:rPr>
        <w:t>o</w:t>
      </w:r>
      <w:r>
        <w:rPr>
          <w:color w:val="005695"/>
          <w:spacing w:val="33"/>
          <w:w w:val="104"/>
        </w:rPr>
        <w:t xml:space="preserve"> </w:t>
      </w:r>
      <w:r>
        <w:rPr>
          <w:color w:val="005695"/>
          <w:spacing w:val="-4"/>
          <w:w w:val="105"/>
        </w:rPr>
        <w:t>in</w:t>
      </w:r>
      <w:r>
        <w:rPr>
          <w:color w:val="005695"/>
          <w:spacing w:val="-5"/>
          <w:w w:val="105"/>
        </w:rPr>
        <w:t>ternational</w:t>
      </w:r>
      <w:r>
        <w:rPr>
          <w:color w:val="005695"/>
          <w:spacing w:val="-14"/>
          <w:w w:val="105"/>
        </w:rPr>
        <w:t xml:space="preserve"> </w:t>
      </w:r>
      <w:r>
        <w:rPr>
          <w:color w:val="005695"/>
          <w:spacing w:val="-3"/>
          <w:w w:val="105"/>
        </w:rPr>
        <w:t>oblig</w:t>
      </w:r>
      <w:r>
        <w:rPr>
          <w:color w:val="005695"/>
          <w:spacing w:val="-4"/>
          <w:w w:val="105"/>
        </w:rPr>
        <w:t>at</w:t>
      </w:r>
      <w:r>
        <w:rPr>
          <w:color w:val="005695"/>
          <w:spacing w:val="-3"/>
          <w:w w:val="105"/>
        </w:rPr>
        <w:t>ions</w:t>
      </w:r>
    </w:p>
    <w:p w14:paraId="51B74846" w14:textId="77777777" w:rsidR="00656936" w:rsidRDefault="00E45A23">
      <w:pPr>
        <w:pStyle w:val="BodyText"/>
        <w:spacing w:before="152" w:line="254" w:lineRule="auto"/>
        <w:ind w:left="309" w:right="1779"/>
      </w:pP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ustralian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Go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ernment</w:t>
      </w:r>
      <w:r>
        <w:rPr>
          <w:color w:val="231F20"/>
          <w:spacing w:val="-13"/>
        </w:rPr>
        <w:t>’</w:t>
      </w:r>
      <w:r>
        <w:rPr>
          <w:color w:val="231F20"/>
          <w:spacing w:val="-4"/>
        </w:rPr>
        <w:t>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</w:rPr>
        <w:t>obligations,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World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Heritage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Convention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Great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arrier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World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Heritage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summarised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  <w:w w:val="10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3"/>
        </w:rPr>
        <w:t>Great</w:t>
      </w:r>
      <w:r>
        <w:rPr>
          <w:rFonts w:ascii="Book Antiqua" w:eastAsia="Book Antiqua" w:hAnsi="Book Antiqua" w:cs="Book Antiqua"/>
          <w:i/>
          <w:color w:val="231F20"/>
          <w:spacing w:val="-24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2"/>
        </w:rPr>
        <w:t>Barrier</w:t>
      </w:r>
      <w:r>
        <w:rPr>
          <w:rFonts w:ascii="Book Antiqua" w:eastAsia="Book Antiqua" w:hAnsi="Book Antiqua" w:cs="Book Antiqua"/>
          <w:i/>
          <w:color w:val="231F20"/>
          <w:spacing w:val="-23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2"/>
        </w:rPr>
        <w:t>Reef</w:t>
      </w:r>
      <w:r>
        <w:rPr>
          <w:rFonts w:ascii="Book Antiqua" w:eastAsia="Book Antiqua" w:hAnsi="Book Antiqua" w:cs="Book Antiqua"/>
          <w:i/>
          <w:color w:val="231F20"/>
          <w:spacing w:val="-23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2"/>
        </w:rPr>
        <w:t>Outlook</w:t>
      </w:r>
      <w:r>
        <w:rPr>
          <w:rFonts w:ascii="Book Antiqua" w:eastAsia="Book Antiqua" w:hAnsi="Book Antiqua" w:cs="Book Antiqua"/>
          <w:i/>
          <w:color w:val="231F20"/>
          <w:spacing w:val="-24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2"/>
        </w:rPr>
        <w:t>Report</w:t>
      </w:r>
      <w:r>
        <w:rPr>
          <w:color w:val="231F20"/>
          <w:spacing w:val="-1"/>
        </w:rPr>
        <w:t>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2050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Plan</w:t>
      </w:r>
      <w:r>
        <w:rPr>
          <w:color w:val="231F20"/>
          <w:spacing w:val="43"/>
          <w:w w:val="102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2"/>
        </w:rPr>
        <w:t>vides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erarching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Great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arrier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eef</w:t>
      </w:r>
      <w:r>
        <w:rPr>
          <w:color w:val="231F20"/>
          <w:spacing w:val="-2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coordinates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</w:rPr>
        <w:t>guides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adaptiv</w:t>
      </w:r>
      <w:r>
        <w:rPr>
          <w:color w:val="231F20"/>
          <w:spacing w:val="-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Great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arrier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World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Heritage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Area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2050.</w:t>
      </w:r>
    </w:p>
    <w:p w14:paraId="7F5C924C" w14:textId="77777777" w:rsidR="00656936" w:rsidRDefault="00E45A23">
      <w:pPr>
        <w:pStyle w:val="BodyText"/>
        <w:spacing w:before="176" w:line="256" w:lineRule="auto"/>
        <w:ind w:left="309" w:right="1685"/>
      </w:pP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eliv</w:t>
      </w:r>
      <w:r>
        <w:rPr>
          <w:color w:val="231F20"/>
          <w:spacing w:val="-1"/>
        </w:rPr>
        <w:t>er</w:t>
      </w:r>
      <w:r>
        <w:rPr>
          <w:color w:val="231F20"/>
          <w:spacing w:val="-2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2050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Plan</w:t>
      </w:r>
      <w:r>
        <w:rPr>
          <w:color w:val="231F20"/>
          <w:spacing w:val="21"/>
          <w:w w:val="10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contributions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r</w:t>
      </w:r>
      <w:r>
        <w:rPr>
          <w:color w:val="231F20"/>
        </w:rPr>
        <w:t>om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v</w:t>
      </w:r>
      <w:r>
        <w:rPr>
          <w:color w:val="231F20"/>
        </w:rPr>
        <w:t>estments</w:t>
      </w:r>
      <w:r>
        <w:rPr>
          <w:color w:val="231F20"/>
          <w:w w:val="102"/>
        </w:rPr>
        <w:t xml:space="preserve"> </w:t>
      </w:r>
      <w:r>
        <w:rPr>
          <w:color w:val="231F20"/>
          <w:spacing w:val="-1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reported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annually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five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yearly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  <w:w w:val="106"/>
        </w:rPr>
        <w:t xml:space="preserve"> </w:t>
      </w:r>
      <w:r>
        <w:rPr>
          <w:color w:val="231F20"/>
          <w:spacing w:val="-1"/>
        </w:rPr>
        <w:t>Outlook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report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2"/>
        </w:rPr>
        <w:t>vides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8"/>
          <w:w w:val="80"/>
        </w:rPr>
        <w:t>’</w:t>
      </w:r>
      <w:r>
        <w:rPr>
          <w:color w:val="231F20"/>
          <w:spacing w:val="-8"/>
          <w:w w:val="80"/>
        </w:rPr>
        <w:t>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future.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spacing w:val="-1"/>
        </w:rPr>
        <w:t>recent</w:t>
      </w:r>
      <w:r>
        <w:rPr>
          <w:color w:val="231F20"/>
          <w:spacing w:val="16"/>
        </w:rPr>
        <w:t xml:space="preserve"> </w:t>
      </w:r>
      <w:hyperlink r:id="rId20">
        <w:r>
          <w:rPr>
            <w:color w:val="005695"/>
            <w:spacing w:val="-1"/>
            <w:u w:val="single" w:color="005695"/>
          </w:rPr>
          <w:t>Outlook</w:t>
        </w:r>
        <w:r>
          <w:rPr>
            <w:color w:val="005695"/>
            <w:spacing w:val="17"/>
            <w:u w:val="single" w:color="005695"/>
          </w:rPr>
          <w:t xml:space="preserve"> </w:t>
        </w:r>
        <w:r>
          <w:rPr>
            <w:color w:val="005695"/>
            <w:spacing w:val="-1"/>
            <w:u w:val="single" w:color="005695"/>
          </w:rPr>
          <w:t>Report</w:t>
        </w:r>
        <w:r>
          <w:rPr>
            <w:color w:val="005695"/>
            <w:spacing w:val="17"/>
            <w:u w:val="single" w:color="005695"/>
          </w:rPr>
          <w:t xml:space="preserve"> </w:t>
        </w:r>
      </w:hyperlink>
      <w:r>
        <w:rPr>
          <w:color w:val="231F20"/>
        </w:rPr>
        <w:t>was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2014.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29"/>
          <w:w w:val="111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trends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spacing w:val="-2"/>
        </w:rPr>
        <w:t>Great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arrier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reported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hyperlink r:id="rId21">
        <w:r>
          <w:rPr>
            <w:color w:val="005695"/>
            <w:u w:val="single" w:color="005695"/>
          </w:rPr>
          <w:t>UNESCO</w:t>
        </w:r>
        <w:r>
          <w:rPr>
            <w:color w:val="005695"/>
            <w:spacing w:val="11"/>
            <w:u w:val="single" w:color="005695"/>
          </w:rPr>
          <w:t xml:space="preserve"> </w:t>
        </w:r>
        <w:r>
          <w:rPr>
            <w:color w:val="005695"/>
            <w:spacing w:val="-2"/>
            <w:u w:val="single" w:color="005695"/>
          </w:rPr>
          <w:t>S</w:t>
        </w:r>
        <w:r>
          <w:rPr>
            <w:color w:val="005695"/>
            <w:spacing w:val="-1"/>
            <w:u w:val="single" w:color="005695"/>
          </w:rPr>
          <w:t>tate</w:t>
        </w:r>
        <w:r>
          <w:rPr>
            <w:color w:val="005695"/>
            <w:w w:val="96"/>
            <w:u w:val="single" w:color="005695"/>
          </w:rPr>
          <w:t xml:space="preserve"> </w:t>
        </w:r>
      </w:hyperlink>
      <w:r>
        <w:rPr>
          <w:color w:val="005695"/>
          <w:w w:val="96"/>
        </w:rPr>
        <w:t xml:space="preserve"> </w:t>
      </w:r>
      <w:hyperlink r:id="rId22">
        <w:r>
          <w:rPr>
            <w:color w:val="005695"/>
            <w:w w:val="105"/>
          </w:rPr>
          <w:t xml:space="preserve"> </w:t>
        </w:r>
        <w:r>
          <w:rPr>
            <w:color w:val="005695"/>
            <w:spacing w:val="-2"/>
            <w:u w:val="single" w:color="005695"/>
          </w:rPr>
          <w:t>Party</w:t>
        </w:r>
        <w:r>
          <w:rPr>
            <w:color w:val="005695"/>
            <w:spacing w:val="7"/>
            <w:u w:val="single" w:color="005695"/>
          </w:rPr>
          <w:t xml:space="preserve"> </w:t>
        </w:r>
        <w:r>
          <w:rPr>
            <w:color w:val="005695"/>
            <w:spacing w:val="-1"/>
            <w:u w:val="single" w:color="005695"/>
          </w:rPr>
          <w:t>Report</w:t>
        </w:r>
        <w:r>
          <w:rPr>
            <w:color w:val="005695"/>
            <w:spacing w:val="8"/>
            <w:u w:val="single" w:color="005695"/>
          </w:rPr>
          <w:t xml:space="preserve"> </w:t>
        </w:r>
      </w:hyperlink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spacing w:val="-2"/>
        </w:rPr>
        <w:t>Great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arrier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World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Heritage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(A</w:t>
      </w:r>
      <w:r>
        <w:rPr>
          <w:color w:val="231F20"/>
          <w:spacing w:val="-1"/>
        </w:rPr>
        <w:t>ustralia).</w:t>
      </w:r>
    </w:p>
    <w:p w14:paraId="1D656AE4" w14:textId="77777777" w:rsidR="00656936" w:rsidRDefault="00656936">
      <w:pPr>
        <w:spacing w:line="256" w:lineRule="auto"/>
        <w:sectPr w:rsidR="00656936">
          <w:type w:val="continuous"/>
          <w:pgSz w:w="11910" w:h="16840"/>
          <w:pgMar w:top="1140" w:right="0" w:bottom="280" w:left="0" w:header="720" w:footer="720" w:gutter="0"/>
          <w:cols w:num="2" w:space="720" w:equalWidth="0">
            <w:col w:w="5633" w:space="40"/>
            <w:col w:w="6237"/>
          </w:cols>
        </w:sectPr>
      </w:pPr>
    </w:p>
    <w:p w14:paraId="56C27B47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E003372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8C2A8C1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ED0D633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CB60D15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F20E56C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5C0E57BE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D490970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5FBD95D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9CEB029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5948D389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59E802EA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4C4A42C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6DB0BAA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C5B773D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BFA2A03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72AA089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95D93E4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55FF6FDD" w14:textId="77777777" w:rsidR="00656936" w:rsidRDefault="00656936">
      <w:pPr>
        <w:spacing w:before="2"/>
        <w:rPr>
          <w:rFonts w:ascii="PMingLiU" w:eastAsia="PMingLiU" w:hAnsi="PMingLiU" w:cs="PMingLiU"/>
          <w:sz w:val="24"/>
          <w:szCs w:val="24"/>
        </w:rPr>
      </w:pPr>
    </w:p>
    <w:p w14:paraId="4373498D" w14:textId="77777777" w:rsidR="00656936" w:rsidRDefault="00E45A23">
      <w:pPr>
        <w:spacing w:before="74"/>
        <w:ind w:left="141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 xml:space="preserve">6 </w:t>
      </w:r>
      <w:r>
        <w:rPr>
          <w:rFonts w:ascii="Calibri"/>
          <w:color w:val="231F20"/>
          <w:spacing w:val="20"/>
          <w:sz w:val="16"/>
        </w:rPr>
        <w:t xml:space="preserve"> </w:t>
      </w:r>
      <w:r>
        <w:rPr>
          <w:rFonts w:ascii="Calibri"/>
          <w:color w:val="231F20"/>
          <w:sz w:val="16"/>
        </w:rPr>
        <w:t xml:space="preserve">/ </w:t>
      </w:r>
      <w:r>
        <w:rPr>
          <w:rFonts w:ascii="Calibri"/>
          <w:color w:val="231F20"/>
          <w:spacing w:val="20"/>
          <w:sz w:val="16"/>
        </w:rPr>
        <w:t xml:space="preserve"> </w:t>
      </w:r>
      <w:r>
        <w:rPr>
          <w:rFonts w:ascii="Calibri"/>
          <w:color w:val="005695"/>
          <w:sz w:val="16"/>
        </w:rPr>
        <w:t>Reef</w:t>
      </w:r>
      <w:r>
        <w:rPr>
          <w:rFonts w:ascii="Calibri"/>
          <w:color w:val="005695"/>
          <w:spacing w:val="-5"/>
          <w:sz w:val="16"/>
        </w:rPr>
        <w:t xml:space="preserve"> </w:t>
      </w:r>
      <w:r>
        <w:rPr>
          <w:rFonts w:ascii="Calibri"/>
          <w:color w:val="005695"/>
          <w:spacing w:val="-2"/>
          <w:sz w:val="16"/>
        </w:rPr>
        <w:t>Trust</w:t>
      </w:r>
      <w:r>
        <w:rPr>
          <w:rFonts w:ascii="Calibri"/>
          <w:color w:val="005695"/>
          <w:spacing w:val="2"/>
          <w:sz w:val="16"/>
        </w:rPr>
        <w:t xml:space="preserve"> </w:t>
      </w:r>
      <w:r>
        <w:rPr>
          <w:rFonts w:ascii="Calibri"/>
          <w:color w:val="005695"/>
          <w:spacing w:val="-2"/>
          <w:sz w:val="16"/>
        </w:rPr>
        <w:t>M</w:t>
      </w:r>
      <w:r>
        <w:rPr>
          <w:rFonts w:ascii="Calibri"/>
          <w:color w:val="005695"/>
          <w:spacing w:val="-1"/>
          <w:sz w:val="16"/>
        </w:rPr>
        <w:t>onitoring</w:t>
      </w:r>
      <w:r>
        <w:rPr>
          <w:rFonts w:ascii="Calibri"/>
          <w:color w:val="005695"/>
          <w:spacing w:val="3"/>
          <w:sz w:val="16"/>
        </w:rPr>
        <w:t xml:space="preserve"> </w:t>
      </w:r>
      <w:r>
        <w:rPr>
          <w:rFonts w:ascii="Calibri"/>
          <w:color w:val="005695"/>
          <w:sz w:val="16"/>
        </w:rPr>
        <w:t>and</w:t>
      </w:r>
      <w:r>
        <w:rPr>
          <w:rFonts w:ascii="Calibri"/>
          <w:color w:val="005695"/>
          <w:spacing w:val="2"/>
          <w:sz w:val="16"/>
        </w:rPr>
        <w:t xml:space="preserve"> </w:t>
      </w:r>
      <w:r>
        <w:rPr>
          <w:rFonts w:ascii="Calibri"/>
          <w:color w:val="005695"/>
          <w:sz w:val="16"/>
        </w:rPr>
        <w:t>Reporting</w:t>
      </w:r>
      <w:r>
        <w:rPr>
          <w:rFonts w:ascii="Calibri"/>
          <w:color w:val="005695"/>
          <w:spacing w:val="3"/>
          <w:sz w:val="16"/>
        </w:rPr>
        <w:t xml:space="preserve"> </w:t>
      </w:r>
      <w:r>
        <w:rPr>
          <w:rFonts w:ascii="Calibri"/>
          <w:color w:val="005695"/>
          <w:spacing w:val="-1"/>
          <w:sz w:val="16"/>
        </w:rPr>
        <w:t>Plan</w:t>
      </w:r>
    </w:p>
    <w:p w14:paraId="38D97F03" w14:textId="77777777" w:rsidR="00656936" w:rsidRDefault="00656936">
      <w:pPr>
        <w:rPr>
          <w:rFonts w:ascii="Calibri" w:eastAsia="Calibri" w:hAnsi="Calibri" w:cs="Calibri"/>
          <w:sz w:val="16"/>
          <w:szCs w:val="16"/>
        </w:rPr>
        <w:sectPr w:rsidR="00656936"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0AEA794C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603C1EF7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D7CD912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9A08498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E0B9B33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E4DE783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DB793B0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6A98D98" w14:textId="77777777" w:rsidR="00656936" w:rsidRDefault="00656936">
      <w:pPr>
        <w:rPr>
          <w:rFonts w:ascii="Calibri" w:eastAsia="Calibri" w:hAnsi="Calibri" w:cs="Calibri"/>
          <w:sz w:val="20"/>
          <w:szCs w:val="20"/>
        </w:rPr>
        <w:sectPr w:rsidR="00656936">
          <w:pgSz w:w="11910" w:h="16840"/>
          <w:pgMar w:top="0" w:right="0" w:bottom="0" w:left="0" w:header="720" w:footer="720" w:gutter="0"/>
          <w:cols w:space="720"/>
        </w:sectPr>
      </w:pPr>
    </w:p>
    <w:p w14:paraId="41A9E513" w14:textId="431E9B63" w:rsidR="00656936" w:rsidRDefault="00E45A23">
      <w:pPr>
        <w:pStyle w:val="Heading2"/>
        <w:spacing w:before="193" w:line="380" w:lineRule="exact"/>
        <w:ind w:right="260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462521B9" wp14:editId="4A97F854">
                <wp:simplePos x="0" y="0"/>
                <wp:positionH relativeFrom="page">
                  <wp:posOffset>55880</wp:posOffset>
                </wp:positionH>
                <wp:positionV relativeFrom="paragraph">
                  <wp:posOffset>-817880</wp:posOffset>
                </wp:positionV>
                <wp:extent cx="7504430" cy="1270"/>
                <wp:effectExtent l="17780" t="19685" r="21590" b="17145"/>
                <wp:wrapNone/>
                <wp:docPr id="19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4430" cy="1270"/>
                          <a:chOff x="88" y="-1288"/>
                          <a:chExt cx="11818" cy="2"/>
                        </a:xfrm>
                      </wpg:grpSpPr>
                      <wps:wsp>
                        <wps:cNvPr id="196" name="Freeform 195"/>
                        <wps:cNvSpPr>
                          <a:spLocks/>
                        </wps:cNvSpPr>
                        <wps:spPr bwMode="auto">
                          <a:xfrm>
                            <a:off x="88" y="-1288"/>
                            <a:ext cx="11818" cy="2"/>
                          </a:xfrm>
                          <a:custGeom>
                            <a:avLst/>
                            <a:gdLst>
                              <a:gd name="T0" fmla="+- 0 11906 88"/>
                              <a:gd name="T1" fmla="*/ T0 w 11818"/>
                              <a:gd name="T2" fmla="+- 0 88 88"/>
                              <a:gd name="T3" fmla="*/ T2 w 118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18">
                                <a:moveTo>
                                  <a:pt x="118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89B63" id="Group 194" o:spid="_x0000_s1026" style="position:absolute;margin-left:4.4pt;margin-top:-64.4pt;width:590.9pt;height:.1pt;z-index:251624448;mso-position-horizontal-relative:page" coordorigin="88,-1288" coordsize="118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">
                <v:shape id="Freeform 195" o:spid="_x0000_s1027" style="position:absolute;left:88;top:-1288;width:11818;height:2;visibility:visible;mso-wrap-style:square;v-text-anchor:top" coordsize="11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pKcQA&#10;AADcAAAADwAAAGRycy9kb3ducmV2LnhtbERPS2sCMRC+F/ofwghelppVrLRbo4jiAzxIbaE9Tjfj&#10;7tLNJGyirv/eCIK3+fieM562phYnanxlWUG/l4Igzq2uuFDw/bV8eQPhA7LG2jIpuJCH6eT5aYyZ&#10;tmf+pNM+FCKGsM9QQRmCy6T0eUkGfc864sgdbGMwRNgUUjd4juGmloM0HUmDFceGEh3NS8r/90ej&#10;IFnLhRtuk9Xi9Yd/h25tdsnfQKlup519gAjUhof47t7oOP99BLdn4gV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xKSnEAAAA3AAAAA8AAAAAAAAAAAAAAAAAmAIAAGRycy9k&#10;b3ducmV2LnhtbFBLBQYAAAAABAAEAPUAAACJAwAAAAA=&#10;" path="m11818,l,e" filled="f" strokecolor="#005695" strokeweight="2pt">
                  <v:stroke dashstyle="dash"/>
                  <v:path arrowok="t" o:connecttype="custom" o:connectlocs="11818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198B8EB3" wp14:editId="25AA68A4">
                <wp:simplePos x="0" y="0"/>
                <wp:positionH relativeFrom="page">
                  <wp:posOffset>-635</wp:posOffset>
                </wp:positionH>
                <wp:positionV relativeFrom="paragraph">
                  <wp:posOffset>-1097280</wp:posOffset>
                </wp:positionV>
                <wp:extent cx="7560945" cy="217805"/>
                <wp:effectExtent l="8890" t="6985" r="2540" b="3810"/>
                <wp:wrapNone/>
                <wp:docPr id="19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217805"/>
                          <a:chOff x="-1" y="-1728"/>
                          <a:chExt cx="11907" cy="343"/>
                        </a:xfrm>
                      </wpg:grpSpPr>
                      <wpg:grpSp>
                        <wpg:cNvPr id="191" name="Group 192"/>
                        <wpg:cNvGrpSpPr>
                          <a:grpSpLocks/>
                        </wpg:cNvGrpSpPr>
                        <wpg:grpSpPr bwMode="auto">
                          <a:xfrm>
                            <a:off x="0" y="-1727"/>
                            <a:ext cx="11906" cy="341"/>
                            <a:chOff x="0" y="-1727"/>
                            <a:chExt cx="11906" cy="341"/>
                          </a:xfrm>
                        </wpg:grpSpPr>
                        <wps:wsp>
                          <wps:cNvPr id="192" name="Freeform 193"/>
                          <wps:cNvSpPr>
                            <a:spLocks/>
                          </wps:cNvSpPr>
                          <wps:spPr bwMode="auto">
                            <a:xfrm>
                              <a:off x="0" y="-1727"/>
                              <a:ext cx="11906" cy="34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1387 -1727"/>
                                <a:gd name="T2" fmla="*/ -1387 h 341"/>
                                <a:gd name="T3" fmla="*/ 11906 w 11906"/>
                                <a:gd name="T4" fmla="+- 0 -1387 -1727"/>
                                <a:gd name="T5" fmla="*/ -1387 h 341"/>
                                <a:gd name="T6" fmla="*/ 11906 w 11906"/>
                                <a:gd name="T7" fmla="+- 0 -1727 -1727"/>
                                <a:gd name="T8" fmla="*/ -1727 h 341"/>
                                <a:gd name="T9" fmla="*/ 0 w 11906"/>
                                <a:gd name="T10" fmla="+- 0 -1727 -1727"/>
                                <a:gd name="T11" fmla="*/ -1727 h 341"/>
                                <a:gd name="T12" fmla="*/ 0 w 11906"/>
                                <a:gd name="T13" fmla="+- 0 -1387 -1727"/>
                                <a:gd name="T14" fmla="*/ -1387 h 34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41">
                                  <a:moveTo>
                                    <a:pt x="0" y="340"/>
                                  </a:moveTo>
                                  <a:lnTo>
                                    <a:pt x="11906" y="34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90"/>
                        <wpg:cNvGrpSpPr>
                          <a:grpSpLocks/>
                        </wpg:cNvGrpSpPr>
                        <wpg:grpSpPr bwMode="auto">
                          <a:xfrm>
                            <a:off x="0" y="-1727"/>
                            <a:ext cx="2" cy="341"/>
                            <a:chOff x="0" y="-1727"/>
                            <a:chExt cx="2" cy="341"/>
                          </a:xfrm>
                        </wpg:grpSpPr>
                        <wps:wsp>
                          <wps:cNvPr id="194" name="Freeform 191"/>
                          <wps:cNvSpPr>
                            <a:spLocks/>
                          </wps:cNvSpPr>
                          <wps:spPr bwMode="auto">
                            <a:xfrm>
                              <a:off x="0" y="-1727"/>
                              <a:ext cx="2" cy="341"/>
                            </a:xfrm>
                            <a:custGeom>
                              <a:avLst/>
                              <a:gdLst>
                                <a:gd name="T0" fmla="+- 0 -1727 -1727"/>
                                <a:gd name="T1" fmla="*/ -1727 h 341"/>
                                <a:gd name="T2" fmla="+- 0 -1387 -1727"/>
                                <a:gd name="T3" fmla="*/ -1387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23DD7" id="Group 189" o:spid="_x0000_s1026" style="position:absolute;margin-left:-.05pt;margin-top:-86.4pt;width:595.35pt;height:17.15pt;z-index:251625472;mso-position-horizontal-relative:page" coordorigin="-1,-1728" coordsize="11907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">
                <v:group id="Group 192" o:spid="_x0000_s1027" style="position:absolute;top:-1727;width:11906;height:341" coordorigin=",-1727" coordsize="1190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93" o:spid="_x0000_s1028" style="position:absolute;top:-1727;width:11906;height:341;visibility:visible;mso-wrap-style:square;v-text-anchor:top" coordsize="1190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9XcMA&#10;AADcAAAADwAAAGRycy9kb3ducmV2LnhtbERPTWvCQBC9C/6HZYTedGMOpUZXUaFQCm2J1vuQHZOQ&#10;3dk0uyZpf323IPQ2j/c5m91ojeip87VjBctFAoK4cLrmUsHn+Xn+BMIHZI3GMSn4Jg+77XSywUy7&#10;gXPqT6EUMYR9hgqqENpMSl9UZNEvXEscuavrLIYIu1LqDocYbo1Mk+RRWqw5NlTY0rGiojndrAKb&#10;5gdt3i9myJvm7fx6+bj9fPVKPczG/RpEoDH8i+/uFx3nr1L4eyZ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/9XcMAAADcAAAADwAAAAAAAAAAAAAAAACYAgAAZHJzL2Rv&#10;d25yZXYueG1sUEsFBgAAAAAEAAQA9QAAAIgDAAAAAA==&#10;" path="m,340r11906,l11906,,,,,340xe" fillcolor="#005695" stroked="f">
                    <v:path arrowok="t" o:connecttype="custom" o:connectlocs="0,-1387;11906,-1387;11906,-1727;0,-1727;0,-1387" o:connectangles="0,0,0,0,0"/>
                  </v:shape>
                </v:group>
                <v:group id="Group 190" o:spid="_x0000_s1029" style="position:absolute;top:-1727;width:2;height:341" coordorigin=",-1727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91" o:spid="_x0000_s1030" style="position:absolute;top:-1727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qOMQA&#10;AADcAAAADwAAAGRycy9kb3ducmV2LnhtbESPT2vCQBDF7wW/wzKCt7pRRGrqKtVS8CAW/92H7DQJ&#10;zcyG7Bq3374rFHqb4b15vzfLdeRG9dT52omByTgDRVI4W0tp4HL+eH4B5QOKxcYJGfghD+vV4GmJ&#10;uXV3OVJ/CqVKIeJzNFCF0OZa+6IiRj92LUnSvlzHGNLaldp2eE/h3Ohpls01Yy2JUGFL24qK79ON&#10;E+T9sO8PV838eZtsZnE+jdeSjRkN49srqEAx/Jv/rnc21V/M4PFMmk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m6jjEAAAA3AAAAA8AAAAAAAAAAAAAAAAAmAIAAGRycy9k&#10;b3ducmV2LnhtbFBLBQYAAAAABAAEAPUAAACJAwAAAAA=&#10;" path="m,l,340e" filled="f" strokecolor="#005695" strokeweight=".1pt">
                    <v:path arrowok="t" o:connecttype="custom" o:connectlocs="0,-1727;0,-1387" o:connectangles="0,0"/>
                  </v:shape>
                </v:group>
                <w10:wrap anchorx="page"/>
              </v:group>
            </w:pict>
          </mc:Fallback>
        </mc:AlternateContent>
      </w:r>
      <w:bookmarkStart w:id="9" w:name="Program_output_and_outcome_performance"/>
      <w:bookmarkStart w:id="10" w:name="Impact_monitoring"/>
      <w:bookmarkStart w:id="11" w:name="_bookmark3"/>
      <w:bookmarkEnd w:id="9"/>
      <w:bookmarkEnd w:id="10"/>
      <w:bookmarkEnd w:id="11"/>
      <w:r>
        <w:rPr>
          <w:color w:val="005695"/>
          <w:spacing w:val="-3"/>
          <w:w w:val="105"/>
        </w:rPr>
        <w:t>P</w:t>
      </w:r>
      <w:r>
        <w:rPr>
          <w:color w:val="005695"/>
          <w:spacing w:val="-4"/>
          <w:w w:val="105"/>
        </w:rPr>
        <w:t>ro</w:t>
      </w:r>
      <w:r>
        <w:rPr>
          <w:color w:val="005695"/>
          <w:spacing w:val="-3"/>
          <w:w w:val="105"/>
        </w:rPr>
        <w:t>g</w:t>
      </w:r>
      <w:r>
        <w:rPr>
          <w:color w:val="005695"/>
          <w:spacing w:val="-4"/>
          <w:w w:val="105"/>
        </w:rPr>
        <w:t>ra</w:t>
      </w:r>
      <w:r>
        <w:rPr>
          <w:color w:val="005695"/>
          <w:spacing w:val="-3"/>
          <w:w w:val="105"/>
        </w:rPr>
        <w:t>m</w:t>
      </w:r>
      <w:r>
        <w:rPr>
          <w:color w:val="005695"/>
          <w:spacing w:val="-6"/>
          <w:w w:val="105"/>
        </w:rPr>
        <w:t xml:space="preserve"> </w:t>
      </w:r>
      <w:r>
        <w:rPr>
          <w:color w:val="005695"/>
          <w:spacing w:val="-3"/>
          <w:w w:val="105"/>
        </w:rPr>
        <w:t>ou</w:t>
      </w:r>
      <w:r>
        <w:rPr>
          <w:color w:val="005695"/>
          <w:spacing w:val="-4"/>
          <w:w w:val="105"/>
        </w:rPr>
        <w:t>t</w:t>
      </w:r>
      <w:r>
        <w:rPr>
          <w:color w:val="005695"/>
          <w:spacing w:val="-3"/>
          <w:w w:val="105"/>
        </w:rPr>
        <w:t>pu</w:t>
      </w:r>
      <w:r>
        <w:rPr>
          <w:color w:val="005695"/>
          <w:spacing w:val="-4"/>
          <w:w w:val="105"/>
        </w:rPr>
        <w:t>t</w:t>
      </w:r>
      <w:r>
        <w:rPr>
          <w:color w:val="005695"/>
          <w:spacing w:val="-5"/>
          <w:w w:val="105"/>
        </w:rPr>
        <w:t xml:space="preserve"> </w:t>
      </w:r>
      <w:r>
        <w:rPr>
          <w:color w:val="005695"/>
          <w:spacing w:val="-4"/>
          <w:w w:val="105"/>
        </w:rPr>
        <w:t>a</w:t>
      </w:r>
      <w:r>
        <w:rPr>
          <w:color w:val="005695"/>
          <w:spacing w:val="-3"/>
          <w:w w:val="105"/>
        </w:rPr>
        <w:t>nd</w:t>
      </w:r>
      <w:r>
        <w:rPr>
          <w:color w:val="005695"/>
          <w:spacing w:val="19"/>
          <w:w w:val="107"/>
        </w:rPr>
        <w:t xml:space="preserve"> </w:t>
      </w:r>
      <w:r>
        <w:rPr>
          <w:color w:val="005695"/>
          <w:spacing w:val="-5"/>
          <w:w w:val="105"/>
        </w:rPr>
        <w:t>o</w:t>
      </w:r>
      <w:r>
        <w:rPr>
          <w:color w:val="005695"/>
          <w:spacing w:val="-4"/>
          <w:w w:val="105"/>
        </w:rPr>
        <w:t>u</w:t>
      </w:r>
      <w:r>
        <w:rPr>
          <w:color w:val="005695"/>
          <w:spacing w:val="-5"/>
          <w:w w:val="105"/>
        </w:rPr>
        <w:t>t</w:t>
      </w:r>
      <w:r>
        <w:rPr>
          <w:color w:val="005695"/>
          <w:spacing w:val="-4"/>
          <w:w w:val="105"/>
        </w:rPr>
        <w:t>c</w:t>
      </w:r>
      <w:r>
        <w:rPr>
          <w:color w:val="005695"/>
          <w:spacing w:val="-5"/>
          <w:w w:val="105"/>
        </w:rPr>
        <w:t>ome</w:t>
      </w:r>
      <w:r>
        <w:rPr>
          <w:color w:val="005695"/>
          <w:spacing w:val="-37"/>
          <w:w w:val="105"/>
        </w:rPr>
        <w:t xml:space="preserve"> </w:t>
      </w:r>
      <w:r>
        <w:rPr>
          <w:color w:val="005695"/>
          <w:spacing w:val="-2"/>
          <w:w w:val="105"/>
        </w:rPr>
        <w:t>p</w:t>
      </w:r>
      <w:r>
        <w:rPr>
          <w:color w:val="005695"/>
          <w:spacing w:val="-3"/>
          <w:w w:val="105"/>
        </w:rPr>
        <w:t>erforma</w:t>
      </w:r>
      <w:r>
        <w:rPr>
          <w:color w:val="005695"/>
          <w:spacing w:val="-2"/>
          <w:w w:val="105"/>
        </w:rPr>
        <w:t>nc</w:t>
      </w:r>
      <w:r>
        <w:rPr>
          <w:color w:val="005695"/>
          <w:spacing w:val="-3"/>
          <w:w w:val="105"/>
        </w:rPr>
        <w:t>e</w:t>
      </w:r>
    </w:p>
    <w:p w14:paraId="2DC5D01D" w14:textId="77777777" w:rsidR="00656936" w:rsidRDefault="00E45A23">
      <w:pPr>
        <w:pStyle w:val="BodyText"/>
        <w:spacing w:before="152" w:line="256" w:lineRule="auto"/>
        <w:ind w:right="97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-9"/>
        </w:rPr>
        <w:t xml:space="preserve"> </w:t>
      </w:r>
      <w:r>
        <w:rPr>
          <w:rFonts w:ascii="Times New Roman"/>
          <w:b/>
          <w:color w:val="231F20"/>
        </w:rPr>
        <w:t>p</w:t>
      </w:r>
      <w:r>
        <w:rPr>
          <w:rFonts w:ascii="Times New Roman"/>
          <w:b/>
          <w:color w:val="231F20"/>
          <w:spacing w:val="-3"/>
        </w:rPr>
        <w:t>r</w:t>
      </w:r>
      <w:r>
        <w:rPr>
          <w:rFonts w:ascii="Times New Roman"/>
          <w:b/>
          <w:color w:val="231F20"/>
        </w:rPr>
        <w:t>ogram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logic</w:t>
      </w:r>
      <w:r>
        <w:rPr>
          <w:rFonts w:ascii="Times New Roman"/>
          <w:b/>
          <w:color w:val="231F20"/>
          <w:spacing w:val="-10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4"/>
        </w:rPr>
        <w:t>A</w:t>
      </w:r>
      <w:r>
        <w:rPr>
          <w:color w:val="231F20"/>
        </w:rPr>
        <w:t>ppendix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4"/>
        </w:rPr>
        <w:t>o</w:t>
      </w:r>
      <w:r>
        <w:rPr>
          <w:color w:val="231F20"/>
        </w:rPr>
        <w:t>vides</w:t>
      </w:r>
      <w:r>
        <w:rPr>
          <w:color w:val="231F20"/>
          <w:w w:val="96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visual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interpretation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connection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between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5"/>
          <w:w w:val="106"/>
        </w:rPr>
        <w:t xml:space="preserve"> </w:t>
      </w:r>
      <w:r>
        <w:rPr>
          <w:color w:val="231F20"/>
          <w:w w:val="105"/>
        </w:rPr>
        <w:t>actions,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outputs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four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outcomes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eef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4"/>
          <w:w w:val="105"/>
        </w:rPr>
        <w:t>T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ust.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establishes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points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where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assumptions</w:t>
      </w:r>
      <w:r>
        <w:rPr>
          <w:color w:val="231F20"/>
          <w:w w:val="102"/>
        </w:rPr>
        <w:t xml:space="preserve"> 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choice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actions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outputs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1"/>
          <w:w w:val="108"/>
        </w:rPr>
        <w:t xml:space="preserve"> </w:t>
      </w:r>
      <w:r>
        <w:rPr>
          <w:color w:val="231F20"/>
          <w:w w:val="105"/>
        </w:rPr>
        <w:t>deli</w:t>
      </w:r>
      <w:r>
        <w:rPr>
          <w:color w:val="231F20"/>
          <w:spacing w:val="-3"/>
          <w:w w:val="105"/>
        </w:rPr>
        <w:t>v</w:t>
      </w:r>
      <w:r>
        <w:rPr>
          <w:color w:val="231F20"/>
          <w:w w:val="105"/>
        </w:rPr>
        <w:t>er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against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eef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4"/>
          <w:w w:val="105"/>
        </w:rPr>
        <w:t>T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ust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outcomes.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eef</w:t>
      </w:r>
      <w:r>
        <w:rPr>
          <w:color w:val="231F20"/>
          <w:w w:val="94"/>
        </w:rPr>
        <w:t xml:space="preserve"> </w:t>
      </w:r>
      <w:r>
        <w:rPr>
          <w:color w:val="231F20"/>
          <w:spacing w:val="-24"/>
          <w:w w:val="105"/>
        </w:rPr>
        <w:t>T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ust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2"/>
          <w:w w:val="105"/>
        </w:rPr>
        <w:t>r</w:t>
      </w:r>
      <w:r>
        <w:rPr>
          <w:color w:val="231F20"/>
          <w:w w:val="105"/>
        </w:rPr>
        <w:t>ogram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logic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5"/>
          <w:w w:val="105"/>
        </w:rPr>
        <w:t>o</w:t>
      </w:r>
      <w:r>
        <w:rPr>
          <w:color w:val="231F20"/>
          <w:w w:val="105"/>
        </w:rPr>
        <w:t>vides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oppo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tunity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to</w:t>
      </w:r>
    </w:p>
    <w:p w14:paraId="18CDA395" w14:textId="77777777" w:rsidR="00656936" w:rsidRDefault="00E45A23">
      <w:pPr>
        <w:pStyle w:val="BodyText"/>
        <w:spacing w:line="256" w:lineRule="auto"/>
        <w:ind w:right="11"/>
      </w:pPr>
      <w:r>
        <w:rPr>
          <w:color w:val="231F20"/>
        </w:rPr>
        <w:t>identify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ev</w:t>
      </w:r>
      <w:r>
        <w:rPr>
          <w:color w:val="231F20"/>
          <w:spacing w:val="-1"/>
        </w:rPr>
        <w:t>aluation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(A</w:t>
      </w:r>
      <w:r>
        <w:rPr>
          <w:color w:val="231F20"/>
          <w:spacing w:val="-1"/>
        </w:rPr>
        <w:t>ppendix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assumptions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inform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adaptiv</w:t>
      </w:r>
      <w:r>
        <w:rPr>
          <w:color w:val="231F20"/>
          <w:spacing w:val="-2"/>
        </w:rPr>
        <w:t>e</w:t>
      </w:r>
      <w:r>
        <w:rPr>
          <w:color w:val="231F20"/>
          <w:spacing w:val="26"/>
          <w:w w:val="94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program.</w:t>
      </w:r>
    </w:p>
    <w:p w14:paraId="240943B4" w14:textId="77777777" w:rsidR="00656936" w:rsidRDefault="00E45A23">
      <w:pPr>
        <w:pStyle w:val="BodyText"/>
        <w:spacing w:before="174" w:line="256" w:lineRule="auto"/>
      </w:pPr>
      <w:r>
        <w:rPr>
          <w:color w:val="231F20"/>
          <w:spacing w:val="-11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formance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utcomes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one,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assessed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effectiveness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projects</w:t>
      </w:r>
      <w:r>
        <w:rPr>
          <w:color w:val="231F20"/>
          <w:spacing w:val="53"/>
          <w:w w:val="9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completing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outputs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measured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</w:rPr>
        <w:t>modelled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relation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quality,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esilience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impro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ements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</w:rPr>
        <w:t>marine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biodiv</w:t>
      </w:r>
      <w:r>
        <w:rPr>
          <w:color w:val="231F20"/>
          <w:spacing w:val="-3"/>
        </w:rPr>
        <w:t>ersity</w:t>
      </w:r>
      <w:r>
        <w:rPr>
          <w:color w:val="231F20"/>
          <w:spacing w:val="-2"/>
        </w:rPr>
        <w:t>.</w:t>
      </w:r>
    </w:p>
    <w:p w14:paraId="12770930" w14:textId="77777777" w:rsidR="00656936" w:rsidRDefault="00E45A23">
      <w:pPr>
        <w:pStyle w:val="BodyText"/>
        <w:spacing w:before="174" w:line="256" w:lineRule="auto"/>
        <w:ind w:right="11"/>
      </w:pPr>
      <w:r>
        <w:rPr>
          <w:color w:val="231F20"/>
          <w:spacing w:val="-1"/>
          <w:w w:val="105"/>
        </w:rPr>
        <w:t>Monitoring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reporting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Outcome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four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37"/>
          <w:w w:val="96"/>
        </w:rPr>
        <w:t xml:space="preserve"> </w:t>
      </w:r>
      <w:r>
        <w:rPr>
          <w:color w:val="231F20"/>
          <w:w w:val="105"/>
        </w:rPr>
        <w:t>consider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outcomes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fr</w:t>
      </w:r>
      <w:r>
        <w:rPr>
          <w:color w:val="231F20"/>
          <w:spacing w:val="-1"/>
          <w:w w:val="105"/>
        </w:rPr>
        <w:t>om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ojects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implemented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28"/>
          <w:w w:val="104"/>
        </w:rPr>
        <w:t xml:space="preserve"> </w:t>
      </w:r>
      <w:r>
        <w:rPr>
          <w:color w:val="231F20"/>
          <w:w w:val="105"/>
        </w:rPr>
        <w:t>offset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funding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evaluate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activities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29"/>
          <w:w w:val="94"/>
        </w:rPr>
        <w:t xml:space="preserve"> </w:t>
      </w:r>
      <w:r>
        <w:rPr>
          <w:color w:val="231F20"/>
          <w:spacing w:val="-1"/>
          <w:w w:val="105"/>
        </w:rPr>
        <w:t>addr</w:t>
      </w:r>
      <w:r>
        <w:rPr>
          <w:color w:val="231F20"/>
          <w:spacing w:val="-2"/>
          <w:w w:val="105"/>
        </w:rPr>
        <w:t>essed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esidual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adverse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envir</w:t>
      </w:r>
      <w:r>
        <w:rPr>
          <w:color w:val="231F20"/>
          <w:spacing w:val="-1"/>
          <w:w w:val="105"/>
        </w:rPr>
        <w:t>onmental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impacts</w:t>
      </w:r>
      <w:r>
        <w:rPr>
          <w:color w:val="231F20"/>
          <w:spacing w:val="59"/>
          <w:w w:val="102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action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envir</w:t>
      </w:r>
      <w:r>
        <w:rPr>
          <w:color w:val="231F20"/>
          <w:spacing w:val="-1"/>
          <w:w w:val="105"/>
        </w:rPr>
        <w:t>onment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Gr</w:t>
      </w:r>
      <w:r>
        <w:rPr>
          <w:color w:val="231F20"/>
          <w:spacing w:val="-3"/>
          <w:w w:val="105"/>
        </w:rPr>
        <w:t>eat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Barrier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105"/>
        </w:rPr>
        <w:t>Reef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5"/>
          <w:w w:val="105"/>
        </w:rPr>
        <w:t>orld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eritage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Area.</w:t>
      </w:r>
    </w:p>
    <w:p w14:paraId="7BA84423" w14:textId="77777777" w:rsidR="00656936" w:rsidRDefault="00E45A23">
      <w:pPr>
        <w:pStyle w:val="BodyText"/>
        <w:spacing w:before="174" w:line="256" w:lineRule="auto"/>
        <w:ind w:right="389"/>
      </w:pPr>
      <w:r>
        <w:rPr>
          <w:color w:val="231F20"/>
          <w:spacing w:val="-6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og</w:t>
      </w:r>
      <w:r>
        <w:rPr>
          <w:color w:val="231F20"/>
          <w:spacing w:val="-2"/>
        </w:rPr>
        <w:t>r</w:t>
      </w:r>
      <w:r>
        <w:rPr>
          <w:color w:val="231F20"/>
        </w:rPr>
        <w:t>ess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ogram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v</w:t>
      </w:r>
      <w:r>
        <w:rPr>
          <w:color w:val="231F20"/>
        </w:rPr>
        <w:t>estments</w:t>
      </w:r>
      <w:r>
        <w:rPr>
          <w:color w:val="231F20"/>
          <w:w w:val="102"/>
        </w:rPr>
        <w:t xml:space="preserve"> </w:t>
      </w:r>
      <w:r>
        <w:rPr>
          <w:color w:val="231F20"/>
          <w:spacing w:val="-1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monitored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monthly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reported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annually</w:t>
      </w:r>
    </w:p>
    <w:p w14:paraId="014ADA6B" w14:textId="77777777" w:rsidR="00656936" w:rsidRDefault="00E45A23">
      <w:pPr>
        <w:pStyle w:val="BodyText"/>
        <w:spacing w:line="256" w:lineRule="auto"/>
        <w:ind w:right="20"/>
      </w:pPr>
      <w:r>
        <w:rPr>
          <w:color w:val="231F20"/>
          <w:spacing w:val="-1"/>
          <w:w w:val="105"/>
        </w:rPr>
        <w:t>through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hyperlink r:id="rId23">
        <w:r>
          <w:rPr>
            <w:color w:val="231F20"/>
            <w:spacing w:val="-1"/>
            <w:w w:val="105"/>
          </w:rPr>
          <w:t>Monitoring,</w:t>
        </w:r>
        <w:r>
          <w:rPr>
            <w:color w:val="231F20"/>
            <w:spacing w:val="-10"/>
            <w:w w:val="105"/>
          </w:rPr>
          <w:t xml:space="preserve"> </w:t>
        </w:r>
        <w:r>
          <w:rPr>
            <w:color w:val="231F20"/>
            <w:spacing w:val="-2"/>
            <w:w w:val="105"/>
          </w:rPr>
          <w:t>Ev</w:t>
        </w:r>
        <w:r>
          <w:rPr>
            <w:color w:val="231F20"/>
            <w:spacing w:val="-1"/>
            <w:w w:val="105"/>
          </w:rPr>
          <w:t>aluation,</w:t>
        </w:r>
        <w:r>
          <w:rPr>
            <w:color w:val="231F20"/>
            <w:spacing w:val="-9"/>
            <w:w w:val="105"/>
          </w:rPr>
          <w:t xml:space="preserve"> </w:t>
        </w:r>
        <w:r>
          <w:rPr>
            <w:color w:val="231F20"/>
            <w:spacing w:val="-2"/>
            <w:w w:val="105"/>
          </w:rPr>
          <w:t>R</w:t>
        </w:r>
        <w:r>
          <w:rPr>
            <w:color w:val="231F20"/>
            <w:spacing w:val="-1"/>
            <w:w w:val="105"/>
          </w:rPr>
          <w:t>eporting</w:t>
        </w:r>
        <w:r>
          <w:rPr>
            <w:color w:val="231F20"/>
            <w:spacing w:val="-10"/>
            <w:w w:val="105"/>
          </w:rPr>
          <w:t xml:space="preserve"> </w:t>
        </w:r>
        <w:r>
          <w:rPr>
            <w:color w:val="231F20"/>
            <w:w w:val="105"/>
          </w:rPr>
          <w:t>and</w:t>
        </w:r>
      </w:hyperlink>
      <w:r>
        <w:rPr>
          <w:color w:val="231F20"/>
          <w:spacing w:val="43"/>
          <w:w w:val="105"/>
        </w:rPr>
        <w:t xml:space="preserve"> </w:t>
      </w:r>
      <w:hyperlink r:id="rId24">
        <w:r>
          <w:rPr>
            <w:color w:val="231F20"/>
            <w:spacing w:val="-1"/>
            <w:w w:val="105"/>
          </w:rPr>
          <w:t>Impro</w:t>
        </w:r>
        <w:r>
          <w:rPr>
            <w:color w:val="231F20"/>
            <w:spacing w:val="-2"/>
            <w:w w:val="105"/>
          </w:rPr>
          <w:t>v</w:t>
        </w:r>
        <w:r>
          <w:rPr>
            <w:color w:val="231F20"/>
            <w:spacing w:val="-1"/>
            <w:w w:val="105"/>
          </w:rPr>
          <w:t>ement</w:t>
        </w:r>
        <w:r>
          <w:rPr>
            <w:color w:val="231F20"/>
            <w:spacing w:val="-22"/>
            <w:w w:val="105"/>
          </w:rPr>
          <w:t xml:space="preserve"> </w:t>
        </w:r>
        <w:r>
          <w:rPr>
            <w:color w:val="231F20"/>
            <w:spacing w:val="-6"/>
            <w:w w:val="105"/>
          </w:rPr>
          <w:t>T</w:t>
        </w:r>
        <w:r>
          <w:rPr>
            <w:color w:val="231F20"/>
            <w:spacing w:val="-7"/>
            <w:w w:val="105"/>
          </w:rPr>
          <w:t>ool</w:t>
        </w:r>
      </w:hyperlink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(MERIT)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located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Atlas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ustralia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ebsite.</w:t>
      </w:r>
    </w:p>
    <w:p w14:paraId="2FA9FD55" w14:textId="77777777" w:rsidR="00656936" w:rsidRDefault="00E45A23">
      <w:pPr>
        <w:spacing w:before="10"/>
        <w:rPr>
          <w:rFonts w:ascii="PMingLiU" w:eastAsia="PMingLiU" w:hAnsi="PMingLiU" w:cs="PMingLiU"/>
          <w:sz w:val="13"/>
          <w:szCs w:val="13"/>
        </w:rPr>
      </w:pPr>
      <w:r>
        <w:br w:type="column"/>
      </w:r>
    </w:p>
    <w:p w14:paraId="27688424" w14:textId="77777777" w:rsidR="00656936" w:rsidRDefault="00E45A23">
      <w:pPr>
        <w:pStyle w:val="BodyText"/>
        <w:spacing w:before="0" w:line="256" w:lineRule="auto"/>
        <w:ind w:left="308" w:right="1457"/>
      </w:pPr>
      <w:r>
        <w:rPr>
          <w:color w:val="231F20"/>
          <w:spacing w:val="-1"/>
        </w:rPr>
        <w:t>Monitoring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agreed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key</w:t>
      </w:r>
      <w:r>
        <w:rPr>
          <w:rFonts w:ascii="Times New Roman" w:eastAsia="Times New Roman" w:hAnsi="Times New Roman" w:cs="Times New Roman"/>
          <w:b/>
          <w:bCs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performance</w:t>
      </w:r>
      <w:r>
        <w:rPr>
          <w:rFonts w:ascii="Times New Roman" w:eastAsia="Times New Roman" w:hAnsi="Times New Roman" w:cs="Times New Roman"/>
          <w:b/>
          <w:bCs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indicators</w:t>
      </w:r>
      <w:r>
        <w:rPr>
          <w:rFonts w:ascii="Times New Roman" w:eastAsia="Times New Roman" w:hAnsi="Times New Roman" w:cs="Times New Roman"/>
          <w:b/>
          <w:bCs/>
          <w:color w:val="231F20"/>
          <w:spacing w:val="-20"/>
        </w:rPr>
        <w:t xml:space="preserve"> </w:t>
      </w:r>
      <w:r>
        <w:rPr>
          <w:color w:val="231F20"/>
          <w:spacing w:val="-2"/>
        </w:rPr>
        <w:t>(A</w:t>
      </w:r>
      <w:r>
        <w:rPr>
          <w:color w:val="231F20"/>
          <w:spacing w:val="-1"/>
        </w:rPr>
        <w:t>ppendix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2"/>
        </w:rPr>
        <w:t>vides</w:t>
      </w:r>
      <w:r>
        <w:rPr>
          <w:color w:val="231F20"/>
          <w:spacing w:val="37"/>
          <w:w w:val="9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Department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up-to-date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level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5"/>
          <w:w w:val="108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progr</w:t>
      </w:r>
      <w:r>
        <w:rPr>
          <w:color w:val="231F20"/>
          <w:spacing w:val="-2"/>
        </w:rPr>
        <w:t>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outputs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specified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outcomes.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eporting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r</w:t>
      </w:r>
      <w:r>
        <w:rPr>
          <w:color w:val="231F20"/>
        </w:rPr>
        <w:t>ough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MERIT</w:t>
      </w:r>
      <w:r>
        <w:rPr>
          <w:color w:val="231F20"/>
          <w:w w:val="107"/>
        </w:rPr>
        <w:t xml:space="preserve"> </w:t>
      </w:r>
      <w:r>
        <w:rPr>
          <w:color w:val="231F20"/>
        </w:rPr>
        <w:t>enables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Department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ustralian</w:t>
      </w:r>
      <w:r>
        <w:rPr>
          <w:color w:val="231F20"/>
          <w:spacing w:val="31"/>
          <w:w w:val="102"/>
        </w:rPr>
        <w:t xml:space="preserve"> </w:t>
      </w:r>
      <w:r>
        <w:rPr>
          <w:color w:val="231F20"/>
          <w:spacing w:val="-1"/>
        </w:rPr>
        <w:t>National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udit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Office</w:t>
      </w:r>
      <w:r>
        <w:rPr>
          <w:color w:val="231F20"/>
          <w:spacing w:val="-13"/>
        </w:rPr>
        <w:t>’</w:t>
      </w:r>
      <w:r>
        <w:rPr>
          <w:color w:val="231F20"/>
          <w:spacing w:val="-4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requirement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reporting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y</w:t>
      </w:r>
      <w:r>
        <w:rPr>
          <w:color w:val="231F20"/>
          <w:spacing w:val="41"/>
          <w:w w:val="93"/>
        </w:rPr>
        <w:t xml:space="preserve"> </w:t>
      </w:r>
      <w:r>
        <w:rPr>
          <w:color w:val="231F20"/>
        </w:rPr>
        <w:t>outcomes,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enabling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continuous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impro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ement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</w:rPr>
        <w:t>accountability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funds.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While</w:t>
      </w:r>
    </w:p>
    <w:p w14:paraId="6FA22B62" w14:textId="77777777" w:rsidR="00656936" w:rsidRDefault="00E45A23">
      <w:pPr>
        <w:pStyle w:val="BodyText"/>
        <w:spacing w:line="256" w:lineRule="auto"/>
        <w:ind w:left="308" w:right="1314"/>
      </w:pP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allo</w:t>
      </w:r>
      <w:r>
        <w:rPr>
          <w:color w:val="231F20"/>
          <w:spacing w:val="-2"/>
        </w:rPr>
        <w:t>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</w:rPr>
        <w:t>description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projects,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allo</w:t>
      </w:r>
      <w:r>
        <w:rPr>
          <w:color w:val="231F20"/>
          <w:spacing w:val="-2"/>
        </w:rPr>
        <w:t>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  <w:w w:val="108"/>
        </w:rPr>
        <w:t xml:space="preserve"> </w:t>
      </w:r>
      <w:r>
        <w:rPr>
          <w:color w:val="231F20"/>
        </w:rPr>
        <w:t>monitor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progr</w:t>
      </w:r>
      <w:r>
        <w:rPr>
          <w:color w:val="231F20"/>
          <w:spacing w:val="-2"/>
        </w:rPr>
        <w:t>ess.</w:t>
      </w:r>
    </w:p>
    <w:p w14:paraId="3B67500A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576746A" w14:textId="77777777" w:rsidR="00656936" w:rsidRDefault="00E45A23">
      <w:pPr>
        <w:pStyle w:val="Heading2"/>
        <w:spacing w:before="156"/>
        <w:ind w:left="308"/>
        <w:rPr>
          <w:b w:val="0"/>
          <w:bCs w:val="0"/>
        </w:rPr>
      </w:pPr>
      <w:r>
        <w:rPr>
          <w:color w:val="005695"/>
          <w:spacing w:val="-2"/>
          <w:w w:val="105"/>
        </w:rPr>
        <w:t>I</w:t>
      </w:r>
      <w:r>
        <w:rPr>
          <w:color w:val="005695"/>
          <w:spacing w:val="-1"/>
          <w:w w:val="105"/>
        </w:rPr>
        <w:t>mpac</w:t>
      </w:r>
      <w:r>
        <w:rPr>
          <w:color w:val="005695"/>
          <w:spacing w:val="-2"/>
          <w:w w:val="105"/>
        </w:rPr>
        <w:t>t</w:t>
      </w:r>
      <w:r>
        <w:rPr>
          <w:color w:val="005695"/>
          <w:spacing w:val="-8"/>
          <w:w w:val="105"/>
        </w:rPr>
        <w:t xml:space="preserve"> </w:t>
      </w:r>
      <w:r>
        <w:rPr>
          <w:color w:val="005695"/>
          <w:spacing w:val="-3"/>
          <w:w w:val="105"/>
        </w:rPr>
        <w:t>moni</w:t>
      </w:r>
      <w:r>
        <w:rPr>
          <w:color w:val="005695"/>
          <w:spacing w:val="-4"/>
          <w:w w:val="105"/>
        </w:rPr>
        <w:t>t</w:t>
      </w:r>
      <w:r>
        <w:rPr>
          <w:color w:val="005695"/>
          <w:spacing w:val="-3"/>
          <w:w w:val="105"/>
        </w:rPr>
        <w:t>o</w:t>
      </w:r>
      <w:r>
        <w:rPr>
          <w:color w:val="005695"/>
          <w:spacing w:val="-4"/>
          <w:w w:val="105"/>
        </w:rPr>
        <w:t>ri</w:t>
      </w:r>
      <w:r>
        <w:rPr>
          <w:color w:val="005695"/>
          <w:spacing w:val="-3"/>
          <w:w w:val="105"/>
        </w:rPr>
        <w:t>ng</w:t>
      </w:r>
    </w:p>
    <w:p w14:paraId="2C5CC5C0" w14:textId="77777777" w:rsidR="00656936" w:rsidRDefault="00E45A23">
      <w:pPr>
        <w:pStyle w:val="BodyText"/>
        <w:spacing w:before="142" w:line="256" w:lineRule="auto"/>
        <w:ind w:left="308" w:right="1314"/>
      </w:pP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eef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v</w:t>
      </w:r>
      <w:r>
        <w:rPr>
          <w:color w:val="231F20"/>
        </w:rPr>
        <w:t>estments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monito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w w:val="102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ocesses.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include:</w:t>
      </w:r>
    </w:p>
    <w:p w14:paraId="7E1B15E9" w14:textId="77777777" w:rsidR="00656936" w:rsidRDefault="00E45A23">
      <w:pPr>
        <w:pStyle w:val="BodyText"/>
        <w:numPr>
          <w:ilvl w:val="0"/>
          <w:numId w:val="17"/>
        </w:numPr>
        <w:tabs>
          <w:tab w:val="left" w:pos="593"/>
        </w:tabs>
        <w:spacing w:before="61" w:line="256" w:lineRule="auto"/>
        <w:ind w:left="592" w:right="1914"/>
        <w:jc w:val="both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investments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quality,</w:t>
      </w:r>
      <w:r>
        <w:rPr>
          <w:color w:val="231F20"/>
          <w:spacing w:val="31"/>
          <w:w w:val="106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protection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impro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ements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protection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marine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biodiversity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</w:p>
    <w:p w14:paraId="70249091" w14:textId="77777777" w:rsidR="00656936" w:rsidRDefault="00E45A23">
      <w:pPr>
        <w:pStyle w:val="BodyText"/>
        <w:spacing w:line="255" w:lineRule="auto"/>
        <w:ind w:left="592" w:right="1314"/>
      </w:pPr>
      <w:r>
        <w:rPr>
          <w:color w:val="231F20"/>
          <w:spacing w:val="-1"/>
        </w:rPr>
        <w:t>monitored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hyperlink r:id="rId25">
        <w:r>
          <w:rPr>
            <w:color w:val="005695"/>
            <w:spacing w:val="-1"/>
            <w:u w:val="single" w:color="005695"/>
          </w:rPr>
          <w:t>R</w:t>
        </w:r>
        <w:r>
          <w:rPr>
            <w:color w:val="005695"/>
            <w:spacing w:val="-2"/>
            <w:u w:val="single" w:color="005695"/>
          </w:rPr>
          <w:t>eef</w:t>
        </w:r>
        <w:r>
          <w:rPr>
            <w:color w:val="005695"/>
            <w:spacing w:val="21"/>
            <w:u w:val="single" w:color="005695"/>
          </w:rPr>
          <w:t xml:space="preserve"> </w:t>
        </w:r>
        <w:r>
          <w:rPr>
            <w:color w:val="005695"/>
            <w:u w:val="single" w:color="005695"/>
          </w:rPr>
          <w:t>2050</w:t>
        </w:r>
        <w:r>
          <w:rPr>
            <w:color w:val="005695"/>
            <w:spacing w:val="22"/>
            <w:u w:val="single" w:color="005695"/>
          </w:rPr>
          <w:t xml:space="preserve"> </w:t>
        </w:r>
        <w:r>
          <w:rPr>
            <w:color w:val="005695"/>
            <w:spacing w:val="-1"/>
            <w:u w:val="single" w:color="005695"/>
          </w:rPr>
          <w:t>Plan</w:t>
        </w:r>
        <w:r>
          <w:rPr>
            <w:color w:val="005695"/>
            <w:spacing w:val="21"/>
            <w:u w:val="single" w:color="005695"/>
          </w:rPr>
          <w:t xml:space="preserve"> </w:t>
        </w:r>
        <w:r>
          <w:rPr>
            <w:color w:val="005695"/>
            <w:spacing w:val="-1"/>
            <w:u w:val="single" w:color="005695"/>
          </w:rPr>
          <w:t>Integrated</w:t>
        </w:r>
        <w:r>
          <w:rPr>
            <w:color w:val="005695"/>
            <w:w w:val="96"/>
            <w:u w:val="single" w:color="005695"/>
          </w:rPr>
          <w:t xml:space="preserve"> </w:t>
        </w:r>
      </w:hyperlink>
      <w:r>
        <w:rPr>
          <w:color w:val="005695"/>
          <w:w w:val="96"/>
        </w:rPr>
        <w:t xml:space="preserve"> </w:t>
      </w:r>
      <w:hyperlink r:id="rId26">
        <w:r>
          <w:rPr>
            <w:color w:val="005695"/>
            <w:w w:val="109"/>
          </w:rPr>
          <w:t xml:space="preserve"> </w:t>
        </w:r>
        <w:r>
          <w:rPr>
            <w:color w:val="005695"/>
            <w:spacing w:val="-1"/>
            <w:u w:val="single" w:color="005695"/>
          </w:rPr>
          <w:t>Monitoring</w:t>
        </w:r>
        <w:r>
          <w:rPr>
            <w:color w:val="005695"/>
            <w:spacing w:val="22"/>
            <w:u w:val="single" w:color="005695"/>
          </w:rPr>
          <w:t xml:space="preserve"> </w:t>
        </w:r>
        <w:r>
          <w:rPr>
            <w:color w:val="005695"/>
            <w:u w:val="single" w:color="005695"/>
          </w:rPr>
          <w:t>and</w:t>
        </w:r>
        <w:r>
          <w:rPr>
            <w:color w:val="005695"/>
            <w:spacing w:val="22"/>
            <w:u w:val="single" w:color="005695"/>
          </w:rPr>
          <w:t xml:space="preserve"> </w:t>
        </w:r>
        <w:r>
          <w:rPr>
            <w:color w:val="005695"/>
            <w:spacing w:val="-1"/>
            <w:u w:val="single" w:color="005695"/>
          </w:rPr>
          <w:t>Reporting</w:t>
        </w:r>
        <w:r>
          <w:rPr>
            <w:color w:val="005695"/>
            <w:spacing w:val="22"/>
            <w:u w:val="single" w:color="005695"/>
          </w:rPr>
          <w:t xml:space="preserve"> </w:t>
        </w:r>
        <w:r>
          <w:rPr>
            <w:color w:val="005695"/>
            <w:spacing w:val="-1"/>
            <w:u w:val="single" w:color="005695"/>
          </w:rPr>
          <w:t>Program</w:t>
        </w:r>
      </w:hyperlink>
      <w:r>
        <w:rPr>
          <w:rFonts w:ascii="Times New Roman"/>
          <w:b/>
          <w:color w:val="231F20"/>
          <w:spacing w:val="-1"/>
        </w:rPr>
        <w:t>.</w:t>
      </w:r>
      <w:r>
        <w:rPr>
          <w:rFonts w:ascii="Times New Roman"/>
          <w:b/>
          <w:color w:val="231F20"/>
          <w:spacing w:val="2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35"/>
          <w:w w:val="10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programs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</w:rPr>
        <w:t>collaboration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Paddock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  <w:spacing w:val="-1"/>
        </w:rPr>
        <w:t>Program.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currently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development</w:t>
      </w:r>
    </w:p>
    <w:p w14:paraId="45CAED82" w14:textId="77777777" w:rsidR="00656936" w:rsidRDefault="00E45A23">
      <w:pPr>
        <w:pStyle w:val="BodyText"/>
        <w:spacing w:before="5" w:line="256" w:lineRule="auto"/>
        <w:ind w:left="592" w:right="1725"/>
      </w:pPr>
      <w:r>
        <w:rPr>
          <w:color w:val="231F20"/>
          <w:w w:val="105"/>
        </w:rPr>
        <w:t>to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secure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essential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status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trend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26"/>
          <w:w w:val="104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inform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periodical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reporting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requir</w:t>
      </w:r>
      <w:r>
        <w:rPr>
          <w:color w:val="231F20"/>
          <w:spacing w:val="-2"/>
          <w:w w:val="105"/>
        </w:rPr>
        <w:t>ements</w:t>
      </w:r>
      <w:r>
        <w:rPr>
          <w:color w:val="231F20"/>
          <w:spacing w:val="31"/>
          <w:w w:val="102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Reef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2050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Plan,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</w:p>
    <w:p w14:paraId="15065E2F" w14:textId="77777777" w:rsidR="00656936" w:rsidRDefault="00E45A23">
      <w:pPr>
        <w:pStyle w:val="BodyText"/>
        <w:ind w:left="592"/>
      </w:pPr>
      <w:r>
        <w:rPr>
          <w:color w:val="231F20"/>
          <w:w w:val="105"/>
        </w:rPr>
        <w:t>2019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Outlook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report.</w:t>
      </w:r>
    </w:p>
    <w:p w14:paraId="3057EF44" w14:textId="77777777" w:rsidR="00656936" w:rsidRDefault="00656936">
      <w:pPr>
        <w:sectPr w:rsidR="00656936">
          <w:type w:val="continuous"/>
          <w:pgSz w:w="11910" w:h="16840"/>
          <w:pgMar w:top="1140" w:right="0" w:bottom="280" w:left="0" w:header="720" w:footer="720" w:gutter="0"/>
          <w:cols w:num="2" w:space="720" w:equalWidth="0">
            <w:col w:w="5916" w:space="40"/>
            <w:col w:w="5954"/>
          </w:cols>
        </w:sectPr>
      </w:pPr>
    </w:p>
    <w:p w14:paraId="3882D467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E1B3EF3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64AA759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902EE94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0877729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7F3401B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9EF07FA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211D631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152DD82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308978D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BAAAF18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5E0C38BC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15E96F5F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76258A5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52EF7035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6B078EC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B1BBD23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233EBE3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CED4D30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6B70FAA" w14:textId="77777777" w:rsidR="00656936" w:rsidRDefault="00656936">
      <w:pPr>
        <w:spacing w:before="4"/>
        <w:rPr>
          <w:rFonts w:ascii="PMingLiU" w:eastAsia="PMingLiU" w:hAnsi="PMingLiU" w:cs="PMingLiU"/>
          <w:sz w:val="27"/>
          <w:szCs w:val="27"/>
        </w:rPr>
      </w:pPr>
    </w:p>
    <w:p w14:paraId="77E0D5CE" w14:textId="77777777" w:rsidR="00656936" w:rsidRDefault="00E45A23">
      <w:pPr>
        <w:spacing w:before="74"/>
        <w:ind w:right="1415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>7</w:t>
      </w:r>
    </w:p>
    <w:p w14:paraId="07773301" w14:textId="77777777" w:rsidR="00656936" w:rsidRDefault="00656936">
      <w:pPr>
        <w:jc w:val="right"/>
        <w:rPr>
          <w:rFonts w:ascii="Calibri" w:eastAsia="Calibri" w:hAnsi="Calibri" w:cs="Calibri"/>
          <w:sz w:val="16"/>
          <w:szCs w:val="16"/>
        </w:rPr>
        <w:sectPr w:rsidR="00656936"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02EC67E3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25A1D9F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62F3269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BADA1DD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F276C35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666F0DAF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D6CEA02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665A3D18" w14:textId="77777777" w:rsidR="00656936" w:rsidRDefault="00656936">
      <w:pPr>
        <w:rPr>
          <w:rFonts w:ascii="Calibri" w:eastAsia="Calibri" w:hAnsi="Calibri" w:cs="Calibri"/>
          <w:sz w:val="20"/>
          <w:szCs w:val="20"/>
        </w:rPr>
        <w:sectPr w:rsidR="00656936">
          <w:pgSz w:w="11910" w:h="16840"/>
          <w:pgMar w:top="0" w:right="0" w:bottom="0" w:left="0" w:header="720" w:footer="720" w:gutter="0"/>
          <w:cols w:space="720"/>
        </w:sectPr>
      </w:pPr>
    </w:p>
    <w:p w14:paraId="2EE6B0EA" w14:textId="77777777" w:rsidR="00656936" w:rsidRDefault="00656936">
      <w:pPr>
        <w:spacing w:before="10"/>
        <w:rPr>
          <w:rFonts w:ascii="Calibri" w:eastAsia="Calibri" w:hAnsi="Calibri" w:cs="Calibri"/>
          <w:sz w:val="14"/>
          <w:szCs w:val="14"/>
        </w:rPr>
      </w:pPr>
    </w:p>
    <w:p w14:paraId="631DC9C3" w14:textId="358CA4EB" w:rsidR="00656936" w:rsidRDefault="00E45A23">
      <w:pPr>
        <w:pStyle w:val="BodyText"/>
        <w:numPr>
          <w:ilvl w:val="1"/>
          <w:numId w:val="17"/>
        </w:numPr>
        <w:tabs>
          <w:tab w:val="left" w:pos="1701"/>
        </w:tabs>
        <w:spacing w:before="0" w:line="256" w:lineRule="auto"/>
        <w:ind w:hanging="28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19EE305D" wp14:editId="52AC42D4">
                <wp:simplePos x="0" y="0"/>
                <wp:positionH relativeFrom="page">
                  <wp:posOffset>0</wp:posOffset>
                </wp:positionH>
                <wp:positionV relativeFrom="paragraph">
                  <wp:posOffset>-932180</wp:posOffset>
                </wp:positionV>
                <wp:extent cx="7477760" cy="1270"/>
                <wp:effectExtent l="19050" t="20320" r="18415" b="16510"/>
                <wp:wrapNone/>
                <wp:docPr id="18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7760" cy="1270"/>
                          <a:chOff x="0" y="-1468"/>
                          <a:chExt cx="11776" cy="2"/>
                        </a:xfrm>
                      </wpg:grpSpPr>
                      <wps:wsp>
                        <wps:cNvPr id="189" name="Freeform 188"/>
                        <wps:cNvSpPr>
                          <a:spLocks/>
                        </wps:cNvSpPr>
                        <wps:spPr bwMode="auto">
                          <a:xfrm>
                            <a:off x="0" y="-1468"/>
                            <a:ext cx="11776" cy="2"/>
                          </a:xfrm>
                          <a:custGeom>
                            <a:avLst/>
                            <a:gdLst>
                              <a:gd name="T0" fmla="*/ 11775 w 11776"/>
                              <a:gd name="T1" fmla="*/ 0 w 117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776">
                                <a:moveTo>
                                  <a:pt x="117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78E21" id="Group 187" o:spid="_x0000_s1026" style="position:absolute;margin-left:0;margin-top:-73.4pt;width:588.8pt;height:.1pt;z-index:251626496;mso-position-horizontal-relative:page" coordorigin=",-1468" coordsize="11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">
                <v:shape id="Freeform 188" o:spid="_x0000_s1027" style="position:absolute;top:-1468;width:11776;height:2;visibility:visible;mso-wrap-style:square;v-text-anchor:top" coordsize="11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EY8IA&#10;AADcAAAADwAAAGRycy9kb3ducmV2LnhtbESPQYvCMBCF74L/IYzgRdZUBdGuUUQQBU9WDx5nm9mm&#10;2ExKE7X+eyMI3mb43rz3ZrFqbSXu1PjSsYLRMAFBnDtdcqHgfNr+zED4gKyxckwKnuRhtex2Fphq&#10;9+Aj3bNQiGjCPkUFJoQ6ldLnhiz6oauJI/t3jcUQ16aQusFHNLeVHCfJVFosOSYYrGljKL9mN6sg&#10;Owza88FM7D6CUF4vk+pvulOq32vXvyACteEr/lzvdaw/m8P7mTiB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7ARjwgAAANwAAAAPAAAAAAAAAAAAAAAAAJgCAABkcnMvZG93&#10;bnJldi54bWxQSwUGAAAAAAQABAD1AAAAhwMAAAAA&#10;" path="m11775,l,e" filled="f" strokecolor="#005695" strokeweight="2pt">
                  <v:stroke dashstyle="dash"/>
                  <v:path arrowok="t" o:connecttype="custom" o:connectlocs="11775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1C21043" wp14:editId="438D3BB4">
                <wp:simplePos x="0" y="0"/>
                <wp:positionH relativeFrom="page">
                  <wp:posOffset>0</wp:posOffset>
                </wp:positionH>
                <wp:positionV relativeFrom="paragraph">
                  <wp:posOffset>-1210945</wp:posOffset>
                </wp:positionV>
                <wp:extent cx="7560310" cy="216535"/>
                <wp:effectExtent l="0" t="0" r="2540" b="3810"/>
                <wp:wrapNone/>
                <wp:docPr id="18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6535"/>
                          <a:chOff x="0" y="-1907"/>
                          <a:chExt cx="11906" cy="341"/>
                        </a:xfrm>
                      </wpg:grpSpPr>
                      <wps:wsp>
                        <wps:cNvPr id="187" name="Freeform 186"/>
                        <wps:cNvSpPr>
                          <a:spLocks/>
                        </wps:cNvSpPr>
                        <wps:spPr bwMode="auto">
                          <a:xfrm>
                            <a:off x="0" y="-1907"/>
                            <a:ext cx="11906" cy="341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1567 -1907"/>
                              <a:gd name="T2" fmla="*/ -1567 h 341"/>
                              <a:gd name="T3" fmla="*/ 11906 w 11906"/>
                              <a:gd name="T4" fmla="+- 0 -1567 -1907"/>
                              <a:gd name="T5" fmla="*/ -1567 h 341"/>
                              <a:gd name="T6" fmla="*/ 11906 w 11906"/>
                              <a:gd name="T7" fmla="+- 0 -1907 -1907"/>
                              <a:gd name="T8" fmla="*/ -1907 h 341"/>
                              <a:gd name="T9" fmla="*/ 0 w 11906"/>
                              <a:gd name="T10" fmla="+- 0 -1907 -1907"/>
                              <a:gd name="T11" fmla="*/ -1907 h 341"/>
                              <a:gd name="T12" fmla="*/ 0 w 11906"/>
                              <a:gd name="T13" fmla="+- 0 -1567 -1907"/>
                              <a:gd name="T14" fmla="*/ -1567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341">
                                <a:moveTo>
                                  <a:pt x="0" y="340"/>
                                </a:moveTo>
                                <a:lnTo>
                                  <a:pt x="11906" y="34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0835F" id="Group 185" o:spid="_x0000_s1026" style="position:absolute;margin-left:0;margin-top:-95.35pt;width:595.3pt;height:17.05pt;z-index:251627520;mso-position-horizontal-relative:page" coordorigin=",-1907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">
                <v:shape id="Freeform 186" o:spid="_x0000_s1027" style="position:absolute;top:-1907;width:11906;height:341;visibility:visible;mso-wrap-style:square;v-text-anchor:top" coordsize="1190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IGMMA&#10;AADcAAAADwAAAGRycy9kb3ducmV2LnhtbERPS2vCQBC+F/wPywi91U09WImu0gqFIrQlPu5DdpqE&#10;7M7G7JpEf31XELzNx/ec5XqwRnTU+sqxgtdJAoI4d7riQsFh//kyB+EDskbjmBRcyMN6NXpaYqpd&#10;zxl1u1CIGMI+RQVlCE0qpc9LsugnriGO3J9rLYYI20LqFvsYbo2cJslMWqw4NpTY0KakvN6drQI7&#10;zT60+TmaPqvr7/32+Hu+njqlnsfD+wJEoCE8xHf3l47z529weyZ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HIGMMAAADcAAAADwAAAAAAAAAAAAAAAACYAgAAZHJzL2Rv&#10;d25yZXYueG1sUEsFBgAAAAAEAAQA9QAAAIgDAAAAAA==&#10;" path="m,340r11906,l11906,,,,,340xe" fillcolor="#005695" stroked="f">
                  <v:path arrowok="t" o:connecttype="custom" o:connectlocs="0,-1567;11906,-1567;11906,-1907;0,-1907;0,-1567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hyperlink r:id="rId27">
        <w:r>
          <w:rPr>
            <w:color w:val="005695"/>
            <w:spacing w:val="-2"/>
            <w:u w:val="single" w:color="005695"/>
          </w:rPr>
          <w:t>Paddock</w:t>
        </w:r>
        <w:r>
          <w:rPr>
            <w:color w:val="005695"/>
            <w:spacing w:val="17"/>
            <w:u w:val="single" w:color="005695"/>
          </w:rPr>
          <w:t xml:space="preserve"> </w:t>
        </w:r>
        <w:r>
          <w:rPr>
            <w:color w:val="005695"/>
            <w:u w:val="single" w:color="005695"/>
          </w:rPr>
          <w:t>to</w:t>
        </w:r>
        <w:r>
          <w:rPr>
            <w:color w:val="005695"/>
            <w:spacing w:val="17"/>
            <w:u w:val="single" w:color="005695"/>
          </w:rPr>
          <w:t xml:space="preserve"> </w:t>
        </w:r>
        <w:r>
          <w:rPr>
            <w:color w:val="005695"/>
            <w:spacing w:val="-1"/>
            <w:u w:val="single" w:color="005695"/>
          </w:rPr>
          <w:t>R</w:t>
        </w:r>
        <w:r>
          <w:rPr>
            <w:color w:val="005695"/>
            <w:spacing w:val="-2"/>
            <w:u w:val="single" w:color="005695"/>
          </w:rPr>
          <w:t>eef</w:t>
        </w:r>
        <w:r>
          <w:rPr>
            <w:color w:val="005695"/>
            <w:spacing w:val="18"/>
            <w:u w:val="single" w:color="005695"/>
          </w:rPr>
          <w:t xml:space="preserve"> </w:t>
        </w:r>
        <w:r>
          <w:rPr>
            <w:color w:val="005695"/>
            <w:spacing w:val="-1"/>
            <w:u w:val="single" w:color="005695"/>
          </w:rPr>
          <w:t>Integrated</w:t>
        </w:r>
        <w:r>
          <w:rPr>
            <w:color w:val="005695"/>
            <w:spacing w:val="17"/>
            <w:u w:val="single" w:color="005695"/>
          </w:rPr>
          <w:t xml:space="preserve"> </w:t>
        </w:r>
        <w:r>
          <w:rPr>
            <w:color w:val="005695"/>
            <w:spacing w:val="-1"/>
            <w:u w:val="single" w:color="005695"/>
          </w:rPr>
          <w:t>Monitoring,</w:t>
        </w:r>
        <w:r>
          <w:rPr>
            <w:color w:val="005695"/>
            <w:spacing w:val="-1"/>
            <w:w w:val="96"/>
            <w:u w:val="single" w:color="005695"/>
          </w:rPr>
          <w:t xml:space="preserve"> </w:t>
        </w:r>
      </w:hyperlink>
      <w:r>
        <w:rPr>
          <w:color w:val="005695"/>
          <w:spacing w:val="-1"/>
          <w:w w:val="96"/>
        </w:rPr>
        <w:t xml:space="preserve"> </w:t>
      </w:r>
      <w:hyperlink r:id="rId28">
        <w:r>
          <w:rPr>
            <w:color w:val="005695"/>
            <w:spacing w:val="-1"/>
            <w:w w:val="109"/>
          </w:rPr>
          <w:t xml:space="preserve"> </w:t>
        </w:r>
        <w:r>
          <w:rPr>
            <w:color w:val="005695"/>
            <w:spacing w:val="-1"/>
            <w:u w:val="single" w:color="005695"/>
          </w:rPr>
          <w:t>Modelling</w:t>
        </w:r>
        <w:r>
          <w:rPr>
            <w:color w:val="005695"/>
            <w:spacing w:val="10"/>
            <w:u w:val="single" w:color="005695"/>
          </w:rPr>
          <w:t xml:space="preserve"> </w:t>
        </w:r>
        <w:r>
          <w:rPr>
            <w:color w:val="005695"/>
            <w:u w:val="single" w:color="005695"/>
          </w:rPr>
          <w:t>and</w:t>
        </w:r>
        <w:r>
          <w:rPr>
            <w:color w:val="005695"/>
            <w:spacing w:val="11"/>
            <w:u w:val="single" w:color="005695"/>
          </w:rPr>
          <w:t xml:space="preserve"> </w:t>
        </w:r>
        <w:r>
          <w:rPr>
            <w:color w:val="005695"/>
            <w:spacing w:val="-1"/>
            <w:u w:val="single" w:color="005695"/>
          </w:rPr>
          <w:t>Reporting</w:t>
        </w:r>
        <w:r>
          <w:rPr>
            <w:color w:val="005695"/>
            <w:spacing w:val="11"/>
            <w:u w:val="single" w:color="005695"/>
          </w:rPr>
          <w:t xml:space="preserve"> </w:t>
        </w:r>
        <w:r>
          <w:rPr>
            <w:color w:val="005695"/>
            <w:spacing w:val="-2"/>
            <w:u w:val="single" w:color="005695"/>
          </w:rPr>
          <w:t>Program</w:t>
        </w:r>
        <w:r>
          <w:rPr>
            <w:color w:val="005695"/>
            <w:spacing w:val="11"/>
            <w:u w:val="single" w:color="005695"/>
          </w:rPr>
          <w:t xml:space="preserve"> </w:t>
        </w:r>
      </w:hyperlink>
      <w:r>
        <w:rPr>
          <w:color w:val="231F20"/>
        </w:rPr>
        <w:t>which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focuses</w:t>
      </w:r>
      <w:r>
        <w:rPr>
          <w:color w:val="231F20"/>
          <w:spacing w:val="35"/>
          <w:w w:val="9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impro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quality.</w:t>
      </w:r>
    </w:p>
    <w:p w14:paraId="08D225FE" w14:textId="77777777" w:rsidR="00656936" w:rsidRDefault="00E45A23">
      <w:pPr>
        <w:pStyle w:val="BodyText"/>
        <w:spacing w:line="256" w:lineRule="auto"/>
        <w:ind w:right="52"/>
      </w:pP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jointly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funded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ustralian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</w:rPr>
        <w:t>Queensland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ernments,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deliv</w:t>
      </w:r>
      <w:r>
        <w:rPr>
          <w:color w:val="231F20"/>
          <w:spacing w:val="-1"/>
        </w:rPr>
        <w:t>ered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49"/>
          <w:w w:val="104"/>
        </w:rPr>
        <w:t xml:space="preserve"> </w:t>
      </w:r>
      <w:r>
        <w:rPr>
          <w:color w:val="231F20"/>
        </w:rPr>
        <w:t>collaboration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ernments,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bodies,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  <w:spacing w:val="-1"/>
        </w:rPr>
        <w:t>regional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resour</w:t>
      </w:r>
      <w:r>
        <w:rPr>
          <w:color w:val="231F20"/>
          <w:spacing w:val="-2"/>
        </w:rPr>
        <w:t>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bodies,</w:t>
      </w:r>
      <w:r>
        <w:rPr>
          <w:color w:val="231F20"/>
          <w:spacing w:val="21"/>
          <w:w w:val="101"/>
        </w:rPr>
        <w:t xml:space="preserve"> </w:t>
      </w:r>
      <w:r>
        <w:rPr>
          <w:color w:val="231F20"/>
        </w:rPr>
        <w:t>landholders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esear</w:t>
      </w:r>
      <w:r>
        <w:rPr>
          <w:color w:val="231F20"/>
          <w:spacing w:val="-1"/>
        </w:rPr>
        <w:t>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organisations.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w w:val="97"/>
        </w:rPr>
        <w:t xml:space="preserve"> 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uptake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practices,</w:t>
      </w:r>
    </w:p>
    <w:p w14:paraId="01084730" w14:textId="77777777" w:rsidR="00656936" w:rsidRDefault="00E45A23">
      <w:pPr>
        <w:pStyle w:val="BodyText"/>
        <w:spacing w:line="256" w:lineRule="auto"/>
        <w:ind w:right="2"/>
      </w:pPr>
      <w:r>
        <w:rPr>
          <w:color w:val="231F20"/>
        </w:rPr>
        <w:t>catchment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indicators,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loads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Great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arrier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indicators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provided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6"/>
        </w:rPr>
        <w:t xml:space="preserve"> </w:t>
      </w:r>
      <w:r>
        <w:rPr>
          <w:color w:val="005695"/>
          <w:w w:val="109"/>
        </w:rPr>
        <w:t xml:space="preserve"> </w:t>
      </w:r>
      <w:hyperlink r:id="rId29">
        <w:r>
          <w:rPr>
            <w:color w:val="005695"/>
            <w:spacing w:val="-1"/>
            <w:u w:val="single" w:color="005695"/>
          </w:rPr>
          <w:t>Marine</w:t>
        </w:r>
        <w:r>
          <w:rPr>
            <w:color w:val="005695"/>
            <w:spacing w:val="18"/>
            <w:u w:val="single" w:color="005695"/>
          </w:rPr>
          <w:t xml:space="preserve"> </w:t>
        </w:r>
        <w:r>
          <w:rPr>
            <w:color w:val="005695"/>
            <w:spacing w:val="-1"/>
            <w:u w:val="single" w:color="005695"/>
          </w:rPr>
          <w:t>Monitoring</w:t>
        </w:r>
        <w:r>
          <w:rPr>
            <w:color w:val="005695"/>
            <w:spacing w:val="18"/>
            <w:u w:val="single" w:color="005695"/>
          </w:rPr>
          <w:t xml:space="preserve"> </w:t>
        </w:r>
        <w:r>
          <w:rPr>
            <w:color w:val="005695"/>
            <w:spacing w:val="-1"/>
            <w:u w:val="single" w:color="005695"/>
          </w:rPr>
          <w:t>Program</w:t>
        </w:r>
      </w:hyperlink>
      <w:r>
        <w:rPr>
          <w:color w:val="231F20"/>
          <w:spacing w:val="-1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inform</w:t>
      </w:r>
    </w:p>
    <w:p w14:paraId="359F9B9C" w14:textId="77777777" w:rsidR="00656936" w:rsidRDefault="00E45A23">
      <w:pPr>
        <w:pStyle w:val="BodyText"/>
        <w:spacing w:line="256" w:lineRule="auto"/>
      </w:pP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Reef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2050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P</w:t>
      </w:r>
      <w:r>
        <w:rPr>
          <w:color w:val="231F20"/>
          <w:spacing w:val="-2"/>
          <w:w w:val="105"/>
        </w:rPr>
        <w:t>lan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Integrated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Monitoring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eporting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ogram.</w:t>
      </w:r>
    </w:p>
    <w:p w14:paraId="472178BA" w14:textId="77777777" w:rsidR="00656936" w:rsidRDefault="00E45A23">
      <w:pPr>
        <w:spacing w:before="10"/>
        <w:rPr>
          <w:rFonts w:ascii="PMingLiU" w:eastAsia="PMingLiU" w:hAnsi="PMingLiU" w:cs="PMingLiU"/>
          <w:sz w:val="13"/>
          <w:szCs w:val="13"/>
        </w:rPr>
      </w:pPr>
      <w:r>
        <w:br w:type="column"/>
      </w:r>
    </w:p>
    <w:p w14:paraId="6A2160B1" w14:textId="77777777" w:rsidR="00656936" w:rsidRDefault="00C937D1">
      <w:pPr>
        <w:pStyle w:val="BodyText"/>
        <w:numPr>
          <w:ilvl w:val="0"/>
          <w:numId w:val="16"/>
        </w:numPr>
        <w:tabs>
          <w:tab w:val="left" w:pos="732"/>
        </w:tabs>
        <w:spacing w:before="0" w:line="256" w:lineRule="auto"/>
        <w:ind w:right="2093"/>
      </w:pPr>
      <w:hyperlink r:id="rId30">
        <w:r w:rsidR="00E45A23">
          <w:rPr>
            <w:color w:val="005695"/>
            <w:spacing w:val="-1"/>
            <w:u w:val="single" w:color="005695"/>
          </w:rPr>
          <w:t>R</w:t>
        </w:r>
        <w:r w:rsidR="00E45A23">
          <w:rPr>
            <w:color w:val="005695"/>
            <w:spacing w:val="-2"/>
            <w:u w:val="single" w:color="005695"/>
          </w:rPr>
          <w:t>eef</w:t>
        </w:r>
        <w:r w:rsidR="00E45A23">
          <w:rPr>
            <w:color w:val="005695"/>
            <w:spacing w:val="6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Plan</w:t>
        </w:r>
        <w:r w:rsidR="00E45A23">
          <w:rPr>
            <w:color w:val="005695"/>
            <w:spacing w:val="6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Report</w:t>
        </w:r>
        <w:r w:rsidR="00E45A23">
          <w:rPr>
            <w:color w:val="005695"/>
            <w:spacing w:val="7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Cards</w:t>
        </w:r>
        <w:r w:rsidR="00E45A23">
          <w:rPr>
            <w:color w:val="005695"/>
            <w:spacing w:val="6"/>
            <w:u w:val="single" w:color="005695"/>
          </w:rPr>
          <w:t xml:space="preserve"> </w:t>
        </w:r>
      </w:hyperlink>
      <w:r w:rsidR="00E45A23">
        <w:rPr>
          <w:color w:val="231F20"/>
          <w:spacing w:val="-1"/>
        </w:rPr>
        <w:t>ar</w:t>
      </w:r>
      <w:r w:rsidR="00E45A23">
        <w:rPr>
          <w:color w:val="231F20"/>
          <w:spacing w:val="-2"/>
        </w:rPr>
        <w:t>e</w:t>
      </w:r>
      <w:r w:rsidR="00E45A23">
        <w:rPr>
          <w:color w:val="231F20"/>
          <w:spacing w:val="7"/>
        </w:rPr>
        <w:t xml:space="preserve"> </w:t>
      </w:r>
      <w:r w:rsidR="00E45A23">
        <w:rPr>
          <w:color w:val="231F20"/>
          <w:spacing w:val="-1"/>
        </w:rPr>
        <w:t>currently</w:t>
      </w:r>
      <w:r w:rsidR="00E45A23">
        <w:rPr>
          <w:color w:val="231F20"/>
          <w:spacing w:val="6"/>
        </w:rPr>
        <w:t xml:space="preserve"> </w:t>
      </w:r>
      <w:r w:rsidR="00E45A23">
        <w:rPr>
          <w:color w:val="231F20"/>
        </w:rPr>
        <w:t>being</w:t>
      </w:r>
      <w:r w:rsidR="00E45A23">
        <w:rPr>
          <w:color w:val="231F20"/>
          <w:spacing w:val="35"/>
          <w:w w:val="101"/>
        </w:rPr>
        <w:t xml:space="preserve"> </w:t>
      </w:r>
      <w:r w:rsidR="00E45A23">
        <w:rPr>
          <w:color w:val="231F20"/>
          <w:spacing w:val="-1"/>
        </w:rPr>
        <w:t>considered</w:t>
      </w:r>
      <w:r w:rsidR="00E45A23">
        <w:rPr>
          <w:color w:val="231F20"/>
          <w:spacing w:val="4"/>
        </w:rPr>
        <w:t xml:space="preserve"> </w:t>
      </w:r>
      <w:r w:rsidR="00E45A23">
        <w:rPr>
          <w:color w:val="231F20"/>
        </w:rPr>
        <w:t>to</w:t>
      </w:r>
      <w:r w:rsidR="00E45A23">
        <w:rPr>
          <w:color w:val="231F20"/>
          <w:spacing w:val="4"/>
        </w:rPr>
        <w:t xml:space="preserve"> </w:t>
      </w:r>
      <w:r w:rsidR="00E45A23">
        <w:rPr>
          <w:color w:val="231F20"/>
          <w:spacing w:val="-1"/>
        </w:rPr>
        <w:t>provide</w:t>
      </w:r>
      <w:r w:rsidR="00E45A23">
        <w:rPr>
          <w:color w:val="231F20"/>
          <w:spacing w:val="4"/>
        </w:rPr>
        <w:t xml:space="preserve"> </w:t>
      </w:r>
      <w:r w:rsidR="00E45A23">
        <w:rPr>
          <w:color w:val="231F20"/>
        </w:rPr>
        <w:t>an</w:t>
      </w:r>
      <w:r w:rsidR="00E45A23">
        <w:rPr>
          <w:color w:val="231F20"/>
          <w:spacing w:val="5"/>
        </w:rPr>
        <w:t xml:space="preserve"> </w:t>
      </w:r>
      <w:r w:rsidR="00E45A23">
        <w:rPr>
          <w:color w:val="231F20"/>
        </w:rPr>
        <w:t>additional</w:t>
      </w:r>
      <w:r w:rsidR="00E45A23">
        <w:rPr>
          <w:color w:val="231F20"/>
          <w:spacing w:val="4"/>
        </w:rPr>
        <w:t xml:space="preserve"> </w:t>
      </w:r>
      <w:r w:rsidR="00E45A23">
        <w:rPr>
          <w:color w:val="231F20"/>
          <w:spacing w:val="-2"/>
        </w:rPr>
        <w:t>level</w:t>
      </w:r>
      <w:r w:rsidR="00E45A23">
        <w:rPr>
          <w:color w:val="231F20"/>
          <w:spacing w:val="4"/>
        </w:rPr>
        <w:t xml:space="preserve"> </w:t>
      </w:r>
      <w:r w:rsidR="00E45A23">
        <w:rPr>
          <w:color w:val="231F20"/>
        </w:rPr>
        <w:t>of</w:t>
      </w:r>
      <w:r w:rsidR="00E45A23">
        <w:rPr>
          <w:color w:val="231F20"/>
          <w:spacing w:val="25"/>
          <w:w w:val="99"/>
        </w:rPr>
        <w:t xml:space="preserve"> </w:t>
      </w:r>
      <w:r w:rsidR="00E45A23">
        <w:rPr>
          <w:color w:val="231F20"/>
          <w:spacing w:val="-1"/>
        </w:rPr>
        <w:t>reporting</w:t>
      </w:r>
      <w:r w:rsidR="00E45A23">
        <w:rPr>
          <w:color w:val="231F20"/>
          <w:spacing w:val="14"/>
        </w:rPr>
        <w:t xml:space="preserve"> </w:t>
      </w:r>
      <w:r w:rsidR="00E45A23">
        <w:rPr>
          <w:color w:val="231F20"/>
        </w:rPr>
        <w:t>on</w:t>
      </w:r>
      <w:r w:rsidR="00E45A23">
        <w:rPr>
          <w:color w:val="231F20"/>
          <w:spacing w:val="15"/>
        </w:rPr>
        <w:t xml:space="preserve"> </w:t>
      </w:r>
      <w:r w:rsidR="00E45A23">
        <w:rPr>
          <w:color w:val="231F20"/>
          <w:spacing w:val="-1"/>
        </w:rPr>
        <w:t>impro</w:t>
      </w:r>
      <w:r w:rsidR="00E45A23">
        <w:rPr>
          <w:color w:val="231F20"/>
          <w:spacing w:val="-2"/>
        </w:rPr>
        <w:t>v</w:t>
      </w:r>
      <w:r w:rsidR="00E45A23">
        <w:rPr>
          <w:color w:val="231F20"/>
          <w:spacing w:val="-1"/>
        </w:rPr>
        <w:t>ements</w:t>
      </w:r>
      <w:r w:rsidR="00E45A23">
        <w:rPr>
          <w:color w:val="231F20"/>
          <w:spacing w:val="14"/>
        </w:rPr>
        <w:t xml:space="preserve"> </w:t>
      </w:r>
      <w:r w:rsidR="00E45A23">
        <w:rPr>
          <w:color w:val="231F20"/>
        </w:rPr>
        <w:t>in</w:t>
      </w:r>
      <w:r w:rsidR="00E45A23">
        <w:rPr>
          <w:color w:val="231F20"/>
          <w:spacing w:val="15"/>
        </w:rPr>
        <w:t xml:space="preserve"> </w:t>
      </w:r>
      <w:r w:rsidR="00E45A23">
        <w:rPr>
          <w:color w:val="231F20"/>
        </w:rPr>
        <w:t>water</w:t>
      </w:r>
      <w:r w:rsidR="00E45A23">
        <w:rPr>
          <w:color w:val="231F20"/>
          <w:spacing w:val="14"/>
        </w:rPr>
        <w:t xml:space="preserve"> </w:t>
      </w:r>
      <w:r w:rsidR="00E45A23">
        <w:rPr>
          <w:color w:val="231F20"/>
          <w:spacing w:val="-3"/>
        </w:rPr>
        <w:t>quality.</w:t>
      </w:r>
      <w:r w:rsidR="00E45A23">
        <w:rPr>
          <w:color w:val="231F20"/>
          <w:spacing w:val="37"/>
          <w:w w:val="106"/>
        </w:rPr>
        <w:t xml:space="preserve"> </w:t>
      </w:r>
      <w:r w:rsidR="00E45A23">
        <w:rPr>
          <w:color w:val="231F20"/>
        </w:rPr>
        <w:t>The</w:t>
      </w:r>
      <w:r w:rsidR="00E45A23">
        <w:rPr>
          <w:color w:val="231F20"/>
          <w:spacing w:val="8"/>
        </w:rPr>
        <w:t xml:space="preserve"> </w:t>
      </w:r>
      <w:r w:rsidR="00E45A23">
        <w:rPr>
          <w:color w:val="231F20"/>
          <w:spacing w:val="-1"/>
        </w:rPr>
        <w:t>M</w:t>
      </w:r>
      <w:r w:rsidR="00E45A23">
        <w:rPr>
          <w:color w:val="231F20"/>
          <w:spacing w:val="-2"/>
        </w:rPr>
        <w:t>ackay</w:t>
      </w:r>
      <w:r w:rsidR="00E45A23">
        <w:rPr>
          <w:color w:val="231F20"/>
          <w:spacing w:val="5"/>
        </w:rPr>
        <w:t xml:space="preserve"> </w:t>
      </w:r>
      <w:r w:rsidR="00E45A23">
        <w:rPr>
          <w:color w:val="231F20"/>
        </w:rPr>
        <w:t>Whitsunday</w:t>
      </w:r>
      <w:r w:rsidR="00E45A23">
        <w:rPr>
          <w:color w:val="231F20"/>
          <w:spacing w:val="9"/>
        </w:rPr>
        <w:t xml:space="preserve"> </w:t>
      </w:r>
      <w:r w:rsidR="00E45A23">
        <w:rPr>
          <w:color w:val="231F20"/>
          <w:spacing w:val="-1"/>
        </w:rPr>
        <w:t>Report</w:t>
      </w:r>
      <w:r w:rsidR="00E45A23">
        <w:rPr>
          <w:color w:val="231F20"/>
          <w:spacing w:val="9"/>
        </w:rPr>
        <w:t xml:space="preserve"> </w:t>
      </w:r>
      <w:r w:rsidR="00E45A23">
        <w:rPr>
          <w:color w:val="231F20"/>
          <w:spacing w:val="-1"/>
        </w:rPr>
        <w:t>card</w:t>
      </w:r>
      <w:r w:rsidR="00E45A23">
        <w:rPr>
          <w:color w:val="231F20"/>
          <w:spacing w:val="9"/>
        </w:rPr>
        <w:t xml:space="preserve"> </w:t>
      </w:r>
      <w:r w:rsidR="00E45A23">
        <w:rPr>
          <w:color w:val="231F20"/>
        </w:rPr>
        <w:t>is</w:t>
      </w:r>
      <w:r w:rsidR="00E45A23">
        <w:rPr>
          <w:color w:val="231F20"/>
          <w:spacing w:val="9"/>
        </w:rPr>
        <w:t xml:space="preserve"> </w:t>
      </w:r>
      <w:r w:rsidR="00E45A23">
        <w:rPr>
          <w:color w:val="231F20"/>
        </w:rPr>
        <w:t>being</w:t>
      </w:r>
      <w:r w:rsidR="00E45A23">
        <w:rPr>
          <w:color w:val="231F20"/>
          <w:spacing w:val="29"/>
          <w:w w:val="101"/>
        </w:rPr>
        <w:t xml:space="preserve"> </w:t>
      </w:r>
      <w:r w:rsidR="00E45A23">
        <w:rPr>
          <w:color w:val="231F20"/>
          <w:spacing w:val="-1"/>
        </w:rPr>
        <w:t>developed</w:t>
      </w:r>
      <w:r w:rsidR="00E45A23">
        <w:rPr>
          <w:color w:val="231F20"/>
          <w:spacing w:val="2"/>
        </w:rPr>
        <w:t xml:space="preserve"> </w:t>
      </w:r>
      <w:r w:rsidR="00E45A23">
        <w:rPr>
          <w:color w:val="231F20"/>
        </w:rPr>
        <w:t>to</w:t>
      </w:r>
      <w:r w:rsidR="00E45A23">
        <w:rPr>
          <w:color w:val="231F20"/>
          <w:spacing w:val="3"/>
        </w:rPr>
        <w:t xml:space="preserve"> </w:t>
      </w:r>
      <w:r w:rsidR="00E45A23">
        <w:rPr>
          <w:color w:val="231F20"/>
        </w:rPr>
        <w:t>test</w:t>
      </w:r>
      <w:r w:rsidR="00E45A23">
        <w:rPr>
          <w:color w:val="231F20"/>
          <w:spacing w:val="3"/>
        </w:rPr>
        <w:t xml:space="preserve"> </w:t>
      </w:r>
      <w:r w:rsidR="00E45A23">
        <w:rPr>
          <w:color w:val="231F20"/>
        </w:rPr>
        <w:t>this</w:t>
      </w:r>
      <w:r w:rsidR="00E45A23">
        <w:rPr>
          <w:color w:val="231F20"/>
          <w:spacing w:val="2"/>
        </w:rPr>
        <w:t xml:space="preserve"> </w:t>
      </w:r>
      <w:r w:rsidR="00E45A23">
        <w:rPr>
          <w:color w:val="231F20"/>
          <w:spacing w:val="-1"/>
        </w:rPr>
        <w:t>pr</w:t>
      </w:r>
      <w:r w:rsidR="00E45A23">
        <w:rPr>
          <w:color w:val="231F20"/>
          <w:spacing w:val="-2"/>
        </w:rPr>
        <w:t>ocess.</w:t>
      </w:r>
    </w:p>
    <w:p w14:paraId="1D876070" w14:textId="466C675F" w:rsidR="00656936" w:rsidRDefault="00E45A23">
      <w:pPr>
        <w:pStyle w:val="BodyText"/>
        <w:numPr>
          <w:ilvl w:val="0"/>
          <w:numId w:val="16"/>
        </w:numPr>
        <w:tabs>
          <w:tab w:val="left" w:pos="732"/>
        </w:tabs>
        <w:spacing w:before="61" w:line="256" w:lineRule="auto"/>
        <w:ind w:right="183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6CF6C82F" wp14:editId="207F159A">
                <wp:simplePos x="0" y="0"/>
                <wp:positionH relativeFrom="page">
                  <wp:posOffset>4769485</wp:posOffset>
                </wp:positionH>
                <wp:positionV relativeFrom="paragraph">
                  <wp:posOffset>370205</wp:posOffset>
                </wp:positionV>
                <wp:extent cx="383540" cy="1270"/>
                <wp:effectExtent l="6985" t="12065" r="9525" b="5715"/>
                <wp:wrapNone/>
                <wp:docPr id="18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" cy="1270"/>
                          <a:chOff x="7511" y="583"/>
                          <a:chExt cx="604" cy="2"/>
                        </a:xfrm>
                      </wpg:grpSpPr>
                      <wps:wsp>
                        <wps:cNvPr id="185" name="Freeform 184"/>
                        <wps:cNvSpPr>
                          <a:spLocks/>
                        </wps:cNvSpPr>
                        <wps:spPr bwMode="auto">
                          <a:xfrm>
                            <a:off x="7511" y="583"/>
                            <a:ext cx="604" cy="2"/>
                          </a:xfrm>
                          <a:custGeom>
                            <a:avLst/>
                            <a:gdLst>
                              <a:gd name="T0" fmla="+- 0 7511 7511"/>
                              <a:gd name="T1" fmla="*/ T0 w 604"/>
                              <a:gd name="T2" fmla="+- 0 8115 7511"/>
                              <a:gd name="T3" fmla="*/ T2 w 6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4">
                                <a:moveTo>
                                  <a:pt x="0" y="0"/>
                                </a:moveTo>
                                <a:lnTo>
                                  <a:pt x="6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56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AE8AF" id="Group 183" o:spid="_x0000_s1026" style="position:absolute;margin-left:375.55pt;margin-top:29.15pt;width:30.2pt;height:.1pt;z-index:-251623424;mso-position-horizontal-relative:page" coordorigin="7511,583" coordsize="6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">
                <v:shape id="Freeform 184" o:spid="_x0000_s1027" style="position:absolute;left:7511;top:583;width:604;height:2;visibility:visible;mso-wrap-style:square;v-text-anchor:top" coordsize="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DQ74A&#10;AADcAAAADwAAAGRycy9kb3ducmV2LnhtbERPS4vCMBC+C/6HMIIX0WSVFalGkVVhrz4u3sZmbIrN&#10;pDRR67/fCMLe5uN7zmLVuko8qAmlZw1fIwWCOPem5ELD6bgbzkCEiGyw8kwaXhRgtex2FpgZ/+Q9&#10;PQ6xECmEQ4YabIx1JmXILTkMI18TJ+7qG4cxwaaQpsFnCneVHCs1lQ5LTg0Wa/qxlN8Od6eB/eY8&#10;cHZSSLX14YqXmy03Sut+r13PQURq47/44/41af7sG97PpAvk8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3w0O+AAAA3AAAAA8AAAAAAAAAAAAAAAAAmAIAAGRycy9kb3ducmV2&#10;LnhtbFBLBQYAAAAABAAEAPUAAACDAwAAAAA=&#10;" path="m,l604,e" filled="f" strokecolor="#005695" strokeweight=".5pt">
                  <v:path arrowok="t" o:connecttype="custom" o:connectlocs="0,0;604,0" o:connectangles="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  <w:w w:val="105"/>
        </w:rPr>
        <w:t>Impact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monitoring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undertaken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ojects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reported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hyperlink r:id="rId31">
        <w:r>
          <w:rPr>
            <w:color w:val="005695"/>
            <w:spacing w:val="-4"/>
            <w:w w:val="105"/>
          </w:rPr>
          <w:t>MERIT</w:t>
        </w:r>
      </w:hyperlink>
      <w:r>
        <w:rPr>
          <w:color w:val="231F20"/>
          <w:spacing w:val="-4"/>
          <w:w w:val="105"/>
        </w:rPr>
        <w:t>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H</w:t>
      </w:r>
      <w:r>
        <w:rPr>
          <w:color w:val="231F20"/>
          <w:spacing w:val="-4"/>
          <w:w w:val="105"/>
        </w:rPr>
        <w:t>owever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often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  <w:w w:val="105"/>
        </w:rPr>
        <w:t>limited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period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over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oject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eceives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funding,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unless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ojects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identified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w w:val="105"/>
        </w:rPr>
        <w:t>opportunities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legacy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reporting.</w:t>
      </w:r>
    </w:p>
    <w:p w14:paraId="6D8B5F02" w14:textId="77777777" w:rsidR="00656936" w:rsidRDefault="00656936">
      <w:pPr>
        <w:spacing w:line="256" w:lineRule="auto"/>
        <w:sectPr w:rsidR="00656936">
          <w:type w:val="continuous"/>
          <w:pgSz w:w="11910" w:h="16840"/>
          <w:pgMar w:top="1140" w:right="0" w:bottom="280" w:left="0" w:header="720" w:footer="720" w:gutter="0"/>
          <w:cols w:num="2" w:space="720" w:equalWidth="0">
            <w:col w:w="5494" w:space="40"/>
            <w:col w:w="6376"/>
          </w:cols>
        </w:sectPr>
      </w:pPr>
    </w:p>
    <w:p w14:paraId="16C8C405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F14A3B2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5D8C020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74F6B03" w14:textId="77777777" w:rsidR="00656936" w:rsidRDefault="00656936">
      <w:pPr>
        <w:spacing w:before="11"/>
        <w:rPr>
          <w:rFonts w:ascii="PMingLiU" w:eastAsia="PMingLiU" w:hAnsi="PMingLiU" w:cs="PMingLiU"/>
          <w:sz w:val="15"/>
          <w:szCs w:val="15"/>
        </w:rPr>
      </w:pPr>
    </w:p>
    <w:p w14:paraId="2CC90E55" w14:textId="77777777" w:rsidR="00656936" w:rsidRDefault="00E45A23">
      <w:pPr>
        <w:pStyle w:val="Heading4"/>
        <w:rPr>
          <w:b w:val="0"/>
          <w:bCs w:val="0"/>
        </w:rPr>
      </w:pPr>
      <w:r>
        <w:rPr>
          <w:color w:val="231F20"/>
          <w:spacing w:val="-3"/>
        </w:rPr>
        <w:t>Figure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2: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Reef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T</w:t>
      </w:r>
      <w:r>
        <w:rPr>
          <w:color w:val="231F20"/>
          <w:spacing w:val="-7"/>
        </w:rPr>
        <w:t>r</w:t>
      </w:r>
      <w:r>
        <w:rPr>
          <w:color w:val="231F20"/>
          <w:spacing w:val="-6"/>
        </w:rPr>
        <w:t>ust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monitoring</w:t>
      </w:r>
    </w:p>
    <w:p w14:paraId="3837AE38" w14:textId="77777777" w:rsidR="00656936" w:rsidRDefault="00656936">
      <w:pPr>
        <w:spacing w:before="9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14:paraId="4B235DEE" w14:textId="45A773A4" w:rsidR="00656936" w:rsidRDefault="00E45A23">
      <w:pPr>
        <w:spacing w:line="200" w:lineRule="atLeast"/>
        <w:ind w:left="16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526A97DA" wp14:editId="669A39C7">
                <wp:extent cx="5205730" cy="308610"/>
                <wp:effectExtent l="3175" t="3175" r="10795" b="12065"/>
                <wp:docPr id="18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5730" cy="308610"/>
                          <a:chOff x="0" y="0"/>
                          <a:chExt cx="8198" cy="486"/>
                        </a:xfrm>
                      </wpg:grpSpPr>
                      <wpg:grpSp>
                        <wpg:cNvPr id="181" name="Group 18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193" cy="481"/>
                            <a:chOff x="3" y="3"/>
                            <a:chExt cx="8193" cy="481"/>
                          </a:xfrm>
                        </wpg:grpSpPr>
                        <wps:wsp>
                          <wps:cNvPr id="182" name="Freeform 18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193" cy="48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193"/>
                                <a:gd name="T2" fmla="+- 0 483 3"/>
                                <a:gd name="T3" fmla="*/ 483 h 481"/>
                                <a:gd name="T4" fmla="+- 0 8195 3"/>
                                <a:gd name="T5" fmla="*/ T4 w 8193"/>
                                <a:gd name="T6" fmla="+- 0 483 3"/>
                                <a:gd name="T7" fmla="*/ 483 h 481"/>
                                <a:gd name="T8" fmla="+- 0 8195 3"/>
                                <a:gd name="T9" fmla="*/ T8 w 8193"/>
                                <a:gd name="T10" fmla="+- 0 3 3"/>
                                <a:gd name="T11" fmla="*/ 3 h 481"/>
                                <a:gd name="T12" fmla="+- 0 3 3"/>
                                <a:gd name="T13" fmla="*/ T12 w 8193"/>
                                <a:gd name="T14" fmla="+- 0 3 3"/>
                                <a:gd name="T15" fmla="*/ 3 h 481"/>
                                <a:gd name="T16" fmla="+- 0 3 3"/>
                                <a:gd name="T17" fmla="*/ T16 w 8193"/>
                                <a:gd name="T18" fmla="+- 0 483 3"/>
                                <a:gd name="T19" fmla="*/ 483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93" h="481">
                                  <a:moveTo>
                                    <a:pt x="0" y="480"/>
                                  </a:moveTo>
                                  <a:lnTo>
                                    <a:pt x="8192" y="480"/>
                                  </a:lnTo>
                                  <a:lnTo>
                                    <a:pt x="8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8193" cy="481"/>
                            </a:xfrm>
                            <a:prstGeom prst="rect">
                              <a:avLst/>
                            </a:pr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7287BA" w14:textId="77777777" w:rsidR="00656936" w:rsidRDefault="00E45A23">
                                <w:pPr>
                                  <w:spacing w:before="136"/>
                                  <w:ind w:left="179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Reef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2050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Plan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nteg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ated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onitoring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Reporting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og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am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6A97DA" id="Group 179" o:spid="_x0000_s1146" style="width:409.9pt;height:24.3pt;mso-position-horizontal-relative:char;mso-position-vertical-relative:line" coordsize="8198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">
                <v:group id="Group 180" o:spid="_x0000_s1147" style="position:absolute;left:3;top:3;width:8193;height:481" coordorigin="3,3" coordsize="8193,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82" o:spid="_x0000_s1148" style="position:absolute;left:3;top:3;width:8193;height:481;visibility:visible;mso-wrap-style:square;v-text-anchor:top" coordsize="8193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CnsMA&#10;AADcAAAADwAAAGRycy9kb3ducmV2LnhtbERPTWvCQBC9F/oflil4qxtzEImu0hYqeuih1rQ9Dtnp&#10;JiQ7G7NrTP69KxS8zeN9zmoz2Eb01PnKsYLZNAFBXDhdsVFw/Hp/XoDwAVlj45gUjORhs358WGGm&#10;3YU/qT8EI2II+wwVlCG0mZS+KMmin7qWOHJ/rrMYIuyM1B1eYrhtZJokc2mx4thQYktvJRX14WwV&#10;nGr987r/zXc8o+PH+J2nZjRbpSZPw8sSRKAh3MX/7p2O8xcp3J6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ECnsMAAADcAAAADwAAAAAAAAAAAAAAAACYAgAAZHJzL2Rv&#10;d25yZXYueG1sUEsFBgAAAAAEAAQA9QAAAIgDAAAAAA==&#10;" path="m,480r8192,l8192,,,,,480xe" filled="f" strokecolor="#005695" strokeweight=".25pt">
                    <v:path arrowok="t" o:connecttype="custom" o:connectlocs="0,483;8192,483;8192,3;0,3;0,483" o:connectangles="0,0,0,0,0"/>
                  </v:shape>
                  <v:shape id="Text Box 181" o:spid="_x0000_s1149" type="#_x0000_t202" style="position:absolute;left:3;top:3;width:8193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9R8EA&#10;AADcAAAADwAAAGRycy9kb3ducmV2LnhtbERPzWqDQBC+B/IOyxR6S9ZGKGpdQwkpNbc28QEGd6K2&#10;7qy4G7Vvny0UepuP73fy/WJ6MdHoOssKnrYRCOLa6o4bBdXlbZOAcB5ZY2+ZFPyQg32xXuWYaTvz&#10;J01n34gQwi5DBa33Qyalq1sy6LZ2IA7c1Y4GfYBjI/WIcwg3vdxF0bM02HFoaHGgQ0v19/lmFFxv&#10;cfp+ktjHy9eFUldVZfpxVOrxYXl9AeFp8f/iP3epw/wkht9nwgW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OvUfBAAAA3AAAAA8AAAAAAAAAAAAAAAAAmAIAAGRycy9kb3du&#10;cmV2LnhtbFBLBQYAAAAABAAEAPUAAACGAwAAAAA=&#10;" fillcolor="#005695" stroked="f">
                    <v:textbox inset="0,0,0,0">
                      <w:txbxContent>
                        <w:p w14:paraId="117287BA" w14:textId="77777777" w:rsidR="00656936" w:rsidRDefault="00E45A23">
                          <w:pPr>
                            <w:spacing w:before="136"/>
                            <w:ind w:left="179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Reef</w:t>
                          </w:r>
                          <w:r>
                            <w:rPr>
                              <w:rFonts w:ascii="Calibri"/>
                              <w:color w:val="FFFFFF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2050</w:t>
                          </w:r>
                          <w:r>
                            <w:rPr>
                              <w:rFonts w:ascii="Calibri"/>
                              <w:color w:val="FFFFFF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Plan</w:t>
                          </w:r>
                          <w:r>
                            <w:rPr>
                              <w:rFonts w:ascii="Calibri"/>
                              <w:color w:val="FFFFFF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nteg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ated</w:t>
                          </w:r>
                          <w:r>
                            <w:rPr>
                              <w:rFonts w:ascii="Calibri"/>
                              <w:color w:val="FFFFFF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onitoring</w:t>
                          </w:r>
                          <w:r>
                            <w:rPr>
                              <w:rFonts w:ascii="Calibri"/>
                              <w:color w:val="FFFFFF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Reporting</w:t>
                          </w:r>
                          <w:r>
                            <w:rPr>
                              <w:rFonts w:ascii="Calibri"/>
                              <w:color w:val="FFFFFF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og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am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6D74728" w14:textId="77777777" w:rsidR="00656936" w:rsidRDefault="00656936">
      <w:pPr>
        <w:spacing w:before="4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14:paraId="2BD19F40" w14:textId="6B178499" w:rsidR="00656936" w:rsidRDefault="00E45A23">
      <w:pPr>
        <w:pStyle w:val="BodyText"/>
        <w:tabs>
          <w:tab w:val="left" w:pos="8118"/>
        </w:tabs>
        <w:spacing w:before="0" w:line="200" w:lineRule="atLeast"/>
        <w:ind w:left="1655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position w:val="22"/>
          <w:lang w:val="en-AU" w:eastAsia="en-AU"/>
        </w:rPr>
        <mc:AlternateContent>
          <mc:Choice Requires="wpg">
            <w:drawing>
              <wp:inline distT="0" distB="0" distL="0" distR="0" wp14:anchorId="4E473682" wp14:editId="44401FFA">
                <wp:extent cx="1871345" cy="991235"/>
                <wp:effectExtent l="3175" t="3175" r="1905" b="5715"/>
                <wp:docPr id="16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345" cy="991235"/>
                          <a:chOff x="0" y="0"/>
                          <a:chExt cx="2947" cy="1561"/>
                        </a:xfrm>
                      </wpg:grpSpPr>
                      <wpg:grpSp>
                        <wpg:cNvPr id="167" name="Group 177"/>
                        <wpg:cNvGrpSpPr>
                          <a:grpSpLocks/>
                        </wpg:cNvGrpSpPr>
                        <wpg:grpSpPr bwMode="auto">
                          <a:xfrm>
                            <a:off x="723" y="109"/>
                            <a:ext cx="2" cy="529"/>
                            <a:chOff x="723" y="109"/>
                            <a:chExt cx="2" cy="529"/>
                          </a:xfrm>
                        </wpg:grpSpPr>
                        <wps:wsp>
                          <wps:cNvPr id="168" name="Freeform 178"/>
                          <wps:cNvSpPr>
                            <a:spLocks/>
                          </wps:cNvSpPr>
                          <wps:spPr bwMode="auto">
                            <a:xfrm>
                              <a:off x="723" y="109"/>
                              <a:ext cx="2" cy="529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529"/>
                                <a:gd name="T2" fmla="+- 0 638 109"/>
                                <a:gd name="T3" fmla="*/ 638 h 5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9">
                                  <a:moveTo>
                                    <a:pt x="0" y="0"/>
                                  </a:moveTo>
                                  <a:lnTo>
                                    <a:pt x="0" y="5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75"/>
                        <wpg:cNvGrpSpPr>
                          <a:grpSpLocks/>
                        </wpg:cNvGrpSpPr>
                        <wpg:grpSpPr bwMode="auto">
                          <a:xfrm>
                            <a:off x="671" y="0"/>
                            <a:ext cx="103" cy="141"/>
                            <a:chOff x="671" y="0"/>
                            <a:chExt cx="103" cy="141"/>
                          </a:xfrm>
                        </wpg:grpSpPr>
                        <wps:wsp>
                          <wps:cNvPr id="170" name="Freeform 176"/>
                          <wps:cNvSpPr>
                            <a:spLocks/>
                          </wps:cNvSpPr>
                          <wps:spPr bwMode="auto">
                            <a:xfrm>
                              <a:off x="671" y="0"/>
                              <a:ext cx="103" cy="141"/>
                            </a:xfrm>
                            <a:custGeom>
                              <a:avLst/>
                              <a:gdLst>
                                <a:gd name="T0" fmla="+- 0 723 671"/>
                                <a:gd name="T1" fmla="*/ T0 w 103"/>
                                <a:gd name="T2" fmla="*/ 0 h 141"/>
                                <a:gd name="T3" fmla="+- 0 671 671"/>
                                <a:gd name="T4" fmla="*/ T3 w 103"/>
                                <a:gd name="T5" fmla="*/ 140 h 141"/>
                                <a:gd name="T6" fmla="+- 0 774 671"/>
                                <a:gd name="T7" fmla="*/ T6 w 103"/>
                                <a:gd name="T8" fmla="*/ 140 h 141"/>
                                <a:gd name="T9" fmla="+- 0 723 671"/>
                                <a:gd name="T10" fmla="*/ T9 w 103"/>
                                <a:gd name="T11" fmla="*/ 0 h 14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3" h="141">
                                  <a:moveTo>
                                    <a:pt x="52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103" y="14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3"/>
                        <wpg:cNvGrpSpPr>
                          <a:grpSpLocks/>
                        </wpg:cNvGrpSpPr>
                        <wpg:grpSpPr bwMode="auto">
                          <a:xfrm>
                            <a:off x="3" y="638"/>
                            <a:ext cx="1440" cy="921"/>
                            <a:chOff x="3" y="638"/>
                            <a:chExt cx="1440" cy="921"/>
                          </a:xfrm>
                        </wpg:grpSpPr>
                        <wps:wsp>
                          <wps:cNvPr id="172" name="Freeform 174"/>
                          <wps:cNvSpPr>
                            <a:spLocks/>
                          </wps:cNvSpPr>
                          <wps:spPr bwMode="auto">
                            <a:xfrm>
                              <a:off x="3" y="638"/>
                              <a:ext cx="1440" cy="92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440"/>
                                <a:gd name="T2" fmla="+- 0 1558 638"/>
                                <a:gd name="T3" fmla="*/ 1558 h 921"/>
                                <a:gd name="T4" fmla="+- 0 1443 3"/>
                                <a:gd name="T5" fmla="*/ T4 w 1440"/>
                                <a:gd name="T6" fmla="+- 0 1558 638"/>
                                <a:gd name="T7" fmla="*/ 1558 h 921"/>
                                <a:gd name="T8" fmla="+- 0 1443 3"/>
                                <a:gd name="T9" fmla="*/ T8 w 1440"/>
                                <a:gd name="T10" fmla="+- 0 638 638"/>
                                <a:gd name="T11" fmla="*/ 638 h 921"/>
                                <a:gd name="T12" fmla="+- 0 3 3"/>
                                <a:gd name="T13" fmla="*/ T12 w 1440"/>
                                <a:gd name="T14" fmla="+- 0 638 638"/>
                                <a:gd name="T15" fmla="*/ 638 h 921"/>
                                <a:gd name="T16" fmla="+- 0 3 3"/>
                                <a:gd name="T17" fmla="*/ T16 w 1440"/>
                                <a:gd name="T18" fmla="+- 0 1558 638"/>
                                <a:gd name="T19" fmla="*/ 1558 h 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921">
                                  <a:moveTo>
                                    <a:pt x="0" y="920"/>
                                  </a:moveTo>
                                  <a:lnTo>
                                    <a:pt x="1440" y="92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1"/>
                        <wpg:cNvGrpSpPr>
                          <a:grpSpLocks/>
                        </wpg:cNvGrpSpPr>
                        <wpg:grpSpPr bwMode="auto">
                          <a:xfrm>
                            <a:off x="3" y="638"/>
                            <a:ext cx="1440" cy="921"/>
                            <a:chOff x="3" y="638"/>
                            <a:chExt cx="1440" cy="921"/>
                          </a:xfrm>
                        </wpg:grpSpPr>
                        <wps:wsp>
                          <wps:cNvPr id="174" name="Freeform 172"/>
                          <wps:cNvSpPr>
                            <a:spLocks/>
                          </wps:cNvSpPr>
                          <wps:spPr bwMode="auto">
                            <a:xfrm>
                              <a:off x="3" y="638"/>
                              <a:ext cx="1440" cy="92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440"/>
                                <a:gd name="T2" fmla="+- 0 1558 638"/>
                                <a:gd name="T3" fmla="*/ 1558 h 921"/>
                                <a:gd name="T4" fmla="+- 0 1443 3"/>
                                <a:gd name="T5" fmla="*/ T4 w 1440"/>
                                <a:gd name="T6" fmla="+- 0 1558 638"/>
                                <a:gd name="T7" fmla="*/ 1558 h 921"/>
                                <a:gd name="T8" fmla="+- 0 1443 3"/>
                                <a:gd name="T9" fmla="*/ T8 w 1440"/>
                                <a:gd name="T10" fmla="+- 0 638 638"/>
                                <a:gd name="T11" fmla="*/ 638 h 921"/>
                                <a:gd name="T12" fmla="+- 0 3 3"/>
                                <a:gd name="T13" fmla="*/ T12 w 1440"/>
                                <a:gd name="T14" fmla="+- 0 638 638"/>
                                <a:gd name="T15" fmla="*/ 638 h 921"/>
                                <a:gd name="T16" fmla="+- 0 3 3"/>
                                <a:gd name="T17" fmla="*/ T16 w 1440"/>
                                <a:gd name="T18" fmla="+- 0 1558 638"/>
                                <a:gd name="T19" fmla="*/ 1558 h 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921">
                                  <a:moveTo>
                                    <a:pt x="0" y="920"/>
                                  </a:moveTo>
                                  <a:lnTo>
                                    <a:pt x="1440" y="92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9"/>
                        <wpg:cNvGrpSpPr>
                          <a:grpSpLocks/>
                        </wpg:cNvGrpSpPr>
                        <wpg:grpSpPr bwMode="auto">
                          <a:xfrm>
                            <a:off x="1611" y="988"/>
                            <a:ext cx="1326" cy="2"/>
                            <a:chOff x="1611" y="988"/>
                            <a:chExt cx="1326" cy="2"/>
                          </a:xfrm>
                        </wpg:grpSpPr>
                        <wps:wsp>
                          <wps:cNvPr id="176" name="Freeform 170"/>
                          <wps:cNvSpPr>
                            <a:spLocks/>
                          </wps:cNvSpPr>
                          <wps:spPr bwMode="auto">
                            <a:xfrm>
                              <a:off x="1611" y="988"/>
                              <a:ext cx="1326" cy="2"/>
                            </a:xfrm>
                            <a:custGeom>
                              <a:avLst/>
                              <a:gdLst>
                                <a:gd name="T0" fmla="+- 0 2936 1611"/>
                                <a:gd name="T1" fmla="*/ T0 w 1326"/>
                                <a:gd name="T2" fmla="+- 0 1611 1611"/>
                                <a:gd name="T3" fmla="*/ T2 w 1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6">
                                  <a:moveTo>
                                    <a:pt x="13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6"/>
                        <wpg:cNvGrpSpPr>
                          <a:grpSpLocks/>
                        </wpg:cNvGrpSpPr>
                        <wpg:grpSpPr bwMode="auto">
                          <a:xfrm>
                            <a:off x="1502" y="937"/>
                            <a:ext cx="141" cy="103"/>
                            <a:chOff x="1502" y="937"/>
                            <a:chExt cx="141" cy="103"/>
                          </a:xfrm>
                        </wpg:grpSpPr>
                        <wps:wsp>
                          <wps:cNvPr id="178" name="Freeform 168"/>
                          <wps:cNvSpPr>
                            <a:spLocks/>
                          </wps:cNvSpPr>
                          <wps:spPr bwMode="auto">
                            <a:xfrm>
                              <a:off x="1502" y="937"/>
                              <a:ext cx="141" cy="103"/>
                            </a:xfrm>
                            <a:custGeom>
                              <a:avLst/>
                              <a:gdLst>
                                <a:gd name="T0" fmla="+- 0 1642 1502"/>
                                <a:gd name="T1" fmla="*/ T0 w 141"/>
                                <a:gd name="T2" fmla="+- 0 937 937"/>
                                <a:gd name="T3" fmla="*/ 937 h 103"/>
                                <a:gd name="T4" fmla="+- 0 1502 1502"/>
                                <a:gd name="T5" fmla="*/ T4 w 141"/>
                                <a:gd name="T6" fmla="+- 0 988 937"/>
                                <a:gd name="T7" fmla="*/ 988 h 103"/>
                                <a:gd name="T8" fmla="+- 0 1642 1502"/>
                                <a:gd name="T9" fmla="*/ T8 w 141"/>
                                <a:gd name="T10" fmla="+- 0 1039 937"/>
                                <a:gd name="T11" fmla="*/ 1039 h 103"/>
                                <a:gd name="T12" fmla="+- 0 1642 1502"/>
                                <a:gd name="T13" fmla="*/ T12 w 141"/>
                                <a:gd name="T14" fmla="+- 0 937 937"/>
                                <a:gd name="T15" fmla="*/ 93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03">
                                  <a:moveTo>
                                    <a:pt x="140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40" y="10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638"/>
                              <a:ext cx="1440" cy="9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73EA2A" w14:textId="77777777" w:rsidR="00656936" w:rsidRDefault="00E45A23">
                                <w:pPr>
                                  <w:spacing w:before="136"/>
                                  <w:ind w:left="249" w:right="247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Great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Barrier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22"/>
                                    <w:w w:val="9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Reef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Report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24"/>
                                    <w:w w:val="9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ar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ds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473682" id="Group 165" o:spid="_x0000_s1150" style="width:147.35pt;height:78.05pt;mso-position-horizontal-relative:char;mso-position-vertical-relative:line" coordsize="2947,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">
                <v:group id="Group 177" o:spid="_x0000_s1151" style="position:absolute;left:723;top:109;width:2;height:529" coordorigin="723,109" coordsize="2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78" o:spid="_x0000_s1152" style="position:absolute;left:723;top:109;width:2;height:529;visibility:visible;mso-wrap-style:square;v-text-anchor:top" coordsize="2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QnMUA&#10;AADcAAAADwAAAGRycy9kb3ducmV2LnhtbESPQWvCQBCF7wX/wzJCb3VjoSKpq4igFAqVag49Dtkx&#10;CWZnY3Zq0n/fORR6m+G9ee+b1WYMrblTn5rIDuazDAxxGX3DlYPivH9agkmC7LGNTA5+KMFmPXlY&#10;Ye7jwJ90P0llNIRTjg5qkS63NpU1BUyz2BGrdol9QNG1r6zvcdDw0NrnLFvYgA1rQ40d7Woqr6fv&#10;4GCw4/vXdrgd97K7FMXLwR+XH+Lc43TcvoIRGuXf/Hf95hV/obT6jE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xCcxQAAANwAAAAPAAAAAAAAAAAAAAAAAJgCAABkcnMv&#10;ZG93bnJldi54bWxQSwUGAAAAAAQABAD1AAAAigMAAAAA&#10;" path="m,l,529e" filled="f" strokecolor="#231f20" strokeweight="1pt">
                    <v:path arrowok="t" o:connecttype="custom" o:connectlocs="0,109;0,638" o:connectangles="0,0"/>
                  </v:shape>
                </v:group>
                <v:group id="Group 175" o:spid="_x0000_s1153" style="position:absolute;left:671;width:103;height:141" coordorigin="671" coordsize="10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76" o:spid="_x0000_s1154" style="position:absolute;left:671;width:103;height:141;visibility:visible;mso-wrap-style:square;v-text-anchor:top" coordsize="10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qmMYA&#10;AADcAAAADwAAAGRycy9kb3ducmV2LnhtbESPQU/CQBCF7yb+h82YeCGy1QNiYSGEoCHhBKLxOHaH&#10;ttqd3XTXtvx75kDibSbvzXvfzJeDa1RHbaw9G3gcZ6CIC29rLg0c318fpqBiQrbYeCYDZ4qwXNze&#10;zDG3vuc9dYdUKgnhmKOBKqWQax2LihzGsQ/Eop186zDJ2pbatthLuGv0U5ZNtMOapaHCQOuKit/D&#10;nzOw2f18bz4+gw2hf6nfuq9RuaORMfd3w2oGKtGQ/s3X660V/GfBl2dkAr2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ZqmMYAAADcAAAADwAAAAAAAAAAAAAAAACYAgAAZHJz&#10;L2Rvd25yZXYueG1sUEsFBgAAAAAEAAQA9QAAAIsDAAAAAA==&#10;" path="m52,l,140r103,l52,xe" fillcolor="#231f20" stroked="f">
                    <v:path arrowok="t" o:connecttype="custom" o:connectlocs="52,0;0,140;103,140;52,0" o:connectangles="0,0,0,0"/>
                  </v:shape>
                </v:group>
                <v:group id="Group 173" o:spid="_x0000_s1155" style="position:absolute;left:3;top:638;width:1440;height:921" coordorigin="3,638" coordsize="1440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4" o:spid="_x0000_s1156" style="position:absolute;left:3;top:638;width:1440;height:921;visibility:visible;mso-wrap-style:square;v-text-anchor:top" coordsize="1440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Ah28MA&#10;AADcAAAADwAAAGRycy9kb3ducmV2LnhtbERPS08CMRC+k/gfmjHhBl0h+FgphJiQeDICXnobt+Pu&#10;6na6tiOs/96SmHCbL99zluvBd+pIMbWBDdxMC1DEVXAt1wbeDtvJPagkyA67wGTglxKsV1ejJZYu&#10;nHhHx73UKodwKtFAI9KXWqeqIY9pGnrizH2E6FEyjLV2EU853Hd6VhS32mPLuaHBnp4aqr72P97A&#10;xn6/2gdZvH9G6eYvbmH11lpjxtfD5hGU0CAX8b/72eX5dzM4P5Mv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Ah28MAAADcAAAADwAAAAAAAAAAAAAAAACYAgAAZHJzL2Rv&#10;d25yZXYueG1sUEsFBgAAAAAEAAQA9QAAAIgDAAAAAA==&#10;" path="m,920r1440,l1440,,,,,920xe" fillcolor="#f79648" stroked="f">
                    <v:path arrowok="t" o:connecttype="custom" o:connectlocs="0,1558;1440,1558;1440,638;0,638;0,1558" o:connectangles="0,0,0,0,0"/>
                  </v:shape>
                </v:group>
                <v:group id="Group 171" o:spid="_x0000_s1157" style="position:absolute;left:3;top:638;width:1440;height:921" coordorigin="3,638" coordsize="1440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2" o:spid="_x0000_s1158" style="position:absolute;left:3;top:638;width:1440;height:921;visibility:visible;mso-wrap-style:square;v-text-anchor:top" coordsize="1440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ei8AA&#10;AADcAAAADwAAAGRycy9kb3ducmV2LnhtbERPTUvEMBC9C/6HMII3N1kRle5mS7EU97RgFbwOzWwb&#10;tpmUJLb13xtB8DaP9zn7cnWjmClE61nDdqNAEHfeWO41fLw3d88gYkI2OHomDd8UoTxcX+2xMH7h&#10;N5rb1IscwrFADUNKUyFl7AZyGDd+Is7c2QeHKcPQSxNwyeFulPdKPUqHlnPDgBO9DNRd2i+n4fNV&#10;tXW9VKqPVRPqU7Sn+Wi1vr1Zqx2IRGv6F/+5jybPf3qA32fyBfLw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zei8AAAADcAAAADwAAAAAAAAAAAAAAAACYAgAAZHJzL2Rvd25y&#10;ZXYueG1sUEsFBgAAAAAEAAQA9QAAAIUDAAAAAA==&#10;" path="m,920r1440,l1440,,,,,920xe" filled="f" strokecolor="#005695" strokeweight=".25pt">
                    <v:path arrowok="t" o:connecttype="custom" o:connectlocs="0,1558;1440,1558;1440,638;0,638;0,1558" o:connectangles="0,0,0,0,0"/>
                  </v:shape>
                </v:group>
                <v:group id="Group 169" o:spid="_x0000_s1159" style="position:absolute;left:1611;top:988;width:1326;height:2" coordorigin="1611,988" coordsize="1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0" o:spid="_x0000_s1160" style="position:absolute;left:1611;top:988;width:1326;height:2;visibility:visible;mso-wrap-style:square;v-text-anchor:top" coordsize="1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H2UMAA&#10;AADcAAAADwAAAGRycy9kb3ducmV2LnhtbERPS4vCMBC+C/sfwizsTdPdg0o1irsgelJ89Tw2Y1ts&#10;JiWJtfvvjSB4m4/vOdN5Z2rRkvOVZQXfgwQEcW51xYWC42HZH4PwAVljbZkU/JOH+eyjN8VU2zvv&#10;qN2HQsQQ9ikqKENoUil9XpJBP7ANceQu1hkMEbpCaof3GG5q+ZMkQ2mw4thQYkN/JeXX/c0okFuT&#10;nX7PlC31Jrj82mxWbXZT6uuzW0xABOrCW/xyr3WcPxrC85l4gZ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1H2UMAAAADcAAAADwAAAAAAAAAAAAAAAACYAgAAZHJzL2Rvd25y&#10;ZXYueG1sUEsFBgAAAAAEAAQA9QAAAIUDAAAAAA==&#10;" path="m1325,l,e" filled="f" strokecolor="#231f20" strokeweight="1pt">
                    <v:path arrowok="t" o:connecttype="custom" o:connectlocs="1325,0;0,0" o:connectangles="0,0"/>
                  </v:shape>
                </v:group>
                <v:group id="Group 166" o:spid="_x0000_s1161" style="position:absolute;left:1502;top:937;width:141;height:103" coordorigin="1502,937" coordsize="141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68" o:spid="_x0000_s1162" style="position:absolute;left:1502;top:937;width:141;height:103;visibility:visible;mso-wrap-style:square;v-text-anchor:top" coordsize="14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yMMYA&#10;AADcAAAADwAAAGRycy9kb3ducmV2LnhtbESPQW/CMAyF70j8h8hIu0FaJm2oECoEmjQOO6yww26m&#10;8dpqjVM1AbJ/Px8m7WbrPb/3eVMm16sbjaHzbCBfZKCIa287bgycTy/zFagQkS32nsnADwUot9PJ&#10;Bgvr7/xOtyo2SkI4FGigjXEotA51Sw7Dwg/Eon350WGUdWy0HfEu4a7Xyyx70g47loYWB9q3VH9X&#10;V2fgo37M03E3JLv6tPsqXq6H4xsZ8zBLuzWoSCn+m/+uX63gPwutPCMT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VyMMYAAADcAAAADwAAAAAAAAAAAAAAAACYAgAAZHJz&#10;L2Rvd25yZXYueG1sUEsFBgAAAAAEAAQA9QAAAIsDAAAAAA==&#10;" path="m140,l,51r140,51l140,xe" fillcolor="#231f20" stroked="f">
                    <v:path arrowok="t" o:connecttype="custom" o:connectlocs="140,937;0,988;140,1039;140,937" o:connectangles="0,0,0,0"/>
                  </v:shape>
                  <v:shape id="Text Box 167" o:spid="_x0000_s1163" type="#_x0000_t202" style="position:absolute;left:3;top:638;width:1440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  <v:textbox inset="0,0,0,0">
                      <w:txbxContent>
                        <w:p w14:paraId="7A73EA2A" w14:textId="77777777" w:rsidR="00656936" w:rsidRDefault="00E45A23">
                          <w:pPr>
                            <w:spacing w:before="136"/>
                            <w:ind w:left="249" w:right="247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Great</w:t>
                          </w:r>
                          <w:r>
                            <w:rPr>
                              <w:rFonts w:ascii="Calibri"/>
                              <w:color w:val="FFFFFF"/>
                              <w:spacing w:val="-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Barrier</w:t>
                          </w:r>
                          <w:r>
                            <w:rPr>
                              <w:rFonts w:ascii="Calibri"/>
                              <w:color w:val="FFFFFF"/>
                              <w:spacing w:val="22"/>
                              <w:w w:val="9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Reef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alibri"/>
                              <w:color w:val="FFFFFF"/>
                              <w:spacing w:val="24"/>
                              <w:w w:val="9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ar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ds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33"/>
          <w:position w:val="22"/>
        </w:rPr>
        <w:t xml:space="preserve"> </w:t>
      </w:r>
      <w:r>
        <w:rPr>
          <w:rFonts w:ascii="Times New Roman"/>
          <w:noProof/>
          <w:spacing w:val="33"/>
          <w:lang w:val="en-AU" w:eastAsia="en-AU"/>
        </w:rPr>
        <mc:AlternateContent>
          <mc:Choice Requires="wpg">
            <w:drawing>
              <wp:inline distT="0" distB="0" distL="0" distR="0" wp14:anchorId="154AA3D1" wp14:editId="1121D42F">
                <wp:extent cx="1357630" cy="1130935"/>
                <wp:effectExtent l="8255" t="0" r="5715" b="12065"/>
                <wp:docPr id="15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1130935"/>
                          <a:chOff x="0" y="0"/>
                          <a:chExt cx="2138" cy="1781"/>
                        </a:xfrm>
                      </wpg:grpSpPr>
                      <wpg:grpSp>
                        <wpg:cNvPr id="157" name="Group 163"/>
                        <wpg:cNvGrpSpPr>
                          <a:grpSpLocks/>
                        </wpg:cNvGrpSpPr>
                        <wpg:grpSpPr bwMode="auto">
                          <a:xfrm>
                            <a:off x="1069" y="109"/>
                            <a:ext cx="2" cy="529"/>
                            <a:chOff x="1069" y="109"/>
                            <a:chExt cx="2" cy="529"/>
                          </a:xfrm>
                        </wpg:grpSpPr>
                        <wps:wsp>
                          <wps:cNvPr id="158" name="Freeform 164"/>
                          <wps:cNvSpPr>
                            <a:spLocks/>
                          </wps:cNvSpPr>
                          <wps:spPr bwMode="auto">
                            <a:xfrm>
                              <a:off x="1069" y="109"/>
                              <a:ext cx="2" cy="529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529"/>
                                <a:gd name="T2" fmla="+- 0 638 109"/>
                                <a:gd name="T3" fmla="*/ 638 h 5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9">
                                  <a:moveTo>
                                    <a:pt x="0" y="0"/>
                                  </a:moveTo>
                                  <a:lnTo>
                                    <a:pt x="0" y="5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61"/>
                        <wpg:cNvGrpSpPr>
                          <a:grpSpLocks/>
                        </wpg:cNvGrpSpPr>
                        <wpg:grpSpPr bwMode="auto">
                          <a:xfrm>
                            <a:off x="1018" y="0"/>
                            <a:ext cx="103" cy="141"/>
                            <a:chOff x="1018" y="0"/>
                            <a:chExt cx="103" cy="141"/>
                          </a:xfrm>
                        </wpg:grpSpPr>
                        <wps:wsp>
                          <wps:cNvPr id="160" name="Freeform 162"/>
                          <wps:cNvSpPr>
                            <a:spLocks/>
                          </wps:cNvSpPr>
                          <wps:spPr bwMode="auto">
                            <a:xfrm>
                              <a:off x="1018" y="0"/>
                              <a:ext cx="103" cy="141"/>
                            </a:xfrm>
                            <a:custGeom>
                              <a:avLst/>
                              <a:gdLst>
                                <a:gd name="T0" fmla="+- 0 1069 1018"/>
                                <a:gd name="T1" fmla="*/ T0 w 103"/>
                                <a:gd name="T2" fmla="*/ 0 h 141"/>
                                <a:gd name="T3" fmla="+- 0 1018 1018"/>
                                <a:gd name="T4" fmla="*/ T3 w 103"/>
                                <a:gd name="T5" fmla="*/ 140 h 141"/>
                                <a:gd name="T6" fmla="+- 0 1120 1018"/>
                                <a:gd name="T7" fmla="*/ T6 w 103"/>
                                <a:gd name="T8" fmla="*/ 140 h 141"/>
                                <a:gd name="T9" fmla="+- 0 1069 1018"/>
                                <a:gd name="T10" fmla="*/ T9 w 103"/>
                                <a:gd name="T11" fmla="*/ 0 h 14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3" h="141">
                                  <a:moveTo>
                                    <a:pt x="51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102" y="14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9"/>
                        <wpg:cNvGrpSpPr>
                          <a:grpSpLocks/>
                        </wpg:cNvGrpSpPr>
                        <wpg:grpSpPr bwMode="auto">
                          <a:xfrm>
                            <a:off x="3" y="638"/>
                            <a:ext cx="2133" cy="1141"/>
                            <a:chOff x="3" y="638"/>
                            <a:chExt cx="2133" cy="1141"/>
                          </a:xfrm>
                        </wpg:grpSpPr>
                        <wps:wsp>
                          <wps:cNvPr id="162" name="Freeform 160"/>
                          <wps:cNvSpPr>
                            <a:spLocks/>
                          </wps:cNvSpPr>
                          <wps:spPr bwMode="auto">
                            <a:xfrm>
                              <a:off x="3" y="638"/>
                              <a:ext cx="2133" cy="114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2133"/>
                                <a:gd name="T2" fmla="+- 0 1778 638"/>
                                <a:gd name="T3" fmla="*/ 1778 h 1141"/>
                                <a:gd name="T4" fmla="+- 0 2136 3"/>
                                <a:gd name="T5" fmla="*/ T4 w 2133"/>
                                <a:gd name="T6" fmla="+- 0 1778 638"/>
                                <a:gd name="T7" fmla="*/ 1778 h 1141"/>
                                <a:gd name="T8" fmla="+- 0 2136 3"/>
                                <a:gd name="T9" fmla="*/ T8 w 2133"/>
                                <a:gd name="T10" fmla="+- 0 638 638"/>
                                <a:gd name="T11" fmla="*/ 638 h 1141"/>
                                <a:gd name="T12" fmla="+- 0 3 3"/>
                                <a:gd name="T13" fmla="*/ T12 w 2133"/>
                                <a:gd name="T14" fmla="+- 0 638 638"/>
                                <a:gd name="T15" fmla="*/ 638 h 1141"/>
                                <a:gd name="T16" fmla="+- 0 3 3"/>
                                <a:gd name="T17" fmla="*/ T16 w 2133"/>
                                <a:gd name="T18" fmla="+- 0 1778 638"/>
                                <a:gd name="T19" fmla="*/ 1778 h 1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3" h="1141">
                                  <a:moveTo>
                                    <a:pt x="0" y="1140"/>
                                  </a:moveTo>
                                  <a:lnTo>
                                    <a:pt x="2133" y="1140"/>
                                  </a:lnTo>
                                  <a:lnTo>
                                    <a:pt x="2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AF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56"/>
                        <wpg:cNvGrpSpPr>
                          <a:grpSpLocks/>
                        </wpg:cNvGrpSpPr>
                        <wpg:grpSpPr bwMode="auto">
                          <a:xfrm>
                            <a:off x="3" y="638"/>
                            <a:ext cx="2133" cy="1141"/>
                            <a:chOff x="3" y="638"/>
                            <a:chExt cx="2133" cy="1141"/>
                          </a:xfrm>
                        </wpg:grpSpPr>
                        <wps:wsp>
                          <wps:cNvPr id="164" name="Freeform 158"/>
                          <wps:cNvSpPr>
                            <a:spLocks/>
                          </wps:cNvSpPr>
                          <wps:spPr bwMode="auto">
                            <a:xfrm>
                              <a:off x="3" y="638"/>
                              <a:ext cx="2133" cy="114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2133"/>
                                <a:gd name="T2" fmla="+- 0 1778 638"/>
                                <a:gd name="T3" fmla="*/ 1778 h 1141"/>
                                <a:gd name="T4" fmla="+- 0 2136 3"/>
                                <a:gd name="T5" fmla="*/ T4 w 2133"/>
                                <a:gd name="T6" fmla="+- 0 1778 638"/>
                                <a:gd name="T7" fmla="*/ 1778 h 1141"/>
                                <a:gd name="T8" fmla="+- 0 2136 3"/>
                                <a:gd name="T9" fmla="*/ T8 w 2133"/>
                                <a:gd name="T10" fmla="+- 0 638 638"/>
                                <a:gd name="T11" fmla="*/ 638 h 1141"/>
                                <a:gd name="T12" fmla="+- 0 3 3"/>
                                <a:gd name="T13" fmla="*/ T12 w 2133"/>
                                <a:gd name="T14" fmla="+- 0 638 638"/>
                                <a:gd name="T15" fmla="*/ 638 h 1141"/>
                                <a:gd name="T16" fmla="+- 0 3 3"/>
                                <a:gd name="T17" fmla="*/ T16 w 2133"/>
                                <a:gd name="T18" fmla="+- 0 1778 638"/>
                                <a:gd name="T19" fmla="*/ 1778 h 1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3" h="1141">
                                  <a:moveTo>
                                    <a:pt x="0" y="1140"/>
                                  </a:moveTo>
                                  <a:lnTo>
                                    <a:pt x="2133" y="1140"/>
                                  </a:lnTo>
                                  <a:lnTo>
                                    <a:pt x="2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638"/>
                              <a:ext cx="2133" cy="1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331A35" w14:textId="77777777" w:rsidR="00656936" w:rsidRDefault="00E45A23">
                                <w:pPr>
                                  <w:spacing w:before="136"/>
                                  <w:ind w:left="213" w:right="21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Paddock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Reef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22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nteg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ated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3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onitoring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30"/>
                                    <w:w w:val="8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Modelling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3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21"/>
                                    <w:w w:val="10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onitoring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3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og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am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4AA3D1" id="Group 155" o:spid="_x0000_s1164" style="width:106.9pt;height:89.05pt;mso-position-horizontal-relative:char;mso-position-vertical-relative:line" coordsize="2138,1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">
                <v:group id="Group 163" o:spid="_x0000_s1165" style="position:absolute;left:1069;top:109;width:2;height:529" coordorigin="1069,109" coordsize="2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64" o:spid="_x0000_s1166" style="position:absolute;left:1069;top:109;width:2;height:529;visibility:visible;mso-wrap-style:square;v-text-anchor:top" coordsize="2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/aIcUA&#10;AADcAAAADwAAAGRycy9kb3ducmV2LnhtbESPQWvCQBCF7wX/wzJCb3VjwSKpq4igFAqVag49Dtkx&#10;CWZnY3Zq0n/fORR6m+G9ee+b1WYMrblTn5rIDuazDAxxGX3DlYPivH9agkmC7LGNTA5+KMFmPXlY&#10;Ye7jwJ90P0llNIRTjg5qkS63NpU1BUyz2BGrdol9QNG1r6zvcdDw0NrnLHuxARvWhho72tVUXk/f&#10;wcFgx/ev7XA77mV3KYrFwR+XH+Lc43TcvoIRGuXf/Hf95hV/obT6jE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9ohxQAAANwAAAAPAAAAAAAAAAAAAAAAAJgCAABkcnMv&#10;ZG93bnJldi54bWxQSwUGAAAAAAQABAD1AAAAigMAAAAA&#10;" path="m,l,529e" filled="f" strokecolor="#231f20" strokeweight="1pt">
                    <v:path arrowok="t" o:connecttype="custom" o:connectlocs="0,109;0,638" o:connectangles="0,0"/>
                  </v:shape>
                </v:group>
                <v:group id="Group 161" o:spid="_x0000_s1167" style="position:absolute;left:1018;width:103;height:141" coordorigin="1018" coordsize="10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62" o:spid="_x0000_s1168" style="position:absolute;left:1018;width:103;height:141;visibility:visible;mso-wrap-style:square;v-text-anchor:top" coordsize="10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8RcYA&#10;AADcAAAADwAAAGRycy9kb3ducmV2LnhtbESPT0/DMAzF70h8h8iTdplYCoeJlWXThAaatNP+IY6m&#10;MW2hcaIma7tvPx+QuNl6z+/9vFgNrlEdtbH2bOBxmoEiLrytuTRwOr49PIOKCdli45kMXCnCanl/&#10;t8Dc+p731B1SqSSEY44GqpRCrnUsKnIYpz4Qi/btW4dJ1rbUtsVewl2jn7Jsph3WLA0VBnqtqPg9&#10;XJyBze7na3P+CDaEfl6/d5+TckcTY8ajYf0CKtGQ/s1/11sr+DPBl2dkAr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/8RcYAAADcAAAADwAAAAAAAAAAAAAAAACYAgAAZHJz&#10;L2Rvd25yZXYueG1sUEsFBgAAAAAEAAQA9QAAAIsDAAAAAA==&#10;" path="m51,l,140r102,l51,xe" fillcolor="#231f20" stroked="f">
                    <v:path arrowok="t" o:connecttype="custom" o:connectlocs="51,0;0,140;102,140;51,0" o:connectangles="0,0,0,0"/>
                  </v:shape>
                </v:group>
                <v:group id="Group 159" o:spid="_x0000_s1169" style="position:absolute;left:3;top:638;width:2133;height:1141" coordorigin="3,638" coordsize="2133,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60" o:spid="_x0000_s1170" style="position:absolute;left:3;top:638;width:2133;height:1141;visibility:visible;mso-wrap-style:square;v-text-anchor:top" coordsize="2133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9p6sIA&#10;AADcAAAADwAAAGRycy9kb3ducmV2LnhtbERPS4vCMBC+C/6HMII3TVUoSzWKDxb1sLA+wOvYTB/Y&#10;TLpN1PrvNwsL3ubje85s0ZpKPKhxpWUFo2EEgji1uuRcwfn0OfgA4TyyxsoyKXiRg8W825lhou2T&#10;D/Q4+lyEEHYJKii8rxMpXVqQQTe0NXHgMtsY9AE2udQNPkO4qeQ4imJpsOTQUGBN64LS2/FuFPxc&#10;bHZZZZvR6WsSX8ltvvfb/VKpfq9dTkF4av1b/O/e6TA/HsPfM+EC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2nqwgAAANwAAAAPAAAAAAAAAAAAAAAAAJgCAABkcnMvZG93&#10;bnJldi54bWxQSwUGAAAAAAQABAD1AAAAhwMAAAAA&#10;" path="m,1140r2133,l2133,,,,,1140xe" fillcolor="#79af5b" stroked="f">
                    <v:path arrowok="t" o:connecttype="custom" o:connectlocs="0,1778;2133,1778;2133,638;0,638;0,1778" o:connectangles="0,0,0,0,0"/>
                  </v:shape>
                </v:group>
                <v:group id="Group 156" o:spid="_x0000_s1171" style="position:absolute;left:3;top:638;width:2133;height:1141" coordorigin="3,638" coordsize="2133,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58" o:spid="_x0000_s1172" style="position:absolute;left:3;top:638;width:2133;height:1141;visibility:visible;mso-wrap-style:square;v-text-anchor:top" coordsize="2133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pKcEA&#10;AADcAAAADwAAAGRycy9kb3ducmV2LnhtbERPTWsCMRC9F/ofwhR6KTXbIlK2RpGC4KWHXb30Nm7G&#10;zbKbyZJEN/77RhC8zeN9znKd7CAu5EPnWMHHrABB3DjdcavgsN++f4EIEVnj4JgUXCnAevX8tMRS&#10;u4krutSxFTmEQ4kKTIxjKWVoDFkMMzcSZ+7kvMWYoW+l9jjlcDvIz6JYSIsd5waDI/0Yavr6bBW8&#10;9X/HyaTzmPxR61/eVr2uK6VeX9LmG0SkFB/iu3un8/zFHG7P5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gqSnBAAAA3AAAAA8AAAAAAAAAAAAAAAAAmAIAAGRycy9kb3du&#10;cmV2LnhtbFBLBQYAAAAABAAEAPUAAACGAwAAAAA=&#10;" path="m,1140r2133,l2133,,,,,1140xe" filled="f" strokecolor="#005695" strokeweight=".25pt">
                    <v:path arrowok="t" o:connecttype="custom" o:connectlocs="0,1778;2133,1778;2133,638;0,638;0,1778" o:connectangles="0,0,0,0,0"/>
                  </v:shape>
                  <v:shape id="Text Box 157" o:spid="_x0000_s1173" type="#_x0000_t202" style="position:absolute;left:3;top:638;width:2133;height:1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14:paraId="1A331A35" w14:textId="77777777" w:rsidR="00656936" w:rsidRDefault="00E45A23">
                          <w:pPr>
                            <w:spacing w:before="136"/>
                            <w:ind w:left="213" w:right="21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Paddock</w:t>
                          </w:r>
                          <w:r>
                            <w:rPr>
                              <w:rFonts w:ascii="Calibri"/>
                              <w:color w:val="FFFFFF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FFFFFF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Reef</w:t>
                          </w:r>
                          <w:r>
                            <w:rPr>
                              <w:rFonts w:ascii="Calibri"/>
                              <w:color w:val="FFFFFF"/>
                              <w:spacing w:val="22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nteg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ated</w:t>
                          </w:r>
                          <w:r>
                            <w:rPr>
                              <w:rFonts w:ascii="Calibri"/>
                              <w:color w:val="FFFFFF"/>
                              <w:spacing w:val="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onitoring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FFFFFF"/>
                              <w:spacing w:val="30"/>
                              <w:w w:val="8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Modelling</w:t>
                          </w:r>
                          <w:r>
                            <w:rPr>
                              <w:rFonts w:ascii="Calibri"/>
                              <w:color w:val="FFFFFF"/>
                              <w:spacing w:val="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21"/>
                              <w:w w:val="10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onitoring</w:t>
                          </w:r>
                          <w:r>
                            <w:rPr>
                              <w:rFonts w:ascii="Calibri"/>
                              <w:color w:val="FFFFFF"/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og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am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33"/>
        </w:rPr>
        <w:tab/>
      </w:r>
      <w:r>
        <w:rPr>
          <w:rFonts w:ascii="Times New Roman"/>
          <w:noProof/>
          <w:spacing w:val="33"/>
          <w:position w:val="44"/>
          <w:lang w:val="en-AU" w:eastAsia="en-AU"/>
        </w:rPr>
        <mc:AlternateContent>
          <mc:Choice Requires="wpg">
            <w:drawing>
              <wp:inline distT="0" distB="0" distL="0" distR="0" wp14:anchorId="7286C48D" wp14:editId="5892EA73">
                <wp:extent cx="1101090" cy="851535"/>
                <wp:effectExtent l="11430" t="6350" r="11430" b="8890"/>
                <wp:docPr id="14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851535"/>
                          <a:chOff x="0" y="0"/>
                          <a:chExt cx="1734" cy="1341"/>
                        </a:xfrm>
                      </wpg:grpSpPr>
                      <wpg:grpSp>
                        <wpg:cNvPr id="147" name="Group 153"/>
                        <wpg:cNvGrpSpPr>
                          <a:grpSpLocks/>
                        </wpg:cNvGrpSpPr>
                        <wpg:grpSpPr bwMode="auto">
                          <a:xfrm>
                            <a:off x="816" y="109"/>
                            <a:ext cx="2" cy="529"/>
                            <a:chOff x="816" y="109"/>
                            <a:chExt cx="2" cy="529"/>
                          </a:xfrm>
                        </wpg:grpSpPr>
                        <wps:wsp>
                          <wps:cNvPr id="148" name="Freeform 154"/>
                          <wps:cNvSpPr>
                            <a:spLocks/>
                          </wps:cNvSpPr>
                          <wps:spPr bwMode="auto">
                            <a:xfrm>
                              <a:off x="816" y="109"/>
                              <a:ext cx="2" cy="529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529"/>
                                <a:gd name="T2" fmla="+- 0 638 109"/>
                                <a:gd name="T3" fmla="*/ 638 h 5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9">
                                  <a:moveTo>
                                    <a:pt x="0" y="0"/>
                                  </a:moveTo>
                                  <a:lnTo>
                                    <a:pt x="0" y="5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51"/>
                        <wpg:cNvGrpSpPr>
                          <a:grpSpLocks/>
                        </wpg:cNvGrpSpPr>
                        <wpg:grpSpPr bwMode="auto">
                          <a:xfrm>
                            <a:off x="765" y="0"/>
                            <a:ext cx="103" cy="141"/>
                            <a:chOff x="765" y="0"/>
                            <a:chExt cx="103" cy="141"/>
                          </a:xfrm>
                        </wpg:grpSpPr>
                        <wps:wsp>
                          <wps:cNvPr id="150" name="Freeform 152"/>
                          <wps:cNvSpPr>
                            <a:spLocks/>
                          </wps:cNvSpPr>
                          <wps:spPr bwMode="auto">
                            <a:xfrm>
                              <a:off x="765" y="0"/>
                              <a:ext cx="103" cy="141"/>
                            </a:xfrm>
                            <a:custGeom>
                              <a:avLst/>
                              <a:gdLst>
                                <a:gd name="T0" fmla="+- 0 816 765"/>
                                <a:gd name="T1" fmla="*/ T0 w 103"/>
                                <a:gd name="T2" fmla="*/ 0 h 141"/>
                                <a:gd name="T3" fmla="+- 0 765 765"/>
                                <a:gd name="T4" fmla="*/ T3 w 103"/>
                                <a:gd name="T5" fmla="*/ 140 h 141"/>
                                <a:gd name="T6" fmla="+- 0 867 765"/>
                                <a:gd name="T7" fmla="*/ T6 w 103"/>
                                <a:gd name="T8" fmla="*/ 140 h 141"/>
                                <a:gd name="T9" fmla="+- 0 816 765"/>
                                <a:gd name="T10" fmla="*/ T9 w 103"/>
                                <a:gd name="T11" fmla="*/ 0 h 14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3" h="141">
                                  <a:moveTo>
                                    <a:pt x="51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102" y="14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9"/>
                        <wpg:cNvGrpSpPr>
                          <a:grpSpLocks/>
                        </wpg:cNvGrpSpPr>
                        <wpg:grpSpPr bwMode="auto">
                          <a:xfrm>
                            <a:off x="3" y="638"/>
                            <a:ext cx="1729" cy="701"/>
                            <a:chOff x="3" y="638"/>
                            <a:chExt cx="1729" cy="701"/>
                          </a:xfrm>
                        </wpg:grpSpPr>
                        <wps:wsp>
                          <wps:cNvPr id="152" name="Freeform 150"/>
                          <wps:cNvSpPr>
                            <a:spLocks/>
                          </wps:cNvSpPr>
                          <wps:spPr bwMode="auto">
                            <a:xfrm>
                              <a:off x="3" y="638"/>
                              <a:ext cx="1729" cy="70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729"/>
                                <a:gd name="T2" fmla="+- 0 1338 638"/>
                                <a:gd name="T3" fmla="*/ 1338 h 701"/>
                                <a:gd name="T4" fmla="+- 0 1731 3"/>
                                <a:gd name="T5" fmla="*/ T4 w 1729"/>
                                <a:gd name="T6" fmla="+- 0 1338 638"/>
                                <a:gd name="T7" fmla="*/ 1338 h 701"/>
                                <a:gd name="T8" fmla="+- 0 1731 3"/>
                                <a:gd name="T9" fmla="*/ T8 w 1729"/>
                                <a:gd name="T10" fmla="+- 0 638 638"/>
                                <a:gd name="T11" fmla="*/ 638 h 701"/>
                                <a:gd name="T12" fmla="+- 0 3 3"/>
                                <a:gd name="T13" fmla="*/ T12 w 1729"/>
                                <a:gd name="T14" fmla="+- 0 638 638"/>
                                <a:gd name="T15" fmla="*/ 638 h 701"/>
                                <a:gd name="T16" fmla="+- 0 3 3"/>
                                <a:gd name="T17" fmla="*/ T16 w 1729"/>
                                <a:gd name="T18" fmla="+- 0 1338 638"/>
                                <a:gd name="T19" fmla="*/ 1338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9" h="701">
                                  <a:moveTo>
                                    <a:pt x="0" y="700"/>
                                  </a:moveTo>
                                  <a:lnTo>
                                    <a:pt x="1728" y="700"/>
                                  </a:lnTo>
                                  <a:lnTo>
                                    <a:pt x="1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6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6"/>
                        <wpg:cNvGrpSpPr>
                          <a:grpSpLocks/>
                        </wpg:cNvGrpSpPr>
                        <wpg:grpSpPr bwMode="auto">
                          <a:xfrm>
                            <a:off x="3" y="638"/>
                            <a:ext cx="1729" cy="701"/>
                            <a:chOff x="3" y="638"/>
                            <a:chExt cx="1729" cy="701"/>
                          </a:xfrm>
                        </wpg:grpSpPr>
                        <wps:wsp>
                          <wps:cNvPr id="154" name="Freeform 148"/>
                          <wps:cNvSpPr>
                            <a:spLocks/>
                          </wps:cNvSpPr>
                          <wps:spPr bwMode="auto">
                            <a:xfrm>
                              <a:off x="3" y="638"/>
                              <a:ext cx="1729" cy="70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729"/>
                                <a:gd name="T2" fmla="+- 0 1338 638"/>
                                <a:gd name="T3" fmla="*/ 1338 h 701"/>
                                <a:gd name="T4" fmla="+- 0 1731 3"/>
                                <a:gd name="T5" fmla="*/ T4 w 1729"/>
                                <a:gd name="T6" fmla="+- 0 1338 638"/>
                                <a:gd name="T7" fmla="*/ 1338 h 701"/>
                                <a:gd name="T8" fmla="+- 0 1731 3"/>
                                <a:gd name="T9" fmla="*/ T8 w 1729"/>
                                <a:gd name="T10" fmla="+- 0 638 638"/>
                                <a:gd name="T11" fmla="*/ 638 h 701"/>
                                <a:gd name="T12" fmla="+- 0 3 3"/>
                                <a:gd name="T13" fmla="*/ T12 w 1729"/>
                                <a:gd name="T14" fmla="+- 0 638 638"/>
                                <a:gd name="T15" fmla="*/ 638 h 701"/>
                                <a:gd name="T16" fmla="+- 0 3 3"/>
                                <a:gd name="T17" fmla="*/ T16 w 1729"/>
                                <a:gd name="T18" fmla="+- 0 1338 638"/>
                                <a:gd name="T19" fmla="*/ 1338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9" h="701">
                                  <a:moveTo>
                                    <a:pt x="0" y="700"/>
                                  </a:moveTo>
                                  <a:lnTo>
                                    <a:pt x="1728" y="700"/>
                                  </a:lnTo>
                                  <a:lnTo>
                                    <a:pt x="1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638"/>
                              <a:ext cx="1729" cy="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B365B3" w14:textId="77777777" w:rsidR="00656936" w:rsidRDefault="00E45A23">
                                <w:pPr>
                                  <w:spacing w:before="136"/>
                                  <w:ind w:left="226" w:right="224" w:firstLine="12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MERIT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8"/>
                                  </w:rPr>
                                  <w:t>oject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24"/>
                                    <w:w w:val="9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impact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3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reporting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86C48D" id="Group 145" o:spid="_x0000_s1174" style="width:86.7pt;height:67.05pt;mso-position-horizontal-relative:char;mso-position-vertical-relative:line" coordsize="1734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">
                <v:group id="Group 153" o:spid="_x0000_s1175" style="position:absolute;left:816;top:109;width:2;height:529" coordorigin="816,109" coordsize="2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54" o:spid="_x0000_s1176" style="position:absolute;left:816;top:109;width:2;height:529;visibility:visible;mso-wrap-style:square;v-text-anchor:top" coordsize="2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M/MUA&#10;AADcAAAADwAAAGRycy9kb3ducmV2LnhtbESPQWvCQBCF7wX/wzJCb3WjtEVSVxHBUihUqjn0OGTH&#10;JJidjdmpSf9951DobYb35r1vVpsxtOZGfWoiO5jPMjDEZfQNVw6K0/5hCSYJssc2Mjn4oQSb9eRu&#10;hbmPA3/S7SiV0RBOOTqoRbrc2lTWFDDNYkes2jn2AUXXvrK+x0HDQ2sXWfZsAzasDTV2tKupvBy/&#10;g4PBju9f2+F62MvuXBRPr/6w/BDn7qfj9gWM0Cj/5r/rN6/4j0qrz+gE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kz8xQAAANwAAAAPAAAAAAAAAAAAAAAAAJgCAABkcnMv&#10;ZG93bnJldi54bWxQSwUGAAAAAAQABAD1AAAAigMAAAAA&#10;" path="m,l,529e" filled="f" strokecolor="#231f20" strokeweight="1pt">
                    <v:path arrowok="t" o:connecttype="custom" o:connectlocs="0,109;0,638" o:connectangles="0,0"/>
                  </v:shape>
                </v:group>
                <v:group id="Group 151" o:spid="_x0000_s1177" style="position:absolute;left:765;width:103;height:141" coordorigin="765" coordsize="10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52" o:spid="_x0000_s1178" style="position:absolute;left:765;width:103;height:141;visibility:visible;mso-wrap-style:square;v-text-anchor:top" coordsize="10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M2+MYA&#10;AADcAAAADwAAAGRycy9kb3ducmV2LnhtbESPQWvCQBCF74X+h2UKvUjdtGCx0VVEbBE8aW3pcZod&#10;k7TZ2SW7TeK/dw5CbzO8N+99M18OrlEdtbH2bOBxnIEiLrytuTRwfH99mIKKCdli45kMnCnCcnF7&#10;M8fc+p731B1SqSSEY44GqpRCrnUsKnIYxz4Qi3byrcMka1tq22Iv4a7RT1n2rB3WLA0VBlpXVPwe&#10;/pyBze7ne/PxGWwI/Uv91n2Nyh2NjLm/G1YzUImG9G++Xm+t4E8EX56RC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M2+MYAAADcAAAADwAAAAAAAAAAAAAAAACYAgAAZHJz&#10;L2Rvd25yZXYueG1sUEsFBgAAAAAEAAQA9QAAAIsDAAAAAA==&#10;" path="m51,l,140r102,l51,xe" fillcolor="#231f20" stroked="f">
                    <v:path arrowok="t" o:connecttype="custom" o:connectlocs="51,0;0,140;102,140;51,0" o:connectangles="0,0,0,0"/>
                  </v:shape>
                </v:group>
                <v:group id="Group 149" o:spid="_x0000_s1179" style="position:absolute;left:3;top:638;width:1729;height:701" coordorigin="3,638" coordsize="1729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50" o:spid="_x0000_s1180" style="position:absolute;left:3;top:638;width:1729;height:701;visibility:visible;mso-wrap-style:square;v-text-anchor:top" coordsize="1729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vaSMEA&#10;AADcAAAADwAAAGRycy9kb3ducmV2LnhtbERPS4vCMBC+C/6HMMLeNLWwPrpGEdFF8CC2C3sdmumD&#10;bSalidr990YQvM3H95zVpjeNuFHnassKppMIBHFudc2lgp/sMF6AcB5ZY2OZFPyTg816OFhhou2d&#10;L3RLfSlCCLsEFVTet4mULq/IoJvYljhwhe0M+gC7UuoO7yHcNDKOopk0WHNoqLClXUX5X3o1Cvxy&#10;Hx/nRXZykS6ypf0+p/1vodTHqN9+gfDU+7f45T7qMP8zhucz4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L2kjBAAAA3AAAAA8AAAAAAAAAAAAAAAAAmAIAAGRycy9kb3du&#10;cmV2LnhtbFBLBQYAAAAABAAEAPUAAACGAwAAAAA=&#10;" path="m,700r1728,l1728,,,,,700xe" fillcolor="#846dac" stroked="f">
                    <v:path arrowok="t" o:connecttype="custom" o:connectlocs="0,1338;1728,1338;1728,638;0,638;0,1338" o:connectangles="0,0,0,0,0"/>
                  </v:shape>
                </v:group>
                <v:group id="Group 146" o:spid="_x0000_s1181" style="position:absolute;left:3;top:638;width:1729;height:701" coordorigin="3,638" coordsize="1729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48" o:spid="_x0000_s1182" style="position:absolute;left:3;top:638;width:1729;height:701;visibility:visible;mso-wrap-style:square;v-text-anchor:top" coordsize="1729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DccEA&#10;AADcAAAADwAAAGRycy9kb3ducmV2LnhtbERPS4vCMBC+C/sfwix403R9obWpLIKPm+gueB2bsS3b&#10;TLpN1PrvjSB4m4/vOcmiNZW4UuNKywq++hEI4szqknMFvz+r3hSE88gaK8uk4E4OFulHJ8FY2xvv&#10;6XrwuQgh7GJUUHhfx1K6rCCDrm9r4sCdbWPQB9jkUjd4C+GmkoMomkiDJYeGAmtaFpT9HS5Ggdkd&#10;Bzw7n8r9/25zugxxs66Ilep+tt9zEJ5a/xa/3Fsd5o9H8HwmXC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SA3HBAAAA3AAAAA8AAAAAAAAAAAAAAAAAmAIAAGRycy9kb3du&#10;cmV2LnhtbFBLBQYAAAAABAAEAPUAAACGAwAAAAA=&#10;" path="m,700r1728,l1728,,,,,700xe" filled="f" strokecolor="#005695" strokeweight=".25pt">
                    <v:path arrowok="t" o:connecttype="custom" o:connectlocs="0,1338;1728,1338;1728,638;0,638;0,1338" o:connectangles="0,0,0,0,0"/>
                  </v:shape>
                  <v:shape id="Text Box 147" o:spid="_x0000_s1183" type="#_x0000_t202" style="position:absolute;left:3;top:638;width:1729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  <v:textbox inset="0,0,0,0">
                      <w:txbxContent>
                        <w:p w14:paraId="35B365B3" w14:textId="77777777" w:rsidR="00656936" w:rsidRDefault="00E45A23">
                          <w:pPr>
                            <w:spacing w:before="136"/>
                            <w:ind w:left="226" w:right="224" w:firstLine="12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MERIT</w:t>
                          </w:r>
                          <w:r>
                            <w:rPr>
                              <w:rFonts w:ascii="Calibri"/>
                              <w:color w:val="FFFFFF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8"/>
                            </w:rPr>
                            <w:t>oject</w:t>
                          </w:r>
                          <w:r>
                            <w:rPr>
                              <w:rFonts w:ascii="Calibri"/>
                              <w:color w:val="FFFFFF"/>
                              <w:spacing w:val="24"/>
                              <w:w w:val="9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impact</w:t>
                          </w:r>
                          <w:r>
                            <w:rPr>
                              <w:rFonts w:ascii="Calibri"/>
                              <w:color w:val="FFFFFF"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reporting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3D72C4C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0CB357B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ECF694D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607A2F6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E039819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AEEE407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9AEBE93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FD20C1A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8274791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5F164E9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8B91350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26C7A4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DC5C7C8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78DF808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C712379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B6AA743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59F61B3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E73D7E3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D2DDA5B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31ECC6B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F950C47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404A661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16FC5FC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80B19DB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EBC113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B5AB990" w14:textId="77777777" w:rsidR="00656936" w:rsidRDefault="0065693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28DA3FA" w14:textId="77777777" w:rsidR="00656936" w:rsidRDefault="00656936">
      <w:pPr>
        <w:spacing w:before="7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2ED87F6B" w14:textId="77777777" w:rsidR="00656936" w:rsidRDefault="00E45A23">
      <w:pPr>
        <w:spacing w:before="74"/>
        <w:ind w:left="141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 xml:space="preserve">8 </w:t>
      </w:r>
      <w:r>
        <w:rPr>
          <w:rFonts w:ascii="Calibri"/>
          <w:color w:val="231F20"/>
          <w:spacing w:val="20"/>
          <w:sz w:val="16"/>
        </w:rPr>
        <w:t xml:space="preserve"> </w:t>
      </w:r>
      <w:r>
        <w:rPr>
          <w:rFonts w:ascii="Calibri"/>
          <w:color w:val="231F20"/>
          <w:sz w:val="16"/>
        </w:rPr>
        <w:t xml:space="preserve">/ </w:t>
      </w:r>
      <w:r>
        <w:rPr>
          <w:rFonts w:ascii="Calibri"/>
          <w:color w:val="231F20"/>
          <w:spacing w:val="20"/>
          <w:sz w:val="16"/>
        </w:rPr>
        <w:t xml:space="preserve"> </w:t>
      </w:r>
      <w:r>
        <w:rPr>
          <w:rFonts w:ascii="Calibri"/>
          <w:color w:val="005695"/>
          <w:sz w:val="16"/>
        </w:rPr>
        <w:t>Reef</w:t>
      </w:r>
      <w:r>
        <w:rPr>
          <w:rFonts w:ascii="Calibri"/>
          <w:color w:val="005695"/>
          <w:spacing w:val="-5"/>
          <w:sz w:val="16"/>
        </w:rPr>
        <w:t xml:space="preserve"> </w:t>
      </w:r>
      <w:r>
        <w:rPr>
          <w:rFonts w:ascii="Calibri"/>
          <w:color w:val="005695"/>
          <w:spacing w:val="-2"/>
          <w:sz w:val="16"/>
        </w:rPr>
        <w:t>Trust</w:t>
      </w:r>
      <w:r>
        <w:rPr>
          <w:rFonts w:ascii="Calibri"/>
          <w:color w:val="005695"/>
          <w:spacing w:val="2"/>
          <w:sz w:val="16"/>
        </w:rPr>
        <w:t xml:space="preserve"> </w:t>
      </w:r>
      <w:r>
        <w:rPr>
          <w:rFonts w:ascii="Calibri"/>
          <w:color w:val="005695"/>
          <w:spacing w:val="-2"/>
          <w:sz w:val="16"/>
        </w:rPr>
        <w:t>M</w:t>
      </w:r>
      <w:r>
        <w:rPr>
          <w:rFonts w:ascii="Calibri"/>
          <w:color w:val="005695"/>
          <w:spacing w:val="-1"/>
          <w:sz w:val="16"/>
        </w:rPr>
        <w:t>onitoring</w:t>
      </w:r>
      <w:r>
        <w:rPr>
          <w:rFonts w:ascii="Calibri"/>
          <w:color w:val="005695"/>
          <w:spacing w:val="3"/>
          <w:sz w:val="16"/>
        </w:rPr>
        <w:t xml:space="preserve"> </w:t>
      </w:r>
      <w:r>
        <w:rPr>
          <w:rFonts w:ascii="Calibri"/>
          <w:color w:val="005695"/>
          <w:sz w:val="16"/>
        </w:rPr>
        <w:t>and</w:t>
      </w:r>
      <w:r>
        <w:rPr>
          <w:rFonts w:ascii="Calibri"/>
          <w:color w:val="005695"/>
          <w:spacing w:val="2"/>
          <w:sz w:val="16"/>
        </w:rPr>
        <w:t xml:space="preserve"> </w:t>
      </w:r>
      <w:r>
        <w:rPr>
          <w:rFonts w:ascii="Calibri"/>
          <w:color w:val="005695"/>
          <w:sz w:val="16"/>
        </w:rPr>
        <w:t>Reporting</w:t>
      </w:r>
      <w:r>
        <w:rPr>
          <w:rFonts w:ascii="Calibri"/>
          <w:color w:val="005695"/>
          <w:spacing w:val="3"/>
          <w:sz w:val="16"/>
        </w:rPr>
        <w:t xml:space="preserve"> </w:t>
      </w:r>
      <w:r>
        <w:rPr>
          <w:rFonts w:ascii="Calibri"/>
          <w:color w:val="005695"/>
          <w:spacing w:val="-1"/>
          <w:sz w:val="16"/>
        </w:rPr>
        <w:t>Plan</w:t>
      </w:r>
    </w:p>
    <w:p w14:paraId="429CFE4B" w14:textId="77777777" w:rsidR="00656936" w:rsidRDefault="00656936">
      <w:pPr>
        <w:rPr>
          <w:rFonts w:ascii="Calibri" w:eastAsia="Calibri" w:hAnsi="Calibri" w:cs="Calibri"/>
          <w:sz w:val="16"/>
          <w:szCs w:val="16"/>
        </w:rPr>
        <w:sectPr w:rsidR="00656936"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1BD45598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BE47399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6338415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15EE8C1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11406C2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85427BB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F84F019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69FBCDA4" w14:textId="10CB9EE4" w:rsidR="00656936" w:rsidRDefault="00E45A23">
      <w:pPr>
        <w:pStyle w:val="Heading1"/>
        <w:spacing w:line="620" w:lineRule="exact"/>
        <w:ind w:right="9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2D578F12" wp14:editId="3D9ED12E">
                <wp:simplePos x="0" y="0"/>
                <wp:positionH relativeFrom="page">
                  <wp:posOffset>55880</wp:posOffset>
                </wp:positionH>
                <wp:positionV relativeFrom="paragraph">
                  <wp:posOffset>-817880</wp:posOffset>
                </wp:positionV>
                <wp:extent cx="7504430" cy="1270"/>
                <wp:effectExtent l="17780" t="19685" r="21590" b="17145"/>
                <wp:wrapNone/>
                <wp:docPr id="14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4430" cy="1270"/>
                          <a:chOff x="88" y="-1288"/>
                          <a:chExt cx="11818" cy="2"/>
                        </a:xfrm>
                      </wpg:grpSpPr>
                      <wps:wsp>
                        <wps:cNvPr id="145" name="Freeform 144"/>
                        <wps:cNvSpPr>
                          <a:spLocks/>
                        </wps:cNvSpPr>
                        <wps:spPr bwMode="auto">
                          <a:xfrm>
                            <a:off x="88" y="-1288"/>
                            <a:ext cx="11818" cy="2"/>
                          </a:xfrm>
                          <a:custGeom>
                            <a:avLst/>
                            <a:gdLst>
                              <a:gd name="T0" fmla="+- 0 11906 88"/>
                              <a:gd name="T1" fmla="*/ T0 w 11818"/>
                              <a:gd name="T2" fmla="+- 0 88 88"/>
                              <a:gd name="T3" fmla="*/ T2 w 118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18">
                                <a:moveTo>
                                  <a:pt x="118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25E8C" id="Group 143" o:spid="_x0000_s1026" style="position:absolute;margin-left:4.4pt;margin-top:-64.4pt;width:590.9pt;height:.1pt;z-index:251628544;mso-position-horizontal-relative:page" coordorigin="88,-1288" coordsize="118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">
                <v:shape id="Freeform 144" o:spid="_x0000_s1027" style="position:absolute;left:88;top:-1288;width:11818;height:2;visibility:visible;mso-wrap-style:square;v-text-anchor:top" coordsize="11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bGcQA&#10;AADcAAAADwAAAGRycy9kb3ducmV2LnhtbERPTWvCQBC9C/0PyxR6CXWjxFJSVylKVfAgpoX2OM1O&#10;k9Ds7JJdNf57VxC8zeN9znTem1YcqfONZQWjYQqCuLS64UrB1+fH8ysIH5A1tpZJwZk8zGcPgynm&#10;2p54T8ciVCKGsM9RQR2Cy6X0ZU0G/dA64sj92c5giLCrpO7wFMNNK8dp+iINNhwbanS0qKn8Lw5G&#10;QbKWS5dtk9Vy8s0/mVubXfI7VurpsX9/AxGoD3fxzb3RcX42gesz8QI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DmxnEAAAA3AAAAA8AAAAAAAAAAAAAAAAAmAIAAGRycy9k&#10;b3ducmV2LnhtbFBLBQYAAAAABAAEAPUAAACJAwAAAAA=&#10;" path="m11818,l,e" filled="f" strokecolor="#005695" strokeweight="2pt">
                  <v:stroke dashstyle="dash"/>
                  <v:path arrowok="t" o:connecttype="custom" o:connectlocs="11818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13187604" wp14:editId="171D5243">
                <wp:simplePos x="0" y="0"/>
                <wp:positionH relativeFrom="page">
                  <wp:posOffset>-635</wp:posOffset>
                </wp:positionH>
                <wp:positionV relativeFrom="paragraph">
                  <wp:posOffset>-1097280</wp:posOffset>
                </wp:positionV>
                <wp:extent cx="7560945" cy="217805"/>
                <wp:effectExtent l="8890" t="6985" r="2540" b="3810"/>
                <wp:wrapNone/>
                <wp:docPr id="13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217805"/>
                          <a:chOff x="-1" y="-1728"/>
                          <a:chExt cx="11907" cy="343"/>
                        </a:xfrm>
                      </wpg:grpSpPr>
                      <wpg:grpSp>
                        <wpg:cNvPr id="140" name="Group 141"/>
                        <wpg:cNvGrpSpPr>
                          <a:grpSpLocks/>
                        </wpg:cNvGrpSpPr>
                        <wpg:grpSpPr bwMode="auto">
                          <a:xfrm>
                            <a:off x="0" y="-1727"/>
                            <a:ext cx="11906" cy="341"/>
                            <a:chOff x="0" y="-1727"/>
                            <a:chExt cx="11906" cy="341"/>
                          </a:xfrm>
                        </wpg:grpSpPr>
                        <wps:wsp>
                          <wps:cNvPr id="141" name="Freeform 142"/>
                          <wps:cNvSpPr>
                            <a:spLocks/>
                          </wps:cNvSpPr>
                          <wps:spPr bwMode="auto">
                            <a:xfrm>
                              <a:off x="0" y="-1727"/>
                              <a:ext cx="11906" cy="34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1387 -1727"/>
                                <a:gd name="T2" fmla="*/ -1387 h 341"/>
                                <a:gd name="T3" fmla="*/ 11906 w 11906"/>
                                <a:gd name="T4" fmla="+- 0 -1387 -1727"/>
                                <a:gd name="T5" fmla="*/ -1387 h 341"/>
                                <a:gd name="T6" fmla="*/ 11906 w 11906"/>
                                <a:gd name="T7" fmla="+- 0 -1727 -1727"/>
                                <a:gd name="T8" fmla="*/ -1727 h 341"/>
                                <a:gd name="T9" fmla="*/ 0 w 11906"/>
                                <a:gd name="T10" fmla="+- 0 -1727 -1727"/>
                                <a:gd name="T11" fmla="*/ -1727 h 341"/>
                                <a:gd name="T12" fmla="*/ 0 w 11906"/>
                                <a:gd name="T13" fmla="+- 0 -1387 -1727"/>
                                <a:gd name="T14" fmla="*/ -1387 h 34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41">
                                  <a:moveTo>
                                    <a:pt x="0" y="340"/>
                                  </a:moveTo>
                                  <a:lnTo>
                                    <a:pt x="11906" y="34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39"/>
                        <wpg:cNvGrpSpPr>
                          <a:grpSpLocks/>
                        </wpg:cNvGrpSpPr>
                        <wpg:grpSpPr bwMode="auto">
                          <a:xfrm>
                            <a:off x="0" y="-1727"/>
                            <a:ext cx="2" cy="341"/>
                            <a:chOff x="0" y="-1727"/>
                            <a:chExt cx="2" cy="341"/>
                          </a:xfrm>
                        </wpg:grpSpPr>
                        <wps:wsp>
                          <wps:cNvPr id="143" name="Freeform 140"/>
                          <wps:cNvSpPr>
                            <a:spLocks/>
                          </wps:cNvSpPr>
                          <wps:spPr bwMode="auto">
                            <a:xfrm>
                              <a:off x="0" y="-1727"/>
                              <a:ext cx="2" cy="341"/>
                            </a:xfrm>
                            <a:custGeom>
                              <a:avLst/>
                              <a:gdLst>
                                <a:gd name="T0" fmla="+- 0 -1727 -1727"/>
                                <a:gd name="T1" fmla="*/ -1727 h 341"/>
                                <a:gd name="T2" fmla="+- 0 -1387 -1727"/>
                                <a:gd name="T3" fmla="*/ -1387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1EA50" id="Group 138" o:spid="_x0000_s1026" style="position:absolute;margin-left:-.05pt;margin-top:-86.4pt;width:595.35pt;height:17.15pt;z-index:251629568;mso-position-horizontal-relative:page" coordorigin="-1,-1728" coordsize="11907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">
                <v:group id="Group 141" o:spid="_x0000_s1027" style="position:absolute;top:-1727;width:11906;height:341" coordorigin=",-1727" coordsize="1190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42" o:spid="_x0000_s1028" style="position:absolute;top:-1727;width:11906;height:341;visibility:visible;mso-wrap-style:square;v-text-anchor:top" coordsize="1190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PbcMA&#10;AADcAAAADwAAAGRycy9kb3ducmV2LnhtbERP22rCQBB9F/yHZQq+6UaRItFVrFAohbbEy/uQHZOQ&#10;3dk0uyZpv75bEHybw7nOZjdYIzpqfeVYwXyWgCDOna64UHA+vU5XIHxA1mgck4If8rDbjkcbTLXr&#10;OaPuGAoRQ9inqKAMoUml9HlJFv3MNcSRu7rWYoiwLaRusY/h1shFkjxLixXHhhIbOpSU18ebVWAX&#10;2Ys2nxfTZ3X9cXq/fN1+vzulJk/Dfg0i0BAe4rv7Tcf5yzn8PxM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1PbcMAAADcAAAADwAAAAAAAAAAAAAAAACYAgAAZHJzL2Rv&#10;d25yZXYueG1sUEsFBgAAAAAEAAQA9QAAAIgDAAAAAA==&#10;" path="m,340r11906,l11906,,,,,340xe" fillcolor="#005695" stroked="f">
                    <v:path arrowok="t" o:connecttype="custom" o:connectlocs="0,-1387;11906,-1387;11906,-1727;0,-1727;0,-1387" o:connectangles="0,0,0,0,0"/>
                  </v:shape>
                </v:group>
                <v:group id="Group 139" o:spid="_x0000_s1029" style="position:absolute;top:-1727;width:2;height:341" coordorigin=",-1727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0" o:spid="_x0000_s1030" style="position:absolute;top:-1727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eC8QA&#10;AADcAAAADwAAAGRycy9kb3ducmV2LnhtbESPS2vDMBCE74X8B7GB3Bo5D0Jwo4QmIdBDScnrvlhb&#10;29S7MpbiqP++KhR622Vm55tdbSI3qqfO104MTMYZKJLC2VpKA9fL4XkJygcUi40TMvBNHjbrwdMK&#10;c+secqL+HEqVQsTnaKAKoc219kVFjH7sWpKkfbqOMaS1K7Xt8JHCudHTLFtoxloSocKWdhUVX+c7&#10;J8j++N4fb5r54z7ZzuNiGm8lGzMaxtcXUIFi+Df/Xb/ZVH8+g99n0gR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vXgvEAAAA3AAAAA8AAAAAAAAAAAAAAAAAmAIAAGRycy9k&#10;b3ducmV2LnhtbFBLBQYAAAAABAAEAPUAAACJAwAAAAA=&#10;" path="m,l,340e" filled="f" strokecolor="#005695" strokeweight=".1pt">
                    <v:path arrowok="t" o:connecttype="custom" o:connectlocs="0,-1727;0,-1387" o:connectangles="0,0"/>
                  </v:shape>
                </v:group>
                <w10:wrap anchorx="page"/>
              </v:group>
            </w:pict>
          </mc:Fallback>
        </mc:AlternateContent>
      </w:r>
      <w:bookmarkStart w:id="12" w:name="Reef_Trust_performance_evaluations_and_a"/>
      <w:bookmarkStart w:id="13" w:name="Reef_Trust_program_evaluations_"/>
      <w:bookmarkStart w:id="14" w:name="Project_evaluations"/>
      <w:bookmarkStart w:id="15" w:name="_bookmark4"/>
      <w:bookmarkEnd w:id="12"/>
      <w:bookmarkEnd w:id="13"/>
      <w:bookmarkEnd w:id="14"/>
      <w:bookmarkEnd w:id="15"/>
      <w:r>
        <w:rPr>
          <w:color w:val="005695"/>
          <w:spacing w:val="-6"/>
        </w:rPr>
        <w:t>R</w:t>
      </w:r>
      <w:r>
        <w:rPr>
          <w:color w:val="005695"/>
          <w:spacing w:val="-2"/>
        </w:rPr>
        <w:t>e</w:t>
      </w:r>
      <w:r>
        <w:rPr>
          <w:color w:val="005695"/>
          <w:spacing w:val="-4"/>
        </w:rPr>
        <w:t>e</w:t>
      </w:r>
      <w:r>
        <w:rPr>
          <w:color w:val="005695"/>
        </w:rPr>
        <w:t>f</w:t>
      </w:r>
      <w:r>
        <w:rPr>
          <w:color w:val="005695"/>
          <w:spacing w:val="22"/>
        </w:rPr>
        <w:t xml:space="preserve"> </w:t>
      </w:r>
      <w:r>
        <w:rPr>
          <w:color w:val="005695"/>
          <w:spacing w:val="-39"/>
        </w:rPr>
        <w:t>T</w:t>
      </w:r>
      <w:r>
        <w:rPr>
          <w:color w:val="005695"/>
          <w:spacing w:val="-6"/>
        </w:rPr>
        <w:t>r</w:t>
      </w:r>
      <w:r>
        <w:rPr>
          <w:color w:val="005695"/>
          <w:spacing w:val="-9"/>
        </w:rPr>
        <w:t>u</w:t>
      </w:r>
      <w:r>
        <w:rPr>
          <w:color w:val="005695"/>
          <w:spacing w:val="-3"/>
        </w:rPr>
        <w:t>s</w:t>
      </w:r>
      <w:r>
        <w:rPr>
          <w:color w:val="005695"/>
        </w:rPr>
        <w:t>t</w:t>
      </w:r>
      <w:r>
        <w:rPr>
          <w:color w:val="005695"/>
          <w:spacing w:val="23"/>
        </w:rPr>
        <w:t xml:space="preserve"> </w:t>
      </w:r>
      <w:r>
        <w:rPr>
          <w:color w:val="005695"/>
          <w:spacing w:val="-1"/>
        </w:rPr>
        <w:t>p</w:t>
      </w:r>
      <w:r>
        <w:rPr>
          <w:color w:val="005695"/>
          <w:spacing w:val="-6"/>
        </w:rPr>
        <w:t>e</w:t>
      </w:r>
      <w:r>
        <w:rPr>
          <w:color w:val="005695"/>
          <w:spacing w:val="10"/>
        </w:rPr>
        <w:t>r</w:t>
      </w:r>
      <w:r>
        <w:rPr>
          <w:color w:val="005695"/>
          <w:spacing w:val="-7"/>
        </w:rPr>
        <w:t>f</w:t>
      </w:r>
      <w:r>
        <w:rPr>
          <w:color w:val="005695"/>
          <w:spacing w:val="-6"/>
        </w:rPr>
        <w:t>o</w:t>
      </w:r>
      <w:r>
        <w:rPr>
          <w:color w:val="005695"/>
          <w:spacing w:val="-5"/>
        </w:rPr>
        <w:t>r</w:t>
      </w:r>
      <w:r>
        <w:rPr>
          <w:color w:val="005695"/>
          <w:spacing w:val="-8"/>
        </w:rPr>
        <w:t>ma</w:t>
      </w:r>
      <w:r>
        <w:rPr>
          <w:color w:val="005695"/>
          <w:spacing w:val="-6"/>
        </w:rPr>
        <w:t>n</w:t>
      </w:r>
      <w:r>
        <w:rPr>
          <w:color w:val="005695"/>
          <w:spacing w:val="-13"/>
        </w:rPr>
        <w:t>c</w:t>
      </w:r>
      <w:r>
        <w:rPr>
          <w:color w:val="005695"/>
        </w:rPr>
        <w:t>e</w:t>
      </w:r>
      <w:r>
        <w:rPr>
          <w:color w:val="005695"/>
          <w:spacing w:val="22"/>
        </w:rPr>
        <w:t xml:space="preserve"> </w:t>
      </w:r>
      <w:r>
        <w:rPr>
          <w:color w:val="005695"/>
          <w:spacing w:val="-10"/>
        </w:rPr>
        <w:t>e</w:t>
      </w:r>
      <w:r>
        <w:rPr>
          <w:color w:val="005695"/>
          <w:spacing w:val="-6"/>
        </w:rPr>
        <w:t>v</w:t>
      </w:r>
      <w:r>
        <w:rPr>
          <w:color w:val="005695"/>
          <w:spacing w:val="-8"/>
        </w:rPr>
        <w:t>a</w:t>
      </w:r>
      <w:r>
        <w:rPr>
          <w:color w:val="005695"/>
          <w:spacing w:val="-9"/>
        </w:rPr>
        <w:t>l</w:t>
      </w:r>
      <w:r>
        <w:rPr>
          <w:color w:val="005695"/>
          <w:spacing w:val="-8"/>
        </w:rPr>
        <w:t>u</w:t>
      </w:r>
      <w:r>
        <w:rPr>
          <w:color w:val="005695"/>
          <w:spacing w:val="-10"/>
        </w:rPr>
        <w:t>at</w:t>
      </w:r>
      <w:r>
        <w:rPr>
          <w:color w:val="005695"/>
          <w:spacing w:val="-6"/>
        </w:rPr>
        <w:t>io</w:t>
      </w:r>
      <w:r>
        <w:rPr>
          <w:color w:val="005695"/>
          <w:spacing w:val="-10"/>
        </w:rPr>
        <w:t>n</w:t>
      </w:r>
      <w:r>
        <w:rPr>
          <w:color w:val="005695"/>
        </w:rPr>
        <w:t>s</w:t>
      </w:r>
      <w:r>
        <w:rPr>
          <w:color w:val="005695"/>
          <w:spacing w:val="23"/>
        </w:rPr>
        <w:t xml:space="preserve"> </w:t>
      </w:r>
      <w:r>
        <w:rPr>
          <w:color w:val="005695"/>
          <w:spacing w:val="-8"/>
        </w:rPr>
        <w:t>a</w:t>
      </w:r>
      <w:r>
        <w:rPr>
          <w:color w:val="005695"/>
          <w:spacing w:val="-6"/>
        </w:rPr>
        <w:t>nd</w:t>
      </w:r>
      <w:r>
        <w:rPr>
          <w:color w:val="005695"/>
          <w:spacing w:val="-6"/>
          <w:w w:val="106"/>
        </w:rPr>
        <w:t xml:space="preserve"> </w:t>
      </w:r>
      <w:r>
        <w:rPr>
          <w:color w:val="005695"/>
          <w:spacing w:val="-7"/>
        </w:rPr>
        <w:t>adap</w:t>
      </w:r>
      <w:r>
        <w:rPr>
          <w:color w:val="005695"/>
          <w:spacing w:val="-8"/>
        </w:rPr>
        <w:t>t</w:t>
      </w:r>
      <w:r>
        <w:rPr>
          <w:color w:val="005695"/>
          <w:spacing w:val="-7"/>
        </w:rPr>
        <w:t>ive</w:t>
      </w:r>
      <w:r>
        <w:rPr>
          <w:color w:val="005695"/>
        </w:rPr>
        <w:t xml:space="preserve"> </w:t>
      </w:r>
      <w:r>
        <w:rPr>
          <w:color w:val="005695"/>
          <w:spacing w:val="31"/>
        </w:rPr>
        <w:t xml:space="preserve"> </w:t>
      </w:r>
      <w:r>
        <w:rPr>
          <w:color w:val="005695"/>
          <w:spacing w:val="-7"/>
        </w:rPr>
        <w:t>mana</w:t>
      </w:r>
      <w:r>
        <w:rPr>
          <w:color w:val="005695"/>
          <w:spacing w:val="-6"/>
        </w:rPr>
        <w:t>g</w:t>
      </w:r>
      <w:r>
        <w:rPr>
          <w:color w:val="005695"/>
          <w:spacing w:val="-7"/>
        </w:rPr>
        <w:t>emen</w:t>
      </w:r>
      <w:r>
        <w:rPr>
          <w:color w:val="005695"/>
          <w:spacing w:val="-8"/>
        </w:rPr>
        <w:t>t</w:t>
      </w:r>
    </w:p>
    <w:p w14:paraId="7C0CEF41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7439949" w14:textId="77777777" w:rsidR="00656936" w:rsidRDefault="00656936">
      <w:pPr>
        <w:spacing w:before="5"/>
        <w:rPr>
          <w:rFonts w:ascii="Calibri" w:eastAsia="Calibri" w:hAnsi="Calibri" w:cs="Calibri"/>
          <w:sz w:val="18"/>
          <w:szCs w:val="18"/>
        </w:rPr>
      </w:pPr>
    </w:p>
    <w:p w14:paraId="175C44FD" w14:textId="77777777" w:rsidR="00656936" w:rsidRDefault="00656936">
      <w:pPr>
        <w:rPr>
          <w:rFonts w:ascii="Calibri" w:eastAsia="Calibri" w:hAnsi="Calibri" w:cs="Calibri"/>
          <w:sz w:val="18"/>
          <w:szCs w:val="18"/>
        </w:rPr>
        <w:sectPr w:rsidR="00656936">
          <w:pgSz w:w="11910" w:h="16840"/>
          <w:pgMar w:top="0" w:right="0" w:bottom="0" w:left="0" w:header="720" w:footer="720" w:gutter="0"/>
          <w:cols w:space="720"/>
        </w:sectPr>
      </w:pPr>
    </w:p>
    <w:p w14:paraId="49CF4B9E" w14:textId="77777777" w:rsidR="00656936" w:rsidRDefault="00E45A23">
      <w:pPr>
        <w:spacing w:before="50" w:line="385" w:lineRule="exact"/>
        <w:ind w:left="170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005695"/>
          <w:spacing w:val="-1"/>
          <w:sz w:val="32"/>
        </w:rPr>
        <w:t>Reef</w:t>
      </w:r>
      <w:r>
        <w:rPr>
          <w:rFonts w:ascii="Calibri"/>
          <w:b/>
          <w:color w:val="005695"/>
          <w:spacing w:val="25"/>
          <w:sz w:val="32"/>
        </w:rPr>
        <w:t xml:space="preserve"> </w:t>
      </w:r>
      <w:r>
        <w:rPr>
          <w:rFonts w:ascii="Calibri"/>
          <w:b/>
          <w:color w:val="005695"/>
          <w:spacing w:val="-6"/>
          <w:sz w:val="32"/>
        </w:rPr>
        <w:t>Trust</w:t>
      </w:r>
    </w:p>
    <w:p w14:paraId="3094BE99" w14:textId="77777777" w:rsidR="00656936" w:rsidRDefault="00E45A23">
      <w:pPr>
        <w:spacing w:line="385" w:lineRule="exact"/>
        <w:ind w:left="170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005695"/>
          <w:spacing w:val="-2"/>
          <w:w w:val="105"/>
          <w:sz w:val="32"/>
        </w:rPr>
        <w:t>p</w:t>
      </w:r>
      <w:r>
        <w:rPr>
          <w:rFonts w:ascii="Calibri"/>
          <w:b/>
          <w:color w:val="005695"/>
          <w:spacing w:val="-3"/>
          <w:w w:val="105"/>
          <w:sz w:val="32"/>
        </w:rPr>
        <w:t>r</w:t>
      </w:r>
      <w:r>
        <w:rPr>
          <w:rFonts w:ascii="Calibri"/>
          <w:b/>
          <w:color w:val="005695"/>
          <w:spacing w:val="-2"/>
          <w:w w:val="105"/>
          <w:sz w:val="32"/>
        </w:rPr>
        <w:t>og</w:t>
      </w:r>
      <w:r>
        <w:rPr>
          <w:rFonts w:ascii="Calibri"/>
          <w:b/>
          <w:color w:val="005695"/>
          <w:spacing w:val="-3"/>
          <w:w w:val="105"/>
          <w:sz w:val="32"/>
        </w:rPr>
        <w:t>ram</w:t>
      </w:r>
      <w:r>
        <w:rPr>
          <w:rFonts w:ascii="Calibri"/>
          <w:b/>
          <w:color w:val="005695"/>
          <w:spacing w:val="-7"/>
          <w:w w:val="105"/>
          <w:sz w:val="32"/>
        </w:rPr>
        <w:t xml:space="preserve"> </w:t>
      </w:r>
      <w:r>
        <w:rPr>
          <w:rFonts w:ascii="Calibri"/>
          <w:b/>
          <w:color w:val="005695"/>
          <w:spacing w:val="-5"/>
          <w:w w:val="105"/>
          <w:sz w:val="32"/>
        </w:rPr>
        <w:t>e</w:t>
      </w:r>
      <w:r>
        <w:rPr>
          <w:rFonts w:ascii="Calibri"/>
          <w:b/>
          <w:color w:val="005695"/>
          <w:spacing w:val="-4"/>
          <w:w w:val="105"/>
          <w:sz w:val="32"/>
        </w:rPr>
        <w:t>v</w:t>
      </w:r>
      <w:r>
        <w:rPr>
          <w:rFonts w:ascii="Calibri"/>
          <w:b/>
          <w:color w:val="005695"/>
          <w:spacing w:val="-5"/>
          <w:w w:val="105"/>
          <w:sz w:val="32"/>
        </w:rPr>
        <w:t>al</w:t>
      </w:r>
      <w:r>
        <w:rPr>
          <w:rFonts w:ascii="Calibri"/>
          <w:b/>
          <w:color w:val="005695"/>
          <w:spacing w:val="-4"/>
          <w:w w:val="105"/>
          <w:sz w:val="32"/>
        </w:rPr>
        <w:t>u</w:t>
      </w:r>
      <w:r>
        <w:rPr>
          <w:rFonts w:ascii="Calibri"/>
          <w:b/>
          <w:color w:val="005695"/>
          <w:spacing w:val="-5"/>
          <w:w w:val="105"/>
          <w:sz w:val="32"/>
        </w:rPr>
        <w:t>atio</w:t>
      </w:r>
      <w:r>
        <w:rPr>
          <w:rFonts w:ascii="Calibri"/>
          <w:b/>
          <w:color w:val="005695"/>
          <w:spacing w:val="-4"/>
          <w:w w:val="105"/>
          <w:sz w:val="32"/>
        </w:rPr>
        <w:t>n</w:t>
      </w:r>
      <w:r>
        <w:rPr>
          <w:rFonts w:ascii="Calibri"/>
          <w:b/>
          <w:color w:val="005695"/>
          <w:spacing w:val="-5"/>
          <w:w w:val="105"/>
          <w:sz w:val="32"/>
        </w:rPr>
        <w:t>s</w:t>
      </w:r>
    </w:p>
    <w:p w14:paraId="5560B106" w14:textId="77777777" w:rsidR="00656936" w:rsidRDefault="00E45A23">
      <w:pPr>
        <w:pStyle w:val="BodyText"/>
        <w:spacing w:before="142" w:line="256" w:lineRule="auto"/>
        <w:ind w:right="29"/>
      </w:pPr>
      <w:r>
        <w:rPr>
          <w:color w:val="231F20"/>
          <w:spacing w:val="-11"/>
        </w:rPr>
        <w:t>P</w:t>
      </w:r>
      <w:r>
        <w:rPr>
          <w:color w:val="231F20"/>
        </w:rPr>
        <w:t>eriodic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aluation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undertaken</w:t>
      </w:r>
      <w:r>
        <w:rPr>
          <w:color w:val="231F20"/>
          <w:w w:val="103"/>
        </w:rPr>
        <w:t xml:space="preserve"> </w:t>
      </w:r>
      <w:r>
        <w:rPr>
          <w:color w:val="231F20"/>
          <w:spacing w:val="-1"/>
        </w:rPr>
        <w:t>regularly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lead-up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identifying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investments.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regular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ev</w:t>
      </w:r>
      <w:r>
        <w:rPr>
          <w:color w:val="231F20"/>
          <w:spacing w:val="-1"/>
        </w:rPr>
        <w:t>aluation</w:t>
      </w:r>
      <w:r>
        <w:rPr>
          <w:color w:val="231F20"/>
          <w:spacing w:val="47"/>
          <w:w w:val="103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2"/>
        </w:rPr>
        <w:t>vides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adaptiv</w:t>
      </w:r>
      <w:r>
        <w:rPr>
          <w:color w:val="231F20"/>
          <w:spacing w:val="-2"/>
        </w:rPr>
        <w:t>ely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continuously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improving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</w:rPr>
        <w:t>effecti</w:t>
      </w:r>
      <w:r>
        <w:rPr>
          <w:color w:val="231F20"/>
          <w:spacing w:val="-3"/>
        </w:rPr>
        <w:t>v</w:t>
      </w:r>
      <w:r>
        <w:rPr>
          <w:color w:val="231F20"/>
        </w:rPr>
        <w:t>eness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</w:t>
      </w:r>
      <w:r>
        <w:rPr>
          <w:color w:val="231F20"/>
          <w:spacing w:val="2"/>
        </w:rPr>
        <w:t>r</w:t>
      </w:r>
      <w:r>
        <w:rPr>
          <w:color w:val="231F20"/>
          <w:spacing w:val="-3"/>
        </w:rPr>
        <w:t>v</w:t>
      </w:r>
      <w:r>
        <w:rPr>
          <w:color w:val="231F20"/>
        </w:rPr>
        <w:t>entions,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eview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appropriateness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7"/>
          <w:w w:val="102"/>
        </w:rPr>
        <w:t xml:space="preserve"> </w:t>
      </w:r>
      <w:r>
        <w:rPr>
          <w:color w:val="231F20"/>
        </w:rPr>
        <w:t>underpin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program.</w:t>
      </w:r>
    </w:p>
    <w:p w14:paraId="79740AEB" w14:textId="5D7C9D2E" w:rsidR="00656936" w:rsidRDefault="00E45A23">
      <w:pPr>
        <w:pStyle w:val="BodyText"/>
        <w:spacing w:before="174" w:line="256" w:lineRule="auto"/>
        <w:ind w:right="1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C742E14" wp14:editId="1F2EB258">
                <wp:simplePos x="0" y="0"/>
                <wp:positionH relativeFrom="page">
                  <wp:posOffset>1480820</wp:posOffset>
                </wp:positionH>
                <wp:positionV relativeFrom="paragraph">
                  <wp:posOffset>1864360</wp:posOffset>
                </wp:positionV>
                <wp:extent cx="1443990" cy="1270"/>
                <wp:effectExtent l="13970" t="7620" r="8890" b="10160"/>
                <wp:wrapNone/>
                <wp:docPr id="13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990" cy="1270"/>
                          <a:chOff x="2332" y="2936"/>
                          <a:chExt cx="2274" cy="2"/>
                        </a:xfrm>
                      </wpg:grpSpPr>
                      <wps:wsp>
                        <wps:cNvPr id="138" name="Freeform 137"/>
                        <wps:cNvSpPr>
                          <a:spLocks/>
                        </wps:cNvSpPr>
                        <wps:spPr bwMode="auto">
                          <a:xfrm>
                            <a:off x="2332" y="2936"/>
                            <a:ext cx="2274" cy="2"/>
                          </a:xfrm>
                          <a:custGeom>
                            <a:avLst/>
                            <a:gdLst>
                              <a:gd name="T0" fmla="+- 0 2332 2332"/>
                              <a:gd name="T1" fmla="*/ T0 w 2274"/>
                              <a:gd name="T2" fmla="+- 0 4606 2332"/>
                              <a:gd name="T3" fmla="*/ T2 w 22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74">
                                <a:moveTo>
                                  <a:pt x="0" y="0"/>
                                </a:moveTo>
                                <a:lnTo>
                                  <a:pt x="22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56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9A8A3" id="Group 136" o:spid="_x0000_s1026" style="position:absolute;margin-left:116.6pt;margin-top:146.8pt;width:113.7pt;height:.1pt;z-index:-251622400;mso-position-horizontal-relative:page" coordorigin="2332,2936" coordsize="22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">
                <v:shape id="Freeform 137" o:spid="_x0000_s1027" style="position:absolute;left:2332;top:2936;width:2274;height:2;visibility:visible;mso-wrap-style:square;v-text-anchor:top" coordsize="22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2LxcQA&#10;AADcAAAADwAAAGRycy9kb3ducmV2LnhtbESPQWvDMAyF74X9B6NBb42zho2RxS2j0JLDGKwd7Cpi&#10;LQmN5Sx2k/TfT4dCbxLv6b1PxXZ2nRppCK1nA09JCoq48rbl2sD3ab96BRUissXOMxm4UoDt5mFR&#10;YG79xF80HmOtJIRDjgaaGPtc61A15DAkvicW7dcPDqOsQ63tgJOEu06v0/RFO2xZGhrsaddQdT5e&#10;nIHy869yl+cpnEuy/uMnO6xTPBizfJzf30BFmuPdfLsureBnQivPyAR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8XEAAAA3AAAAA8AAAAAAAAAAAAAAAAAmAIAAGRycy9k&#10;b3ducmV2LnhtbFBLBQYAAAAABAAEAPUAAACJAwAAAAA=&#10;" path="m,l2274,e" filled="f" strokecolor="#005695" strokeweight=".5pt">
                  <v:path arrowok="t" o:connecttype="custom" o:connectlocs="0,0;2274,0" o:connectangles="0,0"/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ogram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undertakes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stakeholder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consultation</w:t>
      </w:r>
      <w:r>
        <w:rPr>
          <w:color w:val="231F20"/>
          <w:spacing w:val="26"/>
          <w:w w:val="104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developing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successive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phases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7"/>
          <w:w w:val="99"/>
        </w:rPr>
        <w:t xml:space="preserve"> </w:t>
      </w:r>
      <w:r>
        <w:rPr>
          <w:color w:val="231F20"/>
          <w:spacing w:val="-2"/>
          <w:w w:val="105"/>
        </w:rPr>
        <w:t>inv</w:t>
      </w:r>
      <w:r>
        <w:rPr>
          <w:color w:val="231F20"/>
          <w:spacing w:val="-1"/>
          <w:w w:val="105"/>
        </w:rPr>
        <w:t>estment.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includes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science,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industr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egional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non-go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ernment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organisations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landholders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includes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existing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emerging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gaps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priorities,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eflections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past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investments</w:t>
      </w:r>
      <w:r>
        <w:rPr>
          <w:color w:val="231F20"/>
          <w:spacing w:val="35"/>
          <w:w w:val="102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ocesses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comments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oposed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spacing w:val="-2"/>
          <w:w w:val="105"/>
        </w:rPr>
        <w:t>investments.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addition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ograms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guided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37"/>
          <w:w w:val="9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hyperlink r:id="rId32">
        <w:r>
          <w:rPr>
            <w:color w:val="005695"/>
            <w:spacing w:val="-2"/>
            <w:u w:val="single" w:color="005695"/>
          </w:rPr>
          <w:t>Department</w:t>
        </w:r>
        <w:r>
          <w:rPr>
            <w:color w:val="005695"/>
            <w:spacing w:val="-9"/>
            <w:u w:val="single" w:color="005695"/>
          </w:rPr>
          <w:t>’</w:t>
        </w:r>
        <w:r>
          <w:rPr>
            <w:color w:val="005695"/>
            <w:spacing w:val="-3"/>
            <w:u w:val="single" w:color="005695"/>
          </w:rPr>
          <w:t>s</w:t>
        </w:r>
        <w:r>
          <w:rPr>
            <w:color w:val="005695"/>
            <w:spacing w:val="-11"/>
            <w:u w:val="single" w:color="005695"/>
          </w:rPr>
          <w:t xml:space="preserve"> </w:t>
        </w:r>
        <w:r>
          <w:rPr>
            <w:color w:val="005695"/>
            <w:spacing w:val="-1"/>
            <w:u w:val="single" w:color="005695"/>
          </w:rPr>
          <w:t>E</w:t>
        </w:r>
        <w:r>
          <w:rPr>
            <w:color w:val="005695"/>
            <w:spacing w:val="-2"/>
            <w:u w:val="single" w:color="005695"/>
          </w:rPr>
          <w:t>v</w:t>
        </w:r>
        <w:r>
          <w:rPr>
            <w:color w:val="005695"/>
            <w:spacing w:val="-1"/>
            <w:u w:val="single" w:color="005695"/>
          </w:rPr>
          <w:t>aluation</w:t>
        </w:r>
        <w:r>
          <w:rPr>
            <w:color w:val="005695"/>
            <w:spacing w:val="-11"/>
            <w:u w:val="single" w:color="005695"/>
          </w:rPr>
          <w:t xml:space="preserve"> </w:t>
        </w:r>
        <w:r>
          <w:rPr>
            <w:color w:val="005695"/>
            <w:spacing w:val="-2"/>
            <w:u w:val="single" w:color="005695"/>
          </w:rPr>
          <w:t>P</w:t>
        </w:r>
        <w:r>
          <w:rPr>
            <w:color w:val="005695"/>
            <w:spacing w:val="-3"/>
            <w:u w:val="single" w:color="005695"/>
          </w:rPr>
          <w:t>olicy</w:t>
        </w:r>
        <w:r>
          <w:rPr>
            <w:color w:val="005695"/>
            <w:spacing w:val="-11"/>
            <w:u w:val="single" w:color="005695"/>
          </w:rPr>
          <w:t xml:space="preserve"> </w:t>
        </w:r>
        <w:r>
          <w:rPr>
            <w:color w:val="005695"/>
            <w:u w:val="single" w:color="005695"/>
          </w:rPr>
          <w:t>and</w:t>
        </w:r>
        <w:r>
          <w:rPr>
            <w:color w:val="005695"/>
            <w:spacing w:val="-11"/>
            <w:u w:val="single" w:color="005695"/>
          </w:rPr>
          <w:t xml:space="preserve"> </w:t>
        </w:r>
        <w:r>
          <w:rPr>
            <w:color w:val="005695"/>
            <w:spacing w:val="-1"/>
            <w:u w:val="single" w:color="005695"/>
          </w:rPr>
          <w:t>Guidelines</w:t>
        </w:r>
      </w:hyperlink>
      <w:r>
        <w:rPr>
          <w:color w:val="005695"/>
          <w:spacing w:val="27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0"/>
          <w:w w:val="105"/>
        </w:rPr>
        <w:t xml:space="preserve"> </w:t>
      </w:r>
      <w:hyperlink r:id="rId33">
        <w:r>
          <w:rPr>
            <w:color w:val="005695"/>
            <w:spacing w:val="-2"/>
            <w:w w:val="105"/>
          </w:rPr>
          <w:t>D</w:t>
        </w:r>
        <w:r>
          <w:rPr>
            <w:color w:val="005695"/>
            <w:spacing w:val="-3"/>
            <w:w w:val="105"/>
          </w:rPr>
          <w:t>epar</w:t>
        </w:r>
        <w:r>
          <w:rPr>
            <w:color w:val="005695"/>
            <w:spacing w:val="-2"/>
            <w:w w:val="105"/>
          </w:rPr>
          <w:t>tment</w:t>
        </w:r>
        <w:r>
          <w:rPr>
            <w:color w:val="005695"/>
            <w:spacing w:val="-10"/>
            <w:w w:val="105"/>
          </w:rPr>
          <w:t>’</w:t>
        </w:r>
        <w:r>
          <w:rPr>
            <w:color w:val="005695"/>
            <w:spacing w:val="-3"/>
            <w:w w:val="105"/>
          </w:rPr>
          <w:t>s</w:t>
        </w:r>
        <w:r>
          <w:rPr>
            <w:color w:val="005695"/>
            <w:spacing w:val="-30"/>
            <w:w w:val="105"/>
          </w:rPr>
          <w:t xml:space="preserve"> </w:t>
        </w:r>
        <w:r>
          <w:rPr>
            <w:color w:val="005695"/>
            <w:w w:val="105"/>
          </w:rPr>
          <w:t>Corporate</w:t>
        </w:r>
        <w:r>
          <w:rPr>
            <w:color w:val="005695"/>
            <w:spacing w:val="-30"/>
            <w:w w:val="105"/>
          </w:rPr>
          <w:t xml:space="preserve"> </w:t>
        </w:r>
        <w:r>
          <w:rPr>
            <w:color w:val="005695"/>
            <w:spacing w:val="-1"/>
            <w:w w:val="105"/>
          </w:rPr>
          <w:t>P</w:t>
        </w:r>
        <w:r>
          <w:rPr>
            <w:color w:val="005695"/>
            <w:spacing w:val="-2"/>
            <w:w w:val="105"/>
          </w:rPr>
          <w:t>lan</w:t>
        </w:r>
      </w:hyperlink>
      <w:r>
        <w:rPr>
          <w:color w:val="005695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through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measur</w:t>
      </w:r>
      <w:r>
        <w:rPr>
          <w:color w:val="231F20"/>
          <w:spacing w:val="-2"/>
        </w:rPr>
        <w:t>es.</w:t>
      </w:r>
    </w:p>
    <w:p w14:paraId="73D3CE1B" w14:textId="77777777" w:rsidR="00656936" w:rsidRDefault="00E45A23">
      <w:pPr>
        <w:pStyle w:val="BodyText"/>
        <w:spacing w:before="32" w:line="256" w:lineRule="auto"/>
        <w:ind w:left="528" w:right="1449"/>
      </w:pPr>
      <w:r>
        <w:br w:type="column"/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ogram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aluation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undertaken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objective,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outcomes,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</w:rPr>
        <w:t>indicators,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ev</w:t>
      </w:r>
      <w:r>
        <w:rPr>
          <w:color w:val="231F20"/>
          <w:spacing w:val="-1"/>
        </w:rPr>
        <w:t>aluation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questions,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28"/>
          <w:w w:val="10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2018-19.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ev</w:t>
      </w:r>
      <w:r>
        <w:rPr>
          <w:color w:val="231F20"/>
          <w:spacing w:val="-1"/>
        </w:rPr>
        <w:t>aluation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department</w:t>
      </w:r>
      <w:r>
        <w:rPr>
          <w:color w:val="231F20"/>
          <w:spacing w:val="-9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ev</w:t>
      </w:r>
      <w:r>
        <w:rPr>
          <w:color w:val="231F20"/>
          <w:spacing w:val="-1"/>
        </w:rPr>
        <w:t>aluation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</w:p>
    <w:p w14:paraId="1F96E203" w14:textId="77777777" w:rsidR="00656936" w:rsidRDefault="00E45A23">
      <w:pPr>
        <w:pStyle w:val="BodyText"/>
        <w:spacing w:line="256" w:lineRule="auto"/>
        <w:ind w:left="528" w:right="1592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view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assessing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ograms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verall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performance</w:t>
      </w:r>
      <w:r>
        <w:rPr>
          <w:color w:val="231F20"/>
          <w:spacing w:val="30"/>
          <w:w w:val="102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inform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futur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delivery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activities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support</w:t>
      </w:r>
      <w:r>
        <w:rPr>
          <w:color w:val="231F20"/>
          <w:spacing w:val="26"/>
          <w:w w:val="117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implementation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Reef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2050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Plan.</w:t>
      </w:r>
    </w:p>
    <w:p w14:paraId="7A695ED5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768181A" w14:textId="77777777" w:rsidR="00656936" w:rsidRDefault="00E45A23">
      <w:pPr>
        <w:pStyle w:val="Heading2"/>
        <w:spacing w:before="156"/>
        <w:ind w:left="528"/>
        <w:rPr>
          <w:b w:val="0"/>
          <w:bCs w:val="0"/>
        </w:rPr>
      </w:pPr>
      <w:r>
        <w:rPr>
          <w:color w:val="005695"/>
          <w:spacing w:val="-2"/>
          <w:w w:val="105"/>
        </w:rPr>
        <w:t>P</w:t>
      </w:r>
      <w:r>
        <w:rPr>
          <w:color w:val="005695"/>
          <w:spacing w:val="-3"/>
          <w:w w:val="105"/>
        </w:rPr>
        <w:t>r</w:t>
      </w:r>
      <w:r>
        <w:rPr>
          <w:color w:val="005695"/>
          <w:spacing w:val="-2"/>
          <w:w w:val="105"/>
        </w:rPr>
        <w:t>o</w:t>
      </w:r>
      <w:r>
        <w:rPr>
          <w:color w:val="005695"/>
          <w:spacing w:val="-3"/>
          <w:w w:val="105"/>
        </w:rPr>
        <w:t>je</w:t>
      </w:r>
      <w:r>
        <w:rPr>
          <w:color w:val="005695"/>
          <w:spacing w:val="-2"/>
          <w:w w:val="105"/>
        </w:rPr>
        <w:t>c</w:t>
      </w:r>
      <w:r>
        <w:rPr>
          <w:color w:val="005695"/>
          <w:spacing w:val="-3"/>
          <w:w w:val="105"/>
        </w:rPr>
        <w:t>t</w:t>
      </w:r>
      <w:r>
        <w:rPr>
          <w:color w:val="005695"/>
          <w:spacing w:val="-29"/>
          <w:w w:val="105"/>
        </w:rPr>
        <w:t xml:space="preserve"> </w:t>
      </w:r>
      <w:r>
        <w:rPr>
          <w:color w:val="005695"/>
          <w:spacing w:val="-5"/>
          <w:w w:val="105"/>
        </w:rPr>
        <w:t>e</w:t>
      </w:r>
      <w:r>
        <w:rPr>
          <w:color w:val="005695"/>
          <w:spacing w:val="-4"/>
          <w:w w:val="105"/>
        </w:rPr>
        <w:t>va</w:t>
      </w:r>
      <w:r>
        <w:rPr>
          <w:color w:val="005695"/>
          <w:spacing w:val="-5"/>
          <w:w w:val="105"/>
        </w:rPr>
        <w:t>luatio</w:t>
      </w:r>
      <w:r>
        <w:rPr>
          <w:color w:val="005695"/>
          <w:spacing w:val="-4"/>
          <w:w w:val="105"/>
        </w:rPr>
        <w:t>n</w:t>
      </w:r>
      <w:r>
        <w:rPr>
          <w:color w:val="005695"/>
          <w:spacing w:val="-5"/>
          <w:w w:val="105"/>
        </w:rPr>
        <w:t>s</w:t>
      </w:r>
    </w:p>
    <w:p w14:paraId="2F7167B3" w14:textId="51BD894B" w:rsidR="00656936" w:rsidRDefault="00E45A23">
      <w:pPr>
        <w:pStyle w:val="BodyText"/>
        <w:spacing w:before="142" w:line="256" w:lineRule="auto"/>
        <w:ind w:left="528" w:right="146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001878B5" wp14:editId="18E985C5">
                <wp:simplePos x="0" y="0"/>
                <wp:positionH relativeFrom="page">
                  <wp:posOffset>5062220</wp:posOffset>
                </wp:positionH>
                <wp:positionV relativeFrom="paragraph">
                  <wp:posOffset>1132840</wp:posOffset>
                </wp:positionV>
                <wp:extent cx="383540" cy="1270"/>
                <wp:effectExtent l="13970" t="10160" r="12065" b="7620"/>
                <wp:wrapNone/>
                <wp:docPr id="13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" cy="1270"/>
                          <a:chOff x="7972" y="1784"/>
                          <a:chExt cx="604" cy="2"/>
                        </a:xfrm>
                      </wpg:grpSpPr>
                      <wps:wsp>
                        <wps:cNvPr id="136" name="Freeform 135"/>
                        <wps:cNvSpPr>
                          <a:spLocks/>
                        </wps:cNvSpPr>
                        <wps:spPr bwMode="auto">
                          <a:xfrm>
                            <a:off x="7972" y="1784"/>
                            <a:ext cx="604" cy="2"/>
                          </a:xfrm>
                          <a:custGeom>
                            <a:avLst/>
                            <a:gdLst>
                              <a:gd name="T0" fmla="+- 0 7972 7972"/>
                              <a:gd name="T1" fmla="*/ T0 w 604"/>
                              <a:gd name="T2" fmla="+- 0 8575 7972"/>
                              <a:gd name="T3" fmla="*/ T2 w 6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4">
                                <a:moveTo>
                                  <a:pt x="0" y="0"/>
                                </a:moveTo>
                                <a:lnTo>
                                  <a:pt x="60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56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7462C" id="Group 134" o:spid="_x0000_s1026" style="position:absolute;margin-left:398.6pt;margin-top:89.2pt;width:30.2pt;height:.1pt;z-index:-251621376;mso-position-horizontal-relative:page" coordorigin="7972,1784" coordsize="6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">
                <v:shape id="Freeform 135" o:spid="_x0000_s1027" style="position:absolute;left:7972;top:1784;width:604;height:2;visibility:visible;mso-wrap-style:square;v-text-anchor:top" coordsize="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U08AA&#10;AADcAAAADwAAAGRycy9kb3ducmV2LnhtbERPS2vCQBC+F/wPywi9FN1tAyIxq4gP6LXaS29jdsyG&#10;ZGdDdmviv3cLBW/z8T2n2IyuFTfqQ+1Zw/tcgSAuvam50vB9Ps6WIEJENth6Jg13CrBZT14KzI0f&#10;+Itup1iJFMIhRw02xi6XMpSWHIa574gTd/W9w5hgX0nT45DCXSs/lFpIhzWnBosd7SyVzenXaWC/&#10;/3lzNqukOvhwxUtj673S+nU6blcgIo3xKf53f5o0P1vA3zPp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qU08AAAADcAAAADwAAAAAAAAAAAAAAAACYAgAAZHJzL2Rvd25y&#10;ZXYueG1sUEsFBgAAAAAEAAQA9QAAAIUDAAAAAA==&#10;" path="m,l603,e" filled="f" strokecolor="#005695" strokeweight=".5pt">
                  <v:path arrowok="t" o:connecttype="custom" o:connectlocs="0,0;603,0" o:connectangles="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6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aluation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ojects</w:t>
      </w:r>
      <w:r>
        <w:rPr>
          <w:color w:val="231F20"/>
          <w:w w:val="9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deliv</w:t>
      </w:r>
      <w:r>
        <w:rPr>
          <w:color w:val="231F20"/>
          <w:spacing w:val="-1"/>
        </w:rPr>
        <w:t>ering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outputs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ee</w:t>
      </w:r>
      <w:r>
        <w:rPr>
          <w:color w:val="231F20"/>
          <w:spacing w:val="21"/>
          <w:w w:val="94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3"/>
        </w:rPr>
        <w:t>r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months</w:t>
      </w:r>
      <w:r>
        <w:rPr>
          <w:color w:val="231F20"/>
          <w:w w:val="10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ocesses</w:t>
      </w:r>
      <w:r>
        <w:rPr>
          <w:color w:val="231F20"/>
          <w:spacing w:val="35"/>
          <w:w w:val="93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tlas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ustralia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reporting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</w:t>
      </w:r>
      <w:r>
        <w:rPr>
          <w:color w:val="231F20"/>
          <w:spacing w:val="15"/>
        </w:rPr>
        <w:t xml:space="preserve"> </w:t>
      </w:r>
      <w:hyperlink r:id="rId34">
        <w:r>
          <w:rPr>
            <w:color w:val="005695"/>
            <w:spacing w:val="-4"/>
          </w:rPr>
          <w:t>MERIT</w:t>
        </w:r>
      </w:hyperlink>
      <w:r>
        <w:rPr>
          <w:color w:val="231F20"/>
          <w:spacing w:val="-4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purpose</w:t>
      </w:r>
    </w:p>
    <w:p w14:paraId="2CA41818" w14:textId="77777777" w:rsidR="00656936" w:rsidRDefault="00E45A23">
      <w:pPr>
        <w:pStyle w:val="BodyText"/>
        <w:spacing w:line="256" w:lineRule="auto"/>
        <w:ind w:left="528" w:right="1514"/>
      </w:pP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ev</w:t>
      </w:r>
      <w:r>
        <w:rPr>
          <w:color w:val="231F20"/>
          <w:spacing w:val="-1"/>
        </w:rPr>
        <w:t>aluations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inform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31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impro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ement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ev</w:t>
      </w:r>
      <w:r>
        <w:rPr>
          <w:color w:val="231F20"/>
          <w:spacing w:val="-1"/>
        </w:rPr>
        <w:t>aluations.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Department</w:t>
      </w:r>
      <w:r>
        <w:rPr>
          <w:color w:val="231F20"/>
          <w:spacing w:val="-9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33"/>
          <w:w w:val="88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reports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inform</w:t>
      </w:r>
      <w:r>
        <w:rPr>
          <w:color w:val="231F20"/>
          <w:spacing w:val="21"/>
          <w:w w:val="104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1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successive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investment</w:t>
      </w:r>
      <w:r>
        <w:rPr>
          <w:color w:val="231F20"/>
        </w:rPr>
        <w:t xml:space="preserve"> phases</w:t>
      </w:r>
    </w:p>
    <w:p w14:paraId="2E3D10EF" w14:textId="77777777" w:rsidR="00656936" w:rsidRDefault="00E45A23">
      <w:pPr>
        <w:pStyle w:val="BodyText"/>
        <w:spacing w:line="256" w:lineRule="auto"/>
        <w:ind w:left="528" w:right="1462"/>
      </w:pP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inform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adapti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w w:val="94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olving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issues</w:t>
      </w:r>
      <w:r>
        <w:rPr>
          <w:color w:val="231F20"/>
          <w:w w:val="95"/>
        </w:rPr>
        <w:t xml:space="preserve"> </w:t>
      </w:r>
      <w:r>
        <w:rPr>
          <w:color w:val="231F20"/>
        </w:rPr>
        <w:t>facing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r</w:t>
      </w:r>
      <w:r>
        <w:rPr>
          <w:color w:val="231F20"/>
          <w:spacing w:val="-3"/>
        </w:rPr>
        <w:t>eef</w:t>
      </w:r>
      <w:r>
        <w:rPr>
          <w:color w:val="231F20"/>
          <w:spacing w:val="-2"/>
        </w:rPr>
        <w:t>.</w:t>
      </w:r>
    </w:p>
    <w:p w14:paraId="77BF6DD9" w14:textId="77777777" w:rsidR="00656936" w:rsidRDefault="00656936">
      <w:pPr>
        <w:spacing w:line="256" w:lineRule="auto"/>
        <w:sectPr w:rsidR="00656936">
          <w:type w:val="continuous"/>
          <w:pgSz w:w="11910" w:h="16840"/>
          <w:pgMar w:top="1140" w:right="0" w:bottom="280" w:left="0" w:header="720" w:footer="720" w:gutter="0"/>
          <w:cols w:num="2" w:space="720" w:equalWidth="0">
            <w:col w:w="5697" w:space="40"/>
            <w:col w:w="6173"/>
          </w:cols>
        </w:sectPr>
      </w:pPr>
    </w:p>
    <w:p w14:paraId="05E6138C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688A31F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2E6BE1F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9186748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83EFB98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3469FCD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76D7467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D179A37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D840121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5C2C1DF6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3865171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2EF252E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5B723A57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834F359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2686BB5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AF8D871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7945126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FFA0070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4EF9629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6609C0E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34F93FC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EED0EA6" w14:textId="77777777" w:rsidR="00656936" w:rsidRDefault="00656936">
      <w:pPr>
        <w:spacing w:before="2"/>
        <w:rPr>
          <w:rFonts w:ascii="PMingLiU" w:eastAsia="PMingLiU" w:hAnsi="PMingLiU" w:cs="PMingLiU"/>
        </w:rPr>
      </w:pPr>
    </w:p>
    <w:p w14:paraId="6757E9EB" w14:textId="77777777" w:rsidR="00656936" w:rsidRDefault="00E45A23">
      <w:pPr>
        <w:spacing w:before="74"/>
        <w:ind w:right="1415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>9</w:t>
      </w:r>
    </w:p>
    <w:p w14:paraId="32B5C0B4" w14:textId="77777777" w:rsidR="00656936" w:rsidRDefault="00656936">
      <w:pPr>
        <w:jc w:val="right"/>
        <w:rPr>
          <w:rFonts w:ascii="Calibri" w:eastAsia="Calibri" w:hAnsi="Calibri" w:cs="Calibri"/>
          <w:sz w:val="16"/>
          <w:szCs w:val="16"/>
        </w:rPr>
        <w:sectPr w:rsidR="00656936"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01AE7530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CD263F8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E51D70B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4B3A972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6B785C31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375C595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8298951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C85DE5D" w14:textId="2D078D81" w:rsidR="00656936" w:rsidRDefault="00E45A23">
      <w:pPr>
        <w:pStyle w:val="Heading1"/>
        <w:spacing w:before="152"/>
        <w:ind w:left="141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45DB5726" wp14:editId="77164951">
                <wp:simplePos x="0" y="0"/>
                <wp:positionH relativeFrom="page">
                  <wp:posOffset>0</wp:posOffset>
                </wp:positionH>
                <wp:positionV relativeFrom="paragraph">
                  <wp:posOffset>-817880</wp:posOffset>
                </wp:positionV>
                <wp:extent cx="7477760" cy="1270"/>
                <wp:effectExtent l="19050" t="19685" r="18415" b="17145"/>
                <wp:wrapNone/>
                <wp:docPr id="13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7760" cy="1270"/>
                          <a:chOff x="0" y="-1288"/>
                          <a:chExt cx="11776" cy="2"/>
                        </a:xfrm>
                      </wpg:grpSpPr>
                      <wps:wsp>
                        <wps:cNvPr id="134" name="Freeform 133"/>
                        <wps:cNvSpPr>
                          <a:spLocks/>
                        </wps:cNvSpPr>
                        <wps:spPr bwMode="auto">
                          <a:xfrm>
                            <a:off x="0" y="-1288"/>
                            <a:ext cx="11776" cy="2"/>
                          </a:xfrm>
                          <a:custGeom>
                            <a:avLst/>
                            <a:gdLst>
                              <a:gd name="T0" fmla="*/ 11775 w 11776"/>
                              <a:gd name="T1" fmla="*/ 0 w 117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776">
                                <a:moveTo>
                                  <a:pt x="117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0662F" id="Group 132" o:spid="_x0000_s1026" style="position:absolute;margin-left:0;margin-top:-64.4pt;width:588.8pt;height:.1pt;z-index:251630592;mso-position-horizontal-relative:page" coordorigin=",-1288" coordsize="11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">
                <v:shape id="Freeform 133" o:spid="_x0000_s1027" style="position:absolute;top:-1288;width:11776;height:2;visibility:visible;mso-wrap-style:square;v-text-anchor:top" coordsize="11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iGsMA&#10;AADcAAAADwAAAGRycy9kb3ducmV2LnhtbESPQYvCMBCF74L/IczCXkRTrRTpGkUEUfBk9eBxtplt&#10;is2kNFG7/36zIHib4Xvz3pvlureNeFDna8cKppMEBHHpdM2Vgst5N16A8AFZY+OYFPySh/VqOFhi&#10;rt2TT/QoQiWiCfscFZgQ2lxKXxqy6CeuJY7sx3UWQ1y7SuoOn9HcNnKWJJm0WHNMMNjS1lB5K+5W&#10;QXEc9ZejSe0hglDfrmnzne2V+vzoN18gAvXhLX5dH3Ssn87h/5k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JiGsMAAADcAAAADwAAAAAAAAAAAAAAAACYAgAAZHJzL2Rv&#10;d25yZXYueG1sUEsFBgAAAAAEAAQA9QAAAIgDAAAAAA==&#10;" path="m11775,l,e" filled="f" strokecolor="#005695" strokeweight="2pt">
                  <v:stroke dashstyle="dash"/>
                  <v:path arrowok="t" o:connecttype="custom" o:connectlocs="11775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AAB2AC5" wp14:editId="7D4CC6B9">
                <wp:simplePos x="0" y="0"/>
                <wp:positionH relativeFrom="page">
                  <wp:posOffset>0</wp:posOffset>
                </wp:positionH>
                <wp:positionV relativeFrom="paragraph">
                  <wp:posOffset>-1096645</wp:posOffset>
                </wp:positionV>
                <wp:extent cx="7560310" cy="216535"/>
                <wp:effectExtent l="0" t="0" r="2540" b="0"/>
                <wp:wrapNone/>
                <wp:docPr id="131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6535"/>
                          <a:chOff x="0" y="-1727"/>
                          <a:chExt cx="11906" cy="341"/>
                        </a:xfrm>
                      </wpg:grpSpPr>
                      <wps:wsp>
                        <wps:cNvPr id="132" name="Freeform 131"/>
                        <wps:cNvSpPr>
                          <a:spLocks/>
                        </wps:cNvSpPr>
                        <wps:spPr bwMode="auto">
                          <a:xfrm>
                            <a:off x="0" y="-1727"/>
                            <a:ext cx="11906" cy="341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1387 -1727"/>
                              <a:gd name="T2" fmla="*/ -1387 h 341"/>
                              <a:gd name="T3" fmla="*/ 11906 w 11906"/>
                              <a:gd name="T4" fmla="+- 0 -1387 -1727"/>
                              <a:gd name="T5" fmla="*/ -1387 h 341"/>
                              <a:gd name="T6" fmla="*/ 11906 w 11906"/>
                              <a:gd name="T7" fmla="+- 0 -1727 -1727"/>
                              <a:gd name="T8" fmla="*/ -1727 h 341"/>
                              <a:gd name="T9" fmla="*/ 0 w 11906"/>
                              <a:gd name="T10" fmla="+- 0 -1727 -1727"/>
                              <a:gd name="T11" fmla="*/ -1727 h 341"/>
                              <a:gd name="T12" fmla="*/ 0 w 11906"/>
                              <a:gd name="T13" fmla="+- 0 -1387 -1727"/>
                              <a:gd name="T14" fmla="*/ -1387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341">
                                <a:moveTo>
                                  <a:pt x="0" y="340"/>
                                </a:moveTo>
                                <a:lnTo>
                                  <a:pt x="11906" y="34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580A9" id="Group 130" o:spid="_x0000_s1026" style="position:absolute;margin-left:0;margin-top:-86.35pt;width:595.3pt;height:17.05pt;z-index:251631616;mso-position-horizontal-relative:page" coordorigin=",-1727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">
                <v:shape id="Freeform 131" o:spid="_x0000_s1027" style="position:absolute;top:-1727;width:11906;height:341;visibility:visible;mso-wrap-style:square;v-text-anchor:top" coordsize="1190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iZ8MA&#10;AADcAAAADwAAAGRycy9kb3ducmV2LnhtbERP32vCMBB+F/wfwgl709QOhlSjqDAYg21U5/vRnG1p&#10;cuma2Hb765eBsLf7+H7eZjdaI3rqfO1YwXKRgCAunK65VPB5fp6vQPiArNE4JgXf5GG3nU42mGk3&#10;cE79KZQihrDPUEEVQptJ6YuKLPqFa4kjd3WdxRBhV0rd4RDDrZFpkjxJizXHhgpbOlZUNKebVWDT&#10;/KDN+8UMedO8nV8vH7efr16ph9m4X4MINIZ/8d39ouP8xxT+no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miZ8MAAADcAAAADwAAAAAAAAAAAAAAAACYAgAAZHJzL2Rv&#10;d25yZXYueG1sUEsFBgAAAAAEAAQA9QAAAIgDAAAAAA==&#10;" path="m,340r11906,l11906,,,,,340xe" fillcolor="#005695" stroked="f">
                  <v:path arrowok="t" o:connecttype="custom" o:connectlocs="0,-1387;11906,-1387;11906,-1727;0,-1727;0,-1387" o:connectangles="0,0,0,0,0"/>
                </v:shape>
                <w10:wrap anchorx="page"/>
              </v:group>
            </w:pict>
          </mc:Fallback>
        </mc:AlternateContent>
      </w:r>
      <w:bookmarkStart w:id="16" w:name="Accountability"/>
      <w:bookmarkStart w:id="17" w:name="_bookmark5"/>
      <w:bookmarkEnd w:id="16"/>
      <w:bookmarkEnd w:id="17"/>
      <w:r>
        <w:rPr>
          <w:color w:val="005695"/>
          <w:spacing w:val="-7"/>
          <w:w w:val="105"/>
        </w:rPr>
        <w:t>Acco</w:t>
      </w:r>
      <w:r>
        <w:rPr>
          <w:color w:val="005695"/>
          <w:spacing w:val="-8"/>
          <w:w w:val="105"/>
        </w:rPr>
        <w:t>u</w:t>
      </w:r>
      <w:r>
        <w:rPr>
          <w:color w:val="005695"/>
          <w:spacing w:val="-7"/>
          <w:w w:val="105"/>
        </w:rPr>
        <w:t>n</w:t>
      </w:r>
      <w:r>
        <w:rPr>
          <w:color w:val="005695"/>
          <w:spacing w:val="-8"/>
          <w:w w:val="105"/>
        </w:rPr>
        <w:t>ta</w:t>
      </w:r>
      <w:r>
        <w:rPr>
          <w:color w:val="005695"/>
          <w:spacing w:val="-7"/>
          <w:w w:val="105"/>
        </w:rPr>
        <w:t>b</w:t>
      </w:r>
      <w:r>
        <w:rPr>
          <w:color w:val="005695"/>
          <w:spacing w:val="-8"/>
          <w:w w:val="105"/>
        </w:rPr>
        <w:t>ility</w:t>
      </w:r>
    </w:p>
    <w:p w14:paraId="46B06BE1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9276543" w14:textId="77777777" w:rsidR="00656936" w:rsidRDefault="00656936">
      <w:pPr>
        <w:spacing w:before="11"/>
        <w:rPr>
          <w:rFonts w:ascii="Calibri" w:eastAsia="Calibri" w:hAnsi="Calibri" w:cs="Calibri"/>
          <w:sz w:val="17"/>
          <w:szCs w:val="17"/>
        </w:rPr>
      </w:pPr>
    </w:p>
    <w:p w14:paraId="7764A2F6" w14:textId="77777777" w:rsidR="00656936" w:rsidRDefault="00E45A23">
      <w:pPr>
        <w:pStyle w:val="BodyText"/>
        <w:spacing w:before="22" w:line="256" w:lineRule="auto"/>
        <w:ind w:left="1417" w:right="6236"/>
      </w:pP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ccountability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ernance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cor</w:t>
      </w:r>
      <w:r>
        <w:rPr>
          <w:color w:val="231F20"/>
          <w:spacing w:val="-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  <w:w w:val="106"/>
        </w:rPr>
        <w:t xml:space="preserve"> </w:t>
      </w:r>
      <w:r>
        <w:rPr>
          <w:color w:val="231F20"/>
        </w:rPr>
        <w:t>deli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3"/>
        </w:rPr>
        <w:t>r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outcomes.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acco</w:t>
      </w:r>
      <w:r>
        <w:rPr>
          <w:color w:val="231F20"/>
          <w:spacing w:val="-3"/>
        </w:rPr>
        <w:t>r</w:t>
      </w:r>
      <w:r>
        <w:rPr>
          <w:color w:val="231F20"/>
        </w:rPr>
        <w:t>dance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ustralian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Go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ernment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legislation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policies,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  <w:w w:val="10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eef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rust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undertakes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ensu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w w:val="94"/>
        </w:rPr>
        <w:t xml:space="preserve"> </w:t>
      </w:r>
      <w:r>
        <w:rPr>
          <w:color w:val="231F20"/>
        </w:rPr>
        <w:t>accountability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program:</w:t>
      </w:r>
    </w:p>
    <w:p w14:paraId="6ACCBFA9" w14:textId="77777777" w:rsidR="00656936" w:rsidRDefault="00E45A23">
      <w:pPr>
        <w:numPr>
          <w:ilvl w:val="1"/>
          <w:numId w:val="16"/>
        </w:numPr>
        <w:tabs>
          <w:tab w:val="left" w:pos="1701"/>
        </w:tabs>
        <w:spacing w:before="61" w:line="249" w:lineRule="auto"/>
        <w:ind w:right="6565" w:hanging="283"/>
        <w:rPr>
          <w:rFonts w:ascii="PMingLiU" w:eastAsia="PMingLiU" w:hAnsi="PMingLiU" w:cs="PMingLiU"/>
          <w:sz w:val="20"/>
          <w:szCs w:val="20"/>
        </w:rPr>
      </w:pPr>
      <w:r>
        <w:rPr>
          <w:rFonts w:ascii="PMingLiU"/>
          <w:color w:val="231F20"/>
          <w:spacing w:val="-2"/>
          <w:sz w:val="20"/>
        </w:rPr>
        <w:t>Program</w:t>
      </w:r>
      <w:r>
        <w:rPr>
          <w:rFonts w:ascii="PMingLiU"/>
          <w:color w:val="231F20"/>
          <w:spacing w:val="6"/>
          <w:sz w:val="20"/>
        </w:rPr>
        <w:t xml:space="preserve"> </w:t>
      </w:r>
      <w:r>
        <w:rPr>
          <w:rFonts w:ascii="PMingLiU"/>
          <w:color w:val="231F20"/>
          <w:sz w:val="20"/>
        </w:rPr>
        <w:t>and</w:t>
      </w:r>
      <w:r>
        <w:rPr>
          <w:rFonts w:ascii="PMingLiU"/>
          <w:color w:val="231F20"/>
          <w:spacing w:val="7"/>
          <w:sz w:val="20"/>
        </w:rPr>
        <w:t xml:space="preserve"> </w:t>
      </w:r>
      <w:r>
        <w:rPr>
          <w:rFonts w:ascii="PMingLiU"/>
          <w:color w:val="231F20"/>
          <w:spacing w:val="-1"/>
          <w:sz w:val="20"/>
        </w:rPr>
        <w:t>projects</w:t>
      </w:r>
      <w:r>
        <w:rPr>
          <w:rFonts w:ascii="PMingLiU"/>
          <w:color w:val="231F20"/>
          <w:spacing w:val="7"/>
          <w:sz w:val="20"/>
        </w:rPr>
        <w:t xml:space="preserve"> </w:t>
      </w:r>
      <w:r>
        <w:rPr>
          <w:rFonts w:ascii="PMingLiU"/>
          <w:color w:val="231F20"/>
          <w:sz w:val="20"/>
        </w:rPr>
        <w:t>established</w:t>
      </w:r>
      <w:r>
        <w:rPr>
          <w:rFonts w:ascii="PMingLiU"/>
          <w:color w:val="231F20"/>
          <w:spacing w:val="6"/>
          <w:sz w:val="20"/>
        </w:rPr>
        <w:t xml:space="preserve"> </w:t>
      </w:r>
      <w:r>
        <w:rPr>
          <w:rFonts w:ascii="PMingLiU"/>
          <w:color w:val="231F20"/>
          <w:sz w:val="20"/>
        </w:rPr>
        <w:t>in</w:t>
      </w:r>
      <w:r>
        <w:rPr>
          <w:rFonts w:ascii="PMingLiU"/>
          <w:color w:val="231F20"/>
          <w:spacing w:val="7"/>
          <w:sz w:val="20"/>
        </w:rPr>
        <w:t xml:space="preserve"> </w:t>
      </w:r>
      <w:r>
        <w:rPr>
          <w:rFonts w:ascii="PMingLiU"/>
          <w:color w:val="231F20"/>
          <w:spacing w:val="-1"/>
          <w:sz w:val="20"/>
        </w:rPr>
        <w:t>accordance</w:t>
      </w:r>
      <w:r>
        <w:rPr>
          <w:rFonts w:ascii="PMingLiU"/>
          <w:color w:val="231F20"/>
          <w:spacing w:val="39"/>
          <w:w w:val="101"/>
          <w:sz w:val="20"/>
        </w:rPr>
        <w:t xml:space="preserve"> </w:t>
      </w:r>
      <w:r>
        <w:rPr>
          <w:rFonts w:ascii="PMingLiU"/>
          <w:color w:val="231F20"/>
          <w:w w:val="95"/>
          <w:sz w:val="20"/>
        </w:rPr>
        <w:t>with</w:t>
      </w:r>
      <w:r>
        <w:rPr>
          <w:rFonts w:ascii="PMingLiU"/>
          <w:color w:val="231F20"/>
          <w:spacing w:val="-6"/>
          <w:w w:val="95"/>
          <w:sz w:val="20"/>
        </w:rPr>
        <w:t xml:space="preserve"> </w:t>
      </w:r>
      <w:r>
        <w:rPr>
          <w:rFonts w:ascii="PMingLiU"/>
          <w:color w:val="231F20"/>
          <w:w w:val="95"/>
          <w:sz w:val="20"/>
        </w:rPr>
        <w:t>the</w:t>
      </w:r>
      <w:r>
        <w:rPr>
          <w:rFonts w:ascii="PMingLiU"/>
          <w:color w:val="231F20"/>
          <w:spacing w:val="-5"/>
          <w:w w:val="95"/>
          <w:sz w:val="20"/>
        </w:rPr>
        <w:t xml:space="preserve"> </w:t>
      </w:r>
      <w:r>
        <w:rPr>
          <w:rFonts w:ascii="Book Antiqua"/>
          <w:i/>
          <w:color w:val="231F20"/>
          <w:spacing w:val="-2"/>
          <w:w w:val="95"/>
          <w:sz w:val="20"/>
        </w:rPr>
        <w:t>Public</w:t>
      </w:r>
      <w:r>
        <w:rPr>
          <w:rFonts w:ascii="Book Antiqua"/>
          <w:i/>
          <w:color w:val="231F20"/>
          <w:spacing w:val="-4"/>
          <w:w w:val="95"/>
          <w:sz w:val="20"/>
        </w:rPr>
        <w:t xml:space="preserve"> </w:t>
      </w:r>
      <w:r>
        <w:rPr>
          <w:rFonts w:ascii="Book Antiqua"/>
          <w:i/>
          <w:color w:val="231F20"/>
          <w:spacing w:val="-1"/>
          <w:w w:val="95"/>
          <w:sz w:val="20"/>
        </w:rPr>
        <w:t>G</w:t>
      </w:r>
      <w:r>
        <w:rPr>
          <w:rFonts w:ascii="Book Antiqua"/>
          <w:i/>
          <w:color w:val="231F20"/>
          <w:spacing w:val="-2"/>
          <w:w w:val="95"/>
          <w:sz w:val="20"/>
        </w:rPr>
        <w:t>overnance,</w:t>
      </w:r>
      <w:r>
        <w:rPr>
          <w:rFonts w:ascii="Book Antiqua"/>
          <w:i/>
          <w:color w:val="231F20"/>
          <w:spacing w:val="-3"/>
          <w:w w:val="95"/>
          <w:sz w:val="20"/>
        </w:rPr>
        <w:t xml:space="preserve"> </w:t>
      </w:r>
      <w:r>
        <w:rPr>
          <w:rFonts w:ascii="Book Antiqua"/>
          <w:i/>
          <w:color w:val="231F20"/>
          <w:spacing w:val="-2"/>
          <w:w w:val="95"/>
          <w:sz w:val="20"/>
        </w:rPr>
        <w:t>Performance</w:t>
      </w:r>
      <w:r>
        <w:rPr>
          <w:rFonts w:ascii="Book Antiqua"/>
          <w:i/>
          <w:color w:val="231F20"/>
          <w:spacing w:val="-4"/>
          <w:w w:val="95"/>
          <w:sz w:val="20"/>
        </w:rPr>
        <w:t xml:space="preserve"> </w:t>
      </w:r>
      <w:r>
        <w:rPr>
          <w:rFonts w:ascii="Book Antiqua"/>
          <w:i/>
          <w:color w:val="231F20"/>
          <w:w w:val="95"/>
          <w:sz w:val="20"/>
        </w:rPr>
        <w:t>and</w:t>
      </w:r>
      <w:r>
        <w:rPr>
          <w:rFonts w:ascii="Book Antiqua"/>
          <w:i/>
          <w:color w:val="231F20"/>
          <w:spacing w:val="29"/>
          <w:w w:val="94"/>
          <w:sz w:val="20"/>
        </w:rPr>
        <w:t xml:space="preserve"> </w:t>
      </w:r>
      <w:r>
        <w:rPr>
          <w:rFonts w:ascii="Book Antiqua"/>
          <w:i/>
          <w:color w:val="231F20"/>
          <w:spacing w:val="-2"/>
          <w:w w:val="90"/>
          <w:sz w:val="20"/>
        </w:rPr>
        <w:t>A</w:t>
      </w:r>
      <w:r>
        <w:rPr>
          <w:rFonts w:ascii="Book Antiqua"/>
          <w:i/>
          <w:color w:val="231F20"/>
          <w:spacing w:val="-1"/>
          <w:w w:val="90"/>
          <w:sz w:val="20"/>
        </w:rPr>
        <w:t>ccountability</w:t>
      </w:r>
      <w:r>
        <w:rPr>
          <w:rFonts w:ascii="Book Antiqua"/>
          <w:i/>
          <w:color w:val="231F20"/>
          <w:spacing w:val="9"/>
          <w:w w:val="90"/>
          <w:sz w:val="20"/>
        </w:rPr>
        <w:t xml:space="preserve"> </w:t>
      </w:r>
      <w:r>
        <w:rPr>
          <w:rFonts w:ascii="Book Antiqua"/>
          <w:i/>
          <w:color w:val="231F20"/>
          <w:spacing w:val="-3"/>
          <w:w w:val="90"/>
          <w:sz w:val="20"/>
        </w:rPr>
        <w:t>Act</w:t>
      </w:r>
      <w:r>
        <w:rPr>
          <w:rFonts w:ascii="Book Antiqua"/>
          <w:i/>
          <w:color w:val="231F20"/>
          <w:spacing w:val="10"/>
          <w:w w:val="90"/>
          <w:sz w:val="20"/>
        </w:rPr>
        <w:t xml:space="preserve"> </w:t>
      </w:r>
      <w:r>
        <w:rPr>
          <w:rFonts w:ascii="Book Antiqua"/>
          <w:i/>
          <w:color w:val="231F20"/>
          <w:w w:val="90"/>
          <w:sz w:val="20"/>
        </w:rPr>
        <w:t>2013</w:t>
      </w:r>
      <w:r>
        <w:rPr>
          <w:rFonts w:ascii="PMingLiU"/>
          <w:color w:val="231F20"/>
          <w:w w:val="90"/>
          <w:sz w:val="20"/>
        </w:rPr>
        <w:t>.</w:t>
      </w:r>
    </w:p>
    <w:p w14:paraId="4BE19FD1" w14:textId="77777777" w:rsidR="00656936" w:rsidRDefault="00E45A23">
      <w:pPr>
        <w:pStyle w:val="BodyText"/>
        <w:numPr>
          <w:ilvl w:val="1"/>
          <w:numId w:val="16"/>
        </w:numPr>
        <w:tabs>
          <w:tab w:val="left" w:pos="1701"/>
        </w:tabs>
        <w:spacing w:before="49" w:line="256" w:lineRule="auto"/>
        <w:ind w:right="6388" w:hanging="283"/>
      </w:pPr>
      <w:r>
        <w:rPr>
          <w:color w:val="231F20"/>
          <w:spacing w:val="-1"/>
        </w:rPr>
        <w:t>Proposals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assessed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deliv</w:t>
      </w:r>
      <w:r>
        <w:rPr>
          <w:color w:val="231F20"/>
          <w:spacing w:val="-1"/>
        </w:rPr>
        <w:t>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26"/>
        </w:rPr>
        <w:t xml:space="preserve"> </w:t>
      </w:r>
      <w:r>
        <w:rPr>
          <w:color w:val="231F20"/>
          <w:w w:val="105"/>
        </w:rPr>
        <w:t>policy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eef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4"/>
          <w:w w:val="105"/>
        </w:rPr>
        <w:t>T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ust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outcomes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app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3"/>
          <w:w w:val="105"/>
        </w:rPr>
        <w:t>v</w:t>
      </w:r>
      <w:r>
        <w:rPr>
          <w:color w:val="231F20"/>
          <w:w w:val="105"/>
        </w:rPr>
        <w:t>ed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consistent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Commonw</w:t>
      </w:r>
      <w:r>
        <w:rPr>
          <w:color w:val="231F20"/>
          <w:spacing w:val="-2"/>
          <w:w w:val="105"/>
        </w:rPr>
        <w:t>ealth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Grants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Rules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-2"/>
          <w:w w:val="105"/>
        </w:rPr>
        <w:t>uidelines.</w:t>
      </w:r>
    </w:p>
    <w:p w14:paraId="29BD04A5" w14:textId="77777777" w:rsidR="00656936" w:rsidRDefault="00E45A23">
      <w:pPr>
        <w:pStyle w:val="BodyText"/>
        <w:numPr>
          <w:ilvl w:val="1"/>
          <w:numId w:val="16"/>
        </w:numPr>
        <w:tabs>
          <w:tab w:val="left" w:pos="1701"/>
        </w:tabs>
        <w:spacing w:before="61" w:line="256" w:lineRule="auto"/>
        <w:ind w:right="6388" w:hanging="283"/>
      </w:pPr>
      <w:r>
        <w:rPr>
          <w:color w:val="231F20"/>
          <w:spacing w:val="-2"/>
        </w:rPr>
        <w:t>Project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budgets,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outputs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Departmental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contractual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agreements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w w:val="106"/>
        </w:rPr>
        <w:t xml:space="preserve"> </w:t>
      </w:r>
      <w:r>
        <w:rPr>
          <w:color w:val="005695"/>
          <w:w w:val="107"/>
        </w:rPr>
        <w:t xml:space="preserve"> </w:t>
      </w:r>
      <w:hyperlink r:id="rId35">
        <w:r>
          <w:rPr>
            <w:color w:val="005695"/>
            <w:u w:val="single" w:color="005695"/>
          </w:rPr>
          <w:t>MERIT</w:t>
        </w:r>
        <w:r>
          <w:rPr>
            <w:color w:val="005695"/>
            <w:spacing w:val="10"/>
            <w:u w:val="single" w:color="005695"/>
          </w:rPr>
          <w:t xml:space="preserve"> </w:t>
        </w:r>
      </w:hyperlink>
      <w:r>
        <w:rPr>
          <w:color w:val="231F20"/>
        </w:rPr>
        <w:t>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progr</w:t>
      </w:r>
      <w:r>
        <w:rPr>
          <w:color w:val="231F20"/>
          <w:spacing w:val="-2"/>
        </w:rPr>
        <w:t>ess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eview</w:t>
      </w:r>
      <w:r>
        <w:rPr>
          <w:color w:val="231F20"/>
          <w:spacing w:val="-1"/>
        </w:rPr>
        <w:t>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monthly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reporting.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39"/>
          <w:w w:val="102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reports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independently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</w:rPr>
        <w:t>audited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annually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required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schedules/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contractual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arrangements.</w:t>
      </w:r>
    </w:p>
    <w:p w14:paraId="5368011C" w14:textId="77777777" w:rsidR="00656936" w:rsidRDefault="00E45A23">
      <w:pPr>
        <w:pStyle w:val="BodyText"/>
        <w:numPr>
          <w:ilvl w:val="1"/>
          <w:numId w:val="16"/>
        </w:numPr>
        <w:tabs>
          <w:tab w:val="left" w:pos="1701"/>
        </w:tabs>
        <w:spacing w:before="61" w:line="256" w:lineRule="auto"/>
        <w:ind w:right="6498" w:hanging="283"/>
      </w:pP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eef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7"/>
        </w:rPr>
        <w:t>Trust</w:t>
      </w:r>
      <w:r>
        <w:rPr>
          <w:color w:val="231F20"/>
          <w:spacing w:val="-31"/>
        </w:rPr>
        <w:t>’</w:t>
      </w:r>
      <w:r>
        <w:rPr>
          <w:color w:val="231F20"/>
          <w:spacing w:val="-8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achievements</w:t>
      </w:r>
      <w:r>
        <w:rPr>
          <w:color w:val="231F20"/>
          <w:spacing w:val="33"/>
          <w:w w:val="102"/>
        </w:rPr>
        <w:t xml:space="preserve"> </w:t>
      </w:r>
      <w:r>
        <w:rPr>
          <w:color w:val="231F20"/>
          <w:spacing w:val="-1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reported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annually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hyperlink r:id="rId36">
        <w:r>
          <w:rPr>
            <w:color w:val="005695"/>
            <w:spacing w:val="-2"/>
            <w:u w:val="single" w:color="005695"/>
          </w:rPr>
          <w:t>Portfolio</w:t>
        </w:r>
        <w:r>
          <w:rPr>
            <w:color w:val="005695"/>
            <w:spacing w:val="-1"/>
            <w:w w:val="96"/>
            <w:u w:val="single" w:color="005695"/>
          </w:rPr>
          <w:t xml:space="preserve"> </w:t>
        </w:r>
      </w:hyperlink>
      <w:r>
        <w:rPr>
          <w:color w:val="005695"/>
          <w:spacing w:val="-1"/>
          <w:w w:val="96"/>
        </w:rPr>
        <w:t xml:space="preserve"> </w:t>
      </w:r>
      <w:hyperlink r:id="rId37">
        <w:r>
          <w:rPr>
            <w:color w:val="005695"/>
            <w:spacing w:val="-1"/>
            <w:w w:val="96"/>
          </w:rPr>
          <w:t xml:space="preserve"> </w:t>
        </w:r>
        <w:r>
          <w:rPr>
            <w:color w:val="005695"/>
            <w:spacing w:val="-2"/>
            <w:u w:val="single" w:color="005695"/>
          </w:rPr>
          <w:t>B</w:t>
        </w:r>
        <w:r>
          <w:rPr>
            <w:color w:val="005695"/>
            <w:spacing w:val="-1"/>
            <w:u w:val="single" w:color="005695"/>
          </w:rPr>
          <w:t>udget</w:t>
        </w:r>
        <w:r>
          <w:rPr>
            <w:color w:val="005695"/>
            <w:spacing w:val="-9"/>
            <w:u w:val="single" w:color="005695"/>
          </w:rPr>
          <w:t xml:space="preserve"> </w:t>
        </w:r>
        <w:r>
          <w:rPr>
            <w:color w:val="005695"/>
            <w:spacing w:val="-2"/>
            <w:u w:val="single" w:color="005695"/>
          </w:rPr>
          <w:t>S</w:t>
        </w:r>
        <w:r>
          <w:rPr>
            <w:color w:val="005695"/>
            <w:spacing w:val="-1"/>
            <w:u w:val="single" w:color="005695"/>
          </w:rPr>
          <w:t>tatements</w:t>
        </w:r>
        <w:r>
          <w:rPr>
            <w:color w:val="005695"/>
            <w:spacing w:val="-8"/>
            <w:u w:val="single" w:color="005695"/>
          </w:rPr>
          <w:t xml:space="preserve"> </w:t>
        </w:r>
      </w:hyperlink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Department</w:t>
      </w:r>
      <w:r>
        <w:rPr>
          <w:color w:val="231F20"/>
          <w:spacing w:val="-9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-9"/>
        </w:rPr>
        <w:t xml:space="preserve"> </w:t>
      </w:r>
      <w:hyperlink r:id="rId38">
        <w:r>
          <w:rPr>
            <w:color w:val="005695"/>
            <w:u w:val="single" w:color="005695"/>
          </w:rPr>
          <w:t>Annual</w:t>
        </w:r>
        <w:r>
          <w:rPr>
            <w:color w:val="005695"/>
            <w:w w:val="96"/>
            <w:u w:val="single" w:color="005695"/>
          </w:rPr>
          <w:t xml:space="preserve"> </w:t>
        </w:r>
      </w:hyperlink>
      <w:r>
        <w:rPr>
          <w:color w:val="005695"/>
          <w:w w:val="96"/>
        </w:rPr>
        <w:t xml:space="preserve"> </w:t>
      </w:r>
      <w:hyperlink r:id="rId39">
        <w:r>
          <w:rPr>
            <w:color w:val="005695"/>
            <w:w w:val="105"/>
          </w:rPr>
          <w:t xml:space="preserve"> </w:t>
        </w:r>
        <w:r>
          <w:rPr>
            <w:color w:val="005695"/>
            <w:spacing w:val="-1"/>
            <w:u w:val="single" w:color="005695"/>
          </w:rPr>
          <w:t>Performance</w:t>
        </w:r>
        <w:r>
          <w:rPr>
            <w:color w:val="005695"/>
            <w:spacing w:val="20"/>
            <w:u w:val="single" w:color="005695"/>
          </w:rPr>
          <w:t xml:space="preserve"> </w:t>
        </w:r>
        <w:r>
          <w:rPr>
            <w:color w:val="005695"/>
            <w:spacing w:val="-2"/>
            <w:u w:val="single" w:color="005695"/>
          </w:rPr>
          <w:t>S</w:t>
        </w:r>
        <w:r>
          <w:rPr>
            <w:color w:val="005695"/>
            <w:spacing w:val="-1"/>
            <w:u w:val="single" w:color="005695"/>
          </w:rPr>
          <w:t>tatements</w:t>
        </w:r>
        <w:r>
          <w:rPr>
            <w:color w:val="005695"/>
            <w:spacing w:val="20"/>
            <w:u w:val="single" w:color="005695"/>
          </w:rPr>
          <w:t xml:space="preserve"> </w:t>
        </w:r>
      </w:hyperlink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Report.</w:t>
      </w:r>
    </w:p>
    <w:p w14:paraId="57FF80D6" w14:textId="77777777" w:rsidR="00656936" w:rsidRDefault="00E45A23">
      <w:pPr>
        <w:pStyle w:val="BodyText"/>
        <w:numPr>
          <w:ilvl w:val="1"/>
          <w:numId w:val="16"/>
        </w:numPr>
        <w:tabs>
          <w:tab w:val="left" w:pos="1701"/>
        </w:tabs>
        <w:spacing w:before="61" w:line="256" w:lineRule="auto"/>
        <w:ind w:right="6448" w:hanging="283"/>
      </w:pPr>
      <w:r>
        <w:rPr>
          <w:color w:val="231F20"/>
          <w:spacing w:val="-2"/>
          <w:w w:val="105"/>
        </w:rPr>
        <w:t>P</w:t>
      </w:r>
      <w:r>
        <w:rPr>
          <w:color w:val="231F20"/>
          <w:spacing w:val="-3"/>
          <w:w w:val="105"/>
        </w:rPr>
        <w:t>eriodic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ogram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audits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conducted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6"/>
        </w:rPr>
        <w:t xml:space="preserve"> </w:t>
      </w:r>
      <w:r>
        <w:rPr>
          <w:color w:val="231F20"/>
          <w:spacing w:val="-2"/>
          <w:w w:val="105"/>
        </w:rPr>
        <w:t>Australian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ational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udit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Office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eview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6"/>
        </w:rPr>
        <w:t xml:space="preserve"> </w:t>
      </w:r>
      <w:r>
        <w:rPr>
          <w:color w:val="231F20"/>
          <w:w w:val="105"/>
        </w:rPr>
        <w:t>performance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ogram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against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guidelines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adherence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ustralian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Go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ernment</w:t>
      </w:r>
      <w:r>
        <w:rPr>
          <w:color w:val="231F20"/>
          <w:spacing w:val="-13"/>
        </w:rPr>
        <w:t>’</w:t>
      </w:r>
      <w:r>
        <w:rPr>
          <w:color w:val="231F20"/>
          <w:spacing w:val="-4"/>
        </w:rPr>
        <w:t>s</w:t>
      </w:r>
      <w:r>
        <w:rPr>
          <w:color w:val="231F20"/>
          <w:spacing w:val="43"/>
          <w:w w:val="88"/>
        </w:rPr>
        <w:t xml:space="preserve"> </w:t>
      </w:r>
      <w:r>
        <w:rPr>
          <w:color w:val="231F20"/>
          <w:spacing w:val="-2"/>
          <w:w w:val="105"/>
        </w:rPr>
        <w:t>governance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requirements,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otocols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national</w:t>
      </w:r>
      <w:r>
        <w:rPr>
          <w:color w:val="231F20"/>
          <w:spacing w:val="41"/>
          <w:w w:val="104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international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obligations.</w:t>
      </w:r>
    </w:p>
    <w:p w14:paraId="7FFE80A2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199C075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2794136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0C7A65B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645E6EB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2B8BADC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3E55C92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11D0DEE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2AC227A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0B372F1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5F4D7279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92D6D84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1ECF2777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C29B0CA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66FDD78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C90253F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0F1EE3A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1C4D0927" w14:textId="77777777" w:rsidR="00656936" w:rsidRDefault="00656936">
      <w:pPr>
        <w:spacing w:before="1"/>
        <w:rPr>
          <w:rFonts w:ascii="PMingLiU" w:eastAsia="PMingLiU" w:hAnsi="PMingLiU" w:cs="PMingLiU"/>
          <w:sz w:val="29"/>
          <w:szCs w:val="29"/>
        </w:rPr>
      </w:pPr>
    </w:p>
    <w:p w14:paraId="5264EE17" w14:textId="77777777" w:rsidR="00656936" w:rsidRDefault="00E45A23">
      <w:pPr>
        <w:spacing w:before="74"/>
        <w:ind w:left="141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 xml:space="preserve">10 </w:t>
      </w:r>
      <w:r>
        <w:rPr>
          <w:rFonts w:ascii="Calibri"/>
          <w:color w:val="231F20"/>
          <w:spacing w:val="20"/>
          <w:sz w:val="16"/>
        </w:rPr>
        <w:t xml:space="preserve"> </w:t>
      </w:r>
      <w:r>
        <w:rPr>
          <w:rFonts w:ascii="Calibri"/>
          <w:color w:val="231F20"/>
          <w:sz w:val="16"/>
        </w:rPr>
        <w:t xml:space="preserve">/ </w:t>
      </w:r>
      <w:r>
        <w:rPr>
          <w:rFonts w:ascii="Calibri"/>
          <w:color w:val="231F20"/>
          <w:spacing w:val="20"/>
          <w:sz w:val="16"/>
        </w:rPr>
        <w:t xml:space="preserve"> </w:t>
      </w:r>
      <w:r>
        <w:rPr>
          <w:rFonts w:ascii="Calibri"/>
          <w:color w:val="005695"/>
          <w:sz w:val="16"/>
        </w:rPr>
        <w:t>Reef</w:t>
      </w:r>
      <w:r>
        <w:rPr>
          <w:rFonts w:ascii="Calibri"/>
          <w:color w:val="005695"/>
          <w:spacing w:val="-5"/>
          <w:sz w:val="16"/>
        </w:rPr>
        <w:t xml:space="preserve"> </w:t>
      </w:r>
      <w:r>
        <w:rPr>
          <w:rFonts w:ascii="Calibri"/>
          <w:color w:val="005695"/>
          <w:spacing w:val="-2"/>
          <w:sz w:val="16"/>
        </w:rPr>
        <w:t>Trust</w:t>
      </w:r>
      <w:r>
        <w:rPr>
          <w:rFonts w:ascii="Calibri"/>
          <w:color w:val="005695"/>
          <w:spacing w:val="3"/>
          <w:sz w:val="16"/>
        </w:rPr>
        <w:t xml:space="preserve"> </w:t>
      </w:r>
      <w:r>
        <w:rPr>
          <w:rFonts w:ascii="Calibri"/>
          <w:color w:val="005695"/>
          <w:spacing w:val="-2"/>
          <w:sz w:val="16"/>
        </w:rPr>
        <w:t>M</w:t>
      </w:r>
      <w:r>
        <w:rPr>
          <w:rFonts w:ascii="Calibri"/>
          <w:color w:val="005695"/>
          <w:spacing w:val="-1"/>
          <w:sz w:val="16"/>
        </w:rPr>
        <w:t>onitoring</w:t>
      </w:r>
      <w:r>
        <w:rPr>
          <w:rFonts w:ascii="Calibri"/>
          <w:color w:val="005695"/>
          <w:spacing w:val="2"/>
          <w:sz w:val="16"/>
        </w:rPr>
        <w:t xml:space="preserve"> </w:t>
      </w:r>
      <w:r>
        <w:rPr>
          <w:rFonts w:ascii="Calibri"/>
          <w:color w:val="005695"/>
          <w:sz w:val="16"/>
        </w:rPr>
        <w:t>and</w:t>
      </w:r>
      <w:r>
        <w:rPr>
          <w:rFonts w:ascii="Calibri"/>
          <w:color w:val="005695"/>
          <w:spacing w:val="3"/>
          <w:sz w:val="16"/>
        </w:rPr>
        <w:t xml:space="preserve"> </w:t>
      </w:r>
      <w:r>
        <w:rPr>
          <w:rFonts w:ascii="Calibri"/>
          <w:color w:val="005695"/>
          <w:sz w:val="16"/>
        </w:rPr>
        <w:t>Reporting</w:t>
      </w:r>
      <w:r>
        <w:rPr>
          <w:rFonts w:ascii="Calibri"/>
          <w:color w:val="005695"/>
          <w:spacing w:val="3"/>
          <w:sz w:val="16"/>
        </w:rPr>
        <w:t xml:space="preserve"> </w:t>
      </w:r>
      <w:r>
        <w:rPr>
          <w:rFonts w:ascii="Calibri"/>
          <w:color w:val="005695"/>
          <w:spacing w:val="-1"/>
          <w:sz w:val="16"/>
        </w:rPr>
        <w:t>Plan</w:t>
      </w:r>
    </w:p>
    <w:p w14:paraId="050EC8CB" w14:textId="77777777" w:rsidR="00656936" w:rsidRDefault="00656936">
      <w:pPr>
        <w:rPr>
          <w:rFonts w:ascii="Calibri" w:eastAsia="Calibri" w:hAnsi="Calibri" w:cs="Calibri"/>
          <w:sz w:val="16"/>
          <w:szCs w:val="16"/>
        </w:rPr>
        <w:sectPr w:rsidR="00656936">
          <w:pgSz w:w="11910" w:h="16840"/>
          <w:pgMar w:top="0" w:right="0" w:bottom="0" w:left="0" w:header="720" w:footer="720" w:gutter="0"/>
          <w:cols w:space="720"/>
        </w:sectPr>
      </w:pPr>
    </w:p>
    <w:p w14:paraId="2339BE75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94C5682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09FA86D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80CFFFE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5C5750F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328B839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C303700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0BAE21B" w14:textId="64566870" w:rsidR="00656936" w:rsidRDefault="00E45A23">
      <w:pPr>
        <w:pStyle w:val="Heading1"/>
        <w:spacing w:line="620" w:lineRule="exact"/>
        <w:ind w:right="294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63948023" wp14:editId="6B02C542">
                <wp:simplePos x="0" y="0"/>
                <wp:positionH relativeFrom="page">
                  <wp:posOffset>55880</wp:posOffset>
                </wp:positionH>
                <wp:positionV relativeFrom="paragraph">
                  <wp:posOffset>-817880</wp:posOffset>
                </wp:positionV>
                <wp:extent cx="7504430" cy="1270"/>
                <wp:effectExtent l="17780" t="19685" r="21590" b="17145"/>
                <wp:wrapNone/>
                <wp:docPr id="12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4430" cy="1270"/>
                          <a:chOff x="88" y="-1288"/>
                          <a:chExt cx="11818" cy="2"/>
                        </a:xfrm>
                      </wpg:grpSpPr>
                      <wps:wsp>
                        <wps:cNvPr id="130" name="Freeform 129"/>
                        <wps:cNvSpPr>
                          <a:spLocks/>
                        </wps:cNvSpPr>
                        <wps:spPr bwMode="auto">
                          <a:xfrm>
                            <a:off x="88" y="-1288"/>
                            <a:ext cx="11818" cy="2"/>
                          </a:xfrm>
                          <a:custGeom>
                            <a:avLst/>
                            <a:gdLst>
                              <a:gd name="T0" fmla="+- 0 11906 88"/>
                              <a:gd name="T1" fmla="*/ T0 w 11818"/>
                              <a:gd name="T2" fmla="+- 0 88 88"/>
                              <a:gd name="T3" fmla="*/ T2 w 118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18">
                                <a:moveTo>
                                  <a:pt x="118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D6D7E" id="Group 128" o:spid="_x0000_s1026" style="position:absolute;margin-left:4.4pt;margin-top:-64.4pt;width:590.9pt;height:.1pt;z-index:251632640;mso-position-horizontal-relative:page" coordorigin="88,-1288" coordsize="118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">
                <v:shape id="Freeform 129" o:spid="_x0000_s1027" style="position:absolute;left:88;top:-1288;width:11818;height:2;visibility:visible;mso-wrap-style:square;v-text-anchor:top" coordsize="11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L/MgA&#10;AADcAAAADwAAAGRycy9kb3ducmV2LnhtbESPT0vDQBDF74LfYRnBS2g31lpK7LaIRVvoQfoH9Dhm&#10;xySYnV2ya5t++86h4G2G9+a938wWvWvVkbrYeDbwMMxBEZfeNlwZOOzfBlNQMSFbbD2TgTNFWMxv&#10;b2ZYWH/iLR13qVISwrFAA3VKodA6ljU5jEMfiEX78Z3DJGtXadvhScJdq0d5PtEOG5aGGgO91lT+&#10;7v6cgWyll2G8yd6XT5/8NQ4r95F9j4y5v+tfnkEl6tO/+Xq9toL/KPjyjEy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ckv8yAAAANwAAAAPAAAAAAAAAAAAAAAAAJgCAABk&#10;cnMvZG93bnJldi54bWxQSwUGAAAAAAQABAD1AAAAjQMAAAAA&#10;" path="m11818,l,e" filled="f" strokecolor="#005695" strokeweight="2pt">
                  <v:stroke dashstyle="dash"/>
                  <v:path arrowok="t" o:connecttype="custom" o:connectlocs="11818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53049DDF" wp14:editId="737652F0">
                <wp:simplePos x="0" y="0"/>
                <wp:positionH relativeFrom="page">
                  <wp:posOffset>-635</wp:posOffset>
                </wp:positionH>
                <wp:positionV relativeFrom="paragraph">
                  <wp:posOffset>-1097280</wp:posOffset>
                </wp:positionV>
                <wp:extent cx="7560945" cy="217805"/>
                <wp:effectExtent l="8890" t="6985" r="2540" b="3810"/>
                <wp:wrapNone/>
                <wp:docPr id="12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217805"/>
                          <a:chOff x="-1" y="-1728"/>
                          <a:chExt cx="11907" cy="343"/>
                        </a:xfrm>
                      </wpg:grpSpPr>
                      <wpg:grpSp>
                        <wpg:cNvPr id="125" name="Group 126"/>
                        <wpg:cNvGrpSpPr>
                          <a:grpSpLocks/>
                        </wpg:cNvGrpSpPr>
                        <wpg:grpSpPr bwMode="auto">
                          <a:xfrm>
                            <a:off x="0" y="-1727"/>
                            <a:ext cx="11906" cy="341"/>
                            <a:chOff x="0" y="-1727"/>
                            <a:chExt cx="11906" cy="341"/>
                          </a:xfrm>
                        </wpg:grpSpPr>
                        <wps:wsp>
                          <wps:cNvPr id="126" name="Freeform 127"/>
                          <wps:cNvSpPr>
                            <a:spLocks/>
                          </wps:cNvSpPr>
                          <wps:spPr bwMode="auto">
                            <a:xfrm>
                              <a:off x="0" y="-1727"/>
                              <a:ext cx="11906" cy="34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1387 -1727"/>
                                <a:gd name="T2" fmla="*/ -1387 h 341"/>
                                <a:gd name="T3" fmla="*/ 11906 w 11906"/>
                                <a:gd name="T4" fmla="+- 0 -1387 -1727"/>
                                <a:gd name="T5" fmla="*/ -1387 h 341"/>
                                <a:gd name="T6" fmla="*/ 11906 w 11906"/>
                                <a:gd name="T7" fmla="+- 0 -1727 -1727"/>
                                <a:gd name="T8" fmla="*/ -1727 h 341"/>
                                <a:gd name="T9" fmla="*/ 0 w 11906"/>
                                <a:gd name="T10" fmla="+- 0 -1727 -1727"/>
                                <a:gd name="T11" fmla="*/ -1727 h 341"/>
                                <a:gd name="T12" fmla="*/ 0 w 11906"/>
                                <a:gd name="T13" fmla="+- 0 -1387 -1727"/>
                                <a:gd name="T14" fmla="*/ -1387 h 34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41">
                                  <a:moveTo>
                                    <a:pt x="0" y="340"/>
                                  </a:moveTo>
                                  <a:lnTo>
                                    <a:pt x="11906" y="34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24"/>
                        <wpg:cNvGrpSpPr>
                          <a:grpSpLocks/>
                        </wpg:cNvGrpSpPr>
                        <wpg:grpSpPr bwMode="auto">
                          <a:xfrm>
                            <a:off x="0" y="-1727"/>
                            <a:ext cx="2" cy="341"/>
                            <a:chOff x="0" y="-1727"/>
                            <a:chExt cx="2" cy="341"/>
                          </a:xfrm>
                        </wpg:grpSpPr>
                        <wps:wsp>
                          <wps:cNvPr id="128" name="Freeform 125"/>
                          <wps:cNvSpPr>
                            <a:spLocks/>
                          </wps:cNvSpPr>
                          <wps:spPr bwMode="auto">
                            <a:xfrm>
                              <a:off x="0" y="-1727"/>
                              <a:ext cx="2" cy="341"/>
                            </a:xfrm>
                            <a:custGeom>
                              <a:avLst/>
                              <a:gdLst>
                                <a:gd name="T0" fmla="+- 0 -1727 -1727"/>
                                <a:gd name="T1" fmla="*/ -1727 h 341"/>
                                <a:gd name="T2" fmla="+- 0 -1387 -1727"/>
                                <a:gd name="T3" fmla="*/ -1387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57CC7" id="Group 123" o:spid="_x0000_s1026" style="position:absolute;margin-left:-.05pt;margin-top:-86.4pt;width:595.35pt;height:17.15pt;z-index:251633664;mso-position-horizontal-relative:page" coordorigin="-1,-1728" coordsize="11907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">
                <v:group id="Group 126" o:spid="_x0000_s1027" style="position:absolute;top:-1727;width:11906;height:341" coordorigin=",-1727" coordsize="1190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27" o:spid="_x0000_s1028" style="position:absolute;top:-1727;width:11906;height:341;visibility:visible;mso-wrap-style:square;v-text-anchor:top" coordsize="1190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yucIA&#10;AADcAAAADwAAAGRycy9kb3ducmV2LnhtbERPTWvCQBC9C/6HZYTedGMOUlJXUaFQCq1E633IjknI&#10;7mzMrknaX+8WCr3N433OejtaI3rqfO1YwXKRgCAunK65VPB1fp0/g/ABWaNxTAq+ycN2M52sMdNu&#10;4Jz6UyhFDGGfoYIqhDaT0hcVWfQL1xJH7uo6iyHCrpS6wyGGWyPTJFlJizXHhgpbOlRUNKe7VWDT&#10;fK/N58UMedN8nN8vx/vPrVfqaTbuXkAEGsO/+M/9puP8dAW/z8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zK5wgAAANwAAAAPAAAAAAAAAAAAAAAAAJgCAABkcnMvZG93&#10;bnJldi54bWxQSwUGAAAAAAQABAD1AAAAhwMAAAAA&#10;" path="m,340r11906,l11906,,,,,340xe" fillcolor="#005695" stroked="f">
                    <v:path arrowok="t" o:connecttype="custom" o:connectlocs="0,-1387;11906,-1387;11906,-1727;0,-1727;0,-1387" o:connectangles="0,0,0,0,0"/>
                  </v:shape>
                </v:group>
                <v:group id="Group 124" o:spid="_x0000_s1029" style="position:absolute;top:-1727;width:2;height:341" coordorigin=",-1727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5" o:spid="_x0000_s1030" style="position:absolute;top:-1727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Qp2sMA&#10;AADcAAAADwAAAGRycy9kb3ducmV2LnhtbESPTWvDMAyG74P+B6PCbqvTMMrI6pZ9MNihdKxd7yLW&#10;krBIDrGbuv9+Ogx2k9D78Wi9zdybicbYBXGwXBRgSOrgO2kcfB3f7h7AxITisQ9CDq4UYbuZ3ayx&#10;8uEinzQdUmM0RGKFDtqUhsraWLfEGBdhINHbdxgZk65jY/2IFw3n3pZFsbKMnWhDiwO9tFT/HM6s&#10;Ja/73bQ/WeaP8/L5Pq/KfGrYudt5fnoEkyinf/Gf+90rfqm0+oxOY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Qp2sMAAADcAAAADwAAAAAAAAAAAAAAAACYAgAAZHJzL2Rv&#10;d25yZXYueG1sUEsFBgAAAAAEAAQA9QAAAIgDAAAAAA==&#10;" path="m,l,340e" filled="f" strokecolor="#005695" strokeweight=".1pt">
                    <v:path arrowok="t" o:connecttype="custom" o:connectlocs="0,-1727;0,-1387" o:connectangles="0,0"/>
                  </v:shape>
                </v:group>
                <w10:wrap anchorx="page"/>
              </v:group>
            </w:pict>
          </mc:Fallback>
        </mc:AlternateContent>
      </w:r>
      <w:bookmarkStart w:id="18" w:name="Key_policy,_procedures_and_process_docum"/>
      <w:bookmarkStart w:id="19" w:name="_bookmark6"/>
      <w:bookmarkEnd w:id="18"/>
      <w:bookmarkEnd w:id="19"/>
      <w:r>
        <w:rPr>
          <w:color w:val="005695"/>
          <w:spacing w:val="-14"/>
          <w:w w:val="105"/>
        </w:rPr>
        <w:t>K</w:t>
      </w:r>
      <w:r>
        <w:rPr>
          <w:color w:val="005695"/>
          <w:spacing w:val="-11"/>
          <w:w w:val="105"/>
        </w:rPr>
        <w:t>e</w:t>
      </w:r>
      <w:r>
        <w:rPr>
          <w:color w:val="005695"/>
          <w:w w:val="105"/>
        </w:rPr>
        <w:t>y</w:t>
      </w:r>
      <w:r>
        <w:rPr>
          <w:color w:val="005695"/>
          <w:spacing w:val="-54"/>
          <w:w w:val="105"/>
        </w:rPr>
        <w:t xml:space="preserve"> </w:t>
      </w:r>
      <w:r>
        <w:rPr>
          <w:color w:val="005695"/>
          <w:spacing w:val="-1"/>
          <w:w w:val="105"/>
        </w:rPr>
        <w:t>p</w:t>
      </w:r>
      <w:r>
        <w:rPr>
          <w:color w:val="005695"/>
          <w:spacing w:val="-6"/>
          <w:w w:val="105"/>
        </w:rPr>
        <w:t>o</w:t>
      </w:r>
      <w:r>
        <w:rPr>
          <w:color w:val="005695"/>
          <w:spacing w:val="-10"/>
          <w:w w:val="105"/>
        </w:rPr>
        <w:t>l</w:t>
      </w:r>
      <w:r>
        <w:rPr>
          <w:color w:val="005695"/>
          <w:spacing w:val="-8"/>
          <w:w w:val="105"/>
        </w:rPr>
        <w:t>i</w:t>
      </w:r>
      <w:r>
        <w:rPr>
          <w:color w:val="005695"/>
          <w:spacing w:val="7"/>
          <w:w w:val="105"/>
        </w:rPr>
        <w:t>c</w:t>
      </w:r>
      <w:r>
        <w:rPr>
          <w:color w:val="005695"/>
          <w:spacing w:val="-34"/>
          <w:w w:val="105"/>
        </w:rPr>
        <w:t>y</w:t>
      </w:r>
      <w:r>
        <w:rPr>
          <w:color w:val="005695"/>
          <w:w w:val="105"/>
        </w:rPr>
        <w:t>,</w:t>
      </w:r>
      <w:r>
        <w:rPr>
          <w:color w:val="005695"/>
          <w:spacing w:val="-53"/>
          <w:w w:val="105"/>
        </w:rPr>
        <w:t xml:space="preserve"> </w:t>
      </w:r>
      <w:r>
        <w:rPr>
          <w:color w:val="005695"/>
          <w:spacing w:val="-6"/>
          <w:w w:val="105"/>
        </w:rPr>
        <w:t>p</w:t>
      </w:r>
      <w:r>
        <w:rPr>
          <w:color w:val="005695"/>
          <w:spacing w:val="-11"/>
          <w:w w:val="105"/>
        </w:rPr>
        <w:t>r</w:t>
      </w:r>
      <w:r>
        <w:rPr>
          <w:color w:val="005695"/>
          <w:spacing w:val="-3"/>
          <w:w w:val="105"/>
        </w:rPr>
        <w:t>o</w:t>
      </w:r>
      <w:r>
        <w:rPr>
          <w:color w:val="005695"/>
          <w:spacing w:val="-13"/>
          <w:w w:val="105"/>
        </w:rPr>
        <w:t>c</w:t>
      </w:r>
      <w:r>
        <w:rPr>
          <w:color w:val="005695"/>
          <w:spacing w:val="-3"/>
          <w:w w:val="105"/>
        </w:rPr>
        <w:t>e</w:t>
      </w:r>
      <w:r>
        <w:rPr>
          <w:color w:val="005695"/>
          <w:spacing w:val="-9"/>
          <w:w w:val="105"/>
        </w:rPr>
        <w:t>dure</w:t>
      </w:r>
      <w:r>
        <w:rPr>
          <w:color w:val="005695"/>
          <w:w w:val="105"/>
        </w:rPr>
        <w:t>s</w:t>
      </w:r>
      <w:r>
        <w:rPr>
          <w:color w:val="005695"/>
          <w:spacing w:val="-54"/>
          <w:w w:val="105"/>
        </w:rPr>
        <w:t xml:space="preserve"> </w:t>
      </w:r>
      <w:r>
        <w:rPr>
          <w:color w:val="005695"/>
          <w:spacing w:val="-9"/>
          <w:w w:val="105"/>
        </w:rPr>
        <w:t>a</w:t>
      </w:r>
      <w:r>
        <w:rPr>
          <w:color w:val="005695"/>
          <w:spacing w:val="-6"/>
          <w:w w:val="105"/>
        </w:rPr>
        <w:t>n</w:t>
      </w:r>
      <w:r>
        <w:rPr>
          <w:color w:val="005695"/>
          <w:w w:val="105"/>
        </w:rPr>
        <w:t>d</w:t>
      </w:r>
      <w:r>
        <w:rPr>
          <w:color w:val="005695"/>
          <w:w w:val="107"/>
        </w:rPr>
        <w:t xml:space="preserve"> </w:t>
      </w:r>
      <w:r>
        <w:rPr>
          <w:color w:val="005695"/>
          <w:spacing w:val="-7"/>
          <w:w w:val="105"/>
        </w:rPr>
        <w:t>p</w:t>
      </w:r>
      <w:r>
        <w:rPr>
          <w:color w:val="005695"/>
          <w:spacing w:val="-8"/>
          <w:w w:val="105"/>
        </w:rPr>
        <w:t>ro</w:t>
      </w:r>
      <w:r>
        <w:rPr>
          <w:color w:val="005695"/>
          <w:spacing w:val="-7"/>
          <w:w w:val="105"/>
        </w:rPr>
        <w:t>c</w:t>
      </w:r>
      <w:r>
        <w:rPr>
          <w:color w:val="005695"/>
          <w:spacing w:val="-8"/>
          <w:w w:val="105"/>
        </w:rPr>
        <w:t>ess</w:t>
      </w:r>
      <w:r>
        <w:rPr>
          <w:color w:val="005695"/>
          <w:spacing w:val="-83"/>
          <w:w w:val="105"/>
        </w:rPr>
        <w:t xml:space="preserve"> </w:t>
      </w:r>
      <w:r>
        <w:rPr>
          <w:color w:val="005695"/>
          <w:spacing w:val="-6"/>
          <w:w w:val="105"/>
        </w:rPr>
        <w:t>d</w:t>
      </w:r>
      <w:r>
        <w:rPr>
          <w:color w:val="005695"/>
          <w:spacing w:val="-7"/>
          <w:w w:val="105"/>
        </w:rPr>
        <w:t>o</w:t>
      </w:r>
      <w:r>
        <w:rPr>
          <w:color w:val="005695"/>
          <w:spacing w:val="-6"/>
          <w:w w:val="105"/>
        </w:rPr>
        <w:t>cu</w:t>
      </w:r>
      <w:r>
        <w:rPr>
          <w:color w:val="005695"/>
          <w:spacing w:val="-7"/>
          <w:w w:val="105"/>
        </w:rPr>
        <w:t>me</w:t>
      </w:r>
      <w:r>
        <w:rPr>
          <w:color w:val="005695"/>
          <w:spacing w:val="-6"/>
          <w:w w:val="105"/>
        </w:rPr>
        <w:t>n</w:t>
      </w:r>
      <w:r>
        <w:rPr>
          <w:color w:val="005695"/>
          <w:spacing w:val="-7"/>
          <w:w w:val="105"/>
        </w:rPr>
        <w:t>ts</w:t>
      </w:r>
    </w:p>
    <w:p w14:paraId="3C80D6E3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5C09B55" w14:textId="77777777" w:rsidR="00656936" w:rsidRDefault="00656936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3913CFB1" w14:textId="77777777" w:rsidR="00656936" w:rsidRDefault="00C937D1">
      <w:pPr>
        <w:pStyle w:val="BodyText"/>
        <w:spacing w:before="22"/>
        <w:ind w:left="1814"/>
      </w:pPr>
      <w:hyperlink r:id="rId40">
        <w:r w:rsidR="00E45A23">
          <w:rPr>
            <w:color w:val="005695"/>
            <w:u w:val="single" w:color="005695"/>
          </w:rPr>
          <w:t>Annual</w:t>
        </w:r>
        <w:r w:rsidR="00E45A23">
          <w:rPr>
            <w:color w:val="005695"/>
            <w:spacing w:val="23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Performance</w:t>
        </w:r>
        <w:r w:rsidR="00E45A23">
          <w:rPr>
            <w:color w:val="005695"/>
            <w:spacing w:val="24"/>
            <w:u w:val="single" w:color="005695"/>
          </w:rPr>
          <w:t xml:space="preserve"> </w:t>
        </w:r>
        <w:r w:rsidR="00E45A23">
          <w:rPr>
            <w:color w:val="005695"/>
            <w:spacing w:val="-2"/>
            <w:u w:val="single" w:color="005695"/>
          </w:rPr>
          <w:t>S</w:t>
        </w:r>
        <w:r w:rsidR="00E45A23">
          <w:rPr>
            <w:color w:val="005695"/>
            <w:spacing w:val="-1"/>
            <w:u w:val="single" w:color="005695"/>
          </w:rPr>
          <w:t>tatements</w:t>
        </w:r>
      </w:hyperlink>
    </w:p>
    <w:p w14:paraId="48137B8A" w14:textId="77777777" w:rsidR="00656936" w:rsidRDefault="00C937D1">
      <w:pPr>
        <w:pStyle w:val="BodyText"/>
        <w:spacing w:before="110"/>
        <w:ind w:left="1814"/>
      </w:pPr>
      <w:hyperlink r:id="rId41">
        <w:r w:rsidR="00E45A23">
          <w:rPr>
            <w:color w:val="005695"/>
            <w:spacing w:val="-1"/>
            <w:w w:val="105"/>
            <w:u w:val="single" w:color="005695"/>
          </w:rPr>
          <w:t>D</w:t>
        </w:r>
        <w:r w:rsidR="00E45A23">
          <w:rPr>
            <w:color w:val="005695"/>
            <w:spacing w:val="-2"/>
            <w:w w:val="105"/>
            <w:u w:val="single" w:color="005695"/>
          </w:rPr>
          <w:t>epar</w:t>
        </w:r>
        <w:r w:rsidR="00E45A23">
          <w:rPr>
            <w:color w:val="005695"/>
            <w:spacing w:val="-1"/>
            <w:w w:val="105"/>
            <w:u w:val="single" w:color="005695"/>
          </w:rPr>
          <w:t>tment</w:t>
        </w:r>
        <w:r w:rsidR="00E45A23">
          <w:rPr>
            <w:color w:val="005695"/>
            <w:spacing w:val="-3"/>
            <w:w w:val="105"/>
            <w:u w:val="single" w:color="005695"/>
          </w:rPr>
          <w:t xml:space="preserve"> </w:t>
        </w:r>
        <w:r w:rsidR="00E45A23">
          <w:rPr>
            <w:color w:val="005695"/>
            <w:w w:val="105"/>
            <w:u w:val="single" w:color="005695"/>
          </w:rPr>
          <w:t>of</w:t>
        </w:r>
        <w:r w:rsidR="00E45A23">
          <w:rPr>
            <w:color w:val="005695"/>
            <w:spacing w:val="-3"/>
            <w:w w:val="105"/>
            <w:u w:val="single" w:color="005695"/>
          </w:rPr>
          <w:t xml:space="preserve"> </w:t>
        </w:r>
        <w:r w:rsidR="00E45A23">
          <w:rPr>
            <w:color w:val="005695"/>
            <w:w w:val="105"/>
            <w:u w:val="single" w:color="005695"/>
          </w:rPr>
          <w:t>the</w:t>
        </w:r>
        <w:r w:rsidR="00E45A23">
          <w:rPr>
            <w:color w:val="005695"/>
            <w:spacing w:val="-3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2"/>
            <w:w w:val="105"/>
            <w:u w:val="single" w:color="005695"/>
          </w:rPr>
          <w:t>Envir</w:t>
        </w:r>
        <w:r w:rsidR="00E45A23">
          <w:rPr>
            <w:color w:val="005695"/>
            <w:spacing w:val="-1"/>
            <w:w w:val="105"/>
            <w:u w:val="single" w:color="005695"/>
          </w:rPr>
          <w:t>onment</w:t>
        </w:r>
        <w:r w:rsidR="00E45A23">
          <w:rPr>
            <w:color w:val="005695"/>
            <w:spacing w:val="-3"/>
            <w:w w:val="105"/>
            <w:u w:val="single" w:color="005695"/>
          </w:rPr>
          <w:t xml:space="preserve"> </w:t>
        </w:r>
        <w:r w:rsidR="00E45A23">
          <w:rPr>
            <w:color w:val="005695"/>
            <w:w w:val="105"/>
            <w:u w:val="single" w:color="005695"/>
          </w:rPr>
          <w:t>Corporate</w:t>
        </w:r>
        <w:r w:rsidR="00E45A23">
          <w:rPr>
            <w:color w:val="005695"/>
            <w:spacing w:val="-4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1"/>
            <w:w w:val="105"/>
            <w:u w:val="single" w:color="005695"/>
          </w:rPr>
          <w:t>P</w:t>
        </w:r>
        <w:r w:rsidR="00E45A23">
          <w:rPr>
            <w:color w:val="005695"/>
            <w:spacing w:val="-2"/>
            <w:w w:val="105"/>
            <w:u w:val="single" w:color="005695"/>
          </w:rPr>
          <w:t>lan</w:t>
        </w:r>
      </w:hyperlink>
    </w:p>
    <w:p w14:paraId="2E77267D" w14:textId="77777777" w:rsidR="00656936" w:rsidRDefault="00C937D1">
      <w:pPr>
        <w:pStyle w:val="BodyText"/>
        <w:spacing w:before="110" w:line="340" w:lineRule="auto"/>
        <w:ind w:left="1814" w:right="4392"/>
      </w:pPr>
      <w:hyperlink r:id="rId42">
        <w:r w:rsidR="00E45A23">
          <w:rPr>
            <w:color w:val="005695"/>
            <w:w w:val="105"/>
            <w:u w:val="single" w:color="005695"/>
          </w:rPr>
          <w:t>MERIT</w:t>
        </w:r>
        <w:r w:rsidR="00E45A23">
          <w:rPr>
            <w:color w:val="005695"/>
            <w:spacing w:val="-10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1"/>
            <w:w w:val="105"/>
            <w:u w:val="single" w:color="005695"/>
          </w:rPr>
          <w:t>(Monitoring,</w:t>
        </w:r>
        <w:r w:rsidR="00E45A23">
          <w:rPr>
            <w:color w:val="005695"/>
            <w:spacing w:val="-10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2"/>
            <w:w w:val="105"/>
            <w:u w:val="single" w:color="005695"/>
          </w:rPr>
          <w:t>Ev</w:t>
        </w:r>
        <w:r w:rsidR="00E45A23">
          <w:rPr>
            <w:color w:val="005695"/>
            <w:spacing w:val="-1"/>
            <w:w w:val="105"/>
            <w:u w:val="single" w:color="005695"/>
          </w:rPr>
          <w:t>aluation,</w:t>
        </w:r>
        <w:r w:rsidR="00E45A23">
          <w:rPr>
            <w:color w:val="005695"/>
            <w:spacing w:val="-10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2"/>
            <w:w w:val="105"/>
            <w:u w:val="single" w:color="005695"/>
          </w:rPr>
          <w:t>R</w:t>
        </w:r>
        <w:r w:rsidR="00E45A23">
          <w:rPr>
            <w:color w:val="005695"/>
            <w:spacing w:val="-1"/>
            <w:w w:val="105"/>
            <w:u w:val="single" w:color="005695"/>
          </w:rPr>
          <w:t>eporting</w:t>
        </w:r>
        <w:r w:rsidR="00E45A23">
          <w:rPr>
            <w:color w:val="005695"/>
            <w:spacing w:val="-9"/>
            <w:w w:val="105"/>
            <w:u w:val="single" w:color="005695"/>
          </w:rPr>
          <w:t xml:space="preserve"> </w:t>
        </w:r>
        <w:r w:rsidR="00E45A23">
          <w:rPr>
            <w:color w:val="005695"/>
            <w:w w:val="105"/>
            <w:u w:val="single" w:color="005695"/>
          </w:rPr>
          <w:t>and</w:t>
        </w:r>
        <w:r w:rsidR="00E45A23">
          <w:rPr>
            <w:color w:val="005695"/>
            <w:spacing w:val="-10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1"/>
            <w:w w:val="105"/>
            <w:u w:val="single" w:color="005695"/>
          </w:rPr>
          <w:t>Impro</w:t>
        </w:r>
        <w:r w:rsidR="00E45A23">
          <w:rPr>
            <w:color w:val="005695"/>
            <w:spacing w:val="-2"/>
            <w:w w:val="105"/>
            <w:u w:val="single" w:color="005695"/>
          </w:rPr>
          <w:t>v</w:t>
        </w:r>
        <w:r w:rsidR="00E45A23">
          <w:rPr>
            <w:color w:val="005695"/>
            <w:spacing w:val="-1"/>
            <w:w w:val="105"/>
            <w:u w:val="single" w:color="005695"/>
          </w:rPr>
          <w:t>ement</w:t>
        </w:r>
        <w:r w:rsidR="00E45A23">
          <w:rPr>
            <w:color w:val="005695"/>
            <w:spacing w:val="-18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5"/>
            <w:w w:val="105"/>
            <w:u w:val="single" w:color="005695"/>
          </w:rPr>
          <w:t>T</w:t>
        </w:r>
        <w:r w:rsidR="00E45A23">
          <w:rPr>
            <w:color w:val="005695"/>
            <w:spacing w:val="-6"/>
            <w:w w:val="105"/>
            <w:u w:val="single" w:color="005695"/>
          </w:rPr>
          <w:t>ool)</w:t>
        </w:r>
      </w:hyperlink>
      <w:r w:rsidR="00E45A23">
        <w:rPr>
          <w:color w:val="005695"/>
          <w:w w:val="101"/>
        </w:rPr>
        <w:t xml:space="preserve"> </w:t>
      </w:r>
      <w:hyperlink r:id="rId43">
        <w:r w:rsidR="00E45A23">
          <w:rPr>
            <w:color w:val="005695"/>
            <w:w w:val="110"/>
          </w:rPr>
          <w:t xml:space="preserve"> </w:t>
        </w:r>
        <w:r w:rsidR="00E45A23">
          <w:rPr>
            <w:color w:val="005695"/>
            <w:spacing w:val="-2"/>
            <w:w w:val="105"/>
            <w:u w:val="single" w:color="005695"/>
          </w:rPr>
          <w:t>Gr</w:t>
        </w:r>
        <w:r w:rsidR="00E45A23">
          <w:rPr>
            <w:color w:val="005695"/>
            <w:spacing w:val="-3"/>
            <w:w w:val="105"/>
            <w:u w:val="single" w:color="005695"/>
          </w:rPr>
          <w:t>eat</w:t>
        </w:r>
        <w:r w:rsidR="00E45A23">
          <w:rPr>
            <w:color w:val="005695"/>
            <w:spacing w:val="-12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2"/>
            <w:w w:val="105"/>
            <w:u w:val="single" w:color="005695"/>
          </w:rPr>
          <w:t>Barrier</w:t>
        </w:r>
        <w:r w:rsidR="00E45A23">
          <w:rPr>
            <w:color w:val="005695"/>
            <w:spacing w:val="-12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2"/>
            <w:w w:val="105"/>
            <w:u w:val="single" w:color="005695"/>
          </w:rPr>
          <w:t>Reef</w:t>
        </w:r>
        <w:r w:rsidR="00E45A23">
          <w:rPr>
            <w:color w:val="005695"/>
            <w:spacing w:val="-12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1"/>
            <w:w w:val="105"/>
            <w:u w:val="single" w:color="005695"/>
          </w:rPr>
          <w:t>Outlook</w:t>
        </w:r>
        <w:r w:rsidR="00E45A23">
          <w:rPr>
            <w:color w:val="005695"/>
            <w:spacing w:val="-12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2"/>
            <w:w w:val="105"/>
            <w:u w:val="single" w:color="005695"/>
          </w:rPr>
          <w:t>R</w:t>
        </w:r>
        <w:r w:rsidR="00E45A23">
          <w:rPr>
            <w:color w:val="005695"/>
            <w:spacing w:val="-1"/>
            <w:w w:val="105"/>
            <w:u w:val="single" w:color="005695"/>
          </w:rPr>
          <w:t>eport</w:t>
        </w:r>
        <w:r w:rsidR="00E45A23">
          <w:rPr>
            <w:color w:val="005695"/>
            <w:spacing w:val="-12"/>
            <w:w w:val="105"/>
            <w:u w:val="single" w:color="005695"/>
          </w:rPr>
          <w:t xml:space="preserve"> </w:t>
        </w:r>
        <w:r w:rsidR="00E45A23">
          <w:rPr>
            <w:color w:val="005695"/>
            <w:w w:val="105"/>
            <w:u w:val="single" w:color="005695"/>
          </w:rPr>
          <w:t>2014</w:t>
        </w:r>
      </w:hyperlink>
    </w:p>
    <w:p w14:paraId="2C0C5C95" w14:textId="77777777" w:rsidR="00656936" w:rsidRDefault="00C937D1">
      <w:pPr>
        <w:pStyle w:val="BodyText"/>
        <w:spacing w:before="26" w:line="340" w:lineRule="auto"/>
        <w:ind w:left="1814" w:right="5067"/>
      </w:pPr>
      <w:hyperlink r:id="rId44">
        <w:r w:rsidR="00E45A23">
          <w:rPr>
            <w:color w:val="005695"/>
            <w:spacing w:val="-2"/>
            <w:u w:val="single" w:color="005695"/>
          </w:rPr>
          <w:t>Paddock</w:t>
        </w:r>
        <w:r w:rsidR="00E45A23">
          <w:rPr>
            <w:color w:val="005695"/>
            <w:spacing w:val="19"/>
            <w:u w:val="single" w:color="005695"/>
          </w:rPr>
          <w:t xml:space="preserve"> </w:t>
        </w:r>
        <w:r w:rsidR="00E45A23">
          <w:rPr>
            <w:color w:val="005695"/>
            <w:u w:val="single" w:color="005695"/>
          </w:rPr>
          <w:t>to</w:t>
        </w:r>
        <w:r w:rsidR="00E45A23">
          <w:rPr>
            <w:color w:val="005695"/>
            <w:spacing w:val="19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R</w:t>
        </w:r>
        <w:r w:rsidR="00E45A23">
          <w:rPr>
            <w:color w:val="005695"/>
            <w:spacing w:val="-2"/>
            <w:u w:val="single" w:color="005695"/>
          </w:rPr>
          <w:t>eef</w:t>
        </w:r>
        <w:r w:rsidR="00E45A23">
          <w:rPr>
            <w:color w:val="005695"/>
            <w:spacing w:val="19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Integrated</w:t>
        </w:r>
        <w:r w:rsidR="00E45A23">
          <w:rPr>
            <w:color w:val="005695"/>
            <w:spacing w:val="19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Monitoring</w:t>
        </w:r>
        <w:r w:rsidR="00E45A23">
          <w:rPr>
            <w:color w:val="005695"/>
            <w:spacing w:val="19"/>
            <w:u w:val="single" w:color="005695"/>
          </w:rPr>
          <w:t xml:space="preserve"> </w:t>
        </w:r>
        <w:r w:rsidR="00E45A23">
          <w:rPr>
            <w:color w:val="005695"/>
            <w:u w:val="single" w:color="005695"/>
          </w:rPr>
          <w:t>and</w:t>
        </w:r>
        <w:r w:rsidR="00E45A23">
          <w:rPr>
            <w:color w:val="005695"/>
            <w:spacing w:val="19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Modelling</w:t>
        </w:r>
        <w:r w:rsidR="00E45A23">
          <w:rPr>
            <w:color w:val="005695"/>
            <w:spacing w:val="18"/>
            <w:u w:val="single" w:color="005695"/>
          </w:rPr>
          <w:t xml:space="preserve"> </w:t>
        </w:r>
        <w:r w:rsidR="00E45A23">
          <w:rPr>
            <w:color w:val="005695"/>
            <w:spacing w:val="-2"/>
            <w:u w:val="single" w:color="005695"/>
          </w:rPr>
          <w:t>Program</w:t>
        </w:r>
      </w:hyperlink>
      <w:r w:rsidR="00E45A23">
        <w:rPr>
          <w:color w:val="005695"/>
          <w:w w:val="102"/>
        </w:rPr>
        <w:t xml:space="preserve"> </w:t>
      </w:r>
      <w:hyperlink r:id="rId45">
        <w:r w:rsidR="00E45A23">
          <w:rPr>
            <w:color w:val="005695"/>
            <w:w w:val="11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Department</w:t>
        </w:r>
        <w:r w:rsidR="00E45A23">
          <w:rPr>
            <w:color w:val="005695"/>
            <w:spacing w:val="25"/>
            <w:u w:val="single" w:color="005695"/>
          </w:rPr>
          <w:t xml:space="preserve"> </w:t>
        </w:r>
        <w:r w:rsidR="00E45A23">
          <w:rPr>
            <w:color w:val="005695"/>
            <w:u w:val="single" w:color="005695"/>
          </w:rPr>
          <w:t>of</w:t>
        </w:r>
        <w:r w:rsidR="00E45A23">
          <w:rPr>
            <w:color w:val="005695"/>
            <w:spacing w:val="25"/>
            <w:u w:val="single" w:color="005695"/>
          </w:rPr>
          <w:t xml:space="preserve"> </w:t>
        </w:r>
        <w:r w:rsidR="00E45A23">
          <w:rPr>
            <w:color w:val="005695"/>
            <w:u w:val="single" w:color="005695"/>
          </w:rPr>
          <w:t>the</w:t>
        </w:r>
        <w:r w:rsidR="00E45A23">
          <w:rPr>
            <w:color w:val="005695"/>
            <w:spacing w:val="25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Environment</w:t>
        </w:r>
        <w:r w:rsidR="00E45A23">
          <w:rPr>
            <w:color w:val="005695"/>
            <w:spacing w:val="25"/>
            <w:u w:val="single" w:color="005695"/>
          </w:rPr>
          <w:t xml:space="preserve"> </w:t>
        </w:r>
        <w:r w:rsidR="00E45A23">
          <w:rPr>
            <w:color w:val="005695"/>
            <w:spacing w:val="-2"/>
            <w:u w:val="single" w:color="005695"/>
          </w:rPr>
          <w:t>Portfolio</w:t>
        </w:r>
        <w:r w:rsidR="00E45A23">
          <w:rPr>
            <w:color w:val="005695"/>
            <w:spacing w:val="25"/>
            <w:u w:val="single" w:color="005695"/>
          </w:rPr>
          <w:t xml:space="preserve"> </w:t>
        </w:r>
        <w:r w:rsidR="00E45A23">
          <w:rPr>
            <w:color w:val="005695"/>
            <w:spacing w:val="-2"/>
            <w:u w:val="single" w:color="005695"/>
          </w:rPr>
          <w:t>B</w:t>
        </w:r>
        <w:r w:rsidR="00E45A23">
          <w:rPr>
            <w:color w:val="005695"/>
            <w:spacing w:val="-1"/>
            <w:u w:val="single" w:color="005695"/>
          </w:rPr>
          <w:t>udget</w:t>
        </w:r>
        <w:r w:rsidR="00E45A23">
          <w:rPr>
            <w:color w:val="005695"/>
            <w:spacing w:val="25"/>
            <w:u w:val="single" w:color="005695"/>
          </w:rPr>
          <w:t xml:space="preserve"> </w:t>
        </w:r>
        <w:r w:rsidR="00E45A23">
          <w:rPr>
            <w:color w:val="005695"/>
            <w:spacing w:val="-2"/>
            <w:u w:val="single" w:color="005695"/>
          </w:rPr>
          <w:t>S</w:t>
        </w:r>
        <w:r w:rsidR="00E45A23">
          <w:rPr>
            <w:color w:val="005695"/>
            <w:spacing w:val="-1"/>
            <w:u w:val="single" w:color="005695"/>
          </w:rPr>
          <w:t>tatements</w:t>
        </w:r>
      </w:hyperlink>
      <w:r w:rsidR="00E45A23">
        <w:rPr>
          <w:color w:val="005695"/>
          <w:w w:val="104"/>
        </w:rPr>
        <w:t xml:space="preserve"> </w:t>
      </w:r>
      <w:hyperlink r:id="rId46">
        <w:r w:rsidR="00E45A23">
          <w:rPr>
            <w:color w:val="005695"/>
            <w:w w:val="102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R</w:t>
        </w:r>
        <w:r w:rsidR="00E45A23">
          <w:rPr>
            <w:color w:val="005695"/>
            <w:spacing w:val="-2"/>
            <w:u w:val="single" w:color="005695"/>
          </w:rPr>
          <w:t>eef</w:t>
        </w:r>
        <w:r w:rsidR="00E45A23">
          <w:rPr>
            <w:color w:val="005695"/>
            <w:spacing w:val="20"/>
            <w:u w:val="single" w:color="005695"/>
          </w:rPr>
          <w:t xml:space="preserve"> </w:t>
        </w:r>
        <w:r w:rsidR="00E45A23">
          <w:rPr>
            <w:color w:val="005695"/>
            <w:u w:val="single" w:color="005695"/>
          </w:rPr>
          <w:t>2050</w:t>
        </w:r>
        <w:r w:rsidR="00E45A23">
          <w:rPr>
            <w:color w:val="005695"/>
            <w:spacing w:val="20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Plan</w:t>
        </w:r>
        <w:r w:rsidR="00E45A23">
          <w:rPr>
            <w:color w:val="005695"/>
            <w:spacing w:val="20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Integrated</w:t>
        </w:r>
        <w:r w:rsidR="00E45A23">
          <w:rPr>
            <w:color w:val="005695"/>
            <w:spacing w:val="20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Monitoring</w:t>
        </w:r>
        <w:r w:rsidR="00E45A23">
          <w:rPr>
            <w:color w:val="005695"/>
            <w:spacing w:val="20"/>
            <w:u w:val="single" w:color="005695"/>
          </w:rPr>
          <w:t xml:space="preserve"> </w:t>
        </w:r>
        <w:r w:rsidR="00E45A23">
          <w:rPr>
            <w:color w:val="005695"/>
            <w:u w:val="single" w:color="005695"/>
          </w:rPr>
          <w:t>and</w:t>
        </w:r>
        <w:r w:rsidR="00E45A23">
          <w:rPr>
            <w:color w:val="005695"/>
            <w:spacing w:val="20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Reporting</w:t>
        </w:r>
        <w:r w:rsidR="00E45A23">
          <w:rPr>
            <w:color w:val="005695"/>
            <w:spacing w:val="20"/>
            <w:u w:val="single" w:color="005695"/>
          </w:rPr>
          <w:t xml:space="preserve"> </w:t>
        </w:r>
        <w:r w:rsidR="00E45A23">
          <w:rPr>
            <w:color w:val="005695"/>
            <w:spacing w:val="-2"/>
            <w:u w:val="single" w:color="005695"/>
          </w:rPr>
          <w:t>Program</w:t>
        </w:r>
      </w:hyperlink>
      <w:r w:rsidR="00E45A23">
        <w:rPr>
          <w:color w:val="005695"/>
          <w:w w:val="102"/>
        </w:rPr>
        <w:t xml:space="preserve"> </w:t>
      </w:r>
      <w:hyperlink r:id="rId47">
        <w:r w:rsidR="00E45A23">
          <w:rPr>
            <w:color w:val="005695"/>
            <w:w w:val="102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R</w:t>
        </w:r>
        <w:r w:rsidR="00E45A23">
          <w:rPr>
            <w:color w:val="005695"/>
            <w:spacing w:val="-2"/>
            <w:u w:val="single" w:color="005695"/>
          </w:rPr>
          <w:t>eef</w:t>
        </w:r>
        <w:r w:rsidR="00E45A23">
          <w:rPr>
            <w:color w:val="005695"/>
            <w:spacing w:val="10"/>
            <w:u w:val="single" w:color="005695"/>
          </w:rPr>
          <w:t xml:space="preserve"> </w:t>
        </w:r>
        <w:r w:rsidR="00E45A23">
          <w:rPr>
            <w:color w:val="005695"/>
            <w:u w:val="single" w:color="005695"/>
          </w:rPr>
          <w:t>2050</w:t>
        </w:r>
        <w:r w:rsidR="00E45A23">
          <w:rPr>
            <w:color w:val="005695"/>
            <w:spacing w:val="10"/>
            <w:u w:val="single" w:color="005695"/>
          </w:rPr>
          <w:t xml:space="preserve"> </w:t>
        </w:r>
        <w:r w:rsidR="00E45A23">
          <w:rPr>
            <w:color w:val="005695"/>
            <w:u w:val="single" w:color="005695"/>
          </w:rPr>
          <w:t>Long-term</w:t>
        </w:r>
        <w:r w:rsidR="00E45A23">
          <w:rPr>
            <w:color w:val="005695"/>
            <w:spacing w:val="10"/>
            <w:u w:val="single" w:color="005695"/>
          </w:rPr>
          <w:t xml:space="preserve"> </w:t>
        </w:r>
        <w:r w:rsidR="00E45A23">
          <w:rPr>
            <w:color w:val="005695"/>
            <w:spacing w:val="-2"/>
            <w:u w:val="single" w:color="005695"/>
          </w:rPr>
          <w:t>S</w:t>
        </w:r>
        <w:r w:rsidR="00E45A23">
          <w:rPr>
            <w:color w:val="005695"/>
            <w:spacing w:val="-1"/>
            <w:u w:val="single" w:color="005695"/>
          </w:rPr>
          <w:t>ustainability</w:t>
        </w:r>
        <w:r w:rsidR="00E45A23">
          <w:rPr>
            <w:color w:val="005695"/>
            <w:spacing w:val="10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Plan</w:t>
        </w:r>
        <w:r w:rsidR="00E45A23">
          <w:rPr>
            <w:color w:val="005695"/>
            <w:spacing w:val="10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(R</w:t>
        </w:r>
        <w:r w:rsidR="00E45A23">
          <w:rPr>
            <w:color w:val="005695"/>
            <w:spacing w:val="-2"/>
            <w:u w:val="single" w:color="005695"/>
          </w:rPr>
          <w:t>eef</w:t>
        </w:r>
        <w:r w:rsidR="00E45A23">
          <w:rPr>
            <w:color w:val="005695"/>
            <w:spacing w:val="10"/>
            <w:u w:val="single" w:color="005695"/>
          </w:rPr>
          <w:t xml:space="preserve"> </w:t>
        </w:r>
        <w:r w:rsidR="00E45A23">
          <w:rPr>
            <w:color w:val="005695"/>
            <w:u w:val="single" w:color="005695"/>
          </w:rPr>
          <w:t>2050</w:t>
        </w:r>
        <w:r w:rsidR="00E45A23">
          <w:rPr>
            <w:color w:val="005695"/>
            <w:spacing w:val="10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Plan)</w:t>
        </w:r>
      </w:hyperlink>
    </w:p>
    <w:p w14:paraId="71488B6E" w14:textId="77777777" w:rsidR="00656936" w:rsidRDefault="00C937D1">
      <w:pPr>
        <w:pStyle w:val="BodyText"/>
        <w:spacing w:before="26" w:line="340" w:lineRule="auto"/>
        <w:ind w:left="1814" w:right="6236"/>
      </w:pPr>
      <w:hyperlink r:id="rId48">
        <w:r w:rsidR="00E45A23">
          <w:rPr>
            <w:color w:val="005695"/>
            <w:spacing w:val="-2"/>
            <w:w w:val="105"/>
            <w:u w:val="single" w:color="005695"/>
          </w:rPr>
          <w:t>Reef</w:t>
        </w:r>
        <w:r w:rsidR="00E45A23">
          <w:rPr>
            <w:color w:val="005695"/>
            <w:spacing w:val="-16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4"/>
            <w:w w:val="105"/>
            <w:u w:val="single" w:color="005695"/>
          </w:rPr>
          <w:t>W</w:t>
        </w:r>
        <w:r w:rsidR="00E45A23">
          <w:rPr>
            <w:color w:val="005695"/>
            <w:spacing w:val="-5"/>
            <w:w w:val="105"/>
            <w:u w:val="single" w:color="005695"/>
          </w:rPr>
          <w:t>ater</w:t>
        </w:r>
        <w:r w:rsidR="00E45A23">
          <w:rPr>
            <w:color w:val="005695"/>
            <w:spacing w:val="-12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1"/>
            <w:w w:val="105"/>
            <w:u w:val="single" w:color="005695"/>
          </w:rPr>
          <w:t>Q</w:t>
        </w:r>
        <w:r w:rsidR="00E45A23">
          <w:rPr>
            <w:color w:val="005695"/>
            <w:spacing w:val="-2"/>
            <w:w w:val="105"/>
            <w:u w:val="single" w:color="005695"/>
          </w:rPr>
          <w:t>uality</w:t>
        </w:r>
        <w:r w:rsidR="00E45A23">
          <w:rPr>
            <w:color w:val="005695"/>
            <w:spacing w:val="-13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1"/>
            <w:w w:val="105"/>
            <w:u w:val="single" w:color="005695"/>
          </w:rPr>
          <w:t>Protection</w:t>
        </w:r>
        <w:r w:rsidR="00E45A23">
          <w:rPr>
            <w:color w:val="005695"/>
            <w:spacing w:val="-12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1"/>
            <w:w w:val="105"/>
            <w:u w:val="single" w:color="005695"/>
          </w:rPr>
          <w:t>P</w:t>
        </w:r>
        <w:r w:rsidR="00E45A23">
          <w:rPr>
            <w:color w:val="005695"/>
            <w:spacing w:val="-2"/>
            <w:w w:val="105"/>
            <w:u w:val="single" w:color="005695"/>
          </w:rPr>
          <w:t>lan</w:t>
        </w:r>
        <w:r w:rsidR="00E45A23">
          <w:rPr>
            <w:color w:val="005695"/>
            <w:spacing w:val="-13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1"/>
            <w:w w:val="105"/>
            <w:u w:val="single" w:color="005695"/>
          </w:rPr>
          <w:t>report</w:t>
        </w:r>
        <w:r w:rsidR="00E45A23">
          <w:rPr>
            <w:color w:val="005695"/>
            <w:spacing w:val="-12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2"/>
            <w:w w:val="105"/>
            <w:u w:val="single" w:color="005695"/>
          </w:rPr>
          <w:t>cards</w:t>
        </w:r>
      </w:hyperlink>
      <w:r w:rsidR="00E45A23">
        <w:rPr>
          <w:color w:val="005695"/>
          <w:w w:val="99"/>
        </w:rPr>
        <w:t xml:space="preserve"> </w:t>
      </w:r>
      <w:hyperlink r:id="rId49">
        <w:r w:rsidR="00E45A23">
          <w:rPr>
            <w:color w:val="005695"/>
            <w:w w:val="102"/>
          </w:rPr>
          <w:t xml:space="preserve"> </w:t>
        </w:r>
        <w:r w:rsidR="00E45A23">
          <w:rPr>
            <w:color w:val="005695"/>
            <w:spacing w:val="-4"/>
            <w:w w:val="105"/>
            <w:u w:val="single" w:color="005695"/>
          </w:rPr>
          <w:t>R</w:t>
        </w:r>
        <w:r w:rsidR="00E45A23">
          <w:rPr>
            <w:color w:val="005695"/>
            <w:w w:val="105"/>
            <w:u w:val="single" w:color="005695"/>
          </w:rPr>
          <w:t>eef</w:t>
        </w:r>
        <w:r w:rsidR="00E45A23">
          <w:rPr>
            <w:color w:val="005695"/>
            <w:spacing w:val="-35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24"/>
            <w:w w:val="105"/>
            <w:u w:val="single" w:color="005695"/>
          </w:rPr>
          <w:t>T</w:t>
        </w:r>
        <w:r w:rsidR="00E45A23">
          <w:rPr>
            <w:color w:val="005695"/>
            <w:spacing w:val="1"/>
            <w:w w:val="105"/>
            <w:u w:val="single" w:color="005695"/>
          </w:rPr>
          <w:t>r</w:t>
        </w:r>
        <w:r w:rsidR="00E45A23">
          <w:rPr>
            <w:color w:val="005695"/>
            <w:w w:val="105"/>
            <w:u w:val="single" w:color="005695"/>
          </w:rPr>
          <w:t>ust</w:t>
        </w:r>
      </w:hyperlink>
    </w:p>
    <w:p w14:paraId="0719E9DC" w14:textId="77777777" w:rsidR="00656936" w:rsidRDefault="00C937D1">
      <w:pPr>
        <w:pStyle w:val="BodyText"/>
        <w:spacing w:before="26"/>
        <w:ind w:left="1814"/>
      </w:pPr>
      <w:hyperlink r:id="rId50">
        <w:r w:rsidR="00E45A23">
          <w:rPr>
            <w:color w:val="005695"/>
            <w:spacing w:val="-2"/>
            <w:u w:val="single" w:color="005695"/>
          </w:rPr>
          <w:t>S</w:t>
        </w:r>
        <w:r w:rsidR="00E45A23">
          <w:rPr>
            <w:color w:val="005695"/>
            <w:spacing w:val="-1"/>
            <w:u w:val="single" w:color="005695"/>
          </w:rPr>
          <w:t>enate</w:t>
        </w:r>
        <w:r w:rsidR="00E45A23">
          <w:rPr>
            <w:color w:val="005695"/>
            <w:spacing w:val="12"/>
            <w:u w:val="single" w:color="005695"/>
          </w:rPr>
          <w:t xml:space="preserve"> </w:t>
        </w:r>
        <w:r w:rsidR="00E45A23">
          <w:rPr>
            <w:color w:val="005695"/>
            <w:u w:val="single" w:color="005695"/>
          </w:rPr>
          <w:t>Estimate</w:t>
        </w:r>
        <w:r w:rsidR="00E45A23">
          <w:rPr>
            <w:color w:val="005695"/>
            <w:spacing w:val="12"/>
            <w:u w:val="single" w:color="005695"/>
          </w:rPr>
          <w:t xml:space="preserve"> </w:t>
        </w:r>
        <w:r w:rsidR="00E45A23">
          <w:rPr>
            <w:color w:val="005695"/>
            <w:spacing w:val="-1"/>
            <w:u w:val="single" w:color="005695"/>
          </w:rPr>
          <w:t>Hearings</w:t>
        </w:r>
      </w:hyperlink>
    </w:p>
    <w:p w14:paraId="082D49CF" w14:textId="77777777" w:rsidR="00656936" w:rsidRDefault="00C937D1">
      <w:pPr>
        <w:pStyle w:val="BodyText"/>
        <w:spacing w:before="110" w:line="340" w:lineRule="auto"/>
        <w:ind w:left="1814" w:right="6805"/>
      </w:pPr>
      <w:hyperlink r:id="rId51">
        <w:r w:rsidR="00E45A23">
          <w:rPr>
            <w:color w:val="005695"/>
            <w:spacing w:val="-2"/>
            <w:w w:val="105"/>
            <w:u w:val="single" w:color="005695"/>
          </w:rPr>
          <w:t>S</w:t>
        </w:r>
        <w:r w:rsidR="00E45A23">
          <w:rPr>
            <w:color w:val="005695"/>
            <w:spacing w:val="-1"/>
            <w:w w:val="105"/>
            <w:u w:val="single" w:color="005695"/>
          </w:rPr>
          <w:t>tate</w:t>
        </w:r>
        <w:r w:rsidR="00E45A23">
          <w:rPr>
            <w:color w:val="005695"/>
            <w:spacing w:val="-11"/>
            <w:w w:val="105"/>
            <w:u w:val="single" w:color="005695"/>
          </w:rPr>
          <w:t xml:space="preserve"> </w:t>
        </w:r>
        <w:r w:rsidR="00E45A23">
          <w:rPr>
            <w:color w:val="005695"/>
            <w:w w:val="105"/>
            <w:u w:val="single" w:color="005695"/>
          </w:rPr>
          <w:t>of</w:t>
        </w:r>
        <w:r w:rsidR="00E45A23">
          <w:rPr>
            <w:color w:val="005695"/>
            <w:spacing w:val="-10"/>
            <w:w w:val="105"/>
            <w:u w:val="single" w:color="005695"/>
          </w:rPr>
          <w:t xml:space="preserve"> </w:t>
        </w:r>
        <w:r w:rsidR="00E45A23">
          <w:rPr>
            <w:color w:val="005695"/>
            <w:w w:val="105"/>
            <w:u w:val="single" w:color="005695"/>
          </w:rPr>
          <w:t>the</w:t>
        </w:r>
        <w:r w:rsidR="00E45A23">
          <w:rPr>
            <w:color w:val="005695"/>
            <w:spacing w:val="-10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2"/>
            <w:w w:val="105"/>
            <w:u w:val="single" w:color="005695"/>
          </w:rPr>
          <w:t>Envir</w:t>
        </w:r>
        <w:r w:rsidR="00E45A23">
          <w:rPr>
            <w:color w:val="005695"/>
            <w:spacing w:val="-1"/>
            <w:w w:val="105"/>
            <w:u w:val="single" w:color="005695"/>
          </w:rPr>
          <w:t>onment</w:t>
        </w:r>
        <w:r w:rsidR="00E45A23">
          <w:rPr>
            <w:color w:val="005695"/>
            <w:spacing w:val="-10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2"/>
            <w:w w:val="105"/>
            <w:u w:val="single" w:color="005695"/>
          </w:rPr>
          <w:t>R</w:t>
        </w:r>
        <w:r w:rsidR="00E45A23">
          <w:rPr>
            <w:color w:val="005695"/>
            <w:spacing w:val="-1"/>
            <w:w w:val="105"/>
            <w:u w:val="single" w:color="005695"/>
          </w:rPr>
          <w:t>eport</w:t>
        </w:r>
      </w:hyperlink>
      <w:r w:rsidR="00E45A23">
        <w:rPr>
          <w:color w:val="005695"/>
          <w:w w:val="117"/>
        </w:rPr>
        <w:t xml:space="preserve"> </w:t>
      </w:r>
      <w:hyperlink r:id="rId52">
        <w:r w:rsidR="00E45A23">
          <w:rPr>
            <w:color w:val="005695"/>
            <w:w w:val="108"/>
          </w:rPr>
          <w:t xml:space="preserve"> </w:t>
        </w:r>
        <w:r w:rsidR="00E45A23">
          <w:rPr>
            <w:color w:val="005695"/>
            <w:w w:val="105"/>
            <w:u w:val="single" w:color="005695"/>
          </w:rPr>
          <w:t>UNESCO</w:t>
        </w:r>
        <w:r w:rsidR="00E45A23">
          <w:rPr>
            <w:color w:val="005695"/>
            <w:spacing w:val="-7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2"/>
            <w:w w:val="105"/>
            <w:u w:val="single" w:color="005695"/>
          </w:rPr>
          <w:t>S</w:t>
        </w:r>
        <w:r w:rsidR="00E45A23">
          <w:rPr>
            <w:color w:val="005695"/>
            <w:spacing w:val="-1"/>
            <w:w w:val="105"/>
            <w:u w:val="single" w:color="005695"/>
          </w:rPr>
          <w:t>tate</w:t>
        </w:r>
        <w:r w:rsidR="00E45A23">
          <w:rPr>
            <w:color w:val="005695"/>
            <w:spacing w:val="-6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2"/>
            <w:w w:val="105"/>
            <w:u w:val="single" w:color="005695"/>
          </w:rPr>
          <w:t>P</w:t>
        </w:r>
        <w:r w:rsidR="00E45A23">
          <w:rPr>
            <w:color w:val="005695"/>
            <w:spacing w:val="-3"/>
            <w:w w:val="105"/>
            <w:u w:val="single" w:color="005695"/>
          </w:rPr>
          <w:t>arty</w:t>
        </w:r>
        <w:r w:rsidR="00E45A23">
          <w:rPr>
            <w:color w:val="005695"/>
            <w:spacing w:val="-6"/>
            <w:w w:val="105"/>
            <w:u w:val="single" w:color="005695"/>
          </w:rPr>
          <w:t xml:space="preserve"> </w:t>
        </w:r>
        <w:r w:rsidR="00E45A23">
          <w:rPr>
            <w:color w:val="005695"/>
            <w:spacing w:val="-2"/>
            <w:w w:val="105"/>
            <w:u w:val="single" w:color="005695"/>
          </w:rPr>
          <w:t>R</w:t>
        </w:r>
        <w:r w:rsidR="00E45A23">
          <w:rPr>
            <w:color w:val="005695"/>
            <w:spacing w:val="-1"/>
            <w:w w:val="105"/>
            <w:u w:val="single" w:color="005695"/>
          </w:rPr>
          <w:t>eport</w:t>
        </w:r>
      </w:hyperlink>
    </w:p>
    <w:p w14:paraId="4C75361B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7A99495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FB5EBC0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1121F381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5E874BAA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76EB49E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D13CE8A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BE7665D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74EDCA5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67737E21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54BAB02C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19056F50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08C160D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193696DD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5E466138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4D0C8AE1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538C0B0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1D450FCF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D7C3304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0BE10D9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69919FE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A86F1DA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15F9041A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D1F0D00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B426B46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3E1A5810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13B12C91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0F07667C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29F3522E" w14:textId="77777777" w:rsidR="00656936" w:rsidRDefault="00656936">
      <w:pPr>
        <w:rPr>
          <w:rFonts w:ascii="PMingLiU" w:eastAsia="PMingLiU" w:hAnsi="PMingLiU" w:cs="PMingLiU"/>
          <w:sz w:val="20"/>
          <w:szCs w:val="20"/>
        </w:rPr>
      </w:pPr>
    </w:p>
    <w:p w14:paraId="76A46BD9" w14:textId="77777777" w:rsidR="00656936" w:rsidRDefault="00656936">
      <w:pPr>
        <w:spacing w:before="6"/>
        <w:rPr>
          <w:rFonts w:ascii="PMingLiU" w:eastAsia="PMingLiU" w:hAnsi="PMingLiU" w:cs="PMingLiU"/>
          <w:sz w:val="17"/>
          <w:szCs w:val="17"/>
        </w:rPr>
      </w:pPr>
    </w:p>
    <w:p w14:paraId="1CCA6C6E" w14:textId="77777777" w:rsidR="00656936" w:rsidRDefault="00E45A23">
      <w:pPr>
        <w:ind w:right="1415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>11</w:t>
      </w:r>
    </w:p>
    <w:p w14:paraId="1CAE7089" w14:textId="77777777" w:rsidR="00656936" w:rsidRDefault="00656936">
      <w:pPr>
        <w:jc w:val="right"/>
        <w:rPr>
          <w:rFonts w:ascii="Calibri" w:eastAsia="Calibri" w:hAnsi="Calibri" w:cs="Calibri"/>
          <w:sz w:val="16"/>
          <w:szCs w:val="16"/>
        </w:rPr>
        <w:sectPr w:rsidR="00656936">
          <w:pgSz w:w="11910" w:h="16840"/>
          <w:pgMar w:top="0" w:right="0" w:bottom="0" w:left="0" w:header="720" w:footer="720" w:gutter="0"/>
          <w:cols w:space="720"/>
        </w:sectPr>
      </w:pPr>
    </w:p>
    <w:p w14:paraId="6B1FF090" w14:textId="47E5773D" w:rsidR="00656936" w:rsidRDefault="00E45A23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3296813" wp14:editId="4E0C45FA">
                <wp:simplePos x="0" y="0"/>
                <wp:positionH relativeFrom="page">
                  <wp:posOffset>10412730</wp:posOffset>
                </wp:positionH>
                <wp:positionV relativeFrom="page">
                  <wp:posOffset>0</wp:posOffset>
                </wp:positionV>
                <wp:extent cx="1270" cy="7477760"/>
                <wp:effectExtent l="20955" t="19050" r="15875" b="18415"/>
                <wp:wrapNone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77760"/>
                          <a:chOff x="16398" y="0"/>
                          <a:chExt cx="2" cy="11776"/>
                        </a:xfrm>
                      </wpg:grpSpPr>
                      <wps:wsp>
                        <wps:cNvPr id="123" name="Freeform 122"/>
                        <wps:cNvSpPr>
                          <a:spLocks/>
                        </wps:cNvSpPr>
                        <wps:spPr bwMode="auto">
                          <a:xfrm>
                            <a:off x="16398" y="0"/>
                            <a:ext cx="2" cy="11776"/>
                          </a:xfrm>
                          <a:custGeom>
                            <a:avLst/>
                            <a:gdLst>
                              <a:gd name="T0" fmla="*/ 11775 h 11776"/>
                              <a:gd name="T1" fmla="*/ 0 h 117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76">
                                <a:moveTo>
                                  <a:pt x="0" y="11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EC98B" id="Group 121" o:spid="_x0000_s1026" style="position:absolute;margin-left:819.9pt;margin-top:0;width:.1pt;height:588.8pt;z-index:251634688;mso-position-horizontal-relative:page;mso-position-vertical-relative:page" coordorigin="16398" coordsize="2,1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">
                <v:shape id="Freeform 122" o:spid="_x0000_s1027" style="position:absolute;left:16398;width:2;height:11776;visibility:visible;mso-wrap-style:square;v-text-anchor:top" coordsize="2,1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JqscA&#10;AADcAAAADwAAAGRycy9kb3ducmV2LnhtbESPQWvCQBCF7wX/wzKCl6IbU2g1ZiNSKPRSsNZLbmN2&#10;TNJmZ2N2TdJ/7xYK3mZ4733zJt2OphE9da62rGC5iEAQF1bXXCo4fr3NVyCcR9bYWCYFv+Rgm00e&#10;Uky0HfiT+oMvRYCwS1BB5X2bSOmKigy6hW2Jg3a2nUEf1q6UusMhwE0j4yh6lgZrDhcqbOm1ouLn&#10;cDWBcvnO4/1uOOXF4/llbNb9Rz70Ss2m424DwtPo7+b/9LsO9eMn+HsmTC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AiarHAAAA3AAAAA8AAAAAAAAAAAAAAAAAmAIAAGRy&#10;cy9kb3ducmV2LnhtbFBLBQYAAAAABAAEAPUAAACMAwAAAAA=&#10;" path="m,11775l,e" filled="f" strokecolor="#005695" strokeweight="2pt">
                  <v:stroke dashstyle="dash"/>
                  <v:path arrowok="t" o:connecttype="custom" o:connectlocs="0,11775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168A889B" wp14:editId="0C054F14">
                <wp:simplePos x="0" y="0"/>
                <wp:positionH relativeFrom="page">
                  <wp:posOffset>10476230</wp:posOffset>
                </wp:positionH>
                <wp:positionV relativeFrom="page">
                  <wp:posOffset>0</wp:posOffset>
                </wp:positionV>
                <wp:extent cx="216535" cy="7560310"/>
                <wp:effectExtent l="0" t="0" r="3810" b="2540"/>
                <wp:wrapNone/>
                <wp:docPr id="12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7560310"/>
                          <a:chOff x="16498" y="0"/>
                          <a:chExt cx="341" cy="11906"/>
                        </a:xfrm>
                      </wpg:grpSpPr>
                      <wps:wsp>
                        <wps:cNvPr id="121" name="Freeform 120"/>
                        <wps:cNvSpPr>
                          <a:spLocks/>
                        </wps:cNvSpPr>
                        <wps:spPr bwMode="auto">
                          <a:xfrm>
                            <a:off x="16498" y="0"/>
                            <a:ext cx="341" cy="11906"/>
                          </a:xfrm>
                          <a:custGeom>
                            <a:avLst/>
                            <a:gdLst>
                              <a:gd name="T0" fmla="+- 0 16498 16498"/>
                              <a:gd name="T1" fmla="*/ T0 w 341"/>
                              <a:gd name="T2" fmla="*/ 0 h 11906"/>
                              <a:gd name="T3" fmla="+- 0 16498 16498"/>
                              <a:gd name="T4" fmla="*/ T3 w 341"/>
                              <a:gd name="T5" fmla="*/ 11906 h 11906"/>
                              <a:gd name="T6" fmla="+- 0 16838 16498"/>
                              <a:gd name="T7" fmla="*/ T6 w 341"/>
                              <a:gd name="T8" fmla="*/ 11906 h 11906"/>
                              <a:gd name="T9" fmla="+- 0 16838 16498"/>
                              <a:gd name="T10" fmla="*/ T9 w 341"/>
                              <a:gd name="T11" fmla="*/ 0 h 11906"/>
                              <a:gd name="T12" fmla="+- 0 16498 16498"/>
                              <a:gd name="T13" fmla="*/ T12 w 341"/>
                              <a:gd name="T14" fmla="*/ 0 h 119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41" h="11906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340" y="11906"/>
                                </a:lnTo>
                                <a:lnTo>
                                  <a:pt x="3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92F1F" id="Group 119" o:spid="_x0000_s1026" style="position:absolute;margin-left:824.9pt;margin-top:0;width:17.05pt;height:595.3pt;z-index:251635712;mso-position-horizontal-relative:page;mso-position-vertical-relative:page" coordorigin="16498" coordsize="341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">
                <v:shape id="Freeform 120" o:spid="_x0000_s1027" style="position:absolute;left:16498;width:341;height:11906;visibility:visible;mso-wrap-style:square;v-text-anchor:top" coordsize="341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3asEA&#10;AADcAAAADwAAAGRycy9kb3ducmV2LnhtbERP22oCMRB9L/QfwhT6UmpWhVq3G0XEglDw/gHDZnaz&#10;dDNZkqjr35tCwbc5nOsU89624kI+NI4VDAcZCOLS6YZrBafj9/sniBCRNbaOScGNAsxnz08F5tpd&#10;eU+XQ6xFCuGQowITY5dLGUpDFsPAdcSJq5y3GBP0tdQerynctnKUZR/SYsOpwWBHS0Pl7+FsFbCZ&#10;Ht3K/mwmcvsWN/3YV9udV+r1pV98gYjUx4f4373Waf5oCH/Pp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3d2rBAAAA3AAAAA8AAAAAAAAAAAAAAAAAmAIAAGRycy9kb3du&#10;cmV2LnhtbFBLBQYAAAAABAAEAPUAAACGAwAAAAA=&#10;" path="m,l,11906r340,l340,,,e" fillcolor="#005695" stroked="f">
                  <v:path arrowok="t" o:connecttype="custom" o:connectlocs="0,0;0,11906;340,11906;340,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BA764C5" wp14:editId="03F8AD5C">
                <wp:simplePos x="0" y="0"/>
                <wp:positionH relativeFrom="page">
                  <wp:posOffset>209550</wp:posOffset>
                </wp:positionH>
                <wp:positionV relativeFrom="page">
                  <wp:posOffset>887095</wp:posOffset>
                </wp:positionV>
                <wp:extent cx="127000" cy="2014220"/>
                <wp:effectExtent l="0" t="1270" r="0" b="3810"/>
                <wp:wrapNone/>
                <wp:docPr id="11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04E31" w14:textId="77777777" w:rsidR="00656936" w:rsidRDefault="00E45A23">
                            <w:pPr>
                              <w:spacing w:line="190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1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88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99"/>
                                <w:sz w:val="16"/>
                              </w:rPr>
                              <w:t>Reef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2"/>
                                <w:w w:val="10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2"/>
                                <w:sz w:val="16"/>
                              </w:rPr>
                              <w:t>rust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94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3"/>
                                <w:sz w:val="16"/>
                              </w:rPr>
                              <w:t>onit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10"/>
                                <w:sz w:val="16"/>
                              </w:rPr>
                              <w:t>ing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4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2"/>
                                <w:sz w:val="16"/>
                              </w:rPr>
                              <w:t>epor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7"/>
                                <w:sz w:val="16"/>
                              </w:rPr>
                              <w:t>ting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3"/>
                                <w:sz w:val="16"/>
                              </w:rPr>
                              <w:t>lan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764C5" id="Text Box 118" o:spid="_x0000_s1184" type="#_x0000_t202" style="position:absolute;margin-left:16.5pt;margin-top:69.85pt;width:10pt;height:158.6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" filled="f" stroked="f">
                <v:textbox style="layout-flow:vertical" inset="0,0,0,0">
                  <w:txbxContent>
                    <w:p w14:paraId="51404E31" w14:textId="77777777" w:rsidR="00656936" w:rsidRDefault="00E45A23">
                      <w:pPr>
                        <w:spacing w:line="190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101"/>
                          <w:sz w:val="16"/>
                        </w:rPr>
                        <w:t>12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8"/>
                          <w:sz w:val="16"/>
                        </w:rPr>
                        <w:t>/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99"/>
                          <w:sz w:val="16"/>
                        </w:rPr>
                        <w:t>Reef</w:t>
                      </w:r>
                      <w:r>
                        <w:rPr>
                          <w:rFonts w:ascii="Calibri"/>
                          <w:color w:val="005695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2"/>
                          <w:w w:val="102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color w:val="005695"/>
                          <w:spacing w:val="-2"/>
                          <w:sz w:val="16"/>
                        </w:rPr>
                        <w:t>rust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94"/>
                          <w:sz w:val="16"/>
                        </w:rPr>
                        <w:t>M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3"/>
                          <w:sz w:val="16"/>
                        </w:rPr>
                        <w:t>onit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10"/>
                          <w:sz w:val="16"/>
                        </w:rPr>
                        <w:t>ing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005695"/>
                          <w:w w:val="102"/>
                          <w:sz w:val="16"/>
                        </w:rPr>
                        <w:t>epor</w:t>
                      </w:r>
                      <w:r>
                        <w:rPr>
                          <w:rFonts w:ascii="Calibri"/>
                          <w:color w:val="005695"/>
                          <w:w w:val="107"/>
                          <w:sz w:val="16"/>
                        </w:rPr>
                        <w:t>ting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2"/>
                          <w:sz w:val="16"/>
                        </w:rPr>
                        <w:t>P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3"/>
                          <w:sz w:val="16"/>
                        </w:rPr>
                        <w:t>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5CB860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71A22A6" w14:textId="77777777" w:rsidR="00656936" w:rsidRDefault="00656936">
      <w:pPr>
        <w:spacing w:before="1"/>
        <w:rPr>
          <w:rFonts w:ascii="Calibri" w:eastAsia="Calibri" w:hAnsi="Calibri" w:cs="Calibri"/>
          <w:sz w:val="21"/>
          <w:szCs w:val="21"/>
        </w:rPr>
      </w:pPr>
    </w:p>
    <w:p w14:paraId="20B02A1A" w14:textId="77777777" w:rsidR="00656936" w:rsidRDefault="00E45A23">
      <w:pPr>
        <w:pStyle w:val="Heading1"/>
        <w:spacing w:before="16"/>
        <w:ind w:left="106"/>
      </w:pPr>
      <w:bookmarkStart w:id="20" w:name="_bookmark7"/>
      <w:bookmarkStart w:id="21" w:name="Appendix_A:_Reef_Trust_Program_Logic_"/>
      <w:bookmarkEnd w:id="20"/>
      <w:bookmarkEnd w:id="21"/>
      <w:r>
        <w:rPr>
          <w:color w:val="005695"/>
          <w:spacing w:val="-8"/>
          <w:w w:val="105"/>
        </w:rPr>
        <w:t>A</w:t>
      </w:r>
      <w:r>
        <w:rPr>
          <w:color w:val="005695"/>
          <w:spacing w:val="-6"/>
          <w:w w:val="105"/>
        </w:rPr>
        <w:t>p</w:t>
      </w:r>
      <w:r>
        <w:rPr>
          <w:color w:val="005695"/>
          <w:spacing w:val="-1"/>
          <w:w w:val="105"/>
        </w:rPr>
        <w:t>p</w:t>
      </w:r>
      <w:r>
        <w:rPr>
          <w:color w:val="005695"/>
          <w:spacing w:val="-7"/>
          <w:w w:val="105"/>
        </w:rPr>
        <w:t>e</w:t>
      </w:r>
      <w:r>
        <w:rPr>
          <w:color w:val="005695"/>
          <w:spacing w:val="-6"/>
          <w:w w:val="105"/>
        </w:rPr>
        <w:t>n</w:t>
      </w:r>
      <w:r>
        <w:rPr>
          <w:color w:val="005695"/>
          <w:spacing w:val="-8"/>
          <w:w w:val="105"/>
        </w:rPr>
        <w:t>d</w:t>
      </w:r>
      <w:r>
        <w:rPr>
          <w:color w:val="005695"/>
          <w:spacing w:val="-5"/>
          <w:w w:val="105"/>
        </w:rPr>
        <w:t>i</w:t>
      </w:r>
      <w:r>
        <w:rPr>
          <w:color w:val="005695"/>
          <w:w w:val="105"/>
        </w:rPr>
        <w:t>x</w:t>
      </w:r>
      <w:r>
        <w:rPr>
          <w:color w:val="005695"/>
          <w:spacing w:val="-39"/>
          <w:w w:val="105"/>
        </w:rPr>
        <w:t xml:space="preserve"> </w:t>
      </w:r>
      <w:r>
        <w:rPr>
          <w:color w:val="005695"/>
          <w:spacing w:val="-5"/>
          <w:w w:val="105"/>
        </w:rPr>
        <w:t>A</w:t>
      </w:r>
      <w:r>
        <w:rPr>
          <w:color w:val="005695"/>
          <w:w w:val="105"/>
        </w:rPr>
        <w:t>:</w:t>
      </w:r>
      <w:r>
        <w:rPr>
          <w:color w:val="005695"/>
          <w:spacing w:val="-39"/>
          <w:w w:val="105"/>
        </w:rPr>
        <w:t xml:space="preserve"> </w:t>
      </w:r>
      <w:r>
        <w:rPr>
          <w:color w:val="005695"/>
          <w:spacing w:val="-6"/>
          <w:w w:val="105"/>
        </w:rPr>
        <w:t>R</w:t>
      </w:r>
      <w:r>
        <w:rPr>
          <w:color w:val="005695"/>
          <w:spacing w:val="-3"/>
          <w:w w:val="105"/>
        </w:rPr>
        <w:t>e</w:t>
      </w:r>
      <w:r>
        <w:rPr>
          <w:color w:val="005695"/>
          <w:spacing w:val="-5"/>
          <w:w w:val="105"/>
        </w:rPr>
        <w:t>e</w:t>
      </w:r>
      <w:r>
        <w:rPr>
          <w:color w:val="005695"/>
          <w:w w:val="105"/>
        </w:rPr>
        <w:t>f</w:t>
      </w:r>
      <w:r>
        <w:rPr>
          <w:color w:val="005695"/>
          <w:spacing w:val="-39"/>
          <w:w w:val="105"/>
        </w:rPr>
        <w:t xml:space="preserve"> </w:t>
      </w:r>
      <w:r>
        <w:rPr>
          <w:color w:val="005695"/>
          <w:spacing w:val="-41"/>
          <w:w w:val="105"/>
        </w:rPr>
        <w:t>T</w:t>
      </w:r>
      <w:r>
        <w:rPr>
          <w:color w:val="005695"/>
          <w:spacing w:val="-6"/>
          <w:w w:val="105"/>
        </w:rPr>
        <w:t>r</w:t>
      </w:r>
      <w:r>
        <w:rPr>
          <w:color w:val="005695"/>
          <w:spacing w:val="-10"/>
          <w:w w:val="105"/>
        </w:rPr>
        <w:t>u</w:t>
      </w:r>
      <w:r>
        <w:rPr>
          <w:color w:val="005695"/>
          <w:spacing w:val="-4"/>
          <w:w w:val="105"/>
        </w:rPr>
        <w:t>s</w:t>
      </w:r>
      <w:r>
        <w:rPr>
          <w:color w:val="005695"/>
          <w:w w:val="105"/>
        </w:rPr>
        <w:t>t</w:t>
      </w:r>
      <w:r>
        <w:rPr>
          <w:color w:val="005695"/>
          <w:spacing w:val="-39"/>
          <w:w w:val="105"/>
        </w:rPr>
        <w:t xml:space="preserve"> </w:t>
      </w:r>
      <w:r>
        <w:rPr>
          <w:color w:val="005695"/>
          <w:spacing w:val="-13"/>
          <w:w w:val="105"/>
        </w:rPr>
        <w:t>P</w:t>
      </w:r>
      <w:r>
        <w:rPr>
          <w:color w:val="005695"/>
          <w:spacing w:val="-11"/>
          <w:w w:val="105"/>
        </w:rPr>
        <w:t>r</w:t>
      </w:r>
      <w:r>
        <w:rPr>
          <w:color w:val="005695"/>
          <w:spacing w:val="-3"/>
          <w:w w:val="105"/>
        </w:rPr>
        <w:t>o</w:t>
      </w:r>
      <w:r>
        <w:rPr>
          <w:color w:val="005695"/>
          <w:spacing w:val="-8"/>
          <w:w w:val="105"/>
        </w:rPr>
        <w:t>g</w:t>
      </w:r>
      <w:r>
        <w:rPr>
          <w:color w:val="005695"/>
          <w:spacing w:val="-6"/>
          <w:w w:val="105"/>
        </w:rPr>
        <w:t>r</w:t>
      </w:r>
      <w:r>
        <w:rPr>
          <w:color w:val="005695"/>
          <w:spacing w:val="-9"/>
          <w:w w:val="105"/>
        </w:rPr>
        <w:t>a</w:t>
      </w:r>
      <w:r>
        <w:rPr>
          <w:color w:val="005695"/>
          <w:w w:val="105"/>
        </w:rPr>
        <w:t>m</w:t>
      </w:r>
      <w:r>
        <w:rPr>
          <w:color w:val="005695"/>
          <w:spacing w:val="-39"/>
          <w:w w:val="105"/>
        </w:rPr>
        <w:t xml:space="preserve"> </w:t>
      </w:r>
      <w:r>
        <w:rPr>
          <w:color w:val="005695"/>
          <w:spacing w:val="-10"/>
          <w:w w:val="105"/>
        </w:rPr>
        <w:t>L</w:t>
      </w:r>
      <w:r>
        <w:rPr>
          <w:color w:val="005695"/>
          <w:spacing w:val="-3"/>
          <w:w w:val="105"/>
        </w:rPr>
        <w:t>o</w:t>
      </w:r>
      <w:r>
        <w:rPr>
          <w:color w:val="005695"/>
          <w:spacing w:val="-8"/>
          <w:w w:val="105"/>
        </w:rPr>
        <w:t>gi</w:t>
      </w:r>
      <w:r>
        <w:rPr>
          <w:color w:val="005695"/>
          <w:w w:val="105"/>
        </w:rPr>
        <w:t>c</w:t>
      </w:r>
    </w:p>
    <w:p w14:paraId="214BDB39" w14:textId="77777777" w:rsidR="00656936" w:rsidRDefault="00656936">
      <w:pPr>
        <w:spacing w:before="8"/>
        <w:rPr>
          <w:rFonts w:ascii="Calibri" w:eastAsia="Calibri" w:hAnsi="Calibri" w:cs="Calibri"/>
          <w:sz w:val="23"/>
          <w:szCs w:val="23"/>
        </w:rPr>
      </w:pPr>
    </w:p>
    <w:p w14:paraId="7625E0E3" w14:textId="7A8554A4" w:rsidR="00656936" w:rsidRDefault="00E45A23">
      <w:pPr>
        <w:spacing w:before="72"/>
        <w:ind w:left="106" w:right="14915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FD1B7D4" wp14:editId="6DE4B875">
                <wp:simplePos x="0" y="0"/>
                <wp:positionH relativeFrom="page">
                  <wp:posOffset>1596390</wp:posOffset>
                </wp:positionH>
                <wp:positionV relativeFrom="paragraph">
                  <wp:posOffset>41910</wp:posOffset>
                </wp:positionV>
                <wp:extent cx="8401685" cy="340995"/>
                <wp:effectExtent l="5715" t="6985" r="12700" b="13970"/>
                <wp:wrapNone/>
                <wp:docPr id="11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685" cy="340995"/>
                        </a:xfrm>
                        <a:prstGeom prst="rect">
                          <a:avLst/>
                        </a:prstGeom>
                        <a:solidFill>
                          <a:srgbClr val="58595B"/>
                        </a:solidFill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B799E" w14:textId="77777777" w:rsidR="00656936" w:rsidRDefault="00E45A23">
                            <w:pPr>
                              <w:spacing w:before="89" w:line="180" w:lineRule="exact"/>
                              <w:ind w:left="113" w:right="14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ovide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cost-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effec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tiv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e,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str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ategic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inv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estment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which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goes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abov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ey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ond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existing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programs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addr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ess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ey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threats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Great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Barrier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Reef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catchments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long-t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erm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prot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ec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tion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conservation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173"/>
                                <w:w w:val="9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outstanding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univ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ersal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16"/>
                              </w:rPr>
                              <w:t>value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Great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Barrier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16"/>
                              </w:rPr>
                              <w:t>Reef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(GBR).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1B7D4" id="Text Box 117" o:spid="_x0000_s1185" type="#_x0000_t202" style="position:absolute;left:0;text-align:left;margin-left:125.7pt;margin-top:3.3pt;width:661.55pt;height:26.8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" fillcolor="#58595b" strokecolor="#231f20" strokeweight=".5pt">
                <v:textbox inset="0,0,0,0">
                  <w:txbxContent>
                    <w:p w14:paraId="69CB799E" w14:textId="77777777" w:rsidR="00656936" w:rsidRDefault="00E45A23">
                      <w:pPr>
                        <w:spacing w:before="89" w:line="180" w:lineRule="exact"/>
                        <w:ind w:left="113" w:right="14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P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ovide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cost-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effec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tiv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e,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str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ategic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inv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estment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which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goes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abov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b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ey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ond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existing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programs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addr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ess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k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ey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threats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Great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Barrier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Reef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catchments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for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long-t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erm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prot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ec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tion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conservation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173"/>
                          <w:w w:val="9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outstanding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univ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ersal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16"/>
                        </w:rPr>
                        <w:t>value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Great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Barrier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Reef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16"/>
                        </w:rPr>
                        <w:t>(GBR).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231F20"/>
          <w:w w:val="105"/>
          <w:sz w:val="18"/>
        </w:rPr>
        <w:t>Reef</w:t>
      </w:r>
      <w:r>
        <w:rPr>
          <w:rFonts w:ascii="Calibri"/>
          <w:b/>
          <w:color w:val="231F20"/>
          <w:spacing w:val="-4"/>
          <w:w w:val="105"/>
          <w:sz w:val="18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18"/>
        </w:rPr>
        <w:t>Trust</w:t>
      </w:r>
      <w:r>
        <w:rPr>
          <w:rFonts w:ascii="Calibri"/>
          <w:b/>
          <w:color w:val="231F20"/>
          <w:spacing w:val="24"/>
          <w:w w:val="107"/>
          <w:sz w:val="18"/>
        </w:rPr>
        <w:t xml:space="preserve"> </w:t>
      </w:r>
      <w:r>
        <w:rPr>
          <w:rFonts w:ascii="Calibri"/>
          <w:b/>
          <w:color w:val="231F20"/>
          <w:spacing w:val="-1"/>
          <w:w w:val="105"/>
          <w:sz w:val="18"/>
        </w:rPr>
        <w:t>Objective</w:t>
      </w:r>
    </w:p>
    <w:p w14:paraId="263153BC" w14:textId="77777777" w:rsidR="00656936" w:rsidRDefault="0065693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D662318" w14:textId="77777777" w:rsidR="00656936" w:rsidRDefault="00656936">
      <w:pPr>
        <w:spacing w:before="1"/>
        <w:rPr>
          <w:rFonts w:ascii="Calibri" w:eastAsia="Calibri" w:hAnsi="Calibri" w:cs="Calibri"/>
          <w:b/>
          <w:bCs/>
        </w:rPr>
      </w:pPr>
    </w:p>
    <w:p w14:paraId="625D3AB7" w14:textId="743FF57E" w:rsidR="00656936" w:rsidRDefault="00E45A23">
      <w:pPr>
        <w:spacing w:before="72"/>
        <w:ind w:left="106" w:right="14616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6B8606D2" wp14:editId="58C76379">
                <wp:simplePos x="0" y="0"/>
                <wp:positionH relativeFrom="page">
                  <wp:posOffset>1593215</wp:posOffset>
                </wp:positionH>
                <wp:positionV relativeFrom="paragraph">
                  <wp:posOffset>-156845</wp:posOffset>
                </wp:positionV>
                <wp:extent cx="2236470" cy="690245"/>
                <wp:effectExtent l="2540" t="1905" r="8890" b="3175"/>
                <wp:wrapNone/>
                <wp:docPr id="11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6470" cy="690245"/>
                          <a:chOff x="2509" y="-247"/>
                          <a:chExt cx="3522" cy="1087"/>
                        </a:xfrm>
                      </wpg:grpSpPr>
                      <wpg:grpSp>
                        <wpg:cNvPr id="115" name="Group 114"/>
                        <wpg:cNvGrpSpPr>
                          <a:grpSpLocks/>
                        </wpg:cNvGrpSpPr>
                        <wpg:grpSpPr bwMode="auto">
                          <a:xfrm>
                            <a:off x="2514" y="-242"/>
                            <a:ext cx="3512" cy="1077"/>
                            <a:chOff x="2514" y="-242"/>
                            <a:chExt cx="3512" cy="1077"/>
                          </a:xfrm>
                        </wpg:grpSpPr>
                        <wps:wsp>
                          <wps:cNvPr id="116" name="Freeform 116"/>
                          <wps:cNvSpPr>
                            <a:spLocks/>
                          </wps:cNvSpPr>
                          <wps:spPr bwMode="auto">
                            <a:xfrm>
                              <a:off x="2514" y="-242"/>
                              <a:ext cx="3512" cy="1077"/>
                            </a:xfrm>
                            <a:custGeom>
                              <a:avLst/>
                              <a:gdLst>
                                <a:gd name="T0" fmla="+- 0 2514 2514"/>
                                <a:gd name="T1" fmla="*/ T0 w 3512"/>
                                <a:gd name="T2" fmla="+- 0 -242 -242"/>
                                <a:gd name="T3" fmla="*/ -242 h 1077"/>
                                <a:gd name="T4" fmla="+- 0 2514 2514"/>
                                <a:gd name="T5" fmla="*/ T4 w 3512"/>
                                <a:gd name="T6" fmla="+- 0 835 -242"/>
                                <a:gd name="T7" fmla="*/ 835 h 1077"/>
                                <a:gd name="T8" fmla="+- 0 6025 2514"/>
                                <a:gd name="T9" fmla="*/ T8 w 3512"/>
                                <a:gd name="T10" fmla="+- 0 835 -242"/>
                                <a:gd name="T11" fmla="*/ 835 h 1077"/>
                                <a:gd name="T12" fmla="+- 0 6025 2514"/>
                                <a:gd name="T13" fmla="*/ T12 w 3512"/>
                                <a:gd name="T14" fmla="+- 0 -242 -242"/>
                                <a:gd name="T15" fmla="*/ -242 h 1077"/>
                                <a:gd name="T16" fmla="+- 0 2514 2514"/>
                                <a:gd name="T17" fmla="*/ T16 w 3512"/>
                                <a:gd name="T18" fmla="+- 0 -242 -242"/>
                                <a:gd name="T19" fmla="*/ -242 h 1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12" h="1077">
                                  <a:moveTo>
                                    <a:pt x="0" y="0"/>
                                  </a:moveTo>
                                  <a:lnTo>
                                    <a:pt x="0" y="1077"/>
                                  </a:lnTo>
                                  <a:lnTo>
                                    <a:pt x="3511" y="1077"/>
                                  </a:lnTo>
                                  <a:lnTo>
                                    <a:pt x="35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4" y="-242"/>
                              <a:ext cx="3512" cy="1077"/>
                            </a:xfrm>
                            <a:prstGeom prst="rect">
                              <a:avLst/>
                            </a:pr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92D549" w14:textId="77777777" w:rsidR="00656936" w:rsidRDefault="00656936">
                                <w:pPr>
                                  <w:spacing w:before="5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00D412A" w14:textId="77777777" w:rsidR="00656936" w:rsidRDefault="00E45A23">
                                <w:pPr>
                                  <w:spacing w:line="188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Outcome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1</w:t>
                                </w:r>
                              </w:p>
                              <w:p w14:paraId="5789B49C" w14:textId="77777777" w:rsidR="00656936" w:rsidRDefault="00E45A23">
                                <w:pPr>
                                  <w:spacing w:line="180" w:lineRule="exact"/>
                                  <w:ind w:left="141" w:right="139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Improv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quality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wat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ent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ering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GBR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fr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om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27"/>
                                    <w:w w:val="10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broad-scale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land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use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incr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ease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health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31"/>
                                    <w:w w:val="10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esilienc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GBR.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606D2" id="Group 113" o:spid="_x0000_s1186" style="position:absolute;left:0;text-align:left;margin-left:125.45pt;margin-top:-12.35pt;width:176.1pt;height:54.35pt;z-index:251636736;mso-position-horizontal-relative:page;mso-position-vertical-relative:text" coordorigin="2509,-247" coordsize="3522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">
                <v:group id="Group 114" o:spid="_x0000_s1187" style="position:absolute;left:2514;top:-242;width:3512;height:1077" coordorigin="2514,-242" coordsize="3512,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6" o:spid="_x0000_s1188" style="position:absolute;left:2514;top:-242;width:3512;height:1077;visibility:visible;mso-wrap-style:square;v-text-anchor:top" coordsize="3512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VHcQA&#10;AADcAAAADwAAAGRycy9kb3ducmV2LnhtbERPTWvCQBC9F/oflin0VjcJVkJ0laQQLOKlNrT0NmTH&#10;JDQ7G7Krxn/fFQre5vE+Z7WZTC/ONLrOsoJ4FoEgrq3uuFFQfZYvKQjnkTX2lknBlRxs1o8PK8y0&#10;vfAHnQ++ESGEXYYKWu+HTEpXt2TQzexAHLijHQ36AMdG6hEvIdz0MomihTTYcWhocaC3lurfw8ko&#10;+Nl9beW8+HbzfTpVr3nalEmRK/X8NOVLEJ4mfxf/u991mB8v4PZMu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TFR3EAAAA3AAAAA8AAAAAAAAAAAAAAAAAmAIAAGRycy9k&#10;b3ducmV2LnhtbFBLBQYAAAAABAAEAPUAAACJAwAAAAA=&#10;" path="m,l,1077r3511,l3511,,,xe" filled="f" strokecolor="#005695" strokeweight=".5pt">
                    <v:path arrowok="t" o:connecttype="custom" o:connectlocs="0,-242;0,835;3511,835;3511,-242;0,-242" o:connectangles="0,0,0,0,0"/>
                  </v:shape>
                  <v:shape id="Text Box 115" o:spid="_x0000_s1189" type="#_x0000_t202" style="position:absolute;left:2514;top:-242;width:3512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uw8EA&#10;AADcAAAADwAAAGRycy9kb3ducmV2LnhtbERPzWrCQBC+F3yHZYTe6sYGrIlugkhL9VY1DzBkxySa&#10;nQ3Z1aRv7wqF3ubj+511PppW3Kl3jWUF81kEgri0uuFKQXH6eluCcB5ZY2uZFPySgzybvKwx1Xbg&#10;A92PvhIhhF2KCmrvu1RKV9Zk0M1sRxy4s+0N+gD7SuoehxBuWvkeRQtpsOHQUGNH25rK6/FmFJxv&#10;cfK9l9jG4+VEiSuKXfLzqdTrdNysQHga/b/4z73TYf78A57PhAt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/LsPBAAAA3AAAAA8AAAAAAAAAAAAAAAAAmAIAAGRycy9kb3du&#10;cmV2LnhtbFBLBQYAAAAABAAEAPUAAACGAwAAAAA=&#10;" fillcolor="#005695" stroked="f">
                    <v:textbox inset="0,0,0,0">
                      <w:txbxContent>
                        <w:p w14:paraId="7492D549" w14:textId="77777777" w:rsidR="00656936" w:rsidRDefault="00656936">
                          <w:pPr>
                            <w:spacing w:before="5"/>
                            <w:rPr>
                              <w:rFonts w:ascii="Calibri" w:eastAsia="Calibri" w:hAnsi="Calibri" w:cs="Calibri"/>
                              <w:b/>
                              <w:bCs/>
                              <w:sz w:val="14"/>
                              <w:szCs w:val="14"/>
                            </w:rPr>
                          </w:pPr>
                        </w:p>
                        <w:p w14:paraId="400D412A" w14:textId="77777777" w:rsidR="00656936" w:rsidRDefault="00E45A23">
                          <w:pPr>
                            <w:spacing w:line="188" w:lineRule="exact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Outcome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1</w:t>
                          </w:r>
                        </w:p>
                        <w:p w14:paraId="5789B49C" w14:textId="77777777" w:rsidR="00656936" w:rsidRDefault="00E45A23">
                          <w:pPr>
                            <w:spacing w:line="180" w:lineRule="exact"/>
                            <w:ind w:left="141" w:right="139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Improv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quality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wat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er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ent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ering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GBR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fr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om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27"/>
                              <w:w w:val="10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broad-scale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land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incr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ease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health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31"/>
                              <w:w w:val="10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esilienc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GBR.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FC09915" wp14:editId="67B60F5B">
                <wp:simplePos x="0" y="0"/>
                <wp:positionH relativeFrom="page">
                  <wp:posOffset>7811770</wp:posOffset>
                </wp:positionH>
                <wp:positionV relativeFrom="paragraph">
                  <wp:posOffset>-159385</wp:posOffset>
                </wp:positionV>
                <wp:extent cx="2189480" cy="690245"/>
                <wp:effectExtent l="10795" t="8890" r="9525" b="5715"/>
                <wp:wrapNone/>
                <wp:docPr id="11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9480" cy="690245"/>
                          <a:chOff x="12302" y="-251"/>
                          <a:chExt cx="3448" cy="1087"/>
                        </a:xfrm>
                      </wpg:grpSpPr>
                      <wpg:grpSp>
                        <wpg:cNvPr id="111" name="Group 110"/>
                        <wpg:cNvGrpSpPr>
                          <a:grpSpLocks/>
                        </wpg:cNvGrpSpPr>
                        <wpg:grpSpPr bwMode="auto">
                          <a:xfrm>
                            <a:off x="12307" y="-246"/>
                            <a:ext cx="3438" cy="1077"/>
                            <a:chOff x="12307" y="-246"/>
                            <a:chExt cx="3438" cy="1077"/>
                          </a:xfrm>
                        </wpg:grpSpPr>
                        <wps:wsp>
                          <wps:cNvPr id="112" name="Freeform 112"/>
                          <wps:cNvSpPr>
                            <a:spLocks/>
                          </wps:cNvSpPr>
                          <wps:spPr bwMode="auto">
                            <a:xfrm>
                              <a:off x="12307" y="-246"/>
                              <a:ext cx="3438" cy="1077"/>
                            </a:xfrm>
                            <a:custGeom>
                              <a:avLst/>
                              <a:gdLst>
                                <a:gd name="T0" fmla="+- 0 12307 12307"/>
                                <a:gd name="T1" fmla="*/ T0 w 3438"/>
                                <a:gd name="T2" fmla="+- 0 -246 -246"/>
                                <a:gd name="T3" fmla="*/ -246 h 1077"/>
                                <a:gd name="T4" fmla="+- 0 12307 12307"/>
                                <a:gd name="T5" fmla="*/ T4 w 3438"/>
                                <a:gd name="T6" fmla="+- 0 831 -246"/>
                                <a:gd name="T7" fmla="*/ 831 h 1077"/>
                                <a:gd name="T8" fmla="+- 0 15745 12307"/>
                                <a:gd name="T9" fmla="*/ T8 w 3438"/>
                                <a:gd name="T10" fmla="+- 0 831 -246"/>
                                <a:gd name="T11" fmla="*/ 831 h 1077"/>
                                <a:gd name="T12" fmla="+- 0 15745 12307"/>
                                <a:gd name="T13" fmla="*/ T12 w 3438"/>
                                <a:gd name="T14" fmla="+- 0 -246 -246"/>
                                <a:gd name="T15" fmla="*/ -246 h 1077"/>
                                <a:gd name="T16" fmla="+- 0 12307 12307"/>
                                <a:gd name="T17" fmla="*/ T16 w 3438"/>
                                <a:gd name="T18" fmla="+- 0 -246 -246"/>
                                <a:gd name="T19" fmla="*/ -246 h 1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8" h="1077">
                                  <a:moveTo>
                                    <a:pt x="0" y="0"/>
                                  </a:moveTo>
                                  <a:lnTo>
                                    <a:pt x="0" y="1077"/>
                                  </a:lnTo>
                                  <a:lnTo>
                                    <a:pt x="3438" y="1077"/>
                                  </a:lnTo>
                                  <a:lnTo>
                                    <a:pt x="343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796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07" y="-246"/>
                              <a:ext cx="3438" cy="1077"/>
                            </a:xfrm>
                            <a:prstGeom prst="rect">
                              <a:avLst/>
                            </a:prstGeom>
                            <a:solidFill>
                              <a:srgbClr val="F796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6EF330" w14:textId="77777777" w:rsidR="00656936" w:rsidRDefault="00E45A23">
                                <w:pPr>
                                  <w:spacing w:before="86" w:line="188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Outcome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4</w:t>
                                </w:r>
                              </w:p>
                              <w:p w14:paraId="00742998" w14:textId="77777777" w:rsidR="00656936" w:rsidRDefault="00E45A23">
                                <w:pPr>
                                  <w:spacing w:line="180" w:lineRule="exact"/>
                                  <w:ind w:left="170" w:right="168" w:hanging="1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Any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new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development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maintains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improv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es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25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condition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matt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ers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national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state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35"/>
                                    <w:w w:val="9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significanc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thr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ough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str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ategic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57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delivery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offsets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thr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ough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Reef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3"/>
                                    <w:sz w:val="16"/>
                                  </w:rPr>
                                  <w:t>Trust.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09915" id="Group 109" o:spid="_x0000_s1190" style="position:absolute;left:0;text-align:left;margin-left:615.1pt;margin-top:-12.55pt;width:172.4pt;height:54.35pt;z-index:251637760;mso-position-horizontal-relative:page;mso-position-vertical-relative:text" coordorigin="12302,-251" coordsize="3448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">
                <v:group id="Group 110" o:spid="_x0000_s1191" style="position:absolute;left:12307;top:-246;width:3438;height:1077" coordorigin="12307,-246" coordsize="3438,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2" o:spid="_x0000_s1192" style="position:absolute;left:12307;top:-246;width:3438;height:1077;visibility:visible;mso-wrap-style:square;v-text-anchor:top" coordsize="3438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c/scA&#10;AADcAAAADwAAAGRycy9kb3ducmV2LnhtbESPQWvCQBCF70L/wzIFb7pJoFKimyCFgrVQqJaitzE7&#10;JmmzszG7mvjvuwXB2wzvfW/eLPLBNOJCnastK4inEQjiwuqaSwVf29fJMwjnkTU2lknBlRzk2cNo&#10;gam2PX/SZeNLEULYpaig8r5NpXRFRQbd1LbEQTvazqAPa1dK3WEfwk0jkyiaSYM1hwsVtvRSUfG7&#10;OZtQ42d9Wl+b7e6jH97pEO/fZt/Jk1Ljx2E5B+Fp8HfzjV7pwMUJ/D8TJp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bHP7HAAAA3AAAAA8AAAAAAAAAAAAAAAAAmAIAAGRy&#10;cy9kb3ducmV2LnhtbFBLBQYAAAAABAAEAPUAAACMAwAAAAA=&#10;" path="m,l,1077r3438,l3438,,,xe" filled="f" strokecolor="#f79648" strokeweight=".5pt">
                    <v:path arrowok="t" o:connecttype="custom" o:connectlocs="0,-246;0,831;3438,831;3438,-246;0,-246" o:connectangles="0,0,0,0,0"/>
                  </v:shape>
                  <v:shape id="Text Box 111" o:spid="_x0000_s1193" type="#_x0000_t202" style="position:absolute;left:12307;top:-246;width:3438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OLMIA&#10;AADcAAAADwAAAGRycy9kb3ducmV2LnhtbERPTYvCMBC9L/gfwgheFk3rLiLVKCIIHgSpetDb0IxN&#10;sZmUJtr67zcLC3ubx/uc5bq3tXhR6yvHCtJJAoK4cLriUsHlvBvPQfiArLF2TAre5GG9GnwsMdOu&#10;45xep1CKGMI+QwUmhCaT0heGLPqJa4gjd3etxRBhW0rdYhfDbS2nSTKTFiuODQYb2hoqHqenVXBN&#10;P+90PDf5/nj4TvPbdNOZWafUaNhvFiAC9eFf/Ofe6zg//YLfZ+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U4swgAAANwAAAAPAAAAAAAAAAAAAAAAAJgCAABkcnMvZG93&#10;bnJldi54bWxQSwUGAAAAAAQABAD1AAAAhwMAAAAA&#10;" fillcolor="#f79648" stroked="f">
                    <v:textbox inset="0,0,0,0">
                      <w:txbxContent>
                        <w:p w14:paraId="096EF330" w14:textId="77777777" w:rsidR="00656936" w:rsidRDefault="00E45A23">
                          <w:pPr>
                            <w:spacing w:before="86" w:line="188" w:lineRule="exact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Outcome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4</w:t>
                          </w:r>
                        </w:p>
                        <w:p w14:paraId="00742998" w14:textId="77777777" w:rsidR="00656936" w:rsidRDefault="00E45A23">
                          <w:pPr>
                            <w:spacing w:line="180" w:lineRule="exact"/>
                            <w:ind w:left="170" w:right="168" w:hanging="1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Any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new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development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maintains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or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improv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es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25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condition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matt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ers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national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state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35"/>
                              <w:w w:val="9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environmental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significanc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thr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ough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str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ategic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57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delivery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offsets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thr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ough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Reef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3"/>
                              <w:sz w:val="16"/>
                            </w:rPr>
                            <w:t>Trust.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6ABD7898" wp14:editId="62CDD1BD">
                <wp:simplePos x="0" y="0"/>
                <wp:positionH relativeFrom="page">
                  <wp:posOffset>5389245</wp:posOffset>
                </wp:positionH>
                <wp:positionV relativeFrom="paragraph">
                  <wp:posOffset>-159385</wp:posOffset>
                </wp:positionV>
                <wp:extent cx="2333625" cy="690245"/>
                <wp:effectExtent l="7620" t="8890" r="1905" b="5715"/>
                <wp:wrapNone/>
                <wp:docPr id="10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3625" cy="690245"/>
                          <a:chOff x="8487" y="-251"/>
                          <a:chExt cx="3675" cy="1087"/>
                        </a:xfrm>
                      </wpg:grpSpPr>
                      <wpg:grpSp>
                        <wpg:cNvPr id="107" name="Group 106"/>
                        <wpg:cNvGrpSpPr>
                          <a:grpSpLocks/>
                        </wpg:cNvGrpSpPr>
                        <wpg:grpSpPr bwMode="auto">
                          <a:xfrm>
                            <a:off x="8492" y="-246"/>
                            <a:ext cx="3665" cy="1077"/>
                            <a:chOff x="8492" y="-246"/>
                            <a:chExt cx="3665" cy="1077"/>
                          </a:xfrm>
                        </wpg:grpSpPr>
                        <wps:wsp>
                          <wps:cNvPr id="108" name="Freeform 108"/>
                          <wps:cNvSpPr>
                            <a:spLocks/>
                          </wps:cNvSpPr>
                          <wps:spPr bwMode="auto">
                            <a:xfrm>
                              <a:off x="8492" y="-246"/>
                              <a:ext cx="3665" cy="1077"/>
                            </a:xfrm>
                            <a:custGeom>
                              <a:avLst/>
                              <a:gdLst>
                                <a:gd name="T0" fmla="+- 0 8492 8492"/>
                                <a:gd name="T1" fmla="*/ T0 w 3665"/>
                                <a:gd name="T2" fmla="+- 0 -246 -246"/>
                                <a:gd name="T3" fmla="*/ -246 h 1077"/>
                                <a:gd name="T4" fmla="+- 0 8492 8492"/>
                                <a:gd name="T5" fmla="*/ T4 w 3665"/>
                                <a:gd name="T6" fmla="+- 0 831 -246"/>
                                <a:gd name="T7" fmla="*/ 831 h 1077"/>
                                <a:gd name="T8" fmla="+- 0 12156 8492"/>
                                <a:gd name="T9" fmla="*/ T8 w 3665"/>
                                <a:gd name="T10" fmla="+- 0 831 -246"/>
                                <a:gd name="T11" fmla="*/ 831 h 1077"/>
                                <a:gd name="T12" fmla="+- 0 12156 8492"/>
                                <a:gd name="T13" fmla="*/ T12 w 3665"/>
                                <a:gd name="T14" fmla="+- 0 -246 -246"/>
                                <a:gd name="T15" fmla="*/ -246 h 1077"/>
                                <a:gd name="T16" fmla="+- 0 8492 8492"/>
                                <a:gd name="T17" fmla="*/ T16 w 3665"/>
                                <a:gd name="T18" fmla="+- 0 -246 -246"/>
                                <a:gd name="T19" fmla="*/ -246 h 1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5" h="1077">
                                  <a:moveTo>
                                    <a:pt x="0" y="0"/>
                                  </a:moveTo>
                                  <a:lnTo>
                                    <a:pt x="0" y="1077"/>
                                  </a:lnTo>
                                  <a:lnTo>
                                    <a:pt x="3664" y="1077"/>
                                  </a:lnTo>
                                  <a:lnTo>
                                    <a:pt x="36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6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92" y="-246"/>
                              <a:ext cx="3665" cy="1077"/>
                            </a:xfrm>
                            <a:prstGeom prst="rect">
                              <a:avLst/>
                            </a:prstGeom>
                            <a:solidFill>
                              <a:srgbClr val="846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85F6FD" w14:textId="77777777" w:rsidR="00656936" w:rsidRDefault="00E45A23">
                                <w:pPr>
                                  <w:spacing w:before="86" w:line="188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Outcome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3</w:t>
                                </w:r>
                              </w:p>
                              <w:p w14:paraId="5E613C61" w14:textId="77777777" w:rsidR="00656936" w:rsidRDefault="00E45A23">
                                <w:pPr>
                                  <w:spacing w:line="180" w:lineRule="exact"/>
                                  <w:ind w:left="137" w:right="135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Improv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prot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ect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marine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biodiv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ersit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including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25"/>
                                    <w:w w:val="10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eduction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crown-of-thorns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starfish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24"/>
                                    <w:w w:val="10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prot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ec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tion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list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ed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threat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ened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migratory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sp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ecies,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71"/>
                                    <w:w w:val="8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such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dugongs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turtles.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D7898" id="Group 105" o:spid="_x0000_s1194" style="position:absolute;left:0;text-align:left;margin-left:424.35pt;margin-top:-12.55pt;width:183.75pt;height:54.35pt;z-index:251638784;mso-position-horizontal-relative:page;mso-position-vertical-relative:text" coordorigin="8487,-251" coordsize="3675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">
                <v:group id="Group 106" o:spid="_x0000_s1195" style="position:absolute;left:8492;top:-246;width:3665;height:1077" coordorigin="8492,-246" coordsize="3665,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8" o:spid="_x0000_s1196" style="position:absolute;left:8492;top:-246;width:3665;height:1077;visibility:visible;mso-wrap-style:square;v-text-anchor:top" coordsize="3665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k9McA&#10;AADcAAAADwAAAGRycy9kb3ducmV2LnhtbESPT0sDMRDF74LfIYzgpbTZKtiyNi1SUfRQ6L9Dexs2&#10;42ZxM1k2sY399J2D4G2G9+a938wW2bfqRH1sAhsYjwpQxFWwDdcG9ru34RRUTMgW28Bk4JciLOa3&#10;NzMsbTjzhk7bVCsJ4ViiAZdSV2odK0ce4yh0xKJ9hd5jkrWvte3xLOG+1Q9F8aQ9NiwNDjtaOqq+&#10;tz/ewOQ1d7h8z4fP8aOj1foyqI6XgTH3d/nlGVSinP7Nf9cfVvALoZVnZAI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UZPTHAAAA3AAAAA8AAAAAAAAAAAAAAAAAmAIAAGRy&#10;cy9kb3ducmV2LnhtbFBLBQYAAAAABAAEAPUAAACMAwAAAAA=&#10;" path="m,l,1077r3664,l3664,,,xe" filled="f" strokecolor="#846dac" strokeweight=".5pt">
                    <v:path arrowok="t" o:connecttype="custom" o:connectlocs="0,-246;0,831;3664,831;3664,-246;0,-246" o:connectangles="0,0,0,0,0"/>
                  </v:shape>
                  <v:shape id="Text Box 107" o:spid="_x0000_s1197" type="#_x0000_t202" style="position:absolute;left:8492;top:-246;width:3665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bMb0A&#10;AADcAAAADwAAAGRycy9kb3ducmV2LnhtbERPzYrCMBC+L/gOYYS9ranCLlqNIoLo1dQHGJKxDTaT&#10;0sRa394sLOxtPr7f2exG34qB+ugCK5jPChDEJljHtYJrdfxagogJ2WIbmBS8KMJuO/nYYGnDky80&#10;6FSLHMKxRAVNSl0pZTQNeYyz0BFn7hZ6jynDvpa2x2cO961cFMWP9Og4NzTY0aEhc9cPr+CiB3PQ&#10;VVuZuT6dnHX2G81Kqc/puF+DSDSmf/Gf+2zz/GIFv8/kC+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YybMb0AAADcAAAADwAAAAAAAAAAAAAAAACYAgAAZHJzL2Rvd25yZXYu&#10;eG1sUEsFBgAAAAAEAAQA9QAAAIIDAAAAAA==&#10;" fillcolor="#846dac" stroked="f">
                    <v:textbox inset="0,0,0,0">
                      <w:txbxContent>
                        <w:p w14:paraId="7085F6FD" w14:textId="77777777" w:rsidR="00656936" w:rsidRDefault="00E45A23">
                          <w:pPr>
                            <w:spacing w:before="86" w:line="188" w:lineRule="exact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Outcome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3</w:t>
                          </w:r>
                        </w:p>
                        <w:p w14:paraId="5E613C61" w14:textId="77777777" w:rsidR="00656936" w:rsidRDefault="00E45A23">
                          <w:pPr>
                            <w:spacing w:line="180" w:lineRule="exact"/>
                            <w:ind w:left="137" w:right="135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Improv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prot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ect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marine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biodiv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ersit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including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25"/>
                              <w:w w:val="10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eduction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crown-of-thorns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starfish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24"/>
                              <w:w w:val="10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prot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ec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tion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list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ed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threat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ened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migratory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sp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ecies,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71"/>
                              <w:w w:val="8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such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dugongs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turtles.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1C84161" wp14:editId="17969EF9">
                <wp:simplePos x="0" y="0"/>
                <wp:positionH relativeFrom="page">
                  <wp:posOffset>3921125</wp:posOffset>
                </wp:positionH>
                <wp:positionV relativeFrom="paragraph">
                  <wp:posOffset>-159385</wp:posOffset>
                </wp:positionV>
                <wp:extent cx="1388110" cy="692785"/>
                <wp:effectExtent l="6350" t="8890" r="5715" b="3175"/>
                <wp:wrapNone/>
                <wp:docPr id="10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110" cy="692785"/>
                          <a:chOff x="6175" y="-251"/>
                          <a:chExt cx="2186" cy="1091"/>
                        </a:xfrm>
                      </wpg:grpSpPr>
                      <wpg:grpSp>
                        <wpg:cNvPr id="103" name="Group 102"/>
                        <wpg:cNvGrpSpPr>
                          <a:grpSpLocks/>
                        </wpg:cNvGrpSpPr>
                        <wpg:grpSpPr bwMode="auto">
                          <a:xfrm>
                            <a:off x="6180" y="-246"/>
                            <a:ext cx="2176" cy="1081"/>
                            <a:chOff x="6180" y="-246"/>
                            <a:chExt cx="2176" cy="1081"/>
                          </a:xfrm>
                        </wpg:grpSpPr>
                        <wps:wsp>
                          <wps:cNvPr id="104" name="Freeform 104"/>
                          <wps:cNvSpPr>
                            <a:spLocks/>
                          </wps:cNvSpPr>
                          <wps:spPr bwMode="auto">
                            <a:xfrm>
                              <a:off x="6180" y="-246"/>
                              <a:ext cx="2176" cy="1081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2176"/>
                                <a:gd name="T2" fmla="+- 0 -246 -246"/>
                                <a:gd name="T3" fmla="*/ -246 h 1081"/>
                                <a:gd name="T4" fmla="+- 0 6180 6180"/>
                                <a:gd name="T5" fmla="*/ T4 w 2176"/>
                                <a:gd name="T6" fmla="+- 0 835 -246"/>
                                <a:gd name="T7" fmla="*/ 835 h 1081"/>
                                <a:gd name="T8" fmla="+- 0 8356 6180"/>
                                <a:gd name="T9" fmla="*/ T8 w 2176"/>
                                <a:gd name="T10" fmla="+- 0 835 -246"/>
                                <a:gd name="T11" fmla="*/ 835 h 1081"/>
                                <a:gd name="T12" fmla="+- 0 8356 6180"/>
                                <a:gd name="T13" fmla="*/ T12 w 2176"/>
                                <a:gd name="T14" fmla="+- 0 -246 -246"/>
                                <a:gd name="T15" fmla="*/ -246 h 1081"/>
                                <a:gd name="T16" fmla="+- 0 6180 6180"/>
                                <a:gd name="T17" fmla="*/ T16 w 2176"/>
                                <a:gd name="T18" fmla="+- 0 -246 -246"/>
                                <a:gd name="T19" fmla="*/ -246 h 10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6" h="1081">
                                  <a:moveTo>
                                    <a:pt x="0" y="0"/>
                                  </a:moveTo>
                                  <a:lnTo>
                                    <a:pt x="0" y="1081"/>
                                  </a:lnTo>
                                  <a:lnTo>
                                    <a:pt x="2176" y="1081"/>
                                  </a:lnTo>
                                  <a:lnTo>
                                    <a:pt x="217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79AF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80" y="-246"/>
                              <a:ext cx="2176" cy="1081"/>
                            </a:xfrm>
                            <a:prstGeom prst="rect">
                              <a:avLst/>
                            </a:prstGeom>
                            <a:solidFill>
                              <a:srgbClr val="79AF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2A37F8" w14:textId="77777777" w:rsidR="00656936" w:rsidRDefault="00656936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</w:p>
                              <w:p w14:paraId="5EB1EA67" w14:textId="77777777" w:rsidR="00656936" w:rsidRDefault="00E45A23">
                                <w:pPr>
                                  <w:spacing w:line="180" w:lineRule="exact"/>
                                  <w:ind w:left="343" w:right="341" w:firstLine="393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Outcome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24"/>
                                    <w:w w:val="9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Improv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health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and</w:t>
                                </w:r>
                              </w:p>
                              <w:p w14:paraId="6A7A4BEE" w14:textId="77777777" w:rsidR="00656936" w:rsidRDefault="00E45A23">
                                <w:pPr>
                                  <w:spacing w:line="187" w:lineRule="exact"/>
                                  <w:ind w:left="171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esilienc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z w:val="16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coastal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1"/>
                                    <w:sz w:val="16"/>
                                  </w:rPr>
                                  <w:t>habitats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FFFFFF"/>
                                    <w:spacing w:val="-2"/>
                                    <w:sz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84161" id="Group 101" o:spid="_x0000_s1198" style="position:absolute;left:0;text-align:left;margin-left:308.75pt;margin-top:-12.55pt;width:109.3pt;height:54.55pt;z-index:251639808;mso-position-horizontal-relative:page;mso-position-vertical-relative:text" coordorigin="6175,-251" coordsize="2186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">
                <v:group id="Group 102" o:spid="_x0000_s1199" style="position:absolute;left:6180;top:-246;width:2176;height:1081" coordorigin="6180,-246" coordsize="2176,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04" o:spid="_x0000_s1200" style="position:absolute;left:6180;top:-246;width:2176;height:1081;visibility:visible;mso-wrap-style:square;v-text-anchor:top" coordsize="2176,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2D8IA&#10;AADcAAAADwAAAGRycy9kb3ducmV2LnhtbERPS2vCQBC+F/wPywje6qZFiqbZSAhI7UGKDzxPs9Mk&#10;mJ2N2dXEf98VBG/z8T0nWQ6mEVfqXG1Zwds0AkFcWF1zqeCwX73OQTiPrLGxTApu5GCZjl4SjLXt&#10;eUvXnS9FCGEXo4LK+zaW0hUVGXRT2xIH7s92Bn2AXSl1h30IN418j6IPabDm0FBhS3lFxWl3MQp4&#10;k2c3/bMpvt3Xqf9dtAs+H71Sk/GQfYLwNPin+OFe6zA/msH9mXCB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LYPwgAAANwAAAAPAAAAAAAAAAAAAAAAAJgCAABkcnMvZG93&#10;bnJldi54bWxQSwUGAAAAAAQABAD1AAAAhwMAAAAA&#10;" path="m,l,1081r2176,l2176,,,xe" filled="f" strokecolor="#79af5b" strokeweight=".5pt">
                    <v:path arrowok="t" o:connecttype="custom" o:connectlocs="0,-246;0,835;2176,835;2176,-246;0,-246" o:connectangles="0,0,0,0,0"/>
                  </v:shape>
                  <v:shape id="Text Box 103" o:spid="_x0000_s1201" type="#_x0000_t202" style="position:absolute;left:6180;top:-246;width:2176;height:1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AusIA&#10;AADcAAAADwAAAGRycy9kb3ducmV2LnhtbERP3WrCMBS+H/gO4Qi7GTPdQJHOKK4g2xAEOx/g0Byb&#10;suakJNG2b78Ignfn4/s9q81gW3ElHxrHCt5mGQjiyumGawWn393rEkSIyBpbx6RgpACb9eRphbl2&#10;PR/pWsZapBAOOSowMXa5lKEyZDHMXEecuLPzFmOCvpbaY5/CbSvfs2whLTacGgx2VBiq/sqLVVAW&#10;xXJvf87NYT7609e4HV76T6PU83TYfoCINMSH+O7+1ml+NofbM+kC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kC6wgAAANwAAAAPAAAAAAAAAAAAAAAAAJgCAABkcnMvZG93&#10;bnJldi54bWxQSwUGAAAAAAQABAD1AAAAhwMAAAAA&#10;" fillcolor="#79af5b" stroked="f">
                    <v:textbox inset="0,0,0,0">
                      <w:txbxContent>
                        <w:p w14:paraId="302A37F8" w14:textId="77777777" w:rsidR="00656936" w:rsidRDefault="00656936">
                          <w:pPr>
                            <w:spacing w:before="8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</w:p>
                        <w:p w14:paraId="5EB1EA67" w14:textId="77777777" w:rsidR="00656936" w:rsidRDefault="00E45A23">
                          <w:pPr>
                            <w:spacing w:line="180" w:lineRule="exact"/>
                            <w:ind w:left="343" w:right="341" w:firstLine="393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Outcome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24"/>
                              <w:w w:val="9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Improv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health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and</w:t>
                          </w:r>
                        </w:p>
                        <w:p w14:paraId="6A7A4BEE" w14:textId="77777777" w:rsidR="00656936" w:rsidRDefault="00E45A23">
                          <w:pPr>
                            <w:spacing w:line="187" w:lineRule="exact"/>
                            <w:ind w:left="171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esilienc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coastal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1"/>
                              <w:sz w:val="16"/>
                            </w:rPr>
                            <w:t>habitats</w:t>
                          </w:r>
                          <w:r>
                            <w:rPr>
                              <w:rFonts w:ascii="Calibri"/>
                              <w:i/>
                              <w:color w:val="FFFFFF"/>
                              <w:spacing w:val="-2"/>
                              <w:sz w:val="1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b/>
          <w:color w:val="231F20"/>
          <w:w w:val="105"/>
          <w:sz w:val="18"/>
        </w:rPr>
        <w:t>Reef</w:t>
      </w:r>
      <w:r>
        <w:rPr>
          <w:rFonts w:ascii="Calibri"/>
          <w:b/>
          <w:color w:val="231F20"/>
          <w:spacing w:val="-4"/>
          <w:w w:val="105"/>
          <w:sz w:val="18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18"/>
        </w:rPr>
        <w:t>Trust</w:t>
      </w:r>
      <w:r>
        <w:rPr>
          <w:rFonts w:ascii="Calibri"/>
          <w:b/>
          <w:color w:val="231F20"/>
          <w:spacing w:val="24"/>
          <w:w w:val="107"/>
          <w:sz w:val="18"/>
        </w:rPr>
        <w:t xml:space="preserve"> </w:t>
      </w:r>
      <w:r>
        <w:rPr>
          <w:rFonts w:ascii="Calibri"/>
          <w:b/>
          <w:color w:val="231F20"/>
          <w:spacing w:val="-1"/>
          <w:w w:val="105"/>
          <w:sz w:val="18"/>
        </w:rPr>
        <w:t>Outcomes</w:t>
      </w:r>
    </w:p>
    <w:p w14:paraId="2DA26702" w14:textId="77777777" w:rsidR="00656936" w:rsidRDefault="0065693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A567A1D" w14:textId="77777777" w:rsidR="00656936" w:rsidRDefault="0065693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29781D3" w14:textId="77777777" w:rsidR="00656936" w:rsidRDefault="0065693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95C6CF2" w14:textId="77777777" w:rsidR="00656936" w:rsidRDefault="00656936">
      <w:pPr>
        <w:spacing w:before="3"/>
        <w:rPr>
          <w:rFonts w:ascii="Calibri" w:eastAsia="Calibri" w:hAnsi="Calibri" w:cs="Calibri"/>
          <w:b/>
          <w:bCs/>
          <w:sz w:val="17"/>
          <w:szCs w:val="17"/>
        </w:rPr>
      </w:pPr>
    </w:p>
    <w:p w14:paraId="29CC4BF8" w14:textId="1F967B17" w:rsidR="00656936" w:rsidRDefault="00E45A23">
      <w:pPr>
        <w:spacing w:before="72"/>
        <w:ind w:left="106" w:right="14616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A80D7C3" wp14:editId="75DFA3A9">
                <wp:simplePos x="0" y="0"/>
                <wp:positionH relativeFrom="page">
                  <wp:posOffset>1596390</wp:posOffset>
                </wp:positionH>
                <wp:positionV relativeFrom="paragraph">
                  <wp:posOffset>-290195</wp:posOffset>
                </wp:positionV>
                <wp:extent cx="1074420" cy="1612265"/>
                <wp:effectExtent l="5715" t="11430" r="5715" b="5080"/>
                <wp:wrapNone/>
                <wp:docPr id="10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612265"/>
                        </a:xfrm>
                        <a:prstGeom prst="rect">
                          <a:avLst/>
                        </a:prstGeom>
                        <a:solidFill>
                          <a:srgbClr val="DAE0EE"/>
                        </a:solidFill>
                        <a:ln w="6350">
                          <a:solidFill>
                            <a:srgbClr val="00569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116B7" w14:textId="77777777" w:rsidR="00656936" w:rsidRDefault="00656936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27115DD" w14:textId="77777777" w:rsidR="00656936" w:rsidRDefault="00656936">
                            <w:pPr>
                              <w:spacing w:before="4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37609FA5" w14:textId="77777777" w:rsidR="00656936" w:rsidRDefault="00E45A23">
                            <w:pPr>
                              <w:spacing w:line="180" w:lineRule="exact"/>
                              <w:ind w:left="113" w:right="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sz w:val="16"/>
                              </w:rPr>
                              <w:t>Sugarcane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sz w:val="16"/>
                              </w:rPr>
                              <w:t>horticulture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7"/>
                                <w:w w:val="8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cropping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  and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azing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3"/>
                                <w:w w:val="10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prises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improving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9"/>
                                <w:w w:val="10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wat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quality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9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Great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Barrier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Reef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2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though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uptake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best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management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practice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systems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(soil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nutrient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3"/>
                                <w:w w:val="9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pesticides),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priority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eas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0D7C3" id="Text Box 100" o:spid="_x0000_s1202" type="#_x0000_t202" style="position:absolute;left:0;text-align:left;margin-left:125.7pt;margin-top:-22.85pt;width:84.6pt;height:126.9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" fillcolor="#dae0ee" strokecolor="#005695" strokeweight=".5pt">
                <v:textbox inset="0,0,0,0">
                  <w:txbxContent>
                    <w:p w14:paraId="0A2116B7" w14:textId="77777777" w:rsidR="00656936" w:rsidRDefault="00656936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27115DD" w14:textId="77777777" w:rsidR="00656936" w:rsidRDefault="00656936">
                      <w:pPr>
                        <w:spacing w:before="4"/>
                        <w:rPr>
                          <w:rFonts w:ascii="Calibri" w:eastAsia="Calibri" w:hAnsi="Calibri" w:cs="Calibri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37609FA5" w14:textId="77777777" w:rsidR="00656936" w:rsidRDefault="00E45A23">
                      <w:pPr>
                        <w:spacing w:line="180" w:lineRule="exact"/>
                        <w:ind w:left="113" w:right="54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4"/>
                          <w:sz w:val="16"/>
                        </w:rPr>
                        <w:t>Sugarcane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sz w:val="16"/>
                        </w:rPr>
                        <w:t>horticulture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27"/>
                          <w:w w:val="8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cropping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  and 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azing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w w:val="10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ent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prises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improving</w:t>
                      </w:r>
                      <w:r>
                        <w:rPr>
                          <w:rFonts w:ascii="Calibri"/>
                          <w:color w:val="231F20"/>
                          <w:spacing w:val="29"/>
                          <w:w w:val="10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wat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quality</w:t>
                      </w:r>
                      <w:r>
                        <w:rPr>
                          <w:rFonts w:ascii="Calibri"/>
                          <w:color w:val="231F20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ent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ing</w:t>
                      </w:r>
                      <w:r>
                        <w:rPr>
                          <w:rFonts w:ascii="Calibri"/>
                          <w:color w:val="231F20"/>
                          <w:spacing w:val="29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Great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Barrier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Reef</w:t>
                      </w:r>
                      <w:r>
                        <w:rPr>
                          <w:rFonts w:ascii="Calibri"/>
                          <w:color w:val="231F20"/>
                          <w:spacing w:val="22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though</w:t>
                      </w:r>
                      <w:r>
                        <w:rPr>
                          <w:rFonts w:ascii="Calibri"/>
                          <w:color w:val="231F20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uptake</w:t>
                      </w:r>
                      <w:r>
                        <w:rPr>
                          <w:rFonts w:ascii="Calibri"/>
                          <w:color w:val="231F20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best</w:t>
                      </w:r>
                      <w:r>
                        <w:rPr>
                          <w:rFonts w:ascii="Calibri"/>
                          <w:color w:val="231F20"/>
                          <w:w w:val="10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management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practice</w:t>
                      </w:r>
                      <w:r>
                        <w:rPr>
                          <w:rFonts w:ascii="Calibri"/>
                          <w:color w:val="231F20"/>
                          <w:spacing w:val="2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systems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(soil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nutrient</w:t>
                      </w:r>
                      <w:r>
                        <w:rPr>
                          <w:rFonts w:ascii="Calibri"/>
                          <w:color w:val="231F20"/>
                          <w:spacing w:val="33"/>
                          <w:w w:val="9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pesticides),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in</w:t>
                      </w:r>
                      <w:r>
                        <w:rPr>
                          <w:rFonts w:ascii="Calibri"/>
                          <w:color w:val="231F20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priority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ar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eas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BE25685" wp14:editId="45744426">
                <wp:simplePos x="0" y="0"/>
                <wp:positionH relativeFrom="page">
                  <wp:posOffset>2752090</wp:posOffset>
                </wp:positionH>
                <wp:positionV relativeFrom="paragraph">
                  <wp:posOffset>-290195</wp:posOffset>
                </wp:positionV>
                <wp:extent cx="1074420" cy="1612265"/>
                <wp:effectExtent l="8890" t="11430" r="12065" b="5080"/>
                <wp:wrapNone/>
                <wp:docPr id="10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612265"/>
                        </a:xfrm>
                        <a:prstGeom prst="rect">
                          <a:avLst/>
                        </a:prstGeom>
                        <a:solidFill>
                          <a:srgbClr val="DAE0EE"/>
                        </a:solidFill>
                        <a:ln w="6350">
                          <a:solidFill>
                            <a:srgbClr val="00569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7637C" w14:textId="77777777" w:rsidR="00656936" w:rsidRDefault="00656936">
                            <w:pPr>
                              <w:spacing w:before="7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14:paraId="37007ADE" w14:textId="77777777" w:rsidR="00656936" w:rsidRDefault="00E45A23">
                            <w:pPr>
                              <w:spacing w:line="180" w:lineRule="exact"/>
                              <w:ind w:left="113" w:right="37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Gr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</w:rPr>
                              <w:t>oundcov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5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</w:rPr>
                              <w:t xml:space="preserve">azing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lands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5"/>
                                <w:w w:val="10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sustained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osion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educed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9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thr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</w:rPr>
                              <w:t>ough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adoption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5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</w:rPr>
                              <w:t>improved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land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3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</w:rPr>
                              <w:t>managemen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9"/>
                                <w:w w:val="9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practices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rehabilita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</w:rPr>
                              <w:t>tion</w:t>
                            </w:r>
                          </w:p>
                          <w:p w14:paraId="28766301" w14:textId="77777777" w:rsidR="00656936" w:rsidRDefault="00E45A23">
                            <w:pPr>
                              <w:spacing w:line="180" w:lineRule="exact"/>
                              <w:ind w:left="113" w:right="46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emediation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8"/>
                                <w:w w:val="10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priority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1"/>
                                <w:w w:val="10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deg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aded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eas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25685" id="Text Box 99" o:spid="_x0000_s1203" type="#_x0000_t202" style="position:absolute;left:0;text-align:left;margin-left:216.7pt;margin-top:-22.85pt;width:84.6pt;height:126.9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" fillcolor="#dae0ee" strokecolor="#005695" strokeweight=".5pt">
                <v:textbox inset="0,0,0,0">
                  <w:txbxContent>
                    <w:p w14:paraId="7A87637C" w14:textId="77777777" w:rsidR="00656936" w:rsidRDefault="00656936">
                      <w:pPr>
                        <w:spacing w:before="7"/>
                        <w:rPr>
                          <w:rFonts w:ascii="Calibri" w:eastAsia="Calibri" w:hAnsi="Calibri" w:cs="Calibri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14:paraId="37007ADE" w14:textId="77777777" w:rsidR="00656936" w:rsidRDefault="00E45A23">
                      <w:pPr>
                        <w:spacing w:line="180" w:lineRule="exact"/>
                        <w:ind w:left="113" w:right="372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</w:rPr>
                        <w:t>Gr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6"/>
                        </w:rPr>
                        <w:t>oundcov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on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6"/>
                        </w:rPr>
                        <w:t>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6"/>
                        </w:rPr>
                        <w:t xml:space="preserve">azing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lands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w w:val="10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sustained</w:t>
                      </w:r>
                      <w:r>
                        <w:rPr>
                          <w:rFonts w:ascii="Calibri"/>
                          <w:color w:val="231F20"/>
                          <w:spacing w:val="-2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osion</w:t>
                      </w:r>
                      <w:r>
                        <w:rPr>
                          <w:rFonts w:ascii="Calibri"/>
                          <w:color w:val="231F20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educed</w:t>
                      </w:r>
                      <w:r>
                        <w:rPr>
                          <w:rFonts w:ascii="Calibri"/>
                          <w:color w:val="231F20"/>
                          <w:spacing w:val="29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</w:rPr>
                        <w:t>thr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6"/>
                        </w:rPr>
                        <w:t>ough</w:t>
                      </w:r>
                      <w:r>
                        <w:rPr>
                          <w:rFonts w:ascii="Calibri"/>
                          <w:color w:val="231F20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adoption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-1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6"/>
                        </w:rPr>
                        <w:t>improved</w:t>
                      </w:r>
                      <w:r>
                        <w:rPr>
                          <w:rFonts w:ascii="Calibri"/>
                          <w:color w:val="231F20"/>
                          <w:spacing w:val="-1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land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6"/>
                        </w:rPr>
                        <w:t>managemen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29"/>
                          <w:w w:val="9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practices</w:t>
                      </w:r>
                      <w:r>
                        <w:rPr>
                          <w:rFonts w:ascii="Calibri"/>
                          <w:color w:val="231F20"/>
                          <w:spacing w:val="-1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-1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w w:val="10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</w:rPr>
                        <w:t>rehabilita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6"/>
                        </w:rPr>
                        <w:t>tion</w:t>
                      </w:r>
                    </w:p>
                    <w:p w14:paraId="28766301" w14:textId="77777777" w:rsidR="00656936" w:rsidRDefault="00E45A23">
                      <w:pPr>
                        <w:spacing w:line="180" w:lineRule="exact"/>
                        <w:ind w:left="113" w:right="46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emediation</w:t>
                      </w:r>
                      <w:r>
                        <w:rPr>
                          <w:rFonts w:ascii="Calibri"/>
                          <w:color w:val="231F20"/>
                          <w:spacing w:val="28"/>
                          <w:w w:val="10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priority</w:t>
                      </w:r>
                      <w:r>
                        <w:rPr>
                          <w:rFonts w:ascii="Calibri"/>
                          <w:color w:val="231F20"/>
                          <w:spacing w:val="21"/>
                          <w:w w:val="10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deg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aded</w:t>
                      </w:r>
                      <w:r>
                        <w:rPr>
                          <w:rFonts w:ascii="Calibri"/>
                          <w:color w:val="231F20"/>
                          <w:spacing w:val="1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ar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eas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51DEE7A" wp14:editId="7F63DD24">
                <wp:simplePos x="0" y="0"/>
                <wp:positionH relativeFrom="page">
                  <wp:posOffset>3924300</wp:posOffset>
                </wp:positionH>
                <wp:positionV relativeFrom="paragraph">
                  <wp:posOffset>-290195</wp:posOffset>
                </wp:positionV>
                <wp:extent cx="1381760" cy="455295"/>
                <wp:effectExtent l="9525" t="11430" r="8890" b="9525"/>
                <wp:wrapNone/>
                <wp:docPr id="9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455295"/>
                        </a:xfrm>
                        <a:prstGeom prst="rect">
                          <a:avLst/>
                        </a:prstGeom>
                        <a:solidFill>
                          <a:srgbClr val="E4EDDE"/>
                        </a:solidFill>
                        <a:ln w="6350">
                          <a:solidFill>
                            <a:srgbClr val="79AF5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FB3B3" w14:textId="77777777" w:rsidR="00656936" w:rsidRDefault="00E45A23">
                            <w:pPr>
                              <w:spacing w:before="89" w:line="180" w:lineRule="exact"/>
                              <w:ind w:left="113" w:right="56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Connectivity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1"/>
                                <w:w w:val="10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wat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 xml:space="preserve">ways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in the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eef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8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catchments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improved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DEE7A" id="Text Box 98" o:spid="_x0000_s1204" type="#_x0000_t202" style="position:absolute;left:0;text-align:left;margin-left:309pt;margin-top:-22.85pt;width:108.8pt;height:35.8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" fillcolor="#e4edde" strokecolor="#79af5b" strokeweight=".5pt">
                <v:textbox inset="0,0,0,0">
                  <w:txbxContent>
                    <w:p w14:paraId="609FB3B3" w14:textId="77777777" w:rsidR="00656936" w:rsidRDefault="00E45A23">
                      <w:pPr>
                        <w:spacing w:before="89" w:line="180" w:lineRule="exact"/>
                        <w:ind w:left="113" w:right="56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Connectivity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21"/>
                          <w:w w:val="10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wat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 xml:space="preserve">ways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in the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eef</w:t>
                      </w:r>
                      <w:r>
                        <w:rPr>
                          <w:rFonts w:ascii="Calibri"/>
                          <w:color w:val="231F20"/>
                          <w:spacing w:val="28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catchments</w:t>
                      </w:r>
                      <w:r>
                        <w:rPr>
                          <w:rFonts w:ascii="Calibri"/>
                          <w:color w:val="231F20"/>
                          <w:spacing w:val="3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improved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852A713" wp14:editId="6A0170A7">
                <wp:simplePos x="0" y="0"/>
                <wp:positionH relativeFrom="page">
                  <wp:posOffset>5392420</wp:posOffset>
                </wp:positionH>
                <wp:positionV relativeFrom="paragraph">
                  <wp:posOffset>-290195</wp:posOffset>
                </wp:positionV>
                <wp:extent cx="1148080" cy="683895"/>
                <wp:effectExtent l="10795" t="11430" r="12700" b="9525"/>
                <wp:wrapNone/>
                <wp:docPr id="9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683895"/>
                        </a:xfrm>
                        <a:prstGeom prst="rect">
                          <a:avLst/>
                        </a:prstGeom>
                        <a:solidFill>
                          <a:srgbClr val="DED9EA"/>
                        </a:solidFill>
                        <a:ln w="6350">
                          <a:solidFill>
                            <a:srgbClr val="846DA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10155" w14:textId="77777777" w:rsidR="00656936" w:rsidRDefault="00E45A23">
                            <w:pPr>
                              <w:spacing w:before="89" w:line="180" w:lineRule="exact"/>
                              <w:ind w:left="113" w:right="14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Coral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cov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maintained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3"/>
                                <w:w w:val="10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Great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Barrier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2"/>
                                <w:w w:val="9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Reef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particularly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3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priority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value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5"/>
                                <w:w w:val="10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tourist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eefs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2A713" id="Text Box 97" o:spid="_x0000_s1205" type="#_x0000_t202" style="position:absolute;left:0;text-align:left;margin-left:424.6pt;margin-top:-22.85pt;width:90.4pt;height:53.8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" fillcolor="#ded9ea" strokecolor="#846dac" strokeweight=".5pt">
                <v:textbox inset="0,0,0,0">
                  <w:txbxContent>
                    <w:p w14:paraId="2D510155" w14:textId="77777777" w:rsidR="00656936" w:rsidRDefault="00E45A23">
                      <w:pPr>
                        <w:spacing w:before="89" w:line="180" w:lineRule="exact"/>
                        <w:ind w:left="113" w:right="14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Coral</w:t>
                      </w:r>
                      <w:r>
                        <w:rPr>
                          <w:rFonts w:ascii="Calibri"/>
                          <w:color w:val="231F20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cov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maintained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w w:val="10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on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Great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Barrier</w:t>
                      </w:r>
                      <w:r>
                        <w:rPr>
                          <w:rFonts w:ascii="Calibri"/>
                          <w:color w:val="231F20"/>
                          <w:spacing w:val="22"/>
                          <w:w w:val="9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Reef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particularly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on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priority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high</w:t>
                      </w:r>
                      <w:r>
                        <w:rPr>
                          <w:rFonts w:ascii="Calibri"/>
                          <w:color w:val="231F20"/>
                          <w:spacing w:val="1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value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w w:val="10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tourist</w:t>
                      </w:r>
                      <w:r>
                        <w:rPr>
                          <w:rFonts w:ascii="Calibri"/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eefs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5E034FB" wp14:editId="20880735">
                <wp:simplePos x="0" y="0"/>
                <wp:positionH relativeFrom="page">
                  <wp:posOffset>6610350</wp:posOffset>
                </wp:positionH>
                <wp:positionV relativeFrom="paragraph">
                  <wp:posOffset>-290195</wp:posOffset>
                </wp:positionV>
                <wp:extent cx="1108710" cy="680720"/>
                <wp:effectExtent l="9525" t="11430" r="5715" b="12700"/>
                <wp:wrapNone/>
                <wp:docPr id="9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680720"/>
                        </a:xfrm>
                        <a:prstGeom prst="rect">
                          <a:avLst/>
                        </a:prstGeom>
                        <a:solidFill>
                          <a:srgbClr val="DED9EA"/>
                        </a:solidFill>
                        <a:ln w="6350">
                          <a:solidFill>
                            <a:srgbClr val="846DA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378A6" w14:textId="77777777" w:rsidR="00656936" w:rsidRDefault="00E45A23">
                            <w:pPr>
                              <w:spacing w:before="89" w:line="180" w:lineRule="exact"/>
                              <w:ind w:left="113" w:right="28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Turtles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ehabilitated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3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Cairns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5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Fitzroy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Island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turtle</w:t>
                            </w:r>
                          </w:p>
                          <w:p w14:paraId="34D86481" w14:textId="77777777" w:rsidR="00656936" w:rsidRDefault="00E45A23">
                            <w:pPr>
                              <w:spacing w:line="187" w:lineRule="exact"/>
                              <w:ind w:left="11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ehabilitation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cen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tr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034FB" id="Text Box 96" o:spid="_x0000_s1206" type="#_x0000_t202" style="position:absolute;left:0;text-align:left;margin-left:520.5pt;margin-top:-22.85pt;width:87.3pt;height:53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" fillcolor="#ded9ea" strokecolor="#846dac" strokeweight=".5pt">
                <v:textbox inset="0,0,0,0">
                  <w:txbxContent>
                    <w:p w14:paraId="5D2378A6" w14:textId="77777777" w:rsidR="00656936" w:rsidRDefault="00E45A23">
                      <w:pPr>
                        <w:spacing w:before="89" w:line="180" w:lineRule="exact"/>
                        <w:ind w:left="113" w:right="283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Turtles</w:t>
                      </w:r>
                      <w:r>
                        <w:rPr>
                          <w:rFonts w:ascii="Calibri"/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ehabilitated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at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Cairns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Fitzroy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Island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turtle</w:t>
                      </w:r>
                    </w:p>
                    <w:p w14:paraId="34D86481" w14:textId="77777777" w:rsidR="00656936" w:rsidRDefault="00E45A23">
                      <w:pPr>
                        <w:spacing w:line="187" w:lineRule="exact"/>
                        <w:ind w:left="113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ehabilitation</w:t>
                      </w:r>
                      <w:r>
                        <w:rPr>
                          <w:rFonts w:ascii="Calibri"/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cen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tr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5D5A0C" wp14:editId="67E7BE2C">
                <wp:simplePos x="0" y="0"/>
                <wp:positionH relativeFrom="page">
                  <wp:posOffset>7814945</wp:posOffset>
                </wp:positionH>
                <wp:positionV relativeFrom="paragraph">
                  <wp:posOffset>-290195</wp:posOffset>
                </wp:positionV>
                <wp:extent cx="2183130" cy="683895"/>
                <wp:effectExtent l="13970" t="11430" r="12700" b="9525"/>
                <wp:wrapNone/>
                <wp:docPr id="9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683895"/>
                        </a:xfrm>
                        <a:prstGeom prst="rect">
                          <a:avLst/>
                        </a:prstGeom>
                        <a:solidFill>
                          <a:srgbClr val="FEE7D2"/>
                        </a:solidFill>
                        <a:ln w="6350">
                          <a:solidFill>
                            <a:srgbClr val="F7964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0B424" w14:textId="77777777" w:rsidR="00656936" w:rsidRDefault="00E45A23">
                            <w:pPr>
                              <w:spacing w:before="89" w:line="180" w:lineRule="exact"/>
                              <w:ind w:left="113" w:right="24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Offset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mechanisms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eff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ective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pooling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6"/>
                                <w:w w:val="10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address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impacts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matters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1"/>
                                <w:w w:val="10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environmental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significance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(MNES)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link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3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wat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quality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coastal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ecosystems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habitat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7"/>
                                <w:w w:val="9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specific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threatened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migratory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species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D5A0C" id="Text Box 95" o:spid="_x0000_s1207" type="#_x0000_t202" style="position:absolute;left:0;text-align:left;margin-left:615.35pt;margin-top:-22.85pt;width:171.9pt;height:53.8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" fillcolor="#fee7d2" strokecolor="#f79648" strokeweight=".5pt">
                <v:textbox inset="0,0,0,0">
                  <w:txbxContent>
                    <w:p w14:paraId="1450B424" w14:textId="77777777" w:rsidR="00656936" w:rsidRDefault="00E45A23">
                      <w:pPr>
                        <w:spacing w:before="89" w:line="180" w:lineRule="exact"/>
                        <w:ind w:left="113" w:right="243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Offset</w:t>
                      </w:r>
                      <w:r>
                        <w:rPr>
                          <w:rFonts w:ascii="Calibri"/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mechanisms</w:t>
                      </w:r>
                      <w:r>
                        <w:rPr>
                          <w:rFonts w:ascii="Calibri"/>
                          <w:color w:val="231F20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eff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ective</w:t>
                      </w:r>
                      <w:r>
                        <w:rPr>
                          <w:rFonts w:ascii="Calibri"/>
                          <w:color w:val="231F20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in</w:t>
                      </w:r>
                      <w:r>
                        <w:rPr>
                          <w:rFonts w:ascii="Calibri"/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pooling</w:t>
                      </w:r>
                      <w:r>
                        <w:rPr>
                          <w:rFonts w:ascii="Calibri"/>
                          <w:color w:val="231F20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funds</w:t>
                      </w:r>
                      <w:r>
                        <w:rPr>
                          <w:rFonts w:ascii="Calibri"/>
                          <w:color w:val="231F20"/>
                          <w:spacing w:val="26"/>
                          <w:w w:val="10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address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impacts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on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matters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national</w:t>
                      </w:r>
                      <w:r>
                        <w:rPr>
                          <w:rFonts w:ascii="Calibri"/>
                          <w:color w:val="231F20"/>
                          <w:spacing w:val="41"/>
                          <w:w w:val="10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environmental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significance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(MNES)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that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link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43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wat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quality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coastal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ecosystems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habitat</w:t>
                      </w:r>
                      <w:r>
                        <w:rPr>
                          <w:rFonts w:ascii="Calibri"/>
                          <w:color w:val="231F20"/>
                          <w:spacing w:val="47"/>
                          <w:w w:val="9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f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specific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threatened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migratory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species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9546889" wp14:editId="1D96CDEA">
                <wp:simplePos x="0" y="0"/>
                <wp:positionH relativeFrom="page">
                  <wp:posOffset>3924300</wp:posOffset>
                </wp:positionH>
                <wp:positionV relativeFrom="paragraph">
                  <wp:posOffset>288290</wp:posOffset>
                </wp:positionV>
                <wp:extent cx="1383030" cy="569595"/>
                <wp:effectExtent l="9525" t="8890" r="7620" b="12065"/>
                <wp:wrapNone/>
                <wp:docPr id="9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569595"/>
                        </a:xfrm>
                        <a:prstGeom prst="rect">
                          <a:avLst/>
                        </a:prstGeom>
                        <a:solidFill>
                          <a:srgbClr val="E4EDDE"/>
                        </a:solidFill>
                        <a:ln w="6350">
                          <a:solidFill>
                            <a:srgbClr val="79AF5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01F0C" w14:textId="77777777" w:rsidR="00656936" w:rsidRDefault="00E45A23">
                            <w:pPr>
                              <w:spacing w:before="89" w:line="180" w:lineRule="exact"/>
                              <w:ind w:left="113" w:right="11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Coastal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habitats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including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5"/>
                                <w:w w:val="10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coastal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wetlands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riparian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5"/>
                                <w:w w:val="10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eas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ehabilitated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estored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9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egenerating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46889" id="Text Box 94" o:spid="_x0000_s1208" type="#_x0000_t202" style="position:absolute;left:0;text-align:left;margin-left:309pt;margin-top:22.7pt;width:108.9pt;height:44.8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" fillcolor="#e4edde" strokecolor="#79af5b" strokeweight=".5pt">
                <v:textbox inset="0,0,0,0">
                  <w:txbxContent>
                    <w:p w14:paraId="75101F0C" w14:textId="77777777" w:rsidR="00656936" w:rsidRDefault="00E45A23">
                      <w:pPr>
                        <w:spacing w:before="89" w:line="180" w:lineRule="exact"/>
                        <w:ind w:left="113" w:right="1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Coastal</w:t>
                      </w:r>
                      <w:r>
                        <w:rPr>
                          <w:rFonts w:ascii="Calibri"/>
                          <w:color w:val="231F20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habitats</w:t>
                      </w:r>
                      <w:r>
                        <w:rPr>
                          <w:rFonts w:ascii="Calibri"/>
                          <w:color w:val="231F20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including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w w:val="10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coastal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wetlands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riparian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w w:val="10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ar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eas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ehabilitated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estored</w:t>
                      </w:r>
                      <w:r>
                        <w:rPr>
                          <w:rFonts w:ascii="Calibri"/>
                          <w:color w:val="231F20"/>
                          <w:spacing w:val="29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2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egenerating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3B1214" wp14:editId="4159C84C">
                <wp:simplePos x="0" y="0"/>
                <wp:positionH relativeFrom="page">
                  <wp:posOffset>5392420</wp:posOffset>
                </wp:positionH>
                <wp:positionV relativeFrom="paragraph">
                  <wp:posOffset>461645</wp:posOffset>
                </wp:positionV>
                <wp:extent cx="1148080" cy="798195"/>
                <wp:effectExtent l="10795" t="10795" r="12700" b="10160"/>
                <wp:wrapNone/>
                <wp:docPr id="9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798195"/>
                        </a:xfrm>
                        <a:prstGeom prst="rect">
                          <a:avLst/>
                        </a:prstGeom>
                        <a:solidFill>
                          <a:srgbClr val="DED9EA"/>
                        </a:solidFill>
                        <a:ln w="6350">
                          <a:solidFill>
                            <a:srgbClr val="846DA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463ED" w14:textId="77777777" w:rsidR="00656936" w:rsidRDefault="00E45A23">
                            <w:pPr>
                              <w:spacing w:before="89" w:line="180" w:lineRule="exact"/>
                              <w:ind w:left="113" w:right="28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Indigenous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</w:rPr>
                              <w:t>angers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7"/>
                                <w:w w:val="10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Indigenous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community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engaged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prot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</w:rPr>
                              <w:t>ecting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>turtles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6"/>
                              </w:rPr>
                              <w:t xml:space="preserve">and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sz w:val="16"/>
                              </w:rPr>
                              <w:t>dugongs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B1214" id="Text Box 93" o:spid="_x0000_s1209" type="#_x0000_t202" style="position:absolute;left:0;text-align:left;margin-left:424.6pt;margin-top:36.35pt;width:90.4pt;height:62.8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" fillcolor="#ded9ea" strokecolor="#846dac" strokeweight=".5pt">
                <v:textbox inset="0,0,0,0">
                  <w:txbxContent>
                    <w:p w14:paraId="126463ED" w14:textId="77777777" w:rsidR="00656936" w:rsidRDefault="00E45A23">
                      <w:pPr>
                        <w:spacing w:before="89" w:line="180" w:lineRule="exact"/>
                        <w:ind w:left="113" w:right="283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Indigenous</w:t>
                      </w:r>
                      <w:r>
                        <w:rPr>
                          <w:rFonts w:ascii="Calibri"/>
                          <w:color w:val="231F20"/>
                          <w:spacing w:val="-2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6"/>
                        </w:rPr>
                        <w:t>angers</w:t>
                      </w:r>
                      <w:r>
                        <w:rPr>
                          <w:rFonts w:ascii="Calibri"/>
                          <w:color w:val="231F20"/>
                          <w:spacing w:val="27"/>
                          <w:w w:val="10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Indigenous</w:t>
                      </w:r>
                      <w:r>
                        <w:rPr>
                          <w:rFonts w:ascii="Calibri"/>
                          <w:color w:val="231F20"/>
                          <w:spacing w:val="2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community</w:t>
                      </w:r>
                      <w:r>
                        <w:rPr>
                          <w:rFonts w:ascii="Calibri"/>
                          <w:color w:val="231F20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engaged</w:t>
                      </w:r>
                      <w:r>
                        <w:rPr>
                          <w:rFonts w:ascii="Calibri"/>
                          <w:color w:val="231F20"/>
                          <w:w w:val="10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in</w:t>
                      </w:r>
                      <w:r>
                        <w:rPr>
                          <w:rFonts w:ascii="Calibri"/>
                          <w:color w:val="231F20"/>
                          <w:spacing w:val="-1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</w:rPr>
                        <w:t>prot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6"/>
                        </w:rPr>
                        <w:t>ecting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>turtles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6"/>
                        </w:rPr>
                        <w:t xml:space="preserve">and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6"/>
                        </w:rPr>
                        <w:t>dugongs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3317FF4" wp14:editId="11F7D860">
                <wp:simplePos x="0" y="0"/>
                <wp:positionH relativeFrom="page">
                  <wp:posOffset>6610350</wp:posOffset>
                </wp:positionH>
                <wp:positionV relativeFrom="paragraph">
                  <wp:posOffset>459740</wp:posOffset>
                </wp:positionV>
                <wp:extent cx="1108710" cy="798195"/>
                <wp:effectExtent l="9525" t="8890" r="5715" b="12065"/>
                <wp:wrapNone/>
                <wp:docPr id="9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798195"/>
                        </a:xfrm>
                        <a:prstGeom prst="rect">
                          <a:avLst/>
                        </a:prstGeom>
                        <a:solidFill>
                          <a:srgbClr val="DED9EA"/>
                        </a:solidFill>
                        <a:ln w="6350">
                          <a:solidFill>
                            <a:srgbClr val="846DA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62246" w14:textId="77777777" w:rsidR="00656936" w:rsidRDefault="00E45A23">
                            <w:pPr>
                              <w:spacing w:before="89" w:line="180" w:lineRule="exact"/>
                              <w:ind w:left="113" w:right="31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Threats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dugongs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4"/>
                                <w:w w:val="10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turtles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educed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7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including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poaching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transportation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1"/>
                                <w:w w:val="10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illegal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turtle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3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dugong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meat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17FF4" id="Text Box 92" o:spid="_x0000_s1210" type="#_x0000_t202" style="position:absolute;left:0;text-align:left;margin-left:520.5pt;margin-top:36.2pt;width:87.3pt;height:62.8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" fillcolor="#ded9ea" strokecolor="#846dac" strokeweight=".5pt">
                <v:textbox inset="0,0,0,0">
                  <w:txbxContent>
                    <w:p w14:paraId="0FD62246" w14:textId="77777777" w:rsidR="00656936" w:rsidRDefault="00E45A23">
                      <w:pPr>
                        <w:spacing w:before="89" w:line="180" w:lineRule="exact"/>
                        <w:ind w:left="113" w:right="314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Threats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dugongs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w w:val="10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turtles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educed</w:t>
                      </w:r>
                      <w:r>
                        <w:rPr>
                          <w:rFonts w:ascii="Calibri"/>
                          <w:color w:val="231F20"/>
                          <w:spacing w:val="27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including </w:t>
                      </w:r>
                      <w:r>
                        <w:rPr>
                          <w:rFonts w:ascii="Calibri"/>
                          <w:color w:val="231F20"/>
                          <w:spacing w:val="3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poaching</w:t>
                      </w:r>
                      <w:r>
                        <w:rPr>
                          <w:rFonts w:ascii="Calibri"/>
                          <w:color w:val="231F20"/>
                          <w:w w:val="10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1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transportation</w:t>
                      </w:r>
                      <w:r>
                        <w:rPr>
                          <w:rFonts w:ascii="Calibri"/>
                          <w:color w:val="231F20"/>
                          <w:spacing w:val="21"/>
                          <w:w w:val="10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illegal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turtle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dugong 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meat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Reef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w w:val="105"/>
          <w:sz w:val="18"/>
          <w:szCs w:val="18"/>
        </w:rPr>
        <w:t>Trust</w:t>
      </w:r>
      <w:r>
        <w:rPr>
          <w:rFonts w:ascii="Calibri" w:eastAsia="Calibri" w:hAnsi="Calibri" w:cs="Calibri"/>
          <w:b/>
          <w:bCs/>
          <w:color w:val="231F20"/>
          <w:spacing w:val="24"/>
          <w:w w:val="10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w w:val="105"/>
          <w:sz w:val="18"/>
          <w:szCs w:val="18"/>
        </w:rPr>
        <w:t>Intermediate</w:t>
      </w:r>
      <w:r>
        <w:rPr>
          <w:rFonts w:ascii="Calibri" w:eastAsia="Calibri" w:hAnsi="Calibri" w:cs="Calibri"/>
          <w:b/>
          <w:bCs/>
          <w:color w:val="231F20"/>
          <w:spacing w:val="27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w w:val="105"/>
          <w:sz w:val="18"/>
          <w:szCs w:val="18"/>
        </w:rPr>
        <w:t>Outcomes</w:t>
      </w:r>
      <w:r>
        <w:rPr>
          <w:rFonts w:ascii="Calibri" w:eastAsia="Calibri" w:hAnsi="Calibri" w:cs="Calibri"/>
          <w:b/>
          <w:bCs/>
          <w:color w:val="231F20"/>
          <w:spacing w:val="25"/>
          <w:w w:val="10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18"/>
          <w:szCs w:val="18"/>
        </w:rPr>
        <w:t>(2014–2019)</w:t>
      </w:r>
    </w:p>
    <w:p w14:paraId="1D8B2A95" w14:textId="77777777" w:rsidR="00656936" w:rsidRDefault="0065693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EED6686" w14:textId="77777777" w:rsidR="00656936" w:rsidRDefault="00656936">
      <w:pPr>
        <w:spacing w:before="7"/>
        <w:rPr>
          <w:rFonts w:ascii="Calibri" w:eastAsia="Calibri" w:hAnsi="Calibri" w:cs="Calibri"/>
          <w:b/>
          <w:bCs/>
          <w:sz w:val="28"/>
          <w:szCs w:val="28"/>
        </w:rPr>
      </w:pPr>
    </w:p>
    <w:p w14:paraId="74831F0F" w14:textId="50AF7251" w:rsidR="00656936" w:rsidRDefault="00E45A23">
      <w:pPr>
        <w:spacing w:line="200" w:lineRule="atLeast"/>
        <w:ind w:left="515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 wp14:anchorId="0D0682B2" wp14:editId="4A6CF2E7">
                <wp:extent cx="1381760" cy="340995"/>
                <wp:effectExtent l="8890" t="5715" r="9525" b="5715"/>
                <wp:docPr id="9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340995"/>
                        </a:xfrm>
                        <a:prstGeom prst="rect">
                          <a:avLst/>
                        </a:prstGeom>
                        <a:solidFill>
                          <a:srgbClr val="E4EDDE"/>
                        </a:solidFill>
                        <a:ln w="6350">
                          <a:solidFill>
                            <a:srgbClr val="79AF5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F008B" w14:textId="77777777" w:rsidR="00656936" w:rsidRDefault="00E45A23">
                            <w:pPr>
                              <w:spacing w:before="89" w:line="180" w:lineRule="exact"/>
                              <w:ind w:left="113" w:right="62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Extent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riparian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vegetation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increased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0682B2" id="Text Box 91" o:spid="_x0000_s1211" type="#_x0000_t202" style="width:108.8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" fillcolor="#e4edde" strokecolor="#79af5b" strokeweight=".5pt">
                <v:textbox inset="0,0,0,0">
                  <w:txbxContent>
                    <w:p w14:paraId="49FF008B" w14:textId="77777777" w:rsidR="00656936" w:rsidRDefault="00E45A23">
                      <w:pPr>
                        <w:spacing w:before="89" w:line="180" w:lineRule="exact"/>
                        <w:ind w:left="113" w:right="623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Extent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riparian</w:t>
                      </w:r>
                      <w:r>
                        <w:rPr>
                          <w:rFonts w:ascii="Calibri"/>
                          <w:color w:val="231F20"/>
                          <w:w w:val="10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vegetation</w:t>
                      </w:r>
                      <w:r>
                        <w:rPr>
                          <w:rFonts w:ascii="Calibri"/>
                          <w:color w:val="231F20"/>
                          <w:spacing w:val="2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increased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4B705E" w14:textId="6BEB9266" w:rsidR="00656936" w:rsidRDefault="00E45A23">
      <w:pPr>
        <w:spacing w:line="200" w:lineRule="atLeast"/>
        <w:ind w:left="747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 wp14:anchorId="5496E131" wp14:editId="69B8A700">
                <wp:extent cx="2327275" cy="340995"/>
                <wp:effectExtent l="10160" t="5715" r="5715" b="5715"/>
                <wp:docPr id="9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340995"/>
                        </a:xfrm>
                        <a:prstGeom prst="rect">
                          <a:avLst/>
                        </a:prstGeom>
                        <a:solidFill>
                          <a:srgbClr val="DED9EA"/>
                        </a:solidFill>
                        <a:ln w="6350">
                          <a:solidFill>
                            <a:srgbClr val="846DA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2E6D5" w14:textId="77777777" w:rsidR="00656936" w:rsidRDefault="00E45A23">
                            <w:pPr>
                              <w:spacing w:before="89" w:line="180" w:lineRule="exact"/>
                              <w:ind w:left="113" w:right="17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Minimised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source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occur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ence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marine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debris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1"/>
                                <w:w w:val="10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 xml:space="preserve"> Great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Barrier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Reef lagoon.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96E131" id="Text Box 90" o:spid="_x0000_s1212" type="#_x0000_t202" style="width:183.25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" fillcolor="#ded9ea" strokecolor="#846dac" strokeweight=".5pt">
                <v:textbox inset="0,0,0,0">
                  <w:txbxContent>
                    <w:p w14:paraId="5582E6D5" w14:textId="77777777" w:rsidR="00656936" w:rsidRDefault="00E45A23">
                      <w:pPr>
                        <w:spacing w:before="89" w:line="180" w:lineRule="exact"/>
                        <w:ind w:left="113" w:right="177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Minimised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source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occur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ence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marine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debris</w:t>
                      </w:r>
                      <w:r>
                        <w:rPr>
                          <w:rFonts w:ascii="Calibri"/>
                          <w:color w:val="231F20"/>
                          <w:spacing w:val="21"/>
                          <w:w w:val="10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in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 xml:space="preserve"> Great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Barrier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Reef lagoon.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22B1F9" w14:textId="77777777" w:rsidR="00656936" w:rsidRDefault="00656936">
      <w:pPr>
        <w:spacing w:before="3"/>
        <w:rPr>
          <w:rFonts w:ascii="Calibri" w:eastAsia="Calibri" w:hAnsi="Calibri" w:cs="Calibri"/>
          <w:b/>
          <w:bCs/>
        </w:rPr>
      </w:pPr>
    </w:p>
    <w:p w14:paraId="40125F8B" w14:textId="7B71C0E8" w:rsidR="00656936" w:rsidRDefault="00E45A23">
      <w:pPr>
        <w:spacing w:line="200" w:lineRule="atLeast"/>
        <w:ind w:left="26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200127FC" wp14:editId="3AC38FD5">
                <wp:extent cx="5922010" cy="347345"/>
                <wp:effectExtent l="5715" t="6350" r="6350" b="8255"/>
                <wp:docPr id="8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2010" cy="347345"/>
                          <a:chOff x="0" y="0"/>
                          <a:chExt cx="9326" cy="547"/>
                        </a:xfrm>
                      </wpg:grpSpPr>
                      <wpg:grpSp>
                        <wpg:cNvPr id="88" name="Group 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316" cy="537"/>
                            <a:chOff x="5" y="5"/>
                            <a:chExt cx="9316" cy="537"/>
                          </a:xfrm>
                        </wpg:grpSpPr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316" cy="53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16"/>
                                <a:gd name="T2" fmla="+- 0 5 5"/>
                                <a:gd name="T3" fmla="*/ 5 h 537"/>
                                <a:gd name="T4" fmla="+- 0 5 5"/>
                                <a:gd name="T5" fmla="*/ T4 w 9316"/>
                                <a:gd name="T6" fmla="+- 0 542 5"/>
                                <a:gd name="T7" fmla="*/ 542 h 537"/>
                                <a:gd name="T8" fmla="+- 0 9321 5"/>
                                <a:gd name="T9" fmla="*/ T8 w 9316"/>
                                <a:gd name="T10" fmla="+- 0 542 5"/>
                                <a:gd name="T11" fmla="*/ 542 h 537"/>
                                <a:gd name="T12" fmla="+- 0 9321 5"/>
                                <a:gd name="T13" fmla="*/ T12 w 9316"/>
                                <a:gd name="T14" fmla="+- 0 5 5"/>
                                <a:gd name="T15" fmla="*/ 5 h 537"/>
                                <a:gd name="T16" fmla="+- 0 5 5"/>
                                <a:gd name="T17" fmla="*/ T16 w 9316"/>
                                <a:gd name="T18" fmla="+- 0 5 5"/>
                                <a:gd name="T19" fmla="*/ 5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16" h="537">
                                  <a:moveTo>
                                    <a:pt x="0" y="0"/>
                                  </a:moveTo>
                                  <a:lnTo>
                                    <a:pt x="0" y="537"/>
                                  </a:lnTo>
                                  <a:lnTo>
                                    <a:pt x="9316" y="537"/>
                                  </a:lnTo>
                                  <a:lnTo>
                                    <a:pt x="931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B3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5"/>
                              <a:ext cx="9316" cy="537"/>
                            </a:xfrm>
                            <a:prstGeom prst="rect">
                              <a:avLst/>
                            </a:prstGeom>
                            <a:solidFill>
                              <a:srgbClr val="0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453BDB" w14:textId="77777777" w:rsidR="00656936" w:rsidRDefault="00E45A23">
                                <w:pPr>
                                  <w:spacing w:before="94" w:line="180" w:lineRule="exact"/>
                                  <w:ind w:left="213" w:right="211" w:firstLine="46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ncreased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capacity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volunteers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Indigenous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eef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community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oups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industry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engage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actions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address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threats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75"/>
                                    <w:w w:val="10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Great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Barrier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Reef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its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catchments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protection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marine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biodiversity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including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coral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turtles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dugongs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now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into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future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0127FC" id="Group 86" o:spid="_x0000_s1213" style="width:466.3pt;height:27.35pt;mso-position-horizontal-relative:char;mso-position-vertical-relative:line" coordsize="9326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">
                <v:group id="Group 87" o:spid="_x0000_s1214" style="position:absolute;left:5;top:5;width:9316;height:537" coordorigin="5,5" coordsize="9316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9" o:spid="_x0000_s1215" style="position:absolute;left:5;top:5;width:9316;height:537;visibility:visible;mso-wrap-style:square;v-text-anchor:top" coordsize="9316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viEMMA&#10;AADbAAAADwAAAGRycy9kb3ducmV2LnhtbESPQWsCMRSE74L/ITyhN83ag+i6WRHBIpTSaovnx+a5&#10;u5i8xE1ct/++KRR6HGbmG6bYDNaInrrQOlYwn2UgiCunW64VfH3up0sQISJrNI5JwTcF2JTjUYG5&#10;dg8+Un+KtUgQDjkqaGL0uZShashimDlPnLyL6yzGJLta6g4fCW6NfM6yhbTYclpo0NOuoep6ulsF&#10;9Lrw5/P79lb1L2Zu/Fv8cLVW6mkybNcgIg3xP/zXPmgFyxX8fkk/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viEMMAAADbAAAADwAAAAAAAAAAAAAAAACYAgAAZHJzL2Rv&#10;d25yZXYueG1sUEsFBgAAAAAEAAQA9QAAAIgDAAAAAA==&#10;" path="m,l,537r9316,l9316,,,xe" filled="f" strokecolor="#00b3ca" strokeweight=".5pt">
                    <v:path arrowok="t" o:connecttype="custom" o:connectlocs="0,5;0,542;9316,542;9316,5;0,5" o:connectangles="0,0,0,0,0"/>
                  </v:shape>
                  <v:shape id="Text Box 88" o:spid="_x0000_s1216" type="#_x0000_t202" style="position:absolute;left:5;top:5;width:9316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stcQA&#10;AADbAAAADwAAAGRycy9kb3ducmV2LnhtbERPTWvCQBC9F/oflhF6qxtLKia6CSJUeqhF0yJ6G7Jj&#10;Epqdjdmtpv++exA8Pt73Ih9MKy7Uu8aygsk4AkFcWt1wpeD76+15BsJ5ZI2tZVLwRw7y7PFhgam2&#10;V97RpfCVCCHsUlRQe9+lUrqyJoNubDviwJ1sb9AH2FdS93gN4aaVL1E0lQYbDg01drSqqfwpfo2C&#10;4+v6Q54ng93v4mRzOMWHz802VuppNCznIDwN/i6+ud+1giSsD1/C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wLLXEAAAA2wAAAA8AAAAAAAAAAAAAAAAAmAIAAGRycy9k&#10;b3ducmV2LnhtbFBLBQYAAAAABAAEAPUAAACJAwAAAAA=&#10;" fillcolor="#00b3ca" stroked="f">
                    <v:textbox inset="0,0,0,0">
                      <w:txbxContent>
                        <w:p w14:paraId="01453BDB" w14:textId="77777777" w:rsidR="00656936" w:rsidRDefault="00E45A23">
                          <w:pPr>
                            <w:spacing w:before="94" w:line="180" w:lineRule="exact"/>
                            <w:ind w:left="213" w:right="211" w:firstLine="46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ncreased</w:t>
                          </w:r>
                          <w:r>
                            <w:rPr>
                              <w:rFonts w:ascii="Calibri"/>
                              <w:color w:val="FFFFFF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capacity</w:t>
                          </w:r>
                          <w:r>
                            <w:rPr>
                              <w:rFonts w:ascii="Calibri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FFFFFF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volunteers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Indigenous</w:t>
                          </w:r>
                          <w:r>
                            <w:rPr>
                              <w:rFonts w:ascii="Calibri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eef</w:t>
                          </w:r>
                          <w:r>
                            <w:rPr>
                              <w:rFonts w:ascii="Calibri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community</w:t>
                          </w:r>
                          <w:r>
                            <w:rPr>
                              <w:rFonts w:ascii="Calibri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oups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FFFFFF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industry</w:t>
                          </w:r>
                          <w:r>
                            <w:rPr>
                              <w:rFonts w:ascii="Calibri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FFFFFF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engage</w:t>
                          </w:r>
                          <w:r>
                            <w:rPr>
                              <w:rFonts w:ascii="Calibri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actions</w:t>
                          </w:r>
                          <w:r>
                            <w:rPr>
                              <w:rFonts w:ascii="Calibri"/>
                              <w:color w:val="FFFFFF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address</w:t>
                          </w:r>
                          <w:r>
                            <w:rPr>
                              <w:rFonts w:ascii="Calibri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threats</w:t>
                          </w:r>
                          <w:r>
                            <w:rPr>
                              <w:rFonts w:ascii="Calibri"/>
                              <w:color w:val="FFFFFF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FFFFF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FFFFFF"/>
                              <w:spacing w:val="75"/>
                              <w:w w:val="10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Great</w:t>
                          </w:r>
                          <w:r>
                            <w:rPr>
                              <w:rFonts w:ascii="Calibri"/>
                              <w:color w:val="FFFFF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Barrier</w:t>
                          </w:r>
                          <w:r>
                            <w:rPr>
                              <w:rFonts w:ascii="Calibri"/>
                              <w:color w:val="FFFFFF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Reef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FFFFF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its</w:t>
                          </w:r>
                          <w:r>
                            <w:rPr>
                              <w:rFonts w:ascii="Calibri"/>
                              <w:color w:val="FFFFFF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catchments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FFFFF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protection</w:t>
                          </w:r>
                          <w:r>
                            <w:rPr>
                              <w:rFonts w:ascii="Calibri"/>
                              <w:color w:val="FFFFF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FFFFFF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marine</w:t>
                          </w:r>
                          <w:r>
                            <w:rPr>
                              <w:rFonts w:ascii="Calibri"/>
                              <w:color w:val="FFFFF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biodiversity</w:t>
                          </w:r>
                          <w:r>
                            <w:rPr>
                              <w:rFonts w:ascii="Calibri"/>
                              <w:color w:val="FFFFFF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including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FFFFF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coral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turtles</w:t>
                          </w:r>
                          <w:r>
                            <w:rPr>
                              <w:rFonts w:ascii="Calibri"/>
                              <w:color w:val="FFFFFF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dugongs</w:t>
                          </w:r>
                          <w:r>
                            <w:rPr>
                              <w:rFonts w:ascii="Calibri"/>
                              <w:color w:val="FFFFFF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now</w:t>
                          </w:r>
                          <w:r>
                            <w:rPr>
                              <w:rFonts w:ascii="Calibri"/>
                              <w:color w:val="FFFFFF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into</w:t>
                          </w:r>
                          <w:r>
                            <w:rPr>
                              <w:rFonts w:ascii="Calibri"/>
                              <w:color w:val="FFFFFF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FFFFF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future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BE83948" w14:textId="77777777" w:rsidR="00656936" w:rsidRDefault="0065693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6EA3435" w14:textId="77777777" w:rsidR="00656936" w:rsidRDefault="00656936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14:paraId="51E19FCF" w14:textId="3B65ACBD" w:rsidR="00656936" w:rsidRDefault="00E45A23">
      <w:pPr>
        <w:spacing w:before="72"/>
        <w:ind w:left="106" w:right="14616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A5B305" wp14:editId="7EC735BE">
                <wp:simplePos x="0" y="0"/>
                <wp:positionH relativeFrom="page">
                  <wp:posOffset>1479550</wp:posOffset>
                </wp:positionH>
                <wp:positionV relativeFrom="paragraph">
                  <wp:posOffset>-231140</wp:posOffset>
                </wp:positionV>
                <wp:extent cx="8518525" cy="870585"/>
                <wp:effectExtent l="12700" t="9525" r="12700" b="5715"/>
                <wp:wrapNone/>
                <wp:docPr id="8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8525" cy="870585"/>
                        </a:xfrm>
                        <a:prstGeom prst="rect">
                          <a:avLst/>
                        </a:prstGeom>
                        <a:solidFill>
                          <a:srgbClr val="A3B6D6"/>
                        </a:solidFill>
                        <a:ln w="6350">
                          <a:solidFill>
                            <a:srgbClr val="00569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F6D85" w14:textId="77777777" w:rsidR="00656936" w:rsidRDefault="00E45A23">
                            <w:pPr>
                              <w:spacing w:before="81" w:line="256" w:lineRule="auto"/>
                              <w:ind w:left="113" w:right="841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Development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delivery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Reef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Trust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investments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Phases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III.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5"/>
                                <w:w w:val="9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Development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Reef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Trust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investments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sz w:val="16"/>
                              </w:rPr>
                              <w:t>IV.</w:t>
                            </w:r>
                          </w:p>
                          <w:p w14:paraId="30F96534" w14:textId="77777777" w:rsidR="00656936" w:rsidRDefault="00E45A23">
                            <w:pPr>
                              <w:ind w:left="11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Development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policy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processes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offset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mechanisms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  <w:p w14:paraId="6AAC4638" w14:textId="77777777" w:rsidR="00656936" w:rsidRDefault="00E45A23">
                            <w:pPr>
                              <w:spacing w:before="13"/>
                              <w:ind w:left="11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Development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policy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mechanisms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innovative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financing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actions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address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Reef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Trust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outcomes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  <w:p w14:paraId="6E0EB360" w14:textId="77777777" w:rsidR="00656936" w:rsidRDefault="00E45A23">
                            <w:pPr>
                              <w:spacing w:before="21" w:line="180" w:lineRule="exact"/>
                              <w:ind w:left="113" w:right="34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Consultation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including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through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Independent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Expert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Panel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Independent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Science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Panel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Queensland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Gov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nment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Great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Barrier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Reef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Marine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sz w:val="16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Authority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science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industry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epresentitives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5"/>
                                <w:w w:val="8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egional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organisations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non-gov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nment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organisations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community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5B305" id="Text Box 85" o:spid="_x0000_s1217" type="#_x0000_t202" style="position:absolute;left:0;text-align:left;margin-left:116.5pt;margin-top:-18.2pt;width:670.75pt;height:68.5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" fillcolor="#a3b6d6" strokecolor="#005695" strokeweight=".5pt">
                <v:textbox inset="0,0,0,0">
                  <w:txbxContent>
                    <w:p w14:paraId="5D5F6D85" w14:textId="77777777" w:rsidR="00656936" w:rsidRDefault="00E45A23">
                      <w:pPr>
                        <w:spacing w:before="81" w:line="256" w:lineRule="auto"/>
                        <w:ind w:left="113" w:right="841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Development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delivery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Reef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Trust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investments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f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Phases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I,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II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III.</w:t>
                      </w:r>
                      <w:r>
                        <w:rPr>
                          <w:rFonts w:ascii="Calibri"/>
                          <w:color w:val="231F20"/>
                          <w:spacing w:val="45"/>
                          <w:w w:val="9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Development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Reef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Trust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investments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f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Phase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sz w:val="16"/>
                        </w:rPr>
                        <w:t>IV.</w:t>
                      </w:r>
                    </w:p>
                    <w:p w14:paraId="30F96534" w14:textId="77777777" w:rsidR="00656936" w:rsidRDefault="00E45A23">
                      <w:pPr>
                        <w:ind w:left="113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Development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policy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processes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f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offset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mechanisms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  <w:p w14:paraId="6AAC4638" w14:textId="77777777" w:rsidR="00656936" w:rsidRDefault="00E45A23">
                      <w:pPr>
                        <w:spacing w:before="13"/>
                        <w:ind w:left="113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Development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policy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mechanisms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f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innovative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financing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actions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address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Reef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Trust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outcomes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  <w:p w14:paraId="6E0EB360" w14:textId="77777777" w:rsidR="00656936" w:rsidRDefault="00E45A23">
                      <w:pPr>
                        <w:spacing w:before="21" w:line="180" w:lineRule="exact"/>
                        <w:ind w:left="113" w:right="34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Consultation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including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through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Independent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Expert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Panel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Independent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Science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Panel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Queensland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Gov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nment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Great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Barrier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Reef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Marine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sz w:val="16"/>
                        </w:rPr>
                        <w:t>ar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k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Authority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science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industry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epresentitives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125"/>
                          <w:w w:val="8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egional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.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organisations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non-gov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nment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organisations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community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231F20"/>
          <w:spacing w:val="-1"/>
          <w:w w:val="105"/>
          <w:sz w:val="18"/>
        </w:rPr>
        <w:t>Foundational</w:t>
      </w:r>
      <w:r>
        <w:rPr>
          <w:rFonts w:ascii="Calibri"/>
          <w:b/>
          <w:color w:val="231F20"/>
          <w:spacing w:val="25"/>
          <w:w w:val="108"/>
          <w:sz w:val="18"/>
        </w:rPr>
        <w:t xml:space="preserve"> </w:t>
      </w:r>
      <w:r>
        <w:rPr>
          <w:rFonts w:ascii="Calibri"/>
          <w:b/>
          <w:color w:val="231F20"/>
          <w:spacing w:val="-1"/>
          <w:w w:val="110"/>
          <w:sz w:val="18"/>
        </w:rPr>
        <w:t>A</w:t>
      </w:r>
      <w:r>
        <w:rPr>
          <w:rFonts w:ascii="Calibri"/>
          <w:b/>
          <w:color w:val="231F20"/>
          <w:spacing w:val="-2"/>
          <w:w w:val="110"/>
          <w:sz w:val="18"/>
        </w:rPr>
        <w:t>c</w:t>
      </w:r>
      <w:r>
        <w:rPr>
          <w:rFonts w:ascii="Calibri"/>
          <w:b/>
          <w:color w:val="231F20"/>
          <w:spacing w:val="-1"/>
          <w:w w:val="110"/>
          <w:sz w:val="18"/>
        </w:rPr>
        <w:t>tivities</w:t>
      </w:r>
    </w:p>
    <w:p w14:paraId="57BC97C6" w14:textId="77777777" w:rsidR="00656936" w:rsidRDefault="00656936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79175D05" w14:textId="77777777" w:rsidR="00656936" w:rsidRDefault="00656936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10587DB5" w14:textId="77777777" w:rsidR="00656936" w:rsidRDefault="00656936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2DDB4A05" w14:textId="623F0BEE" w:rsidR="00656936" w:rsidRDefault="00E45A23">
      <w:pPr>
        <w:spacing w:before="130"/>
        <w:ind w:left="106" w:right="14616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D17892" wp14:editId="5F9B41FA">
                <wp:simplePos x="0" y="0"/>
                <wp:positionH relativeFrom="page">
                  <wp:posOffset>1479550</wp:posOffset>
                </wp:positionH>
                <wp:positionV relativeFrom="paragraph">
                  <wp:posOffset>101600</wp:posOffset>
                </wp:positionV>
                <wp:extent cx="8518525" cy="340995"/>
                <wp:effectExtent l="12700" t="9525" r="12700" b="11430"/>
                <wp:wrapNone/>
                <wp:docPr id="8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852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F1266E" w14:textId="77777777" w:rsidR="00656936" w:rsidRDefault="00E45A23">
                            <w:pPr>
                              <w:spacing w:before="89" w:line="180" w:lineRule="exact"/>
                              <w:ind w:left="147" w:right="1379" w:hanging="3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Gov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nance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Standards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Guidelines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onitoring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Reporting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Plan,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am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Key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erf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ormance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ndicators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oject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onitoring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Reporting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Plans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online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report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tool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sz w:val="16"/>
                              </w:rPr>
                              <w:t>(MERIT),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3"/>
                                <w:w w:val="8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Ag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eement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tr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act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anagement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am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Guidelines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17892" id="Text Box 84" o:spid="_x0000_s1218" type="#_x0000_t202" style="position:absolute;left:0;text-align:left;margin-left:116.5pt;margin-top:8pt;width:670.7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" filled="f" strokecolor="#231f20" strokeweight=".5pt">
                <v:textbox inset="0,0,0,0">
                  <w:txbxContent>
                    <w:p w14:paraId="50F1266E" w14:textId="77777777" w:rsidR="00656936" w:rsidRDefault="00E45A23">
                      <w:pPr>
                        <w:spacing w:before="89" w:line="180" w:lineRule="exact"/>
                        <w:ind w:left="147" w:right="1379" w:hanging="34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Gov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nance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Standards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Guidelines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M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onitoring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Reporting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Plan,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am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Key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erf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ormance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I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ndicators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oject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M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onitoring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Reporting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Plans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online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report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tool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6"/>
                        </w:rPr>
                        <w:t>(MERIT),</w:t>
                      </w:r>
                      <w:r>
                        <w:rPr>
                          <w:rFonts w:ascii="Calibri"/>
                          <w:color w:val="231F20"/>
                          <w:spacing w:val="153"/>
                          <w:w w:val="8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Funding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Ag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eement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Con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tr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act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M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anagement</w:t>
                      </w:r>
                      <w:r>
                        <w:rPr>
                          <w:rFonts w:ascii="Calibri"/>
                          <w:color w:val="231F20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am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Guidelines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231F20"/>
          <w:spacing w:val="-1"/>
          <w:w w:val="110"/>
          <w:sz w:val="18"/>
        </w:rPr>
        <w:t>P</w:t>
      </w:r>
      <w:r>
        <w:rPr>
          <w:rFonts w:ascii="Calibri"/>
          <w:b/>
          <w:color w:val="231F20"/>
          <w:spacing w:val="-2"/>
          <w:w w:val="110"/>
          <w:sz w:val="18"/>
        </w:rPr>
        <w:t>ro</w:t>
      </w:r>
      <w:r>
        <w:rPr>
          <w:rFonts w:ascii="Calibri"/>
          <w:b/>
          <w:color w:val="231F20"/>
          <w:spacing w:val="-1"/>
          <w:w w:val="110"/>
          <w:sz w:val="18"/>
        </w:rPr>
        <w:t>gr</w:t>
      </w:r>
      <w:r>
        <w:rPr>
          <w:rFonts w:ascii="Calibri"/>
          <w:b/>
          <w:color w:val="231F20"/>
          <w:spacing w:val="-2"/>
          <w:w w:val="110"/>
          <w:sz w:val="18"/>
        </w:rPr>
        <w:t>am</w:t>
      </w:r>
      <w:r>
        <w:rPr>
          <w:rFonts w:ascii="Calibri"/>
          <w:b/>
          <w:color w:val="231F20"/>
          <w:spacing w:val="22"/>
          <w:w w:val="106"/>
          <w:sz w:val="18"/>
        </w:rPr>
        <w:t xml:space="preserve"> </w:t>
      </w:r>
      <w:r>
        <w:rPr>
          <w:rFonts w:ascii="Calibri"/>
          <w:b/>
          <w:color w:val="231F20"/>
          <w:spacing w:val="-3"/>
          <w:w w:val="110"/>
          <w:sz w:val="18"/>
        </w:rPr>
        <w:t>T</w:t>
      </w:r>
      <w:r>
        <w:rPr>
          <w:rFonts w:ascii="Calibri"/>
          <w:b/>
          <w:color w:val="231F20"/>
          <w:spacing w:val="-4"/>
          <w:w w:val="110"/>
          <w:sz w:val="18"/>
        </w:rPr>
        <w:t>ools</w:t>
      </w:r>
    </w:p>
    <w:p w14:paraId="50B35D4F" w14:textId="77777777" w:rsidR="00656936" w:rsidRDefault="0065693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C0F8215" w14:textId="77777777" w:rsidR="00656936" w:rsidRDefault="00656936">
      <w:pPr>
        <w:spacing w:before="6"/>
        <w:rPr>
          <w:rFonts w:ascii="Calibri" w:eastAsia="Calibri" w:hAnsi="Calibri" w:cs="Calibri"/>
          <w:b/>
          <w:bCs/>
          <w:sz w:val="10"/>
          <w:szCs w:val="10"/>
        </w:rPr>
      </w:pPr>
    </w:p>
    <w:p w14:paraId="49FE2610" w14:textId="540D587D" w:rsidR="00656936" w:rsidRDefault="00E45A23">
      <w:pPr>
        <w:spacing w:line="200" w:lineRule="atLeast"/>
        <w:ind w:left="13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 wp14:anchorId="070B43E5" wp14:editId="3C9C5248">
                <wp:extent cx="8518525" cy="455295"/>
                <wp:effectExtent l="12700" t="10795" r="12700" b="10160"/>
                <wp:docPr id="8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8525" cy="45529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6350">
                          <a:solidFill>
                            <a:srgbClr val="00569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36146" w14:textId="77777777" w:rsidR="00656936" w:rsidRDefault="00E45A23">
                            <w:pPr>
                              <w:spacing w:before="89" w:line="180" w:lineRule="exact"/>
                              <w:ind w:left="213" w:right="891" w:hanging="10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*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community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includes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ollowing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stakeholders: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community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environment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oups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non-gov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nment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organisations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peak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ag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icultural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industry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bodies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far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mer/produc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oups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Indigenous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3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communities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organisations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esearch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organisations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gov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nment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Queensland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Gov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nment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general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ence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population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people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eef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catchments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37"/>
                                <w:w w:val="10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>wider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6"/>
                              </w:rPr>
                              <w:t>audience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0B43E5" id="Text Box 83" o:spid="_x0000_s1219" type="#_x0000_t202" style="width:670.75pt;height:3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" fillcolor="#e6e7e8" strokecolor="#005695" strokeweight=".5pt">
                <v:textbox inset="0,0,0,0">
                  <w:txbxContent>
                    <w:p w14:paraId="3FD36146" w14:textId="77777777" w:rsidR="00656936" w:rsidRDefault="00E45A23">
                      <w:pPr>
                        <w:spacing w:before="89" w:line="180" w:lineRule="exact"/>
                        <w:ind w:left="213" w:right="891" w:hanging="10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*</w:t>
                      </w:r>
                      <w:r>
                        <w:rPr>
                          <w:rFonts w:ascii="Calibri"/>
                          <w:color w:val="231F20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community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includes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f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ollowing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stakeholders: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community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environment</w:t>
                      </w:r>
                      <w:r>
                        <w:rPr>
                          <w:rFonts w:ascii="Calibri"/>
                          <w:color w:val="231F20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oups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non-gov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nment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organisations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peak</w:t>
                      </w:r>
                      <w:r>
                        <w:rPr>
                          <w:rFonts w:ascii="Calibri"/>
                          <w:color w:val="231F20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ag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icultural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industry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bodies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far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mer/produc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oups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Indigenous</w:t>
                      </w:r>
                      <w:r>
                        <w:rPr>
                          <w:rFonts w:ascii="Calibri"/>
                          <w:color w:val="231F20"/>
                          <w:spacing w:val="13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communities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organisations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esearch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organisations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local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gov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nment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Queensland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Gov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nment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.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general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ef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ence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population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people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in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eef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catchments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137"/>
                          <w:w w:val="10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wider</w:t>
                      </w:r>
                      <w:r>
                        <w:rPr>
                          <w:rFonts w:ascii="Calibri"/>
                          <w:color w:val="231F20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>audience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0703C3" w14:textId="77777777" w:rsidR="00656936" w:rsidRDefault="00656936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56936">
          <w:pgSz w:w="16840" w:h="11910" w:orient="landscape"/>
          <w:pgMar w:top="0" w:right="0" w:bottom="0" w:left="1020" w:header="720" w:footer="720" w:gutter="0"/>
          <w:cols w:space="720"/>
        </w:sectPr>
      </w:pPr>
    </w:p>
    <w:p w14:paraId="46282269" w14:textId="77777777" w:rsidR="00656936" w:rsidRDefault="0065693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CBCF66E" w14:textId="77777777" w:rsidR="00656936" w:rsidRDefault="0065693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8469D19" w14:textId="77777777" w:rsidR="00656936" w:rsidRDefault="0065693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8059854" w14:textId="77777777" w:rsidR="00656936" w:rsidRDefault="0065693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9B1BCF5" w14:textId="77777777" w:rsidR="00656936" w:rsidRDefault="0065693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2AAF92A" w14:textId="77777777" w:rsidR="00656936" w:rsidRDefault="0065693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425AB41" w14:textId="77777777" w:rsidR="00656936" w:rsidRDefault="0065693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427C523" w14:textId="17762B59" w:rsidR="00656936" w:rsidRDefault="00E45A23">
      <w:pPr>
        <w:pStyle w:val="Heading1"/>
        <w:spacing w:line="620" w:lineRule="exact"/>
        <w:ind w:right="329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DC50267" wp14:editId="33852F59">
                <wp:simplePos x="0" y="0"/>
                <wp:positionH relativeFrom="page">
                  <wp:posOffset>55880</wp:posOffset>
                </wp:positionH>
                <wp:positionV relativeFrom="paragraph">
                  <wp:posOffset>-817880</wp:posOffset>
                </wp:positionV>
                <wp:extent cx="7504430" cy="1270"/>
                <wp:effectExtent l="17780" t="19685" r="21590" b="17145"/>
                <wp:wrapNone/>
                <wp:docPr id="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4430" cy="1270"/>
                          <a:chOff x="88" y="-1288"/>
                          <a:chExt cx="11818" cy="2"/>
                        </a:xfrm>
                      </wpg:grpSpPr>
                      <wps:wsp>
                        <wps:cNvPr id="83" name="Freeform 82"/>
                        <wps:cNvSpPr>
                          <a:spLocks/>
                        </wps:cNvSpPr>
                        <wps:spPr bwMode="auto">
                          <a:xfrm>
                            <a:off x="88" y="-1288"/>
                            <a:ext cx="11818" cy="2"/>
                          </a:xfrm>
                          <a:custGeom>
                            <a:avLst/>
                            <a:gdLst>
                              <a:gd name="T0" fmla="+- 0 11906 88"/>
                              <a:gd name="T1" fmla="*/ T0 w 11818"/>
                              <a:gd name="T2" fmla="+- 0 88 88"/>
                              <a:gd name="T3" fmla="*/ T2 w 118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18">
                                <a:moveTo>
                                  <a:pt x="118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C027C" id="Group 81" o:spid="_x0000_s1026" style="position:absolute;margin-left:4.4pt;margin-top:-64.4pt;width:590.9pt;height:.1pt;z-index:251654144;mso-position-horizontal-relative:page" coordorigin="88,-1288" coordsize="118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">
                <v:shape id="Freeform 82" o:spid="_x0000_s1027" style="position:absolute;left:88;top:-1288;width:11818;height:2;visibility:visible;mso-wrap-style:square;v-text-anchor:top" coordsize="11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DRsYA&#10;AADbAAAADwAAAGRycy9kb3ducmV2LnhtbESPT2sCMRTE7wW/Q3hCL0vN1n/IapRSqRY8iLZQj8/N&#10;c3fp5iVsoq7f3giFHoeZ+Q0zW7SmFhdqfGVZwWsvBUGcW11xoeD76+NlAsIHZI21ZVJwIw+Leedp&#10;hpm2V97RZR8KESHsM1RQhuAyKX1ekkHfs444eifbGAxRNoXUDV4j3NSyn6ZjabDiuFCio/eS8t/9&#10;2ShI1nLphptktRz98GHo1mabHPtKPXfbtymIQG34D/+1P7WCyQAeX+I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YDRsYAAADbAAAADwAAAAAAAAAAAAAAAACYAgAAZHJz&#10;L2Rvd25yZXYueG1sUEsFBgAAAAAEAAQA9QAAAIsDAAAAAA==&#10;" path="m11818,l,e" filled="f" strokecolor="#005695" strokeweight="2pt">
                  <v:stroke dashstyle="dash"/>
                  <v:path arrowok="t" o:connecttype="custom" o:connectlocs="11818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9F9F972" wp14:editId="53BCC9FF">
                <wp:simplePos x="0" y="0"/>
                <wp:positionH relativeFrom="page">
                  <wp:posOffset>-635</wp:posOffset>
                </wp:positionH>
                <wp:positionV relativeFrom="paragraph">
                  <wp:posOffset>-1097280</wp:posOffset>
                </wp:positionV>
                <wp:extent cx="7560945" cy="217805"/>
                <wp:effectExtent l="8890" t="6985" r="2540" b="3810"/>
                <wp:wrapNone/>
                <wp:docPr id="7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217805"/>
                          <a:chOff x="-1" y="-1728"/>
                          <a:chExt cx="11907" cy="343"/>
                        </a:xfrm>
                      </wpg:grpSpPr>
                      <wpg:grpSp>
                        <wpg:cNvPr id="78" name="Group 79"/>
                        <wpg:cNvGrpSpPr>
                          <a:grpSpLocks/>
                        </wpg:cNvGrpSpPr>
                        <wpg:grpSpPr bwMode="auto">
                          <a:xfrm>
                            <a:off x="0" y="-1727"/>
                            <a:ext cx="11906" cy="341"/>
                            <a:chOff x="0" y="-1727"/>
                            <a:chExt cx="11906" cy="341"/>
                          </a:xfrm>
                        </wpg:grpSpPr>
                        <wps:wsp>
                          <wps:cNvPr id="79" name="Freeform 80"/>
                          <wps:cNvSpPr>
                            <a:spLocks/>
                          </wps:cNvSpPr>
                          <wps:spPr bwMode="auto">
                            <a:xfrm>
                              <a:off x="0" y="-1727"/>
                              <a:ext cx="11906" cy="34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1387 -1727"/>
                                <a:gd name="T2" fmla="*/ -1387 h 341"/>
                                <a:gd name="T3" fmla="*/ 11906 w 11906"/>
                                <a:gd name="T4" fmla="+- 0 -1387 -1727"/>
                                <a:gd name="T5" fmla="*/ -1387 h 341"/>
                                <a:gd name="T6" fmla="*/ 11906 w 11906"/>
                                <a:gd name="T7" fmla="+- 0 -1727 -1727"/>
                                <a:gd name="T8" fmla="*/ -1727 h 341"/>
                                <a:gd name="T9" fmla="*/ 0 w 11906"/>
                                <a:gd name="T10" fmla="+- 0 -1727 -1727"/>
                                <a:gd name="T11" fmla="*/ -1727 h 341"/>
                                <a:gd name="T12" fmla="*/ 0 w 11906"/>
                                <a:gd name="T13" fmla="+- 0 -1387 -1727"/>
                                <a:gd name="T14" fmla="*/ -1387 h 34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41">
                                  <a:moveTo>
                                    <a:pt x="0" y="340"/>
                                  </a:moveTo>
                                  <a:lnTo>
                                    <a:pt x="11906" y="34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7"/>
                        <wpg:cNvGrpSpPr>
                          <a:grpSpLocks/>
                        </wpg:cNvGrpSpPr>
                        <wpg:grpSpPr bwMode="auto">
                          <a:xfrm>
                            <a:off x="0" y="-1727"/>
                            <a:ext cx="2" cy="341"/>
                            <a:chOff x="0" y="-1727"/>
                            <a:chExt cx="2" cy="341"/>
                          </a:xfrm>
                        </wpg:grpSpPr>
                        <wps:wsp>
                          <wps:cNvPr id="81" name="Freeform 78"/>
                          <wps:cNvSpPr>
                            <a:spLocks/>
                          </wps:cNvSpPr>
                          <wps:spPr bwMode="auto">
                            <a:xfrm>
                              <a:off x="0" y="-1727"/>
                              <a:ext cx="2" cy="341"/>
                            </a:xfrm>
                            <a:custGeom>
                              <a:avLst/>
                              <a:gdLst>
                                <a:gd name="T0" fmla="+- 0 -1727 -1727"/>
                                <a:gd name="T1" fmla="*/ -1727 h 341"/>
                                <a:gd name="T2" fmla="+- 0 -1387 -1727"/>
                                <a:gd name="T3" fmla="*/ -1387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C2959" id="Group 76" o:spid="_x0000_s1026" style="position:absolute;margin-left:-.05pt;margin-top:-86.4pt;width:595.35pt;height:17.15pt;z-index:251655168;mso-position-horizontal-relative:page" coordorigin="-1,-1728" coordsize="11907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">
                <v:group id="Group 79" o:spid="_x0000_s1027" style="position:absolute;top:-1727;width:11906;height:341" coordorigin=",-1727" coordsize="1190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0" o:spid="_x0000_s1028" style="position:absolute;top:-1727;width:11906;height:341;visibility:visible;mso-wrap-style:square;v-text-anchor:top" coordsize="1190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hXsUA&#10;AADbAAAADwAAAGRycy9kb3ducmV2LnhtbESPT2vCQBTE7wW/w/KE3upGD61GV7GFQim0Ev/cH9ln&#10;ErL7Ns2uSdpP3xUEj8PM/IZZbQZrREetrxwrmE4SEMS50xUXCo6H96c5CB+QNRrHpOCXPGzWo4cV&#10;ptr1nFG3D4WIEPYpKihDaFIpfV6SRT9xDXH0zq61GKJsC6lb7CPcGjlLkmdpseK4UGJDbyXl9f5i&#10;FdhZ9qrN98n0WV1/HT5Pu8vfT6fU43jYLkEEGsI9fGt/aAUvC7h+iT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uFexQAAANsAAAAPAAAAAAAAAAAAAAAAAJgCAABkcnMv&#10;ZG93bnJldi54bWxQSwUGAAAAAAQABAD1AAAAigMAAAAA&#10;" path="m,340r11906,l11906,,,,,340xe" fillcolor="#005695" stroked="f">
                    <v:path arrowok="t" o:connecttype="custom" o:connectlocs="0,-1387;11906,-1387;11906,-1727;0,-1727;0,-1387" o:connectangles="0,0,0,0,0"/>
                  </v:shape>
                </v:group>
                <v:group id="Group 77" o:spid="_x0000_s1029" style="position:absolute;top:-1727;width:2;height:341" coordorigin=",-1727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8" o:spid="_x0000_s1030" style="position:absolute;top:-1727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IMMIA&#10;AADbAAAADwAAAGRycy9kb3ducmV2LnhtbESPT2vCQBDF70K/wzKF3nQTKSKpq2hLoQexqPU+ZMck&#10;mJkN2TWu375bKHh8vD8/3mIVuVUD9b5xYiCfZKBISmcbqQz8HD/Hc1A+oFhsnZCBO3lYLZ9GCyys&#10;u8mehkOoVBoRX6CBOoSu0NqXNTH6ietIknd2PWNIsq+07fGWxrnV0yybacZGEqHGjt5rKi+HKyfI&#10;x2477E6a+fuab17jbBpPFRvz8hzXb6ACxfAI/7e/rIF5Dn9f0g/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IgwwgAAANsAAAAPAAAAAAAAAAAAAAAAAJgCAABkcnMvZG93&#10;bnJldi54bWxQSwUGAAAAAAQABAD1AAAAhwMAAAAA&#10;" path="m,l,340e" filled="f" strokecolor="#005695" strokeweight=".1pt">
                    <v:path arrowok="t" o:connecttype="custom" o:connectlocs="0,-1727;0,-1387" o:connectangles="0,0"/>
                  </v:shape>
                </v:group>
                <w10:wrap anchorx="page"/>
              </v:group>
            </w:pict>
          </mc:Fallback>
        </mc:AlternateContent>
      </w:r>
      <w:bookmarkStart w:id="22" w:name="Appendix_B:_Reef_Trust_Key_Evaluation_Qu"/>
      <w:bookmarkStart w:id="23" w:name="_bookmark8"/>
      <w:bookmarkEnd w:id="22"/>
      <w:bookmarkEnd w:id="23"/>
      <w:r>
        <w:rPr>
          <w:color w:val="005695"/>
          <w:spacing w:val="-8"/>
          <w:w w:val="105"/>
        </w:rPr>
        <w:t>A</w:t>
      </w:r>
      <w:r>
        <w:rPr>
          <w:color w:val="005695"/>
          <w:spacing w:val="-6"/>
          <w:w w:val="105"/>
        </w:rPr>
        <w:t>p</w:t>
      </w:r>
      <w:r>
        <w:rPr>
          <w:color w:val="005695"/>
          <w:spacing w:val="-1"/>
          <w:w w:val="105"/>
        </w:rPr>
        <w:t>p</w:t>
      </w:r>
      <w:r>
        <w:rPr>
          <w:color w:val="005695"/>
          <w:spacing w:val="-7"/>
          <w:w w:val="105"/>
        </w:rPr>
        <w:t>e</w:t>
      </w:r>
      <w:r>
        <w:rPr>
          <w:color w:val="005695"/>
          <w:spacing w:val="-6"/>
          <w:w w:val="105"/>
        </w:rPr>
        <w:t>n</w:t>
      </w:r>
      <w:r>
        <w:rPr>
          <w:color w:val="005695"/>
          <w:spacing w:val="-8"/>
          <w:w w:val="105"/>
        </w:rPr>
        <w:t>d</w:t>
      </w:r>
      <w:r>
        <w:rPr>
          <w:color w:val="005695"/>
          <w:spacing w:val="-5"/>
          <w:w w:val="105"/>
        </w:rPr>
        <w:t>i</w:t>
      </w:r>
      <w:r>
        <w:rPr>
          <w:color w:val="005695"/>
          <w:w w:val="105"/>
        </w:rPr>
        <w:t>x</w:t>
      </w:r>
      <w:r>
        <w:rPr>
          <w:color w:val="005695"/>
          <w:spacing w:val="-56"/>
          <w:w w:val="105"/>
        </w:rPr>
        <w:t xml:space="preserve"> </w:t>
      </w:r>
      <w:r>
        <w:rPr>
          <w:color w:val="005695"/>
          <w:spacing w:val="-12"/>
          <w:w w:val="105"/>
        </w:rPr>
        <w:t>B</w:t>
      </w:r>
      <w:r>
        <w:rPr>
          <w:color w:val="005695"/>
          <w:w w:val="105"/>
        </w:rPr>
        <w:t>:</w:t>
      </w:r>
      <w:r>
        <w:rPr>
          <w:color w:val="005695"/>
          <w:spacing w:val="-56"/>
          <w:w w:val="105"/>
        </w:rPr>
        <w:t xml:space="preserve"> </w:t>
      </w:r>
      <w:r>
        <w:rPr>
          <w:color w:val="005695"/>
          <w:spacing w:val="-6"/>
          <w:w w:val="105"/>
        </w:rPr>
        <w:t>R</w:t>
      </w:r>
      <w:r>
        <w:rPr>
          <w:color w:val="005695"/>
          <w:spacing w:val="-3"/>
          <w:w w:val="105"/>
        </w:rPr>
        <w:t>e</w:t>
      </w:r>
      <w:r>
        <w:rPr>
          <w:color w:val="005695"/>
          <w:spacing w:val="-5"/>
          <w:w w:val="105"/>
        </w:rPr>
        <w:t>e</w:t>
      </w:r>
      <w:r>
        <w:rPr>
          <w:color w:val="005695"/>
          <w:w w:val="105"/>
        </w:rPr>
        <w:t>f</w:t>
      </w:r>
      <w:r>
        <w:rPr>
          <w:color w:val="005695"/>
          <w:spacing w:val="-55"/>
          <w:w w:val="105"/>
        </w:rPr>
        <w:t xml:space="preserve"> </w:t>
      </w:r>
      <w:r>
        <w:rPr>
          <w:color w:val="005695"/>
          <w:spacing w:val="-41"/>
          <w:w w:val="105"/>
        </w:rPr>
        <w:t>T</w:t>
      </w:r>
      <w:r>
        <w:rPr>
          <w:color w:val="005695"/>
          <w:spacing w:val="-6"/>
          <w:w w:val="105"/>
        </w:rPr>
        <w:t>r</w:t>
      </w:r>
      <w:r>
        <w:rPr>
          <w:color w:val="005695"/>
          <w:spacing w:val="-10"/>
          <w:w w:val="105"/>
        </w:rPr>
        <w:t>u</w:t>
      </w:r>
      <w:r>
        <w:rPr>
          <w:color w:val="005695"/>
          <w:spacing w:val="-4"/>
          <w:w w:val="105"/>
        </w:rPr>
        <w:t>s</w:t>
      </w:r>
      <w:r>
        <w:rPr>
          <w:color w:val="005695"/>
          <w:w w:val="105"/>
        </w:rPr>
        <w:t>t</w:t>
      </w:r>
      <w:r>
        <w:rPr>
          <w:color w:val="005695"/>
          <w:spacing w:val="-56"/>
          <w:w w:val="105"/>
        </w:rPr>
        <w:t xml:space="preserve"> </w:t>
      </w:r>
      <w:r>
        <w:rPr>
          <w:color w:val="005695"/>
          <w:spacing w:val="-14"/>
          <w:w w:val="105"/>
        </w:rPr>
        <w:t>K</w:t>
      </w:r>
      <w:r>
        <w:rPr>
          <w:color w:val="005695"/>
          <w:spacing w:val="-11"/>
          <w:w w:val="105"/>
        </w:rPr>
        <w:t>e</w:t>
      </w:r>
      <w:r>
        <w:rPr>
          <w:color w:val="005695"/>
          <w:w w:val="105"/>
        </w:rPr>
        <w:t>y</w:t>
      </w:r>
      <w:r>
        <w:rPr>
          <w:color w:val="005695"/>
          <w:w w:val="103"/>
        </w:rPr>
        <w:t xml:space="preserve"> </w:t>
      </w:r>
      <w:r>
        <w:rPr>
          <w:color w:val="005695"/>
          <w:spacing w:val="-8"/>
        </w:rPr>
        <w:t>Evalua</w:t>
      </w:r>
      <w:r>
        <w:rPr>
          <w:color w:val="005695"/>
          <w:spacing w:val="-9"/>
        </w:rPr>
        <w:t>t</w:t>
      </w:r>
      <w:r>
        <w:rPr>
          <w:color w:val="005695"/>
          <w:spacing w:val="-8"/>
        </w:rPr>
        <w:t>ion</w:t>
      </w:r>
      <w:r>
        <w:rPr>
          <w:color w:val="005695"/>
          <w:spacing w:val="86"/>
        </w:rPr>
        <w:t xml:space="preserve"> </w:t>
      </w:r>
      <w:r>
        <w:rPr>
          <w:color w:val="005695"/>
          <w:spacing w:val="-6"/>
        </w:rPr>
        <w:t>Ques</w:t>
      </w:r>
      <w:r>
        <w:rPr>
          <w:color w:val="005695"/>
          <w:spacing w:val="-7"/>
        </w:rPr>
        <w:t>t</w:t>
      </w:r>
      <w:r>
        <w:rPr>
          <w:color w:val="005695"/>
          <w:spacing w:val="-6"/>
        </w:rPr>
        <w:t>ions</w:t>
      </w:r>
    </w:p>
    <w:p w14:paraId="44C2B877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D2B8485" w14:textId="77777777" w:rsidR="00656936" w:rsidRDefault="00656936">
      <w:pPr>
        <w:spacing w:before="3"/>
        <w:rPr>
          <w:rFonts w:ascii="Calibri" w:eastAsia="Calibri" w:hAnsi="Calibri" w:cs="Calibri"/>
          <w:sz w:val="23"/>
          <w:szCs w:val="23"/>
        </w:rPr>
      </w:pPr>
    </w:p>
    <w:tbl>
      <w:tblPr>
        <w:tblW w:w="0" w:type="auto"/>
        <w:tblInd w:w="1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7"/>
        <w:gridCol w:w="7000"/>
      </w:tblGrid>
      <w:tr w:rsidR="00656936" w14:paraId="0E1937DA" w14:textId="77777777">
        <w:trPr>
          <w:trHeight w:hRule="exact" w:val="1212"/>
        </w:trPr>
        <w:tc>
          <w:tcPr>
            <w:tcW w:w="1787" w:type="dxa"/>
            <w:tcBorders>
              <w:top w:val="single" w:sz="4" w:space="0" w:color="005695"/>
              <w:left w:val="nil"/>
              <w:bottom w:val="single" w:sz="4" w:space="0" w:color="005695"/>
              <w:right w:val="nil"/>
            </w:tcBorders>
            <w:shd w:val="clear" w:color="auto" w:fill="005695"/>
          </w:tcPr>
          <w:p w14:paraId="0987D39D" w14:textId="77777777" w:rsidR="00656936" w:rsidRDefault="00E45A23">
            <w:pPr>
              <w:pStyle w:val="TableParagraph"/>
              <w:spacing w:before="66" w:line="292" w:lineRule="auto"/>
              <w:ind w:left="113" w:right="2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FFFFFF"/>
                <w:spacing w:val="-2"/>
                <w:w w:val="95"/>
                <w:sz w:val="20"/>
              </w:rPr>
              <w:t>P</w:t>
            </w:r>
            <w:r>
              <w:rPr>
                <w:rFonts w:ascii="Times New Roman"/>
                <w:b/>
                <w:color w:val="FFFFFF"/>
                <w:spacing w:val="-3"/>
                <w:w w:val="95"/>
                <w:sz w:val="20"/>
              </w:rPr>
              <w:t>r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20"/>
              </w:rPr>
              <w:t>ogram</w:t>
            </w:r>
            <w:r>
              <w:rPr>
                <w:rFonts w:ascii="Times New Roman"/>
                <w:b/>
                <w:color w:val="FFFFFF"/>
                <w:spacing w:val="-13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20"/>
              </w:rPr>
              <w:t>level</w:t>
            </w:r>
            <w:r>
              <w:rPr>
                <w:rFonts w:ascii="Times New Roman"/>
                <w:b/>
                <w:color w:val="FFFFFF"/>
                <w:w w:val="96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21"/>
                <w:w w:val="96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20"/>
              </w:rPr>
              <w:t>key</w:t>
            </w:r>
            <w:r>
              <w:rPr>
                <w:rFonts w:ascii="Times New Roman"/>
                <w:b/>
                <w:color w:val="FFFFFF"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20"/>
              </w:rPr>
              <w:t>ev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20"/>
              </w:rPr>
              <w:t>aluation</w:t>
            </w:r>
            <w:r>
              <w:rPr>
                <w:rFonts w:ascii="Times New Roman"/>
                <w:b/>
                <w:color w:val="FFFFFF"/>
                <w:spacing w:val="21"/>
                <w:w w:val="96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w w:val="95"/>
                <w:sz w:val="20"/>
              </w:rPr>
              <w:t>questions</w:t>
            </w:r>
            <w:r>
              <w:rPr>
                <w:rFonts w:ascii="Times New Roman"/>
                <w:b/>
                <w:color w:val="FFFFFF"/>
                <w:spacing w:val="16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w w:val="95"/>
                <w:sz w:val="20"/>
              </w:rPr>
              <w:t>(KEQs)</w:t>
            </w:r>
          </w:p>
          <w:p w14:paraId="3ACDD3BA" w14:textId="77777777" w:rsidR="00656936" w:rsidRDefault="00E45A23">
            <w:pPr>
              <w:pStyle w:val="TableParagraph"/>
              <w:spacing w:before="2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for</w:t>
            </w:r>
            <w:r>
              <w:rPr>
                <w:rFonts w:ascii="Times New Roman"/>
                <w:b/>
                <w:color w:val="FFFFFF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the</w:t>
            </w:r>
            <w:r>
              <w:rPr>
                <w:rFonts w:ascii="Times New Roman"/>
                <w:b/>
                <w:color w:val="FFFFFF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sz w:val="20"/>
              </w:rPr>
              <w:t>Reef</w:t>
            </w:r>
            <w:r>
              <w:rPr>
                <w:rFonts w:ascii="Times New Roman"/>
                <w:b/>
                <w:color w:val="FFFFFF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5"/>
                <w:sz w:val="20"/>
              </w:rPr>
              <w:t>Trust.</w:t>
            </w:r>
          </w:p>
        </w:tc>
        <w:tc>
          <w:tcPr>
            <w:tcW w:w="7000" w:type="dxa"/>
            <w:tcBorders>
              <w:top w:val="single" w:sz="4" w:space="0" w:color="005695"/>
              <w:left w:val="nil"/>
              <w:bottom w:val="single" w:sz="4" w:space="0" w:color="005695"/>
              <w:right w:val="nil"/>
            </w:tcBorders>
            <w:shd w:val="clear" w:color="auto" w:fill="005695"/>
          </w:tcPr>
          <w:p w14:paraId="05404810" w14:textId="77777777" w:rsidR="00656936" w:rsidRDefault="00E45A23">
            <w:pPr>
              <w:pStyle w:val="TableParagraph"/>
              <w:spacing w:before="66" w:line="292" w:lineRule="auto"/>
              <w:ind w:left="198" w:righ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FFFFFF"/>
                <w:spacing w:val="-1"/>
                <w:sz w:val="20"/>
              </w:rPr>
              <w:t>D</w:t>
            </w:r>
            <w:r>
              <w:rPr>
                <w:rFonts w:ascii="Times New Roman"/>
                <w:b/>
                <w:color w:val="FFFFFF"/>
                <w:spacing w:val="-2"/>
                <w:sz w:val="20"/>
              </w:rPr>
              <w:t>escribe</w:t>
            </w:r>
            <w:r>
              <w:rPr>
                <w:rFonts w:ascii="Times New Roman"/>
                <w:b/>
                <w:color w:val="FFFFFF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sz w:val="20"/>
              </w:rPr>
              <w:t>ho</w:t>
            </w:r>
            <w:r>
              <w:rPr>
                <w:rFonts w:ascii="Times New Roman"/>
                <w:b/>
                <w:color w:val="FFFFFF"/>
                <w:spacing w:val="-3"/>
                <w:sz w:val="20"/>
              </w:rPr>
              <w:t>w</w:t>
            </w:r>
            <w:r>
              <w:rPr>
                <w:rFonts w:ascii="Times New Roman"/>
                <w:b/>
                <w:color w:val="FFFFFF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this</w:t>
            </w:r>
            <w:r>
              <w:rPr>
                <w:rFonts w:ascii="Times New Roman"/>
                <w:b/>
                <w:color w:val="FFFFFF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sz w:val="20"/>
              </w:rPr>
              <w:t>project</w:t>
            </w:r>
            <w:r>
              <w:rPr>
                <w:rFonts w:ascii="Times New Roman"/>
                <w:b/>
                <w:color w:val="FFFFFF"/>
                <w:spacing w:val="-25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will</w:t>
            </w:r>
            <w:r>
              <w:rPr>
                <w:rFonts w:ascii="Times New Roman"/>
                <w:b/>
                <w:color w:val="FFFFFF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sz w:val="20"/>
              </w:rPr>
              <w:t>ensure</w:t>
            </w:r>
            <w:r>
              <w:rPr>
                <w:rFonts w:ascii="Times New Roman"/>
                <w:b/>
                <w:color w:val="FFFFFF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that</w:t>
            </w:r>
            <w:r>
              <w:rPr>
                <w:rFonts w:ascii="Times New Roman"/>
                <w:b/>
                <w:color w:val="FFFFFF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sz w:val="20"/>
              </w:rPr>
              <w:t>evaluation</w:t>
            </w:r>
            <w:r>
              <w:rPr>
                <w:rFonts w:ascii="Times New Roman"/>
                <w:b/>
                <w:color w:val="FFFFFF"/>
                <w:spacing w:val="-25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questions</w:t>
            </w:r>
            <w:r>
              <w:rPr>
                <w:rFonts w:ascii="Times New Roman"/>
                <w:b/>
                <w:color w:val="FFFFFF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will</w:t>
            </w:r>
            <w:r>
              <w:rPr>
                <w:rFonts w:ascii="Times New Roman"/>
                <w:b/>
                <w:color w:val="FFFFFF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be</w:t>
            </w:r>
            <w:r>
              <w:rPr>
                <w:rFonts w:ascii="Times New Roman"/>
                <w:b/>
                <w:color w:val="FFFFFF"/>
                <w:spacing w:val="-25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sz w:val="20"/>
              </w:rPr>
              <w:t>addressed</w:t>
            </w:r>
            <w:r>
              <w:rPr>
                <w:rFonts w:ascii="Times New Roman"/>
                <w:b/>
                <w:color w:val="FFFFFF"/>
                <w:spacing w:val="53"/>
                <w:w w:val="94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in</w:t>
            </w:r>
            <w:r>
              <w:rPr>
                <w:rFonts w:ascii="Times New Roman"/>
                <w:b/>
                <w:color w:val="FFFFFF"/>
                <w:spacing w:val="-31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a</w:t>
            </w:r>
            <w:r>
              <w:rPr>
                <w:rFonts w:ascii="Times New Roman"/>
                <w:b/>
                <w:color w:val="FFFFFF"/>
                <w:spacing w:val="-31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timely</w:t>
            </w:r>
            <w:r>
              <w:rPr>
                <w:rFonts w:ascii="Times New Roman"/>
                <w:b/>
                <w:color w:val="FFFFFF"/>
                <w:spacing w:val="-30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and</w:t>
            </w:r>
            <w:r>
              <w:rPr>
                <w:rFonts w:ascii="Times New Roman"/>
                <w:b/>
                <w:color w:val="FFFFFF"/>
                <w:spacing w:val="-31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sz w:val="20"/>
              </w:rPr>
              <w:t>appropriate</w:t>
            </w:r>
            <w:r>
              <w:rPr>
                <w:rFonts w:ascii="Times New Roman"/>
                <w:b/>
                <w:color w:val="FFFFFF"/>
                <w:spacing w:val="-31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3"/>
                <w:sz w:val="20"/>
              </w:rPr>
              <w:t>manner</w:t>
            </w:r>
            <w:r>
              <w:rPr>
                <w:rFonts w:ascii="Times New Roman"/>
                <w:b/>
                <w:color w:val="FFFFFF"/>
                <w:spacing w:val="-2"/>
                <w:sz w:val="20"/>
              </w:rPr>
              <w:t>.</w:t>
            </w:r>
          </w:p>
        </w:tc>
      </w:tr>
      <w:tr w:rsidR="00656936" w14:paraId="53B415CA" w14:textId="77777777">
        <w:trPr>
          <w:trHeight w:hRule="exact" w:val="2957"/>
        </w:trPr>
        <w:tc>
          <w:tcPr>
            <w:tcW w:w="1787" w:type="dxa"/>
            <w:tcBorders>
              <w:top w:val="single" w:sz="4" w:space="0" w:color="005695"/>
              <w:left w:val="nil"/>
              <w:bottom w:val="single" w:sz="4" w:space="0" w:color="005695"/>
              <w:right w:val="nil"/>
            </w:tcBorders>
          </w:tcPr>
          <w:p w14:paraId="788055D9" w14:textId="77777777" w:rsidR="00656936" w:rsidRDefault="00E45A23">
            <w:pPr>
              <w:pStyle w:val="TableParagraph"/>
              <w:spacing w:before="66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2"/>
                <w:sz w:val="20"/>
              </w:rPr>
              <w:t>Impact</w:t>
            </w:r>
          </w:p>
        </w:tc>
        <w:tc>
          <w:tcPr>
            <w:tcW w:w="7000" w:type="dxa"/>
            <w:tcBorders>
              <w:top w:val="single" w:sz="4" w:space="0" w:color="005695"/>
              <w:left w:val="nil"/>
              <w:bottom w:val="single" w:sz="4" w:space="0" w:color="005695"/>
              <w:right w:val="nil"/>
            </w:tcBorders>
          </w:tcPr>
          <w:p w14:paraId="6E6A53C0" w14:textId="77777777" w:rsidR="00656936" w:rsidRDefault="00E45A23">
            <w:pPr>
              <w:pStyle w:val="TableParagraph"/>
              <w:spacing w:before="31"/>
              <w:ind w:left="198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spacing w:val="-1"/>
                <w:sz w:val="20"/>
              </w:rPr>
              <w:t>E</w:t>
            </w:r>
            <w:r>
              <w:rPr>
                <w:rFonts w:ascii="PMingLiU"/>
                <w:color w:val="231F20"/>
                <w:spacing w:val="-2"/>
                <w:sz w:val="20"/>
              </w:rPr>
              <w:t>v</w:t>
            </w:r>
            <w:r>
              <w:rPr>
                <w:rFonts w:ascii="PMingLiU"/>
                <w:color w:val="231F20"/>
                <w:spacing w:val="-1"/>
                <w:sz w:val="20"/>
              </w:rPr>
              <w:t>aluation</w:t>
            </w:r>
            <w:r>
              <w:rPr>
                <w:rFonts w:ascii="PMingLiU"/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of:</w:t>
            </w:r>
          </w:p>
          <w:p w14:paraId="001BD893" w14:textId="77777777" w:rsidR="00656936" w:rsidRDefault="00E45A23">
            <w:pPr>
              <w:pStyle w:val="ListParagraph"/>
              <w:numPr>
                <w:ilvl w:val="0"/>
                <w:numId w:val="15"/>
              </w:numPr>
              <w:tabs>
                <w:tab w:val="left" w:pos="482"/>
              </w:tabs>
              <w:spacing w:before="75"/>
              <w:ind w:hanging="283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spacing w:val="-2"/>
                <w:w w:val="105"/>
                <w:sz w:val="20"/>
              </w:rPr>
              <w:t>In</w:t>
            </w:r>
            <w:r>
              <w:rPr>
                <w:rFonts w:ascii="PMingLiU"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what</w:t>
            </w:r>
            <w:r>
              <w:rPr>
                <w:rFonts w:ascii="PMingLiU"/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ways</w:t>
            </w:r>
            <w:r>
              <w:rPr>
                <w:rFonts w:ascii="PMingLiU"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and</w:t>
            </w:r>
            <w:r>
              <w:rPr>
                <w:rFonts w:ascii="PMingLiU"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to</w:t>
            </w:r>
            <w:r>
              <w:rPr>
                <w:rFonts w:ascii="PMingLiU"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what</w:t>
            </w:r>
            <w:r>
              <w:rPr>
                <w:rFonts w:ascii="PMingLiU"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extent</w:t>
            </w:r>
            <w:r>
              <w:rPr>
                <w:rFonts w:ascii="PMingLiU"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has</w:t>
            </w:r>
            <w:r>
              <w:rPr>
                <w:rFonts w:ascii="PMingLiU"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the</w:t>
            </w:r>
            <w:r>
              <w:rPr>
                <w:rFonts w:ascii="PMingLiU"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20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20"/>
              </w:rPr>
              <w:t>ogram</w:t>
            </w:r>
            <w:r>
              <w:rPr>
                <w:rFonts w:ascii="PMingLiU"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contributed</w:t>
            </w:r>
            <w:r>
              <w:rPr>
                <w:rFonts w:ascii="PMingLiU"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to</w:t>
            </w:r>
            <w:r>
              <w:rPr>
                <w:rFonts w:ascii="PMingLiU"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the:</w:t>
            </w:r>
          </w:p>
          <w:p w14:paraId="47504190" w14:textId="77777777" w:rsidR="00656936" w:rsidRDefault="00E45A23">
            <w:pPr>
              <w:pStyle w:val="ListParagraph"/>
              <w:numPr>
                <w:ilvl w:val="1"/>
                <w:numId w:val="15"/>
              </w:numPr>
              <w:tabs>
                <w:tab w:val="left" w:pos="766"/>
              </w:tabs>
              <w:spacing w:before="75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sz w:val="20"/>
              </w:rPr>
              <w:t>achie</w:t>
            </w:r>
            <w:r>
              <w:rPr>
                <w:rFonts w:ascii="PMingLiU"/>
                <w:color w:val="231F20"/>
                <w:spacing w:val="-3"/>
                <w:sz w:val="20"/>
              </w:rPr>
              <w:t>v</w:t>
            </w:r>
            <w:r>
              <w:rPr>
                <w:rFonts w:ascii="PMingLiU"/>
                <w:color w:val="231F20"/>
                <w:sz w:val="20"/>
              </w:rPr>
              <w:t>ement</w:t>
            </w:r>
            <w:r>
              <w:rPr>
                <w:rFonts w:ascii="PMingLiU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of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the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four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outcomes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of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the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sz w:val="20"/>
              </w:rPr>
              <w:t>R</w:t>
            </w:r>
            <w:r>
              <w:rPr>
                <w:rFonts w:ascii="PMingLiU"/>
                <w:color w:val="231F20"/>
                <w:sz w:val="20"/>
              </w:rPr>
              <w:t>eef</w:t>
            </w:r>
            <w:r>
              <w:rPr>
                <w:rFonts w:ascii="PMingLiU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3"/>
                <w:sz w:val="20"/>
              </w:rPr>
              <w:t>T</w:t>
            </w:r>
            <w:r>
              <w:rPr>
                <w:rFonts w:ascii="PMingLiU"/>
                <w:color w:val="231F20"/>
                <w:sz w:val="20"/>
              </w:rPr>
              <w:t>rust</w:t>
            </w:r>
          </w:p>
          <w:p w14:paraId="6CF01A10" w14:textId="77777777" w:rsidR="00656936" w:rsidRDefault="00E45A23">
            <w:pPr>
              <w:pStyle w:val="ListParagraph"/>
              <w:numPr>
                <w:ilvl w:val="1"/>
                <w:numId w:val="15"/>
              </w:numPr>
              <w:tabs>
                <w:tab w:val="left" w:pos="766"/>
              </w:tabs>
              <w:spacing w:before="75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sz w:val="20"/>
              </w:rPr>
              <w:t>water</w:t>
            </w:r>
            <w:r>
              <w:rPr>
                <w:rFonts w:ascii="PMingLiU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sz w:val="20"/>
              </w:rPr>
              <w:t>quality,</w:t>
            </w:r>
            <w:r>
              <w:rPr>
                <w:rFonts w:ascii="PMingLiU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ecosystem</w:t>
            </w:r>
            <w:r>
              <w:rPr>
                <w:rFonts w:ascii="PMingLiU"/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health,</w:t>
            </w:r>
            <w:r>
              <w:rPr>
                <w:rFonts w:ascii="PMingLiU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20"/>
              </w:rPr>
              <w:t>biodiv</w:t>
            </w:r>
            <w:r>
              <w:rPr>
                <w:rFonts w:ascii="PMingLiU"/>
                <w:color w:val="231F20"/>
                <w:spacing w:val="-3"/>
                <w:sz w:val="20"/>
              </w:rPr>
              <w:t>ersity</w:t>
            </w:r>
            <w:r>
              <w:rPr>
                <w:rFonts w:ascii="PMingLiU"/>
                <w:color w:val="231F20"/>
                <w:spacing w:val="-2"/>
                <w:sz w:val="20"/>
              </w:rPr>
              <w:t>,</w:t>
            </w:r>
            <w:r>
              <w:rPr>
                <w:rFonts w:ascii="PMingLiU"/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themes</w:t>
            </w:r>
            <w:r>
              <w:rPr>
                <w:rFonts w:ascii="PMingLiU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of</w:t>
            </w:r>
            <w:r>
              <w:rPr>
                <w:rFonts w:ascii="PMingLiU"/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the</w:t>
            </w:r>
            <w:r>
              <w:rPr>
                <w:rFonts w:ascii="PMingLiU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20"/>
              </w:rPr>
              <w:t>R</w:t>
            </w:r>
            <w:r>
              <w:rPr>
                <w:rFonts w:ascii="PMingLiU"/>
                <w:color w:val="231F20"/>
                <w:spacing w:val="-2"/>
                <w:sz w:val="20"/>
              </w:rPr>
              <w:t>eef</w:t>
            </w:r>
            <w:r>
              <w:rPr>
                <w:rFonts w:ascii="PMingLiU"/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2050</w:t>
            </w:r>
            <w:r>
              <w:rPr>
                <w:rFonts w:ascii="PMingLiU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20"/>
              </w:rPr>
              <w:t>Plan</w:t>
            </w:r>
          </w:p>
          <w:p w14:paraId="5224BD7D" w14:textId="77777777" w:rsidR="00656936" w:rsidRDefault="00E45A23">
            <w:pPr>
              <w:pStyle w:val="ListParagraph"/>
              <w:numPr>
                <w:ilvl w:val="1"/>
                <w:numId w:val="15"/>
              </w:numPr>
              <w:tabs>
                <w:tab w:val="left" w:pos="766"/>
              </w:tabs>
              <w:spacing w:before="75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spacing w:val="-1"/>
                <w:sz w:val="20"/>
              </w:rPr>
              <w:t>achievement</w:t>
            </w:r>
            <w:r>
              <w:rPr>
                <w:rFonts w:ascii="PMingLiU"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of</w:t>
            </w:r>
            <w:r>
              <w:rPr>
                <w:rFonts w:ascii="PMingLiU"/>
                <w:color w:val="231F20"/>
                <w:spacing w:val="13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the</w:t>
            </w:r>
            <w:r>
              <w:rPr>
                <w:rFonts w:ascii="PMingLiU"/>
                <w:color w:val="231F20"/>
                <w:spacing w:val="13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20"/>
              </w:rPr>
              <w:t>R</w:t>
            </w:r>
            <w:r>
              <w:rPr>
                <w:rFonts w:ascii="PMingLiU"/>
                <w:color w:val="231F20"/>
                <w:spacing w:val="-2"/>
                <w:sz w:val="20"/>
              </w:rPr>
              <w:t>eef</w:t>
            </w:r>
            <w:r>
              <w:rPr>
                <w:rFonts w:ascii="PMingLiU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sz w:val="20"/>
              </w:rPr>
              <w:t>Water</w:t>
            </w:r>
            <w:r>
              <w:rPr>
                <w:rFonts w:ascii="PMingLiU"/>
                <w:color w:val="231F20"/>
                <w:spacing w:val="13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20"/>
              </w:rPr>
              <w:t>Quality</w:t>
            </w:r>
            <w:r>
              <w:rPr>
                <w:rFonts w:ascii="PMingLiU"/>
                <w:color w:val="231F20"/>
                <w:spacing w:val="13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20"/>
              </w:rPr>
              <w:t>Protection</w:t>
            </w:r>
            <w:r>
              <w:rPr>
                <w:rFonts w:ascii="PMingLiU"/>
                <w:color w:val="231F20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2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20"/>
              </w:rPr>
              <w:t>Plan</w:t>
            </w:r>
            <w:r>
              <w:rPr>
                <w:rFonts w:ascii="PMingLiU"/>
                <w:color w:val="231F20"/>
                <w:spacing w:val="13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2013.</w:t>
            </w:r>
          </w:p>
          <w:p w14:paraId="668650FB" w14:textId="77777777" w:rsidR="00656936" w:rsidRDefault="00E45A23">
            <w:pPr>
              <w:pStyle w:val="ListParagraph"/>
              <w:numPr>
                <w:ilvl w:val="0"/>
                <w:numId w:val="15"/>
              </w:numPr>
              <w:tabs>
                <w:tab w:val="left" w:pos="482"/>
              </w:tabs>
              <w:spacing w:before="75" w:line="256" w:lineRule="auto"/>
              <w:ind w:right="354" w:hanging="283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sz w:val="20"/>
              </w:rPr>
              <w:t>What,</w:t>
            </w:r>
            <w:r>
              <w:rPr>
                <w:rFonts w:ascii="PMingLiU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if</w:t>
            </w:r>
            <w:r>
              <w:rPr>
                <w:rFonts w:ascii="PMingLiU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sz w:val="20"/>
              </w:rPr>
              <w:t>any,</w:t>
            </w:r>
            <w:r>
              <w:rPr>
                <w:rFonts w:ascii="PMingLiU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unanticipated</w:t>
            </w:r>
            <w:r>
              <w:rPr>
                <w:rFonts w:ascii="PMingLiU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20"/>
              </w:rPr>
              <w:t>positiv</w:t>
            </w:r>
            <w:r>
              <w:rPr>
                <w:rFonts w:ascii="PMingLiU"/>
                <w:color w:val="231F20"/>
                <w:spacing w:val="-2"/>
                <w:sz w:val="20"/>
              </w:rPr>
              <w:t>e</w:t>
            </w:r>
            <w:r>
              <w:rPr>
                <w:rFonts w:ascii="PMingLiU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or</w:t>
            </w:r>
            <w:r>
              <w:rPr>
                <w:rFonts w:ascii="PMingLiU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20"/>
              </w:rPr>
              <w:t>negativ</w:t>
            </w:r>
            <w:r>
              <w:rPr>
                <w:rFonts w:ascii="PMingLiU"/>
                <w:color w:val="231F20"/>
                <w:spacing w:val="-2"/>
                <w:sz w:val="20"/>
              </w:rPr>
              <w:t>e</w:t>
            </w:r>
            <w:r>
              <w:rPr>
                <w:rFonts w:ascii="PMingLiU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changes</w:t>
            </w:r>
            <w:r>
              <w:rPr>
                <w:rFonts w:ascii="PMingLiU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or</w:t>
            </w:r>
            <w:r>
              <w:rPr>
                <w:rFonts w:ascii="PMingLiU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other</w:t>
            </w:r>
            <w:r>
              <w:rPr>
                <w:rFonts w:ascii="PMingLiU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outcomes</w:t>
            </w:r>
            <w:r>
              <w:rPr>
                <w:rFonts w:ascii="PMingLiU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20"/>
              </w:rPr>
              <w:t>hav</w:t>
            </w:r>
            <w:r>
              <w:rPr>
                <w:rFonts w:ascii="PMingLiU"/>
                <w:color w:val="231F20"/>
                <w:spacing w:val="-2"/>
                <w:sz w:val="20"/>
              </w:rPr>
              <w:t>e</w:t>
            </w:r>
            <w:r>
              <w:rPr>
                <w:rFonts w:ascii="PMingLiU"/>
                <w:color w:val="231F20"/>
                <w:spacing w:val="35"/>
                <w:w w:val="94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20"/>
              </w:rPr>
              <w:t>r</w:t>
            </w:r>
            <w:r>
              <w:rPr>
                <w:rFonts w:ascii="PMingLiU"/>
                <w:color w:val="231F20"/>
                <w:spacing w:val="-2"/>
                <w:sz w:val="20"/>
              </w:rPr>
              <w:t>esulted?</w:t>
            </w:r>
          </w:p>
          <w:p w14:paraId="49DD8E97" w14:textId="77777777" w:rsidR="00656936" w:rsidRDefault="00E45A23">
            <w:pPr>
              <w:pStyle w:val="ListParagraph"/>
              <w:numPr>
                <w:ilvl w:val="0"/>
                <w:numId w:val="15"/>
              </w:numPr>
              <w:tabs>
                <w:tab w:val="left" w:pos="482"/>
              </w:tabs>
              <w:spacing w:before="61" w:line="256" w:lineRule="auto"/>
              <w:ind w:right="448" w:hanging="283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231F20"/>
                <w:spacing w:val="-11"/>
                <w:sz w:val="20"/>
                <w:szCs w:val="20"/>
              </w:rPr>
              <w:t>T</w:t>
            </w:r>
            <w:r>
              <w:rPr>
                <w:rFonts w:ascii="PMingLiU" w:eastAsia="PMingLiU" w:hAnsi="PMingLiU" w:cs="PMingLiU"/>
                <w:color w:val="231F20"/>
                <w:spacing w:val="-12"/>
                <w:sz w:val="20"/>
                <w:szCs w:val="20"/>
              </w:rPr>
              <w:t>o</w:t>
            </w:r>
            <w:r>
              <w:rPr>
                <w:rFonts w:ascii="PMingLiU" w:eastAsia="PMingLiU" w:hAnsi="PMingLiU" w:cs="PMingLiU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what</w:t>
            </w:r>
            <w:r>
              <w:rPr>
                <w:rFonts w:ascii="PMingLiU" w:eastAsia="PMingLiU" w:hAnsi="PMingLiU" w:cs="PMingLiU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extent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20"/>
                <w:szCs w:val="20"/>
              </w:rPr>
              <w:t>w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20"/>
                <w:szCs w:val="20"/>
              </w:rPr>
              <w:t>er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20"/>
                <w:szCs w:val="20"/>
              </w:rPr>
              <w:t>e</w:t>
            </w:r>
            <w:r>
              <w:rPr>
                <w:rFonts w:ascii="PMingLiU" w:eastAsia="PMingLiU" w:hAnsi="PMingLiU" w:cs="PMingLiU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the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changes</w:t>
            </w:r>
            <w:r>
              <w:rPr>
                <w:rFonts w:ascii="PMingLiU" w:eastAsia="PMingLiU" w:hAnsi="PMingLiU" w:cs="PMingLiU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20"/>
                <w:szCs w:val="20"/>
              </w:rPr>
              <w:t>dir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20"/>
                <w:szCs w:val="20"/>
              </w:rPr>
              <w:t>ectly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or</w:t>
            </w:r>
            <w:r>
              <w:rPr>
                <w:rFonts w:ascii="PMingLiU" w:eastAsia="PMingLiU" w:hAnsi="PMingLiU" w:cs="PMingLiU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20"/>
                <w:szCs w:val="20"/>
              </w:rPr>
              <w:t>indir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20"/>
                <w:szCs w:val="20"/>
              </w:rPr>
              <w:t>ectly</w:t>
            </w:r>
            <w:r>
              <w:rPr>
                <w:rFonts w:ascii="PMingLiU" w:eastAsia="PMingLiU" w:hAnsi="PMingLiU" w:cs="PMingLiU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20"/>
                <w:szCs w:val="20"/>
              </w:rPr>
              <w:t>produced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20"/>
                <w:szCs w:val="20"/>
              </w:rPr>
              <w:t>b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20"/>
                <w:szCs w:val="20"/>
              </w:rPr>
              <w:t>y</w:t>
            </w:r>
            <w:r>
              <w:rPr>
                <w:rFonts w:ascii="PMingLiU" w:eastAsia="PMingLiU" w:hAnsi="PMingLiU" w:cs="PMingLiU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20"/>
                <w:szCs w:val="20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20"/>
                <w:szCs w:val="20"/>
              </w:rPr>
              <w:t>eef</w:t>
            </w:r>
            <w:r>
              <w:rPr>
                <w:rFonts w:ascii="PMingLiU" w:eastAsia="PMingLiU" w:hAnsi="PMingLiU" w:cs="PMingLiU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7"/>
                <w:sz w:val="20"/>
                <w:szCs w:val="20"/>
              </w:rPr>
              <w:t>Trust</w:t>
            </w:r>
            <w:r>
              <w:rPr>
                <w:rFonts w:ascii="PMingLiU" w:eastAsia="PMingLiU" w:hAnsi="PMingLiU" w:cs="PMingLiU"/>
                <w:color w:val="231F20"/>
                <w:spacing w:val="-31"/>
                <w:sz w:val="20"/>
                <w:szCs w:val="20"/>
              </w:rPr>
              <w:t>’</w:t>
            </w:r>
            <w:r>
              <w:rPr>
                <w:rFonts w:ascii="PMingLiU" w:eastAsia="PMingLiU" w:hAnsi="PMingLiU" w:cs="PMingLiU"/>
                <w:color w:val="231F20"/>
                <w:spacing w:val="-8"/>
                <w:sz w:val="20"/>
                <w:szCs w:val="20"/>
              </w:rPr>
              <w:t>s</w:t>
            </w:r>
            <w:r>
              <w:rPr>
                <w:rFonts w:ascii="PMingLiU" w:eastAsia="PMingLiU" w:hAnsi="PMingLiU" w:cs="PMingLiU"/>
                <w:color w:val="231F20"/>
                <w:spacing w:val="51"/>
                <w:w w:val="88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20"/>
                <w:szCs w:val="20"/>
              </w:rPr>
              <w:t xml:space="preserve">programs,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policies, strategies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and interventions?</w:t>
            </w:r>
          </w:p>
        </w:tc>
      </w:tr>
      <w:tr w:rsidR="00656936" w14:paraId="5BF65421" w14:textId="77777777">
        <w:trPr>
          <w:trHeight w:hRule="exact" w:val="2502"/>
        </w:trPr>
        <w:tc>
          <w:tcPr>
            <w:tcW w:w="1787" w:type="dxa"/>
            <w:tcBorders>
              <w:top w:val="single" w:sz="4" w:space="0" w:color="005695"/>
              <w:left w:val="nil"/>
              <w:bottom w:val="single" w:sz="4" w:space="0" w:color="005695"/>
              <w:right w:val="nil"/>
            </w:tcBorders>
          </w:tcPr>
          <w:p w14:paraId="3EB4C58B" w14:textId="77777777" w:rsidR="00656936" w:rsidRDefault="00E45A23">
            <w:pPr>
              <w:pStyle w:val="TableParagraph"/>
              <w:spacing w:before="66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2"/>
                <w:sz w:val="20"/>
              </w:rPr>
              <w:t>Effectiveness</w:t>
            </w:r>
          </w:p>
        </w:tc>
        <w:tc>
          <w:tcPr>
            <w:tcW w:w="7000" w:type="dxa"/>
            <w:tcBorders>
              <w:top w:val="single" w:sz="4" w:space="0" w:color="005695"/>
              <w:left w:val="nil"/>
              <w:bottom w:val="single" w:sz="4" w:space="0" w:color="005695"/>
              <w:right w:val="nil"/>
            </w:tcBorders>
          </w:tcPr>
          <w:p w14:paraId="380B3333" w14:textId="77777777" w:rsidR="00656936" w:rsidRDefault="00E45A23">
            <w:pPr>
              <w:pStyle w:val="TableParagraph"/>
              <w:spacing w:before="31"/>
              <w:ind w:left="198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spacing w:val="-1"/>
                <w:sz w:val="20"/>
              </w:rPr>
              <w:t>E</w:t>
            </w:r>
            <w:r>
              <w:rPr>
                <w:rFonts w:ascii="PMingLiU"/>
                <w:color w:val="231F20"/>
                <w:spacing w:val="-2"/>
                <w:sz w:val="20"/>
              </w:rPr>
              <w:t>v</w:t>
            </w:r>
            <w:r>
              <w:rPr>
                <w:rFonts w:ascii="PMingLiU"/>
                <w:color w:val="231F20"/>
                <w:spacing w:val="-1"/>
                <w:sz w:val="20"/>
              </w:rPr>
              <w:t>aluation</w:t>
            </w:r>
            <w:r>
              <w:rPr>
                <w:rFonts w:ascii="PMingLiU"/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of:</w:t>
            </w:r>
          </w:p>
          <w:p w14:paraId="20B7ECDE" w14:textId="77777777" w:rsidR="00656936" w:rsidRDefault="00E45A23">
            <w:pPr>
              <w:pStyle w:val="ListParagraph"/>
              <w:numPr>
                <w:ilvl w:val="0"/>
                <w:numId w:val="14"/>
              </w:numPr>
              <w:tabs>
                <w:tab w:val="left" w:pos="482"/>
              </w:tabs>
              <w:spacing w:before="75" w:line="256" w:lineRule="auto"/>
              <w:ind w:right="121" w:hanging="283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spacing w:val="-22"/>
                <w:sz w:val="20"/>
              </w:rPr>
              <w:t>T</w:t>
            </w:r>
            <w:r>
              <w:rPr>
                <w:rFonts w:ascii="PMingLiU"/>
                <w:color w:val="231F20"/>
                <w:sz w:val="20"/>
              </w:rPr>
              <w:t>o</w:t>
            </w:r>
            <w:r>
              <w:rPr>
                <w:rFonts w:ascii="PMingLiU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what</w:t>
            </w:r>
            <w:r>
              <w:rPr>
                <w:rFonts w:ascii="PMingLiU"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extent</w:t>
            </w:r>
            <w:r>
              <w:rPr>
                <w:rFonts w:ascii="PMingLiU"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ha</w:t>
            </w:r>
            <w:r>
              <w:rPr>
                <w:rFonts w:ascii="PMingLiU"/>
                <w:color w:val="231F20"/>
                <w:spacing w:val="-2"/>
                <w:sz w:val="20"/>
              </w:rPr>
              <w:t>v</w:t>
            </w:r>
            <w:r>
              <w:rPr>
                <w:rFonts w:ascii="PMingLiU"/>
                <w:color w:val="231F20"/>
                <w:sz w:val="20"/>
              </w:rPr>
              <w:t>e</w:t>
            </w:r>
            <w:r>
              <w:rPr>
                <w:rFonts w:ascii="PMingLiU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the</w:t>
            </w:r>
            <w:r>
              <w:rPr>
                <w:rFonts w:ascii="PMingLiU"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sz w:val="20"/>
              </w:rPr>
              <w:t>R</w:t>
            </w:r>
            <w:r>
              <w:rPr>
                <w:rFonts w:ascii="PMingLiU"/>
                <w:color w:val="231F20"/>
                <w:sz w:val="20"/>
              </w:rPr>
              <w:t>eef</w:t>
            </w:r>
            <w:r>
              <w:rPr>
                <w:rFonts w:ascii="PMingLiU"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3"/>
                <w:sz w:val="20"/>
              </w:rPr>
              <w:t>T</w:t>
            </w:r>
            <w:r>
              <w:rPr>
                <w:rFonts w:ascii="PMingLiU"/>
                <w:color w:val="231F20"/>
                <w:sz w:val="20"/>
              </w:rPr>
              <w:t>rust</w:t>
            </w:r>
            <w:r>
              <w:rPr>
                <w:rFonts w:ascii="PMingLiU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phase</w:t>
            </w:r>
            <w:r>
              <w:rPr>
                <w:rFonts w:ascii="PMingLiU"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in</w:t>
            </w:r>
            <w:r>
              <w:rPr>
                <w:rFonts w:ascii="PMingLiU"/>
                <w:color w:val="231F20"/>
                <w:spacing w:val="-2"/>
                <w:sz w:val="20"/>
              </w:rPr>
              <w:t>v</w:t>
            </w:r>
            <w:r>
              <w:rPr>
                <w:rFonts w:ascii="PMingLiU"/>
                <w:color w:val="231F20"/>
                <w:sz w:val="20"/>
              </w:rPr>
              <w:t>estments</w:t>
            </w:r>
            <w:r>
              <w:rPr>
                <w:rFonts w:ascii="PMingLiU"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been</w:t>
            </w:r>
            <w:r>
              <w:rPr>
                <w:rFonts w:ascii="PMingLiU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completed,</w:t>
            </w:r>
            <w:r>
              <w:rPr>
                <w:rFonts w:ascii="PMingLiU"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p</w:t>
            </w:r>
            <w:r>
              <w:rPr>
                <w:rFonts w:ascii="PMingLiU"/>
                <w:color w:val="231F20"/>
                <w:spacing w:val="-2"/>
                <w:sz w:val="20"/>
              </w:rPr>
              <w:t>r</w:t>
            </w:r>
            <w:r>
              <w:rPr>
                <w:rFonts w:ascii="PMingLiU"/>
                <w:color w:val="231F20"/>
                <w:sz w:val="20"/>
              </w:rPr>
              <w:t>ogram</w:t>
            </w:r>
            <w:r>
              <w:rPr>
                <w:rFonts w:ascii="PMingLiU"/>
                <w:color w:val="231F20"/>
                <w:w w:val="102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outputs</w:t>
            </w:r>
            <w:r>
              <w:rPr>
                <w:rFonts w:ascii="PMingLiU"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and</w:t>
            </w:r>
            <w:r>
              <w:rPr>
                <w:rFonts w:ascii="PMingLiU"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outcomes</w:t>
            </w:r>
            <w:r>
              <w:rPr>
                <w:rFonts w:ascii="PMingLiU"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been</w:t>
            </w:r>
            <w:r>
              <w:rPr>
                <w:rFonts w:ascii="PMingLiU"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20"/>
              </w:rPr>
              <w:t>deliv</w:t>
            </w:r>
            <w:r>
              <w:rPr>
                <w:rFonts w:ascii="PMingLiU"/>
                <w:color w:val="231F20"/>
                <w:spacing w:val="-1"/>
                <w:sz w:val="20"/>
              </w:rPr>
              <w:t>er</w:t>
            </w:r>
            <w:r>
              <w:rPr>
                <w:rFonts w:ascii="PMingLiU"/>
                <w:color w:val="231F20"/>
                <w:spacing w:val="-2"/>
                <w:sz w:val="20"/>
              </w:rPr>
              <w:t>ed?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What</w:t>
            </w:r>
            <w:r>
              <w:rPr>
                <w:rFonts w:ascii="PMingLiU"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has</w:t>
            </w:r>
            <w:r>
              <w:rPr>
                <w:rFonts w:ascii="PMingLiU"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contributed</w:t>
            </w:r>
            <w:r>
              <w:rPr>
                <w:rFonts w:ascii="PMingLiU"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to</w:t>
            </w:r>
            <w:r>
              <w:rPr>
                <w:rFonts w:ascii="PMingLiU"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the</w:t>
            </w:r>
            <w:r>
              <w:rPr>
                <w:rFonts w:ascii="PMingLiU"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20"/>
              </w:rPr>
              <w:t>achievement</w:t>
            </w:r>
            <w:r>
              <w:rPr>
                <w:rFonts w:ascii="PMingLiU"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of</w:t>
            </w:r>
            <w:r>
              <w:rPr>
                <w:rFonts w:ascii="PMingLiU"/>
                <w:color w:val="231F20"/>
                <w:spacing w:val="31"/>
                <w:w w:val="99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these,</w:t>
            </w:r>
            <w:r>
              <w:rPr>
                <w:rFonts w:ascii="PMingLiU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or</w:t>
            </w:r>
            <w:r>
              <w:rPr>
                <w:rFonts w:ascii="PMingLiU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been</w:t>
            </w:r>
            <w:r>
              <w:rPr>
                <w:rFonts w:ascii="PMingLiU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an</w:t>
            </w:r>
            <w:r>
              <w:rPr>
                <w:rFonts w:ascii="PMingLiU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impediment?</w:t>
            </w:r>
          </w:p>
          <w:p w14:paraId="4B06C31C" w14:textId="77777777" w:rsidR="00656936" w:rsidRDefault="00E45A23">
            <w:pPr>
              <w:pStyle w:val="ListParagraph"/>
              <w:numPr>
                <w:ilvl w:val="0"/>
                <w:numId w:val="14"/>
              </w:numPr>
              <w:tabs>
                <w:tab w:val="left" w:pos="482"/>
              </w:tabs>
              <w:spacing w:before="61" w:line="256" w:lineRule="auto"/>
              <w:ind w:right="199" w:hanging="283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spacing w:val="-15"/>
                <w:sz w:val="20"/>
              </w:rPr>
              <w:t>W</w:t>
            </w:r>
            <w:r>
              <w:rPr>
                <w:rFonts w:ascii="PMingLiU"/>
                <w:color w:val="231F20"/>
                <w:sz w:val="20"/>
              </w:rPr>
              <w:t>e</w:t>
            </w:r>
            <w:r>
              <w:rPr>
                <w:rFonts w:ascii="PMingLiU"/>
                <w:color w:val="231F20"/>
                <w:spacing w:val="-2"/>
                <w:sz w:val="20"/>
              </w:rPr>
              <w:t>r</w:t>
            </w:r>
            <w:r>
              <w:rPr>
                <w:rFonts w:ascii="PMingLiU"/>
                <w:color w:val="231F20"/>
                <w:sz w:val="20"/>
              </w:rPr>
              <w:t>e</w:t>
            </w:r>
            <w:r>
              <w:rPr>
                <w:rFonts w:ascii="PMingLiU"/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the</w:t>
            </w:r>
            <w:r>
              <w:rPr>
                <w:rFonts w:ascii="PMingLiU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planned</w:t>
            </w:r>
            <w:r>
              <w:rPr>
                <w:rFonts w:ascii="PMingLiU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sz w:val="20"/>
              </w:rPr>
              <w:t>R</w:t>
            </w:r>
            <w:r>
              <w:rPr>
                <w:rFonts w:ascii="PMingLiU"/>
                <w:color w:val="231F20"/>
                <w:sz w:val="20"/>
              </w:rPr>
              <w:t>eef</w:t>
            </w:r>
            <w:r>
              <w:rPr>
                <w:rFonts w:ascii="PMingLiU"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3"/>
                <w:sz w:val="20"/>
              </w:rPr>
              <w:t>T</w:t>
            </w:r>
            <w:r>
              <w:rPr>
                <w:rFonts w:ascii="PMingLiU"/>
                <w:color w:val="231F20"/>
                <w:sz w:val="20"/>
              </w:rPr>
              <w:t>rust</w:t>
            </w:r>
            <w:r>
              <w:rPr>
                <w:rFonts w:ascii="PMingLiU"/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p</w:t>
            </w:r>
            <w:r>
              <w:rPr>
                <w:rFonts w:ascii="PMingLiU"/>
                <w:color w:val="231F20"/>
                <w:spacing w:val="-2"/>
                <w:sz w:val="20"/>
              </w:rPr>
              <w:t>r</w:t>
            </w:r>
            <w:r>
              <w:rPr>
                <w:rFonts w:ascii="PMingLiU"/>
                <w:color w:val="231F20"/>
                <w:sz w:val="20"/>
              </w:rPr>
              <w:t>ograms,</w:t>
            </w:r>
            <w:r>
              <w:rPr>
                <w:rFonts w:ascii="PMingLiU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policies,</w:t>
            </w:r>
            <w:r>
              <w:rPr>
                <w:rFonts w:ascii="PMingLiU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strategies</w:t>
            </w:r>
            <w:r>
              <w:rPr>
                <w:rFonts w:ascii="PMingLiU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and</w:t>
            </w:r>
            <w:r>
              <w:rPr>
                <w:rFonts w:ascii="PMingLiU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in</w:t>
            </w:r>
            <w:r>
              <w:rPr>
                <w:rFonts w:ascii="PMingLiU"/>
                <w:color w:val="231F20"/>
                <w:spacing w:val="-2"/>
                <w:sz w:val="20"/>
              </w:rPr>
              <w:t>v</w:t>
            </w:r>
            <w:r>
              <w:rPr>
                <w:rFonts w:ascii="PMingLiU"/>
                <w:color w:val="231F20"/>
                <w:sz w:val="20"/>
              </w:rPr>
              <w:t>estment</w:t>
            </w:r>
            <w:r>
              <w:rPr>
                <w:rFonts w:ascii="PMingLiU"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focused</w:t>
            </w:r>
            <w:r>
              <w:rPr>
                <w:rFonts w:ascii="PMingLiU"/>
                <w:color w:val="231F20"/>
                <w:w w:val="99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20"/>
              </w:rPr>
              <w:t>effectively</w:t>
            </w:r>
            <w:r>
              <w:rPr>
                <w:rFonts w:ascii="PMingLiU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to</w:t>
            </w:r>
            <w:r>
              <w:rPr>
                <w:rFonts w:ascii="PMingLiU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20"/>
              </w:rPr>
              <w:t>achiev</w:t>
            </w:r>
            <w:r>
              <w:rPr>
                <w:rFonts w:ascii="PMingLiU"/>
                <w:color w:val="231F20"/>
                <w:spacing w:val="-2"/>
                <w:sz w:val="20"/>
              </w:rPr>
              <w:t>e</w:t>
            </w:r>
            <w:r>
              <w:rPr>
                <w:rFonts w:ascii="PMingLiU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the</w:t>
            </w:r>
            <w:r>
              <w:rPr>
                <w:rFonts w:ascii="PMingLiU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outcomes?</w:t>
            </w:r>
          </w:p>
          <w:p w14:paraId="5D77E76E" w14:textId="77777777" w:rsidR="00656936" w:rsidRDefault="00E45A23">
            <w:pPr>
              <w:pStyle w:val="ListParagraph"/>
              <w:numPr>
                <w:ilvl w:val="0"/>
                <w:numId w:val="14"/>
              </w:numPr>
              <w:tabs>
                <w:tab w:val="left" w:pos="482"/>
              </w:tabs>
              <w:spacing w:before="61" w:line="256" w:lineRule="auto"/>
              <w:ind w:right="274" w:hanging="283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spacing w:val="-1"/>
                <w:sz w:val="20"/>
              </w:rPr>
              <w:t>H</w:t>
            </w:r>
            <w:r>
              <w:rPr>
                <w:rFonts w:ascii="PMingLiU"/>
                <w:color w:val="231F20"/>
                <w:spacing w:val="-2"/>
                <w:sz w:val="20"/>
              </w:rPr>
              <w:t>ave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alternate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policies,</w:t>
            </w:r>
            <w:r>
              <w:rPr>
                <w:rFonts w:ascii="PMingLiU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interventions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and</w:t>
            </w:r>
            <w:r>
              <w:rPr>
                <w:rFonts w:ascii="PMingLiU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strategies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been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identified</w:t>
            </w:r>
            <w:r>
              <w:rPr>
                <w:rFonts w:ascii="PMingLiU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that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might</w:t>
            </w:r>
            <w:r>
              <w:rPr>
                <w:rFonts w:ascii="PMingLiU"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be</w:t>
            </w:r>
            <w:r>
              <w:rPr>
                <w:rFonts w:ascii="PMingLiU"/>
                <w:color w:val="231F20"/>
                <w:spacing w:val="21"/>
                <w:w w:val="101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20"/>
              </w:rPr>
              <w:t>mor</w:t>
            </w:r>
            <w:r>
              <w:rPr>
                <w:rFonts w:ascii="PMingLiU"/>
                <w:color w:val="231F20"/>
                <w:spacing w:val="-2"/>
                <w:sz w:val="20"/>
              </w:rPr>
              <w:t>e</w:t>
            </w:r>
            <w:r>
              <w:rPr>
                <w:rFonts w:ascii="PMingLiU"/>
                <w:color w:val="231F20"/>
                <w:spacing w:val="-32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20"/>
              </w:rPr>
              <w:t>effective?</w:t>
            </w:r>
          </w:p>
        </w:tc>
      </w:tr>
      <w:tr w:rsidR="00656936" w14:paraId="446F0762" w14:textId="77777777">
        <w:trPr>
          <w:trHeight w:hRule="exact" w:val="2559"/>
        </w:trPr>
        <w:tc>
          <w:tcPr>
            <w:tcW w:w="1787" w:type="dxa"/>
            <w:tcBorders>
              <w:top w:val="single" w:sz="4" w:space="0" w:color="005695"/>
              <w:left w:val="nil"/>
              <w:bottom w:val="single" w:sz="4" w:space="0" w:color="005695"/>
              <w:right w:val="nil"/>
            </w:tcBorders>
          </w:tcPr>
          <w:p w14:paraId="140668C8" w14:textId="77777777" w:rsidR="00656936" w:rsidRDefault="00E45A23">
            <w:pPr>
              <w:pStyle w:val="TableParagraph"/>
              <w:spacing w:before="66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Efficiency</w:t>
            </w:r>
          </w:p>
        </w:tc>
        <w:tc>
          <w:tcPr>
            <w:tcW w:w="7000" w:type="dxa"/>
            <w:tcBorders>
              <w:top w:val="single" w:sz="4" w:space="0" w:color="005695"/>
              <w:left w:val="nil"/>
              <w:bottom w:val="single" w:sz="4" w:space="0" w:color="005695"/>
              <w:right w:val="nil"/>
            </w:tcBorders>
          </w:tcPr>
          <w:p w14:paraId="54EE7E9F" w14:textId="77777777" w:rsidR="00656936" w:rsidRDefault="00E45A23">
            <w:pPr>
              <w:pStyle w:val="TableParagraph"/>
              <w:spacing w:before="31"/>
              <w:ind w:left="198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spacing w:val="-1"/>
                <w:sz w:val="20"/>
              </w:rPr>
              <w:t>E</w:t>
            </w:r>
            <w:r>
              <w:rPr>
                <w:rFonts w:ascii="PMingLiU"/>
                <w:color w:val="231F20"/>
                <w:spacing w:val="-2"/>
                <w:sz w:val="20"/>
              </w:rPr>
              <w:t>v</w:t>
            </w:r>
            <w:r>
              <w:rPr>
                <w:rFonts w:ascii="PMingLiU"/>
                <w:color w:val="231F20"/>
                <w:spacing w:val="-1"/>
                <w:sz w:val="20"/>
              </w:rPr>
              <w:t>aluation</w:t>
            </w:r>
            <w:r>
              <w:rPr>
                <w:rFonts w:ascii="PMingLiU"/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of:</w:t>
            </w:r>
          </w:p>
          <w:p w14:paraId="5C7C7BEB" w14:textId="77777777" w:rsidR="00656936" w:rsidRDefault="00E45A23">
            <w:pPr>
              <w:pStyle w:val="ListParagraph"/>
              <w:numPr>
                <w:ilvl w:val="0"/>
                <w:numId w:val="13"/>
              </w:numPr>
              <w:tabs>
                <w:tab w:val="left" w:pos="482"/>
              </w:tabs>
              <w:spacing w:before="75" w:line="256" w:lineRule="auto"/>
              <w:ind w:right="201" w:hanging="283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spacing w:val="-23"/>
                <w:w w:val="105"/>
                <w:sz w:val="20"/>
              </w:rPr>
              <w:t>T</w:t>
            </w:r>
            <w:r>
              <w:rPr>
                <w:rFonts w:ascii="PMingLiU"/>
                <w:color w:val="231F20"/>
                <w:w w:val="105"/>
                <w:sz w:val="20"/>
              </w:rPr>
              <w:t>o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what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extent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has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the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05"/>
                <w:sz w:val="20"/>
              </w:rPr>
              <w:t>R</w:t>
            </w:r>
            <w:r>
              <w:rPr>
                <w:rFonts w:ascii="PMingLiU"/>
                <w:color w:val="231F20"/>
                <w:w w:val="105"/>
                <w:sz w:val="20"/>
              </w:rPr>
              <w:t>eef</w:t>
            </w:r>
            <w:r>
              <w:rPr>
                <w:rFonts w:ascii="PMingLiU"/>
                <w:color w:val="231F20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4"/>
                <w:w w:val="105"/>
                <w:sz w:val="20"/>
              </w:rPr>
              <w:t>T</w:t>
            </w:r>
            <w:r>
              <w:rPr>
                <w:rFonts w:ascii="PMingLiU"/>
                <w:color w:val="231F20"/>
                <w:spacing w:val="1"/>
                <w:w w:val="105"/>
                <w:sz w:val="20"/>
              </w:rPr>
              <w:t>r</w:t>
            </w:r>
            <w:r>
              <w:rPr>
                <w:rFonts w:ascii="PMingLiU"/>
                <w:color w:val="231F20"/>
                <w:w w:val="105"/>
                <w:sz w:val="20"/>
              </w:rPr>
              <w:t>ust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implemented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planned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phases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of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in</w:t>
            </w:r>
            <w:r>
              <w:rPr>
                <w:rFonts w:ascii="PMingLiU"/>
                <w:color w:val="231F20"/>
                <w:spacing w:val="-3"/>
                <w:w w:val="105"/>
                <w:sz w:val="20"/>
              </w:rPr>
              <w:t>v</w:t>
            </w:r>
            <w:r>
              <w:rPr>
                <w:rFonts w:ascii="PMingLiU"/>
                <w:color w:val="231F20"/>
                <w:w w:val="105"/>
                <w:sz w:val="20"/>
              </w:rPr>
              <w:t>estment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 xml:space="preserve">and </w:t>
            </w:r>
            <w:r>
              <w:rPr>
                <w:rFonts w:ascii="PMingLiU"/>
                <w:color w:val="231F20"/>
                <w:spacing w:val="-1"/>
                <w:w w:val="105"/>
                <w:sz w:val="20"/>
              </w:rPr>
              <w:t>produced</w:t>
            </w:r>
            <w:r>
              <w:rPr>
                <w:rFonts w:ascii="PMingLiU"/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20"/>
              </w:rPr>
              <w:t>deliverables</w:t>
            </w:r>
            <w:r>
              <w:rPr>
                <w:rFonts w:ascii="PMingLiU"/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and</w:t>
            </w:r>
            <w:r>
              <w:rPr>
                <w:rFonts w:ascii="PMingLiU"/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outcomes</w:t>
            </w:r>
            <w:r>
              <w:rPr>
                <w:rFonts w:ascii="PMingLiU"/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20"/>
              </w:rPr>
              <w:t>accor</w:t>
            </w:r>
            <w:r>
              <w:rPr>
                <w:rFonts w:ascii="PMingLiU"/>
                <w:color w:val="231F20"/>
                <w:spacing w:val="-1"/>
                <w:w w:val="105"/>
                <w:sz w:val="20"/>
              </w:rPr>
              <w:t>ding</w:t>
            </w:r>
            <w:r>
              <w:rPr>
                <w:rFonts w:ascii="PMingLiU"/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to</w:t>
            </w:r>
            <w:r>
              <w:rPr>
                <w:rFonts w:ascii="PMingLiU"/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the</w:t>
            </w:r>
            <w:r>
              <w:rPr>
                <w:rFonts w:ascii="PMingLiU"/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20"/>
              </w:rPr>
              <w:t>work</w:t>
            </w:r>
            <w:r>
              <w:rPr>
                <w:rFonts w:ascii="PMingLiU"/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plan</w:t>
            </w:r>
            <w:r>
              <w:rPr>
                <w:rFonts w:ascii="PMingLiU"/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and</w:t>
            </w:r>
            <w:r>
              <w:rPr>
                <w:rFonts w:ascii="PMingLiU"/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budgets?</w:t>
            </w:r>
          </w:p>
          <w:p w14:paraId="2EAABE43" w14:textId="77777777" w:rsidR="00656936" w:rsidRDefault="00E45A23">
            <w:pPr>
              <w:pStyle w:val="ListParagraph"/>
              <w:numPr>
                <w:ilvl w:val="0"/>
                <w:numId w:val="13"/>
              </w:numPr>
              <w:tabs>
                <w:tab w:val="left" w:pos="482"/>
              </w:tabs>
              <w:spacing w:before="61"/>
              <w:ind w:hanging="283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spacing w:val="-22"/>
                <w:sz w:val="20"/>
              </w:rPr>
              <w:t>T</w:t>
            </w:r>
            <w:r>
              <w:rPr>
                <w:rFonts w:ascii="PMingLiU"/>
                <w:color w:val="231F20"/>
                <w:sz w:val="20"/>
              </w:rPr>
              <w:t>o</w:t>
            </w:r>
            <w:r>
              <w:rPr>
                <w:rFonts w:ascii="PMingLiU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what</w:t>
            </w:r>
            <w:r>
              <w:rPr>
                <w:rFonts w:ascii="PMingLiU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extent</w:t>
            </w:r>
            <w:r>
              <w:rPr>
                <w:rFonts w:ascii="PMingLiU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has</w:t>
            </w:r>
            <w:r>
              <w:rPr>
                <w:rFonts w:ascii="PMingLiU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the</w:t>
            </w:r>
            <w:r>
              <w:rPr>
                <w:rFonts w:ascii="PMingLiU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sz w:val="20"/>
              </w:rPr>
              <w:t>R</w:t>
            </w:r>
            <w:r>
              <w:rPr>
                <w:rFonts w:ascii="PMingLiU"/>
                <w:color w:val="231F20"/>
                <w:sz w:val="20"/>
              </w:rPr>
              <w:t>eef</w:t>
            </w:r>
            <w:r>
              <w:rPr>
                <w:rFonts w:ascii="PMingLiU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3"/>
                <w:sz w:val="20"/>
              </w:rPr>
              <w:t>T</w:t>
            </w:r>
            <w:r>
              <w:rPr>
                <w:rFonts w:ascii="PMingLiU"/>
                <w:color w:val="231F20"/>
                <w:sz w:val="20"/>
              </w:rPr>
              <w:t>rust</w:t>
            </w:r>
            <w:r>
              <w:rPr>
                <w:rFonts w:ascii="PMingLiU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achie</w:t>
            </w:r>
            <w:r>
              <w:rPr>
                <w:rFonts w:ascii="PMingLiU"/>
                <w:color w:val="231F20"/>
                <w:spacing w:val="-3"/>
                <w:sz w:val="20"/>
              </w:rPr>
              <w:t>v</w:t>
            </w:r>
            <w:r>
              <w:rPr>
                <w:rFonts w:ascii="PMingLiU"/>
                <w:color w:val="231F20"/>
                <w:sz w:val="20"/>
              </w:rPr>
              <w:t>ed</w:t>
            </w:r>
            <w:r>
              <w:rPr>
                <w:rFonts w:ascii="PMingLiU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sz w:val="20"/>
              </w:rPr>
              <w:t>v</w:t>
            </w:r>
            <w:r>
              <w:rPr>
                <w:rFonts w:ascii="PMingLiU"/>
                <w:color w:val="231F20"/>
                <w:sz w:val="20"/>
              </w:rPr>
              <w:t>alue</w:t>
            </w:r>
            <w:r>
              <w:rPr>
                <w:rFonts w:ascii="PMingLiU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for</w:t>
            </w:r>
            <w:r>
              <w:rPr>
                <w:rFonts w:ascii="PMingLiU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money?</w:t>
            </w:r>
          </w:p>
          <w:p w14:paraId="6751ECA6" w14:textId="77777777" w:rsidR="00656936" w:rsidRDefault="00E45A23">
            <w:pPr>
              <w:pStyle w:val="ListParagraph"/>
              <w:numPr>
                <w:ilvl w:val="0"/>
                <w:numId w:val="13"/>
              </w:numPr>
              <w:tabs>
                <w:tab w:val="left" w:pos="482"/>
              </w:tabs>
              <w:spacing w:before="75" w:line="256" w:lineRule="auto"/>
              <w:ind w:right="274" w:hanging="283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sz w:val="20"/>
                <w:szCs w:val="20"/>
              </w:rPr>
              <w:t>H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20"/>
                <w:szCs w:val="20"/>
              </w:rPr>
              <w:t>ave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the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20"/>
                <w:szCs w:val="20"/>
              </w:rPr>
              <w:t>Department</w:t>
            </w:r>
            <w:r>
              <w:rPr>
                <w:rFonts w:ascii="PMingLiU" w:eastAsia="PMingLiU" w:hAnsi="PMingLiU" w:cs="PMingLiU"/>
                <w:color w:val="231F20"/>
                <w:spacing w:val="-9"/>
                <w:sz w:val="20"/>
                <w:szCs w:val="20"/>
              </w:rPr>
              <w:t>’</w:t>
            </w:r>
            <w:r>
              <w:rPr>
                <w:rFonts w:ascii="PMingLiU" w:eastAsia="PMingLiU" w:hAnsi="PMingLiU" w:cs="PMingLiU"/>
                <w:color w:val="231F20"/>
                <w:spacing w:val="-3"/>
                <w:sz w:val="20"/>
                <w:szCs w:val="20"/>
              </w:rPr>
              <w:t>s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20"/>
                <w:szCs w:val="20"/>
              </w:rPr>
              <w:t>resour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20"/>
                <w:szCs w:val="20"/>
              </w:rPr>
              <w:t>ces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and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those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of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20"/>
                <w:szCs w:val="20"/>
              </w:rPr>
              <w:t>co-investors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been</w:t>
            </w:r>
            <w:r>
              <w:rPr>
                <w:rFonts w:ascii="PMingLiU" w:eastAsia="PMingLiU" w:hAnsi="PMingLiU" w:cs="PMingLiU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used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in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the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most</w:t>
            </w:r>
            <w:r>
              <w:rPr>
                <w:rFonts w:ascii="PMingLiU" w:eastAsia="PMingLiU" w:hAnsi="PMingLiU" w:cs="PMingLiU"/>
                <w:color w:val="231F20"/>
                <w:spacing w:val="37"/>
                <w:w w:val="104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20"/>
                <w:szCs w:val="20"/>
              </w:rPr>
              <w:t>efficient</w:t>
            </w:r>
            <w:r>
              <w:rPr>
                <w:rFonts w:ascii="PMingLiU" w:eastAsia="PMingLiU" w:hAnsi="PMingLiU" w:cs="PMingLiU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20"/>
                <w:szCs w:val="20"/>
              </w:rPr>
              <w:t>way?</w:t>
            </w:r>
          </w:p>
          <w:p w14:paraId="4CF0941D" w14:textId="77777777" w:rsidR="00656936" w:rsidRDefault="00E45A23">
            <w:pPr>
              <w:pStyle w:val="ListParagraph"/>
              <w:numPr>
                <w:ilvl w:val="0"/>
                <w:numId w:val="13"/>
              </w:numPr>
              <w:tabs>
                <w:tab w:val="left" w:pos="482"/>
              </w:tabs>
              <w:spacing w:before="61" w:line="256" w:lineRule="auto"/>
              <w:ind w:right="836" w:hanging="283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w w:val="105"/>
                <w:sz w:val="20"/>
              </w:rPr>
              <w:t>What</w:t>
            </w:r>
            <w:r>
              <w:rPr>
                <w:rFonts w:ascii="PMingLiU"/>
                <w:color w:val="231F20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could</w:t>
            </w:r>
            <w:r>
              <w:rPr>
                <w:rFonts w:ascii="PMingLiU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be</w:t>
            </w:r>
            <w:r>
              <w:rPr>
                <w:rFonts w:ascii="PMingLiU"/>
                <w:color w:val="231F20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done</w:t>
            </w:r>
            <w:r>
              <w:rPr>
                <w:rFonts w:ascii="PMingLiU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diffe</w:t>
            </w:r>
            <w:r>
              <w:rPr>
                <w:rFonts w:ascii="PMingLiU"/>
                <w:color w:val="231F20"/>
                <w:spacing w:val="-3"/>
                <w:w w:val="105"/>
                <w:sz w:val="20"/>
              </w:rPr>
              <w:t>r</w:t>
            </w:r>
            <w:r>
              <w:rPr>
                <w:rFonts w:ascii="PMingLiU"/>
                <w:color w:val="231F20"/>
                <w:w w:val="105"/>
                <w:sz w:val="20"/>
              </w:rPr>
              <w:t>ently</w:t>
            </w:r>
            <w:r>
              <w:rPr>
                <w:rFonts w:ascii="PMingLiU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to</w:t>
            </w:r>
            <w:r>
              <w:rPr>
                <w:rFonts w:ascii="PMingLiU"/>
                <w:color w:val="231F20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imp</w:t>
            </w:r>
            <w:r>
              <w:rPr>
                <w:rFonts w:ascii="PMingLiU"/>
                <w:color w:val="231F20"/>
                <w:spacing w:val="-2"/>
                <w:w w:val="105"/>
                <w:sz w:val="20"/>
              </w:rPr>
              <w:t>r</w:t>
            </w:r>
            <w:r>
              <w:rPr>
                <w:rFonts w:ascii="PMingLiU"/>
                <w:color w:val="231F20"/>
                <w:spacing w:val="-5"/>
                <w:w w:val="105"/>
                <w:sz w:val="20"/>
              </w:rPr>
              <w:t>o</w:t>
            </w:r>
            <w:r>
              <w:rPr>
                <w:rFonts w:ascii="PMingLiU"/>
                <w:color w:val="231F20"/>
                <w:spacing w:val="-3"/>
                <w:w w:val="105"/>
                <w:sz w:val="20"/>
              </w:rPr>
              <w:t>v</w:t>
            </w:r>
            <w:r>
              <w:rPr>
                <w:rFonts w:ascii="PMingLiU"/>
                <w:color w:val="231F20"/>
                <w:w w:val="105"/>
                <w:sz w:val="20"/>
              </w:rPr>
              <w:t>e</w:t>
            </w:r>
            <w:r>
              <w:rPr>
                <w:rFonts w:ascii="PMingLiU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05"/>
                <w:sz w:val="20"/>
              </w:rPr>
              <w:t>o</w:t>
            </w:r>
            <w:r>
              <w:rPr>
                <w:rFonts w:ascii="PMingLiU"/>
                <w:color w:val="231F20"/>
                <w:spacing w:val="-3"/>
                <w:w w:val="105"/>
                <w:sz w:val="20"/>
              </w:rPr>
              <w:t>v</w:t>
            </w:r>
            <w:r>
              <w:rPr>
                <w:rFonts w:ascii="PMingLiU"/>
                <w:color w:val="231F20"/>
                <w:w w:val="105"/>
                <w:sz w:val="20"/>
              </w:rPr>
              <w:t>erall</w:t>
            </w:r>
            <w:r>
              <w:rPr>
                <w:rFonts w:ascii="PMingLiU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efficiency</w:t>
            </w:r>
            <w:r>
              <w:rPr>
                <w:rFonts w:ascii="PMingLiU"/>
                <w:color w:val="231F20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of</w:t>
            </w:r>
            <w:r>
              <w:rPr>
                <w:rFonts w:ascii="PMingLiU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05"/>
                <w:sz w:val="20"/>
              </w:rPr>
              <w:t>R</w:t>
            </w:r>
            <w:r>
              <w:rPr>
                <w:rFonts w:ascii="PMingLiU"/>
                <w:color w:val="231F20"/>
                <w:w w:val="105"/>
                <w:sz w:val="20"/>
              </w:rPr>
              <w:t>eef</w:t>
            </w:r>
            <w:r>
              <w:rPr>
                <w:rFonts w:ascii="PMingLiU"/>
                <w:color w:val="231F20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4"/>
                <w:w w:val="105"/>
                <w:sz w:val="20"/>
              </w:rPr>
              <w:t>T</w:t>
            </w:r>
            <w:r>
              <w:rPr>
                <w:rFonts w:ascii="PMingLiU"/>
                <w:color w:val="231F20"/>
                <w:spacing w:val="1"/>
                <w:w w:val="105"/>
                <w:sz w:val="20"/>
              </w:rPr>
              <w:t>r</w:t>
            </w:r>
            <w:r>
              <w:rPr>
                <w:rFonts w:ascii="PMingLiU"/>
                <w:color w:val="231F20"/>
                <w:w w:val="105"/>
                <w:sz w:val="20"/>
              </w:rPr>
              <w:t>ust</w:t>
            </w:r>
            <w:r>
              <w:rPr>
                <w:rFonts w:ascii="PMingLiU"/>
                <w:color w:val="231F20"/>
                <w:w w:val="104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management</w:t>
            </w:r>
            <w:r>
              <w:rPr>
                <w:rFonts w:ascii="PMingLiU"/>
                <w:color w:val="231F20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and</w:t>
            </w:r>
            <w:r>
              <w:rPr>
                <w:rFonts w:ascii="PMingLiU"/>
                <w:color w:val="231F20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implementation?</w:t>
            </w:r>
          </w:p>
        </w:tc>
      </w:tr>
      <w:tr w:rsidR="00656936" w14:paraId="3CF4BF83" w14:textId="77777777">
        <w:trPr>
          <w:trHeight w:hRule="exact" w:val="1885"/>
        </w:trPr>
        <w:tc>
          <w:tcPr>
            <w:tcW w:w="1787" w:type="dxa"/>
            <w:tcBorders>
              <w:top w:val="single" w:sz="4" w:space="0" w:color="005695"/>
              <w:left w:val="nil"/>
              <w:bottom w:val="single" w:sz="4" w:space="0" w:color="005695"/>
              <w:right w:val="nil"/>
            </w:tcBorders>
          </w:tcPr>
          <w:p w14:paraId="727B1530" w14:textId="77777777" w:rsidR="00656936" w:rsidRDefault="00E45A23">
            <w:pPr>
              <w:pStyle w:val="TableParagraph"/>
              <w:spacing w:before="66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2"/>
                <w:sz w:val="20"/>
              </w:rPr>
              <w:t>Appropriateness</w:t>
            </w:r>
          </w:p>
        </w:tc>
        <w:tc>
          <w:tcPr>
            <w:tcW w:w="7000" w:type="dxa"/>
            <w:tcBorders>
              <w:top w:val="single" w:sz="4" w:space="0" w:color="005695"/>
              <w:left w:val="nil"/>
              <w:bottom w:val="single" w:sz="4" w:space="0" w:color="005695"/>
              <w:right w:val="nil"/>
            </w:tcBorders>
          </w:tcPr>
          <w:p w14:paraId="76E8C36D" w14:textId="77777777" w:rsidR="00656936" w:rsidRDefault="00E45A23">
            <w:pPr>
              <w:pStyle w:val="TableParagraph"/>
              <w:spacing w:before="31"/>
              <w:ind w:left="198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spacing w:val="-1"/>
                <w:sz w:val="20"/>
              </w:rPr>
              <w:t>E</w:t>
            </w:r>
            <w:r>
              <w:rPr>
                <w:rFonts w:ascii="PMingLiU"/>
                <w:color w:val="231F20"/>
                <w:spacing w:val="-2"/>
                <w:sz w:val="20"/>
              </w:rPr>
              <w:t>v</w:t>
            </w:r>
            <w:r>
              <w:rPr>
                <w:rFonts w:ascii="PMingLiU"/>
                <w:color w:val="231F20"/>
                <w:spacing w:val="-1"/>
                <w:sz w:val="20"/>
              </w:rPr>
              <w:t>aluation</w:t>
            </w:r>
            <w:r>
              <w:rPr>
                <w:rFonts w:ascii="PMingLiU"/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of:</w:t>
            </w:r>
          </w:p>
          <w:p w14:paraId="5A9E2980" w14:textId="77777777" w:rsidR="00656936" w:rsidRDefault="00E45A23">
            <w:pPr>
              <w:pStyle w:val="ListParagraph"/>
              <w:numPr>
                <w:ilvl w:val="0"/>
                <w:numId w:val="12"/>
              </w:numPr>
              <w:tabs>
                <w:tab w:val="left" w:pos="482"/>
              </w:tabs>
              <w:spacing w:before="75" w:line="256" w:lineRule="auto"/>
              <w:ind w:right="698" w:hanging="283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spacing w:val="-22"/>
                <w:sz w:val="20"/>
              </w:rPr>
              <w:t>T</w:t>
            </w:r>
            <w:r>
              <w:rPr>
                <w:rFonts w:ascii="PMingLiU"/>
                <w:color w:val="231F20"/>
                <w:sz w:val="20"/>
              </w:rPr>
              <w:t>o</w:t>
            </w:r>
            <w:r>
              <w:rPr>
                <w:rFonts w:ascii="PMingLiU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what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extent</w:t>
            </w:r>
            <w:r>
              <w:rPr>
                <w:rFonts w:ascii="PMingLiU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has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the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sz w:val="20"/>
              </w:rPr>
              <w:t>R</w:t>
            </w:r>
            <w:r>
              <w:rPr>
                <w:rFonts w:ascii="PMingLiU"/>
                <w:color w:val="231F20"/>
                <w:sz w:val="20"/>
              </w:rPr>
              <w:t>eef</w:t>
            </w:r>
            <w:r>
              <w:rPr>
                <w:rFonts w:ascii="PMingLiU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3"/>
                <w:sz w:val="20"/>
              </w:rPr>
              <w:t>T</w:t>
            </w:r>
            <w:r>
              <w:rPr>
                <w:rFonts w:ascii="PMingLiU"/>
                <w:color w:val="231F20"/>
                <w:sz w:val="20"/>
              </w:rPr>
              <w:t>rust</w:t>
            </w:r>
            <w:r>
              <w:rPr>
                <w:rFonts w:ascii="PMingLiU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aligned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with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the</w:t>
            </w:r>
            <w:r>
              <w:rPr>
                <w:rFonts w:ascii="PMingLiU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needs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and</w:t>
            </w:r>
            <w:r>
              <w:rPr>
                <w:rFonts w:ascii="PMingLiU"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context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of</w:t>
            </w:r>
            <w:r>
              <w:rPr>
                <w:rFonts w:ascii="PMingLiU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the</w:t>
            </w:r>
            <w:r>
              <w:rPr>
                <w:rFonts w:ascii="PMingLiU"/>
                <w:color w:val="231F20"/>
                <w:w w:val="106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20"/>
              </w:rPr>
              <w:t>program</w:t>
            </w:r>
            <w:r>
              <w:rPr>
                <w:rFonts w:ascii="PMingLiU"/>
                <w:color w:val="231F20"/>
                <w:spacing w:val="17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partners</w:t>
            </w:r>
            <w:r>
              <w:rPr>
                <w:rFonts w:ascii="PMingLiU"/>
                <w:color w:val="231F20"/>
                <w:spacing w:val="1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and</w:t>
            </w:r>
            <w:r>
              <w:rPr>
                <w:rFonts w:ascii="PMingLiU"/>
                <w:color w:val="231F20"/>
                <w:spacing w:val="18"/>
                <w:sz w:val="20"/>
              </w:rPr>
              <w:t xml:space="preserve"> </w:t>
            </w:r>
            <w:r>
              <w:rPr>
                <w:rFonts w:ascii="PMingLiU"/>
                <w:color w:val="231F20"/>
                <w:sz w:val="20"/>
              </w:rPr>
              <w:t>participants?</w:t>
            </w:r>
          </w:p>
          <w:p w14:paraId="00AB0BEA" w14:textId="77777777" w:rsidR="00656936" w:rsidRDefault="00E45A23">
            <w:pPr>
              <w:pStyle w:val="ListParagraph"/>
              <w:numPr>
                <w:ilvl w:val="0"/>
                <w:numId w:val="12"/>
              </w:numPr>
              <w:tabs>
                <w:tab w:val="left" w:pos="482"/>
              </w:tabs>
              <w:spacing w:before="61" w:line="256" w:lineRule="auto"/>
              <w:ind w:right="123" w:hanging="283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/>
                <w:color w:val="231F20"/>
                <w:spacing w:val="-23"/>
                <w:w w:val="105"/>
                <w:sz w:val="20"/>
              </w:rPr>
              <w:t>T</w:t>
            </w:r>
            <w:r>
              <w:rPr>
                <w:rFonts w:ascii="PMingLiU"/>
                <w:color w:val="231F20"/>
                <w:w w:val="105"/>
                <w:sz w:val="20"/>
              </w:rPr>
              <w:t>o</w:t>
            </w:r>
            <w:r>
              <w:rPr>
                <w:rFonts w:ascii="PMingLiU"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what</w:t>
            </w:r>
            <w:r>
              <w:rPr>
                <w:rFonts w:ascii="PMingLiU"/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extent</w:t>
            </w:r>
            <w:r>
              <w:rPr>
                <w:rFonts w:ascii="PMingLiU"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05"/>
                <w:sz w:val="20"/>
              </w:rPr>
              <w:t>w</w:t>
            </w:r>
            <w:r>
              <w:rPr>
                <w:rFonts w:ascii="PMingLiU"/>
                <w:color w:val="231F20"/>
                <w:w w:val="105"/>
                <w:sz w:val="20"/>
              </w:rPr>
              <w:t>e</w:t>
            </w:r>
            <w:r>
              <w:rPr>
                <w:rFonts w:ascii="PMingLiU"/>
                <w:color w:val="231F20"/>
                <w:spacing w:val="-3"/>
                <w:w w:val="105"/>
                <w:sz w:val="20"/>
              </w:rPr>
              <w:t>r</w:t>
            </w:r>
            <w:r>
              <w:rPr>
                <w:rFonts w:ascii="PMingLiU"/>
                <w:color w:val="231F20"/>
                <w:w w:val="105"/>
                <w:sz w:val="20"/>
              </w:rPr>
              <w:t>e</w:t>
            </w:r>
            <w:r>
              <w:rPr>
                <w:rFonts w:ascii="PMingLiU"/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the</w:t>
            </w:r>
            <w:r>
              <w:rPr>
                <w:rFonts w:ascii="PMingLiU"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methods</w:t>
            </w:r>
            <w:r>
              <w:rPr>
                <w:rFonts w:ascii="PMingLiU"/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empl</w:t>
            </w:r>
            <w:r>
              <w:rPr>
                <w:rFonts w:ascii="PMingLiU"/>
                <w:color w:val="231F20"/>
                <w:spacing w:val="-4"/>
                <w:w w:val="105"/>
                <w:sz w:val="20"/>
              </w:rPr>
              <w:t>o</w:t>
            </w:r>
            <w:r>
              <w:rPr>
                <w:rFonts w:ascii="PMingLiU"/>
                <w:color w:val="231F20"/>
                <w:spacing w:val="-3"/>
                <w:w w:val="105"/>
                <w:sz w:val="20"/>
              </w:rPr>
              <w:t>y</w:t>
            </w:r>
            <w:r>
              <w:rPr>
                <w:rFonts w:ascii="PMingLiU"/>
                <w:color w:val="231F20"/>
                <w:w w:val="105"/>
                <w:sz w:val="20"/>
              </w:rPr>
              <w:t>ed</w:t>
            </w:r>
            <w:r>
              <w:rPr>
                <w:rFonts w:ascii="PMingLiU"/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20"/>
              </w:rPr>
              <w:t>b</w:t>
            </w:r>
            <w:r>
              <w:rPr>
                <w:rFonts w:ascii="PMingLiU"/>
                <w:color w:val="231F20"/>
                <w:w w:val="105"/>
                <w:sz w:val="20"/>
              </w:rPr>
              <w:t>y</w:t>
            </w:r>
            <w:r>
              <w:rPr>
                <w:rFonts w:ascii="PMingLiU"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the</w:t>
            </w:r>
            <w:r>
              <w:rPr>
                <w:rFonts w:ascii="PMingLiU"/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05"/>
                <w:sz w:val="20"/>
              </w:rPr>
              <w:t>R</w:t>
            </w:r>
            <w:r>
              <w:rPr>
                <w:rFonts w:ascii="PMingLiU"/>
                <w:color w:val="231F20"/>
                <w:w w:val="105"/>
                <w:sz w:val="20"/>
              </w:rPr>
              <w:t>eef</w:t>
            </w:r>
            <w:r>
              <w:rPr>
                <w:rFonts w:ascii="PMingLiU"/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4"/>
                <w:w w:val="105"/>
                <w:sz w:val="20"/>
              </w:rPr>
              <w:t>T</w:t>
            </w:r>
            <w:r>
              <w:rPr>
                <w:rFonts w:ascii="PMingLiU"/>
                <w:color w:val="231F20"/>
                <w:spacing w:val="1"/>
                <w:w w:val="105"/>
                <w:sz w:val="20"/>
              </w:rPr>
              <w:t>r</w:t>
            </w:r>
            <w:r>
              <w:rPr>
                <w:rFonts w:ascii="PMingLiU"/>
                <w:color w:val="231F20"/>
                <w:w w:val="105"/>
                <w:sz w:val="20"/>
              </w:rPr>
              <w:t>ust</w:t>
            </w:r>
            <w:r>
              <w:rPr>
                <w:rFonts w:ascii="PMingLiU"/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the</w:t>
            </w:r>
            <w:r>
              <w:rPr>
                <w:rFonts w:ascii="PMingLiU"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most</w:t>
            </w:r>
            <w:r>
              <w:rPr>
                <w:rFonts w:ascii="PMingLiU"/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app</w:t>
            </w:r>
            <w:r>
              <w:rPr>
                <w:rFonts w:ascii="PMingLiU"/>
                <w:color w:val="231F20"/>
                <w:spacing w:val="-2"/>
                <w:w w:val="105"/>
                <w:sz w:val="20"/>
              </w:rPr>
              <w:t>r</w:t>
            </w:r>
            <w:r>
              <w:rPr>
                <w:rFonts w:ascii="PMingLiU"/>
                <w:color w:val="231F20"/>
                <w:w w:val="105"/>
                <w:sz w:val="20"/>
              </w:rPr>
              <w:t>opriate</w:t>
            </w:r>
            <w:r>
              <w:rPr>
                <w:rFonts w:ascii="PMingLiU"/>
                <w:color w:val="231F20"/>
                <w:w w:val="103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to</w:t>
            </w:r>
            <w:r>
              <w:rPr>
                <w:rFonts w:ascii="PMingLiU"/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achieving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its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intended</w:t>
            </w:r>
            <w:r>
              <w:rPr>
                <w:rFonts w:ascii="PMingLiU"/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outcomes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and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those</w:t>
            </w:r>
            <w:r>
              <w:rPr>
                <w:rFonts w:ascii="PMingLiU"/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of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the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20"/>
              </w:rPr>
              <w:t>Reef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2050</w:t>
            </w:r>
            <w:r>
              <w:rPr>
                <w:rFonts w:ascii="PMingLiU"/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20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20"/>
              </w:rPr>
              <w:t>lan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and</w:t>
            </w:r>
            <w:r>
              <w:rPr>
                <w:rFonts w:ascii="PMingLiU"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20"/>
              </w:rPr>
              <w:t>Reef</w:t>
            </w:r>
            <w:r>
              <w:rPr>
                <w:rFonts w:ascii="PMingLiU"/>
                <w:color w:val="231F20"/>
                <w:spacing w:val="25"/>
                <w:w w:val="94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05"/>
                <w:sz w:val="20"/>
              </w:rPr>
              <w:t>W</w:t>
            </w:r>
            <w:r>
              <w:rPr>
                <w:rFonts w:ascii="PMingLiU"/>
                <w:color w:val="231F20"/>
                <w:spacing w:val="-5"/>
                <w:w w:val="105"/>
                <w:sz w:val="20"/>
              </w:rPr>
              <w:t>ater</w:t>
            </w:r>
            <w:r>
              <w:rPr>
                <w:rFonts w:ascii="PMingLiU"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20"/>
              </w:rPr>
              <w:t>Q</w:t>
            </w:r>
            <w:r>
              <w:rPr>
                <w:rFonts w:ascii="PMingLiU"/>
                <w:color w:val="231F20"/>
                <w:spacing w:val="-2"/>
                <w:w w:val="105"/>
                <w:sz w:val="20"/>
              </w:rPr>
              <w:t>uality</w:t>
            </w:r>
            <w:r>
              <w:rPr>
                <w:rFonts w:ascii="PMingLiU"/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20"/>
              </w:rPr>
              <w:t>Protection</w:t>
            </w:r>
            <w:r>
              <w:rPr>
                <w:rFonts w:ascii="PMingLiU"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20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20"/>
              </w:rPr>
              <w:t>lan</w:t>
            </w:r>
            <w:r>
              <w:rPr>
                <w:rFonts w:ascii="PMingLiU"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0"/>
              </w:rPr>
              <w:t>2013?</w:t>
            </w:r>
          </w:p>
        </w:tc>
      </w:tr>
    </w:tbl>
    <w:p w14:paraId="1463E494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744B47E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1CD1E7E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5177DA6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613C13C9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8CFE5A0" w14:textId="77777777" w:rsidR="00656936" w:rsidRDefault="00656936">
      <w:pPr>
        <w:spacing w:before="10"/>
        <w:rPr>
          <w:rFonts w:ascii="Calibri" w:eastAsia="Calibri" w:hAnsi="Calibri" w:cs="Calibri"/>
          <w:sz w:val="19"/>
          <w:szCs w:val="19"/>
        </w:rPr>
      </w:pPr>
    </w:p>
    <w:p w14:paraId="3AA922A3" w14:textId="77777777" w:rsidR="00656936" w:rsidRDefault="00E45A23">
      <w:pPr>
        <w:spacing w:before="74"/>
        <w:ind w:right="1415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>13</w:t>
      </w:r>
    </w:p>
    <w:p w14:paraId="05A29631" w14:textId="77777777" w:rsidR="00656936" w:rsidRDefault="00656936">
      <w:pPr>
        <w:jc w:val="right"/>
        <w:rPr>
          <w:rFonts w:ascii="Calibri" w:eastAsia="Calibri" w:hAnsi="Calibri" w:cs="Calibri"/>
          <w:sz w:val="16"/>
          <w:szCs w:val="16"/>
        </w:rPr>
        <w:sectPr w:rsidR="00656936">
          <w:pgSz w:w="11910" w:h="16840"/>
          <w:pgMar w:top="0" w:right="0" w:bottom="0" w:left="0" w:header="720" w:footer="720" w:gutter="0"/>
          <w:cols w:space="720"/>
        </w:sectPr>
      </w:pPr>
    </w:p>
    <w:p w14:paraId="49689A83" w14:textId="04C98C98" w:rsidR="00656936" w:rsidRDefault="00E45A23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5E33D98" wp14:editId="282A9602">
                <wp:simplePos x="0" y="0"/>
                <wp:positionH relativeFrom="page">
                  <wp:posOffset>10412730</wp:posOffset>
                </wp:positionH>
                <wp:positionV relativeFrom="page">
                  <wp:posOffset>0</wp:posOffset>
                </wp:positionV>
                <wp:extent cx="1270" cy="7477760"/>
                <wp:effectExtent l="20955" t="19050" r="15875" b="18415"/>
                <wp:wrapNone/>
                <wp:docPr id="7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77760"/>
                          <a:chOff x="16398" y="0"/>
                          <a:chExt cx="2" cy="11776"/>
                        </a:xfrm>
                      </wpg:grpSpPr>
                      <wps:wsp>
                        <wps:cNvPr id="76" name="Freeform 75"/>
                        <wps:cNvSpPr>
                          <a:spLocks/>
                        </wps:cNvSpPr>
                        <wps:spPr bwMode="auto">
                          <a:xfrm>
                            <a:off x="16398" y="0"/>
                            <a:ext cx="2" cy="11776"/>
                          </a:xfrm>
                          <a:custGeom>
                            <a:avLst/>
                            <a:gdLst>
                              <a:gd name="T0" fmla="*/ 11775 h 11776"/>
                              <a:gd name="T1" fmla="*/ 0 h 117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76">
                                <a:moveTo>
                                  <a:pt x="0" y="11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0EF0D" id="Group 74" o:spid="_x0000_s1026" style="position:absolute;margin-left:819.9pt;margin-top:0;width:.1pt;height:588.8pt;z-index:251656192;mso-position-horizontal-relative:page;mso-position-vertical-relative:page" coordorigin="16398" coordsize="2,1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">
                <v:shape id="Freeform 75" o:spid="_x0000_s1027" style="position:absolute;left:16398;width:2;height:11776;visibility:visible;mso-wrap-style:square;v-text-anchor:top" coordsize="2,1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hisQA&#10;AADbAAAADwAAAGRycy9kb3ducmV2LnhtbESPT4vCMBTE7wt+h/CEvYimevBPNYoIwl4W1N1Lb8/m&#10;2Vabl9rEtvvtjSDscZiZ3zCrTWdK0VDtCssKxqMIBHFqdcGZgt+f/XAOwnlkjaVlUvBHDjbr3scK&#10;Y21bPlJz8pkIEHYxKsi9r2IpXZqTQTeyFXHwLrY26IOsM6lrbAPclHISRVNpsOCwkGNFu5zS2+lh&#10;AuV+TSaHbXtO0sFl1pWL5jtpG6U++912CcJT5//D7/aXVjCbwutL+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YYrEAAAA2wAAAA8AAAAAAAAAAAAAAAAAmAIAAGRycy9k&#10;b3ducmV2LnhtbFBLBQYAAAAABAAEAPUAAACJAwAAAAA=&#10;" path="m,11775l,e" filled="f" strokecolor="#005695" strokeweight="2pt">
                  <v:stroke dashstyle="dash"/>
                  <v:path arrowok="t" o:connecttype="custom" o:connectlocs="0,11775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9BEA605" wp14:editId="44BA4A2C">
                <wp:simplePos x="0" y="0"/>
                <wp:positionH relativeFrom="page">
                  <wp:posOffset>10476230</wp:posOffset>
                </wp:positionH>
                <wp:positionV relativeFrom="page">
                  <wp:posOffset>0</wp:posOffset>
                </wp:positionV>
                <wp:extent cx="216535" cy="7560310"/>
                <wp:effectExtent l="0" t="0" r="3810" b="2540"/>
                <wp:wrapNone/>
                <wp:docPr id="7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7560310"/>
                          <a:chOff x="16498" y="0"/>
                          <a:chExt cx="341" cy="11906"/>
                        </a:xfrm>
                      </wpg:grpSpPr>
                      <wps:wsp>
                        <wps:cNvPr id="74" name="Freeform 73"/>
                        <wps:cNvSpPr>
                          <a:spLocks/>
                        </wps:cNvSpPr>
                        <wps:spPr bwMode="auto">
                          <a:xfrm>
                            <a:off x="16498" y="0"/>
                            <a:ext cx="341" cy="11906"/>
                          </a:xfrm>
                          <a:custGeom>
                            <a:avLst/>
                            <a:gdLst>
                              <a:gd name="T0" fmla="+- 0 16498 16498"/>
                              <a:gd name="T1" fmla="*/ T0 w 341"/>
                              <a:gd name="T2" fmla="*/ 0 h 11906"/>
                              <a:gd name="T3" fmla="+- 0 16498 16498"/>
                              <a:gd name="T4" fmla="*/ T3 w 341"/>
                              <a:gd name="T5" fmla="*/ 11906 h 11906"/>
                              <a:gd name="T6" fmla="+- 0 16838 16498"/>
                              <a:gd name="T7" fmla="*/ T6 w 341"/>
                              <a:gd name="T8" fmla="*/ 11906 h 11906"/>
                              <a:gd name="T9" fmla="+- 0 16838 16498"/>
                              <a:gd name="T10" fmla="*/ T9 w 341"/>
                              <a:gd name="T11" fmla="*/ 0 h 11906"/>
                              <a:gd name="T12" fmla="+- 0 16498 16498"/>
                              <a:gd name="T13" fmla="*/ T12 w 341"/>
                              <a:gd name="T14" fmla="*/ 0 h 119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41" h="11906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340" y="11906"/>
                                </a:lnTo>
                                <a:lnTo>
                                  <a:pt x="3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6CB01" id="Group 72" o:spid="_x0000_s1026" style="position:absolute;margin-left:824.9pt;margin-top:0;width:17.05pt;height:595.3pt;z-index:251657216;mso-position-horizontal-relative:page;mso-position-vertical-relative:page" coordorigin="16498" coordsize="341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">
                <v:shape id="Freeform 73" o:spid="_x0000_s1027" style="position:absolute;left:16498;width:341;height:11906;visibility:visible;mso-wrap-style:square;v-text-anchor:top" coordsize="341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tesIA&#10;AADbAAAADwAAAGRycy9kb3ducmV2LnhtbESP3WoCMRSE7wt9h3AK3hTNtkrVrVFKURAE/x/gsDlu&#10;lm5OliTq+vZGEHo5zMw3zGTW2lpcyIfKsYKPXgaCuHC64lLB8bDojkCEiKyxdkwKbhRgNn19mWCu&#10;3ZV3dNnHUiQIhxwVmBibXMpQGLIYeq4hTt7JeYsxSV9K7fGa4LaWn1n2JS1WnBYMNvRrqPjbn60C&#10;NuODm9vVeig373Hd9v1ps/VKdd7an28Qkdr4H362l1rBcACPL+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C16wgAAANsAAAAPAAAAAAAAAAAAAAAAAJgCAABkcnMvZG93&#10;bnJldi54bWxQSwUGAAAAAAQABAD1AAAAhwMAAAAA&#10;" path="m,l,11906r340,l340,,,e" fillcolor="#005695" stroked="f">
                  <v:path arrowok="t" o:connecttype="custom" o:connectlocs="0,0;0,11906;340,11906;340,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F3D154" wp14:editId="551A3BFE">
                <wp:simplePos x="0" y="0"/>
                <wp:positionH relativeFrom="page">
                  <wp:posOffset>209550</wp:posOffset>
                </wp:positionH>
                <wp:positionV relativeFrom="page">
                  <wp:posOffset>887095</wp:posOffset>
                </wp:positionV>
                <wp:extent cx="127000" cy="2014220"/>
                <wp:effectExtent l="0" t="1270" r="0" b="3810"/>
                <wp:wrapNone/>
                <wp:docPr id="7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CC666" w14:textId="77777777" w:rsidR="00656936" w:rsidRDefault="00E45A23">
                            <w:pPr>
                              <w:spacing w:line="190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1"/>
                                <w:sz w:val="16"/>
                              </w:rPr>
                              <w:t>14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88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99"/>
                                <w:sz w:val="16"/>
                              </w:rPr>
                              <w:t>Reef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2"/>
                                <w:w w:val="10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2"/>
                                <w:sz w:val="16"/>
                              </w:rPr>
                              <w:t>rust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94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3"/>
                                <w:sz w:val="16"/>
                              </w:rPr>
                              <w:t>onit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10"/>
                                <w:sz w:val="16"/>
                              </w:rPr>
                              <w:t>ing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4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2"/>
                                <w:sz w:val="16"/>
                              </w:rPr>
                              <w:t>epor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7"/>
                                <w:sz w:val="16"/>
                              </w:rPr>
                              <w:t>ting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3"/>
                                <w:sz w:val="16"/>
                              </w:rPr>
                              <w:t>lan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3D154" id="Text Box 71" o:spid="_x0000_s1220" type="#_x0000_t202" style="position:absolute;margin-left:16.5pt;margin-top:69.85pt;width:10pt;height:158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" filled="f" stroked="f">
                <v:textbox style="layout-flow:vertical" inset="0,0,0,0">
                  <w:txbxContent>
                    <w:p w14:paraId="749CC666" w14:textId="77777777" w:rsidR="00656936" w:rsidRDefault="00E45A23">
                      <w:pPr>
                        <w:spacing w:line="190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101"/>
                          <w:sz w:val="16"/>
                        </w:rPr>
                        <w:t>14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8"/>
                          <w:sz w:val="16"/>
                        </w:rPr>
                        <w:t>/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99"/>
                          <w:sz w:val="16"/>
                        </w:rPr>
                        <w:t>Reef</w:t>
                      </w:r>
                      <w:r>
                        <w:rPr>
                          <w:rFonts w:ascii="Calibri"/>
                          <w:color w:val="005695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2"/>
                          <w:w w:val="102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color w:val="005695"/>
                          <w:spacing w:val="-2"/>
                          <w:sz w:val="16"/>
                        </w:rPr>
                        <w:t>rust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94"/>
                          <w:sz w:val="16"/>
                        </w:rPr>
                        <w:t>M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3"/>
                          <w:sz w:val="16"/>
                        </w:rPr>
                        <w:t>onit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10"/>
                          <w:sz w:val="16"/>
                        </w:rPr>
                        <w:t>ing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005695"/>
                          <w:w w:val="102"/>
                          <w:sz w:val="16"/>
                        </w:rPr>
                        <w:t>epor</w:t>
                      </w:r>
                      <w:r>
                        <w:rPr>
                          <w:rFonts w:ascii="Calibri"/>
                          <w:color w:val="005695"/>
                          <w:w w:val="107"/>
                          <w:sz w:val="16"/>
                        </w:rPr>
                        <w:t>ting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2"/>
                          <w:sz w:val="16"/>
                        </w:rPr>
                        <w:t>P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3"/>
                          <w:sz w:val="16"/>
                        </w:rPr>
                        <w:t>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FC5CB8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87DE37A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608C709F" w14:textId="77777777" w:rsidR="00656936" w:rsidRDefault="00E45A23">
      <w:pPr>
        <w:pStyle w:val="Heading1"/>
        <w:spacing w:before="168"/>
        <w:ind w:left="110"/>
      </w:pPr>
      <w:bookmarkStart w:id="24" w:name="_bookmark9"/>
      <w:bookmarkStart w:id="25" w:name="Appendix_C:_Key_Performance_Indicators"/>
      <w:bookmarkEnd w:id="24"/>
      <w:bookmarkEnd w:id="25"/>
      <w:r>
        <w:rPr>
          <w:color w:val="005695"/>
          <w:spacing w:val="-5"/>
        </w:rPr>
        <w:t>Appendix</w:t>
      </w:r>
      <w:r>
        <w:rPr>
          <w:color w:val="005695"/>
          <w:spacing w:val="37"/>
        </w:rPr>
        <w:t xml:space="preserve"> </w:t>
      </w:r>
      <w:r>
        <w:rPr>
          <w:color w:val="005695"/>
          <w:spacing w:val="-3"/>
        </w:rPr>
        <w:t>C</w:t>
      </w:r>
      <w:r>
        <w:rPr>
          <w:color w:val="005695"/>
          <w:spacing w:val="-4"/>
        </w:rPr>
        <w:t>:</w:t>
      </w:r>
      <w:r>
        <w:rPr>
          <w:color w:val="005695"/>
          <w:spacing w:val="38"/>
        </w:rPr>
        <w:t xml:space="preserve"> </w:t>
      </w:r>
      <w:r>
        <w:rPr>
          <w:color w:val="005695"/>
          <w:spacing w:val="-8"/>
        </w:rPr>
        <w:t>Key</w:t>
      </w:r>
      <w:r>
        <w:rPr>
          <w:color w:val="005695"/>
          <w:spacing w:val="38"/>
        </w:rPr>
        <w:t xml:space="preserve"> </w:t>
      </w:r>
      <w:r>
        <w:rPr>
          <w:color w:val="005695"/>
          <w:spacing w:val="-6"/>
        </w:rPr>
        <w:t>Pe</w:t>
      </w:r>
      <w:r>
        <w:rPr>
          <w:color w:val="005695"/>
          <w:spacing w:val="-7"/>
        </w:rPr>
        <w:t>rf</w:t>
      </w:r>
      <w:r>
        <w:rPr>
          <w:color w:val="005695"/>
          <w:spacing w:val="-6"/>
        </w:rPr>
        <w:t>ormance</w:t>
      </w:r>
      <w:r>
        <w:rPr>
          <w:color w:val="005695"/>
          <w:spacing w:val="38"/>
        </w:rPr>
        <w:t xml:space="preserve"> </w:t>
      </w:r>
      <w:r>
        <w:rPr>
          <w:color w:val="005695"/>
          <w:spacing w:val="-8"/>
        </w:rPr>
        <w:t>I</w:t>
      </w:r>
      <w:r>
        <w:rPr>
          <w:color w:val="005695"/>
          <w:spacing w:val="-7"/>
        </w:rPr>
        <w:t>ndica</w:t>
      </w:r>
      <w:r>
        <w:rPr>
          <w:color w:val="005695"/>
          <w:spacing w:val="-8"/>
        </w:rPr>
        <w:t>t</w:t>
      </w:r>
      <w:r>
        <w:rPr>
          <w:color w:val="005695"/>
          <w:spacing w:val="-7"/>
        </w:rPr>
        <w:t>ors</w:t>
      </w:r>
    </w:p>
    <w:p w14:paraId="06C97189" w14:textId="77777777" w:rsidR="00656936" w:rsidRDefault="00E45A23">
      <w:pPr>
        <w:pStyle w:val="Heading3"/>
        <w:spacing w:before="378" w:line="320" w:lineRule="exact"/>
        <w:ind w:left="110" w:right="1516"/>
      </w:pPr>
      <w:r>
        <w:rPr>
          <w:color w:val="005695"/>
          <w:spacing w:val="-3"/>
        </w:rPr>
        <w:t>Ou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come</w:t>
      </w:r>
      <w:r>
        <w:rPr>
          <w:color w:val="005695"/>
          <w:spacing w:val="6"/>
        </w:rPr>
        <w:t xml:space="preserve"> </w:t>
      </w:r>
      <w:r>
        <w:rPr>
          <w:color w:val="005695"/>
          <w:spacing w:val="-10"/>
        </w:rPr>
        <w:t>1</w:t>
      </w:r>
      <w:r>
        <w:rPr>
          <w:color w:val="005695"/>
          <w:spacing w:val="-13"/>
        </w:rPr>
        <w:t>:</w:t>
      </w:r>
      <w:r>
        <w:rPr>
          <w:color w:val="005695"/>
          <w:spacing w:val="6"/>
        </w:rPr>
        <w:t xml:space="preserve"> </w:t>
      </w:r>
      <w:r>
        <w:rPr>
          <w:color w:val="005695"/>
          <w:spacing w:val="-5"/>
        </w:rPr>
        <w:t>I</w:t>
      </w:r>
      <w:r>
        <w:rPr>
          <w:color w:val="005695"/>
          <w:spacing w:val="-4"/>
        </w:rPr>
        <w:t>mp</w:t>
      </w:r>
      <w:r>
        <w:rPr>
          <w:color w:val="005695"/>
          <w:spacing w:val="-5"/>
        </w:rPr>
        <w:t>r</w:t>
      </w:r>
      <w:r>
        <w:rPr>
          <w:color w:val="005695"/>
          <w:spacing w:val="-4"/>
        </w:rPr>
        <w:t>ove</w:t>
      </w:r>
      <w:r>
        <w:rPr>
          <w:color w:val="005695"/>
          <w:spacing w:val="6"/>
        </w:rPr>
        <w:t xml:space="preserve"> 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he</w:t>
      </w:r>
      <w:r>
        <w:rPr>
          <w:color w:val="005695"/>
          <w:spacing w:val="7"/>
        </w:rPr>
        <w:t xml:space="preserve"> </w:t>
      </w:r>
      <w:r>
        <w:rPr>
          <w:color w:val="005695"/>
          <w:spacing w:val="-2"/>
        </w:rPr>
        <w:t>quali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y</w:t>
      </w:r>
      <w:r>
        <w:rPr>
          <w:color w:val="005695"/>
          <w:spacing w:val="6"/>
        </w:rPr>
        <w:t xml:space="preserve"> </w:t>
      </w:r>
      <w:r>
        <w:rPr>
          <w:color w:val="005695"/>
          <w:spacing w:val="-2"/>
        </w:rPr>
        <w:t>o</w:t>
      </w:r>
      <w:r>
        <w:rPr>
          <w:color w:val="005695"/>
          <w:spacing w:val="-3"/>
        </w:rPr>
        <w:t>f</w:t>
      </w:r>
      <w:r>
        <w:rPr>
          <w:color w:val="005695"/>
          <w:spacing w:val="6"/>
        </w:rPr>
        <w:t xml:space="preserve"> </w:t>
      </w:r>
      <w:r>
        <w:rPr>
          <w:color w:val="005695"/>
          <w:spacing w:val="-4"/>
        </w:rPr>
        <w:t>wa</w:t>
      </w:r>
      <w:r>
        <w:rPr>
          <w:color w:val="005695"/>
          <w:spacing w:val="-5"/>
        </w:rPr>
        <w:t>t</w:t>
      </w:r>
      <w:r>
        <w:rPr>
          <w:color w:val="005695"/>
          <w:spacing w:val="-4"/>
        </w:rPr>
        <w:t>e</w:t>
      </w:r>
      <w:r>
        <w:rPr>
          <w:color w:val="005695"/>
          <w:spacing w:val="-5"/>
        </w:rPr>
        <w:t>r</w:t>
      </w:r>
      <w:r>
        <w:rPr>
          <w:color w:val="005695"/>
          <w:spacing w:val="7"/>
        </w:rPr>
        <w:t xml:space="preserve"> </w:t>
      </w:r>
      <w:r>
        <w:rPr>
          <w:color w:val="005695"/>
          <w:spacing w:val="-4"/>
        </w:rPr>
        <w:t>en</w:t>
      </w:r>
      <w:r>
        <w:rPr>
          <w:color w:val="005695"/>
          <w:spacing w:val="-5"/>
        </w:rPr>
        <w:t>t</w:t>
      </w:r>
      <w:r>
        <w:rPr>
          <w:color w:val="005695"/>
          <w:spacing w:val="-4"/>
        </w:rPr>
        <w:t>e</w:t>
      </w:r>
      <w:r>
        <w:rPr>
          <w:color w:val="005695"/>
          <w:spacing w:val="-5"/>
        </w:rPr>
        <w:t>r</w:t>
      </w:r>
      <w:r>
        <w:rPr>
          <w:color w:val="005695"/>
          <w:spacing w:val="-4"/>
        </w:rPr>
        <w:t>ing</w:t>
      </w:r>
      <w:r>
        <w:rPr>
          <w:color w:val="005695"/>
          <w:spacing w:val="6"/>
        </w:rPr>
        <w:t xml:space="preserve"> 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he</w:t>
      </w:r>
      <w:r>
        <w:rPr>
          <w:color w:val="005695"/>
          <w:spacing w:val="6"/>
        </w:rPr>
        <w:t xml:space="preserve"> </w:t>
      </w:r>
      <w:r>
        <w:rPr>
          <w:color w:val="005695"/>
          <w:spacing w:val="-3"/>
        </w:rPr>
        <w:t>G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ea</w:t>
      </w:r>
      <w:r>
        <w:rPr>
          <w:color w:val="005695"/>
          <w:spacing w:val="-4"/>
        </w:rPr>
        <w:t>t</w:t>
      </w:r>
      <w:r>
        <w:rPr>
          <w:color w:val="005695"/>
          <w:spacing w:val="6"/>
        </w:rPr>
        <w:t xml:space="preserve"> </w:t>
      </w:r>
      <w:r>
        <w:rPr>
          <w:color w:val="005695"/>
          <w:spacing w:val="-3"/>
        </w:rPr>
        <w:t>Ba</w:t>
      </w:r>
      <w:r>
        <w:rPr>
          <w:color w:val="005695"/>
          <w:spacing w:val="-4"/>
        </w:rPr>
        <w:t>rr</w:t>
      </w:r>
      <w:r>
        <w:rPr>
          <w:color w:val="005695"/>
          <w:spacing w:val="-3"/>
        </w:rPr>
        <w:t>ie</w:t>
      </w:r>
      <w:r>
        <w:rPr>
          <w:color w:val="005695"/>
          <w:spacing w:val="-4"/>
        </w:rPr>
        <w:t>r</w:t>
      </w:r>
      <w:r>
        <w:rPr>
          <w:color w:val="005695"/>
          <w:spacing w:val="7"/>
        </w:rPr>
        <w:t xml:space="preserve"> </w:t>
      </w:r>
      <w:r>
        <w:rPr>
          <w:color w:val="005695"/>
          <w:spacing w:val="-1"/>
        </w:rPr>
        <w:t>Ree</w:t>
      </w:r>
      <w:r>
        <w:rPr>
          <w:color w:val="005695"/>
          <w:spacing w:val="-2"/>
        </w:rPr>
        <w:t>f</w:t>
      </w:r>
      <w:r>
        <w:rPr>
          <w:color w:val="005695"/>
          <w:spacing w:val="6"/>
        </w:rPr>
        <w:t xml:space="preserve"> </w:t>
      </w:r>
      <w:r>
        <w:rPr>
          <w:color w:val="005695"/>
          <w:spacing w:val="-3"/>
        </w:rPr>
        <w:t>fr</w:t>
      </w:r>
      <w:r>
        <w:rPr>
          <w:color w:val="005695"/>
          <w:spacing w:val="-2"/>
        </w:rPr>
        <w:t>om</w:t>
      </w:r>
      <w:r>
        <w:rPr>
          <w:color w:val="005695"/>
          <w:spacing w:val="6"/>
        </w:rPr>
        <w:t xml:space="preserve"> </w:t>
      </w:r>
      <w:r>
        <w:rPr>
          <w:color w:val="005695"/>
          <w:spacing w:val="-2"/>
        </w:rPr>
        <w:t>b</w:t>
      </w:r>
      <w:r>
        <w:rPr>
          <w:color w:val="005695"/>
          <w:spacing w:val="-3"/>
        </w:rPr>
        <w:t>r</w:t>
      </w:r>
      <w:r>
        <w:rPr>
          <w:color w:val="005695"/>
          <w:spacing w:val="-2"/>
        </w:rPr>
        <w:t>oad-scale</w:t>
      </w:r>
      <w:r>
        <w:rPr>
          <w:color w:val="005695"/>
          <w:spacing w:val="7"/>
        </w:rPr>
        <w:t xml:space="preserve"> </w:t>
      </w:r>
      <w:r>
        <w:rPr>
          <w:color w:val="005695"/>
          <w:spacing w:val="-3"/>
        </w:rPr>
        <w:t>land</w:t>
      </w:r>
      <w:r>
        <w:rPr>
          <w:color w:val="005695"/>
          <w:spacing w:val="6"/>
        </w:rPr>
        <w:t xml:space="preserve"> </w:t>
      </w:r>
      <w:r>
        <w:rPr>
          <w:color w:val="005695"/>
          <w:spacing w:val="-2"/>
        </w:rPr>
        <w:t>use</w:t>
      </w:r>
      <w:r>
        <w:rPr>
          <w:color w:val="005695"/>
          <w:spacing w:val="6"/>
        </w:rPr>
        <w:t xml:space="preserve"> 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o</w:t>
      </w:r>
      <w:r>
        <w:rPr>
          <w:color w:val="005695"/>
          <w:spacing w:val="7"/>
        </w:rPr>
        <w:t xml:space="preserve"> </w:t>
      </w:r>
      <w:r>
        <w:rPr>
          <w:color w:val="005695"/>
          <w:spacing w:val="-3"/>
        </w:rPr>
        <w:t>inc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ease</w:t>
      </w:r>
      <w:r>
        <w:rPr>
          <w:color w:val="005695"/>
          <w:spacing w:val="6"/>
        </w:rPr>
        <w:t xml:space="preserve"> 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he</w:t>
      </w:r>
      <w:r>
        <w:rPr>
          <w:color w:val="005695"/>
          <w:spacing w:val="6"/>
        </w:rPr>
        <w:t xml:space="preserve"> </w:t>
      </w:r>
      <w:r>
        <w:rPr>
          <w:color w:val="005695"/>
          <w:spacing w:val="-3"/>
        </w:rPr>
        <w:t>heal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h</w:t>
      </w:r>
      <w:r>
        <w:rPr>
          <w:color w:val="005695"/>
          <w:spacing w:val="6"/>
        </w:rPr>
        <w:t xml:space="preserve"> </w:t>
      </w:r>
      <w:r>
        <w:rPr>
          <w:color w:val="005695"/>
          <w:spacing w:val="-2"/>
        </w:rPr>
        <w:t>and</w:t>
      </w:r>
      <w:r>
        <w:rPr>
          <w:color w:val="005695"/>
          <w:spacing w:val="74"/>
          <w:w w:val="107"/>
        </w:rPr>
        <w:t xml:space="preserve"> </w:t>
      </w:r>
      <w:r>
        <w:rPr>
          <w:color w:val="005695"/>
          <w:spacing w:val="-5"/>
        </w:rPr>
        <w:t>r</w:t>
      </w:r>
      <w:r>
        <w:rPr>
          <w:color w:val="005695"/>
          <w:spacing w:val="-4"/>
        </w:rPr>
        <w:t>esilience</w:t>
      </w:r>
      <w:r>
        <w:rPr>
          <w:color w:val="005695"/>
        </w:rPr>
        <w:t xml:space="preserve"> </w:t>
      </w:r>
      <w:r>
        <w:rPr>
          <w:color w:val="005695"/>
          <w:spacing w:val="-2"/>
        </w:rPr>
        <w:t>o</w:t>
      </w:r>
      <w:r>
        <w:rPr>
          <w:color w:val="005695"/>
          <w:spacing w:val="-3"/>
        </w:rPr>
        <w:t>f</w:t>
      </w:r>
      <w:r>
        <w:rPr>
          <w:color w:val="005695"/>
        </w:rPr>
        <w:t xml:space="preserve"> 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he</w:t>
      </w:r>
      <w:r>
        <w:rPr>
          <w:color w:val="005695"/>
          <w:spacing w:val="1"/>
        </w:rPr>
        <w:t xml:space="preserve"> </w:t>
      </w:r>
      <w:r>
        <w:rPr>
          <w:color w:val="005695"/>
          <w:spacing w:val="-3"/>
        </w:rPr>
        <w:t>r</w:t>
      </w:r>
      <w:r>
        <w:rPr>
          <w:color w:val="005695"/>
          <w:spacing w:val="-2"/>
        </w:rPr>
        <w:t>ee</w:t>
      </w:r>
      <w:r>
        <w:rPr>
          <w:color w:val="005695"/>
          <w:spacing w:val="-3"/>
        </w:rPr>
        <w:t>f</w:t>
      </w:r>
    </w:p>
    <w:p w14:paraId="79154C37" w14:textId="77777777" w:rsidR="00656936" w:rsidRDefault="00656936">
      <w:pPr>
        <w:spacing w:before="1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7"/>
        <w:gridCol w:w="2409"/>
        <w:gridCol w:w="4706"/>
        <w:gridCol w:w="2552"/>
        <w:gridCol w:w="2203"/>
      </w:tblGrid>
      <w:tr w:rsidR="00656936" w14:paraId="0841FCF6" w14:textId="77777777">
        <w:trPr>
          <w:trHeight w:hRule="exact" w:val="333"/>
        </w:trPr>
        <w:tc>
          <w:tcPr>
            <w:tcW w:w="214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4119C3B4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Intermediate</w:t>
            </w:r>
            <w:r>
              <w:rPr>
                <w:rFonts w:ascii="Times New Roman"/>
                <w:b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w w:val="95"/>
                <w:sz w:val="16"/>
              </w:rPr>
              <w:t>outcomes</w:t>
            </w:r>
          </w:p>
        </w:tc>
        <w:tc>
          <w:tcPr>
            <w:tcW w:w="240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5695"/>
          </w:tcPr>
          <w:p w14:paraId="1475B59F" w14:textId="77777777" w:rsidR="00656936" w:rsidRDefault="00E45A23">
            <w:pPr>
              <w:pStyle w:val="TableParagraph"/>
              <w:spacing w:before="70"/>
              <w:ind w:lef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4"/>
                <w:sz w:val="16"/>
              </w:rPr>
              <w:t>Targets</w:t>
            </w:r>
          </w:p>
        </w:tc>
        <w:tc>
          <w:tcPr>
            <w:tcW w:w="4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5695"/>
          </w:tcPr>
          <w:p w14:paraId="02C55774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K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ey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3"/>
                <w:w w:val="95"/>
                <w:sz w:val="16"/>
              </w:rPr>
              <w:t>erfor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mance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Indicators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5695"/>
          </w:tcPr>
          <w:p w14:paraId="67B8A394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ata</w:t>
            </w:r>
            <w:r>
              <w:rPr>
                <w:rFonts w:ascii="Times New Roman"/>
                <w:b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sources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005695"/>
          </w:tcPr>
          <w:p w14:paraId="31684594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Deliv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er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y</w:t>
            </w:r>
            <w:r>
              <w:rPr>
                <w:rFonts w:ascii="Times New Roman"/>
                <w:b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oject</w:t>
            </w:r>
          </w:p>
        </w:tc>
      </w:tr>
      <w:tr w:rsidR="00656936" w14:paraId="3CF59A53" w14:textId="77777777">
        <w:trPr>
          <w:trHeight w:hRule="exact" w:val="3915"/>
        </w:trPr>
        <w:tc>
          <w:tcPr>
            <w:tcW w:w="2147" w:type="dxa"/>
            <w:vMerge w:val="restart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DAE0EE"/>
          </w:tcPr>
          <w:p w14:paraId="669213B3" w14:textId="77777777" w:rsidR="00656936" w:rsidRDefault="00E45A23">
            <w:pPr>
              <w:pStyle w:val="TableParagraph"/>
              <w:spacing w:before="42" w:line="252" w:lineRule="auto"/>
              <w:ind w:left="113" w:right="21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ugarcane,</w:t>
            </w:r>
            <w:r>
              <w:rPr>
                <w:rFonts w:ascii="PMingLiU"/>
                <w:color w:val="231F20"/>
                <w:spacing w:val="2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horticulture,</w:t>
            </w:r>
            <w:r>
              <w:rPr>
                <w:rFonts w:ascii="PMingLiU"/>
                <w:color w:val="231F20"/>
                <w:spacing w:val="35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cr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opping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grazing</w:t>
            </w:r>
            <w:r>
              <w:rPr>
                <w:rFonts w:ascii="PMingLiU"/>
                <w:color w:val="231F20"/>
                <w:spacing w:val="27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enterprises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improving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water</w:t>
            </w:r>
            <w:r>
              <w:rPr>
                <w:rFonts w:ascii="PMingLiU"/>
                <w:color w:val="231F20"/>
                <w:spacing w:val="2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quality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entering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Gr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eat</w:t>
            </w:r>
            <w:r>
              <w:rPr>
                <w:rFonts w:ascii="PMingLiU"/>
                <w:color w:val="231F20"/>
                <w:spacing w:val="25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Barrier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though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uptake</w:t>
            </w:r>
            <w:r>
              <w:rPr>
                <w:rFonts w:ascii="PMingLiU"/>
                <w:color w:val="231F20"/>
                <w:spacing w:val="27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best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practice</w:t>
            </w:r>
            <w:r>
              <w:rPr>
                <w:rFonts w:ascii="PMingLiU"/>
                <w:color w:val="231F20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systems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(soil,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nutrient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 pesticides),</w:t>
            </w:r>
            <w:r>
              <w:rPr>
                <w:rFonts w:ascii="PMingLiU"/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priority</w:t>
            </w:r>
            <w:r>
              <w:rPr>
                <w:rFonts w:ascii="PMingLiU"/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areas.</w:t>
            </w:r>
          </w:p>
        </w:tc>
        <w:tc>
          <w:tcPr>
            <w:tcW w:w="2409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AE0EE"/>
          </w:tcPr>
          <w:p w14:paraId="0D0AABEC" w14:textId="77777777" w:rsidR="00656936" w:rsidRDefault="00E45A23">
            <w:pPr>
              <w:pStyle w:val="TableParagraph"/>
              <w:spacing w:before="42" w:line="252" w:lineRule="auto"/>
              <w:ind w:left="103" w:right="72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Contribution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at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least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</w:t>
            </w:r>
            <w:r>
              <w:rPr>
                <w:rFonts w:ascii="PMingLiU"/>
                <w:color w:val="231F20"/>
                <w:w w:val="96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50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per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cent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reduction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</w:p>
          <w:p w14:paraId="6D7233CE" w14:textId="77777777" w:rsidR="00656936" w:rsidRDefault="00E45A23">
            <w:pPr>
              <w:pStyle w:val="TableParagraph"/>
              <w:spacing w:before="4" w:line="220" w:lineRule="exact"/>
              <w:ind w:left="103" w:right="22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anthr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opogenic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end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catchment</w:t>
            </w:r>
            <w:r>
              <w:rPr>
                <w:rFonts w:ascii="PMingLiU"/>
                <w:color w:val="231F20"/>
                <w:spacing w:val="24"/>
                <w:w w:val="104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1F20"/>
                <w:spacing w:val="-1"/>
                <w:w w:val="95"/>
                <w:sz w:val="16"/>
              </w:rPr>
              <w:t>dissolved</w:t>
            </w:r>
            <w:r>
              <w:rPr>
                <w:rFonts w:ascii="Times New Roman"/>
                <w:b/>
                <w:color w:val="231F20"/>
                <w:spacing w:val="9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1F20"/>
                <w:w w:val="95"/>
                <w:sz w:val="16"/>
              </w:rPr>
              <w:t>inorganic</w:t>
            </w:r>
            <w:r>
              <w:rPr>
                <w:rFonts w:ascii="Times New Roman"/>
                <w:b/>
                <w:color w:val="231F20"/>
                <w:spacing w:val="9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1F20"/>
                <w:spacing w:val="-1"/>
                <w:w w:val="95"/>
                <w:sz w:val="16"/>
              </w:rPr>
              <w:t>nitrogen</w:t>
            </w:r>
            <w:r>
              <w:rPr>
                <w:rFonts w:ascii="Times New Roman"/>
                <w:b/>
                <w:color w:val="231F20"/>
                <w:spacing w:val="22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loads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priority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areas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2018,</w:t>
            </w:r>
            <w:r>
              <w:rPr>
                <w:rFonts w:ascii="PMingLiU"/>
                <w:color w:val="231F20"/>
                <w:spacing w:val="24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on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way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achieving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up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</w:t>
            </w:r>
            <w:r>
              <w:rPr>
                <w:rFonts w:ascii="PMingLiU"/>
                <w:color w:val="231F20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80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per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cent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reduction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nitr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ogen</w:t>
            </w:r>
            <w:r>
              <w:rPr>
                <w:rFonts w:ascii="PMingLiU"/>
                <w:color w:val="231F20"/>
                <w:spacing w:val="29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2025.</w:t>
            </w:r>
          </w:p>
        </w:tc>
        <w:tc>
          <w:tcPr>
            <w:tcW w:w="4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513A5315" w14:textId="77777777" w:rsidR="00656936" w:rsidRDefault="00E45A23">
            <w:pPr>
              <w:pStyle w:val="TableParagraph"/>
              <w:spacing w:before="42" w:line="252" w:lineRule="auto"/>
              <w:ind w:left="103" w:right="18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A</w:t>
            </w:r>
            <w:r>
              <w:rPr>
                <w:rFonts w:ascii="PMingLiU"/>
                <w:color w:val="231F20"/>
                <w:spacing w:val="-1"/>
                <w:sz w:val="16"/>
              </w:rPr>
              <w:t>t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least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150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sugar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cane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farmers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 xml:space="preserve">the 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Wet </w:t>
            </w:r>
            <w:r>
              <w:rPr>
                <w:rFonts w:ascii="PMingLiU"/>
                <w:color w:val="231F20"/>
                <w:spacing w:val="-4"/>
                <w:sz w:val="16"/>
              </w:rPr>
              <w:t>Tr</w:t>
            </w:r>
            <w:r>
              <w:rPr>
                <w:rFonts w:ascii="PMingLiU"/>
                <w:color w:val="231F20"/>
                <w:spacing w:val="-5"/>
                <w:sz w:val="16"/>
              </w:rPr>
              <w:t>opics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register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their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interest</w:t>
            </w:r>
            <w:r>
              <w:rPr>
                <w:rFonts w:ascii="PMingLiU"/>
                <w:color w:val="231F20"/>
                <w:spacing w:val="43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competitiv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tender.</w:t>
            </w:r>
          </w:p>
          <w:p w14:paraId="4592202D" w14:textId="77777777" w:rsidR="00656936" w:rsidRDefault="00E45A23">
            <w:pPr>
              <w:pStyle w:val="TableParagraph"/>
              <w:spacing w:before="59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A</w:t>
            </w:r>
            <w:r>
              <w:rPr>
                <w:rFonts w:ascii="PMingLiU"/>
                <w:color w:val="231F20"/>
                <w:spacing w:val="-1"/>
                <w:sz w:val="16"/>
              </w:rPr>
              <w:t>t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least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100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eligible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tender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applications.</w:t>
            </w:r>
          </w:p>
          <w:p w14:paraId="11E92622" w14:textId="77777777" w:rsidR="00656936" w:rsidRDefault="00E45A23">
            <w:pPr>
              <w:pStyle w:val="TableParagraph"/>
              <w:spacing w:before="67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Grant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contracts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successfully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ex</w:t>
            </w:r>
            <w:r>
              <w:rPr>
                <w:rFonts w:ascii="PMingLiU"/>
                <w:color w:val="231F20"/>
                <w:spacing w:val="-1"/>
                <w:sz w:val="16"/>
              </w:rPr>
              <w:t>ecuted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within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required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timeframe.</w:t>
            </w:r>
          </w:p>
          <w:p w14:paraId="38689A47" w14:textId="77777777" w:rsidR="00656936" w:rsidRDefault="00E45A23">
            <w:pPr>
              <w:pStyle w:val="TableParagraph"/>
              <w:spacing w:before="67" w:line="252" w:lineRule="auto"/>
              <w:ind w:left="103" w:right="28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Successful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applicants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participating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ed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nutrient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use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efficiency</w:t>
            </w:r>
            <w:r>
              <w:rPr>
                <w:rFonts w:ascii="PMingLiU"/>
                <w:color w:val="231F20"/>
                <w:spacing w:val="21"/>
                <w:w w:val="9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practices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on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farm.</w:t>
            </w:r>
          </w:p>
          <w:p w14:paraId="1FF36AEA" w14:textId="77777777" w:rsidR="00656936" w:rsidRDefault="00E45A23">
            <w:pPr>
              <w:pStyle w:val="TableParagraph"/>
              <w:spacing w:before="59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effective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communication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sz w:val="16"/>
              </w:rPr>
              <w:t>ocesses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including:</w:t>
            </w:r>
          </w:p>
          <w:p w14:paraId="585953AB" w14:textId="77777777" w:rsidR="00656936" w:rsidRDefault="00E45A23">
            <w:pPr>
              <w:pStyle w:val="ListParagraph"/>
              <w:numPr>
                <w:ilvl w:val="0"/>
                <w:numId w:val="11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Information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products</w:t>
            </w:r>
          </w:p>
          <w:p w14:paraId="75EBBDF4" w14:textId="77777777" w:rsidR="00656936" w:rsidRDefault="00E45A23">
            <w:pPr>
              <w:pStyle w:val="ListParagraph"/>
              <w:numPr>
                <w:ilvl w:val="0"/>
                <w:numId w:val="11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Direct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advice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farmers</w:t>
            </w:r>
          </w:p>
          <w:p w14:paraId="6FE33CFD" w14:textId="77777777" w:rsidR="00656936" w:rsidRDefault="00E45A23">
            <w:pPr>
              <w:pStyle w:val="ListParagraph"/>
              <w:numPr>
                <w:ilvl w:val="0"/>
                <w:numId w:val="11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T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elephone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hotline</w:t>
            </w:r>
          </w:p>
          <w:p w14:paraId="7BA79FC8" w14:textId="77777777" w:rsidR="00656936" w:rsidRDefault="00E45A23">
            <w:pPr>
              <w:pStyle w:val="ListParagraph"/>
              <w:numPr>
                <w:ilvl w:val="0"/>
                <w:numId w:val="11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Advertising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promotional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information</w:t>
            </w:r>
          </w:p>
          <w:p w14:paraId="68A9AED2" w14:textId="77777777" w:rsidR="00656936" w:rsidRDefault="00E45A23">
            <w:pPr>
              <w:pStyle w:val="ListParagraph"/>
              <w:numPr>
                <w:ilvl w:val="0"/>
                <w:numId w:val="11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Range</w:t>
            </w:r>
            <w:r>
              <w:rPr>
                <w:rFonts w:ascii="PMingLiU"/>
                <w:color w:val="231F20"/>
                <w:spacing w:val="1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communications</w:t>
            </w:r>
            <w:r>
              <w:rPr>
                <w:rFonts w:ascii="PMingLiU"/>
                <w:color w:val="231F20"/>
                <w:spacing w:val="1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implemented.</w:t>
            </w:r>
          </w:p>
          <w:p w14:paraId="50A48F2C" w14:textId="77777777" w:rsidR="00656936" w:rsidRDefault="00E45A23">
            <w:pPr>
              <w:pStyle w:val="TableParagraph"/>
              <w:spacing w:before="67" w:line="252" w:lineRule="auto"/>
              <w:ind w:left="103" w:right="158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Quality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yield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analyses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associated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quality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information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provided</w:t>
            </w:r>
            <w:r>
              <w:rPr>
                <w:rFonts w:ascii="PMingLiU"/>
                <w:color w:val="231F20"/>
                <w:spacing w:val="3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back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successful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unsuccessful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applicants.</w:t>
            </w:r>
          </w:p>
          <w:p w14:paraId="54155F81" w14:textId="77777777" w:rsidR="00656936" w:rsidRDefault="00E45A23">
            <w:pPr>
              <w:pStyle w:val="TableParagraph"/>
              <w:spacing w:before="59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B</w:t>
            </w:r>
            <w:r>
              <w:rPr>
                <w:rFonts w:ascii="PMingLiU"/>
                <w:color w:val="231F20"/>
                <w:spacing w:val="-1"/>
                <w:sz w:val="16"/>
              </w:rPr>
              <w:t>roader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industry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communications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facilitating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long-term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change.</w:t>
            </w:r>
          </w:p>
        </w:tc>
        <w:tc>
          <w:tcPr>
            <w:tcW w:w="2552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AE0EE"/>
          </w:tcPr>
          <w:p w14:paraId="52FDAD81" w14:textId="77777777" w:rsidR="00656936" w:rsidRDefault="00E45A23">
            <w:pPr>
              <w:pStyle w:val="TableParagraph"/>
              <w:spacing w:before="42" w:line="317" w:lineRule="auto"/>
              <w:ind w:left="103" w:right="13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sz w:val="16"/>
              </w:rPr>
              <w:t>Post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EOI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workshop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</w:t>
            </w:r>
            <w:r>
              <w:rPr>
                <w:rFonts w:ascii="PMingLiU"/>
                <w:color w:val="231F20"/>
                <w:spacing w:val="31"/>
                <w:w w:val="11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sz w:val="16"/>
              </w:rPr>
              <w:t>Tender</w:t>
            </w:r>
            <w:r>
              <w:rPr>
                <w:rFonts w:ascii="PMingLiU"/>
                <w:color w:val="231F20"/>
                <w:sz w:val="16"/>
              </w:rPr>
              <w:t xml:space="preserve"> assessment site visit </w:t>
            </w:r>
            <w:r>
              <w:rPr>
                <w:rFonts w:ascii="PMingLiU"/>
                <w:color w:val="231F20"/>
                <w:spacing w:val="-1"/>
                <w:sz w:val="16"/>
              </w:rPr>
              <w:t>reports</w:t>
            </w:r>
          </w:p>
          <w:p w14:paraId="68F61F4D" w14:textId="77777777" w:rsidR="00656936" w:rsidRDefault="00E45A23">
            <w:pPr>
              <w:pStyle w:val="TableParagraph"/>
              <w:spacing w:before="15" w:line="252" w:lineRule="auto"/>
              <w:ind w:left="103" w:right="13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sz w:val="16"/>
              </w:rPr>
              <w:t>Post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competitiv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tender,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site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visit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3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contracting</w:t>
            </w:r>
            <w:r>
              <w:rPr>
                <w:rFonts w:ascii="PMingLiU"/>
                <w:color w:val="231F20"/>
                <w:spacing w:val="3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</w:t>
            </w:r>
          </w:p>
          <w:p w14:paraId="451BCD53" w14:textId="77777777" w:rsidR="00656936" w:rsidRDefault="00E45A23">
            <w:pPr>
              <w:pStyle w:val="TableParagraph"/>
              <w:spacing w:before="59" w:line="252" w:lineRule="auto"/>
              <w:ind w:left="103" w:right="10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S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ix-monthly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progr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ess,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financial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and</w:t>
            </w:r>
            <w:r>
              <w:rPr>
                <w:rFonts w:ascii="PMingLiU" w:eastAsia="PMingLiU" w:hAnsi="PMingLiU" w:cs="PMingLiU"/>
                <w:color w:val="231F20"/>
                <w:spacing w:val="31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final</w:t>
            </w:r>
            <w:r>
              <w:rPr>
                <w:rFonts w:ascii="PMingLiU" w:eastAsia="PMingLiU" w:hAnsi="PMingLiU" w:cs="PMingLiU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reporting</w:t>
            </w:r>
            <w:r>
              <w:rPr>
                <w:rFonts w:ascii="PMingLiU" w:eastAsia="PMingLiU" w:hAnsi="PMingLiU" w:cs="PMingLiU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through</w:t>
            </w:r>
            <w:r>
              <w:rPr>
                <w:rFonts w:ascii="PMingLiU" w:eastAsia="PMingLiU" w:hAnsi="PMingLiU" w:cs="PMingLiU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the</w:t>
            </w:r>
            <w:r>
              <w:rPr>
                <w:rFonts w:ascii="PMingLiU" w:eastAsia="PMingLiU" w:hAnsi="PMingLiU" w:cs="PMingLiU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A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ustralian</w:t>
            </w:r>
            <w:r>
              <w:rPr>
                <w:rFonts w:ascii="PMingLiU" w:eastAsia="PMingLiU" w:hAnsi="PMingLiU" w:cs="PMingLiU"/>
                <w:color w:val="231F20"/>
                <w:spacing w:val="43"/>
                <w:w w:val="10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95"/>
                <w:sz w:val="16"/>
                <w:szCs w:val="16"/>
              </w:rPr>
              <w:t>Go</w:t>
            </w:r>
            <w:r>
              <w:rPr>
                <w:rFonts w:ascii="PMingLiU" w:eastAsia="PMingLiU" w:hAnsi="PMingLiU" w:cs="PMingLiU"/>
                <w:color w:val="231F20"/>
                <w:spacing w:val="-3"/>
                <w:w w:val="95"/>
                <w:sz w:val="16"/>
                <w:szCs w:val="16"/>
              </w:rPr>
              <w:t>v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95"/>
                <w:sz w:val="16"/>
                <w:szCs w:val="16"/>
              </w:rPr>
              <w:t>ernment</w:t>
            </w:r>
            <w:r>
              <w:rPr>
                <w:rFonts w:ascii="PMingLiU" w:eastAsia="PMingLiU" w:hAnsi="PMingLiU" w:cs="PMingLiU"/>
                <w:color w:val="231F20"/>
                <w:spacing w:val="-9"/>
                <w:w w:val="95"/>
                <w:sz w:val="16"/>
                <w:szCs w:val="16"/>
              </w:rPr>
              <w:t>’</w:t>
            </w:r>
            <w:r>
              <w:rPr>
                <w:rFonts w:ascii="PMingLiU" w:eastAsia="PMingLiU" w:hAnsi="PMingLiU" w:cs="PMingLiU"/>
                <w:color w:val="231F20"/>
                <w:spacing w:val="-3"/>
                <w:w w:val="95"/>
                <w:sz w:val="16"/>
                <w:szCs w:val="16"/>
              </w:rPr>
              <w:t>s</w:t>
            </w:r>
            <w:r>
              <w:rPr>
                <w:rFonts w:ascii="PMingLiU" w:eastAsia="PMingLiU" w:hAnsi="PMingLiU" w:cs="PMingLiU"/>
                <w:color w:val="231F20"/>
                <w:spacing w:val="20"/>
                <w:w w:val="9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online</w:t>
            </w:r>
            <w:r>
              <w:rPr>
                <w:rFonts w:ascii="PMingLiU" w:eastAsia="PMingLiU" w:hAnsi="PMingLiU" w:cs="PMingLiU"/>
                <w:color w:val="231F20"/>
                <w:spacing w:val="21"/>
                <w:w w:val="9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95"/>
                <w:sz w:val="16"/>
                <w:szCs w:val="16"/>
              </w:rPr>
              <w:t>reporting</w:t>
            </w:r>
          </w:p>
          <w:p w14:paraId="56A0C8C3" w14:textId="77777777" w:rsidR="00656936" w:rsidRDefault="00E45A23">
            <w:pPr>
              <w:pStyle w:val="TableParagraph"/>
              <w:spacing w:before="2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tool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(MERIT)</w:t>
            </w:r>
          </w:p>
          <w:p w14:paraId="7142B1FC" w14:textId="77777777" w:rsidR="00656936" w:rsidRDefault="00E45A23">
            <w:pPr>
              <w:pStyle w:val="TableParagraph"/>
              <w:spacing w:before="67" w:line="252" w:lineRule="auto"/>
              <w:ind w:left="103" w:right="714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addock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Integrated</w:t>
            </w:r>
            <w:r>
              <w:rPr>
                <w:rFonts w:ascii="PMingLiU"/>
                <w:color w:val="231F20"/>
                <w:spacing w:val="21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Monitoring,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odelling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eporting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AE0EE"/>
          </w:tcPr>
          <w:p w14:paraId="26B305E3" w14:textId="77777777" w:rsidR="00656936" w:rsidRDefault="00E45A23">
            <w:pPr>
              <w:pStyle w:val="TableParagraph"/>
              <w:spacing w:before="42" w:line="252" w:lineRule="auto"/>
              <w:ind w:left="103" w:right="31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Phase</w:t>
            </w:r>
            <w:r>
              <w:rPr>
                <w:rFonts w:ascii="PMingLiU" w:eastAsia="PMingLiU" w:hAnsi="PMingLiU" w:cs="PMingLiU"/>
                <w:color w:val="231F20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I:</w:t>
            </w:r>
            <w:r>
              <w:rPr>
                <w:rFonts w:ascii="PMingLiU" w:eastAsia="PMingLiU" w:hAnsi="PMingLiU" w:cs="PMingLiU"/>
                <w:color w:val="231F20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eef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16"/>
                <w:szCs w:val="16"/>
              </w:rPr>
              <w:t>Trust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3"/>
                <w:sz w:val="16"/>
                <w:szCs w:val="16"/>
              </w:rPr>
              <w:t>Tender—</w:t>
            </w:r>
            <w:r>
              <w:rPr>
                <w:rFonts w:ascii="PMingLiU" w:eastAsia="PMingLiU" w:hAnsi="PMingLiU" w:cs="PMingLiU"/>
                <w:color w:val="231F20"/>
                <w:spacing w:val="27"/>
                <w:w w:val="10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5"/>
                <w:sz w:val="16"/>
                <w:szCs w:val="16"/>
              </w:rPr>
              <w:t>Wet</w:t>
            </w:r>
            <w:r>
              <w:rPr>
                <w:rFonts w:ascii="PMingLiU" w:eastAsia="PMingLiU" w:hAnsi="PMingLiU" w:cs="PMingLiU"/>
                <w:color w:val="231F20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16"/>
                <w:szCs w:val="16"/>
              </w:rPr>
              <w:t>Tr</w:t>
            </w:r>
            <w:r>
              <w:rPr>
                <w:rFonts w:ascii="PMingLiU" w:eastAsia="PMingLiU" w:hAnsi="PMingLiU" w:cs="PMingLiU"/>
                <w:color w:val="231F20"/>
                <w:spacing w:val="-5"/>
                <w:sz w:val="16"/>
                <w:szCs w:val="16"/>
              </w:rPr>
              <w:t>opics</w:t>
            </w:r>
            <w:r>
              <w:rPr>
                <w:rFonts w:ascii="PMingLiU" w:eastAsia="PMingLiU" w:hAnsi="PMingLiU" w:cs="PMingLiU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(2014–18)</w:t>
            </w:r>
          </w:p>
        </w:tc>
      </w:tr>
      <w:tr w:rsidR="00656936" w14:paraId="0D6B7986" w14:textId="77777777">
        <w:trPr>
          <w:trHeight w:hRule="exact" w:val="1613"/>
        </w:trPr>
        <w:tc>
          <w:tcPr>
            <w:tcW w:w="2147" w:type="dxa"/>
            <w:vMerge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352E3938" w14:textId="77777777" w:rsidR="00656936" w:rsidRDefault="00656936"/>
        </w:tc>
        <w:tc>
          <w:tcPr>
            <w:tcW w:w="2409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4955F5BB" w14:textId="77777777" w:rsidR="00656936" w:rsidRDefault="00656936"/>
        </w:tc>
        <w:tc>
          <w:tcPr>
            <w:tcW w:w="4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01C0DF5A" w14:textId="77777777" w:rsidR="00656936" w:rsidRDefault="00E45A23">
            <w:pPr>
              <w:pStyle w:val="TableParagraph"/>
              <w:spacing w:before="42" w:line="252" w:lineRule="auto"/>
              <w:ind w:left="103" w:right="17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Reduced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dissolved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inorganic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nitr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ogen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lost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eef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while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maintaining</w:t>
            </w:r>
            <w:r>
              <w:rPr>
                <w:rFonts w:ascii="PMingLiU"/>
                <w:color w:val="231F20"/>
                <w:spacing w:val="45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farm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yield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through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contracted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reduction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applied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fertiliser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.</w:t>
            </w:r>
          </w:p>
          <w:p w14:paraId="5F45400F" w14:textId="77777777" w:rsidR="00656936" w:rsidRDefault="00E45A23">
            <w:pPr>
              <w:pStyle w:val="TableParagraph"/>
              <w:spacing w:before="59" w:line="252" w:lineRule="auto"/>
              <w:ind w:left="103" w:right="65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Incr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eased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farmers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across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urdekin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implementing</w:t>
            </w:r>
            <w:r>
              <w:rPr>
                <w:rFonts w:ascii="PMingLiU"/>
                <w:color w:val="231F20"/>
                <w:spacing w:val="27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ved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nitr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ogen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irrigation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practices.</w:t>
            </w:r>
          </w:p>
          <w:p w14:paraId="7EB75A69" w14:textId="77777777" w:rsidR="00656936" w:rsidRDefault="00E45A23">
            <w:pPr>
              <w:pStyle w:val="TableParagraph"/>
              <w:spacing w:before="59" w:line="317" w:lineRule="auto"/>
              <w:ind w:left="103" w:right="10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I</w:t>
            </w:r>
            <w:r>
              <w:rPr>
                <w:rFonts w:ascii="PMingLiU"/>
                <w:color w:val="231F20"/>
                <w:sz w:val="16"/>
              </w:rPr>
              <w:t>nc</w:t>
            </w:r>
            <w:r>
              <w:rPr>
                <w:rFonts w:ascii="PMingLiU"/>
                <w:color w:val="231F20"/>
                <w:spacing w:val="-2"/>
                <w:sz w:val="16"/>
              </w:rPr>
              <w:t>r</w:t>
            </w:r>
            <w:r>
              <w:rPr>
                <w:rFonts w:ascii="PMingLiU"/>
                <w:color w:val="231F20"/>
                <w:sz w:val="16"/>
              </w:rPr>
              <w:t>eased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uptake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practice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farm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z w:val="16"/>
              </w:rPr>
              <w:t>ough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sz w:val="16"/>
              </w:rPr>
              <w:t>S</w:t>
            </w:r>
            <w:r>
              <w:rPr>
                <w:rFonts w:ascii="PMingLiU"/>
                <w:color w:val="231F20"/>
                <w:sz w:val="16"/>
              </w:rPr>
              <w:t>martcane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BM</w:t>
            </w:r>
            <w:r>
              <w:rPr>
                <w:rFonts w:ascii="PMingLiU"/>
                <w:color w:val="231F20"/>
                <w:spacing w:val="-28"/>
                <w:sz w:val="16"/>
              </w:rPr>
              <w:t>P</w:t>
            </w:r>
            <w:r>
              <w:rPr>
                <w:rFonts w:ascii="PMingLiU"/>
                <w:color w:val="231F20"/>
                <w:sz w:val="16"/>
              </w:rPr>
              <w:t>.</w:t>
            </w:r>
            <w:r>
              <w:rPr>
                <w:rFonts w:ascii="PMingLiU"/>
                <w:color w:val="231F20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Cost-effectiv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water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quality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ement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actions.</w:t>
            </w:r>
          </w:p>
        </w:tc>
        <w:tc>
          <w:tcPr>
            <w:tcW w:w="2552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5B14729E" w14:textId="77777777" w:rsidR="00656936" w:rsidRDefault="00656936"/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AE0EE"/>
          </w:tcPr>
          <w:p w14:paraId="3A7DF6A2" w14:textId="77777777" w:rsidR="00656936" w:rsidRDefault="00E45A23">
            <w:pPr>
              <w:pStyle w:val="TableParagraph"/>
              <w:spacing w:before="42" w:line="252" w:lineRule="auto"/>
              <w:ind w:left="103" w:right="41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Phase</w:t>
            </w:r>
            <w:r>
              <w:rPr>
                <w:rFonts w:ascii="PMingLiU" w:eastAsia="PMingLiU" w:hAnsi="PMingLiU" w:cs="PMingLiU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II:</w:t>
            </w:r>
            <w:r>
              <w:rPr>
                <w:rFonts w:ascii="PMingLiU" w:eastAsia="PMingLiU" w:hAnsi="PMingLiU" w:cs="PMingLiU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eef</w:t>
            </w:r>
            <w:r>
              <w:rPr>
                <w:rFonts w:ascii="PMingLiU" w:eastAsia="PMingLiU" w:hAnsi="PMingLiU" w:cs="PMingLiU"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16"/>
                <w:szCs w:val="16"/>
              </w:rPr>
              <w:t>Trust</w:t>
            </w:r>
            <w:r>
              <w:rPr>
                <w:rFonts w:ascii="PMingLiU" w:eastAsia="PMingLiU" w:hAnsi="PMingLiU" w:cs="PMingLiU"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16"/>
                <w:szCs w:val="16"/>
              </w:rPr>
              <w:t>Tender</w:t>
            </w:r>
            <w:r>
              <w:rPr>
                <w:rFonts w:ascii="PMingLiU" w:eastAsia="PMingLiU" w:hAnsi="PMingLiU" w:cs="PMingLiU"/>
                <w:color w:val="231F20"/>
                <w:spacing w:val="21"/>
                <w:w w:val="10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95"/>
                <w:sz w:val="16"/>
                <w:szCs w:val="16"/>
              </w:rPr>
              <w:t>Burdekin</w:t>
            </w:r>
            <w:r>
              <w:rPr>
                <w:rFonts w:ascii="PMingLiU" w:eastAsia="PMingLiU" w:hAnsi="PMingLiU" w:cs="PMingLiU"/>
                <w:color w:val="231F20"/>
                <w:spacing w:val="28"/>
                <w:w w:val="9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(2016–19)</w:t>
            </w:r>
          </w:p>
        </w:tc>
      </w:tr>
      <w:tr w:rsidR="00656936" w14:paraId="2EB56F80" w14:textId="77777777">
        <w:trPr>
          <w:trHeight w:hRule="exact" w:val="2540"/>
        </w:trPr>
        <w:tc>
          <w:tcPr>
            <w:tcW w:w="214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DAE0EE"/>
          </w:tcPr>
          <w:p w14:paraId="6F21C6E5" w14:textId="77777777" w:rsidR="00656936" w:rsidRDefault="00E45A23">
            <w:pPr>
              <w:pStyle w:val="TableParagraph"/>
              <w:spacing w:before="42" w:line="252" w:lineRule="auto"/>
              <w:ind w:left="113" w:right="22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ugarcane,</w:t>
            </w:r>
            <w:r>
              <w:rPr>
                <w:rFonts w:ascii="PMingLiU"/>
                <w:color w:val="231F20"/>
                <w:spacing w:val="2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horticulture,</w:t>
            </w:r>
            <w:r>
              <w:rPr>
                <w:rFonts w:ascii="PMingLiU"/>
                <w:color w:val="231F20"/>
                <w:spacing w:val="35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cr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opping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grazing</w:t>
            </w:r>
            <w:r>
              <w:rPr>
                <w:rFonts w:ascii="PMingLiU"/>
                <w:color w:val="231F20"/>
                <w:spacing w:val="27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enterprises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improving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water</w:t>
            </w:r>
            <w:r>
              <w:rPr>
                <w:rFonts w:ascii="PMingLiU"/>
                <w:color w:val="231F20"/>
                <w:spacing w:val="2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quality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entering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Gr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eat</w:t>
            </w:r>
            <w:r>
              <w:rPr>
                <w:rFonts w:ascii="PMingLiU"/>
                <w:color w:val="231F20"/>
                <w:spacing w:val="25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Barrier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though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uptake</w:t>
            </w:r>
            <w:r>
              <w:rPr>
                <w:rFonts w:ascii="PMingLiU"/>
                <w:color w:val="231F20"/>
                <w:spacing w:val="27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best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practice</w:t>
            </w:r>
            <w:r>
              <w:rPr>
                <w:rFonts w:ascii="PMingLiU"/>
                <w:color w:val="231F20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systems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(soil,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nutrient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 pesticides),</w:t>
            </w:r>
            <w:r>
              <w:rPr>
                <w:rFonts w:ascii="PMingLiU"/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priority</w:t>
            </w:r>
            <w:r>
              <w:rPr>
                <w:rFonts w:ascii="PMingLiU"/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areas.</w:t>
            </w:r>
          </w:p>
        </w:tc>
        <w:tc>
          <w:tcPr>
            <w:tcW w:w="2409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DAE0EE"/>
          </w:tcPr>
          <w:p w14:paraId="7DD82863" w14:textId="77777777" w:rsidR="00656936" w:rsidRDefault="00E45A23">
            <w:pPr>
              <w:pStyle w:val="TableParagraph"/>
              <w:spacing w:before="42" w:line="251" w:lineRule="auto"/>
              <w:ind w:left="113" w:right="17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Contribution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at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least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50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per</w:t>
            </w:r>
            <w:r>
              <w:rPr>
                <w:rFonts w:ascii="PMingLiU"/>
                <w:color w:val="231F20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cent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reduction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anthr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opogenic</w:t>
            </w:r>
            <w:r>
              <w:rPr>
                <w:rFonts w:ascii="PMingLiU"/>
                <w:color w:val="231F20"/>
                <w:spacing w:val="39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end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catchment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1F20"/>
                <w:spacing w:val="-2"/>
                <w:w w:val="105"/>
                <w:sz w:val="16"/>
              </w:rPr>
              <w:t>dissolved</w:t>
            </w:r>
            <w:r>
              <w:rPr>
                <w:rFonts w:ascii="Times New Roman"/>
                <w:b/>
                <w:color w:val="231F20"/>
                <w:spacing w:val="24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1F20"/>
                <w:sz w:val="16"/>
              </w:rPr>
              <w:t>inorganic</w:t>
            </w:r>
            <w:r>
              <w:rPr>
                <w:rFonts w:ascii="Times New Roman"/>
                <w:b/>
                <w:color w:val="231F20"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1F20"/>
                <w:spacing w:val="-2"/>
                <w:sz w:val="16"/>
              </w:rPr>
              <w:t>nitr</w:t>
            </w:r>
            <w:r>
              <w:rPr>
                <w:rFonts w:ascii="Times New Roman"/>
                <w:b/>
                <w:color w:val="231F20"/>
                <w:spacing w:val="-1"/>
                <w:sz w:val="16"/>
              </w:rPr>
              <w:t>ogen</w:t>
            </w:r>
            <w:r>
              <w:rPr>
                <w:rFonts w:ascii="Times New Roman"/>
                <w:b/>
                <w:color w:val="231F20"/>
                <w:spacing w:val="-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loads</w:t>
            </w:r>
            <w:r>
              <w:rPr>
                <w:rFonts w:ascii="PMingLiU"/>
                <w:color w:val="231F20"/>
                <w:spacing w:val="-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27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priority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areas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2018,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on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way</w:t>
            </w:r>
            <w:r>
              <w:rPr>
                <w:rFonts w:ascii="PMingLiU"/>
                <w:color w:val="231F20"/>
                <w:spacing w:val="24"/>
                <w:w w:val="9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achieving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up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80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per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cent</w:t>
            </w:r>
            <w:r>
              <w:rPr>
                <w:rFonts w:ascii="PMingLiU"/>
                <w:color w:val="231F20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reduction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nitr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ogen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2025.</w:t>
            </w:r>
          </w:p>
        </w:tc>
        <w:tc>
          <w:tcPr>
            <w:tcW w:w="470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AE0EE"/>
          </w:tcPr>
          <w:p w14:paraId="68925F10" w14:textId="77777777" w:rsidR="00656936" w:rsidRDefault="00E45A23">
            <w:pPr>
              <w:pStyle w:val="TableParagraph"/>
              <w:spacing w:before="42" w:line="252" w:lineRule="auto"/>
              <w:ind w:left="103" w:right="17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Reduced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dissolved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inorganic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nitr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ogen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lost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eef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while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maintaining</w:t>
            </w:r>
            <w:r>
              <w:rPr>
                <w:rFonts w:ascii="PMingLiU"/>
                <w:color w:val="231F20"/>
                <w:spacing w:val="45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farm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yield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through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contracted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reduction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applied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fertilizer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.</w:t>
            </w:r>
          </w:p>
          <w:p w14:paraId="5255E7D1" w14:textId="77777777" w:rsidR="00656936" w:rsidRDefault="00E45A23">
            <w:pPr>
              <w:pStyle w:val="TableParagraph"/>
              <w:spacing w:before="59" w:line="252" w:lineRule="auto"/>
              <w:ind w:left="103" w:right="10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Incr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eased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farmers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across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urdekin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>W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>et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Tr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>opics</w:t>
            </w:r>
            <w:r>
              <w:rPr>
                <w:rFonts w:ascii="PMingLiU"/>
                <w:color w:val="231F20"/>
                <w:spacing w:val="43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implementing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ved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nitr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ogen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irrigation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practices.</w:t>
            </w:r>
          </w:p>
          <w:p w14:paraId="44AB1232" w14:textId="77777777" w:rsidR="00656936" w:rsidRDefault="00E45A23">
            <w:pPr>
              <w:pStyle w:val="TableParagraph"/>
              <w:spacing w:before="59" w:line="317" w:lineRule="auto"/>
              <w:ind w:left="103" w:right="10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I</w:t>
            </w:r>
            <w:r>
              <w:rPr>
                <w:rFonts w:ascii="PMingLiU"/>
                <w:color w:val="231F20"/>
                <w:sz w:val="16"/>
              </w:rPr>
              <w:t>nc</w:t>
            </w:r>
            <w:r>
              <w:rPr>
                <w:rFonts w:ascii="PMingLiU"/>
                <w:color w:val="231F20"/>
                <w:spacing w:val="-2"/>
                <w:sz w:val="16"/>
              </w:rPr>
              <w:t>r</w:t>
            </w:r>
            <w:r>
              <w:rPr>
                <w:rFonts w:ascii="PMingLiU"/>
                <w:color w:val="231F20"/>
                <w:sz w:val="16"/>
              </w:rPr>
              <w:t>eased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uptake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practice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farm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z w:val="16"/>
              </w:rPr>
              <w:t>ough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sz w:val="16"/>
              </w:rPr>
              <w:t>S</w:t>
            </w:r>
            <w:r>
              <w:rPr>
                <w:rFonts w:ascii="PMingLiU"/>
                <w:color w:val="231F20"/>
                <w:sz w:val="16"/>
              </w:rPr>
              <w:t>martcane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BM</w:t>
            </w:r>
            <w:r>
              <w:rPr>
                <w:rFonts w:ascii="PMingLiU"/>
                <w:color w:val="231F20"/>
                <w:spacing w:val="-28"/>
                <w:sz w:val="16"/>
              </w:rPr>
              <w:t>P</w:t>
            </w:r>
            <w:r>
              <w:rPr>
                <w:rFonts w:ascii="PMingLiU"/>
                <w:color w:val="231F20"/>
                <w:sz w:val="16"/>
              </w:rPr>
              <w:t>.</w:t>
            </w:r>
            <w:r>
              <w:rPr>
                <w:rFonts w:ascii="PMingLiU"/>
                <w:color w:val="231F20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Cost-effectiv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water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quality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ement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actions.</w:t>
            </w:r>
          </w:p>
          <w:p w14:paraId="71E5D6C3" w14:textId="77777777" w:rsidR="00656936" w:rsidRDefault="00E45A23">
            <w:pPr>
              <w:pStyle w:val="TableParagraph"/>
              <w:spacing w:before="15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B</w:t>
            </w:r>
            <w:r>
              <w:rPr>
                <w:rFonts w:ascii="PMingLiU"/>
                <w:color w:val="231F20"/>
                <w:spacing w:val="-1"/>
                <w:sz w:val="16"/>
              </w:rPr>
              <w:t>roader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industry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communications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facilitating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long-term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change.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AE0EE"/>
          </w:tcPr>
          <w:p w14:paraId="196CE570" w14:textId="77777777" w:rsidR="00656936" w:rsidRDefault="00E45A23">
            <w:pPr>
              <w:pStyle w:val="TableParagraph"/>
              <w:spacing w:before="42" w:line="317" w:lineRule="auto"/>
              <w:ind w:left="103" w:right="26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ost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EOI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Wor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 xml:space="preserve">kshop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eport</w:t>
            </w:r>
            <w:r>
              <w:rPr>
                <w:rFonts w:ascii="PMingLiU"/>
                <w:color w:val="231F20"/>
                <w:spacing w:val="21"/>
                <w:w w:val="11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T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>ender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assessment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site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visit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ts</w:t>
            </w:r>
          </w:p>
          <w:p w14:paraId="01AAB110" w14:textId="77777777" w:rsidR="00656936" w:rsidRDefault="00E45A23">
            <w:pPr>
              <w:pStyle w:val="TableParagraph"/>
              <w:spacing w:before="15" w:line="252" w:lineRule="auto"/>
              <w:ind w:left="103" w:right="26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ost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Competitiv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>T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>ender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>,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Site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Visit</w:t>
            </w:r>
            <w:r>
              <w:rPr>
                <w:rFonts w:ascii="PMingLiU"/>
                <w:color w:val="231F20"/>
                <w:spacing w:val="47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Contracting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eport</w:t>
            </w:r>
          </w:p>
          <w:p w14:paraId="0C576F35" w14:textId="77777777" w:rsidR="00656936" w:rsidRDefault="00E45A23">
            <w:pPr>
              <w:pStyle w:val="TableParagraph"/>
              <w:spacing w:before="59" w:line="252" w:lineRule="auto"/>
              <w:ind w:left="103" w:right="25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Six</w:t>
            </w:r>
            <w:r>
              <w:rPr>
                <w:rFonts w:ascii="PMingLiU" w:eastAsia="PMingLiU" w:hAnsi="PMingLiU" w:cs="PMingLiU"/>
                <w:color w:val="231F20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monthly</w:t>
            </w:r>
            <w:r>
              <w:rPr>
                <w:rFonts w:ascii="PMingLiU" w:eastAsia="PMingLiU" w:hAnsi="PMingLiU" w:cs="PMingLiU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progr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ess,</w:t>
            </w:r>
            <w:r>
              <w:rPr>
                <w:rFonts w:ascii="PMingLiU" w:eastAsia="PMingLiU" w:hAnsi="PMingLiU" w:cs="PMingLiU"/>
                <w:color w:val="231F20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financial</w:t>
            </w:r>
            <w:r>
              <w:rPr>
                <w:rFonts w:ascii="PMingLiU" w:eastAsia="PMingLiU" w:hAnsi="PMingLiU" w:cs="PMingLiU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and</w:t>
            </w:r>
            <w:r>
              <w:rPr>
                <w:rFonts w:ascii="PMingLiU" w:eastAsia="PMingLiU" w:hAnsi="PMingLiU" w:cs="PMingLiU"/>
                <w:color w:val="231F20"/>
                <w:spacing w:val="27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final</w:t>
            </w:r>
            <w:r>
              <w:rPr>
                <w:rFonts w:ascii="PMingLiU" w:eastAsia="PMingLiU" w:hAnsi="PMingLiU" w:cs="PMingLiU"/>
                <w:color w:val="231F20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reporting</w:t>
            </w:r>
            <w:r>
              <w:rPr>
                <w:rFonts w:ascii="PMingLiU" w:eastAsia="PMingLiU" w:hAnsi="PMingLiU" w:cs="PMingLiU"/>
                <w:color w:val="231F20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through</w:t>
            </w:r>
            <w:r>
              <w:rPr>
                <w:rFonts w:ascii="PMingLiU" w:eastAsia="PMingLiU" w:hAnsi="PMingLiU" w:cs="PMingLiU"/>
                <w:color w:val="231F20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the</w:t>
            </w:r>
            <w:r>
              <w:rPr>
                <w:rFonts w:ascii="PMingLiU" w:eastAsia="PMingLiU" w:hAnsi="PMingLiU" w:cs="PMingLiU"/>
                <w:color w:val="231F20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5"/>
                <w:sz w:val="16"/>
                <w:szCs w:val="16"/>
              </w:rPr>
              <w:t>A</w:t>
            </w:r>
            <w:r>
              <w:rPr>
                <w:rFonts w:ascii="PMingLiU" w:eastAsia="PMingLiU" w:hAnsi="PMingLiU" w:cs="PMingLiU"/>
                <w:color w:val="231F20"/>
                <w:spacing w:val="-7"/>
                <w:sz w:val="16"/>
                <w:szCs w:val="16"/>
              </w:rPr>
              <w:t>G’</w:t>
            </w:r>
            <w:r>
              <w:rPr>
                <w:rFonts w:ascii="PMingLiU" w:eastAsia="PMingLiU" w:hAnsi="PMingLiU" w:cs="PMingLiU"/>
                <w:color w:val="231F20"/>
                <w:spacing w:val="-5"/>
                <w:sz w:val="16"/>
                <w:szCs w:val="16"/>
              </w:rPr>
              <w:t>s</w:t>
            </w:r>
            <w:r>
              <w:rPr>
                <w:rFonts w:ascii="PMingLiU" w:eastAsia="PMingLiU" w:hAnsi="PMingLiU" w:cs="PMingLiU"/>
                <w:color w:val="231F20"/>
                <w:spacing w:val="31"/>
                <w:w w:val="88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online</w:t>
            </w:r>
            <w:r>
              <w:rPr>
                <w:rFonts w:ascii="PMingLiU" w:eastAsia="PMingLiU" w:hAnsi="PMingLiU" w:cs="PMingLiU"/>
                <w:color w:val="231F20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reporting</w:t>
            </w:r>
            <w:r>
              <w:rPr>
                <w:rFonts w:ascii="PMingLiU" w:eastAsia="PMingLiU" w:hAnsi="PMingLiU" w:cs="PMingLiU"/>
                <w:color w:val="231F20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tool</w:t>
            </w:r>
            <w:r>
              <w:rPr>
                <w:rFonts w:ascii="PMingLiU" w:eastAsia="PMingLiU" w:hAnsi="PMingLiU" w:cs="PMingLiU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(MERIT)</w:t>
            </w:r>
          </w:p>
          <w:p w14:paraId="1152072C" w14:textId="77777777" w:rsidR="00656936" w:rsidRDefault="00E45A23">
            <w:pPr>
              <w:pStyle w:val="TableParagraph"/>
              <w:spacing w:before="59" w:line="252" w:lineRule="auto"/>
              <w:ind w:left="103" w:right="714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addock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Integrated</w:t>
            </w:r>
            <w:r>
              <w:rPr>
                <w:rFonts w:ascii="PMingLiU"/>
                <w:color w:val="231F20"/>
                <w:spacing w:val="21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Monitoring,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odelling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eporting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AE0EE"/>
          </w:tcPr>
          <w:p w14:paraId="12E9CEF6" w14:textId="77777777" w:rsidR="00656936" w:rsidRDefault="00E45A23">
            <w:pPr>
              <w:pStyle w:val="TableParagraph"/>
              <w:spacing w:before="42" w:line="252" w:lineRule="auto"/>
              <w:ind w:left="103" w:right="22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Phase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IV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: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eef</w:t>
            </w:r>
            <w:r>
              <w:rPr>
                <w:rFonts w:ascii="PMingLiU" w:eastAsia="PMingLiU" w:hAnsi="PMingLiU" w:cs="PMingLiU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16"/>
                <w:szCs w:val="16"/>
              </w:rPr>
              <w:t>Trust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Repeated</w:t>
            </w:r>
            <w:r>
              <w:rPr>
                <w:rFonts w:ascii="PMingLiU" w:eastAsia="PMingLiU" w:hAnsi="PMingLiU" w:cs="PMingLiU"/>
                <w:color w:val="231F20"/>
                <w:spacing w:val="25"/>
                <w:w w:val="10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3"/>
                <w:sz w:val="16"/>
                <w:szCs w:val="16"/>
              </w:rPr>
              <w:t>Tenders—Wet</w:t>
            </w:r>
            <w:r>
              <w:rPr>
                <w:rFonts w:ascii="PMingLiU" w:eastAsia="PMingLiU" w:hAnsi="PMingLiU" w:cs="PMingLiU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16"/>
                <w:szCs w:val="16"/>
              </w:rPr>
              <w:t>Tr</w:t>
            </w:r>
            <w:r>
              <w:rPr>
                <w:rFonts w:ascii="PMingLiU" w:eastAsia="PMingLiU" w:hAnsi="PMingLiU" w:cs="PMingLiU"/>
                <w:color w:val="231F20"/>
                <w:spacing w:val="-5"/>
                <w:sz w:val="16"/>
                <w:szCs w:val="16"/>
              </w:rPr>
              <w:t>opics</w:t>
            </w:r>
            <w:r>
              <w:rPr>
                <w:rFonts w:ascii="PMingLiU" w:eastAsia="PMingLiU" w:hAnsi="PMingLiU" w:cs="PMingLiU"/>
                <w:color w:val="231F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and</w:t>
            </w:r>
            <w:r>
              <w:rPr>
                <w:rFonts w:ascii="PMingLiU" w:eastAsia="PMingLiU" w:hAnsi="PMingLiU" w:cs="PMingLiU"/>
                <w:color w:val="231F20"/>
                <w:spacing w:val="26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95"/>
                <w:sz w:val="16"/>
                <w:szCs w:val="16"/>
              </w:rPr>
              <w:t>Burdekin</w:t>
            </w:r>
            <w:r>
              <w:rPr>
                <w:rFonts w:ascii="PMingLiU" w:eastAsia="PMingLiU" w:hAnsi="PMingLiU" w:cs="PMingLiU"/>
                <w:color w:val="231F20"/>
                <w:spacing w:val="28"/>
                <w:w w:val="9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(2017–22)</w:t>
            </w:r>
          </w:p>
        </w:tc>
      </w:tr>
    </w:tbl>
    <w:p w14:paraId="01833F35" w14:textId="77777777" w:rsidR="00656936" w:rsidRDefault="00656936">
      <w:pPr>
        <w:spacing w:line="252" w:lineRule="auto"/>
        <w:rPr>
          <w:rFonts w:ascii="PMingLiU" w:eastAsia="PMingLiU" w:hAnsi="PMingLiU" w:cs="PMingLiU"/>
          <w:sz w:val="16"/>
          <w:szCs w:val="16"/>
        </w:rPr>
        <w:sectPr w:rsidR="00656936">
          <w:pgSz w:w="16840" w:h="11910" w:orient="landscape"/>
          <w:pgMar w:top="0" w:right="0" w:bottom="0" w:left="940" w:header="720" w:footer="720" w:gutter="0"/>
          <w:cols w:space="720"/>
        </w:sectPr>
      </w:pPr>
    </w:p>
    <w:p w14:paraId="231C8AD7" w14:textId="6A71FAF1" w:rsidR="00656936" w:rsidRDefault="00E45A2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B2503E" wp14:editId="74FEB4FB">
                <wp:simplePos x="0" y="0"/>
                <wp:positionH relativeFrom="page">
                  <wp:posOffset>10412730</wp:posOffset>
                </wp:positionH>
                <wp:positionV relativeFrom="page">
                  <wp:posOffset>55880</wp:posOffset>
                </wp:positionV>
                <wp:extent cx="1270" cy="7504430"/>
                <wp:effectExtent l="20955" t="17780" r="15875" b="21590"/>
                <wp:wrapNone/>
                <wp:docPr id="7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04430"/>
                          <a:chOff x="16398" y="88"/>
                          <a:chExt cx="2" cy="11818"/>
                        </a:xfrm>
                      </wpg:grpSpPr>
                      <wps:wsp>
                        <wps:cNvPr id="71" name="Freeform 70"/>
                        <wps:cNvSpPr>
                          <a:spLocks/>
                        </wps:cNvSpPr>
                        <wps:spPr bwMode="auto">
                          <a:xfrm>
                            <a:off x="16398" y="88"/>
                            <a:ext cx="2" cy="11818"/>
                          </a:xfrm>
                          <a:custGeom>
                            <a:avLst/>
                            <a:gdLst>
                              <a:gd name="T0" fmla="+- 0 11906 88"/>
                              <a:gd name="T1" fmla="*/ 11906 h 11818"/>
                              <a:gd name="T2" fmla="+- 0 88 88"/>
                              <a:gd name="T3" fmla="*/ 88 h 118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818">
                                <a:moveTo>
                                  <a:pt x="0" y="11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2F654" id="Group 69" o:spid="_x0000_s1026" style="position:absolute;margin-left:819.9pt;margin-top:4.4pt;width:.1pt;height:590.9pt;z-index:251659264;mso-position-horizontal-relative:page;mso-position-vertical-relative:page" coordorigin="16398,88" coordsize="2,1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">
                <v:shape id="Freeform 70" o:spid="_x0000_s1027" style="position:absolute;left:16398;top:88;width:2;height:11818;visibility:visible;mso-wrap-style:square;v-text-anchor:top" coordsize="2,1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0qsMA&#10;AADbAAAADwAAAGRycy9kb3ducmV2LnhtbESPT4vCMBTE7wt+h/AEb2uqB1erUUQURBD8UwRvj+bZ&#10;FpuXkkTb/fabhYU9DjPzG2ax6kwt3uR8ZVnBaJiAIM6trrhQkF13n1MQPiBrrC2Tgm/ysFr2PhaY&#10;atvymd6XUIgIYZ+igjKEJpXS5yUZ9EPbEEfvYZ3BEKUrpHbYRrip5ThJJtJgxXGhxIY2JeXPy8so&#10;OB4m92zvbrNT2247fwwFZ3RSatDv1nMQgbrwH/5r77WCrxH8fo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m0qsMAAADbAAAADwAAAAAAAAAAAAAAAACYAgAAZHJzL2Rv&#10;d25yZXYueG1sUEsFBgAAAAAEAAQA9QAAAIgDAAAAAA==&#10;" path="m,11818l,e" filled="f" strokecolor="#005695" strokeweight="2pt">
                  <v:stroke dashstyle="dash"/>
                  <v:path arrowok="t" o:connecttype="custom" o:connectlocs="0,11906;0,8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BD345C" wp14:editId="253CAEB6">
                <wp:simplePos x="0" y="0"/>
                <wp:positionH relativeFrom="page">
                  <wp:posOffset>10475595</wp:posOffset>
                </wp:positionH>
                <wp:positionV relativeFrom="page">
                  <wp:posOffset>-635</wp:posOffset>
                </wp:positionV>
                <wp:extent cx="217805" cy="7560945"/>
                <wp:effectExtent l="7620" t="8890" r="12700" b="2540"/>
                <wp:wrapNone/>
                <wp:docPr id="6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7560945"/>
                          <a:chOff x="16497" y="-1"/>
                          <a:chExt cx="343" cy="11907"/>
                        </a:xfrm>
                      </wpg:grpSpPr>
                      <wpg:grpSp>
                        <wpg:cNvPr id="66" name="Group 67"/>
                        <wpg:cNvGrpSpPr>
                          <a:grpSpLocks/>
                        </wpg:cNvGrpSpPr>
                        <wpg:grpSpPr bwMode="auto">
                          <a:xfrm>
                            <a:off x="16498" y="0"/>
                            <a:ext cx="341" cy="11906"/>
                            <a:chOff x="16498" y="0"/>
                            <a:chExt cx="341" cy="11906"/>
                          </a:xfrm>
                        </wpg:grpSpPr>
                        <wps:wsp>
                          <wps:cNvPr id="67" name="Freeform 68"/>
                          <wps:cNvSpPr>
                            <a:spLocks/>
                          </wps:cNvSpPr>
                          <wps:spPr bwMode="auto">
                            <a:xfrm>
                              <a:off x="16498" y="0"/>
                              <a:ext cx="341" cy="11906"/>
                            </a:xfrm>
                            <a:custGeom>
                              <a:avLst/>
                              <a:gdLst>
                                <a:gd name="T0" fmla="+- 0 16498 16498"/>
                                <a:gd name="T1" fmla="*/ T0 w 341"/>
                                <a:gd name="T2" fmla="*/ 0 h 11906"/>
                                <a:gd name="T3" fmla="+- 0 16498 16498"/>
                                <a:gd name="T4" fmla="*/ T3 w 341"/>
                                <a:gd name="T5" fmla="*/ 11906 h 11906"/>
                                <a:gd name="T6" fmla="+- 0 16838 16498"/>
                                <a:gd name="T7" fmla="*/ T6 w 341"/>
                                <a:gd name="T8" fmla="*/ 11906 h 11906"/>
                                <a:gd name="T9" fmla="+- 0 16838 16498"/>
                                <a:gd name="T10" fmla="*/ T9 w 341"/>
                                <a:gd name="T11" fmla="*/ 0 h 11906"/>
                                <a:gd name="T12" fmla="+- 0 16498 16498"/>
                                <a:gd name="T13" fmla="*/ T12 w 341"/>
                                <a:gd name="T14" fmla="*/ 0 h 1190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41" h="11906">
                                  <a:moveTo>
                                    <a:pt x="0" y="0"/>
                                  </a:moveTo>
                                  <a:lnTo>
                                    <a:pt x="0" y="11906"/>
                                  </a:lnTo>
                                  <a:lnTo>
                                    <a:pt x="340" y="11906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5"/>
                        <wpg:cNvGrpSpPr>
                          <a:grpSpLocks/>
                        </wpg:cNvGrpSpPr>
                        <wpg:grpSpPr bwMode="auto">
                          <a:xfrm>
                            <a:off x="16498" y="0"/>
                            <a:ext cx="341" cy="2"/>
                            <a:chOff x="16498" y="0"/>
                            <a:chExt cx="341" cy="2"/>
                          </a:xfrm>
                        </wpg:grpSpPr>
                        <wps:wsp>
                          <wps:cNvPr id="69" name="Freeform 66"/>
                          <wps:cNvSpPr>
                            <a:spLocks/>
                          </wps:cNvSpPr>
                          <wps:spPr bwMode="auto">
                            <a:xfrm>
                              <a:off x="16498" y="0"/>
                              <a:ext cx="341" cy="2"/>
                            </a:xfrm>
                            <a:custGeom>
                              <a:avLst/>
                              <a:gdLst>
                                <a:gd name="T0" fmla="+- 0 16498 16498"/>
                                <a:gd name="T1" fmla="*/ T0 w 341"/>
                                <a:gd name="T2" fmla="+- 0 16838 16498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5A002" id="Group 64" o:spid="_x0000_s1026" style="position:absolute;margin-left:824.85pt;margin-top:-.05pt;width:17.15pt;height:595.35pt;z-index:251660288;mso-position-horizontal-relative:page;mso-position-vertical-relative:page" coordorigin="16497,-1" coordsize="343,11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">
                <v:group id="Group 67" o:spid="_x0000_s1027" style="position:absolute;left:16498;width:341;height:11906" coordorigin="16498" coordsize="341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8" o:spid="_x0000_s1028" style="position:absolute;left:16498;width:341;height:11906;visibility:visible;mso-wrap-style:square;v-text-anchor:top" coordsize="341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l0MMA&#10;AADbAAAADwAAAGRycy9kb3ducmV2LnhtbESPzWrDMBCE74G8g9hCLyGW20KculFCKCkUCvl/gMVa&#10;W6bWykhK4r59VSjkOMzMN8xiNdhOXMmH1rGCpywHQVw53XKj4Hz6mM5BhIissXNMCn4owGo5Hi2w&#10;1O7GB7oeYyMShEOJCkyMfSllqAxZDJnriZNXO28xJukbqT3eEtx28jnPZ9Jiy2nBYE/vhqrv48Uq&#10;YPN6chv7tS3kbhK3w4uvd3uv1OPDsH4DEWmI9/B/+1MrmBXw9y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cl0MMAAADbAAAADwAAAAAAAAAAAAAAAACYAgAAZHJzL2Rv&#10;d25yZXYueG1sUEsFBgAAAAAEAAQA9QAAAIgDAAAAAA==&#10;" path="m,l,11906r340,l340,,,e" fillcolor="#005695" stroked="f">
                    <v:path arrowok="t" o:connecttype="custom" o:connectlocs="0,0;0,11906;340,11906;340,0;0,0" o:connectangles="0,0,0,0,0"/>
                  </v:shape>
                </v:group>
                <v:group id="Group 65" o:spid="_x0000_s1029" style="position:absolute;left:16498;width:341;height:2" coordorigin="16498" coordsize="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6" o:spid="_x0000_s1030" style="position:absolute;left:16498;width:341;height:2;visibility:visible;mso-wrap-style:square;v-text-anchor:top" coordsize="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POcMA&#10;AADbAAAADwAAAGRycy9kb3ducmV2LnhtbESPUWvCMBSF3wf+h3CFvc3UQZ2rRhHdwBcZ6n7AJbm2&#10;pc1NSWLt/v0iCD4ezjnf4SzXg21FTz7UjhVMJxkIYu1MzaWC3/P32xxEiMgGW8ek4I8CrFejlyUW&#10;xt34SP0pliJBOBSooIqxK6QMuiKLYeI64uRdnLcYk/SlNB5vCW5b+Z5lM2mx5rRQYUfbinRzuloF&#10;TZPv/I/e7/IPW4br4dLr/KtX6nU8bBYgIg3xGX6090bB7BPuX9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tPOcMAAADbAAAADwAAAAAAAAAAAAAAAACYAgAAZHJzL2Rv&#10;d25yZXYueG1sUEsFBgAAAAAEAAQA9QAAAIgDAAAAAA==&#10;" path="m,l340,e" filled="f" strokecolor="#005695" strokeweight=".1pt">
                    <v:path arrowok="t" o:connecttype="custom" o:connectlocs="0,0;34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EA575" wp14:editId="57F93C98">
                <wp:simplePos x="0" y="0"/>
                <wp:positionH relativeFrom="page">
                  <wp:posOffset>209550</wp:posOffset>
                </wp:positionH>
                <wp:positionV relativeFrom="page">
                  <wp:posOffset>6543040</wp:posOffset>
                </wp:positionV>
                <wp:extent cx="127000" cy="130175"/>
                <wp:effectExtent l="0" t="0" r="0" b="3810"/>
                <wp:wrapNone/>
                <wp:docPr id="6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36309" w14:textId="77777777" w:rsidR="00656936" w:rsidRDefault="00E45A23">
                            <w:pPr>
                              <w:spacing w:line="190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1"/>
                                <w:sz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EA575" id="Text Box 63" o:spid="_x0000_s1221" type="#_x0000_t202" style="position:absolute;margin-left:16.5pt;margin-top:515.2pt;width:10pt;height:10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" filled="f" stroked="f">
                <v:textbox style="layout-flow:vertical" inset="0,0,0,0">
                  <w:txbxContent>
                    <w:p w14:paraId="2CE36309" w14:textId="77777777" w:rsidR="00656936" w:rsidRDefault="00E45A23">
                      <w:pPr>
                        <w:spacing w:line="190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101"/>
                          <w:sz w:val="16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072D3E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5F63AA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7F36D1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66C365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62E0DF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59830F" w14:textId="77777777" w:rsidR="00656936" w:rsidRDefault="00656936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7"/>
        <w:gridCol w:w="2409"/>
        <w:gridCol w:w="4706"/>
        <w:gridCol w:w="2552"/>
        <w:gridCol w:w="2203"/>
      </w:tblGrid>
      <w:tr w:rsidR="00656936" w14:paraId="0738BBE1" w14:textId="77777777">
        <w:trPr>
          <w:trHeight w:hRule="exact" w:val="343"/>
        </w:trPr>
        <w:tc>
          <w:tcPr>
            <w:tcW w:w="214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5695"/>
          </w:tcPr>
          <w:p w14:paraId="2E05AB32" w14:textId="77777777" w:rsidR="00656936" w:rsidRDefault="00E45A23">
            <w:pPr>
              <w:pStyle w:val="TableParagraph"/>
              <w:spacing w:before="70"/>
              <w:ind w:lef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Intermediate</w:t>
            </w:r>
            <w:r>
              <w:rPr>
                <w:rFonts w:ascii="Times New Roman"/>
                <w:b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w w:val="95"/>
                <w:sz w:val="16"/>
              </w:rPr>
              <w:t>outcomes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5695"/>
          </w:tcPr>
          <w:p w14:paraId="2A85615A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4"/>
                <w:sz w:val="16"/>
              </w:rPr>
              <w:t>Targets</w:t>
            </w:r>
          </w:p>
        </w:tc>
        <w:tc>
          <w:tcPr>
            <w:tcW w:w="4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5695"/>
          </w:tcPr>
          <w:p w14:paraId="59F47869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K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ey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3"/>
                <w:w w:val="95"/>
                <w:sz w:val="16"/>
              </w:rPr>
              <w:t>erfor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mance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Indicators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5695"/>
          </w:tcPr>
          <w:p w14:paraId="12BC2F43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ata</w:t>
            </w:r>
            <w:r>
              <w:rPr>
                <w:rFonts w:ascii="Times New Roman"/>
                <w:b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sources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5695"/>
          </w:tcPr>
          <w:p w14:paraId="586DCC05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Deliv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er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y</w:t>
            </w:r>
            <w:r>
              <w:rPr>
                <w:rFonts w:ascii="Times New Roman"/>
                <w:b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oject</w:t>
            </w:r>
          </w:p>
        </w:tc>
      </w:tr>
      <w:tr w:rsidR="00656936" w14:paraId="416E6BDF" w14:textId="77777777">
        <w:trPr>
          <w:trHeight w:hRule="exact" w:val="1279"/>
        </w:trPr>
        <w:tc>
          <w:tcPr>
            <w:tcW w:w="214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268C54F9" w14:textId="77777777" w:rsidR="00656936" w:rsidRDefault="00656936"/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70A48AB4" w14:textId="77777777" w:rsidR="00656936" w:rsidRDefault="00656936"/>
        </w:tc>
        <w:tc>
          <w:tcPr>
            <w:tcW w:w="4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736A08B5" w14:textId="77777777" w:rsidR="00656936" w:rsidRDefault="00E45A23">
            <w:pPr>
              <w:pStyle w:val="TableParagraph"/>
              <w:spacing w:before="42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TBC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45DD088E" w14:textId="77777777" w:rsidR="00656936" w:rsidRDefault="00E45A23">
            <w:pPr>
              <w:pStyle w:val="TableParagraph"/>
              <w:spacing w:before="42" w:line="252" w:lineRule="auto"/>
              <w:ind w:left="103" w:right="24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ix-monthly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</w:t>
            </w:r>
            <w:r>
              <w:rPr>
                <w:rFonts w:ascii="PMingLiU"/>
                <w:color w:val="231F20"/>
                <w:spacing w:val="-2"/>
                <w:sz w:val="16"/>
              </w:rPr>
              <w:t>ess,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financial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</w:t>
            </w:r>
            <w:r>
              <w:rPr>
                <w:rFonts w:ascii="PMingLiU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reporting</w:t>
            </w:r>
            <w:r>
              <w:rPr>
                <w:rFonts w:ascii="PMingLiU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2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MERIT</w:t>
            </w:r>
          </w:p>
          <w:p w14:paraId="4B9E12B7" w14:textId="77777777" w:rsidR="00656936" w:rsidRDefault="00E45A23">
            <w:pPr>
              <w:pStyle w:val="TableParagraph"/>
              <w:spacing w:before="59" w:line="252" w:lineRule="auto"/>
              <w:ind w:left="103" w:right="714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addock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Integrated</w:t>
            </w:r>
            <w:r>
              <w:rPr>
                <w:rFonts w:ascii="PMingLiU"/>
                <w:color w:val="231F20"/>
                <w:spacing w:val="21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Monitoring,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odelling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eporting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0A40DC3D" w14:textId="77777777" w:rsidR="00656936" w:rsidRDefault="00E45A23">
            <w:pPr>
              <w:pStyle w:val="TableParagraph"/>
              <w:spacing w:before="42" w:line="252" w:lineRule="auto"/>
              <w:ind w:left="103" w:right="38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Phase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IV</w:t>
            </w:r>
            <w:r>
              <w:rPr>
                <w:rFonts w:ascii="PMingLiU"/>
                <w:color w:val="231F20"/>
                <w:spacing w:val="-2"/>
                <w:sz w:val="16"/>
              </w:rPr>
              <w:t>: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upporting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Cane</w:t>
            </w:r>
            <w:r>
              <w:rPr>
                <w:rFonts w:ascii="PMingLiU"/>
                <w:color w:val="231F20"/>
                <w:spacing w:val="23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Farmer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sz w:val="16"/>
              </w:rPr>
              <w:t>T</w:t>
            </w:r>
            <w:r>
              <w:rPr>
                <w:rFonts w:ascii="PMingLiU"/>
                <w:color w:val="231F20"/>
                <w:spacing w:val="-5"/>
                <w:sz w:val="16"/>
              </w:rPr>
              <w:t>rials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Enhanced</w:t>
            </w:r>
            <w:r>
              <w:rPr>
                <w:rFonts w:ascii="PMingLiU"/>
                <w:color w:val="231F20"/>
                <w:spacing w:val="29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Efficiency</w:t>
            </w:r>
            <w:r>
              <w:rPr>
                <w:rFonts w:ascii="PMingLiU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Fer</w:t>
            </w:r>
            <w:r>
              <w:rPr>
                <w:rFonts w:ascii="PMingLiU"/>
                <w:color w:val="231F20"/>
                <w:spacing w:val="-2"/>
                <w:sz w:val="16"/>
              </w:rPr>
              <w:t>tilisers</w:t>
            </w:r>
            <w:r>
              <w:rPr>
                <w:rFonts w:ascii="PMingLiU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</w:p>
          <w:p w14:paraId="754DB6E5" w14:textId="77777777" w:rsidR="00656936" w:rsidRDefault="00E45A23">
            <w:pPr>
              <w:pStyle w:val="TableParagraph"/>
              <w:spacing w:before="2" w:line="252" w:lineRule="auto"/>
              <w:ind w:left="103" w:right="62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the</w:t>
            </w:r>
            <w:r>
              <w:rPr>
                <w:rFonts w:ascii="PMingLiU" w:eastAsia="PMingLiU" w:hAnsi="PMingLiU" w:cs="PMingLiU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Great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B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arrier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eef</w:t>
            </w:r>
            <w:r>
              <w:rPr>
                <w:rFonts w:ascii="PMingLiU" w:eastAsia="PMingLiU" w:hAnsi="PMingLiU" w:cs="PMingLiU"/>
                <w:color w:val="231F20"/>
                <w:spacing w:val="23"/>
                <w:w w:val="9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Catchments</w:t>
            </w:r>
            <w:r>
              <w:rPr>
                <w:rFonts w:ascii="PMingLiU" w:eastAsia="PMingLiU" w:hAnsi="PMingLiU" w:cs="PMingLiU"/>
                <w:color w:val="231F20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(2016–20)</w:t>
            </w:r>
          </w:p>
        </w:tc>
      </w:tr>
      <w:tr w:rsidR="00656936" w14:paraId="71986E48" w14:textId="77777777">
        <w:trPr>
          <w:trHeight w:hRule="exact" w:val="6428"/>
        </w:trPr>
        <w:tc>
          <w:tcPr>
            <w:tcW w:w="2147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DAE0EE"/>
          </w:tcPr>
          <w:p w14:paraId="442D2D71" w14:textId="77777777" w:rsidR="00656936" w:rsidRDefault="00E45A23">
            <w:pPr>
              <w:pStyle w:val="TableParagraph"/>
              <w:spacing w:before="42" w:line="252" w:lineRule="auto"/>
              <w:ind w:left="113" w:right="21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ugarcane,</w:t>
            </w:r>
            <w:r>
              <w:rPr>
                <w:rFonts w:ascii="PMingLiU"/>
                <w:color w:val="231F20"/>
                <w:spacing w:val="2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horticulture,</w:t>
            </w:r>
            <w:r>
              <w:rPr>
                <w:rFonts w:ascii="PMingLiU"/>
                <w:color w:val="231F20"/>
                <w:spacing w:val="35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cr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opping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grazing</w:t>
            </w:r>
            <w:r>
              <w:rPr>
                <w:rFonts w:ascii="PMingLiU"/>
                <w:color w:val="231F20"/>
                <w:spacing w:val="27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enterprises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improving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water</w:t>
            </w:r>
            <w:r>
              <w:rPr>
                <w:rFonts w:ascii="PMingLiU"/>
                <w:color w:val="231F20"/>
                <w:spacing w:val="2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quality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entering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Gr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eat</w:t>
            </w:r>
            <w:r>
              <w:rPr>
                <w:rFonts w:ascii="PMingLiU"/>
                <w:color w:val="231F20"/>
                <w:spacing w:val="25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Barrier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though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uptake</w:t>
            </w:r>
            <w:r>
              <w:rPr>
                <w:rFonts w:ascii="PMingLiU"/>
                <w:color w:val="231F20"/>
                <w:spacing w:val="27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best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practice</w:t>
            </w:r>
            <w:r>
              <w:rPr>
                <w:rFonts w:ascii="PMingLiU"/>
                <w:color w:val="231F20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systems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(soil,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nutrient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 pesticides),</w:t>
            </w:r>
            <w:r>
              <w:rPr>
                <w:rFonts w:ascii="PMingLiU"/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priority</w:t>
            </w:r>
            <w:r>
              <w:rPr>
                <w:rFonts w:ascii="PMingLiU"/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areas.</w:t>
            </w:r>
          </w:p>
          <w:p w14:paraId="14352351" w14:textId="77777777" w:rsidR="00656936" w:rsidRDefault="00E45A23">
            <w:pPr>
              <w:pStyle w:val="TableParagraph"/>
              <w:spacing w:before="59" w:line="252" w:lineRule="auto"/>
              <w:ind w:left="113" w:right="17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Groundco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ver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on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grazing</w:t>
            </w:r>
            <w:r>
              <w:rPr>
                <w:rFonts w:ascii="PMingLiU"/>
                <w:color w:val="231F20"/>
                <w:spacing w:val="23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lands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sustained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erosion</w:t>
            </w:r>
            <w:r>
              <w:rPr>
                <w:rFonts w:ascii="PMingLiU"/>
                <w:color w:val="231F20"/>
                <w:spacing w:val="26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educed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through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adoption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23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ved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land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23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practise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rehabilitation</w:t>
            </w:r>
            <w:r>
              <w:rPr>
                <w:rFonts w:ascii="PMingLiU"/>
                <w:color w:val="231F20"/>
                <w:spacing w:val="24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remediation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priority</w:t>
            </w:r>
            <w:r>
              <w:rPr>
                <w:rFonts w:ascii="PMingLiU"/>
                <w:color w:val="231F20"/>
                <w:spacing w:val="29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degraded</w:t>
            </w:r>
            <w:r>
              <w:rPr>
                <w:rFonts w:ascii="PMingLiU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eas.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AE0EE"/>
          </w:tcPr>
          <w:p w14:paraId="5598970B" w14:textId="77777777" w:rsidR="00656936" w:rsidRDefault="00E45A23">
            <w:pPr>
              <w:pStyle w:val="TableParagraph"/>
              <w:spacing w:before="42" w:line="252" w:lineRule="auto"/>
              <w:ind w:left="103" w:right="72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Contribution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at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least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</w:t>
            </w:r>
            <w:r>
              <w:rPr>
                <w:rFonts w:ascii="PMingLiU"/>
                <w:color w:val="231F20"/>
                <w:w w:val="96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50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per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cent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reduction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</w:p>
          <w:p w14:paraId="59E758D0" w14:textId="77777777" w:rsidR="00656936" w:rsidRDefault="00E45A23">
            <w:pPr>
              <w:pStyle w:val="TableParagraph"/>
              <w:spacing w:before="4" w:line="220" w:lineRule="exact"/>
              <w:ind w:left="103" w:right="22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anthr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opogenic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end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catchment</w:t>
            </w:r>
            <w:r>
              <w:rPr>
                <w:rFonts w:ascii="PMingLiU"/>
                <w:color w:val="231F20"/>
                <w:spacing w:val="24"/>
                <w:w w:val="104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1F20"/>
                <w:spacing w:val="-1"/>
                <w:w w:val="95"/>
                <w:sz w:val="16"/>
              </w:rPr>
              <w:t>dissolved</w:t>
            </w:r>
            <w:r>
              <w:rPr>
                <w:rFonts w:ascii="Times New Roman"/>
                <w:b/>
                <w:color w:val="231F20"/>
                <w:spacing w:val="9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1F20"/>
                <w:w w:val="95"/>
                <w:sz w:val="16"/>
              </w:rPr>
              <w:t>inorganic</w:t>
            </w:r>
            <w:r>
              <w:rPr>
                <w:rFonts w:ascii="Times New Roman"/>
                <w:b/>
                <w:color w:val="231F20"/>
                <w:spacing w:val="9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1F20"/>
                <w:spacing w:val="-1"/>
                <w:w w:val="95"/>
                <w:sz w:val="16"/>
              </w:rPr>
              <w:t>nitrogen</w:t>
            </w:r>
            <w:r>
              <w:rPr>
                <w:rFonts w:ascii="Times New Roman"/>
                <w:b/>
                <w:color w:val="231F20"/>
                <w:spacing w:val="22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loads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priority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areas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2018,</w:t>
            </w:r>
            <w:r>
              <w:rPr>
                <w:rFonts w:ascii="PMingLiU"/>
                <w:color w:val="231F20"/>
                <w:spacing w:val="24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on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way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achieving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up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</w:t>
            </w:r>
            <w:r>
              <w:rPr>
                <w:rFonts w:ascii="PMingLiU"/>
                <w:color w:val="231F20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80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per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cent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reduction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nitr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ogen</w:t>
            </w:r>
            <w:r>
              <w:rPr>
                <w:rFonts w:ascii="PMingLiU"/>
                <w:color w:val="231F20"/>
                <w:spacing w:val="29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2025.</w:t>
            </w:r>
          </w:p>
          <w:p w14:paraId="1B46F8E9" w14:textId="77777777" w:rsidR="00656936" w:rsidRDefault="00E45A23">
            <w:pPr>
              <w:pStyle w:val="TableParagraph"/>
              <w:spacing w:before="55" w:line="252" w:lineRule="auto"/>
              <w:ind w:left="103" w:right="78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Contribution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at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least</w:t>
            </w:r>
            <w:r>
              <w:rPr>
                <w:rFonts w:ascii="PMingLiU"/>
                <w:color w:val="231F20"/>
                <w:w w:val="97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per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cent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reduction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</w:p>
          <w:p w14:paraId="0CC7B1DA" w14:textId="77777777" w:rsidR="00656936" w:rsidRDefault="00E45A23">
            <w:pPr>
              <w:pStyle w:val="TableParagraph"/>
              <w:spacing w:before="2" w:line="251" w:lineRule="auto"/>
              <w:ind w:left="103" w:right="16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anthr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opogenic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end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catchment</w:t>
            </w:r>
            <w:r>
              <w:rPr>
                <w:rFonts w:ascii="PMingLiU"/>
                <w:color w:val="231F20"/>
                <w:spacing w:val="24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loads</w:t>
            </w:r>
            <w:r>
              <w:rPr>
                <w:rFonts w:ascii="PMingLiU"/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1F20"/>
                <w:w w:val="105"/>
                <w:sz w:val="16"/>
              </w:rPr>
              <w:t>sediment</w:t>
            </w:r>
            <w:r>
              <w:rPr>
                <w:rFonts w:ascii="Times New Roman"/>
                <w:b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priority</w:t>
            </w:r>
            <w:r>
              <w:rPr>
                <w:rFonts w:ascii="PMingLiU"/>
                <w:color w:val="231F20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areas</w:t>
            </w:r>
            <w:r>
              <w:rPr>
                <w:rFonts w:ascii="PMingLiU"/>
                <w:color w:val="231F20"/>
                <w:spacing w:val="23"/>
                <w:w w:val="9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2018,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on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way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achieving</w:t>
            </w:r>
            <w:r>
              <w:rPr>
                <w:rFonts w:ascii="PMingLiU"/>
                <w:color w:val="231F20"/>
                <w:spacing w:val="21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up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50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per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cent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reduction</w:t>
            </w:r>
          </w:p>
          <w:p w14:paraId="63FEBC4E" w14:textId="77777777" w:rsidR="00656936" w:rsidRDefault="00E45A23">
            <w:pPr>
              <w:pStyle w:val="TableParagraph"/>
              <w:spacing w:before="3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2025.</w:t>
            </w:r>
          </w:p>
          <w:p w14:paraId="3E8ADA72" w14:textId="77777777" w:rsidR="00656936" w:rsidRDefault="00E45A23">
            <w:pPr>
              <w:pStyle w:val="TableParagraph"/>
              <w:spacing w:before="67" w:line="252" w:lineRule="auto"/>
              <w:ind w:left="103" w:right="72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Contribution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at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least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</w:t>
            </w:r>
            <w:r>
              <w:rPr>
                <w:rFonts w:ascii="PMingLiU"/>
                <w:color w:val="231F20"/>
                <w:w w:val="96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per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cent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reduction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</w:p>
          <w:p w14:paraId="6FEB26A5" w14:textId="77777777" w:rsidR="00656936" w:rsidRDefault="00E45A23">
            <w:pPr>
              <w:pStyle w:val="TableParagraph"/>
              <w:spacing w:before="2" w:line="250" w:lineRule="auto"/>
              <w:ind w:left="103" w:right="249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anthropogenic</w:t>
            </w:r>
            <w:r>
              <w:rPr>
                <w:rFonts w:ascii="PMingLiU"/>
                <w:color w:val="231F20"/>
                <w:spacing w:val="3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end-of-catchment</w:t>
            </w:r>
            <w:r>
              <w:rPr>
                <w:rFonts w:ascii="PMingLiU"/>
                <w:color w:val="231F20"/>
                <w:spacing w:val="24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loads</w:t>
            </w:r>
            <w:r>
              <w:rPr>
                <w:rFonts w:ascii="PMingLiU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1F20"/>
                <w:sz w:val="16"/>
              </w:rPr>
              <w:t>particulate</w:t>
            </w:r>
            <w:r>
              <w:rPr>
                <w:rFonts w:ascii="Times New Roman"/>
                <w:b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1F20"/>
                <w:sz w:val="16"/>
              </w:rPr>
              <w:t>nutrients</w:t>
            </w:r>
            <w:r>
              <w:rPr>
                <w:rFonts w:ascii="Times New Roman"/>
                <w:b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21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priority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eas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sz w:val="16"/>
              </w:rPr>
              <w:t>y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2018.</w:t>
            </w:r>
          </w:p>
          <w:p w14:paraId="2B3682FA" w14:textId="77777777" w:rsidR="00656936" w:rsidRDefault="00E45A23">
            <w:pPr>
              <w:pStyle w:val="TableParagraph"/>
              <w:spacing w:before="60" w:line="252" w:lineRule="auto"/>
              <w:ind w:left="103" w:right="13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Contribution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least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60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per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cent</w:t>
            </w:r>
            <w:r>
              <w:rPr>
                <w:rFonts w:ascii="PMingLiU"/>
                <w:color w:val="231F20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reduction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end-of-catchment</w:t>
            </w:r>
            <w:r>
              <w:rPr>
                <w:rFonts w:ascii="PMingLiU"/>
                <w:color w:val="231F20"/>
                <w:spacing w:val="27"/>
                <w:w w:val="103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1F20"/>
                <w:w w:val="105"/>
                <w:sz w:val="16"/>
              </w:rPr>
              <w:t>pesticide</w:t>
            </w:r>
            <w:r>
              <w:rPr>
                <w:rFonts w:ascii="Times New Roman"/>
                <w:b/>
                <w:color w:val="231F20"/>
                <w:spacing w:val="-2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loads</w:t>
            </w:r>
            <w:r>
              <w:rPr>
                <w:rFonts w:ascii="PMingLiU"/>
                <w:color w:val="231F20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priority</w:t>
            </w:r>
            <w:r>
              <w:rPr>
                <w:rFonts w:ascii="PMingLiU"/>
                <w:color w:val="231F20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areas</w:t>
            </w:r>
          </w:p>
          <w:p w14:paraId="654B6E2F" w14:textId="77777777" w:rsidR="00656936" w:rsidRDefault="00E45A23">
            <w:pPr>
              <w:pStyle w:val="TableParagraph"/>
              <w:spacing w:line="208" w:lineRule="exact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2018.</w:t>
            </w:r>
          </w:p>
        </w:tc>
        <w:tc>
          <w:tcPr>
            <w:tcW w:w="470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AE0EE"/>
          </w:tcPr>
          <w:p w14:paraId="19CEF836" w14:textId="77777777" w:rsidR="00656936" w:rsidRDefault="00E45A23">
            <w:pPr>
              <w:pStyle w:val="TableParagraph"/>
              <w:spacing w:before="42" w:line="252" w:lineRule="auto"/>
              <w:ind w:left="103" w:right="83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ea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land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under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intensiv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agricultural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use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managed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sz w:val="16"/>
              </w:rPr>
              <w:t>y</w:t>
            </w:r>
            <w:r>
              <w:rPr>
                <w:rFonts w:ascii="PMingLiU"/>
                <w:color w:val="231F20"/>
                <w:spacing w:val="23"/>
                <w:w w:val="9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solutions</w:t>
            </w:r>
            <w:r>
              <w:rPr>
                <w:rFonts w:ascii="PMingLiU"/>
                <w:color w:val="231F20"/>
                <w:spacing w:val="2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that:</w:t>
            </w:r>
          </w:p>
          <w:p w14:paraId="3415021D" w14:textId="77777777" w:rsidR="00656936" w:rsidRDefault="00E45A23">
            <w:pPr>
              <w:pStyle w:val="ListParagraph"/>
              <w:numPr>
                <w:ilvl w:val="0"/>
                <w:numId w:val="10"/>
              </w:numPr>
              <w:tabs>
                <w:tab w:val="left" w:pos="274"/>
              </w:tabs>
              <w:spacing w:before="31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reduce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land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based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pollutants</w:t>
            </w:r>
          </w:p>
          <w:p w14:paraId="24FEEBDA" w14:textId="77777777" w:rsidR="00656936" w:rsidRDefault="00E45A23">
            <w:pPr>
              <w:pStyle w:val="ListParagraph"/>
              <w:numPr>
                <w:ilvl w:val="0"/>
                <w:numId w:val="10"/>
              </w:numPr>
              <w:tabs>
                <w:tab w:val="left" w:pos="274"/>
              </w:tabs>
              <w:spacing w:before="39" w:line="252" w:lineRule="auto"/>
              <w:ind w:right="863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incr</w:t>
            </w:r>
            <w:r>
              <w:rPr>
                <w:rFonts w:ascii="PMingLiU"/>
                <w:color w:val="231F20"/>
                <w:spacing w:val="-2"/>
                <w:sz w:val="16"/>
              </w:rPr>
              <w:t>ease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ground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co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er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ed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stocking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rates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43"/>
                <w:w w:val="10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match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capacity.</w:t>
            </w:r>
          </w:p>
          <w:p w14:paraId="62AAD173" w14:textId="77777777" w:rsidR="00656936" w:rsidRDefault="00E45A23">
            <w:pPr>
              <w:pStyle w:val="TableParagraph"/>
              <w:spacing w:before="59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degr</w:t>
            </w:r>
            <w:r>
              <w:rPr>
                <w:rFonts w:ascii="PMingLiU"/>
                <w:color w:val="231F20"/>
                <w:spacing w:val="-2"/>
                <w:sz w:val="16"/>
              </w:rPr>
              <w:t>ee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targeting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program </w:t>
            </w:r>
            <w:r>
              <w:rPr>
                <w:rFonts w:ascii="PMingLiU"/>
                <w:color w:val="231F20"/>
                <w:sz w:val="16"/>
              </w:rPr>
              <w:t>activities:</w:t>
            </w:r>
          </w:p>
          <w:p w14:paraId="4E321F03" w14:textId="77777777" w:rsidR="00656936" w:rsidRDefault="00E45A23">
            <w:pPr>
              <w:pStyle w:val="ListParagraph"/>
              <w:numPr>
                <w:ilvl w:val="0"/>
                <w:numId w:val="10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eas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sub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optimum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practices</w:t>
            </w:r>
          </w:p>
          <w:p w14:paraId="73DCA80E" w14:textId="77777777" w:rsidR="00656936" w:rsidRDefault="00E45A23">
            <w:pPr>
              <w:pStyle w:val="ListParagraph"/>
              <w:numPr>
                <w:ilvl w:val="0"/>
                <w:numId w:val="10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areas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with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room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for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ement</w:t>
            </w:r>
          </w:p>
          <w:p w14:paraId="7328057D" w14:textId="77777777" w:rsidR="00656936" w:rsidRDefault="00E45A23">
            <w:pPr>
              <w:pStyle w:val="ListParagraph"/>
              <w:numPr>
                <w:ilvl w:val="0"/>
                <w:numId w:val="10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areas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posing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highest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risk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eef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fr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om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pollutant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loss.</w:t>
            </w:r>
          </w:p>
          <w:p w14:paraId="61677588" w14:textId="77777777" w:rsidR="00656936" w:rsidRDefault="00E45A23">
            <w:pPr>
              <w:pStyle w:val="TableParagraph"/>
              <w:spacing w:before="67" w:line="252" w:lineRule="auto"/>
              <w:ind w:left="103" w:right="284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 xml:space="preserve">actual and potential physical </w:t>
            </w:r>
            <w:r>
              <w:rPr>
                <w:rFonts w:ascii="PMingLiU"/>
                <w:color w:val="231F20"/>
                <w:spacing w:val="-2"/>
                <w:sz w:val="16"/>
              </w:rPr>
              <w:t>effectiveness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 xml:space="preserve">of </w:t>
            </w:r>
            <w:r>
              <w:rPr>
                <w:rFonts w:ascii="PMingLiU"/>
                <w:color w:val="231F20"/>
                <w:spacing w:val="-1"/>
                <w:sz w:val="16"/>
              </w:rPr>
              <w:t>program</w:t>
            </w:r>
            <w:r>
              <w:rPr>
                <w:rFonts w:ascii="PMingLiU"/>
                <w:color w:val="231F20"/>
                <w:sz w:val="16"/>
              </w:rPr>
              <w:t xml:space="preserve"> activities to</w:t>
            </w:r>
            <w:r>
              <w:rPr>
                <w:rFonts w:ascii="PMingLiU"/>
                <w:color w:val="231F20"/>
                <w:spacing w:val="36"/>
                <w:w w:val="10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reduce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land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based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run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off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as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indicated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sz w:val="16"/>
              </w:rPr>
              <w:t>y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monitoring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ev</w:t>
            </w:r>
            <w:r>
              <w:rPr>
                <w:rFonts w:ascii="PMingLiU"/>
                <w:color w:val="231F20"/>
                <w:spacing w:val="-1"/>
                <w:sz w:val="16"/>
              </w:rPr>
              <w:t>aluation.</w:t>
            </w:r>
          </w:p>
          <w:p w14:paraId="5914DC9D" w14:textId="77777777" w:rsidR="00656936" w:rsidRDefault="00E45A23">
            <w:pPr>
              <w:pStyle w:val="TableParagraph"/>
              <w:spacing w:before="59" w:line="252" w:lineRule="auto"/>
              <w:ind w:left="103" w:right="1007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ception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industry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envir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onmental</w:t>
            </w:r>
            <w:r>
              <w:rPr>
                <w:rFonts w:ascii="PMingLiU"/>
                <w:color w:val="231F20"/>
                <w:spacing w:val="4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2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stakeholders.</w:t>
            </w:r>
          </w:p>
          <w:p w14:paraId="106056B1" w14:textId="77777777" w:rsidR="00656936" w:rsidRDefault="00E45A23">
            <w:pPr>
              <w:pStyle w:val="TableParagraph"/>
              <w:spacing w:before="59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Cost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effectiveness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investment </w:t>
            </w:r>
            <w:r>
              <w:rPr>
                <w:rFonts w:ascii="PMingLiU"/>
                <w:color w:val="231F20"/>
                <w:sz w:val="16"/>
              </w:rPr>
              <w:t>as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measured b</w:t>
            </w:r>
            <w:r>
              <w:rPr>
                <w:rFonts w:ascii="PMingLiU"/>
                <w:color w:val="231F20"/>
                <w:spacing w:val="-2"/>
                <w:sz w:val="16"/>
              </w:rPr>
              <w:t>y:</w:t>
            </w:r>
          </w:p>
          <w:p w14:paraId="5AEA8E1B" w14:textId="77777777" w:rsidR="00656936" w:rsidRDefault="00E45A23">
            <w:pPr>
              <w:pStyle w:val="ListParagraph"/>
              <w:numPr>
                <w:ilvl w:val="0"/>
                <w:numId w:val="10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reduction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land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based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pollutants: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nitrogen,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sediment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pesticides</w:t>
            </w:r>
          </w:p>
          <w:p w14:paraId="735A786C" w14:textId="77777777" w:rsidR="00656936" w:rsidRDefault="00E45A23">
            <w:pPr>
              <w:pStyle w:val="ListParagraph"/>
              <w:numPr>
                <w:ilvl w:val="0"/>
                <w:numId w:val="10"/>
              </w:numPr>
              <w:tabs>
                <w:tab w:val="left" w:pos="274"/>
              </w:tabs>
              <w:spacing w:before="39" w:line="252" w:lineRule="auto"/>
              <w:ind w:right="292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number of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gro</w:t>
            </w:r>
            <w:r>
              <w:rPr>
                <w:rFonts w:ascii="PMingLiU"/>
                <w:color w:val="231F20"/>
                <w:spacing w:val="-2"/>
                <w:sz w:val="16"/>
              </w:rPr>
              <w:t>wers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successfully engaged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undertake water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quality</w:t>
            </w:r>
            <w:r>
              <w:rPr>
                <w:rFonts w:ascii="PMingLiU"/>
                <w:color w:val="231F20"/>
                <w:spacing w:val="24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ement</w:t>
            </w:r>
            <w:r>
              <w:rPr>
                <w:rFonts w:ascii="PMingLiU"/>
                <w:color w:val="231F20"/>
                <w:spacing w:val="2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activities.</w:t>
            </w:r>
          </w:p>
          <w:p w14:paraId="70CAC689" w14:textId="77777777" w:rsidR="00656936" w:rsidRDefault="00E45A23">
            <w:pPr>
              <w:pStyle w:val="TableParagraph"/>
              <w:spacing w:before="59" w:line="252" w:lineRule="auto"/>
              <w:ind w:left="103" w:right="21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Collation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analysis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data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for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integration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into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monitoring</w:t>
            </w:r>
            <w:r>
              <w:rPr>
                <w:rFonts w:ascii="PMingLiU"/>
                <w:color w:val="231F20"/>
                <w:spacing w:val="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ev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aluation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frameworks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(MERIT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addock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3"/>
                <w:w w:val="105"/>
                <w:sz w:val="16"/>
              </w:rPr>
              <w:t>Reef)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quantify</w:t>
            </w:r>
            <w:r>
              <w:rPr>
                <w:rFonts w:ascii="PMingLiU"/>
                <w:color w:val="231F20"/>
                <w:spacing w:val="37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delivery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outcomes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inform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adaptive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this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futur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ograms.</w:t>
            </w:r>
          </w:p>
          <w:p w14:paraId="2E2F66FD" w14:textId="77777777" w:rsidR="00656936" w:rsidRDefault="00E45A23">
            <w:pPr>
              <w:pStyle w:val="TableParagraph"/>
              <w:spacing w:before="59" w:line="252" w:lineRule="auto"/>
              <w:ind w:left="103" w:right="57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D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ev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elopment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integration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inno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vative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industry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engagement</w:t>
            </w:r>
            <w:r>
              <w:rPr>
                <w:rFonts w:ascii="PMingLiU"/>
                <w:color w:val="231F20"/>
                <w:spacing w:val="33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methods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and/or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on-ground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activities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into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planning</w:t>
            </w:r>
          </w:p>
          <w:p w14:paraId="6B8EBD11" w14:textId="77777777" w:rsidR="00656936" w:rsidRDefault="00E45A23">
            <w:pPr>
              <w:pStyle w:val="TableParagraph"/>
              <w:spacing w:before="2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implementation.</w:t>
            </w:r>
          </w:p>
          <w:p w14:paraId="5DF8281D" w14:textId="77777777" w:rsidR="00656936" w:rsidRDefault="00E45A23">
            <w:pPr>
              <w:pStyle w:val="TableParagraph"/>
              <w:spacing w:before="67" w:line="252" w:lineRule="auto"/>
              <w:ind w:left="103" w:right="45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Legacy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ed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practice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adoption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as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indicated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sz w:val="16"/>
              </w:rPr>
              <w:t>y</w:t>
            </w:r>
            <w:r>
              <w:rPr>
                <w:rFonts w:ascii="PMingLiU"/>
                <w:color w:val="231F20"/>
                <w:spacing w:val="25"/>
                <w:w w:val="9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monitoring</w:t>
            </w:r>
            <w:r>
              <w:rPr>
                <w:rFonts w:ascii="PMingLiU"/>
                <w:color w:val="231F20"/>
                <w:spacing w:val="2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2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ev</w:t>
            </w:r>
            <w:r>
              <w:rPr>
                <w:rFonts w:ascii="PMingLiU"/>
                <w:color w:val="231F20"/>
                <w:spacing w:val="-1"/>
                <w:sz w:val="16"/>
              </w:rPr>
              <w:t>aluation.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AE0EE"/>
          </w:tcPr>
          <w:p w14:paraId="1427D2F4" w14:textId="77777777" w:rsidR="00656936" w:rsidRDefault="00E45A23">
            <w:pPr>
              <w:pStyle w:val="TableParagraph"/>
              <w:spacing w:before="42" w:line="252" w:lineRule="auto"/>
              <w:ind w:left="103" w:right="24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S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ix-monthly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progr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ess,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financial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and</w:t>
            </w:r>
            <w:r>
              <w:rPr>
                <w:rFonts w:ascii="PMingLiU" w:eastAsia="PMingLiU" w:hAnsi="PMingLiU" w:cs="PMingLiU"/>
                <w:color w:val="231F20"/>
                <w:spacing w:val="31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final</w:t>
            </w:r>
            <w:r>
              <w:rPr>
                <w:rFonts w:ascii="PMingLiU" w:eastAsia="PMingLiU" w:hAnsi="PMingLiU" w:cs="PMingLiU"/>
                <w:color w:val="231F20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reporting</w:t>
            </w:r>
            <w:r>
              <w:rPr>
                <w:rFonts w:ascii="PMingLiU" w:eastAsia="PMingLiU" w:hAnsi="PMingLiU" w:cs="PMingLiU"/>
                <w:color w:val="231F20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through</w:t>
            </w:r>
            <w:r>
              <w:rPr>
                <w:rFonts w:ascii="PMingLiU" w:eastAsia="PMingLiU" w:hAnsi="PMingLiU" w:cs="PMingLiU"/>
                <w:color w:val="231F20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the</w:t>
            </w:r>
            <w:r>
              <w:rPr>
                <w:rFonts w:ascii="PMingLiU" w:eastAsia="PMingLiU" w:hAnsi="PMingLiU" w:cs="PMingLiU"/>
                <w:color w:val="231F20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5"/>
                <w:sz w:val="16"/>
                <w:szCs w:val="16"/>
              </w:rPr>
              <w:t>A</w:t>
            </w:r>
            <w:r>
              <w:rPr>
                <w:rFonts w:ascii="PMingLiU" w:eastAsia="PMingLiU" w:hAnsi="PMingLiU" w:cs="PMingLiU"/>
                <w:color w:val="231F20"/>
                <w:spacing w:val="-7"/>
                <w:sz w:val="16"/>
                <w:szCs w:val="16"/>
              </w:rPr>
              <w:t>G’</w:t>
            </w:r>
            <w:r>
              <w:rPr>
                <w:rFonts w:ascii="PMingLiU" w:eastAsia="PMingLiU" w:hAnsi="PMingLiU" w:cs="PMingLiU"/>
                <w:color w:val="231F20"/>
                <w:spacing w:val="-5"/>
                <w:sz w:val="16"/>
                <w:szCs w:val="16"/>
              </w:rPr>
              <w:t>s</w:t>
            </w:r>
            <w:r>
              <w:rPr>
                <w:rFonts w:ascii="PMingLiU" w:eastAsia="PMingLiU" w:hAnsi="PMingLiU" w:cs="PMingLiU"/>
                <w:color w:val="231F20"/>
                <w:spacing w:val="31"/>
                <w:w w:val="88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online</w:t>
            </w:r>
            <w:r>
              <w:rPr>
                <w:rFonts w:ascii="PMingLiU" w:eastAsia="PMingLiU" w:hAnsi="PMingLiU" w:cs="PMingLiU"/>
                <w:color w:val="231F20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reporting</w:t>
            </w:r>
            <w:r>
              <w:rPr>
                <w:rFonts w:ascii="PMingLiU" w:eastAsia="PMingLiU" w:hAnsi="PMingLiU" w:cs="PMingLiU"/>
                <w:color w:val="231F20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tool</w:t>
            </w:r>
            <w:r>
              <w:rPr>
                <w:rFonts w:ascii="PMingLiU" w:eastAsia="PMingLiU" w:hAnsi="PMingLiU" w:cs="PMingLiU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(MERIT)</w:t>
            </w:r>
          </w:p>
          <w:p w14:paraId="56D49C20" w14:textId="77777777" w:rsidR="00656936" w:rsidRDefault="00E45A23">
            <w:pPr>
              <w:pStyle w:val="TableParagraph"/>
              <w:spacing w:before="59" w:line="252" w:lineRule="auto"/>
              <w:ind w:left="103" w:right="714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addock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Integrated</w:t>
            </w:r>
            <w:r>
              <w:rPr>
                <w:rFonts w:ascii="PMingLiU"/>
                <w:color w:val="231F20"/>
                <w:spacing w:val="21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Monitoring,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odelling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eporting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AE0EE"/>
          </w:tcPr>
          <w:p w14:paraId="35766E63" w14:textId="77777777" w:rsidR="00656936" w:rsidRDefault="00E45A23">
            <w:pPr>
              <w:pStyle w:val="TableParagraph"/>
              <w:spacing w:before="42" w:line="252" w:lineRule="auto"/>
              <w:ind w:left="103" w:right="12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Reef</w:t>
            </w:r>
            <w:r>
              <w:rPr>
                <w:rFonts w:ascii="PMingLiU" w:eastAsia="PMingLiU" w:hAnsi="PMingLiU" w:cs="PMingLiU"/>
                <w:color w:val="231F20"/>
                <w:spacing w:val="-18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4"/>
                <w:w w:val="105"/>
                <w:sz w:val="16"/>
                <w:szCs w:val="16"/>
              </w:rPr>
              <w:t>Tr</w:t>
            </w:r>
            <w:r>
              <w:rPr>
                <w:rFonts w:ascii="PMingLiU" w:eastAsia="PMingLiU" w:hAnsi="PMingLiU" w:cs="PMingLiU"/>
                <w:color w:val="231F20"/>
                <w:spacing w:val="-5"/>
                <w:w w:val="105"/>
                <w:sz w:val="16"/>
                <w:szCs w:val="16"/>
              </w:rPr>
              <w:t>ust</w:t>
            </w:r>
            <w:r>
              <w:rPr>
                <w:rFonts w:ascii="PMingLiU" w:eastAsia="PMingLiU" w:hAnsi="PMingLiU" w:cs="PMingLiU"/>
                <w:color w:val="231F20"/>
                <w:spacing w:val="-11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hase</w:t>
            </w:r>
            <w:r>
              <w:rPr>
                <w:rFonts w:ascii="PMingLiU" w:eastAsia="PMingLiU" w:hAnsi="PMingLiU" w:cs="PMingLiU"/>
                <w:color w:val="231F20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III</w:t>
            </w:r>
            <w:r>
              <w:rPr>
                <w:rFonts w:ascii="PMingLiU" w:eastAsia="PMingLiU" w:hAnsi="PMingLiU" w:cs="PMingLiU"/>
                <w:color w:val="231F20"/>
                <w:spacing w:val="-11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I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nv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estment</w:t>
            </w:r>
            <w:r>
              <w:rPr>
                <w:rFonts w:ascii="PMingLiU" w:eastAsia="PMingLiU" w:hAnsi="PMingLiU" w:cs="PMingLiU"/>
                <w:color w:val="231F20"/>
                <w:spacing w:val="27"/>
                <w:w w:val="10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(2016–19):</w:t>
            </w:r>
          </w:p>
          <w:p w14:paraId="1B75A1FC" w14:textId="77777777" w:rsidR="00656936" w:rsidRDefault="00E45A23">
            <w:pPr>
              <w:pStyle w:val="TableParagraph"/>
              <w:spacing w:before="59" w:line="252" w:lineRule="auto"/>
              <w:ind w:left="103" w:right="137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upporting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cane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farmers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27"/>
                <w:w w:val="10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mo</w:t>
            </w:r>
            <w:r>
              <w:rPr>
                <w:rFonts w:ascii="PMingLiU"/>
                <w:color w:val="231F20"/>
                <w:spacing w:val="-2"/>
                <w:sz w:val="16"/>
              </w:rPr>
              <w:t>ve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beyond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industry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best</w:t>
            </w:r>
            <w:r>
              <w:rPr>
                <w:rFonts w:ascii="PMingLiU"/>
                <w:color w:val="231F20"/>
                <w:spacing w:val="2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practice</w:t>
            </w:r>
            <w:r>
              <w:rPr>
                <w:rFonts w:ascii="PMingLiU"/>
                <w:color w:val="231F20"/>
                <w:spacing w:val="1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for</w:t>
            </w:r>
            <w:r>
              <w:rPr>
                <w:rFonts w:ascii="PMingLiU"/>
                <w:color w:val="231F20"/>
                <w:spacing w:val="2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nutrient,</w:t>
            </w:r>
            <w:r>
              <w:rPr>
                <w:rFonts w:ascii="PMingLiU"/>
                <w:color w:val="231F20"/>
                <w:spacing w:val="1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irrigation,</w:t>
            </w:r>
            <w:r>
              <w:rPr>
                <w:rFonts w:ascii="PMingLiU"/>
                <w:color w:val="231F20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pesticide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soil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management.</w:t>
            </w:r>
          </w:p>
          <w:p w14:paraId="0AD4081B" w14:textId="77777777" w:rsidR="00656936" w:rsidRDefault="00E45A23">
            <w:pPr>
              <w:pStyle w:val="TableParagraph"/>
              <w:spacing w:before="59" w:line="252" w:lineRule="auto"/>
              <w:ind w:left="103" w:right="34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ving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grazing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land</w:t>
            </w:r>
            <w:r>
              <w:rPr>
                <w:rFonts w:ascii="PMingLiU"/>
                <w:color w:val="231F20"/>
                <w:spacing w:val="24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educe</w:t>
            </w:r>
            <w:r>
              <w:rPr>
                <w:rFonts w:ascii="PMingLiU"/>
                <w:color w:val="231F20"/>
                <w:spacing w:val="24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erosion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losses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eef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(to</w:t>
            </w:r>
            <w:r>
              <w:rPr>
                <w:rFonts w:ascii="PMingLiU"/>
                <w:color w:val="231F20"/>
                <w:spacing w:val="28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be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delivered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jointly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with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26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G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razing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BMP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ogram).</w:t>
            </w:r>
          </w:p>
          <w:p w14:paraId="0347B932" w14:textId="77777777" w:rsidR="00656936" w:rsidRDefault="00E45A23">
            <w:pPr>
              <w:pStyle w:val="TableParagraph"/>
              <w:spacing w:before="59" w:line="252" w:lineRule="auto"/>
              <w:ind w:left="103" w:right="30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Maintaining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water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quality</w:t>
            </w:r>
            <w:r>
              <w:rPr>
                <w:rFonts w:ascii="PMingLiU"/>
                <w:color w:val="231F20"/>
                <w:spacing w:val="29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 xml:space="preserve">ement </w:t>
            </w:r>
            <w:r>
              <w:rPr>
                <w:rFonts w:ascii="PMingLiU"/>
                <w:color w:val="231F20"/>
                <w:w w:val="105"/>
                <w:sz w:val="16"/>
              </w:rPr>
              <w:t>momentum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26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eef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catchment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grains,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dairy</w:t>
            </w:r>
            <w:r>
              <w:rPr>
                <w:rFonts w:ascii="PMingLiU"/>
                <w:color w:val="231F20"/>
                <w:spacing w:val="24"/>
                <w:w w:val="93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horticultur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industries.</w:t>
            </w:r>
          </w:p>
        </w:tc>
      </w:tr>
    </w:tbl>
    <w:p w14:paraId="7FCBA60F" w14:textId="77777777" w:rsidR="00656936" w:rsidRDefault="00656936">
      <w:pPr>
        <w:spacing w:line="252" w:lineRule="auto"/>
        <w:rPr>
          <w:rFonts w:ascii="PMingLiU" w:eastAsia="PMingLiU" w:hAnsi="PMingLiU" w:cs="PMingLiU"/>
          <w:sz w:val="16"/>
          <w:szCs w:val="16"/>
        </w:rPr>
        <w:sectPr w:rsidR="00656936">
          <w:pgSz w:w="16840" w:h="11910" w:orient="landscape"/>
          <w:pgMar w:top="0" w:right="0" w:bottom="0" w:left="1020" w:header="720" w:footer="720" w:gutter="0"/>
          <w:cols w:space="720"/>
        </w:sectPr>
      </w:pPr>
    </w:p>
    <w:p w14:paraId="42AE7F91" w14:textId="0B3DFCF7" w:rsidR="00656936" w:rsidRDefault="00E45A2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6E530A" wp14:editId="05C5AB01">
                <wp:simplePos x="0" y="0"/>
                <wp:positionH relativeFrom="page">
                  <wp:posOffset>10412730</wp:posOffset>
                </wp:positionH>
                <wp:positionV relativeFrom="page">
                  <wp:posOffset>0</wp:posOffset>
                </wp:positionV>
                <wp:extent cx="1270" cy="7477760"/>
                <wp:effectExtent l="20955" t="19050" r="15875" b="18415"/>
                <wp:wrapNone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77760"/>
                          <a:chOff x="16398" y="0"/>
                          <a:chExt cx="2" cy="11776"/>
                        </a:xfrm>
                      </wpg:grpSpPr>
                      <wps:wsp>
                        <wps:cNvPr id="63" name="Freeform 62"/>
                        <wps:cNvSpPr>
                          <a:spLocks/>
                        </wps:cNvSpPr>
                        <wps:spPr bwMode="auto">
                          <a:xfrm>
                            <a:off x="16398" y="0"/>
                            <a:ext cx="2" cy="11776"/>
                          </a:xfrm>
                          <a:custGeom>
                            <a:avLst/>
                            <a:gdLst>
                              <a:gd name="T0" fmla="*/ 11775 h 11776"/>
                              <a:gd name="T1" fmla="*/ 0 h 117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76">
                                <a:moveTo>
                                  <a:pt x="0" y="11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BEE32" id="Group 61" o:spid="_x0000_s1026" style="position:absolute;margin-left:819.9pt;margin-top:0;width:.1pt;height:588.8pt;z-index:251662336;mso-position-horizontal-relative:page;mso-position-vertical-relative:page" coordorigin="16398" coordsize="2,1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">
                <v:shape id="Freeform 62" o:spid="_x0000_s1027" style="position:absolute;left:16398;width:2;height:11776;visibility:visible;mso-wrap-style:square;v-text-anchor:top" coordsize="2,1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Uz8UA&#10;AADbAAAADwAAAGRycy9kb3ducmV2LnhtbESPT2vCQBTE74LfYXmCF2k2WrBt6ipSELwU/NNLbq/Z&#10;Z5KafZtm1yR+e1cQPA4z8xtmsepNJVpqXGlZwTSKQRBnVpecK/g5bl7eQTiPrLGyTAqu5GC1HA4W&#10;mGjb8Z7ag89FgLBLUEHhfZ1I6bKCDLrI1sTBO9nGoA+yyaVusAtwU8lZHM+lwZLDQoE1fRWUnQ8X&#10;Eyj/f+lst+5+02xyeuurj/Y77VqlxqN+/QnCU++f4Ud7qxXMX+H+Jfw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FTPxQAAANsAAAAPAAAAAAAAAAAAAAAAAJgCAABkcnMv&#10;ZG93bnJldi54bWxQSwUGAAAAAAQABAD1AAAAigMAAAAA&#10;" path="m,11775l,e" filled="f" strokecolor="#005695" strokeweight="2pt">
                  <v:stroke dashstyle="dash"/>
                  <v:path arrowok="t" o:connecttype="custom" o:connectlocs="0,11775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74A928" wp14:editId="432E5389">
                <wp:simplePos x="0" y="0"/>
                <wp:positionH relativeFrom="page">
                  <wp:posOffset>10476230</wp:posOffset>
                </wp:positionH>
                <wp:positionV relativeFrom="page">
                  <wp:posOffset>0</wp:posOffset>
                </wp:positionV>
                <wp:extent cx="216535" cy="7560310"/>
                <wp:effectExtent l="0" t="0" r="3810" b="2540"/>
                <wp:wrapNone/>
                <wp:docPr id="6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7560310"/>
                          <a:chOff x="16498" y="0"/>
                          <a:chExt cx="341" cy="11906"/>
                        </a:xfrm>
                      </wpg:grpSpPr>
                      <wps:wsp>
                        <wps:cNvPr id="61" name="Freeform 60"/>
                        <wps:cNvSpPr>
                          <a:spLocks/>
                        </wps:cNvSpPr>
                        <wps:spPr bwMode="auto">
                          <a:xfrm>
                            <a:off x="16498" y="0"/>
                            <a:ext cx="341" cy="11906"/>
                          </a:xfrm>
                          <a:custGeom>
                            <a:avLst/>
                            <a:gdLst>
                              <a:gd name="T0" fmla="+- 0 16498 16498"/>
                              <a:gd name="T1" fmla="*/ T0 w 341"/>
                              <a:gd name="T2" fmla="*/ 0 h 11906"/>
                              <a:gd name="T3" fmla="+- 0 16498 16498"/>
                              <a:gd name="T4" fmla="*/ T3 w 341"/>
                              <a:gd name="T5" fmla="*/ 11906 h 11906"/>
                              <a:gd name="T6" fmla="+- 0 16838 16498"/>
                              <a:gd name="T7" fmla="*/ T6 w 341"/>
                              <a:gd name="T8" fmla="*/ 11906 h 11906"/>
                              <a:gd name="T9" fmla="+- 0 16838 16498"/>
                              <a:gd name="T10" fmla="*/ T9 w 341"/>
                              <a:gd name="T11" fmla="*/ 0 h 11906"/>
                              <a:gd name="T12" fmla="+- 0 16498 16498"/>
                              <a:gd name="T13" fmla="*/ T12 w 341"/>
                              <a:gd name="T14" fmla="*/ 0 h 119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41" h="11906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340" y="11906"/>
                                </a:lnTo>
                                <a:lnTo>
                                  <a:pt x="3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02CDD" id="Group 59" o:spid="_x0000_s1026" style="position:absolute;margin-left:824.9pt;margin-top:0;width:17.05pt;height:595.3pt;z-index:251663360;mso-position-horizontal-relative:page;mso-position-vertical-relative:page" coordorigin="16498" coordsize="341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">
                <v:shape id="Freeform 60" o:spid="_x0000_s1027" style="position:absolute;left:16498;width:341;height:11906;visibility:visible;mso-wrap-style:square;v-text-anchor:top" coordsize="341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YP8MA&#10;AADbAAAADwAAAGRycy9kb3ducmV2LnhtbESP3WoCMRSE7wXfIRzBG6lZFbRujSLSgiBo/XmAw+a4&#10;Wbo5WZJUt29vBKGXw8x8wyxWra3FjXyoHCsYDTMQxIXTFZcKLuevt3cQISJrrB2Tgj8KsFp2OwvM&#10;tbvzkW6nWIoE4ZCjAhNjk0sZCkMWw9A1xMm7Om8xJulLqT3eE9zWcpxlU2mx4rRgsKGNoeLn9GsV&#10;sJmf3afd7WfyMIj7duKvh2+vVL/Xrj9ARGrjf/jV3moF0xE8v6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IYP8MAAADbAAAADwAAAAAAAAAAAAAAAACYAgAAZHJzL2Rv&#10;d25yZXYueG1sUEsFBgAAAAAEAAQA9QAAAIgDAAAAAA==&#10;" path="m,l,11906r340,l340,,,e" fillcolor="#005695" stroked="f">
                  <v:path arrowok="t" o:connecttype="custom" o:connectlocs="0,0;0,11906;340,11906;340,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8A4D8F" wp14:editId="43AA74D6">
                <wp:simplePos x="0" y="0"/>
                <wp:positionH relativeFrom="page">
                  <wp:posOffset>209550</wp:posOffset>
                </wp:positionH>
                <wp:positionV relativeFrom="page">
                  <wp:posOffset>887095</wp:posOffset>
                </wp:positionV>
                <wp:extent cx="127000" cy="2014220"/>
                <wp:effectExtent l="0" t="1270" r="0" b="3810"/>
                <wp:wrapNone/>
                <wp:docPr id="5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88716" w14:textId="77777777" w:rsidR="00656936" w:rsidRDefault="00E45A23">
                            <w:pPr>
                              <w:spacing w:line="190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1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88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99"/>
                                <w:sz w:val="16"/>
                              </w:rPr>
                              <w:t>Reef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2"/>
                                <w:w w:val="10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2"/>
                                <w:sz w:val="16"/>
                              </w:rPr>
                              <w:t>rust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94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3"/>
                                <w:sz w:val="16"/>
                              </w:rPr>
                              <w:t>onit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10"/>
                                <w:sz w:val="16"/>
                              </w:rPr>
                              <w:t>ing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4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2"/>
                                <w:sz w:val="16"/>
                              </w:rPr>
                              <w:t>epor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7"/>
                                <w:sz w:val="16"/>
                              </w:rPr>
                              <w:t>ting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3"/>
                                <w:sz w:val="16"/>
                              </w:rPr>
                              <w:t>lan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A4D8F" id="Text Box 58" o:spid="_x0000_s1222" type="#_x0000_t202" style="position:absolute;margin-left:16.5pt;margin-top:69.85pt;width:10pt;height:158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" filled="f" stroked="f">
                <v:textbox style="layout-flow:vertical" inset="0,0,0,0">
                  <w:txbxContent>
                    <w:p w14:paraId="03888716" w14:textId="77777777" w:rsidR="00656936" w:rsidRDefault="00E45A23">
                      <w:pPr>
                        <w:spacing w:line="190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101"/>
                          <w:sz w:val="16"/>
                        </w:rPr>
                        <w:t>16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8"/>
                          <w:sz w:val="16"/>
                        </w:rPr>
                        <w:t>/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99"/>
                          <w:sz w:val="16"/>
                        </w:rPr>
                        <w:t>Reef</w:t>
                      </w:r>
                      <w:r>
                        <w:rPr>
                          <w:rFonts w:ascii="Calibri"/>
                          <w:color w:val="005695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2"/>
                          <w:w w:val="102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color w:val="005695"/>
                          <w:spacing w:val="-2"/>
                          <w:sz w:val="16"/>
                        </w:rPr>
                        <w:t>rust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94"/>
                          <w:sz w:val="16"/>
                        </w:rPr>
                        <w:t>M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3"/>
                          <w:sz w:val="16"/>
                        </w:rPr>
                        <w:t>onit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10"/>
                          <w:sz w:val="16"/>
                        </w:rPr>
                        <w:t>ing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005695"/>
                          <w:w w:val="102"/>
                          <w:sz w:val="16"/>
                        </w:rPr>
                        <w:t>epor</w:t>
                      </w:r>
                      <w:r>
                        <w:rPr>
                          <w:rFonts w:ascii="Calibri"/>
                          <w:color w:val="005695"/>
                          <w:w w:val="107"/>
                          <w:sz w:val="16"/>
                        </w:rPr>
                        <w:t>ting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2"/>
                          <w:sz w:val="16"/>
                        </w:rPr>
                        <w:t>P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3"/>
                          <w:sz w:val="16"/>
                        </w:rPr>
                        <w:t>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60A9BB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5C2C6D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20FBA3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624BDF" w14:textId="77777777" w:rsidR="00656936" w:rsidRDefault="00656936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7"/>
        <w:gridCol w:w="2409"/>
        <w:gridCol w:w="4706"/>
        <w:gridCol w:w="2552"/>
        <w:gridCol w:w="2203"/>
      </w:tblGrid>
      <w:tr w:rsidR="00656936" w14:paraId="3CFF58A7" w14:textId="77777777">
        <w:trPr>
          <w:trHeight w:hRule="exact" w:val="343"/>
        </w:trPr>
        <w:tc>
          <w:tcPr>
            <w:tcW w:w="214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5695"/>
          </w:tcPr>
          <w:p w14:paraId="53057191" w14:textId="77777777" w:rsidR="00656936" w:rsidRDefault="00E45A23">
            <w:pPr>
              <w:pStyle w:val="TableParagraph"/>
              <w:spacing w:before="70"/>
              <w:ind w:lef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Intermediate</w:t>
            </w:r>
            <w:r>
              <w:rPr>
                <w:rFonts w:ascii="Times New Roman"/>
                <w:b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w w:val="95"/>
                <w:sz w:val="16"/>
              </w:rPr>
              <w:t>outcomes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5695"/>
          </w:tcPr>
          <w:p w14:paraId="12E2B36D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4"/>
                <w:sz w:val="16"/>
              </w:rPr>
              <w:t>Targets</w:t>
            </w:r>
          </w:p>
        </w:tc>
        <w:tc>
          <w:tcPr>
            <w:tcW w:w="4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5695"/>
          </w:tcPr>
          <w:p w14:paraId="1E0A17B8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K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ey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3"/>
                <w:w w:val="95"/>
                <w:sz w:val="16"/>
              </w:rPr>
              <w:t>erfor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mance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Indicators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5695"/>
          </w:tcPr>
          <w:p w14:paraId="043CAD63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ata</w:t>
            </w:r>
            <w:r>
              <w:rPr>
                <w:rFonts w:ascii="Times New Roman"/>
                <w:b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sources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5695"/>
          </w:tcPr>
          <w:p w14:paraId="26D463A4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Deliv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er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y</w:t>
            </w:r>
            <w:r>
              <w:rPr>
                <w:rFonts w:ascii="Times New Roman"/>
                <w:b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oject</w:t>
            </w:r>
          </w:p>
        </w:tc>
      </w:tr>
      <w:tr w:rsidR="00656936" w14:paraId="3A9AE2B3" w14:textId="77777777">
        <w:trPr>
          <w:trHeight w:hRule="exact" w:val="1719"/>
        </w:trPr>
        <w:tc>
          <w:tcPr>
            <w:tcW w:w="2147" w:type="dxa"/>
            <w:vMerge w:val="restart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DAE0EE"/>
          </w:tcPr>
          <w:p w14:paraId="2AF8E2D9" w14:textId="77777777" w:rsidR="00656936" w:rsidRDefault="00E45A23">
            <w:pPr>
              <w:pStyle w:val="TableParagraph"/>
              <w:spacing w:before="42" w:line="252" w:lineRule="auto"/>
              <w:ind w:left="113" w:right="25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ugarcane,</w:t>
            </w:r>
            <w:r>
              <w:rPr>
                <w:rFonts w:ascii="PMingLiU"/>
                <w:color w:val="231F20"/>
                <w:spacing w:val="2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horticulture,</w:t>
            </w:r>
            <w:r>
              <w:rPr>
                <w:rFonts w:ascii="PMingLiU"/>
                <w:color w:val="231F20"/>
                <w:spacing w:val="35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cr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opping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grazing</w:t>
            </w:r>
            <w:r>
              <w:rPr>
                <w:rFonts w:ascii="PMingLiU"/>
                <w:color w:val="231F20"/>
                <w:spacing w:val="27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enterprises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improving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water</w:t>
            </w:r>
            <w:r>
              <w:rPr>
                <w:rFonts w:ascii="PMingLiU"/>
                <w:color w:val="231F20"/>
                <w:spacing w:val="2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quality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entering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Gr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eat</w:t>
            </w:r>
            <w:r>
              <w:rPr>
                <w:rFonts w:ascii="PMingLiU"/>
                <w:color w:val="231F20"/>
                <w:spacing w:val="25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Barrier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though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uptake</w:t>
            </w:r>
            <w:r>
              <w:rPr>
                <w:rFonts w:ascii="PMingLiU"/>
                <w:color w:val="231F20"/>
                <w:spacing w:val="27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best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practice</w:t>
            </w:r>
            <w:r>
              <w:rPr>
                <w:rFonts w:ascii="PMingLiU"/>
                <w:color w:val="231F20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systems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(soil,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nutrient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 pesticides),</w:t>
            </w:r>
            <w:r>
              <w:rPr>
                <w:rFonts w:ascii="PMingLiU"/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priority</w:t>
            </w:r>
            <w:r>
              <w:rPr>
                <w:rFonts w:ascii="PMingLiU"/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areas.</w:t>
            </w:r>
          </w:p>
          <w:p w14:paraId="2923730E" w14:textId="77777777" w:rsidR="00656936" w:rsidRDefault="00E45A23">
            <w:pPr>
              <w:pStyle w:val="TableParagraph"/>
              <w:spacing w:before="59" w:line="252" w:lineRule="auto"/>
              <w:ind w:left="113" w:right="17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Groundco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ver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on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grazing</w:t>
            </w:r>
            <w:r>
              <w:rPr>
                <w:rFonts w:ascii="PMingLiU"/>
                <w:color w:val="231F20"/>
                <w:spacing w:val="23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lands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sustained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erosion</w:t>
            </w:r>
            <w:r>
              <w:rPr>
                <w:rFonts w:ascii="PMingLiU"/>
                <w:color w:val="231F20"/>
                <w:spacing w:val="26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educed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through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adoption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23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ved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land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23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practise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rehabilitation</w:t>
            </w:r>
            <w:r>
              <w:rPr>
                <w:rFonts w:ascii="PMingLiU"/>
                <w:color w:val="231F20"/>
                <w:spacing w:val="24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remediation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priority</w:t>
            </w:r>
            <w:r>
              <w:rPr>
                <w:rFonts w:ascii="PMingLiU"/>
                <w:color w:val="231F20"/>
                <w:spacing w:val="29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degraded</w:t>
            </w:r>
            <w:r>
              <w:rPr>
                <w:rFonts w:ascii="PMingLiU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eas.</w:t>
            </w:r>
          </w:p>
        </w:tc>
        <w:tc>
          <w:tcPr>
            <w:tcW w:w="2409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AE0EE"/>
          </w:tcPr>
          <w:p w14:paraId="500199DB" w14:textId="77777777" w:rsidR="00656936" w:rsidRDefault="00E45A23">
            <w:pPr>
              <w:pStyle w:val="TableParagraph"/>
              <w:spacing w:before="42" w:line="252" w:lineRule="auto"/>
              <w:ind w:left="103" w:right="78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Contribution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at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least</w:t>
            </w:r>
            <w:r>
              <w:rPr>
                <w:rFonts w:ascii="PMingLiU"/>
                <w:color w:val="231F20"/>
                <w:w w:val="97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per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cent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reduction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</w:p>
          <w:p w14:paraId="6878421E" w14:textId="77777777" w:rsidR="00656936" w:rsidRDefault="00E45A23">
            <w:pPr>
              <w:pStyle w:val="TableParagraph"/>
              <w:spacing w:before="2" w:line="251" w:lineRule="auto"/>
              <w:ind w:left="103" w:right="16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anthr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opogenic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end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catchment</w:t>
            </w:r>
            <w:r>
              <w:rPr>
                <w:rFonts w:ascii="PMingLiU"/>
                <w:color w:val="231F20"/>
                <w:spacing w:val="24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loads</w:t>
            </w:r>
            <w:r>
              <w:rPr>
                <w:rFonts w:ascii="PMingLiU"/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1F20"/>
                <w:w w:val="105"/>
                <w:sz w:val="16"/>
              </w:rPr>
              <w:t>sediment</w:t>
            </w:r>
            <w:r>
              <w:rPr>
                <w:rFonts w:ascii="Times New Roman"/>
                <w:b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priority</w:t>
            </w:r>
            <w:r>
              <w:rPr>
                <w:rFonts w:ascii="PMingLiU"/>
                <w:color w:val="231F20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areas</w:t>
            </w:r>
            <w:r>
              <w:rPr>
                <w:rFonts w:ascii="PMingLiU"/>
                <w:color w:val="231F20"/>
                <w:spacing w:val="23"/>
                <w:w w:val="9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2018,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on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way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achieving</w:t>
            </w:r>
            <w:r>
              <w:rPr>
                <w:rFonts w:ascii="PMingLiU"/>
                <w:color w:val="231F20"/>
                <w:spacing w:val="21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up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50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per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cent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reduction</w:t>
            </w:r>
          </w:p>
          <w:p w14:paraId="688D77C0" w14:textId="77777777" w:rsidR="00656936" w:rsidRDefault="00E45A23">
            <w:pPr>
              <w:pStyle w:val="TableParagraph"/>
              <w:spacing w:before="3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2025.</w:t>
            </w:r>
          </w:p>
          <w:p w14:paraId="1637EE73" w14:textId="77777777" w:rsidR="00656936" w:rsidRDefault="00E45A23">
            <w:pPr>
              <w:pStyle w:val="TableParagraph"/>
              <w:spacing w:before="67" w:line="252" w:lineRule="auto"/>
              <w:ind w:left="103" w:right="13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Contribution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least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per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cent</w:t>
            </w:r>
            <w:r>
              <w:rPr>
                <w:rFonts w:ascii="PMingLiU"/>
                <w:color w:val="231F20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reduction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anthr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opogenic</w:t>
            </w:r>
          </w:p>
          <w:p w14:paraId="7AC36241" w14:textId="77777777" w:rsidR="00656936" w:rsidRDefault="00E45A23">
            <w:pPr>
              <w:pStyle w:val="TableParagraph"/>
              <w:spacing w:before="2" w:line="252" w:lineRule="auto"/>
              <w:ind w:left="103" w:right="36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end-of-catchment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loads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particulate</w:t>
            </w:r>
            <w:r>
              <w:rPr>
                <w:rFonts w:ascii="PMingLiU"/>
                <w:color w:val="231F20"/>
                <w:spacing w:val="1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nutrients</w:t>
            </w:r>
            <w:r>
              <w:rPr>
                <w:rFonts w:ascii="PMingLiU"/>
                <w:color w:val="231F20"/>
                <w:spacing w:val="1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1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priority</w:t>
            </w:r>
            <w:r>
              <w:rPr>
                <w:rFonts w:ascii="PMingLiU"/>
                <w:color w:val="231F20"/>
                <w:spacing w:val="21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eas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sz w:val="16"/>
              </w:rPr>
              <w:t>y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2018.</w:t>
            </w:r>
          </w:p>
        </w:tc>
        <w:tc>
          <w:tcPr>
            <w:tcW w:w="4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349D4576" w14:textId="77777777" w:rsidR="00656936" w:rsidRDefault="00E45A23">
            <w:pPr>
              <w:pStyle w:val="TableParagraph"/>
              <w:spacing w:before="42" w:line="252" w:lineRule="auto"/>
              <w:ind w:left="103" w:right="54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graziers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who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undertook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farm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planning,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extension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training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priority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eas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Fitzro</w:t>
            </w:r>
            <w:r>
              <w:rPr>
                <w:rFonts w:ascii="PMingLiU"/>
                <w:color w:val="231F20"/>
                <w:spacing w:val="-3"/>
                <w:sz w:val="16"/>
              </w:rPr>
              <w:t>y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B</w:t>
            </w:r>
            <w:r>
              <w:rPr>
                <w:rFonts w:ascii="PMingLiU"/>
                <w:color w:val="231F20"/>
                <w:spacing w:val="-1"/>
                <w:sz w:val="16"/>
              </w:rPr>
              <w:t>urdekin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regions.</w:t>
            </w:r>
          </w:p>
          <w:p w14:paraId="107E7E6F" w14:textId="77777777" w:rsidR="00656936" w:rsidRDefault="00E45A23">
            <w:pPr>
              <w:pStyle w:val="TableParagraph"/>
              <w:spacing w:before="59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Length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riparian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eas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protected/fenced.</w:t>
            </w:r>
          </w:p>
          <w:p w14:paraId="5FC53580" w14:textId="77777777" w:rsidR="00656936" w:rsidRDefault="00E45A23">
            <w:pPr>
              <w:pStyle w:val="TableParagraph"/>
              <w:spacing w:before="67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Hectar</w:t>
            </w:r>
            <w:r>
              <w:rPr>
                <w:rFonts w:ascii="PMingLiU"/>
                <w:color w:val="231F20"/>
                <w:spacing w:val="-2"/>
                <w:sz w:val="16"/>
              </w:rPr>
              <w:t>es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riparian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eas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rehabilitated,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ev</w:t>
            </w:r>
            <w:r>
              <w:rPr>
                <w:rFonts w:ascii="PMingLiU"/>
                <w:color w:val="231F20"/>
                <w:spacing w:val="-1"/>
                <w:sz w:val="16"/>
              </w:rPr>
              <w:t>egetated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protected.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2BA24CCA" w14:textId="77777777" w:rsidR="00656936" w:rsidRDefault="00E45A23">
            <w:pPr>
              <w:pStyle w:val="TableParagraph"/>
              <w:spacing w:before="42" w:line="252" w:lineRule="auto"/>
              <w:ind w:left="103" w:right="24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ix-monthly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</w:t>
            </w:r>
            <w:r>
              <w:rPr>
                <w:rFonts w:ascii="PMingLiU"/>
                <w:color w:val="231F20"/>
                <w:spacing w:val="-2"/>
                <w:sz w:val="16"/>
              </w:rPr>
              <w:t>ess,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financial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</w:t>
            </w:r>
            <w:r>
              <w:rPr>
                <w:rFonts w:ascii="PMingLiU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reporting</w:t>
            </w:r>
            <w:r>
              <w:rPr>
                <w:rFonts w:ascii="PMingLiU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2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MERIT</w:t>
            </w:r>
          </w:p>
          <w:p w14:paraId="0C689A55" w14:textId="77777777" w:rsidR="00656936" w:rsidRDefault="00E45A23">
            <w:pPr>
              <w:pStyle w:val="TableParagraph"/>
              <w:spacing w:before="59" w:line="252" w:lineRule="auto"/>
              <w:ind w:left="103" w:right="714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addock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Integrated</w:t>
            </w:r>
            <w:r>
              <w:rPr>
                <w:rFonts w:ascii="PMingLiU"/>
                <w:color w:val="231F20"/>
                <w:spacing w:val="21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Monitoring,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odelling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eporting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23F56428" w14:textId="77777777" w:rsidR="00656936" w:rsidRDefault="00E45A23">
            <w:pPr>
              <w:pStyle w:val="TableParagraph"/>
              <w:spacing w:before="42" w:line="252" w:lineRule="auto"/>
              <w:ind w:left="103" w:right="114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Phase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I:</w:t>
            </w:r>
            <w:r>
              <w:rPr>
                <w:rFonts w:ascii="PMingLiU" w:eastAsia="PMingLiU" w:hAnsi="PMingLiU" w:cs="PMingLiU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eef</w:t>
            </w:r>
            <w:r>
              <w:rPr>
                <w:rFonts w:ascii="PMingLiU" w:eastAsia="PMingLiU" w:hAnsi="PMingLiU" w:cs="PMingLiU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16"/>
                <w:szCs w:val="16"/>
              </w:rPr>
              <w:t>Trust</w:t>
            </w:r>
            <w:r>
              <w:rPr>
                <w:rFonts w:ascii="PMingLiU" w:eastAsia="PMingLiU" w:hAnsi="PMingLiU" w:cs="PMingLiU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S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aving</w:t>
            </w:r>
            <w:r>
              <w:rPr>
                <w:rFonts w:ascii="PMingLiU" w:eastAsia="PMingLiU" w:hAnsi="PMingLiU" w:cs="PMingLiU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Our</w:t>
            </w:r>
            <w:r>
              <w:rPr>
                <w:rFonts w:ascii="PMingLiU" w:eastAsia="PMingLiU" w:hAnsi="PMingLiU" w:cs="PMingLiU"/>
                <w:color w:val="231F20"/>
                <w:spacing w:val="25"/>
                <w:w w:val="107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Soils</w:t>
            </w:r>
            <w:r>
              <w:rPr>
                <w:rFonts w:ascii="PMingLiU" w:eastAsia="PMingLiU" w:hAnsi="PMingLiU" w:cs="PMingLiU"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(management</w:t>
            </w:r>
            <w:r>
              <w:rPr>
                <w:rFonts w:ascii="PMingLiU" w:eastAsia="PMingLiU" w:hAnsi="PMingLiU" w:cs="PMingLiU"/>
                <w:color w:val="231F20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practices</w:t>
            </w:r>
            <w:r>
              <w:rPr>
                <w:rFonts w:ascii="PMingLiU" w:eastAsia="PMingLiU" w:hAnsi="PMingLiU" w:cs="PMingLiU"/>
                <w:color w:val="231F20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for</w:t>
            </w:r>
            <w:r>
              <w:rPr>
                <w:rFonts w:ascii="PMingLiU" w:eastAsia="PMingLiU" w:hAnsi="PMingLiU" w:cs="PMingLiU"/>
                <w:color w:val="231F20"/>
                <w:spacing w:val="23"/>
                <w:w w:val="10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grazing</w:t>
            </w:r>
            <w:r>
              <w:rPr>
                <w:rFonts w:ascii="PMingLiU" w:eastAsia="PMingLiU" w:hAnsi="PMingLiU" w:cs="PMingLiU"/>
                <w:color w:val="231F20"/>
                <w:spacing w:val="10"/>
                <w:w w:val="9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lands)</w:t>
            </w:r>
            <w:r>
              <w:rPr>
                <w:rFonts w:ascii="PMingLiU" w:eastAsia="PMingLiU" w:hAnsi="PMingLiU" w:cs="PMingLiU"/>
                <w:color w:val="231F20"/>
                <w:spacing w:val="11"/>
                <w:w w:val="9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(2014–18)</w:t>
            </w:r>
          </w:p>
          <w:p w14:paraId="18100BA1" w14:textId="77777777" w:rsidR="00656936" w:rsidRDefault="00E45A23">
            <w:pPr>
              <w:pStyle w:val="TableParagraph"/>
              <w:spacing w:before="59" w:line="252" w:lineRule="auto"/>
              <w:ind w:left="103" w:right="418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(Note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this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oject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does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not</w:t>
            </w:r>
            <w:r>
              <w:rPr>
                <w:rFonts w:ascii="PMingLiU"/>
                <w:color w:val="231F20"/>
                <w:spacing w:val="26"/>
                <w:w w:val="109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include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rehabilitation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remediation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priority</w:t>
            </w:r>
            <w:r>
              <w:rPr>
                <w:rFonts w:ascii="PMingLiU"/>
                <w:color w:val="231F20"/>
                <w:spacing w:val="29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degraded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eas)</w:t>
            </w:r>
          </w:p>
        </w:tc>
      </w:tr>
      <w:tr w:rsidR="00656936" w14:paraId="705E2217" w14:textId="77777777">
        <w:trPr>
          <w:trHeight w:hRule="exact" w:val="5253"/>
        </w:trPr>
        <w:tc>
          <w:tcPr>
            <w:tcW w:w="2147" w:type="dxa"/>
            <w:vMerge/>
            <w:tcBorders>
              <w:left w:val="nil"/>
              <w:right w:val="single" w:sz="8" w:space="0" w:color="FFFFFF"/>
            </w:tcBorders>
            <w:shd w:val="clear" w:color="auto" w:fill="DAE0EE"/>
          </w:tcPr>
          <w:p w14:paraId="62F7C43E" w14:textId="77777777" w:rsidR="00656936" w:rsidRDefault="00656936"/>
        </w:tc>
        <w:tc>
          <w:tcPr>
            <w:tcW w:w="2409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DAE0EE"/>
          </w:tcPr>
          <w:p w14:paraId="563068D8" w14:textId="77777777" w:rsidR="00656936" w:rsidRDefault="00656936"/>
        </w:tc>
        <w:tc>
          <w:tcPr>
            <w:tcW w:w="4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1A331D02" w14:textId="77777777" w:rsidR="00656936" w:rsidRDefault="00E45A23">
            <w:pPr>
              <w:pStyle w:val="TableParagraph"/>
              <w:spacing w:before="42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ea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gully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erosion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managed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sz w:val="16"/>
              </w:rPr>
              <w:t>y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solutions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that:</w:t>
            </w:r>
          </w:p>
          <w:p w14:paraId="35EC96D7" w14:textId="77777777" w:rsidR="00656936" w:rsidRDefault="00E45A23">
            <w:pPr>
              <w:pStyle w:val="ListParagraph"/>
              <w:numPr>
                <w:ilvl w:val="0"/>
                <w:numId w:val="9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Reduce</w:t>
            </w:r>
            <w:r>
              <w:rPr>
                <w:rFonts w:ascii="PMingLiU"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erosion</w:t>
            </w:r>
            <w:r>
              <w:rPr>
                <w:rFonts w:ascii="PMingLiU"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soil</w:t>
            </w:r>
            <w:r>
              <w:rPr>
                <w:rFonts w:ascii="PMingLiU"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from</w:t>
            </w:r>
            <w:r>
              <w:rPr>
                <w:rFonts w:ascii="PMingLiU"/>
                <w:color w:val="231F20"/>
                <w:spacing w:val="-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activ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gullies</w:t>
            </w:r>
            <w:r>
              <w:rPr>
                <w:rFonts w:ascii="PMingLiU"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(stabilising</w:t>
            </w:r>
            <w:r>
              <w:rPr>
                <w:rFonts w:ascii="PMingLiU"/>
                <w:color w:val="231F20"/>
                <w:spacing w:val="-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existing</w:t>
            </w:r>
            <w:r>
              <w:rPr>
                <w:rFonts w:ascii="PMingLiU"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gullies).</w:t>
            </w:r>
          </w:p>
          <w:p w14:paraId="50638A06" w14:textId="77777777" w:rsidR="00656936" w:rsidRDefault="00E45A23">
            <w:pPr>
              <w:pStyle w:val="ListParagraph"/>
              <w:numPr>
                <w:ilvl w:val="0"/>
                <w:numId w:val="9"/>
              </w:numPr>
              <w:tabs>
                <w:tab w:val="left" w:pos="274"/>
              </w:tabs>
              <w:spacing w:before="39" w:line="252" w:lineRule="auto"/>
              <w:ind w:right="210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Pr</w:t>
            </w:r>
            <w:r>
              <w:rPr>
                <w:rFonts w:ascii="PMingLiU"/>
                <w:color w:val="231F20"/>
                <w:spacing w:val="-3"/>
                <w:sz w:val="16"/>
              </w:rPr>
              <w:t>ev</w:t>
            </w:r>
            <w:r>
              <w:rPr>
                <w:rFonts w:ascii="PMingLiU"/>
                <w:color w:val="231F20"/>
                <w:spacing w:val="-2"/>
                <w:sz w:val="16"/>
              </w:rPr>
              <w:t>ent</w:t>
            </w:r>
            <w:r>
              <w:rPr>
                <w:rFonts w:ascii="PMingLiU"/>
                <w:color w:val="231F20"/>
                <w:sz w:val="16"/>
              </w:rPr>
              <w:t xml:space="preserve"> new gullies </w:t>
            </w:r>
            <w:r>
              <w:rPr>
                <w:rFonts w:ascii="PMingLiU"/>
                <w:color w:val="231F20"/>
                <w:spacing w:val="-1"/>
                <w:sz w:val="16"/>
              </w:rPr>
              <w:t>from</w:t>
            </w:r>
            <w:r>
              <w:rPr>
                <w:rFonts w:ascii="PMingLiU"/>
                <w:color w:val="231F20"/>
                <w:sz w:val="16"/>
              </w:rPr>
              <w:t xml:space="preserve"> forming </w:t>
            </w:r>
            <w:r>
              <w:rPr>
                <w:rFonts w:ascii="PMingLiU"/>
                <w:color w:val="231F20"/>
                <w:spacing w:val="-1"/>
                <w:sz w:val="16"/>
              </w:rPr>
              <w:t>(rehabilitating</w:t>
            </w:r>
            <w:r>
              <w:rPr>
                <w:rFonts w:ascii="PMingLiU"/>
                <w:color w:val="231F2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eas</w:t>
            </w:r>
            <w:r>
              <w:rPr>
                <w:rFonts w:ascii="PMingLiU"/>
                <w:color w:val="231F2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showing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early</w:t>
            </w:r>
            <w:r>
              <w:rPr>
                <w:rFonts w:ascii="PMingLiU"/>
                <w:color w:val="231F20"/>
                <w:spacing w:val="61"/>
                <w:w w:val="9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signs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gullying</w:t>
            </w:r>
            <w:r>
              <w:rPr>
                <w:rFonts w:ascii="PMingLiU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(rills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scalding)).</w:t>
            </w:r>
          </w:p>
          <w:p w14:paraId="15B2F2CE" w14:textId="77777777" w:rsidR="00656936" w:rsidRDefault="00E45A23">
            <w:pPr>
              <w:pStyle w:val="TableParagraph"/>
              <w:spacing w:before="59" w:line="252" w:lineRule="auto"/>
              <w:ind w:left="103" w:right="13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degr</w:t>
            </w:r>
            <w:r>
              <w:rPr>
                <w:rFonts w:ascii="PMingLiU"/>
                <w:color w:val="231F20"/>
                <w:spacing w:val="-2"/>
                <w:sz w:val="16"/>
              </w:rPr>
              <w:t>ee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targeting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programme </w:t>
            </w:r>
            <w:r>
              <w:rPr>
                <w:rFonts w:ascii="PMingLiU"/>
                <w:color w:val="231F20"/>
                <w:sz w:val="16"/>
              </w:rPr>
              <w:t>activities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ar</w:t>
            </w:r>
            <w:r>
              <w:rPr>
                <w:rFonts w:ascii="PMingLiU"/>
                <w:color w:val="231F20"/>
                <w:spacing w:val="-2"/>
                <w:sz w:val="16"/>
              </w:rPr>
              <w:t>eas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extensive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4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activ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gully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erosion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priority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units.</w:t>
            </w:r>
          </w:p>
          <w:p w14:paraId="0D198E86" w14:textId="77777777" w:rsidR="00656936" w:rsidRDefault="00E45A23">
            <w:pPr>
              <w:pStyle w:val="TableParagraph"/>
              <w:spacing w:before="59" w:line="252" w:lineRule="auto"/>
              <w:ind w:left="103" w:right="21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 xml:space="preserve">actual and potential physical </w:t>
            </w:r>
            <w:r>
              <w:rPr>
                <w:rFonts w:ascii="PMingLiU"/>
                <w:color w:val="231F20"/>
                <w:spacing w:val="-2"/>
                <w:sz w:val="16"/>
              </w:rPr>
              <w:t>effectiveness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 xml:space="preserve">of </w:t>
            </w:r>
            <w:r>
              <w:rPr>
                <w:rFonts w:ascii="PMingLiU"/>
                <w:color w:val="231F20"/>
                <w:spacing w:val="-1"/>
                <w:sz w:val="16"/>
              </w:rPr>
              <w:t>program</w:t>
            </w:r>
            <w:r>
              <w:rPr>
                <w:rFonts w:ascii="PMingLiU"/>
                <w:color w:val="231F20"/>
                <w:sz w:val="16"/>
              </w:rPr>
              <w:t xml:space="preserve"> activities to</w:t>
            </w:r>
            <w:r>
              <w:rPr>
                <w:rFonts w:ascii="PMingLiU"/>
                <w:color w:val="231F20"/>
                <w:spacing w:val="36"/>
                <w:w w:val="10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reduce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gully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sediment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yield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as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indicated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sz w:val="16"/>
              </w:rPr>
              <w:t>y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monitoring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ev</w:t>
            </w:r>
            <w:r>
              <w:rPr>
                <w:rFonts w:ascii="PMingLiU"/>
                <w:color w:val="231F20"/>
                <w:spacing w:val="-1"/>
                <w:sz w:val="16"/>
              </w:rPr>
              <w:t>aluation.</w:t>
            </w:r>
          </w:p>
          <w:p w14:paraId="287D5B4F" w14:textId="77777777" w:rsidR="00656936" w:rsidRDefault="00E45A23">
            <w:pPr>
              <w:pStyle w:val="TableParagraph"/>
              <w:spacing w:before="59" w:line="252" w:lineRule="auto"/>
              <w:ind w:left="103" w:right="49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Demonstration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resilient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cost-effective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treatments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grazing</w:t>
            </w:r>
            <w:r>
              <w:rPr>
                <w:rFonts w:ascii="PMingLiU"/>
                <w:color w:val="231F20"/>
                <w:spacing w:val="81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industry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stakeholders.</w:t>
            </w:r>
          </w:p>
          <w:p w14:paraId="6C24BB1D" w14:textId="77777777" w:rsidR="00656936" w:rsidRDefault="00E45A23">
            <w:pPr>
              <w:pStyle w:val="TableParagraph"/>
              <w:spacing w:before="59" w:line="252" w:lineRule="auto"/>
              <w:ind w:left="103" w:right="52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Perception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program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sz w:val="16"/>
              </w:rPr>
              <w:t>y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grazing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industry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environmental</w:t>
            </w:r>
            <w:r>
              <w:rPr>
                <w:rFonts w:ascii="PMingLiU"/>
                <w:color w:val="231F20"/>
                <w:spacing w:val="4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2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stakeholders.</w:t>
            </w:r>
          </w:p>
          <w:p w14:paraId="582B4A6F" w14:textId="77777777" w:rsidR="00656936" w:rsidRDefault="00E45A23">
            <w:pPr>
              <w:pStyle w:val="TableParagraph"/>
              <w:spacing w:before="59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T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arget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Outputs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include:</w:t>
            </w:r>
          </w:p>
          <w:p w14:paraId="0FD36AC1" w14:textId="77777777" w:rsidR="00656936" w:rsidRDefault="00E45A23">
            <w:pPr>
              <w:pStyle w:val="ListParagraph"/>
              <w:numPr>
                <w:ilvl w:val="0"/>
                <w:numId w:val="9"/>
              </w:numPr>
              <w:tabs>
                <w:tab w:val="left" w:pos="274"/>
              </w:tabs>
              <w:spacing w:before="39" w:line="252" w:lineRule="auto"/>
              <w:ind w:right="159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priority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land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units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with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pilot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gully</w:t>
            </w:r>
            <w:r>
              <w:rPr>
                <w:rFonts w:ascii="PMingLiU"/>
                <w:color w:val="231F20"/>
                <w:spacing w:val="21"/>
                <w:w w:val="9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remediation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actions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demonstrating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cost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effective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sediment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reduction.</w:t>
            </w:r>
          </w:p>
          <w:p w14:paraId="3CB32D34" w14:textId="77777777" w:rsidR="00656936" w:rsidRDefault="00E45A23">
            <w:pPr>
              <w:pStyle w:val="ListParagraph"/>
              <w:numPr>
                <w:ilvl w:val="0"/>
                <w:numId w:val="9"/>
              </w:numPr>
              <w:tabs>
                <w:tab w:val="left" w:pos="274"/>
              </w:tabs>
              <w:spacing w:before="31" w:line="252" w:lineRule="auto"/>
              <w:ind w:right="1428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land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managers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adopting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ved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land</w:t>
            </w:r>
            <w:r>
              <w:rPr>
                <w:rFonts w:ascii="PMingLiU"/>
                <w:color w:val="231F20"/>
                <w:spacing w:val="24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2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practices.</w:t>
            </w:r>
          </w:p>
          <w:p w14:paraId="40D9FB7B" w14:textId="77777777" w:rsidR="00656936" w:rsidRDefault="00E45A23">
            <w:pPr>
              <w:pStyle w:val="ListParagraph"/>
              <w:numPr>
                <w:ilvl w:val="0"/>
                <w:numId w:val="9"/>
              </w:numPr>
              <w:tabs>
                <w:tab w:val="left" w:pos="274"/>
              </w:tabs>
              <w:spacing w:before="31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Hectar</w:t>
            </w:r>
            <w:r>
              <w:rPr>
                <w:rFonts w:ascii="PMingLiU"/>
                <w:color w:val="231F20"/>
                <w:spacing w:val="-2"/>
                <w:sz w:val="16"/>
              </w:rPr>
              <w:t>es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land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under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ed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grazing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land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management.</w:t>
            </w:r>
          </w:p>
          <w:p w14:paraId="0591847D" w14:textId="77777777" w:rsidR="00656936" w:rsidRDefault="00E45A23">
            <w:pPr>
              <w:pStyle w:val="ListParagraph"/>
              <w:numPr>
                <w:ilvl w:val="0"/>
                <w:numId w:val="9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Hectar</w:t>
            </w:r>
            <w:r>
              <w:rPr>
                <w:rFonts w:ascii="PMingLiU"/>
                <w:color w:val="231F20"/>
                <w:spacing w:val="-2"/>
                <w:sz w:val="16"/>
              </w:rPr>
              <w:t>es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gullies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with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ex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clusion </w:t>
            </w:r>
            <w:r>
              <w:rPr>
                <w:rFonts w:ascii="PMingLiU"/>
                <w:color w:val="231F20"/>
                <w:sz w:val="16"/>
              </w:rPr>
              <w:t>fencing.</w:t>
            </w:r>
          </w:p>
          <w:p w14:paraId="3A946AFB" w14:textId="77777777" w:rsidR="00656936" w:rsidRDefault="00E45A23">
            <w:pPr>
              <w:pStyle w:val="ListParagraph"/>
              <w:numPr>
                <w:ilvl w:val="0"/>
                <w:numId w:val="9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Hectar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es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gullies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associated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land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r</w:t>
            </w:r>
            <w:r>
              <w:rPr>
                <w:rFonts w:ascii="PMingLiU"/>
                <w:color w:val="231F20"/>
                <w:spacing w:val="-2"/>
                <w:sz w:val="16"/>
              </w:rPr>
              <w:t>ev</w:t>
            </w:r>
            <w:r>
              <w:rPr>
                <w:rFonts w:ascii="PMingLiU"/>
                <w:color w:val="231F20"/>
                <w:spacing w:val="-1"/>
                <w:sz w:val="16"/>
              </w:rPr>
              <w:t>egetated.</w:t>
            </w:r>
          </w:p>
          <w:p w14:paraId="6AD8E22B" w14:textId="77777777" w:rsidR="00656936" w:rsidRDefault="00E45A23">
            <w:pPr>
              <w:pStyle w:val="ListParagraph"/>
              <w:numPr>
                <w:ilvl w:val="0"/>
                <w:numId w:val="9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extension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training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activities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undertaken.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1D69744C" w14:textId="77777777" w:rsidR="00656936" w:rsidRDefault="00E45A23">
            <w:pPr>
              <w:pStyle w:val="TableParagraph"/>
              <w:spacing w:before="42" w:line="252" w:lineRule="auto"/>
              <w:ind w:left="103" w:right="24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ix-monthly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</w:t>
            </w:r>
            <w:r>
              <w:rPr>
                <w:rFonts w:ascii="PMingLiU"/>
                <w:color w:val="231F20"/>
                <w:spacing w:val="-2"/>
                <w:sz w:val="16"/>
              </w:rPr>
              <w:t>ess,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financial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</w:t>
            </w:r>
            <w:r>
              <w:rPr>
                <w:rFonts w:ascii="PMingLiU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reporting</w:t>
            </w:r>
            <w:r>
              <w:rPr>
                <w:rFonts w:ascii="PMingLiU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2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MERIT</w:t>
            </w:r>
          </w:p>
          <w:p w14:paraId="719F5801" w14:textId="77777777" w:rsidR="00656936" w:rsidRDefault="00E45A23">
            <w:pPr>
              <w:pStyle w:val="TableParagraph"/>
              <w:spacing w:before="59" w:line="252" w:lineRule="auto"/>
              <w:ind w:left="103" w:right="714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addock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Integrated</w:t>
            </w:r>
            <w:r>
              <w:rPr>
                <w:rFonts w:ascii="PMingLiU"/>
                <w:color w:val="231F20"/>
                <w:spacing w:val="21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Monitoring,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odelling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eporting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</w:t>
            </w:r>
          </w:p>
          <w:p w14:paraId="09001ABF" w14:textId="77777777" w:rsidR="00656936" w:rsidRDefault="00E45A23">
            <w:pPr>
              <w:pStyle w:val="TableParagraph"/>
              <w:spacing w:before="59" w:line="252" w:lineRule="auto"/>
              <w:ind w:left="103" w:right="34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A</w:t>
            </w:r>
            <w:r>
              <w:rPr>
                <w:rFonts w:ascii="PMingLiU"/>
                <w:color w:val="231F20"/>
                <w:spacing w:val="-1"/>
                <w:sz w:val="16"/>
              </w:rPr>
              <w:t>dditional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data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collected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29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gully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pilot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project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monitoring</w:t>
            </w:r>
          </w:p>
          <w:p w14:paraId="640ED8F1" w14:textId="77777777" w:rsidR="00656936" w:rsidRDefault="00E45A23">
            <w:pPr>
              <w:pStyle w:val="TableParagraph"/>
              <w:spacing w:before="59" w:line="252" w:lineRule="auto"/>
              <w:ind w:left="103" w:right="65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Ov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erall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monitoring</w:t>
            </w:r>
            <w:r>
              <w:rPr>
                <w:rFonts w:ascii="PMingLiU"/>
                <w:color w:val="231F20"/>
                <w:spacing w:val="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conducted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CSIR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28A5814D" w14:textId="77777777" w:rsidR="00656936" w:rsidRDefault="00E45A23">
            <w:pPr>
              <w:pStyle w:val="TableParagraph"/>
              <w:spacing w:before="42" w:line="252" w:lineRule="auto"/>
              <w:ind w:left="103" w:right="68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hase</w:t>
            </w:r>
            <w:r>
              <w:rPr>
                <w:rFonts w:ascii="PMingLiU" w:eastAsia="PMingLiU" w:hAnsi="PMingLiU" w:cs="PMingLiU"/>
                <w:color w:val="231F20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II:</w:t>
            </w:r>
            <w:r>
              <w:rPr>
                <w:rFonts w:ascii="PMingLiU" w:eastAsia="PMingLiU" w:hAnsi="PMingLiU" w:cs="PMingLiU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Reef</w:t>
            </w:r>
            <w:r>
              <w:rPr>
                <w:rFonts w:ascii="PMingLiU" w:eastAsia="PMingLiU" w:hAnsi="PMingLiU" w:cs="PMingLiU"/>
                <w:color w:val="231F20"/>
                <w:spacing w:val="-18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4"/>
                <w:w w:val="105"/>
                <w:sz w:val="16"/>
                <w:szCs w:val="16"/>
              </w:rPr>
              <w:t>Tr</w:t>
            </w:r>
            <w:r>
              <w:rPr>
                <w:rFonts w:ascii="PMingLiU" w:eastAsia="PMingLiU" w:hAnsi="PMingLiU" w:cs="PMingLiU"/>
                <w:color w:val="231F20"/>
                <w:spacing w:val="-5"/>
                <w:w w:val="105"/>
                <w:sz w:val="16"/>
                <w:szCs w:val="16"/>
              </w:rPr>
              <w:t>ust</w:t>
            </w:r>
            <w:r>
              <w:rPr>
                <w:rFonts w:ascii="PMingLiU" w:eastAsia="PMingLiU" w:hAnsi="PMingLiU" w:cs="PMingLiU"/>
                <w:color w:val="231F20"/>
                <w:spacing w:val="26"/>
                <w:w w:val="10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G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ully</w:t>
            </w:r>
            <w:r>
              <w:rPr>
                <w:rFonts w:ascii="PMingLiU" w:eastAsia="PMingLiU" w:hAnsi="PMingLiU" w:cs="PMingLiU"/>
                <w:color w:val="231F20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E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osion</w:t>
            </w:r>
            <w:r>
              <w:rPr>
                <w:rFonts w:ascii="PMingLiU" w:eastAsia="PMingLiU" w:hAnsi="PMingLiU" w:cs="PMingLiU"/>
                <w:color w:val="231F20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Contr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ol</w:t>
            </w:r>
            <w:r>
              <w:rPr>
                <w:rFonts w:ascii="PMingLiU" w:eastAsia="PMingLiU" w:hAnsi="PMingLiU" w:cs="PMingLiU"/>
                <w:color w:val="231F20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95"/>
                <w:sz w:val="16"/>
                <w:szCs w:val="16"/>
              </w:rPr>
              <w:t>Program</w:t>
            </w:r>
            <w:r>
              <w:rPr>
                <w:rFonts w:ascii="PMingLiU" w:eastAsia="PMingLiU" w:hAnsi="PMingLiU" w:cs="PMingLiU"/>
                <w:color w:val="231F20"/>
                <w:spacing w:val="26"/>
                <w:w w:val="9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(2016–18)</w:t>
            </w:r>
          </w:p>
        </w:tc>
      </w:tr>
      <w:tr w:rsidR="00656936" w14:paraId="60CAACDD" w14:textId="77777777">
        <w:trPr>
          <w:trHeight w:hRule="exact" w:val="1556"/>
        </w:trPr>
        <w:tc>
          <w:tcPr>
            <w:tcW w:w="2147" w:type="dxa"/>
            <w:vMerge/>
            <w:tcBorders>
              <w:left w:val="nil"/>
              <w:bottom w:val="nil"/>
              <w:right w:val="single" w:sz="8" w:space="0" w:color="FFFFFF"/>
            </w:tcBorders>
            <w:shd w:val="clear" w:color="auto" w:fill="DAE0EE"/>
          </w:tcPr>
          <w:p w14:paraId="664EB242" w14:textId="77777777" w:rsidR="00656936" w:rsidRDefault="00656936"/>
        </w:tc>
        <w:tc>
          <w:tcPr>
            <w:tcW w:w="2409" w:type="dxa"/>
            <w:vMerge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DAE0EE"/>
          </w:tcPr>
          <w:p w14:paraId="74196903" w14:textId="77777777" w:rsidR="00656936" w:rsidRDefault="00656936"/>
        </w:tc>
        <w:tc>
          <w:tcPr>
            <w:tcW w:w="4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0DDE8C88" w14:textId="77777777" w:rsidR="00656936" w:rsidRDefault="00E45A23">
            <w:pPr>
              <w:pStyle w:val="TableParagraph"/>
              <w:spacing w:before="42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TBC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2DC1FB60" w14:textId="77777777" w:rsidR="00656936" w:rsidRDefault="00E45A23">
            <w:pPr>
              <w:pStyle w:val="TableParagraph"/>
              <w:spacing w:before="42" w:line="252" w:lineRule="auto"/>
              <w:ind w:left="103" w:right="24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ix-monthly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</w:t>
            </w:r>
            <w:r>
              <w:rPr>
                <w:rFonts w:ascii="PMingLiU"/>
                <w:color w:val="231F20"/>
                <w:spacing w:val="-2"/>
                <w:sz w:val="16"/>
              </w:rPr>
              <w:t>ess,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financial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</w:t>
            </w:r>
            <w:r>
              <w:rPr>
                <w:rFonts w:ascii="PMingLiU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reporting</w:t>
            </w:r>
            <w:r>
              <w:rPr>
                <w:rFonts w:ascii="PMingLiU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2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MERIT</w:t>
            </w:r>
          </w:p>
          <w:p w14:paraId="05D54DAC" w14:textId="77777777" w:rsidR="00656936" w:rsidRDefault="00E45A23">
            <w:pPr>
              <w:pStyle w:val="TableParagraph"/>
              <w:spacing w:before="59" w:line="252" w:lineRule="auto"/>
              <w:ind w:left="103" w:right="714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addock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Integrated</w:t>
            </w:r>
            <w:r>
              <w:rPr>
                <w:rFonts w:ascii="PMingLiU"/>
                <w:color w:val="231F20"/>
                <w:spacing w:val="21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Monitoring,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odelling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eporting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</w:t>
            </w:r>
          </w:p>
          <w:p w14:paraId="63117103" w14:textId="77777777" w:rsidR="00656936" w:rsidRDefault="00E45A23">
            <w:pPr>
              <w:pStyle w:val="TableParagraph"/>
              <w:spacing w:before="59"/>
              <w:ind w:left="103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T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echnical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partner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ts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0EE"/>
          </w:tcPr>
          <w:p w14:paraId="2F295C67" w14:textId="77777777" w:rsidR="00656936" w:rsidRDefault="00E45A23">
            <w:pPr>
              <w:pStyle w:val="TableParagraph"/>
              <w:spacing w:before="42" w:line="252" w:lineRule="auto"/>
              <w:ind w:left="103" w:right="36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hase</w:t>
            </w:r>
            <w:r>
              <w:rPr>
                <w:rFonts w:ascii="PMingLiU" w:eastAsia="PMingLiU" w:hAnsi="PMingLiU" w:cs="PMingLiU"/>
                <w:color w:val="231F20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IV:</w:t>
            </w:r>
            <w:r>
              <w:rPr>
                <w:rFonts w:ascii="PMingLiU" w:eastAsia="PMingLiU" w:hAnsi="PMingLiU" w:cs="PMingLiU"/>
                <w:color w:val="231F20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G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ully</w:t>
            </w:r>
            <w:r>
              <w:rPr>
                <w:rFonts w:ascii="PMingLiU" w:eastAsia="PMingLiU" w:hAnsi="PMingLiU" w:cs="PMingLiU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and</w:t>
            </w:r>
            <w:r>
              <w:rPr>
                <w:rFonts w:ascii="PMingLiU" w:eastAsia="PMingLiU" w:hAnsi="PMingLiU" w:cs="PMingLiU"/>
                <w:color w:val="231F20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S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tr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eam</w:t>
            </w:r>
            <w:r>
              <w:rPr>
                <w:rFonts w:ascii="PMingLiU" w:eastAsia="PMingLiU" w:hAnsi="PMingLiU" w:cs="PMingLiU"/>
                <w:color w:val="231F20"/>
                <w:spacing w:val="28"/>
                <w:w w:val="10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B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ank</w:t>
            </w:r>
            <w:r>
              <w:rPr>
                <w:rFonts w:ascii="PMingLiU" w:eastAsia="PMingLiU" w:hAnsi="PMingLiU" w:cs="PMingLiU"/>
                <w:color w:val="231F20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E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osion</w:t>
            </w:r>
            <w:r>
              <w:rPr>
                <w:rFonts w:ascii="PMingLiU" w:eastAsia="PMingLiU" w:hAnsi="PMingLiU" w:cs="PMingLiU"/>
                <w:color w:val="231F20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Contr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ol</w:t>
            </w:r>
            <w:r>
              <w:rPr>
                <w:rFonts w:ascii="PMingLiU" w:eastAsia="PMingLiU" w:hAnsi="PMingLiU" w:cs="PMingLiU"/>
                <w:color w:val="231F20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95"/>
                <w:sz w:val="16"/>
                <w:szCs w:val="16"/>
              </w:rPr>
              <w:t>Program</w:t>
            </w:r>
            <w:r>
              <w:rPr>
                <w:rFonts w:ascii="PMingLiU" w:eastAsia="PMingLiU" w:hAnsi="PMingLiU" w:cs="PMingLiU"/>
                <w:color w:val="231F20"/>
                <w:spacing w:val="26"/>
                <w:w w:val="9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(2016–22)</w:t>
            </w:r>
          </w:p>
        </w:tc>
      </w:tr>
    </w:tbl>
    <w:p w14:paraId="5A568522" w14:textId="77777777" w:rsidR="00656936" w:rsidRDefault="00656936">
      <w:pPr>
        <w:spacing w:line="252" w:lineRule="auto"/>
        <w:rPr>
          <w:rFonts w:ascii="PMingLiU" w:eastAsia="PMingLiU" w:hAnsi="PMingLiU" w:cs="PMingLiU"/>
          <w:sz w:val="16"/>
          <w:szCs w:val="16"/>
        </w:rPr>
        <w:sectPr w:rsidR="00656936">
          <w:pgSz w:w="16840" w:h="11910" w:orient="landscape"/>
          <w:pgMar w:top="0" w:right="0" w:bottom="0" w:left="1020" w:header="720" w:footer="720" w:gutter="0"/>
          <w:cols w:space="720"/>
        </w:sectPr>
      </w:pPr>
    </w:p>
    <w:p w14:paraId="443E43F1" w14:textId="1F1BD71E" w:rsidR="00656936" w:rsidRDefault="00E45A2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9CE1B3F" wp14:editId="4238FBAC">
                <wp:simplePos x="0" y="0"/>
                <wp:positionH relativeFrom="page">
                  <wp:posOffset>10412730</wp:posOffset>
                </wp:positionH>
                <wp:positionV relativeFrom="page">
                  <wp:posOffset>55880</wp:posOffset>
                </wp:positionV>
                <wp:extent cx="1270" cy="7504430"/>
                <wp:effectExtent l="20955" t="17780" r="15875" b="21590"/>
                <wp:wrapNone/>
                <wp:docPr id="5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04430"/>
                          <a:chOff x="16398" y="88"/>
                          <a:chExt cx="2" cy="11818"/>
                        </a:xfrm>
                      </wpg:grpSpPr>
                      <wps:wsp>
                        <wps:cNvPr id="58" name="Freeform 57"/>
                        <wps:cNvSpPr>
                          <a:spLocks/>
                        </wps:cNvSpPr>
                        <wps:spPr bwMode="auto">
                          <a:xfrm>
                            <a:off x="16398" y="88"/>
                            <a:ext cx="2" cy="11818"/>
                          </a:xfrm>
                          <a:custGeom>
                            <a:avLst/>
                            <a:gdLst>
                              <a:gd name="T0" fmla="+- 0 11906 88"/>
                              <a:gd name="T1" fmla="*/ 11906 h 11818"/>
                              <a:gd name="T2" fmla="+- 0 88 88"/>
                              <a:gd name="T3" fmla="*/ 88 h 118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818">
                                <a:moveTo>
                                  <a:pt x="0" y="11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34E1A" id="Group 56" o:spid="_x0000_s1026" style="position:absolute;margin-left:819.9pt;margin-top:4.4pt;width:.1pt;height:590.9pt;z-index:251665408;mso-position-horizontal-relative:page;mso-position-vertical-relative:page" coordorigin="16398,88" coordsize="2,1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">
                <v:shape id="Freeform 57" o:spid="_x0000_s1027" style="position:absolute;left:16398;top:88;width:2;height:11818;visibility:visible;mso-wrap-style:square;v-text-anchor:top" coordsize="2,1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BV78A&#10;AADbAAAADwAAAGRycy9kb3ducmV2LnhtbERPTYvCMBC9C/6HMII3TRWUtWsUEQURBFeLsLehmW3L&#10;NpOSRFv/vTkIHh/ve7nuTC0e5HxlWcFknIAgzq2uuFCQXfejLxA+IGusLZOCJ3lYr/q9JabatvxD&#10;j0soRAxhn6KCMoQmldLnJRn0Y9sQR+7POoMhQldI7bCN4aaW0ySZS4MVx4YSG9qWlP9f7kbB6Tj/&#10;zQ7utji37a7zp1BwRmelhoNu8w0iUBc+4rf7oBXM4tj4Jf4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hkFXvwAAANsAAAAPAAAAAAAAAAAAAAAAAJgCAABkcnMvZG93bnJl&#10;di54bWxQSwUGAAAAAAQABAD1AAAAhAMAAAAA&#10;" path="m,11818l,e" filled="f" strokecolor="#005695" strokeweight="2pt">
                  <v:stroke dashstyle="dash"/>
                  <v:path arrowok="t" o:connecttype="custom" o:connectlocs="0,11906;0,8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2F837D9" wp14:editId="0280FB32">
                <wp:simplePos x="0" y="0"/>
                <wp:positionH relativeFrom="page">
                  <wp:posOffset>10475595</wp:posOffset>
                </wp:positionH>
                <wp:positionV relativeFrom="page">
                  <wp:posOffset>-635</wp:posOffset>
                </wp:positionV>
                <wp:extent cx="217805" cy="7560945"/>
                <wp:effectExtent l="7620" t="8890" r="12700" b="2540"/>
                <wp:wrapNone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7560945"/>
                          <a:chOff x="16497" y="-1"/>
                          <a:chExt cx="343" cy="11907"/>
                        </a:xfrm>
                      </wpg:grpSpPr>
                      <wpg:grpSp>
                        <wpg:cNvPr id="53" name="Group 54"/>
                        <wpg:cNvGrpSpPr>
                          <a:grpSpLocks/>
                        </wpg:cNvGrpSpPr>
                        <wpg:grpSpPr bwMode="auto">
                          <a:xfrm>
                            <a:off x="16498" y="0"/>
                            <a:ext cx="341" cy="11906"/>
                            <a:chOff x="16498" y="0"/>
                            <a:chExt cx="341" cy="11906"/>
                          </a:xfrm>
                        </wpg:grpSpPr>
                        <wps:wsp>
                          <wps:cNvPr id="54" name="Freeform 55"/>
                          <wps:cNvSpPr>
                            <a:spLocks/>
                          </wps:cNvSpPr>
                          <wps:spPr bwMode="auto">
                            <a:xfrm>
                              <a:off x="16498" y="0"/>
                              <a:ext cx="341" cy="11906"/>
                            </a:xfrm>
                            <a:custGeom>
                              <a:avLst/>
                              <a:gdLst>
                                <a:gd name="T0" fmla="+- 0 16498 16498"/>
                                <a:gd name="T1" fmla="*/ T0 w 341"/>
                                <a:gd name="T2" fmla="*/ 0 h 11906"/>
                                <a:gd name="T3" fmla="+- 0 16498 16498"/>
                                <a:gd name="T4" fmla="*/ T3 w 341"/>
                                <a:gd name="T5" fmla="*/ 11906 h 11906"/>
                                <a:gd name="T6" fmla="+- 0 16838 16498"/>
                                <a:gd name="T7" fmla="*/ T6 w 341"/>
                                <a:gd name="T8" fmla="*/ 11906 h 11906"/>
                                <a:gd name="T9" fmla="+- 0 16838 16498"/>
                                <a:gd name="T10" fmla="*/ T9 w 341"/>
                                <a:gd name="T11" fmla="*/ 0 h 11906"/>
                                <a:gd name="T12" fmla="+- 0 16498 16498"/>
                                <a:gd name="T13" fmla="*/ T12 w 341"/>
                                <a:gd name="T14" fmla="*/ 0 h 1190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41" h="11906">
                                  <a:moveTo>
                                    <a:pt x="0" y="0"/>
                                  </a:moveTo>
                                  <a:lnTo>
                                    <a:pt x="0" y="11906"/>
                                  </a:lnTo>
                                  <a:lnTo>
                                    <a:pt x="340" y="11906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2"/>
                        <wpg:cNvGrpSpPr>
                          <a:grpSpLocks/>
                        </wpg:cNvGrpSpPr>
                        <wpg:grpSpPr bwMode="auto">
                          <a:xfrm>
                            <a:off x="16498" y="0"/>
                            <a:ext cx="341" cy="2"/>
                            <a:chOff x="16498" y="0"/>
                            <a:chExt cx="341" cy="2"/>
                          </a:xfrm>
                        </wpg:grpSpPr>
                        <wps:wsp>
                          <wps:cNvPr id="56" name="Freeform 53"/>
                          <wps:cNvSpPr>
                            <a:spLocks/>
                          </wps:cNvSpPr>
                          <wps:spPr bwMode="auto">
                            <a:xfrm>
                              <a:off x="16498" y="0"/>
                              <a:ext cx="341" cy="2"/>
                            </a:xfrm>
                            <a:custGeom>
                              <a:avLst/>
                              <a:gdLst>
                                <a:gd name="T0" fmla="+- 0 16498 16498"/>
                                <a:gd name="T1" fmla="*/ T0 w 341"/>
                                <a:gd name="T2" fmla="+- 0 16838 16498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B2AA5" id="Group 51" o:spid="_x0000_s1026" style="position:absolute;margin-left:824.85pt;margin-top:-.05pt;width:17.15pt;height:595.35pt;z-index:251666432;mso-position-horizontal-relative:page;mso-position-vertical-relative:page" coordorigin="16497,-1" coordsize="343,11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">
                <v:group id="Group 54" o:spid="_x0000_s1027" style="position:absolute;left:16498;width:341;height:11906" coordorigin="16498" coordsize="341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5" o:spid="_x0000_s1028" style="position:absolute;left:16498;width:341;height:11906;visibility:visible;mso-wrap-style:square;v-text-anchor:top" coordsize="341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xGsQA&#10;AADbAAAADwAAAGRycy9kb3ducmV2LnhtbESP0WoCMRRE3wX/IVyhL1KzWlvbrVGkVBAKbtV+wGVz&#10;3SxubpYk1e3fG0Ho4zAzZ5j5srONOJMPtWMF41EGgrh0uuZKwc9h/fgKIkRkjY1jUvBHAZaLfm+O&#10;uXYX3tF5HyuRIBxyVGBibHMpQ2nIYhi5ljh5R+ctxiR9JbXHS4LbRk6y7EVarDktGGzpw1B52v9a&#10;BWzeDu7Tfm1nshjGbffkj8W3V+ph0K3eQUTq4n/43t5oBc9TuH1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cRrEAAAA2wAAAA8AAAAAAAAAAAAAAAAAmAIAAGRycy9k&#10;b3ducmV2LnhtbFBLBQYAAAAABAAEAPUAAACJAwAAAAA=&#10;" path="m,l,11906r340,l340,,,e" fillcolor="#005695" stroked="f">
                    <v:path arrowok="t" o:connecttype="custom" o:connectlocs="0,0;0,11906;340,11906;340,0;0,0" o:connectangles="0,0,0,0,0"/>
                  </v:shape>
                </v:group>
                <v:group id="Group 52" o:spid="_x0000_s1029" style="position:absolute;left:16498;width:341;height:2" coordorigin="16498" coordsize="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3" o:spid="_x0000_s1030" style="position:absolute;left:16498;width:341;height:2;visibility:visible;mso-wrap-style:square;v-text-anchor:top" coordsize="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R9sIA&#10;AADbAAAADwAAAGRycy9kb3ducmV2LnhtbESP3YrCMBSE7xd8h3AE79ZUoe5SjSL+gDfLsq4PcEiO&#10;bWlzUpJY69sbYWEvh5n5hlltBtuKnnyoHSuYTTMQxNqZmksFl9/j+yeIEJENto5JwYMCbNajtxUW&#10;xt35h/pzLEWCcChQQRVjV0gZdEUWw9R1xMm7Om8xJulLaTzeE9y2cp5lC2mx5rRQYUe7inRzvlkF&#10;TZPv/bc+7fMPW4bb17XX+aFXajIetksQkYb4H/5rn4yCfAGvL+k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BH2wgAAANsAAAAPAAAAAAAAAAAAAAAAAJgCAABkcnMvZG93&#10;bnJldi54bWxQSwUGAAAAAAQABAD1AAAAhwMAAAAA&#10;" path="m,l340,e" filled="f" strokecolor="#005695" strokeweight=".1pt">
                    <v:path arrowok="t" o:connecttype="custom" o:connectlocs="0,0;34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835241" wp14:editId="7C29696A">
                <wp:simplePos x="0" y="0"/>
                <wp:positionH relativeFrom="page">
                  <wp:posOffset>209550</wp:posOffset>
                </wp:positionH>
                <wp:positionV relativeFrom="page">
                  <wp:posOffset>6543040</wp:posOffset>
                </wp:positionV>
                <wp:extent cx="127000" cy="130175"/>
                <wp:effectExtent l="0" t="0" r="0" b="3810"/>
                <wp:wrapNone/>
                <wp:docPr id="5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26A0A" w14:textId="77777777" w:rsidR="00656936" w:rsidRDefault="00E45A23">
                            <w:pPr>
                              <w:spacing w:line="190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1"/>
                                <w:sz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35241" id="Text Box 50" o:spid="_x0000_s1223" type="#_x0000_t202" style="position:absolute;margin-left:16.5pt;margin-top:515.2pt;width:10pt;height:10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" filled="f" stroked="f">
                <v:textbox style="layout-flow:vertical" inset="0,0,0,0">
                  <w:txbxContent>
                    <w:p w14:paraId="18526A0A" w14:textId="77777777" w:rsidR="00656936" w:rsidRDefault="00E45A23">
                      <w:pPr>
                        <w:spacing w:line="190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101"/>
                          <w:sz w:val="16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C13F2E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A19E41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40F596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1A4A64" w14:textId="77777777" w:rsidR="00656936" w:rsidRDefault="00656936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34A4C26F" w14:textId="77777777" w:rsidR="00656936" w:rsidRDefault="00E45A23">
      <w:pPr>
        <w:pStyle w:val="Heading3"/>
        <w:spacing w:line="320" w:lineRule="exact"/>
        <w:ind w:left="103" w:right="1828"/>
      </w:pPr>
      <w:r>
        <w:rPr>
          <w:color w:val="005695"/>
          <w:spacing w:val="-3"/>
        </w:rPr>
        <w:t>Ou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come</w:t>
      </w:r>
      <w:r>
        <w:rPr>
          <w:color w:val="005695"/>
          <w:spacing w:val="10"/>
        </w:rPr>
        <w:t xml:space="preserve"> </w:t>
      </w:r>
      <w:r>
        <w:rPr>
          <w:color w:val="005695"/>
          <w:spacing w:val="-3"/>
        </w:rPr>
        <w:t>2</w:t>
      </w:r>
      <w:r>
        <w:rPr>
          <w:color w:val="005695"/>
          <w:spacing w:val="-4"/>
        </w:rPr>
        <w:t>: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5"/>
        </w:rPr>
        <w:t>I</w:t>
      </w:r>
      <w:r>
        <w:rPr>
          <w:color w:val="005695"/>
          <w:spacing w:val="-4"/>
        </w:rPr>
        <w:t>mp</w:t>
      </w:r>
      <w:r>
        <w:rPr>
          <w:color w:val="005695"/>
          <w:spacing w:val="-5"/>
        </w:rPr>
        <w:t>r</w:t>
      </w:r>
      <w:r>
        <w:rPr>
          <w:color w:val="005695"/>
          <w:spacing w:val="-4"/>
        </w:rPr>
        <w:t>ove</w:t>
      </w:r>
      <w:r>
        <w:rPr>
          <w:color w:val="005695"/>
          <w:spacing w:val="10"/>
        </w:rPr>
        <w:t xml:space="preserve"> 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he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3"/>
        </w:rPr>
        <w:t>heal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h</w:t>
      </w:r>
      <w:r>
        <w:rPr>
          <w:color w:val="005695"/>
          <w:spacing w:val="10"/>
        </w:rPr>
        <w:t xml:space="preserve"> </w:t>
      </w:r>
      <w:r>
        <w:rPr>
          <w:color w:val="005695"/>
          <w:spacing w:val="-2"/>
        </w:rPr>
        <w:t>and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5"/>
        </w:rPr>
        <w:t>r</w:t>
      </w:r>
      <w:r>
        <w:rPr>
          <w:color w:val="005695"/>
          <w:spacing w:val="-4"/>
        </w:rPr>
        <w:t>esilience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2"/>
        </w:rPr>
        <w:t>o</w:t>
      </w:r>
      <w:r>
        <w:rPr>
          <w:color w:val="005695"/>
          <w:spacing w:val="-3"/>
        </w:rPr>
        <w:t>f</w:t>
      </w:r>
      <w:r>
        <w:rPr>
          <w:color w:val="005695"/>
          <w:spacing w:val="10"/>
        </w:rPr>
        <w:t xml:space="preserve"> </w:t>
      </w:r>
      <w:r>
        <w:rPr>
          <w:color w:val="005695"/>
          <w:spacing w:val="-3"/>
        </w:rPr>
        <w:t>coas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al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3"/>
        </w:rPr>
        <w:t>habi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a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s</w:t>
      </w:r>
      <w:r>
        <w:rPr>
          <w:color w:val="005695"/>
          <w:spacing w:val="10"/>
        </w:rPr>
        <w:t xml:space="preserve"> </w:t>
      </w:r>
      <w:r>
        <w:rPr>
          <w:color w:val="005695"/>
          <w:spacing w:val="-5"/>
        </w:rPr>
        <w:t>(I</w:t>
      </w:r>
      <w:r>
        <w:rPr>
          <w:color w:val="005695"/>
          <w:spacing w:val="-4"/>
        </w:rPr>
        <w:t>n</w:t>
      </w:r>
      <w:r>
        <w:rPr>
          <w:color w:val="005695"/>
          <w:spacing w:val="-5"/>
        </w:rPr>
        <w:t>t</w:t>
      </w:r>
      <w:r>
        <w:rPr>
          <w:color w:val="005695"/>
          <w:spacing w:val="-4"/>
        </w:rPr>
        <w:t>e</w:t>
      </w:r>
      <w:r>
        <w:rPr>
          <w:color w:val="005695"/>
          <w:spacing w:val="-5"/>
        </w:rPr>
        <w:t>r</w:t>
      </w:r>
      <w:r>
        <w:rPr>
          <w:color w:val="005695"/>
          <w:spacing w:val="-4"/>
        </w:rPr>
        <w:t>media</w:t>
      </w:r>
      <w:r>
        <w:rPr>
          <w:color w:val="005695"/>
          <w:spacing w:val="-5"/>
        </w:rPr>
        <w:t>t</w:t>
      </w:r>
      <w:r>
        <w:rPr>
          <w:color w:val="005695"/>
          <w:spacing w:val="-4"/>
        </w:rPr>
        <w:t>e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3"/>
        </w:rPr>
        <w:t>ou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comes</w:t>
      </w:r>
      <w:r>
        <w:rPr>
          <w:color w:val="005695"/>
          <w:spacing w:val="-4"/>
        </w:rPr>
        <w:t>,</w:t>
      </w:r>
      <w:r>
        <w:rPr>
          <w:color w:val="005695"/>
          <w:spacing w:val="10"/>
        </w:rPr>
        <w:t xml:space="preserve"> 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a</w:t>
      </w:r>
      <w:r>
        <w:rPr>
          <w:color w:val="005695"/>
          <w:spacing w:val="-3"/>
        </w:rPr>
        <w:t>r</w:t>
      </w:r>
      <w:r>
        <w:rPr>
          <w:color w:val="005695"/>
          <w:spacing w:val="-2"/>
        </w:rPr>
        <w:t>ge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s</w:t>
      </w:r>
      <w:r>
        <w:rPr>
          <w:color w:val="005695"/>
          <w:spacing w:val="-3"/>
        </w:rPr>
        <w:t>,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3"/>
        </w:rPr>
        <w:t>da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a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4"/>
        </w:rPr>
        <w:t>sou</w:t>
      </w:r>
      <w:r>
        <w:rPr>
          <w:color w:val="005695"/>
          <w:spacing w:val="-5"/>
        </w:rPr>
        <w:t>r</w:t>
      </w:r>
      <w:r>
        <w:rPr>
          <w:color w:val="005695"/>
          <w:spacing w:val="-4"/>
        </w:rPr>
        <w:t>ces</w:t>
      </w:r>
      <w:r>
        <w:rPr>
          <w:color w:val="005695"/>
          <w:spacing w:val="10"/>
        </w:rPr>
        <w:t xml:space="preserve"> </w:t>
      </w:r>
      <w:r>
        <w:rPr>
          <w:color w:val="005695"/>
          <w:spacing w:val="-2"/>
        </w:rPr>
        <w:t>and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2"/>
        </w:rPr>
        <w:t>p</w:t>
      </w:r>
      <w:r>
        <w:rPr>
          <w:color w:val="005695"/>
          <w:spacing w:val="-3"/>
        </w:rPr>
        <w:t>r</w:t>
      </w:r>
      <w:r>
        <w:rPr>
          <w:color w:val="005695"/>
          <w:spacing w:val="-2"/>
        </w:rPr>
        <w:t>ojec</w:t>
      </w:r>
      <w:r>
        <w:rPr>
          <w:color w:val="005695"/>
          <w:spacing w:val="-3"/>
        </w:rPr>
        <w:t>t</w:t>
      </w:r>
      <w:r>
        <w:rPr>
          <w:color w:val="005695"/>
          <w:spacing w:val="98"/>
          <w:w w:val="98"/>
        </w:rPr>
        <w:t xml:space="preserve"> </w:t>
      </w:r>
      <w:r>
        <w:rPr>
          <w:color w:val="005695"/>
          <w:spacing w:val="-3"/>
        </w:rPr>
        <w:t>de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ails</w:t>
      </w:r>
      <w:r>
        <w:rPr>
          <w:color w:val="005695"/>
          <w:spacing w:val="12"/>
        </w:rPr>
        <w:t xml:space="preserve"> </w:t>
      </w:r>
      <w:r>
        <w:rPr>
          <w:color w:val="005695"/>
          <w:spacing w:val="-3"/>
        </w:rPr>
        <w:t>will</w:t>
      </w:r>
      <w:r>
        <w:rPr>
          <w:color w:val="005695"/>
          <w:spacing w:val="12"/>
        </w:rPr>
        <w:t xml:space="preserve"> </w:t>
      </w:r>
      <w:r>
        <w:rPr>
          <w:color w:val="005695"/>
        </w:rPr>
        <w:t>be</w:t>
      </w:r>
      <w:r>
        <w:rPr>
          <w:color w:val="005695"/>
          <w:spacing w:val="13"/>
        </w:rPr>
        <w:t xml:space="preserve"> </w:t>
      </w:r>
      <w:r>
        <w:rPr>
          <w:color w:val="005695"/>
          <w:spacing w:val="-2"/>
        </w:rPr>
        <w:t>developed</w:t>
      </w:r>
      <w:r>
        <w:rPr>
          <w:color w:val="005695"/>
          <w:spacing w:val="12"/>
        </w:rPr>
        <w:t xml:space="preserve"> 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o</w:t>
      </w:r>
      <w:r>
        <w:rPr>
          <w:color w:val="005695"/>
          <w:spacing w:val="13"/>
        </w:rPr>
        <w:t xml:space="preserve"> </w:t>
      </w:r>
      <w:r>
        <w:rPr>
          <w:color w:val="005695"/>
          <w:spacing w:val="-2"/>
        </w:rPr>
        <w:t>r</w:t>
      </w:r>
      <w:r>
        <w:rPr>
          <w:color w:val="005695"/>
          <w:spacing w:val="-1"/>
        </w:rPr>
        <w:t>e</w:t>
      </w:r>
      <w:r>
        <w:rPr>
          <w:color w:val="005695"/>
          <w:spacing w:val="-2"/>
        </w:rPr>
        <w:t>fl</w:t>
      </w:r>
      <w:r>
        <w:rPr>
          <w:color w:val="005695"/>
          <w:spacing w:val="-1"/>
        </w:rPr>
        <w:t>ect</w:t>
      </w:r>
      <w:r>
        <w:rPr>
          <w:color w:val="005695"/>
          <w:spacing w:val="12"/>
        </w:rPr>
        <w:t xml:space="preserve"> </w:t>
      </w:r>
      <w:r>
        <w:rPr>
          <w:color w:val="005695"/>
          <w:spacing w:val="-4"/>
        </w:rPr>
        <w:t>successive</w:t>
      </w:r>
      <w:r>
        <w:rPr>
          <w:color w:val="005695"/>
          <w:spacing w:val="13"/>
        </w:rPr>
        <w:t xml:space="preserve"> </w:t>
      </w:r>
      <w:r>
        <w:rPr>
          <w:color w:val="005695"/>
          <w:spacing w:val="-1"/>
        </w:rPr>
        <w:t>Ree</w:t>
      </w:r>
      <w:r>
        <w:rPr>
          <w:color w:val="005695"/>
          <w:spacing w:val="-2"/>
        </w:rPr>
        <w:t>f</w:t>
      </w:r>
      <w:r>
        <w:rPr>
          <w:color w:val="005695"/>
          <w:spacing w:val="12"/>
        </w:rPr>
        <w:t xml:space="preserve"> </w:t>
      </w:r>
      <w:r>
        <w:rPr>
          <w:color w:val="005695"/>
          <w:spacing w:val="-6"/>
        </w:rPr>
        <w:t>T</w:t>
      </w:r>
      <w:r>
        <w:rPr>
          <w:color w:val="005695"/>
          <w:spacing w:val="-7"/>
        </w:rPr>
        <w:t>r</w:t>
      </w:r>
      <w:r>
        <w:rPr>
          <w:color w:val="005695"/>
          <w:spacing w:val="-6"/>
        </w:rPr>
        <w:t>us</w:t>
      </w:r>
      <w:r>
        <w:rPr>
          <w:color w:val="005695"/>
          <w:spacing w:val="-7"/>
        </w:rPr>
        <w:t>t</w:t>
      </w:r>
      <w:r>
        <w:rPr>
          <w:color w:val="005695"/>
          <w:spacing w:val="13"/>
        </w:rPr>
        <w:t xml:space="preserve"> </w:t>
      </w:r>
      <w:r>
        <w:rPr>
          <w:color w:val="005695"/>
          <w:spacing w:val="-5"/>
        </w:rPr>
        <w:t>I</w:t>
      </w:r>
      <w:r>
        <w:rPr>
          <w:color w:val="005695"/>
          <w:spacing w:val="-4"/>
        </w:rPr>
        <w:t>nves</w:t>
      </w:r>
      <w:r>
        <w:rPr>
          <w:color w:val="005695"/>
          <w:spacing w:val="-5"/>
        </w:rPr>
        <w:t>t</w:t>
      </w:r>
      <w:r>
        <w:rPr>
          <w:color w:val="005695"/>
          <w:spacing w:val="-4"/>
        </w:rPr>
        <w:t>men</w:t>
      </w:r>
      <w:r>
        <w:rPr>
          <w:color w:val="005695"/>
          <w:spacing w:val="-5"/>
        </w:rPr>
        <w:t>t</w:t>
      </w:r>
      <w:r>
        <w:rPr>
          <w:color w:val="005695"/>
          <w:spacing w:val="12"/>
        </w:rPr>
        <w:t xml:space="preserve"> </w:t>
      </w:r>
      <w:r>
        <w:rPr>
          <w:color w:val="005695"/>
          <w:spacing w:val="-5"/>
        </w:rPr>
        <w:t>S</w:t>
      </w:r>
      <w:r>
        <w:rPr>
          <w:color w:val="005695"/>
          <w:spacing w:val="-6"/>
        </w:rPr>
        <w:t>tr</w:t>
      </w:r>
      <w:r>
        <w:rPr>
          <w:color w:val="005695"/>
          <w:spacing w:val="-5"/>
        </w:rPr>
        <w:t>a</w:t>
      </w:r>
      <w:r>
        <w:rPr>
          <w:color w:val="005695"/>
          <w:spacing w:val="-6"/>
        </w:rPr>
        <w:t>t</w:t>
      </w:r>
      <w:r>
        <w:rPr>
          <w:color w:val="005695"/>
          <w:spacing w:val="-5"/>
        </w:rPr>
        <w:t>egies</w:t>
      </w:r>
      <w:r>
        <w:rPr>
          <w:color w:val="005695"/>
          <w:spacing w:val="-6"/>
        </w:rPr>
        <w:t>)</w:t>
      </w:r>
    </w:p>
    <w:p w14:paraId="2FC3E994" w14:textId="77777777" w:rsidR="00656936" w:rsidRDefault="00656936">
      <w:pPr>
        <w:spacing w:before="1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9"/>
        <w:gridCol w:w="2395"/>
        <w:gridCol w:w="4734"/>
        <w:gridCol w:w="2552"/>
        <w:gridCol w:w="2203"/>
      </w:tblGrid>
      <w:tr w:rsidR="00656936" w14:paraId="242C1866" w14:textId="77777777">
        <w:trPr>
          <w:trHeight w:hRule="exact" w:val="353"/>
        </w:trPr>
        <w:tc>
          <w:tcPr>
            <w:tcW w:w="21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79AF5B"/>
          </w:tcPr>
          <w:p w14:paraId="09E490A9" w14:textId="77777777" w:rsidR="00656936" w:rsidRDefault="00E45A23">
            <w:pPr>
              <w:pStyle w:val="TableParagraph"/>
              <w:spacing w:before="80"/>
              <w:ind w:lef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Intermediate</w:t>
            </w:r>
            <w:r>
              <w:rPr>
                <w:rFonts w:ascii="Times New Roman"/>
                <w:b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w w:val="95"/>
                <w:sz w:val="16"/>
              </w:rPr>
              <w:t>outcomes</w:t>
            </w:r>
          </w:p>
        </w:tc>
        <w:tc>
          <w:tcPr>
            <w:tcW w:w="239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9AF5B"/>
          </w:tcPr>
          <w:p w14:paraId="208E5839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4"/>
                <w:sz w:val="16"/>
              </w:rPr>
              <w:t>Targets</w:t>
            </w:r>
          </w:p>
        </w:tc>
        <w:tc>
          <w:tcPr>
            <w:tcW w:w="473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9AF5B"/>
          </w:tcPr>
          <w:p w14:paraId="0FDB385C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K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ey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3"/>
                <w:w w:val="95"/>
                <w:sz w:val="16"/>
              </w:rPr>
              <w:t>erfor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mance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Indicators</w:t>
            </w:r>
          </w:p>
        </w:tc>
        <w:tc>
          <w:tcPr>
            <w:tcW w:w="25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9AF5B"/>
          </w:tcPr>
          <w:p w14:paraId="680DD6FE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ata</w:t>
            </w:r>
            <w:r>
              <w:rPr>
                <w:rFonts w:ascii="Times New Roman"/>
                <w:b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sources</w:t>
            </w:r>
          </w:p>
        </w:tc>
        <w:tc>
          <w:tcPr>
            <w:tcW w:w="220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9AF5B"/>
          </w:tcPr>
          <w:p w14:paraId="75FDC99A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Deliv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er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y</w:t>
            </w:r>
            <w:r>
              <w:rPr>
                <w:rFonts w:ascii="Times New Roman"/>
                <w:b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oject</w:t>
            </w:r>
          </w:p>
        </w:tc>
      </w:tr>
      <w:tr w:rsidR="00656936" w14:paraId="492B885C" w14:textId="77777777">
        <w:trPr>
          <w:trHeight w:hRule="exact" w:val="563"/>
        </w:trPr>
        <w:tc>
          <w:tcPr>
            <w:tcW w:w="215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4EDDE"/>
          </w:tcPr>
          <w:p w14:paraId="4AB0D9D8" w14:textId="77777777" w:rsidR="00656936" w:rsidRDefault="00E45A23">
            <w:pPr>
              <w:pStyle w:val="TableParagraph"/>
              <w:spacing w:before="42" w:line="252" w:lineRule="auto"/>
              <w:ind w:left="113" w:right="16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Connectivity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waterways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22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catchments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ed.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DDE"/>
          </w:tcPr>
          <w:p w14:paraId="7DA216AC" w14:textId="77777777" w:rsidR="00656936" w:rsidRDefault="00E45A23">
            <w:pPr>
              <w:pStyle w:val="TableParagraph"/>
              <w:spacing w:before="42" w:line="252" w:lineRule="auto"/>
              <w:ind w:left="103" w:right="10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>T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o </w:t>
            </w:r>
            <w:r>
              <w:rPr>
                <w:rFonts w:ascii="PMingLiU"/>
                <w:color w:val="231F20"/>
                <w:w w:val="105"/>
                <w:sz w:val="16"/>
              </w:rPr>
              <w:t>be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developed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line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with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futur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</w:t>
            </w:r>
            <w:r>
              <w:rPr>
                <w:rFonts w:ascii="PMingLiU"/>
                <w:color w:val="231F20"/>
                <w:spacing w:val="25"/>
                <w:w w:val="9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2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Tr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>ust</w:t>
            </w:r>
            <w:r>
              <w:rPr>
                <w:rFonts w:ascii="PMingLiU"/>
                <w:color w:val="231F20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inv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estment</w:t>
            </w:r>
            <w:r>
              <w:rPr>
                <w:rFonts w:ascii="PMingLiU"/>
                <w:color w:val="231F20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strategies.</w:t>
            </w:r>
          </w:p>
        </w:tc>
        <w:tc>
          <w:tcPr>
            <w:tcW w:w="47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DDE"/>
          </w:tcPr>
          <w:p w14:paraId="4E4CB134" w14:textId="77777777" w:rsidR="00656936" w:rsidRDefault="00656936"/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DDE"/>
          </w:tcPr>
          <w:p w14:paraId="6F37074E" w14:textId="77777777" w:rsidR="00656936" w:rsidRDefault="00656936"/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DDE"/>
          </w:tcPr>
          <w:p w14:paraId="2D203F5C" w14:textId="77777777" w:rsidR="00656936" w:rsidRDefault="00656936"/>
        </w:tc>
      </w:tr>
      <w:tr w:rsidR="00656936" w14:paraId="14E2E013" w14:textId="77777777">
        <w:trPr>
          <w:trHeight w:hRule="exact" w:val="1946"/>
        </w:trPr>
        <w:tc>
          <w:tcPr>
            <w:tcW w:w="21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DDE"/>
          </w:tcPr>
          <w:p w14:paraId="261B0664" w14:textId="77777777" w:rsidR="00656936" w:rsidRDefault="00E45A23">
            <w:pPr>
              <w:pStyle w:val="TableParagraph"/>
              <w:spacing w:before="42" w:line="252" w:lineRule="auto"/>
              <w:ind w:left="103" w:right="25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Coastal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habitats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including</w:t>
            </w:r>
            <w:r>
              <w:rPr>
                <w:rFonts w:ascii="PMingLiU"/>
                <w:color w:val="231F20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coastal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w</w:t>
            </w:r>
            <w:r>
              <w:rPr>
                <w:rFonts w:ascii="PMingLiU"/>
                <w:color w:val="231F20"/>
                <w:spacing w:val="-1"/>
                <w:sz w:val="16"/>
              </w:rPr>
              <w:t>etlands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riparian</w:t>
            </w:r>
            <w:r>
              <w:rPr>
                <w:rFonts w:ascii="PMingLiU"/>
                <w:color w:val="231F20"/>
                <w:spacing w:val="27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eas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rehabilitated,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restored</w:t>
            </w:r>
            <w:r>
              <w:rPr>
                <w:rFonts w:ascii="PMingLiU"/>
                <w:color w:val="231F20"/>
                <w:spacing w:val="39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regenerating.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DDE"/>
          </w:tcPr>
          <w:p w14:paraId="75D1036A" w14:textId="77777777" w:rsidR="00656936" w:rsidRDefault="00E45A23">
            <w:pPr>
              <w:pStyle w:val="TableParagraph"/>
              <w:spacing w:before="42" w:line="252" w:lineRule="auto"/>
              <w:ind w:left="103" w:right="45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Contribution</w:t>
            </w:r>
            <w:r>
              <w:rPr>
                <w:rFonts w:ascii="PMingLiU"/>
                <w:color w:val="231F20"/>
                <w:spacing w:val="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EHT3</w:t>
            </w:r>
            <w:r>
              <w:rPr>
                <w:rFonts w:ascii="PMingLiU"/>
                <w:color w:val="231F20"/>
                <w:spacing w:val="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(Reef</w:t>
            </w:r>
            <w:r>
              <w:rPr>
                <w:rFonts w:ascii="PMingLiU"/>
                <w:color w:val="231F20"/>
                <w:spacing w:val="23"/>
                <w:w w:val="9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2050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lan).</w:t>
            </w:r>
          </w:p>
          <w:p w14:paraId="6E7CF895" w14:textId="77777777" w:rsidR="00656936" w:rsidRDefault="00E45A23">
            <w:pPr>
              <w:pStyle w:val="TableParagraph"/>
              <w:spacing w:before="59" w:line="252" w:lineRule="auto"/>
              <w:ind w:left="103" w:right="55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Project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target: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Repair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restoration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200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ha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29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priority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w</w:t>
            </w:r>
            <w:r>
              <w:rPr>
                <w:rFonts w:ascii="PMingLiU"/>
                <w:color w:val="231F20"/>
                <w:spacing w:val="-1"/>
                <w:sz w:val="16"/>
              </w:rPr>
              <w:t>etland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coastal</w:t>
            </w:r>
            <w:r>
              <w:rPr>
                <w:rFonts w:ascii="PMingLiU"/>
                <w:color w:val="231F20"/>
                <w:spacing w:val="26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w</w:t>
            </w:r>
            <w:r>
              <w:rPr>
                <w:rFonts w:ascii="PMingLiU"/>
                <w:color w:val="231F20"/>
                <w:spacing w:val="-1"/>
                <w:sz w:val="16"/>
              </w:rPr>
              <w:t>etland</w:t>
            </w:r>
            <w:r>
              <w:rPr>
                <w:rFonts w:ascii="PMingLiU"/>
                <w:color w:val="231F20"/>
                <w:sz w:val="16"/>
              </w:rPr>
              <w:t xml:space="preserve"> systems.</w:t>
            </w:r>
          </w:p>
        </w:tc>
        <w:tc>
          <w:tcPr>
            <w:tcW w:w="47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DDE"/>
          </w:tcPr>
          <w:p w14:paraId="4B596EBB" w14:textId="77777777" w:rsidR="00656936" w:rsidRDefault="00E45A23">
            <w:pPr>
              <w:pStyle w:val="TableParagraph"/>
              <w:spacing w:before="42" w:line="252" w:lineRule="auto"/>
              <w:ind w:left="103" w:right="674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ed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condition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200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ha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measured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sz w:val="16"/>
              </w:rPr>
              <w:t>y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incr</w:t>
            </w:r>
            <w:r>
              <w:rPr>
                <w:rFonts w:ascii="PMingLiU"/>
                <w:color w:val="231F20"/>
                <w:spacing w:val="-2"/>
                <w:sz w:val="16"/>
              </w:rPr>
              <w:t>eased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density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31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key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egetation.</w:t>
            </w:r>
          </w:p>
          <w:p w14:paraId="40F9C67D" w14:textId="77777777" w:rsidR="00656936" w:rsidRDefault="00E45A23">
            <w:pPr>
              <w:pStyle w:val="TableParagraph"/>
              <w:spacing w:before="59" w:line="317" w:lineRule="auto"/>
              <w:ind w:left="103" w:right="130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Reduced</w:t>
            </w:r>
            <w:r>
              <w:rPr>
                <w:rFonts w:ascii="PMingLiU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sz w:val="16"/>
              </w:rPr>
              <w:t>ev</w:t>
            </w:r>
            <w:r>
              <w:rPr>
                <w:rFonts w:ascii="PMingLiU"/>
                <w:color w:val="231F20"/>
                <w:spacing w:val="-1"/>
                <w:sz w:val="16"/>
              </w:rPr>
              <w:t>alence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w</w:t>
            </w:r>
            <w:r>
              <w:rPr>
                <w:rFonts w:ascii="PMingLiU"/>
                <w:color w:val="231F20"/>
                <w:spacing w:val="-1"/>
                <w:sz w:val="16"/>
              </w:rPr>
              <w:t>eed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pest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species.</w:t>
            </w:r>
            <w:r>
              <w:rPr>
                <w:rFonts w:ascii="PMingLiU"/>
                <w:color w:val="231F20"/>
                <w:spacing w:val="31"/>
                <w:w w:val="9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Incr</w:t>
            </w:r>
            <w:r>
              <w:rPr>
                <w:rFonts w:ascii="PMingLiU"/>
                <w:color w:val="231F20"/>
                <w:spacing w:val="-2"/>
                <w:sz w:val="16"/>
              </w:rPr>
              <w:t>eased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number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local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migratory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bird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species.</w:t>
            </w:r>
            <w:r>
              <w:rPr>
                <w:rFonts w:ascii="PMingLiU"/>
                <w:color w:val="231F20"/>
                <w:spacing w:val="28"/>
                <w:w w:val="9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Incr</w:t>
            </w:r>
            <w:r>
              <w:rPr>
                <w:rFonts w:ascii="PMingLiU"/>
                <w:color w:val="231F20"/>
                <w:spacing w:val="-2"/>
                <w:sz w:val="16"/>
              </w:rPr>
              <w:t>eased</w:t>
            </w:r>
            <w:r>
              <w:rPr>
                <w:rFonts w:ascii="PMingLiU"/>
                <w:color w:val="231F20"/>
                <w:spacing w:val="2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participation</w:t>
            </w:r>
            <w:r>
              <w:rPr>
                <w:rFonts w:ascii="PMingLiU"/>
                <w:color w:val="231F20"/>
                <w:spacing w:val="2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2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community.</w:t>
            </w:r>
          </w:p>
          <w:p w14:paraId="494078FC" w14:textId="77777777" w:rsidR="00656936" w:rsidRDefault="00E45A23">
            <w:pPr>
              <w:pStyle w:val="TableParagraph"/>
              <w:spacing w:before="15" w:line="317" w:lineRule="auto"/>
              <w:ind w:left="103" w:right="127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Impro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ed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adoption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w</w:t>
            </w:r>
            <w:r>
              <w:rPr>
                <w:rFonts w:ascii="PMingLiU"/>
                <w:color w:val="231F20"/>
                <w:spacing w:val="-1"/>
                <w:sz w:val="16"/>
              </w:rPr>
              <w:t>etland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practices.</w:t>
            </w:r>
            <w:r>
              <w:rPr>
                <w:rFonts w:ascii="PMingLiU"/>
                <w:color w:val="231F20"/>
                <w:spacing w:val="2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Cost-effectiv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restoration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sz w:val="16"/>
              </w:rPr>
              <w:t>ocesses.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DDE"/>
          </w:tcPr>
          <w:p w14:paraId="496E31A4" w14:textId="77777777" w:rsidR="00656936" w:rsidRDefault="00E45A23">
            <w:pPr>
              <w:pStyle w:val="TableParagraph"/>
              <w:spacing w:before="42" w:line="252" w:lineRule="auto"/>
              <w:ind w:left="103" w:right="24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ix-monthly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</w:t>
            </w:r>
            <w:r>
              <w:rPr>
                <w:rFonts w:ascii="PMingLiU"/>
                <w:color w:val="231F20"/>
                <w:spacing w:val="-2"/>
                <w:sz w:val="16"/>
              </w:rPr>
              <w:t>ess,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financial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</w:t>
            </w:r>
            <w:r>
              <w:rPr>
                <w:rFonts w:ascii="PMingLiU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reporting</w:t>
            </w:r>
            <w:r>
              <w:rPr>
                <w:rFonts w:ascii="PMingLiU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2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MERIT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DDE"/>
          </w:tcPr>
          <w:p w14:paraId="23732F1B" w14:textId="77777777" w:rsidR="00656936" w:rsidRDefault="00E45A23">
            <w:pPr>
              <w:pStyle w:val="TableParagraph"/>
              <w:spacing w:before="42" w:line="252" w:lineRule="auto"/>
              <w:ind w:left="103" w:right="18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Phase</w:t>
            </w:r>
            <w:r>
              <w:rPr>
                <w:rFonts w:ascii="PMingLiU" w:eastAsia="PMingLiU" w:hAnsi="PMingLiU" w:cs="PMingLiU"/>
                <w:color w:val="231F20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III:</w:t>
            </w:r>
            <w:r>
              <w:rPr>
                <w:rFonts w:ascii="PMingLiU" w:eastAsia="PMingLiU" w:hAnsi="PMingLiU" w:cs="PMingLiU"/>
                <w:color w:val="231F20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Restoration</w:t>
            </w:r>
            <w:r>
              <w:rPr>
                <w:rFonts w:ascii="PMingLiU" w:eastAsia="PMingLiU" w:hAnsi="PMingLiU" w:cs="PMingLiU"/>
                <w:color w:val="231F20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of</w:t>
            </w:r>
            <w:r>
              <w:rPr>
                <w:rFonts w:ascii="PMingLiU" w:eastAsia="PMingLiU" w:hAnsi="PMingLiU" w:cs="PMingLiU"/>
                <w:color w:val="231F20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Great</w:t>
            </w:r>
            <w:r>
              <w:rPr>
                <w:rFonts w:ascii="PMingLiU" w:eastAsia="PMingLiU" w:hAnsi="PMingLiU" w:cs="PMingLiU"/>
                <w:color w:val="231F20"/>
                <w:spacing w:val="35"/>
                <w:w w:val="10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B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arrier 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eef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w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 xml:space="preserve">etlands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and</w:t>
            </w:r>
            <w:r>
              <w:rPr>
                <w:rFonts w:ascii="PMingLiU" w:eastAsia="PMingLiU" w:hAnsi="PMingLiU" w:cs="PMingLiU"/>
                <w:color w:val="231F20"/>
                <w:spacing w:val="29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 xml:space="preserve">coastal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95"/>
                <w:sz w:val="16"/>
                <w:szCs w:val="16"/>
              </w:rPr>
              <w:t>areas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 xml:space="preserve"> (2015–19)</w:t>
            </w:r>
          </w:p>
        </w:tc>
      </w:tr>
      <w:tr w:rsidR="00656936" w14:paraId="43D19AEB" w14:textId="77777777">
        <w:trPr>
          <w:trHeight w:hRule="exact" w:val="1269"/>
        </w:trPr>
        <w:tc>
          <w:tcPr>
            <w:tcW w:w="215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4EDDE"/>
          </w:tcPr>
          <w:p w14:paraId="5EBAF465" w14:textId="77777777" w:rsidR="00656936" w:rsidRDefault="00E45A23">
            <w:pPr>
              <w:pStyle w:val="TableParagraph"/>
              <w:spacing w:before="42" w:line="252" w:lineRule="auto"/>
              <w:ind w:left="103" w:right="75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Extent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riparian</w:t>
            </w:r>
            <w:r>
              <w:rPr>
                <w:rFonts w:ascii="PMingLiU"/>
                <w:color w:val="231F20"/>
                <w:spacing w:val="25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egetation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increased.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4EDDE"/>
          </w:tcPr>
          <w:p w14:paraId="453EA912" w14:textId="77777777" w:rsidR="00656936" w:rsidRDefault="00E45A23">
            <w:pPr>
              <w:pStyle w:val="TableParagraph"/>
              <w:spacing w:before="42" w:line="252" w:lineRule="auto"/>
              <w:ind w:left="103" w:right="45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Contribution</w:t>
            </w:r>
            <w:r>
              <w:rPr>
                <w:rFonts w:ascii="PMingLiU"/>
                <w:color w:val="231F20"/>
                <w:spacing w:val="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EHT3</w:t>
            </w:r>
            <w:r>
              <w:rPr>
                <w:rFonts w:ascii="PMingLiU"/>
                <w:color w:val="231F20"/>
                <w:spacing w:val="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(Reef</w:t>
            </w:r>
            <w:r>
              <w:rPr>
                <w:rFonts w:ascii="PMingLiU"/>
                <w:color w:val="231F20"/>
                <w:spacing w:val="23"/>
                <w:w w:val="9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2050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lan).</w:t>
            </w:r>
          </w:p>
        </w:tc>
        <w:tc>
          <w:tcPr>
            <w:tcW w:w="473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4EDDE"/>
          </w:tcPr>
          <w:p w14:paraId="0FE90457" w14:textId="77777777" w:rsidR="00656936" w:rsidRDefault="00E45A23">
            <w:pPr>
              <w:pStyle w:val="TableParagraph"/>
              <w:spacing w:before="42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TBC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4EDDE"/>
          </w:tcPr>
          <w:p w14:paraId="79582730" w14:textId="77777777" w:rsidR="00656936" w:rsidRDefault="00E45A23">
            <w:pPr>
              <w:pStyle w:val="TableParagraph"/>
              <w:spacing w:before="42" w:line="252" w:lineRule="auto"/>
              <w:ind w:left="103" w:right="25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Six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monthly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ogress,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financial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final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reporting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through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MERIT</w:t>
            </w:r>
          </w:p>
          <w:p w14:paraId="45E4555F" w14:textId="77777777" w:rsidR="00656936" w:rsidRDefault="00E45A23">
            <w:pPr>
              <w:pStyle w:val="TableParagraph"/>
              <w:spacing w:before="59" w:line="252" w:lineRule="auto"/>
              <w:ind w:left="103" w:right="714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addock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Integrated</w:t>
            </w:r>
            <w:r>
              <w:rPr>
                <w:rFonts w:ascii="PMingLiU"/>
                <w:color w:val="231F20"/>
                <w:spacing w:val="21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Monitoring,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odelling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eporting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4EDDE"/>
          </w:tcPr>
          <w:p w14:paraId="63ABFDF1" w14:textId="77777777" w:rsidR="00656936" w:rsidRDefault="00E45A23">
            <w:pPr>
              <w:pStyle w:val="TableParagraph"/>
              <w:spacing w:before="42" w:line="252" w:lineRule="auto"/>
              <w:ind w:left="103" w:right="12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eef</w:t>
            </w:r>
            <w:r>
              <w:rPr>
                <w:rFonts w:ascii="PMingLiU" w:eastAsia="PMingLiU" w:hAnsi="PMingLiU" w:cs="PMingLiU"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16"/>
                <w:szCs w:val="16"/>
              </w:rPr>
              <w:t>Trust</w:t>
            </w:r>
            <w:r>
              <w:rPr>
                <w:rFonts w:ascii="PMingLiU" w:eastAsia="PMingLiU" w:hAnsi="PMingLiU" w:cs="PMingLiU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Phase</w:t>
            </w:r>
            <w:r>
              <w:rPr>
                <w:rFonts w:ascii="PMingLiU" w:eastAsia="PMingLiU" w:hAnsi="PMingLiU" w:cs="PMingLiU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III</w:t>
            </w:r>
            <w:r>
              <w:rPr>
                <w:rFonts w:ascii="PMingLiU" w:eastAsia="PMingLiU" w:hAnsi="PMingLiU" w:cs="PMingLiU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Investment</w:t>
            </w:r>
            <w:r>
              <w:rPr>
                <w:rFonts w:ascii="PMingLiU" w:eastAsia="PMingLiU" w:hAnsi="PMingLiU" w:cs="PMingLiU"/>
                <w:color w:val="231F20"/>
                <w:spacing w:val="27"/>
                <w:w w:val="10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(2016–19):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9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 xml:space="preserve">(see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95"/>
                <w:sz w:val="16"/>
                <w:szCs w:val="16"/>
              </w:rPr>
              <w:t>abo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95"/>
                <w:sz w:val="16"/>
                <w:szCs w:val="16"/>
              </w:rPr>
              <w:t>v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95"/>
                <w:sz w:val="16"/>
                <w:szCs w:val="16"/>
              </w:rPr>
              <w:t>e)</w:t>
            </w:r>
          </w:p>
          <w:p w14:paraId="5839FDFC" w14:textId="77777777" w:rsidR="00656936" w:rsidRDefault="00E45A23">
            <w:pPr>
              <w:pStyle w:val="TableParagraph"/>
              <w:spacing w:before="59" w:line="252" w:lineRule="auto"/>
              <w:ind w:left="103" w:right="14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hase</w:t>
            </w:r>
            <w:r>
              <w:rPr>
                <w:rFonts w:ascii="PMingLiU" w:eastAsia="PMingLiU" w:hAnsi="PMingLiU" w:cs="PMingLiU"/>
                <w:color w:val="231F20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IV:</w:t>
            </w:r>
            <w:r>
              <w:rPr>
                <w:rFonts w:ascii="PMingLiU" w:eastAsia="PMingLiU" w:hAnsi="PMingLiU" w:cs="PMingLiU"/>
                <w:color w:val="231F20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G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ully</w:t>
            </w:r>
            <w:r>
              <w:rPr>
                <w:rFonts w:ascii="PMingLiU" w:eastAsia="PMingLiU" w:hAnsi="PMingLiU" w:cs="PMingLiU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and</w:t>
            </w:r>
            <w:r>
              <w:rPr>
                <w:rFonts w:ascii="PMingLiU" w:eastAsia="PMingLiU" w:hAnsi="PMingLiU" w:cs="PMingLiU"/>
                <w:color w:val="231F20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S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tr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eam</w:t>
            </w:r>
            <w:r>
              <w:rPr>
                <w:rFonts w:ascii="PMingLiU" w:eastAsia="PMingLiU" w:hAnsi="PMingLiU" w:cs="PMingLiU"/>
                <w:color w:val="231F20"/>
                <w:spacing w:val="28"/>
                <w:w w:val="10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B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ank</w:t>
            </w:r>
            <w:r>
              <w:rPr>
                <w:rFonts w:ascii="PMingLiU" w:eastAsia="PMingLiU" w:hAnsi="PMingLiU" w:cs="PMingLiU"/>
                <w:color w:val="231F20"/>
                <w:spacing w:val="-10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E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osion</w:t>
            </w:r>
            <w:r>
              <w:rPr>
                <w:rFonts w:ascii="PMingLiU" w:eastAsia="PMingLiU" w:hAnsi="PMingLiU" w:cs="PMingLiU"/>
                <w:color w:val="231F20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Contr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ol</w:t>
            </w:r>
            <w:r>
              <w:rPr>
                <w:rFonts w:ascii="PMingLiU" w:eastAsia="PMingLiU" w:hAnsi="PMingLiU" w:cs="PMingLiU"/>
                <w:color w:val="231F20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Pr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ogram</w:t>
            </w:r>
            <w:r>
              <w:rPr>
                <w:rFonts w:ascii="PMingLiU" w:eastAsia="PMingLiU" w:hAnsi="PMingLiU" w:cs="PMingLiU"/>
                <w:color w:val="231F20"/>
                <w:spacing w:val="29"/>
                <w:w w:val="10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(2016–22)</w:t>
            </w:r>
          </w:p>
        </w:tc>
      </w:tr>
    </w:tbl>
    <w:p w14:paraId="5B30F233" w14:textId="77777777" w:rsidR="00656936" w:rsidRDefault="00656936">
      <w:pPr>
        <w:spacing w:line="252" w:lineRule="auto"/>
        <w:rPr>
          <w:rFonts w:ascii="PMingLiU" w:eastAsia="PMingLiU" w:hAnsi="PMingLiU" w:cs="PMingLiU"/>
          <w:sz w:val="16"/>
          <w:szCs w:val="16"/>
        </w:rPr>
        <w:sectPr w:rsidR="00656936">
          <w:pgSz w:w="16840" w:h="11910" w:orient="landscape"/>
          <w:pgMar w:top="0" w:right="0" w:bottom="0" w:left="860" w:header="720" w:footer="720" w:gutter="0"/>
          <w:cols w:space="720"/>
        </w:sectPr>
      </w:pPr>
    </w:p>
    <w:p w14:paraId="7FC87DA4" w14:textId="43E4D03E" w:rsidR="00656936" w:rsidRDefault="00E45A23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3F759F5" wp14:editId="74C85153">
                <wp:simplePos x="0" y="0"/>
                <wp:positionH relativeFrom="page">
                  <wp:posOffset>10412730</wp:posOffset>
                </wp:positionH>
                <wp:positionV relativeFrom="page">
                  <wp:posOffset>0</wp:posOffset>
                </wp:positionV>
                <wp:extent cx="1270" cy="7477760"/>
                <wp:effectExtent l="20955" t="19050" r="15875" b="18415"/>
                <wp:wrapNone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77760"/>
                          <a:chOff x="16398" y="0"/>
                          <a:chExt cx="2" cy="11776"/>
                        </a:xfrm>
                      </wpg:grpSpPr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16398" y="0"/>
                            <a:ext cx="2" cy="11776"/>
                          </a:xfrm>
                          <a:custGeom>
                            <a:avLst/>
                            <a:gdLst>
                              <a:gd name="T0" fmla="*/ 11775 h 11776"/>
                              <a:gd name="T1" fmla="*/ 0 h 117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76">
                                <a:moveTo>
                                  <a:pt x="0" y="11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0C653" id="Group 48" o:spid="_x0000_s1026" style="position:absolute;margin-left:819.9pt;margin-top:0;width:.1pt;height:588.8pt;z-index:251668480;mso-position-horizontal-relative:page;mso-position-vertical-relative:page" coordorigin="16398" coordsize="2,1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">
                <v:shape id="Freeform 49" o:spid="_x0000_s1027" style="position:absolute;left:16398;width:2;height:11776;visibility:visible;mso-wrap-style:square;v-text-anchor:top" coordsize="2,1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ABcUA&#10;AADbAAAADwAAAGRycy9kb3ducmV2LnhtbESPwWrCQBCG7wXfYRmhl6IbhVqNriKFQi8Ftb3kNmbH&#10;JJqdTbPbJH37zkHocfjn/2a+zW5wteqoDZVnA7NpAoo497biwsDX59tkCSpEZIu1ZzLwSwF229HD&#10;BlPrez5Sd4qFEgiHFA2UMTap1iEvyWGY+oZYsotvHUYZ20LbFnuBu1rPk2ShHVYsF0ps6LWk/Hb6&#10;cUL5vmbzw74/Z/nT5WWoV91H1nfGPI6H/RpUpCH+L9/b79bAs3wvLuIB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AFxQAAANsAAAAPAAAAAAAAAAAAAAAAAJgCAABkcnMv&#10;ZG93bnJldi54bWxQSwUGAAAAAAQABAD1AAAAigMAAAAA&#10;" path="m,11775l,e" filled="f" strokecolor="#005695" strokeweight="2pt">
                  <v:stroke dashstyle="dash"/>
                  <v:path arrowok="t" o:connecttype="custom" o:connectlocs="0,11775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342FDBE" wp14:editId="61CE6B9D">
                <wp:simplePos x="0" y="0"/>
                <wp:positionH relativeFrom="page">
                  <wp:posOffset>10476230</wp:posOffset>
                </wp:positionH>
                <wp:positionV relativeFrom="page">
                  <wp:posOffset>0</wp:posOffset>
                </wp:positionV>
                <wp:extent cx="216535" cy="7560310"/>
                <wp:effectExtent l="0" t="0" r="3810" b="2540"/>
                <wp:wrapNone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7560310"/>
                          <a:chOff x="16498" y="0"/>
                          <a:chExt cx="341" cy="11906"/>
                        </a:xfrm>
                      </wpg:grpSpPr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16498" y="0"/>
                            <a:ext cx="341" cy="11906"/>
                          </a:xfrm>
                          <a:custGeom>
                            <a:avLst/>
                            <a:gdLst>
                              <a:gd name="T0" fmla="+- 0 16498 16498"/>
                              <a:gd name="T1" fmla="*/ T0 w 341"/>
                              <a:gd name="T2" fmla="*/ 0 h 11906"/>
                              <a:gd name="T3" fmla="+- 0 16498 16498"/>
                              <a:gd name="T4" fmla="*/ T3 w 341"/>
                              <a:gd name="T5" fmla="*/ 11906 h 11906"/>
                              <a:gd name="T6" fmla="+- 0 16838 16498"/>
                              <a:gd name="T7" fmla="*/ T6 w 341"/>
                              <a:gd name="T8" fmla="*/ 11906 h 11906"/>
                              <a:gd name="T9" fmla="+- 0 16838 16498"/>
                              <a:gd name="T10" fmla="*/ T9 w 341"/>
                              <a:gd name="T11" fmla="*/ 0 h 11906"/>
                              <a:gd name="T12" fmla="+- 0 16498 16498"/>
                              <a:gd name="T13" fmla="*/ T12 w 341"/>
                              <a:gd name="T14" fmla="*/ 0 h 119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41" h="11906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340" y="11906"/>
                                </a:lnTo>
                                <a:lnTo>
                                  <a:pt x="3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73CFB" id="Group 46" o:spid="_x0000_s1026" style="position:absolute;margin-left:824.9pt;margin-top:0;width:17.05pt;height:595.3pt;z-index:251669504;mso-position-horizontal-relative:page;mso-position-vertical-relative:page" coordorigin="16498" coordsize="341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">
                <v:shape id="Freeform 47" o:spid="_x0000_s1027" style="position:absolute;left:16498;width:341;height:11906;visibility:visible;mso-wrap-style:square;v-text-anchor:top" coordsize="341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twsAA&#10;AADbAAAADwAAAGRycy9kb3ducmV2LnhtbERP3WrCMBS+H/gO4QjeDE3VMWc1ioiCMLCb7gEOzbEp&#10;Niclidq9/XIh7PLj+1+uO9uIO/lQO1YwHmUgiEuna64U/Jz3ww8QISJrbByTgl8KsF71XpaYa/fg&#10;b7qfYiVSCIccFZgY21zKUBqyGEauJU7cxXmLMUFfSe3xkcJtIydZ9i4t1pwaDLa0NVReTzergM38&#10;7Hb28ziTxWs8dlN/Kb68UoN+t1mAiNTFf/HTfdAK3tLY9CX9A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3twsAAAADbAAAADwAAAAAAAAAAAAAAAACYAgAAZHJzL2Rvd25y&#10;ZXYueG1sUEsFBgAAAAAEAAQA9QAAAIUDAAAAAA==&#10;" path="m,l,11906r340,l340,,,e" fillcolor="#005695" stroked="f">
                  <v:path arrowok="t" o:connecttype="custom" o:connectlocs="0,0;0,11906;340,11906;340,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0D5808" wp14:editId="687D1B14">
                <wp:simplePos x="0" y="0"/>
                <wp:positionH relativeFrom="page">
                  <wp:posOffset>209550</wp:posOffset>
                </wp:positionH>
                <wp:positionV relativeFrom="page">
                  <wp:posOffset>887095</wp:posOffset>
                </wp:positionV>
                <wp:extent cx="127000" cy="2014220"/>
                <wp:effectExtent l="0" t="1270" r="0" b="3810"/>
                <wp:wrapNone/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D55F9" w14:textId="77777777" w:rsidR="00656936" w:rsidRDefault="00E45A23">
                            <w:pPr>
                              <w:spacing w:line="190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1"/>
                                <w:sz w:val="16"/>
                              </w:rPr>
                              <w:t>18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88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99"/>
                                <w:sz w:val="16"/>
                              </w:rPr>
                              <w:t>Reef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2"/>
                                <w:w w:val="10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2"/>
                                <w:sz w:val="16"/>
                              </w:rPr>
                              <w:t>rust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94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3"/>
                                <w:sz w:val="16"/>
                              </w:rPr>
                              <w:t>onit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10"/>
                                <w:sz w:val="16"/>
                              </w:rPr>
                              <w:t>ing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4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2"/>
                                <w:sz w:val="16"/>
                              </w:rPr>
                              <w:t>epor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7"/>
                                <w:sz w:val="16"/>
                              </w:rPr>
                              <w:t>ting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3"/>
                                <w:sz w:val="16"/>
                              </w:rPr>
                              <w:t>lan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D5808" id="Text Box 45" o:spid="_x0000_s1224" type="#_x0000_t202" style="position:absolute;margin-left:16.5pt;margin-top:69.85pt;width:10pt;height:158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" filled="f" stroked="f">
                <v:textbox style="layout-flow:vertical" inset="0,0,0,0">
                  <w:txbxContent>
                    <w:p w14:paraId="130D55F9" w14:textId="77777777" w:rsidR="00656936" w:rsidRDefault="00E45A23">
                      <w:pPr>
                        <w:spacing w:line="190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101"/>
                          <w:sz w:val="16"/>
                        </w:rPr>
                        <w:t>18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8"/>
                          <w:sz w:val="16"/>
                        </w:rPr>
                        <w:t>/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99"/>
                          <w:sz w:val="16"/>
                        </w:rPr>
                        <w:t>Reef</w:t>
                      </w:r>
                      <w:r>
                        <w:rPr>
                          <w:rFonts w:ascii="Calibri"/>
                          <w:color w:val="005695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2"/>
                          <w:w w:val="102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color w:val="005695"/>
                          <w:spacing w:val="-2"/>
                          <w:sz w:val="16"/>
                        </w:rPr>
                        <w:t>rust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94"/>
                          <w:sz w:val="16"/>
                        </w:rPr>
                        <w:t>M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3"/>
                          <w:sz w:val="16"/>
                        </w:rPr>
                        <w:t>onit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10"/>
                          <w:sz w:val="16"/>
                        </w:rPr>
                        <w:t>ing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005695"/>
                          <w:w w:val="102"/>
                          <w:sz w:val="16"/>
                        </w:rPr>
                        <w:t>epor</w:t>
                      </w:r>
                      <w:r>
                        <w:rPr>
                          <w:rFonts w:ascii="Calibri"/>
                          <w:color w:val="005695"/>
                          <w:w w:val="107"/>
                          <w:sz w:val="16"/>
                        </w:rPr>
                        <w:t>ting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2"/>
                          <w:sz w:val="16"/>
                        </w:rPr>
                        <w:t>P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3"/>
                          <w:sz w:val="16"/>
                        </w:rPr>
                        <w:t>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890B17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97B5DC7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CC96EC2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6AB1604" w14:textId="77777777" w:rsidR="00656936" w:rsidRDefault="00E45A23">
      <w:pPr>
        <w:pStyle w:val="Heading3"/>
        <w:spacing w:before="236" w:line="320" w:lineRule="exact"/>
        <w:ind w:left="101" w:right="2635"/>
      </w:pPr>
      <w:r>
        <w:rPr>
          <w:color w:val="005695"/>
          <w:spacing w:val="-3"/>
        </w:rPr>
        <w:t>Ou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come</w:t>
      </w:r>
      <w:r>
        <w:rPr>
          <w:color w:val="005695"/>
          <w:spacing w:val="17"/>
        </w:rPr>
        <w:t xml:space="preserve"> </w:t>
      </w:r>
      <w:r>
        <w:rPr>
          <w:color w:val="005695"/>
          <w:spacing w:val="-4"/>
        </w:rPr>
        <w:t>3</w:t>
      </w:r>
      <w:r>
        <w:rPr>
          <w:color w:val="005695"/>
          <w:spacing w:val="-6"/>
        </w:rPr>
        <w:t>:</w:t>
      </w:r>
      <w:r>
        <w:rPr>
          <w:color w:val="005695"/>
          <w:spacing w:val="17"/>
        </w:rPr>
        <w:t xml:space="preserve"> </w:t>
      </w:r>
      <w:r>
        <w:rPr>
          <w:color w:val="005695"/>
          <w:spacing w:val="-5"/>
        </w:rPr>
        <w:t>I</w:t>
      </w:r>
      <w:r>
        <w:rPr>
          <w:color w:val="005695"/>
          <w:spacing w:val="-4"/>
        </w:rPr>
        <w:t>mp</w:t>
      </w:r>
      <w:r>
        <w:rPr>
          <w:color w:val="005695"/>
          <w:spacing w:val="-5"/>
        </w:rPr>
        <w:t>r</w:t>
      </w:r>
      <w:r>
        <w:rPr>
          <w:color w:val="005695"/>
          <w:spacing w:val="-4"/>
        </w:rPr>
        <w:t>ove</w:t>
      </w:r>
      <w:r>
        <w:rPr>
          <w:color w:val="005695"/>
          <w:spacing w:val="17"/>
        </w:rPr>
        <w:t xml:space="preserve"> </w:t>
      </w:r>
      <w:r>
        <w:rPr>
          <w:color w:val="005695"/>
          <w:spacing w:val="-2"/>
        </w:rPr>
        <w:t>and</w:t>
      </w:r>
      <w:r>
        <w:rPr>
          <w:color w:val="005695"/>
          <w:spacing w:val="17"/>
        </w:rPr>
        <w:t xml:space="preserve"> </w:t>
      </w:r>
      <w:r>
        <w:rPr>
          <w:color w:val="005695"/>
          <w:spacing w:val="-2"/>
        </w:rPr>
        <w:t>p</w:t>
      </w:r>
      <w:r>
        <w:rPr>
          <w:color w:val="005695"/>
          <w:spacing w:val="-3"/>
        </w:rPr>
        <w:t>r</w:t>
      </w:r>
      <w:r>
        <w:rPr>
          <w:color w:val="005695"/>
          <w:spacing w:val="-2"/>
        </w:rPr>
        <w:t>o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ec</w:t>
      </w:r>
      <w:r>
        <w:rPr>
          <w:color w:val="005695"/>
          <w:spacing w:val="-3"/>
        </w:rPr>
        <w:t>t</w:t>
      </w:r>
      <w:r>
        <w:rPr>
          <w:color w:val="005695"/>
          <w:spacing w:val="17"/>
        </w:rPr>
        <w:t xml:space="preserve"> </w:t>
      </w:r>
      <w:r>
        <w:rPr>
          <w:color w:val="005695"/>
          <w:spacing w:val="-3"/>
        </w:rPr>
        <w:t>ma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ine</w:t>
      </w:r>
      <w:r>
        <w:rPr>
          <w:color w:val="005695"/>
          <w:spacing w:val="17"/>
        </w:rPr>
        <w:t xml:space="preserve"> </w:t>
      </w:r>
      <w:r>
        <w:rPr>
          <w:color w:val="005695"/>
          <w:spacing w:val="-3"/>
        </w:rPr>
        <w:t>biodive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si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y</w:t>
      </w:r>
      <w:r>
        <w:rPr>
          <w:color w:val="005695"/>
          <w:spacing w:val="-4"/>
        </w:rPr>
        <w:t>,</w:t>
      </w:r>
      <w:r>
        <w:rPr>
          <w:color w:val="005695"/>
          <w:spacing w:val="17"/>
        </w:rPr>
        <w:t xml:space="preserve"> </w:t>
      </w:r>
      <w:r>
        <w:rPr>
          <w:color w:val="005695"/>
          <w:spacing w:val="-3"/>
        </w:rPr>
        <w:t>including</w:t>
      </w:r>
      <w:r>
        <w:rPr>
          <w:color w:val="005695"/>
          <w:spacing w:val="17"/>
        </w:rPr>
        <w:t xml:space="preserve"> 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he</w:t>
      </w:r>
      <w:r>
        <w:rPr>
          <w:color w:val="005695"/>
          <w:spacing w:val="17"/>
        </w:rPr>
        <w:t xml:space="preserve"> </w:t>
      </w:r>
      <w:r>
        <w:rPr>
          <w:color w:val="005695"/>
          <w:spacing w:val="-3"/>
        </w:rPr>
        <w:t>r</w:t>
      </w:r>
      <w:r>
        <w:rPr>
          <w:color w:val="005695"/>
          <w:spacing w:val="-2"/>
        </w:rPr>
        <w:t>educ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ion</w:t>
      </w:r>
      <w:r>
        <w:rPr>
          <w:color w:val="005695"/>
          <w:spacing w:val="18"/>
        </w:rPr>
        <w:t xml:space="preserve"> </w:t>
      </w:r>
      <w:r>
        <w:rPr>
          <w:color w:val="005695"/>
          <w:spacing w:val="-2"/>
        </w:rPr>
        <w:t>o</w:t>
      </w:r>
      <w:r>
        <w:rPr>
          <w:color w:val="005695"/>
          <w:spacing w:val="-3"/>
        </w:rPr>
        <w:t>f</w:t>
      </w:r>
      <w:r>
        <w:rPr>
          <w:color w:val="005695"/>
          <w:spacing w:val="17"/>
        </w:rPr>
        <w:t xml:space="preserve"> </w:t>
      </w:r>
      <w:r>
        <w:rPr>
          <w:color w:val="005695"/>
          <w:spacing w:val="-3"/>
        </w:rPr>
        <w:t>c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own-o</w:t>
      </w:r>
      <w:r>
        <w:rPr>
          <w:color w:val="005695"/>
          <w:spacing w:val="-4"/>
        </w:rPr>
        <w:t>f</w:t>
      </w:r>
      <w:r>
        <w:rPr>
          <w:color w:val="005695"/>
          <w:spacing w:val="-3"/>
        </w:rPr>
        <w:t>-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ho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ns</w:t>
      </w:r>
      <w:r>
        <w:rPr>
          <w:color w:val="005695"/>
          <w:spacing w:val="17"/>
        </w:rPr>
        <w:t xml:space="preserve"> </w:t>
      </w:r>
      <w:r>
        <w:rPr>
          <w:color w:val="005695"/>
          <w:spacing w:val="-2"/>
        </w:rPr>
        <w:t>s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a</w:t>
      </w:r>
      <w:r>
        <w:rPr>
          <w:color w:val="005695"/>
          <w:spacing w:val="-3"/>
        </w:rPr>
        <w:t>rfi</w:t>
      </w:r>
      <w:r>
        <w:rPr>
          <w:color w:val="005695"/>
          <w:spacing w:val="-2"/>
        </w:rPr>
        <w:t>sh</w:t>
      </w:r>
      <w:r>
        <w:rPr>
          <w:color w:val="005695"/>
          <w:spacing w:val="17"/>
        </w:rPr>
        <w:t xml:space="preserve"> </w:t>
      </w:r>
      <w:r>
        <w:rPr>
          <w:color w:val="005695"/>
          <w:spacing w:val="-7"/>
        </w:rPr>
        <w:t>(</w:t>
      </w:r>
      <w:r>
        <w:rPr>
          <w:color w:val="005695"/>
          <w:spacing w:val="-6"/>
        </w:rPr>
        <w:t>COTS</w:t>
      </w:r>
      <w:r>
        <w:rPr>
          <w:color w:val="005695"/>
          <w:spacing w:val="-7"/>
        </w:rPr>
        <w:t>)</w:t>
      </w:r>
      <w:r>
        <w:rPr>
          <w:color w:val="005695"/>
          <w:spacing w:val="17"/>
        </w:rPr>
        <w:t xml:space="preserve"> </w:t>
      </w:r>
      <w:r>
        <w:rPr>
          <w:color w:val="005695"/>
          <w:spacing w:val="-2"/>
        </w:rPr>
        <w:t>and</w:t>
      </w:r>
      <w:r>
        <w:rPr>
          <w:color w:val="005695"/>
          <w:spacing w:val="58"/>
          <w:w w:val="107"/>
        </w:rPr>
        <w:t xml:space="preserve"> </w:t>
      </w:r>
      <w:r>
        <w:rPr>
          <w:color w:val="005695"/>
          <w:spacing w:val="-3"/>
        </w:rPr>
        <w:t>p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o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ec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ion</w:t>
      </w:r>
      <w:r>
        <w:rPr>
          <w:color w:val="005695"/>
          <w:spacing w:val="18"/>
        </w:rPr>
        <w:t xml:space="preserve"> </w:t>
      </w:r>
      <w:r>
        <w:rPr>
          <w:color w:val="005695"/>
          <w:spacing w:val="-2"/>
        </w:rPr>
        <w:t>o</w:t>
      </w:r>
      <w:r>
        <w:rPr>
          <w:color w:val="005695"/>
          <w:spacing w:val="-3"/>
        </w:rPr>
        <w:t>f</w:t>
      </w:r>
      <w:r>
        <w:rPr>
          <w:color w:val="005695"/>
          <w:spacing w:val="18"/>
        </w:rPr>
        <w:t xml:space="preserve"> </w:t>
      </w:r>
      <w:r>
        <w:rPr>
          <w:color w:val="005695"/>
          <w:spacing w:val="-3"/>
        </w:rPr>
        <w:t>lis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ed</w:t>
      </w:r>
      <w:r>
        <w:rPr>
          <w:color w:val="005695"/>
          <w:spacing w:val="19"/>
        </w:rPr>
        <w:t xml:space="preserve"> 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h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ea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ened</w:t>
      </w:r>
      <w:r>
        <w:rPr>
          <w:color w:val="005695"/>
          <w:spacing w:val="18"/>
        </w:rPr>
        <w:t xml:space="preserve"> </w:t>
      </w:r>
      <w:r>
        <w:rPr>
          <w:color w:val="005695"/>
          <w:spacing w:val="-2"/>
        </w:rPr>
        <w:t>and</w:t>
      </w:r>
      <w:r>
        <w:rPr>
          <w:color w:val="005695"/>
          <w:spacing w:val="19"/>
        </w:rPr>
        <w:t xml:space="preserve"> </w:t>
      </w:r>
      <w:r>
        <w:rPr>
          <w:color w:val="005695"/>
          <w:spacing w:val="-3"/>
        </w:rPr>
        <w:t>mig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a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o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y</w:t>
      </w:r>
      <w:r>
        <w:rPr>
          <w:color w:val="005695"/>
          <w:spacing w:val="18"/>
        </w:rPr>
        <w:t xml:space="preserve"> </w:t>
      </w:r>
      <w:r>
        <w:rPr>
          <w:color w:val="005695"/>
          <w:spacing w:val="-2"/>
        </w:rPr>
        <w:t>species</w:t>
      </w:r>
      <w:r>
        <w:rPr>
          <w:color w:val="005695"/>
          <w:spacing w:val="-3"/>
        </w:rPr>
        <w:t>,</w:t>
      </w:r>
      <w:r>
        <w:rPr>
          <w:color w:val="005695"/>
          <w:spacing w:val="19"/>
        </w:rPr>
        <w:t xml:space="preserve"> </w:t>
      </w:r>
      <w:r>
        <w:rPr>
          <w:color w:val="005695"/>
          <w:spacing w:val="-3"/>
        </w:rPr>
        <w:t>such</w:t>
      </w:r>
      <w:r>
        <w:rPr>
          <w:color w:val="005695"/>
          <w:spacing w:val="18"/>
        </w:rPr>
        <w:t xml:space="preserve"> </w:t>
      </w:r>
      <w:r>
        <w:rPr>
          <w:color w:val="005695"/>
          <w:spacing w:val="-2"/>
        </w:rPr>
        <w:t>as</w:t>
      </w:r>
      <w:r>
        <w:rPr>
          <w:color w:val="005695"/>
          <w:spacing w:val="18"/>
        </w:rPr>
        <w:t xml:space="preserve"> </w:t>
      </w:r>
      <w:r>
        <w:rPr>
          <w:color w:val="005695"/>
          <w:spacing w:val="-3"/>
        </w:rPr>
        <w:t>dugongs</w:t>
      </w:r>
      <w:r>
        <w:rPr>
          <w:color w:val="005695"/>
          <w:spacing w:val="19"/>
        </w:rPr>
        <w:t xml:space="preserve"> </w:t>
      </w:r>
      <w:r>
        <w:rPr>
          <w:color w:val="005695"/>
          <w:spacing w:val="-2"/>
        </w:rPr>
        <w:t>and</w:t>
      </w:r>
      <w:r>
        <w:rPr>
          <w:color w:val="005695"/>
          <w:spacing w:val="18"/>
        </w:rPr>
        <w:t xml:space="preserve"> 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u</w:t>
      </w:r>
      <w:r>
        <w:rPr>
          <w:color w:val="005695"/>
          <w:spacing w:val="-3"/>
        </w:rPr>
        <w:t>rt</w:t>
      </w:r>
      <w:r>
        <w:rPr>
          <w:color w:val="005695"/>
          <w:spacing w:val="-2"/>
        </w:rPr>
        <w:t>les</w:t>
      </w:r>
    </w:p>
    <w:p w14:paraId="7C7875EF" w14:textId="77777777" w:rsidR="00656936" w:rsidRDefault="00656936">
      <w:pPr>
        <w:spacing w:before="3"/>
        <w:rPr>
          <w:rFonts w:ascii="Calibri" w:eastAsia="Calibri" w:hAnsi="Calibri" w:cs="Calibri"/>
          <w:sz w:val="15"/>
          <w:szCs w:val="15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2466"/>
        <w:gridCol w:w="4833"/>
        <w:gridCol w:w="2552"/>
        <w:gridCol w:w="2203"/>
      </w:tblGrid>
      <w:tr w:rsidR="00656936" w14:paraId="1EA09226" w14:textId="77777777">
        <w:trPr>
          <w:trHeight w:hRule="exact" w:val="353"/>
        </w:trPr>
        <w:tc>
          <w:tcPr>
            <w:tcW w:w="217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345153E7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Intermediate</w:t>
            </w:r>
            <w:r>
              <w:rPr>
                <w:rFonts w:ascii="Times New Roman"/>
                <w:b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w w:val="95"/>
                <w:sz w:val="16"/>
              </w:rPr>
              <w:t>outcomes</w:t>
            </w:r>
          </w:p>
        </w:tc>
        <w:tc>
          <w:tcPr>
            <w:tcW w:w="246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2F0C84FC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4"/>
                <w:sz w:val="16"/>
              </w:rPr>
              <w:t>Targets</w:t>
            </w:r>
          </w:p>
        </w:tc>
        <w:tc>
          <w:tcPr>
            <w:tcW w:w="48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0E5676A4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K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ey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3"/>
                <w:w w:val="95"/>
                <w:sz w:val="16"/>
              </w:rPr>
              <w:t>erfor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mance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Indicators</w:t>
            </w:r>
          </w:p>
        </w:tc>
        <w:tc>
          <w:tcPr>
            <w:tcW w:w="25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261222CF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ata</w:t>
            </w:r>
            <w:r>
              <w:rPr>
                <w:rFonts w:ascii="Times New Roman"/>
                <w:b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sources</w:t>
            </w:r>
          </w:p>
        </w:tc>
        <w:tc>
          <w:tcPr>
            <w:tcW w:w="2203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846DAC"/>
          </w:tcPr>
          <w:p w14:paraId="20CE1FA4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Deliv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er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y</w:t>
            </w:r>
            <w:r>
              <w:rPr>
                <w:rFonts w:ascii="Times New Roman"/>
                <w:b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oject</w:t>
            </w:r>
          </w:p>
        </w:tc>
      </w:tr>
      <w:tr w:rsidR="00656936" w14:paraId="021A5D44" w14:textId="77777777">
        <w:trPr>
          <w:trHeight w:hRule="exact" w:val="4266"/>
        </w:trPr>
        <w:tc>
          <w:tcPr>
            <w:tcW w:w="2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D9EA"/>
          </w:tcPr>
          <w:p w14:paraId="11137ECB" w14:textId="77777777" w:rsidR="00656936" w:rsidRDefault="00E45A23">
            <w:pPr>
              <w:pStyle w:val="TableParagraph"/>
              <w:spacing w:before="42" w:line="252" w:lineRule="auto"/>
              <w:ind w:left="103" w:right="182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Coral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co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er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maintained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21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Great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B</w:t>
            </w:r>
            <w:r>
              <w:rPr>
                <w:rFonts w:ascii="PMingLiU"/>
                <w:color w:val="231F20"/>
                <w:spacing w:val="-1"/>
                <w:sz w:val="16"/>
              </w:rPr>
              <w:t>arrier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particularly</w:t>
            </w:r>
            <w:r>
              <w:rPr>
                <w:rFonts w:ascii="PMingLiU"/>
                <w:color w:val="231F20"/>
                <w:spacing w:val="2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on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priority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high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alue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eefs.</w:t>
            </w:r>
          </w:p>
        </w:tc>
        <w:tc>
          <w:tcPr>
            <w:tcW w:w="24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D9EA"/>
          </w:tcPr>
          <w:p w14:paraId="33F3F40F" w14:textId="77777777" w:rsidR="00656936" w:rsidRDefault="00E45A23">
            <w:pPr>
              <w:pStyle w:val="TableParagraph"/>
              <w:spacing w:before="42" w:line="252" w:lineRule="auto"/>
              <w:ind w:left="103" w:right="74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riority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eefs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managed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for</w:t>
            </w:r>
            <w:r>
              <w:rPr>
                <w:rFonts w:ascii="PMingLiU"/>
                <w:color w:val="231F20"/>
                <w:spacing w:val="26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COT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S</w:t>
            </w:r>
            <w:r>
              <w:rPr>
                <w:rFonts w:ascii="PMingLiU"/>
                <w:color w:val="231F20"/>
                <w:spacing w:val="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predation.</w:t>
            </w:r>
          </w:p>
          <w:p w14:paraId="30E6B3C6" w14:textId="77777777" w:rsidR="00656936" w:rsidRDefault="00E45A23">
            <w:pPr>
              <w:pStyle w:val="TableParagraph"/>
              <w:spacing w:before="59" w:line="252" w:lineRule="auto"/>
              <w:ind w:left="103" w:right="347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Coral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co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er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maintained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on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high</w:t>
            </w:r>
            <w:r>
              <w:rPr>
                <w:rFonts w:ascii="PMingLiU"/>
                <w:color w:val="231F20"/>
                <w:spacing w:val="21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alue r</w:t>
            </w:r>
            <w:r>
              <w:rPr>
                <w:rFonts w:ascii="PMingLiU"/>
                <w:color w:val="231F20"/>
                <w:spacing w:val="-2"/>
                <w:sz w:val="16"/>
              </w:rPr>
              <w:t>eefs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for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tourism purposes.</w:t>
            </w:r>
          </w:p>
          <w:p w14:paraId="1D8B81FB" w14:textId="77777777" w:rsidR="00656936" w:rsidRDefault="00E45A23">
            <w:pPr>
              <w:pStyle w:val="TableParagraph"/>
              <w:spacing w:before="59" w:line="252" w:lineRule="auto"/>
              <w:ind w:left="103" w:right="84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D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ivers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trained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COT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S</w:t>
            </w:r>
            <w:r>
              <w:rPr>
                <w:rFonts w:ascii="PMingLiU"/>
                <w:color w:val="231F20"/>
                <w:spacing w:val="24"/>
                <w:w w:val="9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contr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ol</w:t>
            </w:r>
            <w:r>
              <w:rPr>
                <w:rFonts w:ascii="PMingLiU"/>
                <w:color w:val="231F20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techniques.</w:t>
            </w:r>
          </w:p>
          <w:p w14:paraId="0C0645DD" w14:textId="77777777" w:rsidR="00656936" w:rsidRDefault="00E45A23">
            <w:pPr>
              <w:pStyle w:val="TableParagraph"/>
              <w:spacing w:before="59" w:line="252" w:lineRule="auto"/>
              <w:ind w:left="103" w:right="13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24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trainee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divers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trained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assistant</w:t>
            </w:r>
            <w:r>
              <w:rPr>
                <w:rFonts w:ascii="PMingLiU"/>
                <w:color w:val="231F20"/>
                <w:spacing w:val="25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instructor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level.</w:t>
            </w:r>
          </w:p>
        </w:tc>
        <w:tc>
          <w:tcPr>
            <w:tcW w:w="4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D9EA"/>
          </w:tcPr>
          <w:p w14:paraId="67B2F44B" w14:textId="77777777" w:rsidR="00656936" w:rsidRDefault="00E45A23">
            <w:pPr>
              <w:pStyle w:val="TableParagraph"/>
              <w:spacing w:before="42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priority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tourism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eefs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managed.</w:t>
            </w:r>
          </w:p>
          <w:p w14:paraId="5752C640" w14:textId="77777777" w:rsidR="00656936" w:rsidRDefault="00E45A23">
            <w:pPr>
              <w:pStyle w:val="TableParagraph"/>
              <w:spacing w:before="67" w:line="317" w:lineRule="auto"/>
              <w:ind w:left="103" w:right="694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additional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(broad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scale/opportunistic)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eefs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managed.</w:t>
            </w:r>
            <w:r>
              <w:rPr>
                <w:rFonts w:ascii="PMingLiU"/>
                <w:color w:val="231F20"/>
                <w:spacing w:val="20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Frequency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revisitation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(av</w:t>
            </w:r>
            <w:r>
              <w:rPr>
                <w:rFonts w:ascii="PMingLiU"/>
                <w:color w:val="231F20"/>
                <w:spacing w:val="-1"/>
                <w:sz w:val="16"/>
              </w:rPr>
              <w:t>erage).</w:t>
            </w:r>
          </w:p>
          <w:p w14:paraId="1D8C5966" w14:textId="77777777" w:rsidR="00656936" w:rsidRDefault="00E45A23">
            <w:pPr>
              <w:pStyle w:val="TableParagraph"/>
              <w:spacing w:before="15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Change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CPUE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er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time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(per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priority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erall).</w:t>
            </w:r>
          </w:p>
          <w:p w14:paraId="2C4E50DC" w14:textId="77777777" w:rsidR="00656936" w:rsidRDefault="00E45A23">
            <w:pPr>
              <w:pStyle w:val="TableParagraph"/>
              <w:spacing w:before="67" w:line="252" w:lineRule="auto"/>
              <w:ind w:left="103" w:right="10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Change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average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coral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co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er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at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established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monitoring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sites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(comparisons</w:t>
            </w:r>
            <w:r>
              <w:rPr>
                <w:rFonts w:ascii="PMingLiU"/>
                <w:color w:val="231F20"/>
                <w:spacing w:val="27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between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start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program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reporting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period).</w:t>
            </w:r>
          </w:p>
          <w:p w14:paraId="5380C13E" w14:textId="77777777" w:rsidR="00656936" w:rsidRDefault="00E45A23">
            <w:pPr>
              <w:pStyle w:val="TableParagraph"/>
              <w:spacing w:before="59" w:line="252" w:lineRule="auto"/>
              <w:ind w:left="103" w:right="52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Size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priority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tourism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ea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managed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(km</w:t>
            </w:r>
            <w:r>
              <w:rPr>
                <w:rFonts w:ascii="PMingLiU"/>
                <w:color w:val="231F20"/>
                <w:position w:val="5"/>
                <w:sz w:val="9"/>
              </w:rPr>
              <w:t>2</w:t>
            </w:r>
            <w:r>
              <w:rPr>
                <w:rFonts w:ascii="PMingLiU"/>
                <w:color w:val="231F20"/>
                <w:sz w:val="16"/>
              </w:rPr>
              <w:t>)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(include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size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broader</w:t>
            </w:r>
            <w:r>
              <w:rPr>
                <w:rFonts w:ascii="PMingLiU"/>
                <w:color w:val="231F20"/>
                <w:spacing w:val="25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population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scale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if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possible).</w:t>
            </w:r>
          </w:p>
          <w:p w14:paraId="0D823FA4" w14:textId="77777777" w:rsidR="00656936" w:rsidRDefault="00E45A23">
            <w:pPr>
              <w:pStyle w:val="TableParagraph"/>
              <w:spacing w:before="59" w:line="252" w:lineRule="auto"/>
              <w:ind w:left="103" w:right="2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Number</w:t>
            </w:r>
            <w:r>
              <w:rPr>
                <w:rFonts w:ascii="PMingLiU" w:eastAsia="PMingLiU" w:hAnsi="PMingLiU" w:cs="PMingLiU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of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adults</w:t>
            </w:r>
            <w:r>
              <w:rPr>
                <w:rFonts w:ascii="PMingLiU" w:eastAsia="PMingLiU" w:hAnsi="PMingLiU" w:cs="PMingLiU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culled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0"/>
                <w:sz w:val="16"/>
                <w:szCs w:val="16"/>
              </w:rPr>
              <w:t>–</w:t>
            </w:r>
            <w:r>
              <w:rPr>
                <w:rFonts w:ascii="PMingLiU" w:eastAsia="PMingLiU" w:hAnsi="PMingLiU" w:cs="PMingLiU"/>
                <w:color w:val="231F20"/>
                <w:spacing w:val="8"/>
                <w:w w:val="90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&gt;15cm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(include</w:t>
            </w:r>
            <w:r>
              <w:rPr>
                <w:rFonts w:ascii="PMingLiU" w:eastAsia="PMingLiU" w:hAnsi="PMingLiU" w:cs="PMingLiU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cav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eat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noting</w:t>
            </w:r>
            <w:r>
              <w:rPr>
                <w:rFonts w:ascii="PMingLiU" w:eastAsia="PMingLiU" w:hAnsi="PMingLiU" w:cs="PMingLiU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COT</w:t>
            </w:r>
            <w:r>
              <w:rPr>
                <w:rFonts w:ascii="PMingLiU" w:eastAsia="PMingLiU" w:hAnsi="PMingLiU" w:cs="PMingLiU"/>
                <w:color w:val="231F20"/>
                <w:spacing w:val="-3"/>
                <w:sz w:val="16"/>
                <w:szCs w:val="16"/>
              </w:rPr>
              <w:t>S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at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11cm</w:t>
            </w:r>
            <w:r>
              <w:rPr>
                <w:rFonts w:ascii="PMingLiU" w:eastAsia="PMingLiU" w:hAnsi="PMingLiU" w:cs="PMingLiU"/>
                <w:color w:val="231F20"/>
                <w:spacing w:val="27"/>
                <w:w w:val="10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can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 xml:space="preserve">be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reproductiv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ely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active).</w:t>
            </w:r>
          </w:p>
          <w:p w14:paraId="58D0416E" w14:textId="77777777" w:rsidR="00656936" w:rsidRDefault="00E45A23">
            <w:pPr>
              <w:pStyle w:val="TableParagraph"/>
              <w:spacing w:before="59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juv</w:t>
            </w:r>
            <w:r>
              <w:rPr>
                <w:rFonts w:ascii="PMingLiU"/>
                <w:color w:val="231F20"/>
                <w:spacing w:val="-2"/>
                <w:sz w:val="16"/>
              </w:rPr>
              <w:t>eniles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culled/remo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ed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&lt;15cm.</w:t>
            </w:r>
          </w:p>
          <w:p w14:paraId="486B0468" w14:textId="77777777" w:rsidR="00656936" w:rsidRDefault="00E45A23">
            <w:pPr>
              <w:pStyle w:val="TableParagraph"/>
              <w:spacing w:before="67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divers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completing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COT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S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training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(trainees).</w:t>
            </w:r>
          </w:p>
          <w:p w14:paraId="4C94F5C1" w14:textId="77777777" w:rsidR="00656936" w:rsidRDefault="00E45A23">
            <w:pPr>
              <w:pStyle w:val="TableParagraph"/>
              <w:spacing w:before="67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trainee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div</w:t>
            </w:r>
            <w:r>
              <w:rPr>
                <w:rFonts w:ascii="PMingLiU"/>
                <w:color w:val="231F20"/>
                <w:spacing w:val="-2"/>
                <w:sz w:val="16"/>
              </w:rPr>
              <w:t>ers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completing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assistant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instructor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training.</w:t>
            </w:r>
          </w:p>
          <w:p w14:paraId="09A4BD24" w14:textId="77777777" w:rsidR="00656936" w:rsidRDefault="00E45A23">
            <w:pPr>
              <w:pStyle w:val="TableParagraph"/>
              <w:spacing w:before="67" w:line="252" w:lineRule="auto"/>
              <w:ind w:left="103" w:right="35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ecologically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important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eefs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monitoring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for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condition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for</w:t>
            </w:r>
            <w:r>
              <w:rPr>
                <w:rFonts w:ascii="PMingLiU"/>
                <w:color w:val="231F20"/>
                <w:spacing w:val="25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crown-of-thorns</w:t>
            </w:r>
            <w:r>
              <w:rPr>
                <w:rFonts w:ascii="PMingLiU"/>
                <w:color w:val="231F20"/>
                <w:spacing w:val="1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starfish</w:t>
            </w:r>
            <w:r>
              <w:rPr>
                <w:rFonts w:ascii="PMingLiU"/>
                <w:color w:val="231F20"/>
                <w:spacing w:val="1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management.</w:t>
            </w:r>
          </w:p>
          <w:p w14:paraId="0FF8C142" w14:textId="77777777" w:rsidR="00656936" w:rsidRDefault="00E45A23">
            <w:pPr>
              <w:pStyle w:val="TableParagraph"/>
              <w:spacing w:before="59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eefs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outhern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GBR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managed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for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COT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S.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D9EA"/>
          </w:tcPr>
          <w:p w14:paraId="551AB6C6" w14:textId="77777777" w:rsidR="00656936" w:rsidRDefault="00E45A23">
            <w:pPr>
              <w:pStyle w:val="TableParagraph"/>
              <w:spacing w:before="42" w:line="252" w:lineRule="auto"/>
              <w:ind w:left="103" w:right="36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B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aseline—GBRMP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A</w:t>
            </w:r>
            <w:r>
              <w:rPr>
                <w:rFonts w:ascii="PMingLiU" w:eastAsia="PMingLiU" w:hAnsi="PMingLiU" w:cs="PMingLiU"/>
                <w:color w:val="231F20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surveillance</w:t>
            </w:r>
            <w:r>
              <w:rPr>
                <w:rFonts w:ascii="PMingLiU" w:eastAsia="PMingLiU" w:hAnsi="PMingLiU" w:cs="PMingLiU"/>
                <w:color w:val="231F20"/>
                <w:spacing w:val="27"/>
                <w:w w:val="98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reports</w:t>
            </w:r>
            <w:r>
              <w:rPr>
                <w:rFonts w:ascii="PMingLiU" w:eastAsia="PMingLiU" w:hAnsi="PMingLiU" w:cs="PMingLiU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and</w:t>
            </w:r>
            <w:r>
              <w:rPr>
                <w:rFonts w:ascii="PMingLiU" w:eastAsia="PMingLiU" w:hAnsi="PMingLiU" w:cs="PMingLiU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AIMS</w:t>
            </w:r>
            <w:r>
              <w:rPr>
                <w:rFonts w:ascii="PMingLiU" w:eastAsia="PMingLiU" w:hAnsi="PMingLiU" w:cs="PMingLiU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long-term</w:t>
            </w:r>
            <w:r>
              <w:rPr>
                <w:rFonts w:ascii="PMingLiU" w:eastAsia="PMingLiU" w:hAnsi="PMingLiU" w:cs="PMingLiU"/>
                <w:color w:val="231F20"/>
                <w:spacing w:val="26"/>
                <w:w w:val="10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monitoring</w:t>
            </w:r>
            <w:r>
              <w:rPr>
                <w:rFonts w:ascii="PMingLiU" w:eastAsia="PMingLiU" w:hAnsi="PMingLiU" w:cs="PMingLiU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program</w:t>
            </w:r>
            <w:r>
              <w:rPr>
                <w:rFonts w:ascii="PMingLiU" w:eastAsia="PMingLiU" w:hAnsi="PMingLiU" w:cs="PMingLiU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results</w:t>
            </w:r>
          </w:p>
          <w:p w14:paraId="7CE2B3CD" w14:textId="77777777" w:rsidR="00656936" w:rsidRDefault="00E45A23">
            <w:pPr>
              <w:pStyle w:val="TableParagraph"/>
              <w:spacing w:before="59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sz w:val="16"/>
              </w:rPr>
              <w:t>E</w:t>
            </w:r>
            <w:r>
              <w:rPr>
                <w:rFonts w:ascii="PMingLiU"/>
                <w:color w:val="231F20"/>
                <w:spacing w:val="-4"/>
                <w:sz w:val="16"/>
              </w:rPr>
              <w:t>ye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on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data</w:t>
            </w:r>
          </w:p>
          <w:p w14:paraId="2018B291" w14:textId="77777777" w:rsidR="00656936" w:rsidRDefault="00E45A23">
            <w:pPr>
              <w:pStyle w:val="TableParagraph"/>
              <w:spacing w:before="67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J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oint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Field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anagement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</w:t>
            </w:r>
          </w:p>
          <w:p w14:paraId="6E871826" w14:textId="77777777" w:rsidR="00656936" w:rsidRDefault="00E45A23">
            <w:pPr>
              <w:pStyle w:val="TableParagraph"/>
              <w:spacing w:before="67" w:line="252" w:lineRule="auto"/>
              <w:ind w:left="103" w:right="2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T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ourism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industry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ts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monitoring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tourist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eefs</w:t>
            </w:r>
          </w:p>
          <w:p w14:paraId="4FB661D7" w14:textId="77777777" w:rsidR="00656936" w:rsidRDefault="00E45A23">
            <w:pPr>
              <w:pStyle w:val="TableParagraph"/>
              <w:spacing w:before="59" w:line="252" w:lineRule="auto"/>
              <w:ind w:left="103" w:right="2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Association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Marine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Park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sz w:val="16"/>
              </w:rPr>
              <w:t>Tourism</w:t>
            </w:r>
            <w:r>
              <w:rPr>
                <w:rFonts w:ascii="PMingLiU"/>
                <w:color w:val="231F20"/>
                <w:spacing w:val="25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Operators</w:t>
            </w:r>
            <w:r>
              <w:rPr>
                <w:rFonts w:ascii="PMingLiU"/>
                <w:color w:val="231F20"/>
                <w:spacing w:val="2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(AMPTO)</w:t>
            </w:r>
            <w:r>
              <w:rPr>
                <w:rFonts w:ascii="PMingLiU"/>
                <w:color w:val="231F20"/>
                <w:spacing w:val="3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control</w:t>
            </w:r>
            <w:r>
              <w:rPr>
                <w:rFonts w:ascii="PMingLiU"/>
                <w:color w:val="231F20"/>
                <w:spacing w:val="3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surveillance</w:t>
            </w:r>
            <w:r>
              <w:rPr>
                <w:rFonts w:ascii="PMingLiU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o</w:t>
            </w:r>
            <w:r>
              <w:rPr>
                <w:rFonts w:ascii="PMingLiU"/>
                <w:color w:val="231F20"/>
                <w:spacing w:val="-2"/>
                <w:sz w:val="16"/>
              </w:rPr>
              <w:t>yage</w:t>
            </w:r>
            <w:r>
              <w:rPr>
                <w:rFonts w:ascii="PMingLiU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reports</w:t>
            </w:r>
          </w:p>
          <w:p w14:paraId="22D44EA6" w14:textId="77777777" w:rsidR="00656936" w:rsidRDefault="00E45A23">
            <w:pPr>
              <w:pStyle w:val="TableParagraph"/>
              <w:spacing w:before="59" w:line="252" w:lineRule="auto"/>
              <w:ind w:left="103" w:right="24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ix-monthly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</w:t>
            </w:r>
            <w:r>
              <w:rPr>
                <w:rFonts w:ascii="PMingLiU"/>
                <w:color w:val="231F20"/>
                <w:spacing w:val="-2"/>
                <w:sz w:val="16"/>
              </w:rPr>
              <w:t>ess,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financial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</w:t>
            </w:r>
            <w:r>
              <w:rPr>
                <w:rFonts w:ascii="PMingLiU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reporting</w:t>
            </w:r>
            <w:r>
              <w:rPr>
                <w:rFonts w:ascii="PMingLiU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2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MERIT</w:t>
            </w:r>
          </w:p>
          <w:p w14:paraId="45D9EC1A" w14:textId="77777777" w:rsidR="00656936" w:rsidRDefault="00E45A23">
            <w:pPr>
              <w:pStyle w:val="TableParagraph"/>
              <w:spacing w:before="59" w:line="252" w:lineRule="auto"/>
              <w:ind w:left="103" w:right="35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AMPTO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control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surveillance</w:t>
            </w:r>
            <w:r>
              <w:rPr>
                <w:rFonts w:ascii="PMingLiU"/>
                <w:color w:val="231F20"/>
                <w:spacing w:val="22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o</w:t>
            </w:r>
            <w:r>
              <w:rPr>
                <w:rFonts w:ascii="PMingLiU"/>
                <w:color w:val="231F20"/>
                <w:spacing w:val="-2"/>
                <w:sz w:val="16"/>
              </w:rPr>
              <w:t>yage</w:t>
            </w:r>
            <w:r>
              <w:rPr>
                <w:rFonts w:ascii="PMingLiU"/>
                <w:color w:val="231F20"/>
                <w:spacing w:val="-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reports</w:t>
            </w:r>
          </w:p>
          <w:p w14:paraId="54438B51" w14:textId="77777777" w:rsidR="00656936" w:rsidRDefault="00E45A23">
            <w:pPr>
              <w:pStyle w:val="TableParagraph"/>
              <w:spacing w:before="59" w:line="252" w:lineRule="auto"/>
              <w:ind w:left="103" w:right="898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AMPTO/Industr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D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iver</w:t>
            </w:r>
            <w:r>
              <w:rPr>
                <w:rFonts w:ascii="PMingLiU"/>
                <w:color w:val="231F20"/>
                <w:spacing w:val="21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training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ts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ED9EA"/>
          </w:tcPr>
          <w:p w14:paraId="3E449584" w14:textId="77777777" w:rsidR="00656936" w:rsidRDefault="00E45A23">
            <w:pPr>
              <w:pStyle w:val="TableParagraph"/>
              <w:spacing w:before="42" w:line="252" w:lineRule="auto"/>
              <w:ind w:left="103" w:right="12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hase</w:t>
            </w:r>
            <w:r>
              <w:rPr>
                <w:rFonts w:ascii="PMingLiU" w:eastAsia="PMingLiU" w:hAnsi="PMingLiU" w:cs="PMingLiU"/>
                <w:color w:val="231F20"/>
                <w:spacing w:val="-19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I:</w:t>
            </w:r>
            <w:r>
              <w:rPr>
                <w:rFonts w:ascii="PMingLiU" w:eastAsia="PMingLiU" w:hAnsi="PMingLiU" w:cs="PMingLiU"/>
                <w:color w:val="231F20"/>
                <w:spacing w:val="-18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Crown-of-thorns</w:t>
            </w:r>
            <w:r>
              <w:rPr>
                <w:rFonts w:ascii="PMingLiU" w:eastAsia="PMingLiU" w:hAnsi="PMingLiU" w:cs="PMingLiU"/>
                <w:color w:val="231F20"/>
                <w:spacing w:val="31"/>
                <w:w w:val="10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Starfish</w:t>
            </w:r>
            <w:r>
              <w:rPr>
                <w:rFonts w:ascii="PMingLiU" w:eastAsia="PMingLiU" w:hAnsi="PMingLiU" w:cs="PMingLiU"/>
                <w:color w:val="231F20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PMingLiU" w:eastAsia="PMingLiU" w:hAnsi="PMingLiU" w:cs="PMingLiU"/>
                <w:color w:val="231F20"/>
                <w:spacing w:val="-4"/>
                <w:w w:val="105"/>
                <w:sz w:val="16"/>
                <w:szCs w:val="16"/>
              </w:rPr>
              <w:t>argeted</w:t>
            </w:r>
            <w:r>
              <w:rPr>
                <w:rFonts w:ascii="PMingLiU" w:eastAsia="PMingLiU" w:hAnsi="PMingLiU" w:cs="PMingLiU"/>
                <w:color w:val="231F20"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Contr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ol</w:t>
            </w:r>
            <w:r>
              <w:rPr>
                <w:rFonts w:ascii="PMingLiU" w:eastAsia="PMingLiU" w:hAnsi="PMingLiU" w:cs="PMingLiU"/>
                <w:color w:val="231F20"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in</w:t>
            </w:r>
            <w:r>
              <w:rPr>
                <w:rFonts w:ascii="PMingLiU" w:eastAsia="PMingLiU" w:hAnsi="PMingLiU" w:cs="PMingLiU"/>
                <w:color w:val="231F20"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the</w:t>
            </w:r>
            <w:r>
              <w:rPr>
                <w:rFonts w:ascii="PMingLiU" w:eastAsia="PMingLiU" w:hAnsi="PMingLiU" w:cs="PMingLiU"/>
                <w:color w:val="231F20"/>
                <w:spacing w:val="33"/>
                <w:w w:val="106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Great</w:t>
            </w:r>
            <w:r>
              <w:rPr>
                <w:rFonts w:ascii="PMingLiU" w:eastAsia="PMingLiU" w:hAnsi="PMingLiU" w:cs="PMingLiU"/>
                <w:color w:val="231F20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B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arrier</w:t>
            </w:r>
            <w:r>
              <w:rPr>
                <w:rFonts w:ascii="PMingLiU" w:eastAsia="PMingLiU" w:hAnsi="PMingLiU" w:cs="PMingLiU"/>
                <w:color w:val="231F2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eef</w:t>
            </w:r>
            <w:r>
              <w:rPr>
                <w:rFonts w:ascii="PMingLiU" w:eastAsia="PMingLiU" w:hAnsi="PMingLiU" w:cs="PMingLiU"/>
                <w:color w:val="231F20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(2014–16)</w:t>
            </w:r>
          </w:p>
          <w:p w14:paraId="6828C2CA" w14:textId="77777777" w:rsidR="00656936" w:rsidRDefault="00E45A23">
            <w:pPr>
              <w:pStyle w:val="TableParagraph"/>
              <w:spacing w:before="59" w:line="252" w:lineRule="auto"/>
              <w:ind w:left="103" w:right="40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hase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 xml:space="preserve"> II: 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COT</w:t>
            </w:r>
            <w:r>
              <w:rPr>
                <w:rFonts w:ascii="PMingLiU" w:eastAsia="PMingLiU" w:hAnsi="PMingLiU" w:cs="PMingLiU"/>
                <w:color w:val="231F2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Outbr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eak</w:t>
            </w:r>
            <w:r>
              <w:rPr>
                <w:rFonts w:ascii="PMingLiU" w:eastAsia="PMingLiU" w:hAnsi="PMingLiU" w:cs="PMingLiU"/>
                <w:color w:val="231F20"/>
                <w:spacing w:val="21"/>
                <w:w w:val="98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Management</w:t>
            </w:r>
            <w:r>
              <w:rPr>
                <w:rFonts w:ascii="PMingLiU" w:eastAsia="PMingLiU" w:hAnsi="PMingLiU" w:cs="PMingLiU"/>
                <w:color w:val="231F20"/>
                <w:spacing w:val="-27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(2015–18)</w:t>
            </w:r>
          </w:p>
          <w:p w14:paraId="7EC5B76A" w14:textId="77777777" w:rsidR="00656936" w:rsidRDefault="00E45A23">
            <w:pPr>
              <w:pStyle w:val="TableParagraph"/>
              <w:spacing w:before="59" w:line="252" w:lineRule="auto"/>
              <w:ind w:left="103" w:right="15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Phase</w:t>
            </w:r>
            <w:r>
              <w:rPr>
                <w:rFonts w:ascii="PMingLiU" w:eastAsia="PMingLiU" w:hAnsi="PMingLiU" w:cs="PMingLiU"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IV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:</w:t>
            </w:r>
            <w:r>
              <w:rPr>
                <w:rFonts w:ascii="PMingLiU" w:eastAsia="PMingLiU" w:hAnsi="PMingLiU" w:cs="PMingLiU"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Crown-of-thorns</w:t>
            </w:r>
            <w:r>
              <w:rPr>
                <w:rFonts w:ascii="PMingLiU" w:eastAsia="PMingLiU" w:hAnsi="PMingLiU" w:cs="PMingLiU"/>
                <w:color w:val="231F20"/>
                <w:spacing w:val="31"/>
                <w:w w:val="10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Outbreak</w:t>
            </w:r>
            <w:r>
              <w:rPr>
                <w:rFonts w:ascii="PMingLiU" w:eastAsia="PMingLiU" w:hAnsi="PMingLiU" w:cs="PMingLiU"/>
                <w:color w:val="231F20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Management</w:t>
            </w:r>
            <w:r>
              <w:rPr>
                <w:rFonts w:ascii="PMingLiU" w:eastAsia="PMingLiU" w:hAnsi="PMingLiU" w:cs="PMingLiU"/>
                <w:color w:val="231F20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S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econd</w:t>
            </w:r>
            <w:r>
              <w:rPr>
                <w:rFonts w:ascii="PMingLiU" w:eastAsia="PMingLiU" w:hAnsi="PMingLiU" w:cs="PMingLiU"/>
                <w:color w:val="231F20"/>
                <w:spacing w:val="35"/>
                <w:w w:val="10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95"/>
                <w:sz w:val="16"/>
                <w:szCs w:val="16"/>
              </w:rPr>
              <w:t>Culling</w:t>
            </w:r>
            <w:r>
              <w:rPr>
                <w:rFonts w:ascii="PMingLiU" w:eastAsia="PMingLiU" w:hAnsi="PMingLiU" w:cs="PMingLiU"/>
                <w:color w:val="231F20"/>
                <w:spacing w:val="9"/>
                <w:w w:val="9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3"/>
                <w:w w:val="95"/>
                <w:sz w:val="16"/>
                <w:szCs w:val="16"/>
              </w:rPr>
              <w:t>V</w:t>
            </w:r>
            <w:r>
              <w:rPr>
                <w:rFonts w:ascii="PMingLiU" w:eastAsia="PMingLiU" w:hAnsi="PMingLiU" w:cs="PMingLiU"/>
                <w:color w:val="231F20"/>
                <w:spacing w:val="-4"/>
                <w:w w:val="95"/>
                <w:sz w:val="16"/>
                <w:szCs w:val="16"/>
              </w:rPr>
              <w:t>essel</w:t>
            </w:r>
            <w:r>
              <w:rPr>
                <w:rFonts w:ascii="PMingLiU" w:eastAsia="PMingLiU" w:hAnsi="PMingLiU" w:cs="PMingLiU"/>
                <w:color w:val="231F20"/>
                <w:spacing w:val="12"/>
                <w:w w:val="9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(2016–19)</w:t>
            </w:r>
          </w:p>
        </w:tc>
      </w:tr>
    </w:tbl>
    <w:p w14:paraId="4878A1A4" w14:textId="77777777" w:rsidR="00656936" w:rsidRDefault="00656936">
      <w:pPr>
        <w:spacing w:line="252" w:lineRule="auto"/>
        <w:rPr>
          <w:rFonts w:ascii="PMingLiU" w:eastAsia="PMingLiU" w:hAnsi="PMingLiU" w:cs="PMingLiU"/>
          <w:sz w:val="16"/>
          <w:szCs w:val="16"/>
        </w:rPr>
        <w:sectPr w:rsidR="00656936">
          <w:pgSz w:w="16840" w:h="11910" w:orient="landscape"/>
          <w:pgMar w:top="0" w:right="0" w:bottom="0" w:left="820" w:header="720" w:footer="720" w:gutter="0"/>
          <w:cols w:space="720"/>
        </w:sectPr>
      </w:pPr>
    </w:p>
    <w:p w14:paraId="56DDE34D" w14:textId="761E595C" w:rsidR="00656936" w:rsidRDefault="00E45A2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6F72E68" wp14:editId="7277B9C3">
                <wp:simplePos x="0" y="0"/>
                <wp:positionH relativeFrom="page">
                  <wp:posOffset>10412730</wp:posOffset>
                </wp:positionH>
                <wp:positionV relativeFrom="page">
                  <wp:posOffset>55880</wp:posOffset>
                </wp:positionV>
                <wp:extent cx="1270" cy="7504430"/>
                <wp:effectExtent l="20955" t="17780" r="15875" b="21590"/>
                <wp:wrapNone/>
                <wp:docPr id="4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04430"/>
                          <a:chOff x="16398" y="88"/>
                          <a:chExt cx="2" cy="11818"/>
                        </a:xfrm>
                      </wpg:grpSpPr>
                      <wps:wsp>
                        <wps:cNvPr id="45" name="Freeform 44"/>
                        <wps:cNvSpPr>
                          <a:spLocks/>
                        </wps:cNvSpPr>
                        <wps:spPr bwMode="auto">
                          <a:xfrm>
                            <a:off x="16398" y="88"/>
                            <a:ext cx="2" cy="11818"/>
                          </a:xfrm>
                          <a:custGeom>
                            <a:avLst/>
                            <a:gdLst>
                              <a:gd name="T0" fmla="+- 0 11906 88"/>
                              <a:gd name="T1" fmla="*/ 11906 h 11818"/>
                              <a:gd name="T2" fmla="+- 0 88 88"/>
                              <a:gd name="T3" fmla="*/ 88 h 118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818">
                                <a:moveTo>
                                  <a:pt x="0" y="11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1498D" id="Group 43" o:spid="_x0000_s1026" style="position:absolute;margin-left:819.9pt;margin-top:4.4pt;width:.1pt;height:590.9pt;z-index:251671552;mso-position-horizontal-relative:page;mso-position-vertical-relative:page" coordorigin="16398,88" coordsize="2,1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">
                <v:shape id="Freeform 44" o:spid="_x0000_s1027" style="position:absolute;left:16398;top:88;width:2;height:11818;visibility:visible;mso-wrap-style:square;v-text-anchor:top" coordsize="2,1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4FMMA&#10;AADbAAAADwAAAGRycy9kb3ducmV2LnhtbESPQWvCQBSE70L/w/IKvemmYqVGVymiIAVB0yB4e2Sf&#10;STD7NuyuJv333YLgcZiZb5jFqjeNuJPztWUF76MEBHFhdc2lgvxnO/wE4QOyxsYyKfglD6vly2CB&#10;qbYdH+mehVJECPsUFVQhtKmUvqjIoB/Zljh6F+sMhihdKbXDLsJNI8dJMpUGa44LFba0rqi4Zjej&#10;YP89Pec7d5odum7T+30oOaeDUm+v/dccRKA+PMOP9k4rmHzA/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54FMMAAADbAAAADwAAAAAAAAAAAAAAAACYAgAAZHJzL2Rv&#10;d25yZXYueG1sUEsFBgAAAAAEAAQA9QAAAIgDAAAAAA==&#10;" path="m,11818l,e" filled="f" strokecolor="#005695" strokeweight="2pt">
                  <v:stroke dashstyle="dash"/>
                  <v:path arrowok="t" o:connecttype="custom" o:connectlocs="0,11906;0,8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3BC1D3A" wp14:editId="7AE494C8">
                <wp:simplePos x="0" y="0"/>
                <wp:positionH relativeFrom="page">
                  <wp:posOffset>10475595</wp:posOffset>
                </wp:positionH>
                <wp:positionV relativeFrom="page">
                  <wp:posOffset>-635</wp:posOffset>
                </wp:positionV>
                <wp:extent cx="217805" cy="7560945"/>
                <wp:effectExtent l="7620" t="8890" r="12700" b="2540"/>
                <wp:wrapNone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7560945"/>
                          <a:chOff x="16497" y="-1"/>
                          <a:chExt cx="343" cy="11907"/>
                        </a:xfrm>
                      </wpg:grpSpPr>
                      <wpg:grpSp>
                        <wpg:cNvPr id="40" name="Group 41"/>
                        <wpg:cNvGrpSpPr>
                          <a:grpSpLocks/>
                        </wpg:cNvGrpSpPr>
                        <wpg:grpSpPr bwMode="auto">
                          <a:xfrm>
                            <a:off x="16498" y="0"/>
                            <a:ext cx="341" cy="11906"/>
                            <a:chOff x="16498" y="0"/>
                            <a:chExt cx="341" cy="11906"/>
                          </a:xfrm>
                        </wpg:grpSpPr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16498" y="0"/>
                              <a:ext cx="341" cy="11906"/>
                            </a:xfrm>
                            <a:custGeom>
                              <a:avLst/>
                              <a:gdLst>
                                <a:gd name="T0" fmla="+- 0 16498 16498"/>
                                <a:gd name="T1" fmla="*/ T0 w 341"/>
                                <a:gd name="T2" fmla="*/ 0 h 11906"/>
                                <a:gd name="T3" fmla="+- 0 16498 16498"/>
                                <a:gd name="T4" fmla="*/ T3 w 341"/>
                                <a:gd name="T5" fmla="*/ 11906 h 11906"/>
                                <a:gd name="T6" fmla="+- 0 16838 16498"/>
                                <a:gd name="T7" fmla="*/ T6 w 341"/>
                                <a:gd name="T8" fmla="*/ 11906 h 11906"/>
                                <a:gd name="T9" fmla="+- 0 16838 16498"/>
                                <a:gd name="T10" fmla="*/ T9 w 341"/>
                                <a:gd name="T11" fmla="*/ 0 h 11906"/>
                                <a:gd name="T12" fmla="+- 0 16498 16498"/>
                                <a:gd name="T13" fmla="*/ T12 w 341"/>
                                <a:gd name="T14" fmla="*/ 0 h 1190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41" h="11906">
                                  <a:moveTo>
                                    <a:pt x="0" y="0"/>
                                  </a:moveTo>
                                  <a:lnTo>
                                    <a:pt x="0" y="11906"/>
                                  </a:lnTo>
                                  <a:lnTo>
                                    <a:pt x="340" y="11906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9"/>
                        <wpg:cNvGrpSpPr>
                          <a:grpSpLocks/>
                        </wpg:cNvGrpSpPr>
                        <wpg:grpSpPr bwMode="auto">
                          <a:xfrm>
                            <a:off x="16498" y="0"/>
                            <a:ext cx="341" cy="2"/>
                            <a:chOff x="16498" y="0"/>
                            <a:chExt cx="341" cy="2"/>
                          </a:xfrm>
                        </wpg:grpSpPr>
                        <wps:wsp>
                          <wps:cNvPr id="43" name="Freeform 40"/>
                          <wps:cNvSpPr>
                            <a:spLocks/>
                          </wps:cNvSpPr>
                          <wps:spPr bwMode="auto">
                            <a:xfrm>
                              <a:off x="16498" y="0"/>
                              <a:ext cx="341" cy="2"/>
                            </a:xfrm>
                            <a:custGeom>
                              <a:avLst/>
                              <a:gdLst>
                                <a:gd name="T0" fmla="+- 0 16498 16498"/>
                                <a:gd name="T1" fmla="*/ T0 w 341"/>
                                <a:gd name="T2" fmla="+- 0 16838 16498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3299C" id="Group 38" o:spid="_x0000_s1026" style="position:absolute;margin-left:824.85pt;margin-top:-.05pt;width:17.15pt;height:595.35pt;z-index:251672576;mso-position-horizontal-relative:page;mso-position-vertical-relative:page" coordorigin="16497,-1" coordsize="343,11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">
                <v:group id="Group 41" o:spid="_x0000_s1027" style="position:absolute;left:16498;width:341;height:11906" coordorigin="16498" coordsize="341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2" o:spid="_x0000_s1028" style="position:absolute;left:16498;width:341;height:11906;visibility:visible;mso-wrap-style:square;v-text-anchor:top" coordsize="341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EX8QA&#10;AADbAAAADwAAAGRycy9kb3ducmV2LnhtbESP3WoCMRSE7wXfIRyhN6JZ26Lt1uwipQWh4G8f4LA5&#10;bhY3J0uS6vbtTaHg5TAz3zDLsretuJAPjWMFs2kGgrhyuuFawffxc/ICIkRkja1jUvBLAcpiOFhi&#10;rt2V93Q5xFokCIccFZgYu1zKUBmyGKauI07eyXmLMUlfS+3xmuC2lY9ZNpcWG04LBjt6N1SdDz9W&#10;AZvXo/uwX5uF3I7jpn/yp+3OK/Uw6ldvICL18R7+b6+1gucZ/H1JP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HRF/EAAAA2wAAAA8AAAAAAAAAAAAAAAAAmAIAAGRycy9k&#10;b3ducmV2LnhtbFBLBQYAAAAABAAEAPUAAACJAwAAAAA=&#10;" path="m,l,11906r340,l340,,,e" fillcolor="#005695" stroked="f">
                    <v:path arrowok="t" o:connecttype="custom" o:connectlocs="0,0;0,11906;340,11906;340,0;0,0" o:connectangles="0,0,0,0,0"/>
                  </v:shape>
                </v:group>
                <v:group id="Group 39" o:spid="_x0000_s1029" style="position:absolute;left:16498;width:341;height:2" coordorigin="16498" coordsize="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0" o:spid="_x0000_s1030" style="position:absolute;left:16498;width:341;height:2;visibility:visible;mso-wrap-style:square;v-text-anchor:top" coordsize="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ks8MA&#10;AADbAAAADwAAAGRycy9kb3ducmV2LnhtbESPUWvCMBSF3wX/Q7jC3jSd2m10RhGd4MuQuf2AS3Jt&#10;S5ubksTa/ftFEPZ4OOd8h7PaDLYVPflQO1bwPMtAEGtnai4V/Hwfpm8gQkQ22DomBb8UYLMej1ZY&#10;GHfjL+rPsRQJwqFABVWMXSFl0BVZDDPXESfv4rzFmKQvpfF4S3DbynmWvUiLNaeFCjvaVaSb89Uq&#10;aJp870/6uM9fbRmun5de5x+9Uk+TYfsOItIQ/8OP9tEoWC7g/iX9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Yks8MAAADbAAAADwAAAAAAAAAAAAAAAACYAgAAZHJzL2Rv&#10;d25yZXYueG1sUEsFBgAAAAAEAAQA9QAAAIgDAAAAAA==&#10;" path="m,l340,e" filled="f" strokecolor="#005695" strokeweight=".1pt">
                    <v:path arrowok="t" o:connecttype="custom" o:connectlocs="0,0;34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BA24EB" wp14:editId="4076B982">
                <wp:simplePos x="0" y="0"/>
                <wp:positionH relativeFrom="page">
                  <wp:posOffset>209550</wp:posOffset>
                </wp:positionH>
                <wp:positionV relativeFrom="page">
                  <wp:posOffset>6543040</wp:posOffset>
                </wp:positionV>
                <wp:extent cx="127000" cy="130175"/>
                <wp:effectExtent l="0" t="0" r="0" b="3810"/>
                <wp:wrapNone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CAC78" w14:textId="77777777" w:rsidR="00656936" w:rsidRDefault="00E45A23">
                            <w:pPr>
                              <w:spacing w:line="190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1"/>
                                <w:sz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A24EB" id="Text Box 37" o:spid="_x0000_s1225" type="#_x0000_t202" style="position:absolute;margin-left:16.5pt;margin-top:515.2pt;width:10pt;height:10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" filled="f" stroked="f">
                <v:textbox style="layout-flow:vertical" inset="0,0,0,0">
                  <w:txbxContent>
                    <w:p w14:paraId="24ACAC78" w14:textId="77777777" w:rsidR="00656936" w:rsidRDefault="00E45A23">
                      <w:pPr>
                        <w:spacing w:line="190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101"/>
                          <w:sz w:val="16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65DFD6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48C691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F6A0DD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85FF3F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9E003B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7BCA4D" w14:textId="77777777" w:rsidR="00656936" w:rsidRDefault="00656936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2466"/>
        <w:gridCol w:w="4833"/>
        <w:gridCol w:w="2552"/>
        <w:gridCol w:w="2203"/>
      </w:tblGrid>
      <w:tr w:rsidR="00656936" w14:paraId="2F63CB8B" w14:textId="77777777">
        <w:trPr>
          <w:trHeight w:hRule="exact" w:val="353"/>
        </w:trPr>
        <w:tc>
          <w:tcPr>
            <w:tcW w:w="217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0D0CB0E9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Intermediate</w:t>
            </w:r>
            <w:r>
              <w:rPr>
                <w:rFonts w:ascii="Times New Roman"/>
                <w:b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w w:val="95"/>
                <w:sz w:val="16"/>
              </w:rPr>
              <w:t>outcomes</w:t>
            </w:r>
          </w:p>
        </w:tc>
        <w:tc>
          <w:tcPr>
            <w:tcW w:w="246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3AEB9251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4"/>
                <w:sz w:val="16"/>
              </w:rPr>
              <w:t>Targets</w:t>
            </w:r>
          </w:p>
        </w:tc>
        <w:tc>
          <w:tcPr>
            <w:tcW w:w="48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7A5905B0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K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ey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3"/>
                <w:w w:val="95"/>
                <w:sz w:val="16"/>
              </w:rPr>
              <w:t>erfor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mance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Indicators</w:t>
            </w:r>
          </w:p>
        </w:tc>
        <w:tc>
          <w:tcPr>
            <w:tcW w:w="25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443C3017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ata</w:t>
            </w:r>
            <w:r>
              <w:rPr>
                <w:rFonts w:ascii="Times New Roman"/>
                <w:b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sources</w:t>
            </w:r>
          </w:p>
        </w:tc>
        <w:tc>
          <w:tcPr>
            <w:tcW w:w="220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540DC5A2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Deliv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er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y</w:t>
            </w:r>
            <w:r>
              <w:rPr>
                <w:rFonts w:ascii="Times New Roman"/>
                <w:b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oject</w:t>
            </w:r>
          </w:p>
        </w:tc>
      </w:tr>
      <w:tr w:rsidR="00656936" w14:paraId="102313E9" w14:textId="77777777">
        <w:trPr>
          <w:trHeight w:hRule="exact" w:val="5466"/>
        </w:trPr>
        <w:tc>
          <w:tcPr>
            <w:tcW w:w="2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D9EA"/>
          </w:tcPr>
          <w:p w14:paraId="2284585B" w14:textId="77777777" w:rsidR="00656936" w:rsidRDefault="00E45A23">
            <w:pPr>
              <w:pStyle w:val="TableParagraph"/>
              <w:spacing w:before="42" w:line="252" w:lineRule="auto"/>
              <w:ind w:left="103" w:right="168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Minimised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sour</w:t>
            </w:r>
            <w:r>
              <w:rPr>
                <w:rFonts w:ascii="PMingLiU"/>
                <w:color w:val="231F20"/>
                <w:spacing w:val="-2"/>
                <w:sz w:val="16"/>
              </w:rPr>
              <w:t>ce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occurrence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marine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debris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28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Great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B</w:t>
            </w:r>
            <w:r>
              <w:rPr>
                <w:rFonts w:ascii="PMingLiU"/>
                <w:color w:val="231F20"/>
                <w:spacing w:val="-1"/>
                <w:sz w:val="16"/>
              </w:rPr>
              <w:t>arrier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lagoon.</w:t>
            </w:r>
          </w:p>
        </w:tc>
        <w:tc>
          <w:tcPr>
            <w:tcW w:w="24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D9EA"/>
          </w:tcPr>
          <w:p w14:paraId="4A3E7220" w14:textId="77777777" w:rsidR="00656936" w:rsidRDefault="00E45A23">
            <w:pPr>
              <w:pStyle w:val="TableParagraph"/>
              <w:spacing w:before="42" w:line="252" w:lineRule="auto"/>
              <w:ind w:left="103" w:right="35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Communities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with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GBR</w:t>
            </w:r>
            <w:r>
              <w:rPr>
                <w:rFonts w:ascii="PMingLiU"/>
                <w:color w:val="231F20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catchment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international</w:t>
            </w:r>
            <w:r>
              <w:rPr>
                <w:rFonts w:ascii="PMingLiU"/>
                <w:color w:val="231F20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shipping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aware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23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marine</w:t>
            </w:r>
            <w:r>
              <w:rPr>
                <w:rFonts w:ascii="PMingLiU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debris</w:t>
            </w:r>
            <w:r>
              <w:rPr>
                <w:rFonts w:ascii="PMingLiU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issues.</w:t>
            </w:r>
          </w:p>
          <w:p w14:paraId="58AD1203" w14:textId="77777777" w:rsidR="00656936" w:rsidRDefault="00E45A23">
            <w:pPr>
              <w:pStyle w:val="TableParagraph"/>
              <w:spacing w:before="59" w:line="252" w:lineRule="auto"/>
              <w:ind w:left="103" w:right="11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on-ground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actions</w:t>
            </w:r>
            <w:r>
              <w:rPr>
                <w:rFonts w:ascii="PMingLiU"/>
                <w:color w:val="231F20"/>
                <w:spacing w:val="28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educing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olume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marine</w:t>
            </w:r>
            <w:r>
              <w:rPr>
                <w:rFonts w:ascii="PMingLiU"/>
                <w:color w:val="231F20"/>
                <w:spacing w:val="23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debris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Gr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eat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Barrier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23"/>
                <w:w w:val="9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catchments,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beaches and waterways.</w:t>
            </w:r>
          </w:p>
        </w:tc>
        <w:tc>
          <w:tcPr>
            <w:tcW w:w="4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D9EA"/>
          </w:tcPr>
          <w:p w14:paraId="0298D582" w14:textId="77777777" w:rsidR="00656936" w:rsidRDefault="00E45A23">
            <w:pPr>
              <w:pStyle w:val="TableParagraph"/>
              <w:spacing w:before="42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Extent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engagement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existing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structur</w:t>
            </w:r>
            <w:r>
              <w:rPr>
                <w:rFonts w:ascii="PMingLiU"/>
                <w:color w:val="231F20"/>
                <w:spacing w:val="-2"/>
                <w:sz w:val="16"/>
              </w:rPr>
              <w:t>es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(R</w:t>
            </w:r>
            <w:r>
              <w:rPr>
                <w:rFonts w:ascii="PMingLiU"/>
                <w:color w:val="231F20"/>
                <w:spacing w:val="-2"/>
                <w:sz w:val="16"/>
              </w:rPr>
              <w:t>eef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Guardians).</w:t>
            </w:r>
          </w:p>
          <w:p w14:paraId="3C439C97" w14:textId="77777777" w:rsidR="00656936" w:rsidRDefault="00E45A23">
            <w:pPr>
              <w:pStyle w:val="TableParagraph"/>
              <w:spacing w:before="67" w:line="252" w:lineRule="auto"/>
              <w:ind w:left="103" w:right="238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collaborations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partnerships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established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(councils,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fishers,</w:t>
            </w:r>
            <w:r>
              <w:rPr>
                <w:rFonts w:ascii="PMingLiU"/>
                <w:color w:val="231F20"/>
                <w:spacing w:val="22"/>
                <w:w w:val="9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farmers,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schools,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traditional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owners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groups).</w:t>
            </w:r>
          </w:p>
          <w:p w14:paraId="08DB27D3" w14:textId="77777777" w:rsidR="00656936" w:rsidRDefault="00E45A23">
            <w:pPr>
              <w:pStyle w:val="TableParagraph"/>
              <w:spacing w:before="59" w:line="252" w:lineRule="auto"/>
              <w:ind w:left="103" w:right="66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Extent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community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awar</w:t>
            </w:r>
            <w:r>
              <w:rPr>
                <w:rFonts w:ascii="PMingLiU"/>
                <w:color w:val="231F20"/>
                <w:spacing w:val="-2"/>
                <w:sz w:val="16"/>
              </w:rPr>
              <w:t>eness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impacts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marine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debris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sz w:val="16"/>
              </w:rPr>
              <w:t>ev</w:t>
            </w:r>
            <w:r>
              <w:rPr>
                <w:rFonts w:ascii="PMingLiU"/>
                <w:color w:val="231F20"/>
                <w:spacing w:val="-1"/>
                <w:sz w:val="16"/>
              </w:rPr>
              <w:t>entativ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actions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raised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education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campaign.</w:t>
            </w:r>
          </w:p>
          <w:p w14:paraId="5A938166" w14:textId="77777777" w:rsidR="00656936" w:rsidRDefault="00E45A23">
            <w:pPr>
              <w:pStyle w:val="TableParagraph"/>
              <w:spacing w:before="59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Annual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clean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up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ev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ent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report.</w:t>
            </w:r>
          </w:p>
          <w:p w14:paraId="67D80549" w14:textId="77777777" w:rsidR="00656936" w:rsidRDefault="00E45A23">
            <w:pPr>
              <w:pStyle w:val="TableParagraph"/>
              <w:spacing w:before="67" w:line="317" w:lineRule="auto"/>
              <w:ind w:left="103" w:right="828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people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inv</w:t>
            </w:r>
            <w:r>
              <w:rPr>
                <w:rFonts w:ascii="PMingLiU"/>
                <w:color w:val="231F20"/>
                <w:spacing w:val="-2"/>
                <w:sz w:val="16"/>
              </w:rPr>
              <w:t>olv</w:t>
            </w:r>
            <w:r>
              <w:rPr>
                <w:rFonts w:ascii="PMingLiU"/>
                <w:color w:val="231F20"/>
                <w:spacing w:val="-1"/>
                <w:sz w:val="16"/>
              </w:rPr>
              <w:t>ed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marine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debris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cleanup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activities.</w:t>
            </w:r>
            <w:r>
              <w:rPr>
                <w:rFonts w:ascii="PMingLiU"/>
                <w:color w:val="231F20"/>
                <w:spacing w:val="27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Quantities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marine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debris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collected.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D9EA"/>
          </w:tcPr>
          <w:p w14:paraId="654FBC8D" w14:textId="77777777" w:rsidR="00656936" w:rsidRDefault="00E45A23">
            <w:pPr>
              <w:pStyle w:val="TableParagraph"/>
              <w:spacing w:before="42" w:line="252" w:lineRule="auto"/>
              <w:ind w:left="103" w:right="36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ix-monthly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</w:t>
            </w:r>
            <w:r>
              <w:rPr>
                <w:rFonts w:ascii="PMingLiU"/>
                <w:color w:val="231F20"/>
                <w:spacing w:val="-2"/>
                <w:sz w:val="16"/>
              </w:rPr>
              <w:t>ess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reports,</w:t>
            </w:r>
            <w:r>
              <w:rPr>
                <w:rFonts w:ascii="PMingLiU"/>
                <w:color w:val="231F20"/>
                <w:spacing w:val="43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financial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22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 xml:space="preserve">MERIT 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including:</w:t>
            </w:r>
          </w:p>
          <w:p w14:paraId="3F0150CE" w14:textId="77777777" w:rsidR="00656936" w:rsidRDefault="00E45A23">
            <w:pPr>
              <w:pStyle w:val="ListParagraph"/>
              <w:numPr>
                <w:ilvl w:val="0"/>
                <w:numId w:val="8"/>
              </w:numPr>
              <w:tabs>
                <w:tab w:val="left" w:pos="274"/>
              </w:tabs>
              <w:spacing w:before="31" w:line="252" w:lineRule="auto"/>
              <w:ind w:right="427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tnership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collaboration</w:t>
            </w:r>
            <w:r>
              <w:rPr>
                <w:rFonts w:ascii="PMingLiU"/>
                <w:color w:val="231F20"/>
                <w:spacing w:val="25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agreements</w:t>
            </w:r>
            <w:r>
              <w:rPr>
                <w:rFonts w:ascii="PMingLiU"/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arrangements</w:t>
            </w:r>
          </w:p>
          <w:p w14:paraId="3085B1AC" w14:textId="77777777" w:rsidR="00656936" w:rsidRDefault="00E45A23">
            <w:pPr>
              <w:pStyle w:val="ListParagraph"/>
              <w:numPr>
                <w:ilvl w:val="0"/>
                <w:numId w:val="8"/>
              </w:numPr>
              <w:tabs>
                <w:tab w:val="left" w:pos="274"/>
              </w:tabs>
              <w:spacing w:before="31" w:line="252" w:lineRule="auto"/>
              <w:ind w:right="574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A</w:t>
            </w:r>
            <w:r>
              <w:rPr>
                <w:rFonts w:ascii="PMingLiU"/>
                <w:color w:val="231F20"/>
                <w:spacing w:val="-1"/>
                <w:sz w:val="16"/>
              </w:rPr>
              <w:t>war</w:t>
            </w:r>
            <w:r>
              <w:rPr>
                <w:rFonts w:ascii="PMingLiU"/>
                <w:color w:val="231F20"/>
                <w:spacing w:val="-2"/>
                <w:sz w:val="16"/>
              </w:rPr>
              <w:t>eness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raising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program,</w:t>
            </w:r>
            <w:r>
              <w:rPr>
                <w:rFonts w:ascii="PMingLiU"/>
                <w:color w:val="231F20"/>
                <w:spacing w:val="27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timelines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budget</w:t>
            </w:r>
          </w:p>
          <w:p w14:paraId="13FDEE3A" w14:textId="77777777" w:rsidR="00656936" w:rsidRDefault="00E45A23">
            <w:pPr>
              <w:pStyle w:val="ListParagraph"/>
              <w:numPr>
                <w:ilvl w:val="0"/>
                <w:numId w:val="8"/>
              </w:numPr>
              <w:tabs>
                <w:tab w:val="left" w:pos="274"/>
              </w:tabs>
              <w:spacing w:before="31" w:line="252" w:lineRule="auto"/>
              <w:ind w:right="348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Reports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from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awar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eness </w:t>
            </w:r>
            <w:r>
              <w:rPr>
                <w:rFonts w:ascii="PMingLiU"/>
                <w:color w:val="231F20"/>
                <w:sz w:val="16"/>
              </w:rPr>
              <w:t>raising</w:t>
            </w:r>
            <w:r>
              <w:rPr>
                <w:rFonts w:ascii="PMingLiU"/>
                <w:color w:val="231F20"/>
                <w:spacing w:val="33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workshops,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education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days</w:t>
            </w:r>
          </w:p>
          <w:p w14:paraId="0FA8D947" w14:textId="77777777" w:rsidR="00656936" w:rsidRDefault="00E45A23">
            <w:pPr>
              <w:pStyle w:val="ListParagraph"/>
              <w:numPr>
                <w:ilvl w:val="0"/>
                <w:numId w:val="8"/>
              </w:numPr>
              <w:tabs>
                <w:tab w:val="left" w:pos="274"/>
              </w:tabs>
              <w:spacing w:before="31" w:line="252" w:lineRule="auto"/>
              <w:ind w:right="587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A</w:t>
            </w:r>
            <w:r>
              <w:rPr>
                <w:rFonts w:ascii="PMingLiU"/>
                <w:color w:val="231F20"/>
                <w:spacing w:val="-1"/>
                <w:sz w:val="16"/>
              </w:rPr>
              <w:t>war</w:t>
            </w:r>
            <w:r>
              <w:rPr>
                <w:rFonts w:ascii="PMingLiU"/>
                <w:color w:val="231F20"/>
                <w:spacing w:val="-2"/>
                <w:sz w:val="16"/>
              </w:rPr>
              <w:t>eness</w:t>
            </w:r>
            <w:r>
              <w:rPr>
                <w:rFonts w:ascii="PMingLiU"/>
                <w:color w:val="231F20"/>
                <w:spacing w:val="-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arising</w:t>
            </w:r>
            <w:r>
              <w:rPr>
                <w:rFonts w:ascii="PMingLiU"/>
                <w:color w:val="231F20"/>
                <w:spacing w:val="-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materials</w:t>
            </w:r>
            <w:r>
              <w:rPr>
                <w:rFonts w:ascii="PMingLiU"/>
                <w:color w:val="231F20"/>
                <w:spacing w:val="2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sz w:val="16"/>
              </w:rPr>
              <w:t>ocesses</w:t>
            </w:r>
          </w:p>
          <w:p w14:paraId="5BA420BA" w14:textId="77777777" w:rsidR="00656936" w:rsidRDefault="00E45A23">
            <w:pPr>
              <w:pStyle w:val="ListParagraph"/>
              <w:numPr>
                <w:ilvl w:val="0"/>
                <w:numId w:val="8"/>
              </w:numPr>
              <w:tabs>
                <w:tab w:val="left" w:pos="274"/>
              </w:tabs>
              <w:spacing w:before="31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surveys</w:t>
            </w:r>
            <w:r>
              <w:rPr>
                <w:rFonts w:ascii="PMingLiU"/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feedback</w:t>
            </w:r>
          </w:p>
          <w:p w14:paraId="428878A8" w14:textId="77777777" w:rsidR="00656936" w:rsidRDefault="00E45A23">
            <w:pPr>
              <w:pStyle w:val="ListParagraph"/>
              <w:numPr>
                <w:ilvl w:val="0"/>
                <w:numId w:val="8"/>
              </w:numPr>
              <w:tabs>
                <w:tab w:val="left" w:pos="274"/>
              </w:tabs>
              <w:spacing w:before="39" w:line="252" w:lineRule="auto"/>
              <w:ind w:right="722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Debris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collection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records</w:t>
            </w:r>
            <w:r>
              <w:rPr>
                <w:rFonts w:ascii="PMingLiU"/>
                <w:color w:val="231F20"/>
                <w:spacing w:val="28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(including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type)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collection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locations</w:t>
            </w:r>
          </w:p>
          <w:p w14:paraId="08898CE4" w14:textId="77777777" w:rsidR="00656936" w:rsidRDefault="00E45A23">
            <w:pPr>
              <w:pStyle w:val="ListParagraph"/>
              <w:numPr>
                <w:ilvl w:val="0"/>
                <w:numId w:val="8"/>
              </w:numPr>
              <w:tabs>
                <w:tab w:val="left" w:pos="274"/>
              </w:tabs>
              <w:spacing w:before="31" w:line="252" w:lineRule="auto"/>
              <w:ind w:right="190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Baseline</w:t>
            </w:r>
            <w:r>
              <w:rPr>
                <w:rFonts w:ascii="PMingLiU" w:eastAsia="PMingLiU" w:hAnsi="PMingLiU" w:cs="PMingLiU"/>
                <w:color w:val="231F20"/>
                <w:spacing w:val="-26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0"/>
                <w:sz w:val="16"/>
                <w:szCs w:val="16"/>
              </w:rPr>
              <w:t>–</w:t>
            </w:r>
            <w:r>
              <w:rPr>
                <w:rFonts w:ascii="PMingLiU" w:eastAsia="PMingLiU" w:hAnsi="PMingLiU" w:cs="PMingLiU"/>
                <w:color w:val="231F20"/>
                <w:spacing w:val="-20"/>
                <w:w w:val="90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GBRMP</w:t>
            </w:r>
            <w:r>
              <w:rPr>
                <w:rFonts w:ascii="PMingLiU" w:eastAsia="PMingLiU" w:hAnsi="PMingLiU" w:cs="PMingLiU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PMingLiU" w:eastAsia="PMingLiU" w:hAnsi="PMingLiU" w:cs="PMingLiU"/>
                <w:color w:val="231F20"/>
                <w:spacing w:val="-26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surveillance</w:t>
            </w:r>
            <w:r>
              <w:rPr>
                <w:rFonts w:ascii="PMingLiU" w:eastAsia="PMingLiU" w:hAnsi="PMingLiU" w:cs="PMingLiU"/>
                <w:color w:val="231F20"/>
                <w:spacing w:val="25"/>
                <w:w w:val="98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reports</w:t>
            </w:r>
            <w:r>
              <w:rPr>
                <w:rFonts w:ascii="PMingLiU" w:eastAsia="PMingLiU" w:hAnsi="PMingLiU" w:cs="PMingLiU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and</w:t>
            </w:r>
            <w:r>
              <w:rPr>
                <w:rFonts w:ascii="PMingLiU" w:eastAsia="PMingLiU" w:hAnsi="PMingLiU" w:cs="PMingLiU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AIMS</w:t>
            </w:r>
            <w:r>
              <w:rPr>
                <w:rFonts w:ascii="PMingLiU" w:eastAsia="PMingLiU" w:hAnsi="PMingLiU" w:cs="PMingLiU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Long-term</w:t>
            </w:r>
            <w:r>
              <w:rPr>
                <w:rFonts w:ascii="PMingLiU" w:eastAsia="PMingLiU" w:hAnsi="PMingLiU" w:cs="PMingLiU"/>
                <w:color w:val="231F20"/>
                <w:spacing w:val="26"/>
                <w:w w:val="10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monitoring</w:t>
            </w:r>
            <w:r>
              <w:rPr>
                <w:rFonts w:ascii="PMingLiU" w:eastAsia="PMingLiU" w:hAnsi="PMingLiU" w:cs="PMingLiU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program</w:t>
            </w:r>
            <w:r>
              <w:rPr>
                <w:rFonts w:ascii="PMingLiU" w:eastAsia="PMingLiU" w:hAnsi="PMingLiU" w:cs="PMingLiU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results</w:t>
            </w:r>
          </w:p>
          <w:p w14:paraId="1FEEC1B9" w14:textId="77777777" w:rsidR="00656936" w:rsidRDefault="00E45A23">
            <w:pPr>
              <w:pStyle w:val="ListParagraph"/>
              <w:numPr>
                <w:ilvl w:val="0"/>
                <w:numId w:val="8"/>
              </w:numPr>
              <w:tabs>
                <w:tab w:val="left" w:pos="274"/>
              </w:tabs>
              <w:spacing w:before="31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sz w:val="16"/>
              </w:rPr>
              <w:t>E</w:t>
            </w:r>
            <w:r>
              <w:rPr>
                <w:rFonts w:ascii="PMingLiU"/>
                <w:color w:val="231F20"/>
                <w:spacing w:val="-4"/>
                <w:sz w:val="16"/>
              </w:rPr>
              <w:t>ye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on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data</w:t>
            </w:r>
          </w:p>
          <w:p w14:paraId="258AA735" w14:textId="77777777" w:rsidR="00656936" w:rsidRDefault="00E45A23">
            <w:pPr>
              <w:pStyle w:val="ListParagraph"/>
              <w:numPr>
                <w:ilvl w:val="0"/>
                <w:numId w:val="8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J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oint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Field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anagement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</w:t>
            </w:r>
          </w:p>
          <w:p w14:paraId="533D5D4A" w14:textId="77777777" w:rsidR="00656936" w:rsidRDefault="00E45A23">
            <w:pPr>
              <w:pStyle w:val="ListParagraph"/>
              <w:numPr>
                <w:ilvl w:val="0"/>
                <w:numId w:val="8"/>
              </w:numPr>
              <w:tabs>
                <w:tab w:val="left" w:pos="274"/>
              </w:tabs>
              <w:spacing w:before="39" w:line="252" w:lineRule="auto"/>
              <w:ind w:right="444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T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ourism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industry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ts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monitoring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eef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tourist</w:t>
            </w:r>
            <w:r>
              <w:rPr>
                <w:rFonts w:ascii="PMingLiU"/>
                <w:color w:val="231F20"/>
                <w:spacing w:val="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feedback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reports.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D9EA"/>
          </w:tcPr>
          <w:p w14:paraId="7430D332" w14:textId="77777777" w:rsidR="00656936" w:rsidRDefault="00E45A23">
            <w:pPr>
              <w:pStyle w:val="TableParagraph"/>
              <w:spacing w:before="42" w:line="252" w:lineRule="auto"/>
              <w:ind w:left="103" w:right="18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 xml:space="preserve">Phase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 xml:space="preserve">I: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Great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B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arrier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eef</w:t>
            </w:r>
            <w:r>
              <w:rPr>
                <w:rFonts w:ascii="PMingLiU" w:eastAsia="PMingLiU" w:hAnsi="PMingLiU" w:cs="PMingLiU"/>
                <w:color w:val="231F20"/>
                <w:spacing w:val="31"/>
                <w:w w:val="9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Marine</w:t>
            </w:r>
            <w:r>
              <w:rPr>
                <w:rFonts w:ascii="PMingLiU" w:eastAsia="PMingLiU" w:hAnsi="PMingLiU" w:cs="PMingLiU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Park</w:t>
            </w:r>
            <w:r>
              <w:rPr>
                <w:rFonts w:ascii="PMingLiU" w:eastAsia="PMingLiU" w:hAnsi="PMingLiU" w:cs="PMingLiU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A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uthority</w:t>
            </w:r>
            <w:r>
              <w:rPr>
                <w:rFonts w:ascii="PMingLiU" w:eastAsia="PMingLiU" w:hAnsi="PMingLiU" w:cs="PMingLiU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Marine</w:t>
            </w:r>
            <w:r>
              <w:rPr>
                <w:rFonts w:ascii="PMingLiU" w:eastAsia="PMingLiU" w:hAnsi="PMingLiU" w:cs="PMingLiU"/>
                <w:color w:val="231F20"/>
                <w:spacing w:val="29"/>
                <w:w w:val="10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debris</w:t>
            </w:r>
            <w:r>
              <w:rPr>
                <w:rFonts w:ascii="PMingLiU" w:eastAsia="PMingLiU" w:hAnsi="PMingLiU" w:cs="PMingLiU"/>
                <w:color w:val="231F20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clean-up</w:t>
            </w:r>
            <w:r>
              <w:rPr>
                <w:rFonts w:ascii="PMingLiU" w:eastAsia="PMingLiU" w:hAnsi="PMingLiU" w:cs="PMingLiU"/>
                <w:color w:val="231F20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(2014–16)</w:t>
            </w:r>
          </w:p>
        </w:tc>
      </w:tr>
    </w:tbl>
    <w:p w14:paraId="2CBF971B" w14:textId="77777777" w:rsidR="00656936" w:rsidRDefault="00656936">
      <w:pPr>
        <w:spacing w:line="252" w:lineRule="auto"/>
        <w:rPr>
          <w:rFonts w:ascii="PMingLiU" w:eastAsia="PMingLiU" w:hAnsi="PMingLiU" w:cs="PMingLiU"/>
          <w:sz w:val="16"/>
          <w:szCs w:val="16"/>
        </w:rPr>
        <w:sectPr w:rsidR="00656936">
          <w:pgSz w:w="16840" w:h="11910" w:orient="landscape"/>
          <w:pgMar w:top="0" w:right="0" w:bottom="0" w:left="980" w:header="720" w:footer="720" w:gutter="0"/>
          <w:cols w:space="720"/>
        </w:sectPr>
      </w:pPr>
    </w:p>
    <w:p w14:paraId="4D14A8E5" w14:textId="27DA38BB" w:rsidR="00656936" w:rsidRDefault="00E45A2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A2725F5" wp14:editId="74742C73">
                <wp:simplePos x="0" y="0"/>
                <wp:positionH relativeFrom="page">
                  <wp:posOffset>10412730</wp:posOffset>
                </wp:positionH>
                <wp:positionV relativeFrom="page">
                  <wp:posOffset>0</wp:posOffset>
                </wp:positionV>
                <wp:extent cx="1270" cy="7477760"/>
                <wp:effectExtent l="20955" t="19050" r="15875" b="18415"/>
                <wp:wrapNone/>
                <wp:docPr id="3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77760"/>
                          <a:chOff x="16398" y="0"/>
                          <a:chExt cx="2" cy="11776"/>
                        </a:xfrm>
                      </wpg:grpSpPr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16398" y="0"/>
                            <a:ext cx="2" cy="11776"/>
                          </a:xfrm>
                          <a:custGeom>
                            <a:avLst/>
                            <a:gdLst>
                              <a:gd name="T0" fmla="*/ 11775 h 11776"/>
                              <a:gd name="T1" fmla="*/ 0 h 117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76">
                                <a:moveTo>
                                  <a:pt x="0" y="11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7A2B9" id="Group 35" o:spid="_x0000_s1026" style="position:absolute;margin-left:819.9pt;margin-top:0;width:.1pt;height:588.8pt;z-index:251674624;mso-position-horizontal-relative:page;mso-position-vertical-relative:page" coordorigin="16398" coordsize="2,1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">
                <v:shape id="Freeform 36" o:spid="_x0000_s1027" style="position:absolute;left:16398;width:2;height:11776;visibility:visible;mso-wrap-style:square;v-text-anchor:top" coordsize="2,1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90cUA&#10;AADbAAAADwAAAGRycy9kb3ducmV2LnhtbESPT2vCQBTE74LfYXlCL1I3Wqg2zUakUPAi1D+X3F6z&#10;zySafRuz2yT99l2h4HGYmd8wyXowteiodZVlBfNZBII4t7riQsHp+Pm8AuE8ssbaMin4JQfrdDxK&#10;MNa25z11B1+IAGEXo4LS+yaW0uUlGXQz2xAH72xbgz7ItpC6xT7ATS0XUfQqDVYcFkps6KOk/Hr4&#10;MYFyu2SLr03/neXT83Ko37pd1ndKPU2GzTsIT4N/hP/bW63gZQn3L+EH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H3RxQAAANsAAAAPAAAAAAAAAAAAAAAAAJgCAABkcnMv&#10;ZG93bnJldi54bWxQSwUGAAAAAAQABAD1AAAAigMAAAAA&#10;" path="m,11775l,e" filled="f" strokecolor="#005695" strokeweight="2pt">
                  <v:stroke dashstyle="dash"/>
                  <v:path arrowok="t" o:connecttype="custom" o:connectlocs="0,11775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AE818FF" wp14:editId="685C8161">
                <wp:simplePos x="0" y="0"/>
                <wp:positionH relativeFrom="page">
                  <wp:posOffset>10476230</wp:posOffset>
                </wp:positionH>
                <wp:positionV relativeFrom="page">
                  <wp:posOffset>0</wp:posOffset>
                </wp:positionV>
                <wp:extent cx="216535" cy="7560310"/>
                <wp:effectExtent l="0" t="0" r="3810" b="2540"/>
                <wp:wrapNone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7560310"/>
                          <a:chOff x="16498" y="0"/>
                          <a:chExt cx="341" cy="11906"/>
                        </a:xfrm>
                      </wpg:grpSpPr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16498" y="0"/>
                            <a:ext cx="341" cy="11906"/>
                          </a:xfrm>
                          <a:custGeom>
                            <a:avLst/>
                            <a:gdLst>
                              <a:gd name="T0" fmla="+- 0 16498 16498"/>
                              <a:gd name="T1" fmla="*/ T0 w 341"/>
                              <a:gd name="T2" fmla="*/ 0 h 11906"/>
                              <a:gd name="T3" fmla="+- 0 16498 16498"/>
                              <a:gd name="T4" fmla="*/ T3 w 341"/>
                              <a:gd name="T5" fmla="*/ 11906 h 11906"/>
                              <a:gd name="T6" fmla="+- 0 16838 16498"/>
                              <a:gd name="T7" fmla="*/ T6 w 341"/>
                              <a:gd name="T8" fmla="*/ 11906 h 11906"/>
                              <a:gd name="T9" fmla="+- 0 16838 16498"/>
                              <a:gd name="T10" fmla="*/ T9 w 341"/>
                              <a:gd name="T11" fmla="*/ 0 h 11906"/>
                              <a:gd name="T12" fmla="+- 0 16498 16498"/>
                              <a:gd name="T13" fmla="*/ T12 w 341"/>
                              <a:gd name="T14" fmla="*/ 0 h 119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41" h="11906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340" y="11906"/>
                                </a:lnTo>
                                <a:lnTo>
                                  <a:pt x="3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F7D4C" id="Group 33" o:spid="_x0000_s1026" style="position:absolute;margin-left:824.9pt;margin-top:0;width:17.05pt;height:595.3pt;z-index:251675648;mso-position-horizontal-relative:page;mso-position-vertical-relative:page" coordorigin="16498" coordsize="341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">
                <v:shape id="Freeform 34" o:spid="_x0000_s1027" style="position:absolute;left:16498;width:341;height:11906;visibility:visible;mso-wrap-style:square;v-text-anchor:top" coordsize="341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xIcQA&#10;AADbAAAADwAAAGRycy9kb3ducmV2LnhtbESP0WoCMRRE34X+Q7iFvohmW1HbrdlFpEJB0Fb7AZfN&#10;dbN0c7Mkqa5/3wiCj8PMnGEWZW9bcSIfGscKnscZCOLK6YZrBT+H9egVRIjIGlvHpOBCAcriYbDA&#10;XLszf9NpH2uRIBxyVGBi7HIpQ2XIYhi7jjh5R+ctxiR9LbXHc4LbVr5k2UxabDgtGOxoZaj63f9Z&#10;BWzeDu7DbrZzuRvGbT/xx92XV+rpsV++g4jUx3v41v7UCiZTuH5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6MSHEAAAA2wAAAA8AAAAAAAAAAAAAAAAAmAIAAGRycy9k&#10;b3ducmV2LnhtbFBLBQYAAAAABAAEAPUAAACJAwAAAAA=&#10;" path="m,l,11906r340,l340,,,e" fillcolor="#005695" stroked="f">
                  <v:path arrowok="t" o:connecttype="custom" o:connectlocs="0,0;0,11906;340,11906;340,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3C52E" wp14:editId="04090090">
                <wp:simplePos x="0" y="0"/>
                <wp:positionH relativeFrom="page">
                  <wp:posOffset>209550</wp:posOffset>
                </wp:positionH>
                <wp:positionV relativeFrom="page">
                  <wp:posOffset>887095</wp:posOffset>
                </wp:positionV>
                <wp:extent cx="127000" cy="2014220"/>
                <wp:effectExtent l="0" t="1270" r="0" b="3810"/>
                <wp:wrapNone/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E49AC" w14:textId="77777777" w:rsidR="00656936" w:rsidRDefault="00E45A23">
                            <w:pPr>
                              <w:spacing w:line="190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1"/>
                                <w:sz w:val="16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88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99"/>
                                <w:sz w:val="16"/>
                              </w:rPr>
                              <w:t>Reef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2"/>
                                <w:w w:val="10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2"/>
                                <w:sz w:val="16"/>
                              </w:rPr>
                              <w:t>rust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94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3"/>
                                <w:sz w:val="16"/>
                              </w:rPr>
                              <w:t>onit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10"/>
                                <w:sz w:val="16"/>
                              </w:rPr>
                              <w:t>ing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4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2"/>
                                <w:sz w:val="16"/>
                              </w:rPr>
                              <w:t>epor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7"/>
                                <w:sz w:val="16"/>
                              </w:rPr>
                              <w:t>ting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3"/>
                                <w:sz w:val="16"/>
                              </w:rPr>
                              <w:t>lan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3C52E" id="Text Box 32" o:spid="_x0000_s1226" type="#_x0000_t202" style="position:absolute;margin-left:16.5pt;margin-top:69.85pt;width:10pt;height:158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" filled="f" stroked="f">
                <v:textbox style="layout-flow:vertical" inset="0,0,0,0">
                  <w:txbxContent>
                    <w:p w14:paraId="1E2E49AC" w14:textId="77777777" w:rsidR="00656936" w:rsidRDefault="00E45A23">
                      <w:pPr>
                        <w:spacing w:line="190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101"/>
                          <w:sz w:val="16"/>
                        </w:rPr>
                        <w:t>20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8"/>
                          <w:sz w:val="16"/>
                        </w:rPr>
                        <w:t>/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99"/>
                          <w:sz w:val="16"/>
                        </w:rPr>
                        <w:t>Reef</w:t>
                      </w:r>
                      <w:r>
                        <w:rPr>
                          <w:rFonts w:ascii="Calibri"/>
                          <w:color w:val="005695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2"/>
                          <w:w w:val="102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color w:val="005695"/>
                          <w:spacing w:val="-2"/>
                          <w:sz w:val="16"/>
                        </w:rPr>
                        <w:t>rust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94"/>
                          <w:sz w:val="16"/>
                        </w:rPr>
                        <w:t>M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3"/>
                          <w:sz w:val="16"/>
                        </w:rPr>
                        <w:t>onit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10"/>
                          <w:sz w:val="16"/>
                        </w:rPr>
                        <w:t>ing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005695"/>
                          <w:w w:val="102"/>
                          <w:sz w:val="16"/>
                        </w:rPr>
                        <w:t>epor</w:t>
                      </w:r>
                      <w:r>
                        <w:rPr>
                          <w:rFonts w:ascii="Calibri"/>
                          <w:color w:val="005695"/>
                          <w:w w:val="107"/>
                          <w:sz w:val="16"/>
                        </w:rPr>
                        <w:t>ting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2"/>
                          <w:sz w:val="16"/>
                        </w:rPr>
                        <w:t>P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3"/>
                          <w:sz w:val="16"/>
                        </w:rPr>
                        <w:t>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A03AF9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033DDF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695E92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5DB040" w14:textId="77777777" w:rsidR="00656936" w:rsidRDefault="00656936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2466"/>
        <w:gridCol w:w="4833"/>
        <w:gridCol w:w="2552"/>
        <w:gridCol w:w="2203"/>
      </w:tblGrid>
      <w:tr w:rsidR="00656936" w14:paraId="2EFEA9FA" w14:textId="77777777">
        <w:trPr>
          <w:trHeight w:hRule="exact" w:val="343"/>
        </w:trPr>
        <w:tc>
          <w:tcPr>
            <w:tcW w:w="217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673F5D57" w14:textId="77777777" w:rsidR="00656936" w:rsidRDefault="00E45A23">
            <w:pPr>
              <w:pStyle w:val="TableParagraph"/>
              <w:spacing w:before="70"/>
              <w:ind w:lef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Intermediate</w:t>
            </w:r>
            <w:r>
              <w:rPr>
                <w:rFonts w:ascii="Times New Roman"/>
                <w:b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w w:val="95"/>
                <w:sz w:val="16"/>
              </w:rPr>
              <w:t>outcomes</w:t>
            </w:r>
          </w:p>
        </w:tc>
        <w:tc>
          <w:tcPr>
            <w:tcW w:w="24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04ECC77F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4"/>
                <w:sz w:val="16"/>
              </w:rPr>
              <w:t>Targets</w:t>
            </w:r>
          </w:p>
        </w:tc>
        <w:tc>
          <w:tcPr>
            <w:tcW w:w="4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0AAE1467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K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ey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3"/>
                <w:w w:val="95"/>
                <w:sz w:val="16"/>
              </w:rPr>
              <w:t>erfor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mance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Indicators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53516EE9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ata</w:t>
            </w:r>
            <w:r>
              <w:rPr>
                <w:rFonts w:ascii="Times New Roman"/>
                <w:b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sources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846DAC"/>
          </w:tcPr>
          <w:p w14:paraId="7618C306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Deliv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er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y</w:t>
            </w:r>
            <w:r>
              <w:rPr>
                <w:rFonts w:ascii="Times New Roman"/>
                <w:b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oject</w:t>
            </w:r>
          </w:p>
        </w:tc>
      </w:tr>
      <w:tr w:rsidR="00656936" w14:paraId="66B58719" w14:textId="77777777">
        <w:trPr>
          <w:trHeight w:hRule="exact" w:val="6293"/>
        </w:trPr>
        <w:tc>
          <w:tcPr>
            <w:tcW w:w="2173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DED9EA"/>
          </w:tcPr>
          <w:p w14:paraId="7ACBABC4" w14:textId="77777777" w:rsidR="00656936" w:rsidRDefault="00E45A23">
            <w:pPr>
              <w:pStyle w:val="TableParagraph"/>
              <w:spacing w:before="42" w:line="252" w:lineRule="auto"/>
              <w:ind w:left="113" w:right="17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Threats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dugongs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turtles</w:t>
            </w:r>
            <w:r>
              <w:rPr>
                <w:rFonts w:ascii="PMingLiU"/>
                <w:color w:val="231F20"/>
                <w:spacing w:val="26"/>
                <w:w w:val="9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educed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including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poaching</w:t>
            </w:r>
            <w:r>
              <w:rPr>
                <w:rFonts w:ascii="PMingLiU"/>
                <w:color w:val="231F20"/>
                <w:spacing w:val="25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transportation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illegal</w:t>
            </w:r>
            <w:r>
              <w:rPr>
                <w:rFonts w:ascii="PMingLiU"/>
                <w:color w:val="231F20"/>
                <w:spacing w:val="21"/>
                <w:w w:val="9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dugong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meat.</w:t>
            </w:r>
          </w:p>
        </w:tc>
        <w:tc>
          <w:tcPr>
            <w:tcW w:w="246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ED9EA"/>
          </w:tcPr>
          <w:p w14:paraId="72897722" w14:textId="77777777" w:rsidR="00656936" w:rsidRDefault="00E45A23">
            <w:pPr>
              <w:pStyle w:val="TableParagraph"/>
              <w:spacing w:before="42" w:line="252" w:lineRule="auto"/>
              <w:ind w:left="103" w:right="248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Scale,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natur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extent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24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poaching,</w:t>
            </w:r>
            <w:r>
              <w:rPr>
                <w:rFonts w:ascii="PMingLiU"/>
                <w:color w:val="231F20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illegal</w:t>
            </w:r>
            <w:r>
              <w:rPr>
                <w:rFonts w:ascii="PMingLiU"/>
                <w:color w:val="231F20"/>
                <w:spacing w:val="-2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killing</w:t>
            </w:r>
            <w:r>
              <w:rPr>
                <w:rFonts w:ascii="PMingLiU"/>
                <w:color w:val="231F20"/>
                <w:spacing w:val="-2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 transportation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illegal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dugong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meat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understood.</w:t>
            </w:r>
          </w:p>
          <w:p w14:paraId="1EAC5A26" w14:textId="77777777" w:rsidR="00656936" w:rsidRDefault="00656936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50B34F3" w14:textId="77777777" w:rsidR="00656936" w:rsidRDefault="0065693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29FB439E" w14:textId="77777777" w:rsidR="00656936" w:rsidRDefault="00E45A23">
            <w:pPr>
              <w:pStyle w:val="TableParagraph"/>
              <w:spacing w:line="252" w:lineRule="auto"/>
              <w:ind w:left="103" w:right="12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Incidents</w:t>
            </w:r>
            <w:r>
              <w:rPr>
                <w:rFonts w:ascii="PMingLiU"/>
                <w:color w:val="231F20"/>
                <w:sz w:val="16"/>
              </w:rPr>
              <w:t xml:space="preserve"> of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poaching, illegal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killing</w:t>
            </w:r>
            <w:r>
              <w:rPr>
                <w:rFonts w:ascii="PMingLiU"/>
                <w:color w:val="231F20"/>
                <w:spacing w:val="2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meat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trafficking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reduced.</w:t>
            </w:r>
          </w:p>
          <w:p w14:paraId="275DC91C" w14:textId="77777777" w:rsidR="00656936" w:rsidRDefault="00656936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F9004D" w14:textId="77777777" w:rsidR="00656936" w:rsidRDefault="00656936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28D6E9B" w14:textId="77777777" w:rsidR="00656936" w:rsidRDefault="00656936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6D8E19C" w14:textId="77777777" w:rsidR="00656936" w:rsidRDefault="00656936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540B71" w14:textId="77777777" w:rsidR="00656936" w:rsidRDefault="00656936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47CBDD" w14:textId="77777777" w:rsidR="00656936" w:rsidRDefault="00656936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64A0A5" w14:textId="77777777" w:rsidR="00656936" w:rsidRDefault="00656936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073BF18" w14:textId="77777777" w:rsidR="00656936" w:rsidRDefault="0065693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3376DDCD" w14:textId="77777777" w:rsidR="00656936" w:rsidRDefault="00E45A23">
            <w:pPr>
              <w:pStyle w:val="TableParagraph"/>
              <w:spacing w:line="252" w:lineRule="auto"/>
              <w:ind w:left="103" w:right="237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A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dugong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protection</w:t>
            </w:r>
            <w:r>
              <w:rPr>
                <w:rFonts w:ascii="PMingLiU"/>
                <w:color w:val="231F20"/>
                <w:spacing w:val="20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plan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which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outlines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key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actions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w w:val="10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educe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thr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eats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dugongs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turtles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developed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[2015].</w:t>
            </w:r>
          </w:p>
          <w:p w14:paraId="7227D264" w14:textId="77777777" w:rsidR="00656936" w:rsidRDefault="00656936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CBF4D1F" w14:textId="77777777" w:rsidR="00656936" w:rsidRDefault="00656936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FE95C6" w14:textId="77777777" w:rsidR="00656936" w:rsidRDefault="0065693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EC49BFB" w14:textId="77777777" w:rsidR="00656936" w:rsidRDefault="00E45A23">
            <w:pPr>
              <w:pStyle w:val="TableParagraph"/>
              <w:spacing w:line="252" w:lineRule="auto"/>
              <w:ind w:left="103" w:right="25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Tur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>tle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[and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dugong]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protection</w:t>
            </w:r>
            <w:r>
              <w:rPr>
                <w:rFonts w:ascii="PMingLiU"/>
                <w:color w:val="231F20"/>
                <w:spacing w:val="26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awar</w:t>
            </w:r>
            <w:r>
              <w:rPr>
                <w:rFonts w:ascii="PMingLiU"/>
                <w:color w:val="231F20"/>
                <w:spacing w:val="-2"/>
                <w:sz w:val="16"/>
              </w:rPr>
              <w:t>eness</w:t>
            </w:r>
            <w:r>
              <w:rPr>
                <w:rFonts w:ascii="PMingLiU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raising</w:t>
            </w:r>
            <w:r>
              <w:rPr>
                <w:rFonts w:ascii="PMingLiU"/>
                <w:color w:val="231F20"/>
                <w:spacing w:val="-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actions</w:t>
            </w:r>
            <w:r>
              <w:rPr>
                <w:rFonts w:ascii="PMingLiU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av</w:t>
            </w:r>
            <w:r>
              <w:rPr>
                <w:rFonts w:ascii="PMingLiU"/>
                <w:color w:val="231F20"/>
                <w:spacing w:val="-1"/>
                <w:sz w:val="16"/>
              </w:rPr>
              <w:t>ailable</w:t>
            </w:r>
            <w:r>
              <w:rPr>
                <w:rFonts w:ascii="PMingLiU"/>
                <w:color w:val="231F20"/>
                <w:spacing w:val="31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for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communities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engage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in,</w:t>
            </w:r>
            <w:r>
              <w:rPr>
                <w:rFonts w:ascii="PMingLiU"/>
                <w:color w:val="231F20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including</w:t>
            </w:r>
            <w:r>
              <w:rPr>
                <w:rFonts w:ascii="PMingLiU"/>
                <w:color w:val="231F20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indigenous</w:t>
            </w:r>
            <w:r>
              <w:rPr>
                <w:rFonts w:ascii="PMingLiU"/>
                <w:color w:val="231F20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gr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oups.</w:t>
            </w:r>
          </w:p>
          <w:p w14:paraId="47A0B7DC" w14:textId="77777777" w:rsidR="00656936" w:rsidRDefault="00E45A23">
            <w:pPr>
              <w:pStyle w:val="TableParagraph"/>
              <w:spacing w:before="59" w:line="252" w:lineRule="auto"/>
              <w:ind w:left="103" w:right="339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GBR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is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aware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23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thr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eats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populations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engaged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their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protection.</w:t>
            </w:r>
          </w:p>
        </w:tc>
        <w:tc>
          <w:tcPr>
            <w:tcW w:w="483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ED9EA"/>
          </w:tcPr>
          <w:p w14:paraId="7BBA5E4A" w14:textId="77777777" w:rsidR="00656936" w:rsidRDefault="00E45A23">
            <w:pPr>
              <w:pStyle w:val="TableParagraph"/>
              <w:spacing w:before="42" w:line="252" w:lineRule="auto"/>
              <w:ind w:left="103" w:right="91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Draft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investigation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assessment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practice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31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environmental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crime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is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ev</w:t>
            </w:r>
            <w:r>
              <w:rPr>
                <w:rFonts w:ascii="PMingLiU"/>
                <w:color w:val="231F20"/>
                <w:spacing w:val="-1"/>
                <w:sz w:val="16"/>
              </w:rPr>
              <w:t>aluated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documented.</w:t>
            </w:r>
          </w:p>
          <w:p w14:paraId="37C04840" w14:textId="77777777" w:rsidR="00656936" w:rsidRDefault="00E45A23">
            <w:pPr>
              <w:pStyle w:val="TableParagraph"/>
              <w:spacing w:before="59" w:line="252" w:lineRule="auto"/>
              <w:ind w:left="103" w:right="104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Planned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far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north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Q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ueensland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remote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area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4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consultations</w:t>
            </w:r>
            <w:r>
              <w:rPr>
                <w:rFonts w:ascii="PMingLiU"/>
                <w:color w:val="231F20"/>
                <w:spacing w:val="3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completed.</w:t>
            </w:r>
          </w:p>
          <w:p w14:paraId="66A09364" w14:textId="77777777" w:rsidR="00656936" w:rsidRDefault="00E45A23">
            <w:pPr>
              <w:pStyle w:val="TableParagraph"/>
              <w:spacing w:before="59" w:line="252" w:lineRule="auto"/>
              <w:ind w:left="103" w:right="14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target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packages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developed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for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individuals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identified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as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subjects</w:t>
            </w:r>
            <w:r>
              <w:rPr>
                <w:rFonts w:ascii="PMingLiU"/>
                <w:color w:val="231F20"/>
                <w:spacing w:val="29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investigation.</w:t>
            </w:r>
          </w:p>
          <w:p w14:paraId="394362DB" w14:textId="77777777" w:rsidR="00656936" w:rsidRDefault="00E45A23">
            <w:pPr>
              <w:pStyle w:val="TableParagraph"/>
              <w:spacing w:before="59" w:line="252" w:lineRule="auto"/>
              <w:ind w:left="103" w:right="648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interventions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against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illicit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wildlife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traffickers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initiated</w:t>
            </w:r>
            <w:r>
              <w:rPr>
                <w:rFonts w:ascii="PMingLiU"/>
                <w:color w:val="231F20"/>
                <w:spacing w:val="22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(wher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1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authorised).</w:t>
            </w:r>
          </w:p>
          <w:p w14:paraId="69344B3D" w14:textId="77777777" w:rsidR="00656936" w:rsidRDefault="00E45A23">
            <w:pPr>
              <w:pStyle w:val="TableParagraph"/>
              <w:spacing w:before="59" w:line="252" w:lineRule="auto"/>
              <w:ind w:left="103" w:right="69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intelligence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products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including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trategic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assessment</w:t>
            </w:r>
            <w:r>
              <w:rPr>
                <w:rFonts w:ascii="PMingLiU"/>
                <w:color w:val="231F20"/>
                <w:spacing w:val="27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on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environmental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crime,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operational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analysis,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intelligence</w:t>
            </w:r>
            <w:r>
              <w:rPr>
                <w:rFonts w:ascii="PMingLiU"/>
                <w:color w:val="231F20"/>
                <w:spacing w:val="2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assessments</w:t>
            </w:r>
            <w:r>
              <w:rPr>
                <w:rFonts w:ascii="PMingLiU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completed.</w:t>
            </w:r>
          </w:p>
          <w:p w14:paraId="163761A4" w14:textId="77777777" w:rsidR="00656936" w:rsidRDefault="00656936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5A99B6E" w14:textId="77777777" w:rsidR="00656936" w:rsidRDefault="0065693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6BCB669" w14:textId="77777777" w:rsidR="00656936" w:rsidRDefault="00E45A23">
            <w:pPr>
              <w:pStyle w:val="TableParagraph"/>
              <w:spacing w:line="317" w:lineRule="auto"/>
              <w:ind w:left="103" w:right="1018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A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dugong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protection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plan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developed.</w:t>
            </w:r>
            <w:r>
              <w:rPr>
                <w:rFonts w:ascii="PMingLiU"/>
                <w:color w:val="231F20"/>
                <w:spacing w:val="38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Distribution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communication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plan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stakeholders.</w:t>
            </w:r>
            <w:r>
              <w:rPr>
                <w:rFonts w:ascii="PMingLiU"/>
                <w:color w:val="231F20"/>
                <w:spacing w:val="2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U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tilisation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plan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other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funding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ecipients/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ojects.</w:t>
            </w:r>
          </w:p>
          <w:p w14:paraId="00AE9FC2" w14:textId="77777777" w:rsidR="00656936" w:rsidRDefault="00656936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337F23" w14:textId="77777777" w:rsidR="00656936" w:rsidRDefault="00E45A23">
            <w:pPr>
              <w:pStyle w:val="TableParagraph"/>
              <w:spacing w:before="108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z w:val="16"/>
              </w:rPr>
              <w:t xml:space="preserve"> of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awar</w:t>
            </w:r>
            <w:r>
              <w:rPr>
                <w:rFonts w:ascii="PMingLiU"/>
                <w:color w:val="231F20"/>
                <w:spacing w:val="-2"/>
                <w:sz w:val="16"/>
              </w:rPr>
              <w:t>eness</w:t>
            </w:r>
            <w:r>
              <w:rPr>
                <w:rFonts w:ascii="PMingLiU"/>
                <w:color w:val="231F20"/>
                <w:sz w:val="16"/>
              </w:rPr>
              <w:t xml:space="preserve"> raising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activities.</w:t>
            </w:r>
          </w:p>
          <w:p w14:paraId="40A13B41" w14:textId="77777777" w:rsidR="00656936" w:rsidRDefault="00E45A23">
            <w:pPr>
              <w:pStyle w:val="TableParagraph"/>
              <w:spacing w:before="67" w:line="252" w:lineRule="auto"/>
              <w:ind w:left="103" w:right="88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communication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materials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developed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for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Tur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>tle</w:t>
            </w:r>
            <w:r>
              <w:rPr>
                <w:rFonts w:ascii="PMingLiU"/>
                <w:color w:val="231F20"/>
                <w:spacing w:val="26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rehabilitation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centr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including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at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interpr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etative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centr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e.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ED9EA"/>
          </w:tcPr>
          <w:p w14:paraId="046B143E" w14:textId="77777777" w:rsidR="00656936" w:rsidRDefault="00E45A23">
            <w:pPr>
              <w:pStyle w:val="TableParagraph"/>
              <w:spacing w:before="42" w:line="252" w:lineRule="auto"/>
              <w:ind w:left="103" w:right="51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ix-monthly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</w:t>
            </w:r>
            <w:r>
              <w:rPr>
                <w:rFonts w:ascii="PMingLiU"/>
                <w:color w:val="231F20"/>
                <w:spacing w:val="-2"/>
                <w:sz w:val="16"/>
              </w:rPr>
              <w:t>ess,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financial</w:t>
            </w:r>
            <w:r>
              <w:rPr>
                <w:rFonts w:ascii="PMingLiU"/>
                <w:color w:val="231F20"/>
                <w:spacing w:val="31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reporting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28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 xml:space="preserve">MERIT 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including:</w:t>
            </w:r>
          </w:p>
          <w:p w14:paraId="1AF44A05" w14:textId="77777777" w:rsidR="00656936" w:rsidRDefault="00E45A23">
            <w:pPr>
              <w:pStyle w:val="ListParagraph"/>
              <w:numPr>
                <w:ilvl w:val="0"/>
                <w:numId w:val="7"/>
              </w:numPr>
              <w:tabs>
                <w:tab w:val="left" w:pos="274"/>
              </w:tabs>
              <w:spacing w:before="31" w:line="252" w:lineRule="auto"/>
              <w:ind w:right="1001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Draft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</w:t>
            </w:r>
            <w:r>
              <w:rPr>
                <w:rFonts w:ascii="PMingLiU"/>
                <w:color w:val="231F20"/>
                <w:spacing w:val="23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investigation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reports</w:t>
            </w:r>
          </w:p>
          <w:p w14:paraId="28C85DD6" w14:textId="77777777" w:rsidR="00656936" w:rsidRDefault="00E45A23">
            <w:pPr>
              <w:pStyle w:val="ListParagraph"/>
              <w:numPr>
                <w:ilvl w:val="0"/>
                <w:numId w:val="7"/>
              </w:numPr>
              <w:tabs>
                <w:tab w:val="left" w:pos="274"/>
              </w:tabs>
              <w:spacing w:before="31" w:line="252" w:lineRule="auto"/>
              <w:ind w:right="684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consultation</w:t>
            </w:r>
            <w:r>
              <w:rPr>
                <w:rFonts w:ascii="PMingLiU"/>
                <w:color w:val="231F20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outcome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ts</w:t>
            </w:r>
          </w:p>
          <w:p w14:paraId="29C4A12D" w14:textId="77777777" w:rsidR="00656936" w:rsidRDefault="00E45A23">
            <w:pPr>
              <w:pStyle w:val="ListParagraph"/>
              <w:numPr>
                <w:ilvl w:val="0"/>
                <w:numId w:val="7"/>
              </w:numPr>
              <w:tabs>
                <w:tab w:val="left" w:pos="274"/>
              </w:tabs>
              <w:spacing w:before="31" w:line="252" w:lineRule="auto"/>
              <w:ind w:right="963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ubject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evidence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investigation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reports</w:t>
            </w:r>
          </w:p>
          <w:p w14:paraId="77680B4B" w14:textId="77777777" w:rsidR="00656936" w:rsidRDefault="00E45A23">
            <w:pPr>
              <w:pStyle w:val="ListParagraph"/>
              <w:numPr>
                <w:ilvl w:val="0"/>
                <w:numId w:val="7"/>
              </w:numPr>
              <w:tabs>
                <w:tab w:val="left" w:pos="274"/>
              </w:tabs>
              <w:spacing w:before="31" w:line="252" w:lineRule="auto"/>
              <w:ind w:right="125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Draft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intelligence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reports</w:t>
            </w:r>
            <w:r>
              <w:rPr>
                <w:rFonts w:ascii="PMingLiU"/>
                <w:color w:val="231F20"/>
                <w:spacing w:val="2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analysis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assessment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reports.</w:t>
            </w:r>
          </w:p>
          <w:p w14:paraId="6D86352E" w14:textId="77777777" w:rsidR="00656936" w:rsidRDefault="00656936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B30625" w14:textId="77777777" w:rsidR="00656936" w:rsidRDefault="00656936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EFF8A96" w14:textId="77777777" w:rsidR="00656936" w:rsidRDefault="00E45A23">
            <w:pPr>
              <w:pStyle w:val="TableParagraph"/>
              <w:spacing w:before="138" w:line="252" w:lineRule="auto"/>
              <w:ind w:left="103" w:right="51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ix-monthly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</w:t>
            </w:r>
            <w:r>
              <w:rPr>
                <w:rFonts w:ascii="PMingLiU"/>
                <w:color w:val="231F20"/>
                <w:spacing w:val="-2"/>
                <w:sz w:val="16"/>
              </w:rPr>
              <w:t>ess,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financial</w:t>
            </w:r>
            <w:r>
              <w:rPr>
                <w:rFonts w:ascii="PMingLiU"/>
                <w:color w:val="231F20"/>
                <w:spacing w:val="31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reporting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28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 xml:space="preserve">MERIT 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including:</w:t>
            </w:r>
          </w:p>
          <w:p w14:paraId="2C7491D5" w14:textId="77777777" w:rsidR="00656936" w:rsidRDefault="00E45A23">
            <w:pPr>
              <w:pStyle w:val="ListParagraph"/>
              <w:numPr>
                <w:ilvl w:val="0"/>
                <w:numId w:val="7"/>
              </w:numPr>
              <w:tabs>
                <w:tab w:val="left" w:pos="274"/>
              </w:tabs>
              <w:spacing w:before="31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D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raft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final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plan</w:t>
            </w:r>
          </w:p>
          <w:p w14:paraId="0F0B5D3E" w14:textId="77777777" w:rsidR="00656936" w:rsidRDefault="00E45A23">
            <w:pPr>
              <w:pStyle w:val="ListParagraph"/>
              <w:numPr>
                <w:ilvl w:val="0"/>
                <w:numId w:val="7"/>
              </w:numPr>
              <w:tabs>
                <w:tab w:val="left" w:pos="274"/>
              </w:tabs>
              <w:spacing w:before="39" w:line="252" w:lineRule="auto"/>
              <w:ind w:right="818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oposals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uptake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23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protection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plan</w:t>
            </w:r>
          </w:p>
          <w:p w14:paraId="4204C43A" w14:textId="77777777" w:rsidR="00656936" w:rsidRDefault="00E45A23">
            <w:pPr>
              <w:pStyle w:val="ListParagraph"/>
              <w:numPr>
                <w:ilvl w:val="0"/>
                <w:numId w:val="7"/>
              </w:numPr>
              <w:tabs>
                <w:tab w:val="left" w:pos="274"/>
              </w:tabs>
              <w:spacing w:before="31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feedback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ts</w:t>
            </w:r>
          </w:p>
          <w:p w14:paraId="4BE8C175" w14:textId="77777777" w:rsidR="00656936" w:rsidRDefault="00E45A23">
            <w:pPr>
              <w:pStyle w:val="ListParagraph"/>
              <w:numPr>
                <w:ilvl w:val="0"/>
                <w:numId w:val="7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engagement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plans.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ED9EA"/>
          </w:tcPr>
          <w:p w14:paraId="3B527DEB" w14:textId="77777777" w:rsidR="00656936" w:rsidRDefault="00E45A23">
            <w:pPr>
              <w:pStyle w:val="TableParagraph"/>
              <w:spacing w:before="42" w:line="252" w:lineRule="auto"/>
              <w:ind w:left="103" w:right="504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Phase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I: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A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ustralian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Crime</w:t>
            </w:r>
            <w:r>
              <w:rPr>
                <w:rFonts w:ascii="PMingLiU" w:eastAsia="PMingLiU" w:hAnsi="PMingLiU" w:cs="PMingLiU"/>
                <w:color w:val="231F20"/>
                <w:spacing w:val="31"/>
                <w:w w:val="10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commission</w:t>
            </w:r>
            <w:r>
              <w:rPr>
                <w:rFonts w:ascii="PMingLiU" w:eastAsia="PMingLiU" w:hAnsi="PMingLiU" w:cs="PMingLiU"/>
                <w:color w:val="231F20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investigation</w:t>
            </w:r>
            <w:r>
              <w:rPr>
                <w:rFonts w:ascii="PMingLiU" w:eastAsia="PMingLiU" w:hAnsi="PMingLiU" w:cs="PMingLiU"/>
                <w:color w:val="231F20"/>
                <w:spacing w:val="24"/>
                <w:w w:val="10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into illegal</w:t>
            </w:r>
            <w:r>
              <w:rPr>
                <w:rFonts w:ascii="PMingLiU" w:eastAsia="PMingLiU" w:hAnsi="PMingLiU" w:cs="PMingLiU"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killing</w:t>
            </w:r>
            <w:r>
              <w:rPr>
                <w:rFonts w:ascii="PMingLiU" w:eastAsia="PMingLiU" w:hAnsi="PMingLiU" w:cs="PMingLiU"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and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poaching</w:t>
            </w:r>
            <w:r>
              <w:rPr>
                <w:rFonts w:ascii="PMingLiU" w:eastAsia="PMingLiU" w:hAnsi="PMingLiU" w:cs="PMingLiU"/>
                <w:color w:val="231F20"/>
                <w:spacing w:val="24"/>
                <w:w w:val="9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(2014–16)</w:t>
            </w:r>
          </w:p>
        </w:tc>
      </w:tr>
    </w:tbl>
    <w:p w14:paraId="5D0CA50B" w14:textId="77777777" w:rsidR="00656936" w:rsidRDefault="00656936">
      <w:pPr>
        <w:spacing w:line="252" w:lineRule="auto"/>
        <w:rPr>
          <w:rFonts w:ascii="PMingLiU" w:eastAsia="PMingLiU" w:hAnsi="PMingLiU" w:cs="PMingLiU"/>
          <w:sz w:val="16"/>
          <w:szCs w:val="16"/>
        </w:rPr>
        <w:sectPr w:rsidR="00656936">
          <w:pgSz w:w="16840" w:h="11910" w:orient="landscape"/>
          <w:pgMar w:top="0" w:right="0" w:bottom="0" w:left="760" w:header="720" w:footer="720" w:gutter="0"/>
          <w:cols w:space="720"/>
        </w:sectPr>
      </w:pPr>
    </w:p>
    <w:p w14:paraId="49248477" w14:textId="6AA8F4DE" w:rsidR="00656936" w:rsidRDefault="00E45A2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8047AF" wp14:editId="101E04C0">
                <wp:simplePos x="0" y="0"/>
                <wp:positionH relativeFrom="page">
                  <wp:posOffset>10412730</wp:posOffset>
                </wp:positionH>
                <wp:positionV relativeFrom="page">
                  <wp:posOffset>55880</wp:posOffset>
                </wp:positionV>
                <wp:extent cx="1270" cy="7504430"/>
                <wp:effectExtent l="20955" t="17780" r="15875" b="21590"/>
                <wp:wrapNone/>
                <wp:docPr id="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04430"/>
                          <a:chOff x="16398" y="88"/>
                          <a:chExt cx="2" cy="11818"/>
                        </a:xfrm>
                      </wpg:grpSpPr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16398" y="88"/>
                            <a:ext cx="2" cy="11818"/>
                          </a:xfrm>
                          <a:custGeom>
                            <a:avLst/>
                            <a:gdLst>
                              <a:gd name="T0" fmla="+- 0 11906 88"/>
                              <a:gd name="T1" fmla="*/ 11906 h 11818"/>
                              <a:gd name="T2" fmla="+- 0 88 88"/>
                              <a:gd name="T3" fmla="*/ 88 h 118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818">
                                <a:moveTo>
                                  <a:pt x="0" y="11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AD577" id="Group 30" o:spid="_x0000_s1026" style="position:absolute;margin-left:819.9pt;margin-top:4.4pt;width:.1pt;height:590.9pt;z-index:251677696;mso-position-horizontal-relative:page;mso-position-vertical-relative:page" coordorigin="16398,88" coordsize="2,1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">
                <v:shape id="Freeform 31" o:spid="_x0000_s1027" style="position:absolute;left:16398;top:88;width:2;height:11818;visibility:visible;mso-wrap-style:square;v-text-anchor:top" coordsize="2,1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THcQA&#10;AADbAAAADwAAAGRycy9kb3ducmV2LnhtbESPzWrDMBCE74G+g9hCb4ncFEzqRgmltGAKhvyYQm+L&#10;tbFNrJWRVNt9+ygQyHGYmW+Y9XYynRjI+daygudFAoK4srrlWkF5/JqvQPiArLGzTAr+ycN28zBb&#10;Y6btyHsaDqEWEcI+QwVNCH0mpa8aMugXtieO3sk6gyFKV0vtcIxw08llkqTSYMtxocGePhqqzoc/&#10;o6D4Tn/L3P287sbxc/JFqLmknVJPj9P7G4hAU7iHb+1cK3hZwvVL/AF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xkx3EAAAA2wAAAA8AAAAAAAAAAAAAAAAAmAIAAGRycy9k&#10;b3ducmV2LnhtbFBLBQYAAAAABAAEAPUAAACJAwAAAAA=&#10;" path="m,11818l,e" filled="f" strokecolor="#005695" strokeweight="2pt">
                  <v:stroke dashstyle="dash"/>
                  <v:path arrowok="t" o:connecttype="custom" o:connectlocs="0,11906;0,8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E4AD37A" wp14:editId="3DFF68F9">
                <wp:simplePos x="0" y="0"/>
                <wp:positionH relativeFrom="page">
                  <wp:posOffset>10475595</wp:posOffset>
                </wp:positionH>
                <wp:positionV relativeFrom="page">
                  <wp:posOffset>-635</wp:posOffset>
                </wp:positionV>
                <wp:extent cx="217805" cy="7560945"/>
                <wp:effectExtent l="7620" t="8890" r="12700" b="2540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7560945"/>
                          <a:chOff x="16497" y="-1"/>
                          <a:chExt cx="343" cy="11907"/>
                        </a:xfrm>
                      </wpg:grpSpPr>
                      <wpg:grpSp>
                        <wpg:cNvPr id="27" name="Group 28"/>
                        <wpg:cNvGrpSpPr>
                          <a:grpSpLocks/>
                        </wpg:cNvGrpSpPr>
                        <wpg:grpSpPr bwMode="auto">
                          <a:xfrm>
                            <a:off x="16498" y="0"/>
                            <a:ext cx="341" cy="11906"/>
                            <a:chOff x="16498" y="0"/>
                            <a:chExt cx="341" cy="11906"/>
                          </a:xfrm>
                        </wpg:grpSpPr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16498" y="0"/>
                              <a:ext cx="341" cy="11906"/>
                            </a:xfrm>
                            <a:custGeom>
                              <a:avLst/>
                              <a:gdLst>
                                <a:gd name="T0" fmla="+- 0 16498 16498"/>
                                <a:gd name="T1" fmla="*/ T0 w 341"/>
                                <a:gd name="T2" fmla="*/ 0 h 11906"/>
                                <a:gd name="T3" fmla="+- 0 16498 16498"/>
                                <a:gd name="T4" fmla="*/ T3 w 341"/>
                                <a:gd name="T5" fmla="*/ 11906 h 11906"/>
                                <a:gd name="T6" fmla="+- 0 16838 16498"/>
                                <a:gd name="T7" fmla="*/ T6 w 341"/>
                                <a:gd name="T8" fmla="*/ 11906 h 11906"/>
                                <a:gd name="T9" fmla="+- 0 16838 16498"/>
                                <a:gd name="T10" fmla="*/ T9 w 341"/>
                                <a:gd name="T11" fmla="*/ 0 h 11906"/>
                                <a:gd name="T12" fmla="+- 0 16498 16498"/>
                                <a:gd name="T13" fmla="*/ T12 w 341"/>
                                <a:gd name="T14" fmla="*/ 0 h 1190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41" h="11906">
                                  <a:moveTo>
                                    <a:pt x="0" y="0"/>
                                  </a:moveTo>
                                  <a:lnTo>
                                    <a:pt x="0" y="11906"/>
                                  </a:lnTo>
                                  <a:lnTo>
                                    <a:pt x="340" y="11906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6"/>
                        <wpg:cNvGrpSpPr>
                          <a:grpSpLocks/>
                        </wpg:cNvGrpSpPr>
                        <wpg:grpSpPr bwMode="auto">
                          <a:xfrm>
                            <a:off x="16498" y="0"/>
                            <a:ext cx="341" cy="2"/>
                            <a:chOff x="16498" y="0"/>
                            <a:chExt cx="341" cy="2"/>
                          </a:xfrm>
                        </wpg:grpSpPr>
                        <wps:wsp>
                          <wps:cNvPr id="30" name="Freeform 27"/>
                          <wps:cNvSpPr>
                            <a:spLocks/>
                          </wps:cNvSpPr>
                          <wps:spPr bwMode="auto">
                            <a:xfrm>
                              <a:off x="16498" y="0"/>
                              <a:ext cx="341" cy="2"/>
                            </a:xfrm>
                            <a:custGeom>
                              <a:avLst/>
                              <a:gdLst>
                                <a:gd name="T0" fmla="+- 0 16498 16498"/>
                                <a:gd name="T1" fmla="*/ T0 w 341"/>
                                <a:gd name="T2" fmla="+- 0 16838 16498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7F019" id="Group 25" o:spid="_x0000_s1026" style="position:absolute;margin-left:824.85pt;margin-top:-.05pt;width:17.15pt;height:595.35pt;z-index:251678720;mso-position-horizontal-relative:page;mso-position-vertical-relative:page" coordorigin="16497,-1" coordsize="343,11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">
                <v:group id="Group 28" o:spid="_x0000_s1027" style="position:absolute;left:16498;width:341;height:11906" coordorigin="16498" coordsize="341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9" o:spid="_x0000_s1028" style="position:absolute;left:16498;width:341;height:11906;visibility:visible;mso-wrap-style:square;v-text-anchor:top" coordsize="341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IYsAA&#10;AADbAAAADwAAAGRycy9kb3ducmV2LnhtbERPy4rCMBTdD/gP4QpuBk1VmNFqFBEFYUDHxwdcmmtT&#10;bG5KErX+vVkMzPJw3vNla2vxIB8qxwqGgwwEceF0xaWCy3nbn4AIEVlj7ZgUvCjActH5mGOu3ZOP&#10;9DjFUqQQDjkqMDE2uZShMGQxDFxDnLir8xZjgr6U2uMzhdtajrLsS1qsODUYbGhtqLid7lYBm+nZ&#10;bezP/lsePuO+Hfvr4dcr1eu2qxmISG38F/+5d1rBKI1NX9I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IYsAAAADbAAAADwAAAAAAAAAAAAAAAACYAgAAZHJzL2Rvd25y&#10;ZXYueG1sUEsFBgAAAAAEAAQA9QAAAIUDAAAAAA==&#10;" path="m,l,11906r340,l340,,,e" fillcolor="#005695" stroked="f">
                    <v:path arrowok="t" o:connecttype="custom" o:connectlocs="0,0;0,11906;340,11906;340,0;0,0" o:connectangles="0,0,0,0,0"/>
                  </v:shape>
                </v:group>
                <v:group id="Group 26" o:spid="_x0000_s1029" style="position:absolute;left:16498;width:341;height:2" coordorigin="16498" coordsize="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7" o:spid="_x0000_s1030" style="position:absolute;left:16498;width:341;height:2;visibility:visible;mso-wrap-style:square;v-text-anchor:top" coordsize="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LJucAA&#10;AADbAAAADwAAAGRycy9kb3ducmV2LnhtbERP3WrCMBS+H/gO4QjezVSlU6pRRB14M4Y/D3BIjm1p&#10;c1KSWLu3Xy4Gu/z4/je7wbaiJx9qxwpm0wwEsXam5lLB/fb5vgIRIrLB1jEp+KEAu+3obYOFcS++&#10;UH+NpUghHApUUMXYFVIGXZHFMHUdceIezluMCfpSGo+vFG5bOc+yD2mx5tRQYUeHinRzfVoFTZMf&#10;/bc+H/OlLcPz69Hr/NQrNRkP+zWISEP8F/+5z0bBIq1PX9IP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LJucAAAADbAAAADwAAAAAAAAAAAAAAAACYAgAAZHJzL2Rvd25y&#10;ZXYueG1sUEsFBgAAAAAEAAQA9QAAAIUDAAAAAA==&#10;" path="m,l340,e" filled="f" strokecolor="#005695" strokeweight=".1pt">
                    <v:path arrowok="t" o:connecttype="custom" o:connectlocs="0,0;34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9FAD11" wp14:editId="3DC02D82">
                <wp:simplePos x="0" y="0"/>
                <wp:positionH relativeFrom="page">
                  <wp:posOffset>209550</wp:posOffset>
                </wp:positionH>
                <wp:positionV relativeFrom="page">
                  <wp:posOffset>6543040</wp:posOffset>
                </wp:positionV>
                <wp:extent cx="127000" cy="130175"/>
                <wp:effectExtent l="0" t="0" r="0" b="3810"/>
                <wp:wrapNone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7D915" w14:textId="77777777" w:rsidR="00656936" w:rsidRDefault="00E45A23">
                            <w:pPr>
                              <w:spacing w:line="190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1"/>
                                <w:sz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AD11" id="Text Box 24" o:spid="_x0000_s1227" type="#_x0000_t202" style="position:absolute;margin-left:16.5pt;margin-top:515.2pt;width:10pt;height:10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" filled="f" stroked="f">
                <v:textbox style="layout-flow:vertical" inset="0,0,0,0">
                  <w:txbxContent>
                    <w:p w14:paraId="0467D915" w14:textId="77777777" w:rsidR="00656936" w:rsidRDefault="00E45A23">
                      <w:pPr>
                        <w:spacing w:line="190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101"/>
                          <w:sz w:val="16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FAB189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798240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86B4E8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D6F216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120C9B" w14:textId="77777777" w:rsidR="00656936" w:rsidRDefault="00656936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2466"/>
        <w:gridCol w:w="4833"/>
        <w:gridCol w:w="2552"/>
        <w:gridCol w:w="2203"/>
      </w:tblGrid>
      <w:tr w:rsidR="00656936" w14:paraId="494134C6" w14:textId="77777777">
        <w:trPr>
          <w:trHeight w:hRule="exact" w:val="353"/>
        </w:trPr>
        <w:tc>
          <w:tcPr>
            <w:tcW w:w="217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0A7A959E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Intermediate</w:t>
            </w:r>
            <w:r>
              <w:rPr>
                <w:rFonts w:ascii="Times New Roman"/>
                <w:b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w w:val="95"/>
                <w:sz w:val="16"/>
              </w:rPr>
              <w:t>outcomes</w:t>
            </w:r>
          </w:p>
        </w:tc>
        <w:tc>
          <w:tcPr>
            <w:tcW w:w="246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1BCA72E4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4"/>
                <w:sz w:val="16"/>
              </w:rPr>
              <w:t>Targets</w:t>
            </w:r>
          </w:p>
        </w:tc>
        <w:tc>
          <w:tcPr>
            <w:tcW w:w="48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40A659EA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K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ey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3"/>
                <w:w w:val="95"/>
                <w:sz w:val="16"/>
              </w:rPr>
              <w:t>erfor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mance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Indicators</w:t>
            </w:r>
          </w:p>
        </w:tc>
        <w:tc>
          <w:tcPr>
            <w:tcW w:w="25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48D42B9E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ata</w:t>
            </w:r>
            <w:r>
              <w:rPr>
                <w:rFonts w:ascii="Times New Roman"/>
                <w:b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sources</w:t>
            </w:r>
          </w:p>
        </w:tc>
        <w:tc>
          <w:tcPr>
            <w:tcW w:w="220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46DAC"/>
          </w:tcPr>
          <w:p w14:paraId="0E9A1C6D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Deliv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er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y</w:t>
            </w:r>
            <w:r>
              <w:rPr>
                <w:rFonts w:ascii="Times New Roman"/>
                <w:b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oject</w:t>
            </w:r>
          </w:p>
        </w:tc>
      </w:tr>
      <w:tr w:rsidR="00656936" w14:paraId="1D1C4DFF" w14:textId="77777777">
        <w:trPr>
          <w:trHeight w:hRule="exact" w:val="3946"/>
        </w:trPr>
        <w:tc>
          <w:tcPr>
            <w:tcW w:w="217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ED9EA"/>
          </w:tcPr>
          <w:p w14:paraId="65926C17" w14:textId="77777777" w:rsidR="00656936" w:rsidRDefault="00E45A23">
            <w:pPr>
              <w:pStyle w:val="TableParagraph"/>
              <w:spacing w:before="42" w:line="252" w:lineRule="auto"/>
              <w:ind w:left="103" w:right="21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Tur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tles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ehabilitated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at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Cairns</w:t>
            </w:r>
            <w:r>
              <w:rPr>
                <w:rFonts w:ascii="PMingLiU"/>
                <w:color w:val="231F20"/>
                <w:spacing w:val="24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Fitzroy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sland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Tur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>tle</w:t>
            </w:r>
            <w:r>
              <w:rPr>
                <w:rFonts w:ascii="PMingLiU"/>
                <w:color w:val="231F20"/>
                <w:spacing w:val="25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ehabilitation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Centr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es.</w:t>
            </w:r>
          </w:p>
        </w:tc>
        <w:tc>
          <w:tcPr>
            <w:tcW w:w="246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ED9EA"/>
          </w:tcPr>
          <w:p w14:paraId="3D49983B" w14:textId="77777777" w:rsidR="00656936" w:rsidRDefault="00E45A23">
            <w:pPr>
              <w:pStyle w:val="TableParagraph"/>
              <w:spacing w:before="42" w:line="252" w:lineRule="auto"/>
              <w:ind w:left="103" w:right="17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One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centr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upgraded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expand</w:t>
            </w:r>
            <w:r>
              <w:rPr>
                <w:rFonts w:ascii="PMingLiU"/>
                <w:color w:val="231F20"/>
                <w:spacing w:val="26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capacity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rehabilitate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turtles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from</w:t>
            </w:r>
            <w:r>
              <w:rPr>
                <w:rFonts w:ascii="PMingLiU"/>
                <w:color w:val="231F20"/>
                <w:spacing w:val="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Great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B</w:t>
            </w:r>
            <w:r>
              <w:rPr>
                <w:rFonts w:ascii="PMingLiU"/>
                <w:color w:val="231F20"/>
                <w:spacing w:val="-1"/>
                <w:sz w:val="16"/>
              </w:rPr>
              <w:t>arrier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Cape</w:t>
            </w:r>
            <w:r>
              <w:rPr>
                <w:rFonts w:ascii="PMingLiU"/>
                <w:color w:val="231F20"/>
                <w:spacing w:val="23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6"/>
                <w:sz w:val="16"/>
              </w:rPr>
              <w:t>Y</w:t>
            </w:r>
            <w:r>
              <w:rPr>
                <w:rFonts w:ascii="PMingLiU"/>
                <w:color w:val="231F20"/>
                <w:spacing w:val="-5"/>
                <w:sz w:val="16"/>
              </w:rPr>
              <w:t>ork</w:t>
            </w:r>
            <w:r>
              <w:rPr>
                <w:rFonts w:ascii="PMingLiU"/>
                <w:color w:val="231F20"/>
                <w:spacing w:val="-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which</w:t>
            </w:r>
            <w:r>
              <w:rPr>
                <w:rFonts w:ascii="PMingLiU"/>
                <w:color w:val="231F20"/>
                <w:spacing w:val="-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-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suffering</w:t>
            </w:r>
            <w:r>
              <w:rPr>
                <w:rFonts w:ascii="PMingLiU"/>
                <w:color w:val="231F20"/>
                <w:spacing w:val="-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illness</w:t>
            </w:r>
          </w:p>
          <w:p w14:paraId="4B61DC29" w14:textId="77777777" w:rsidR="00656936" w:rsidRDefault="00E45A23">
            <w:pPr>
              <w:pStyle w:val="TableParagraph"/>
              <w:spacing w:before="2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or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injuries.</w:t>
            </w:r>
          </w:p>
          <w:p w14:paraId="0447EABD" w14:textId="77777777" w:rsidR="00656936" w:rsidRDefault="00E45A23">
            <w:pPr>
              <w:pStyle w:val="TableParagraph"/>
              <w:spacing w:before="67" w:line="252" w:lineRule="auto"/>
              <w:ind w:left="103" w:right="41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Volunteers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Indigenous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groups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trained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25"/>
                <w:w w:val="10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protect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turtles.</w:t>
            </w:r>
          </w:p>
        </w:tc>
        <w:tc>
          <w:tcPr>
            <w:tcW w:w="483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ED9EA"/>
          </w:tcPr>
          <w:p w14:paraId="5604FFF8" w14:textId="77777777" w:rsidR="00656936" w:rsidRDefault="00E45A23">
            <w:pPr>
              <w:pStyle w:val="TableParagraph"/>
              <w:spacing w:before="42" w:line="317" w:lineRule="auto"/>
              <w:ind w:left="103" w:right="118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escued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ehabilitated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eleased.</w:t>
            </w:r>
            <w:r>
              <w:rPr>
                <w:rFonts w:ascii="PMingLiU"/>
                <w:color w:val="231F20"/>
                <w:spacing w:val="51"/>
                <w:w w:val="9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ehabilitated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turtles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surviving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following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elease.</w:t>
            </w:r>
            <w:r>
              <w:rPr>
                <w:rFonts w:ascii="PMingLiU"/>
                <w:color w:val="231F20"/>
                <w:spacing w:val="57"/>
                <w:w w:val="9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U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pgraded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infrastr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uctur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equipment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at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including:</w:t>
            </w:r>
          </w:p>
          <w:p w14:paraId="18DCA67C" w14:textId="77777777" w:rsidR="00656936" w:rsidRDefault="00E45A23">
            <w:pPr>
              <w:pStyle w:val="ListParagraph"/>
              <w:numPr>
                <w:ilvl w:val="0"/>
                <w:numId w:val="6"/>
              </w:numPr>
              <w:tabs>
                <w:tab w:val="left" w:pos="274"/>
              </w:tabs>
              <w:spacing w:line="197" w:lineRule="exact"/>
              <w:ind w:firstLine="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new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tanks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equipment</w:t>
            </w:r>
          </w:p>
          <w:p w14:paraId="63EBB145" w14:textId="77777777" w:rsidR="00656936" w:rsidRDefault="00E45A23">
            <w:pPr>
              <w:pStyle w:val="ListParagraph"/>
              <w:numPr>
                <w:ilvl w:val="0"/>
                <w:numId w:val="6"/>
              </w:numPr>
              <w:tabs>
                <w:tab w:val="left" w:pos="274"/>
              </w:tabs>
              <w:spacing w:before="39"/>
              <w:ind w:left="273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upgraded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existing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filters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pumps</w:t>
            </w:r>
          </w:p>
          <w:p w14:paraId="63FC962E" w14:textId="77777777" w:rsidR="00656936" w:rsidRDefault="00E45A23">
            <w:pPr>
              <w:pStyle w:val="ListParagraph"/>
              <w:numPr>
                <w:ilvl w:val="0"/>
                <w:numId w:val="6"/>
              </w:numPr>
              <w:tabs>
                <w:tab w:val="left" w:pos="274"/>
              </w:tabs>
              <w:spacing w:before="39"/>
              <w:ind w:left="273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erecting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shade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cloth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secur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buildings</w:t>
            </w:r>
          </w:p>
          <w:p w14:paraId="6C1A550D" w14:textId="77777777" w:rsidR="00656936" w:rsidRDefault="00E45A23">
            <w:pPr>
              <w:pStyle w:val="ListParagraph"/>
              <w:numPr>
                <w:ilvl w:val="0"/>
                <w:numId w:val="6"/>
              </w:numPr>
              <w:tabs>
                <w:tab w:val="left" w:pos="274"/>
              </w:tabs>
              <w:spacing w:before="39"/>
              <w:ind w:left="273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providing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adequate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drainage</w:t>
            </w:r>
          </w:p>
          <w:p w14:paraId="493DB49B" w14:textId="77777777" w:rsidR="00656936" w:rsidRDefault="00E45A23">
            <w:pPr>
              <w:pStyle w:val="ListParagraph"/>
              <w:numPr>
                <w:ilvl w:val="0"/>
                <w:numId w:val="6"/>
              </w:numPr>
              <w:tabs>
                <w:tab w:val="left" w:pos="274"/>
              </w:tabs>
              <w:spacing w:before="39"/>
              <w:ind w:left="273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turtles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treatment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supplies</w:t>
            </w:r>
          </w:p>
          <w:p w14:paraId="5F4672E7" w14:textId="77777777" w:rsidR="00656936" w:rsidRDefault="00E45A23">
            <w:pPr>
              <w:pStyle w:val="ListParagraph"/>
              <w:numPr>
                <w:ilvl w:val="0"/>
                <w:numId w:val="6"/>
              </w:numPr>
              <w:tabs>
                <w:tab w:val="left" w:pos="274"/>
              </w:tabs>
              <w:spacing w:before="39" w:line="317" w:lineRule="auto"/>
              <w:ind w:right="945" w:firstLine="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satellite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trackers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track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monitor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ehabilitated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turtles.</w:t>
            </w:r>
            <w:r>
              <w:rPr>
                <w:rFonts w:ascii="PMingLiU"/>
                <w:color w:val="231F20"/>
                <w:spacing w:val="24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training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courses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workshops.</w:t>
            </w:r>
          </w:p>
          <w:p w14:paraId="2CB2E488" w14:textId="77777777" w:rsidR="00656936" w:rsidRDefault="00E45A23">
            <w:pPr>
              <w:pStyle w:val="TableParagraph"/>
              <w:spacing w:before="15" w:line="317" w:lineRule="auto"/>
              <w:ind w:left="103" w:right="50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volunteers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Indigenous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groups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trained.</w:t>
            </w:r>
            <w:r>
              <w:rPr>
                <w:rFonts w:ascii="PMingLiU"/>
                <w:color w:val="231F20"/>
                <w:spacing w:val="47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Incr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eased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protection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turtles.</w:t>
            </w:r>
          </w:p>
          <w:p w14:paraId="65F5FC5D" w14:textId="77777777" w:rsidR="00656936" w:rsidRDefault="00E45A23">
            <w:pPr>
              <w:pStyle w:val="TableParagraph"/>
              <w:spacing w:before="15" w:line="252" w:lineRule="auto"/>
              <w:ind w:left="103" w:right="32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communication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materials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information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sources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updated</w:t>
            </w:r>
            <w:r>
              <w:rPr>
                <w:rFonts w:ascii="PMingLiU"/>
                <w:color w:val="231F20"/>
                <w:spacing w:val="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new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information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sources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developed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at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interpr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etive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centr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at</w:t>
            </w:r>
            <w:r>
              <w:rPr>
                <w:rFonts w:ascii="PMingLiU"/>
                <w:color w:val="231F20"/>
                <w:spacing w:val="55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Fitzroy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sland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Tur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>tle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ehabilitation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Centr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e.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ED9EA"/>
          </w:tcPr>
          <w:p w14:paraId="28DF5627" w14:textId="77777777" w:rsidR="00656936" w:rsidRDefault="00E45A23">
            <w:pPr>
              <w:pStyle w:val="TableParagraph"/>
              <w:spacing w:before="42" w:line="252" w:lineRule="auto"/>
              <w:ind w:left="103" w:right="168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ix-monthly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</w:t>
            </w:r>
            <w:r>
              <w:rPr>
                <w:rFonts w:ascii="PMingLiU"/>
                <w:color w:val="231F20"/>
                <w:spacing w:val="-2"/>
                <w:sz w:val="16"/>
              </w:rPr>
              <w:t>ess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reports,</w:t>
            </w:r>
            <w:r>
              <w:rPr>
                <w:rFonts w:ascii="PMingLiU"/>
                <w:color w:val="231F20"/>
                <w:spacing w:val="43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financial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reporting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28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 xml:space="preserve">MERIT 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including:</w:t>
            </w:r>
          </w:p>
          <w:p w14:paraId="1AF8CBE5" w14:textId="77777777" w:rsidR="00656936" w:rsidRDefault="00E45A23">
            <w:pPr>
              <w:pStyle w:val="ListParagraph"/>
              <w:numPr>
                <w:ilvl w:val="0"/>
                <w:numId w:val="5"/>
              </w:numPr>
              <w:tabs>
                <w:tab w:val="left" w:pos="274"/>
              </w:tabs>
              <w:spacing w:before="31" w:line="252" w:lineRule="auto"/>
              <w:ind w:right="294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Tur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>tle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monitoring,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esear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ch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tracking</w:t>
            </w:r>
            <w:r>
              <w:rPr>
                <w:rFonts w:ascii="PMingLiU"/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ts</w:t>
            </w:r>
          </w:p>
          <w:p w14:paraId="55B2CCBC" w14:textId="77777777" w:rsidR="00656936" w:rsidRDefault="00E45A23">
            <w:pPr>
              <w:pStyle w:val="ListParagraph"/>
              <w:numPr>
                <w:ilvl w:val="0"/>
                <w:numId w:val="5"/>
              </w:numPr>
              <w:tabs>
                <w:tab w:val="left" w:pos="274"/>
              </w:tabs>
              <w:spacing w:before="31" w:line="252" w:lineRule="auto"/>
              <w:ind w:right="337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uilding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works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equipment</w:t>
            </w:r>
            <w:r>
              <w:rPr>
                <w:rFonts w:ascii="PMingLiU"/>
                <w:color w:val="231F20"/>
                <w:spacing w:val="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pur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chase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contracts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completion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documents</w:t>
            </w:r>
          </w:p>
          <w:p w14:paraId="47651925" w14:textId="77777777" w:rsidR="00656936" w:rsidRDefault="00E45A23">
            <w:pPr>
              <w:pStyle w:val="ListParagraph"/>
              <w:numPr>
                <w:ilvl w:val="0"/>
                <w:numId w:val="5"/>
              </w:numPr>
              <w:tabs>
                <w:tab w:val="left" w:pos="274"/>
              </w:tabs>
              <w:spacing w:before="31" w:line="252" w:lineRule="auto"/>
              <w:ind w:right="869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T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raining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materials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information</w:t>
            </w:r>
            <w:r>
              <w:rPr>
                <w:rFonts w:ascii="PMingLiU"/>
                <w:color w:val="231F20"/>
                <w:spacing w:val="2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sour</w:t>
            </w:r>
            <w:r>
              <w:rPr>
                <w:rFonts w:ascii="PMingLiU"/>
                <w:color w:val="231F20"/>
                <w:spacing w:val="-2"/>
                <w:sz w:val="16"/>
              </w:rPr>
              <w:t>ces</w:t>
            </w:r>
          </w:p>
          <w:p w14:paraId="0C8279E9" w14:textId="77777777" w:rsidR="00656936" w:rsidRDefault="00E45A23">
            <w:pPr>
              <w:pStyle w:val="ListParagraph"/>
              <w:numPr>
                <w:ilvl w:val="0"/>
                <w:numId w:val="5"/>
              </w:numPr>
              <w:tabs>
                <w:tab w:val="left" w:pos="274"/>
              </w:tabs>
              <w:spacing w:before="31" w:line="252" w:lineRule="auto"/>
              <w:ind w:right="355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Workshop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training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session</w:t>
            </w:r>
            <w:r>
              <w:rPr>
                <w:rFonts w:ascii="PMingLiU"/>
                <w:color w:val="231F20"/>
                <w:spacing w:val="22"/>
                <w:w w:val="9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reports</w:t>
            </w:r>
            <w:r>
              <w:rPr>
                <w:rFonts w:ascii="PMingLiU"/>
                <w:color w:val="231F20"/>
                <w:spacing w:val="2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including</w:t>
            </w:r>
            <w:r>
              <w:rPr>
                <w:rFonts w:ascii="PMingLiU"/>
                <w:color w:val="231F20"/>
                <w:spacing w:val="2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participant</w:t>
            </w:r>
            <w:r>
              <w:rPr>
                <w:rFonts w:ascii="PMingLiU"/>
                <w:color w:val="231F20"/>
                <w:spacing w:val="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ev</w:t>
            </w:r>
            <w:r>
              <w:rPr>
                <w:rFonts w:ascii="PMingLiU"/>
                <w:color w:val="231F20"/>
                <w:spacing w:val="-1"/>
                <w:sz w:val="16"/>
              </w:rPr>
              <w:t>aluation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sheets</w:t>
            </w:r>
          </w:p>
          <w:p w14:paraId="048B8E7B" w14:textId="77777777" w:rsidR="00656936" w:rsidRDefault="00E45A23">
            <w:pPr>
              <w:pStyle w:val="ListParagraph"/>
              <w:numPr>
                <w:ilvl w:val="0"/>
                <w:numId w:val="5"/>
              </w:numPr>
              <w:tabs>
                <w:tab w:val="left" w:pos="274"/>
              </w:tabs>
              <w:spacing w:before="31" w:line="252" w:lineRule="auto"/>
              <w:ind w:right="853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epor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ts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engagement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</w:t>
            </w:r>
            <w:r>
              <w:rPr>
                <w:rFonts w:ascii="PMingLiU"/>
                <w:color w:val="231F20"/>
                <w:spacing w:val="21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protection</w:t>
            </w:r>
            <w:r>
              <w:rPr>
                <w:rFonts w:ascii="PMingLiU"/>
                <w:color w:val="231F20"/>
                <w:spacing w:val="2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activities.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ED9EA"/>
          </w:tcPr>
          <w:p w14:paraId="78E5A5F3" w14:textId="77777777" w:rsidR="00656936" w:rsidRDefault="00E45A23">
            <w:pPr>
              <w:pStyle w:val="TableParagraph"/>
              <w:spacing w:before="42" w:line="252" w:lineRule="auto"/>
              <w:ind w:left="103" w:right="38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hase</w:t>
            </w:r>
            <w:r>
              <w:rPr>
                <w:rFonts w:ascii="PMingLiU" w:eastAsia="PMingLiU" w:hAnsi="PMingLiU" w:cs="PMingLiU"/>
                <w:color w:val="231F20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I:</w:t>
            </w:r>
            <w:r>
              <w:rPr>
                <w:rFonts w:ascii="PMingLiU" w:eastAsia="PMingLiU" w:hAnsi="PMingLiU" w:cs="PMingLiU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Cains</w:t>
            </w:r>
            <w:r>
              <w:rPr>
                <w:rFonts w:ascii="PMingLiU" w:eastAsia="PMingLiU" w:hAnsi="PMingLiU" w:cs="PMingLiU"/>
                <w:color w:val="231F20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and</w:t>
            </w:r>
            <w:r>
              <w:rPr>
                <w:rFonts w:ascii="PMingLiU" w:eastAsia="PMingLiU" w:hAnsi="PMingLiU" w:cs="PMingLiU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3"/>
                <w:w w:val="105"/>
                <w:sz w:val="16"/>
                <w:szCs w:val="16"/>
              </w:rPr>
              <w:t>Fitzroy</w:t>
            </w:r>
            <w:r>
              <w:rPr>
                <w:rFonts w:ascii="PMingLiU" w:eastAsia="PMingLiU" w:hAnsi="PMingLiU" w:cs="PMingLiU"/>
                <w:color w:val="231F20"/>
                <w:spacing w:val="29"/>
                <w:w w:val="9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I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sland</w:t>
            </w:r>
            <w:r>
              <w:rPr>
                <w:rFonts w:ascii="PMingLiU" w:eastAsia="PMingLiU" w:hAnsi="PMingLiU" w:cs="PMingLiU"/>
                <w:color w:val="231F20"/>
                <w:spacing w:val="-19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4"/>
                <w:w w:val="105"/>
                <w:sz w:val="16"/>
                <w:szCs w:val="16"/>
              </w:rPr>
              <w:t>Tur</w:t>
            </w:r>
            <w:r>
              <w:rPr>
                <w:rFonts w:ascii="PMingLiU" w:eastAsia="PMingLiU" w:hAnsi="PMingLiU" w:cs="PMingLiU"/>
                <w:color w:val="231F20"/>
                <w:spacing w:val="-5"/>
                <w:w w:val="105"/>
                <w:sz w:val="16"/>
                <w:szCs w:val="16"/>
              </w:rPr>
              <w:t>tle</w:t>
            </w:r>
            <w:r>
              <w:rPr>
                <w:rFonts w:ascii="PMingLiU" w:eastAsia="PMingLiU" w:hAnsi="PMingLiU" w:cs="PMingLiU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ehabilitation</w:t>
            </w:r>
            <w:r>
              <w:rPr>
                <w:rFonts w:ascii="PMingLiU" w:eastAsia="PMingLiU" w:hAnsi="PMingLiU" w:cs="PMingLiU"/>
                <w:color w:val="231F20"/>
                <w:spacing w:val="39"/>
                <w:w w:val="10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Centr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</w:t>
            </w:r>
            <w:r>
              <w:rPr>
                <w:rFonts w:ascii="PMingLiU" w:eastAsia="PMingLiU" w:hAnsi="PMingLiU" w:cs="PMingLiU"/>
                <w:color w:val="231F20"/>
                <w:spacing w:val="-29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(2014–17)</w:t>
            </w:r>
          </w:p>
        </w:tc>
      </w:tr>
      <w:tr w:rsidR="00656936" w14:paraId="68448524" w14:textId="77777777">
        <w:trPr>
          <w:trHeight w:hRule="exact" w:val="2700"/>
        </w:trPr>
        <w:tc>
          <w:tcPr>
            <w:tcW w:w="217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D9EA"/>
          </w:tcPr>
          <w:p w14:paraId="61E8E6B5" w14:textId="77777777" w:rsidR="00656936" w:rsidRDefault="00E45A23">
            <w:pPr>
              <w:pStyle w:val="TableParagraph"/>
              <w:spacing w:before="29" w:line="252" w:lineRule="auto"/>
              <w:ind w:left="103" w:right="28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Indigenous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rangers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Indigenous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engaged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protecting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turtles</w:t>
            </w:r>
            <w:r>
              <w:rPr>
                <w:rFonts w:ascii="PMingLiU"/>
                <w:color w:val="231F20"/>
                <w:spacing w:val="20"/>
                <w:w w:val="97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dugongs.</w:t>
            </w:r>
          </w:p>
        </w:tc>
        <w:tc>
          <w:tcPr>
            <w:tcW w:w="246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D9EA"/>
          </w:tcPr>
          <w:p w14:paraId="3EE79B00" w14:textId="77777777" w:rsidR="00656936" w:rsidRDefault="00E45A23">
            <w:pPr>
              <w:pStyle w:val="TableParagraph"/>
              <w:spacing w:before="29" w:line="252" w:lineRule="auto"/>
              <w:ind w:left="103" w:right="20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A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pecialised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Indigenous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Ranger</w:t>
            </w:r>
            <w:r>
              <w:rPr>
                <w:rFonts w:ascii="PMingLiU"/>
                <w:color w:val="231F20"/>
                <w:spacing w:val="31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Program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(SIRP)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for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dugong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turtle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conservation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along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far</w:t>
            </w:r>
            <w:r>
              <w:rPr>
                <w:rFonts w:ascii="PMingLiU"/>
                <w:color w:val="231F20"/>
                <w:spacing w:val="22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north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Queensland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coast</w:t>
            </w:r>
            <w:r>
              <w:rPr>
                <w:rFonts w:ascii="PMingLiU"/>
                <w:color w:val="231F20"/>
                <w:spacing w:val="1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developed</w:t>
            </w:r>
            <w:r>
              <w:rPr>
                <w:rFonts w:ascii="PMingLiU"/>
                <w:color w:val="231F20"/>
                <w:spacing w:val="36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  implemented.</w:t>
            </w:r>
          </w:p>
        </w:tc>
        <w:tc>
          <w:tcPr>
            <w:tcW w:w="48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D9EA"/>
          </w:tcPr>
          <w:p w14:paraId="56322265" w14:textId="77777777" w:rsidR="00656936" w:rsidRDefault="00E45A23">
            <w:pPr>
              <w:pStyle w:val="TableParagraph"/>
              <w:spacing w:before="29" w:line="252" w:lineRule="auto"/>
              <w:ind w:left="103" w:right="644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F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our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Indigenous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compliance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officers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are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engaged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vide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dir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ect</w:t>
            </w:r>
            <w:r>
              <w:rPr>
                <w:rFonts w:ascii="PMingLiU"/>
                <w:color w:val="231F20"/>
                <w:spacing w:val="37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compliance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support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Indigenous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communities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rangers.</w:t>
            </w:r>
          </w:p>
          <w:p w14:paraId="5C5E5CE6" w14:textId="77777777" w:rsidR="00656936" w:rsidRDefault="00E45A23">
            <w:pPr>
              <w:pStyle w:val="TableParagraph"/>
              <w:spacing w:before="59" w:line="252" w:lineRule="auto"/>
              <w:ind w:left="103" w:right="19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sz w:val="16"/>
              </w:rPr>
              <w:t>Training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support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provided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twenty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existing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Indigenous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rangers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4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they</w:t>
            </w:r>
            <w:r>
              <w:rPr>
                <w:rFonts w:ascii="PMingLiU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successfully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complete</w:t>
            </w:r>
            <w:r>
              <w:rPr>
                <w:rFonts w:ascii="PMingLiU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certificate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level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compliance</w:t>
            </w:r>
            <w:r>
              <w:rPr>
                <w:rFonts w:ascii="PMingLiU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training.</w:t>
            </w:r>
          </w:p>
          <w:p w14:paraId="2B1EC616" w14:textId="77777777" w:rsidR="00656936" w:rsidRDefault="00E45A23">
            <w:pPr>
              <w:pStyle w:val="TableParagraph"/>
              <w:spacing w:before="59" w:line="252" w:lineRule="auto"/>
              <w:ind w:left="103" w:right="15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One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Indigenous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compliance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officer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emplo</w:t>
            </w:r>
            <w:r>
              <w:rPr>
                <w:rFonts w:ascii="PMingLiU"/>
                <w:color w:val="231F20"/>
                <w:spacing w:val="-2"/>
                <w:sz w:val="16"/>
              </w:rPr>
              <w:t>y</w:t>
            </w:r>
            <w:r>
              <w:rPr>
                <w:rFonts w:ascii="PMingLiU"/>
                <w:color w:val="231F20"/>
                <w:spacing w:val="-1"/>
                <w:sz w:val="16"/>
              </w:rPr>
              <w:t>ed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develop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compliance</w:t>
            </w:r>
            <w:r>
              <w:rPr>
                <w:rFonts w:ascii="PMingLiU"/>
                <w:color w:val="231F20"/>
                <w:spacing w:val="43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capacity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sz w:val="16"/>
              </w:rPr>
              <w:t>Torr</w:t>
            </w:r>
            <w:r>
              <w:rPr>
                <w:rFonts w:ascii="PMingLiU"/>
                <w:color w:val="231F20"/>
                <w:spacing w:val="-5"/>
                <w:sz w:val="16"/>
              </w:rPr>
              <w:t>es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trait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rangers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support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rangers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evidence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gathering</w:t>
            </w:r>
            <w:r>
              <w:rPr>
                <w:rFonts w:ascii="PMingLiU"/>
                <w:color w:val="231F20"/>
                <w:spacing w:val="25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other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field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activities.</w:t>
            </w:r>
          </w:p>
          <w:p w14:paraId="56A20E5C" w14:textId="77777777" w:rsidR="00656936" w:rsidRDefault="00E45A23">
            <w:pPr>
              <w:pStyle w:val="TableParagraph"/>
              <w:spacing w:before="59" w:line="252" w:lineRule="auto"/>
              <w:ind w:left="103" w:right="35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A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local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permit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system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developed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Balkanu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Cape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>ork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D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ev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elopment</w:t>
            </w:r>
            <w:r>
              <w:rPr>
                <w:rFonts w:ascii="PMingLiU"/>
                <w:color w:val="231F20"/>
                <w:spacing w:val="53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Corporation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implemented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up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thr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ee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Cape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>ork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communities,</w:t>
            </w:r>
            <w:r>
              <w:rPr>
                <w:rFonts w:ascii="PMingLiU"/>
                <w:color w:val="231F20"/>
                <w:spacing w:val="26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including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employment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thr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ee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part-time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Indigenous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permitting</w:t>
            </w:r>
            <w:r>
              <w:rPr>
                <w:rFonts w:ascii="PMingLiU"/>
                <w:color w:val="231F20"/>
                <w:spacing w:val="4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officers</w:t>
            </w:r>
            <w:r>
              <w:rPr>
                <w:rFonts w:ascii="PMingLiU"/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manage</w:t>
            </w:r>
            <w:r>
              <w:rPr>
                <w:rFonts w:ascii="PMingLiU"/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sustainable</w:t>
            </w:r>
            <w:r>
              <w:rPr>
                <w:rFonts w:ascii="PMingLiU"/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hunting</w:t>
            </w:r>
            <w:r>
              <w:rPr>
                <w:rFonts w:ascii="PMingLiU"/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practices.</w:t>
            </w:r>
          </w:p>
        </w:tc>
        <w:tc>
          <w:tcPr>
            <w:tcW w:w="25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D9EA"/>
          </w:tcPr>
          <w:p w14:paraId="220DCD7E" w14:textId="77777777" w:rsidR="00656936" w:rsidRDefault="00E45A23">
            <w:pPr>
              <w:pStyle w:val="TableParagraph"/>
              <w:spacing w:before="29" w:line="252" w:lineRule="auto"/>
              <w:ind w:left="103" w:right="24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ix-monthly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</w:t>
            </w:r>
            <w:r>
              <w:rPr>
                <w:rFonts w:ascii="PMingLiU"/>
                <w:color w:val="231F20"/>
                <w:spacing w:val="-2"/>
                <w:sz w:val="16"/>
              </w:rPr>
              <w:t>ess,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financial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</w:t>
            </w:r>
            <w:r>
              <w:rPr>
                <w:rFonts w:ascii="PMingLiU"/>
                <w:color w:val="231F20"/>
                <w:spacing w:val="2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reporting</w:t>
            </w:r>
            <w:r>
              <w:rPr>
                <w:rFonts w:ascii="PMingLiU"/>
                <w:color w:val="231F20"/>
                <w:spacing w:val="2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2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sz w:val="16"/>
              </w:rPr>
              <w:t>MERIT,</w:t>
            </w:r>
            <w:r>
              <w:rPr>
                <w:rFonts w:ascii="PMingLiU"/>
                <w:color w:val="231F20"/>
                <w:spacing w:val="36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including:</w:t>
            </w:r>
          </w:p>
          <w:p w14:paraId="06912E19" w14:textId="77777777" w:rsidR="00656936" w:rsidRDefault="00E45A23">
            <w:pPr>
              <w:pStyle w:val="ListParagraph"/>
              <w:numPr>
                <w:ilvl w:val="0"/>
                <w:numId w:val="4"/>
              </w:numPr>
              <w:tabs>
                <w:tab w:val="left" w:pos="274"/>
              </w:tabs>
              <w:spacing w:before="31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Course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completion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certificates</w:t>
            </w:r>
          </w:p>
          <w:p w14:paraId="0AA227F6" w14:textId="77777777" w:rsidR="00656936" w:rsidRDefault="00E45A23">
            <w:pPr>
              <w:pStyle w:val="ListParagraph"/>
              <w:numPr>
                <w:ilvl w:val="0"/>
                <w:numId w:val="4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mployment</w:t>
            </w:r>
            <w:r>
              <w:rPr>
                <w:rFonts w:ascii="PMingLiU"/>
                <w:color w:val="231F20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contracts</w:t>
            </w:r>
          </w:p>
          <w:p w14:paraId="09E3C8A9" w14:textId="77777777" w:rsidR="00656936" w:rsidRDefault="00E45A23">
            <w:pPr>
              <w:pStyle w:val="ListParagraph"/>
              <w:numPr>
                <w:ilvl w:val="0"/>
                <w:numId w:val="4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permits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granted</w:t>
            </w:r>
          </w:p>
          <w:p w14:paraId="0295A908" w14:textId="77777777" w:rsidR="00656936" w:rsidRDefault="00E45A23">
            <w:pPr>
              <w:pStyle w:val="ListParagraph"/>
              <w:numPr>
                <w:ilvl w:val="0"/>
                <w:numId w:val="4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eeting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wor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kshop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ts</w:t>
            </w:r>
          </w:p>
          <w:p w14:paraId="42823CC5" w14:textId="77777777" w:rsidR="00656936" w:rsidRDefault="00E45A23">
            <w:pPr>
              <w:pStyle w:val="ListParagraph"/>
              <w:numPr>
                <w:ilvl w:val="0"/>
                <w:numId w:val="4"/>
              </w:numPr>
              <w:tabs>
                <w:tab w:val="left" w:pos="274"/>
              </w:tabs>
              <w:spacing w:before="39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Case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studies.</w:t>
            </w:r>
          </w:p>
        </w:tc>
        <w:tc>
          <w:tcPr>
            <w:tcW w:w="220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D9EA"/>
          </w:tcPr>
          <w:p w14:paraId="1962397F" w14:textId="77777777" w:rsidR="00656936" w:rsidRDefault="00E45A23">
            <w:pPr>
              <w:pStyle w:val="TableParagraph"/>
              <w:spacing w:before="29" w:line="252" w:lineRule="auto"/>
              <w:ind w:left="103" w:right="16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 xml:space="preserve">Phase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 xml:space="preserve">I: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S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pecialised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Indigenous</w:t>
            </w:r>
            <w:r>
              <w:rPr>
                <w:rFonts w:ascii="PMingLiU" w:eastAsia="PMingLiU" w:hAnsi="PMingLiU" w:cs="PMingLiU"/>
                <w:color w:val="231F20"/>
                <w:spacing w:val="39"/>
                <w:w w:val="10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Ranger</w:t>
            </w:r>
            <w:r>
              <w:rPr>
                <w:rFonts w:ascii="PMingLiU" w:eastAsia="PMingLiU" w:hAnsi="PMingLiU" w:cs="PMingLiU"/>
                <w:color w:val="231F20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Program</w:t>
            </w:r>
            <w:r>
              <w:rPr>
                <w:rFonts w:ascii="PMingLiU" w:eastAsia="PMingLiU" w:hAnsi="PMingLiU" w:cs="PMingLiU"/>
                <w:color w:val="231F20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(2014–16)</w:t>
            </w:r>
          </w:p>
        </w:tc>
      </w:tr>
    </w:tbl>
    <w:p w14:paraId="27B4A546" w14:textId="77777777" w:rsidR="00656936" w:rsidRDefault="00656936">
      <w:pPr>
        <w:spacing w:line="252" w:lineRule="auto"/>
        <w:rPr>
          <w:rFonts w:ascii="PMingLiU" w:eastAsia="PMingLiU" w:hAnsi="PMingLiU" w:cs="PMingLiU"/>
          <w:sz w:val="16"/>
          <w:szCs w:val="16"/>
        </w:rPr>
        <w:sectPr w:rsidR="00656936">
          <w:pgSz w:w="16840" w:h="11910" w:orient="landscape"/>
          <w:pgMar w:top="0" w:right="0" w:bottom="0" w:left="980" w:header="720" w:footer="720" w:gutter="0"/>
          <w:cols w:space="720"/>
        </w:sectPr>
      </w:pPr>
    </w:p>
    <w:p w14:paraId="5835372F" w14:textId="3C4F49B0" w:rsidR="00656936" w:rsidRDefault="00E45A2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3BF0C11" wp14:editId="2AA94F2D">
                <wp:simplePos x="0" y="0"/>
                <wp:positionH relativeFrom="page">
                  <wp:posOffset>10412730</wp:posOffset>
                </wp:positionH>
                <wp:positionV relativeFrom="page">
                  <wp:posOffset>0</wp:posOffset>
                </wp:positionV>
                <wp:extent cx="1270" cy="7477760"/>
                <wp:effectExtent l="20955" t="19050" r="15875" b="18415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77760"/>
                          <a:chOff x="16398" y="0"/>
                          <a:chExt cx="2" cy="11776"/>
                        </a:xfrm>
                      </wpg:grpSpPr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16398" y="0"/>
                            <a:ext cx="2" cy="11776"/>
                          </a:xfrm>
                          <a:custGeom>
                            <a:avLst/>
                            <a:gdLst>
                              <a:gd name="T0" fmla="*/ 11775 h 11776"/>
                              <a:gd name="T1" fmla="*/ 0 h 117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76">
                                <a:moveTo>
                                  <a:pt x="0" y="11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B3D6F" id="Group 22" o:spid="_x0000_s1026" style="position:absolute;margin-left:819.9pt;margin-top:0;width:.1pt;height:588.8pt;z-index:251680768;mso-position-horizontal-relative:page;mso-position-vertical-relative:page" coordorigin="16398" coordsize="2,1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">
                <v:shape id="Freeform 23" o:spid="_x0000_s1027" style="position:absolute;left:16398;width:2;height:11776;visibility:visible;mso-wrap-style:square;v-text-anchor:top" coordsize="2,1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d1e8QA&#10;AADbAAAADwAAAGRycy9kb3ducmV2LnhtbESPQWvCQBSE70L/w/IKvYhuGkTb1FVEELwIVXvJ7Zl9&#10;JtHs2zS7TeK/7wqCx2FmvmHmy95UoqXGlZYVvI8jEMSZ1SXnCn6Om9EHCOeRNVaWScGNHCwXL4M5&#10;Jtp2vKf24HMRIOwSVFB4XydSuqwgg25sa+LgnW1j0AfZ5FI32AW4qWQcRVNpsOSwUGBN64Ky6+HP&#10;BMrvJY2/V90pzYbnWV99tru0a5V6e+1XXyA89f4ZfrS3WkE8gfuX8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dXvEAAAA2wAAAA8AAAAAAAAAAAAAAAAAmAIAAGRycy9k&#10;b3ducmV2LnhtbFBLBQYAAAAABAAEAPUAAACJAwAAAAA=&#10;" path="m,11775l,e" filled="f" strokecolor="#005695" strokeweight="2pt">
                  <v:stroke dashstyle="dash"/>
                  <v:path arrowok="t" o:connecttype="custom" o:connectlocs="0,11775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33EA612" wp14:editId="1B589B47">
                <wp:simplePos x="0" y="0"/>
                <wp:positionH relativeFrom="page">
                  <wp:posOffset>10476230</wp:posOffset>
                </wp:positionH>
                <wp:positionV relativeFrom="page">
                  <wp:posOffset>0</wp:posOffset>
                </wp:positionV>
                <wp:extent cx="216535" cy="7560310"/>
                <wp:effectExtent l="0" t="0" r="3810" b="2540"/>
                <wp:wrapNone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7560310"/>
                          <a:chOff x="16498" y="0"/>
                          <a:chExt cx="341" cy="11906"/>
                        </a:xfrm>
                      </wpg:grpSpPr>
                      <wps:wsp>
                        <wps:cNvPr id="22" name="Freeform 21"/>
                        <wps:cNvSpPr>
                          <a:spLocks/>
                        </wps:cNvSpPr>
                        <wps:spPr bwMode="auto">
                          <a:xfrm>
                            <a:off x="16498" y="0"/>
                            <a:ext cx="341" cy="11906"/>
                          </a:xfrm>
                          <a:custGeom>
                            <a:avLst/>
                            <a:gdLst>
                              <a:gd name="T0" fmla="+- 0 16498 16498"/>
                              <a:gd name="T1" fmla="*/ T0 w 341"/>
                              <a:gd name="T2" fmla="*/ 0 h 11906"/>
                              <a:gd name="T3" fmla="+- 0 16498 16498"/>
                              <a:gd name="T4" fmla="*/ T3 w 341"/>
                              <a:gd name="T5" fmla="*/ 11906 h 11906"/>
                              <a:gd name="T6" fmla="+- 0 16838 16498"/>
                              <a:gd name="T7" fmla="*/ T6 w 341"/>
                              <a:gd name="T8" fmla="*/ 11906 h 11906"/>
                              <a:gd name="T9" fmla="+- 0 16838 16498"/>
                              <a:gd name="T10" fmla="*/ T9 w 341"/>
                              <a:gd name="T11" fmla="*/ 0 h 11906"/>
                              <a:gd name="T12" fmla="+- 0 16498 16498"/>
                              <a:gd name="T13" fmla="*/ T12 w 341"/>
                              <a:gd name="T14" fmla="*/ 0 h 119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41" h="11906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340" y="11906"/>
                                </a:lnTo>
                                <a:lnTo>
                                  <a:pt x="3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5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236A4" id="Group 20" o:spid="_x0000_s1026" style="position:absolute;margin-left:824.9pt;margin-top:0;width:17.05pt;height:595.3pt;z-index:251681792;mso-position-horizontal-relative:page;mso-position-vertical-relative:page" coordorigin="16498" coordsize="341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">
                <v:shape id="Freeform 21" o:spid="_x0000_s1027" style="position:absolute;left:16498;width:341;height:11906;visibility:visible;mso-wrap-style:square;v-text-anchor:top" coordsize="341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/iMQA&#10;AADbAAAADwAAAGRycy9kb3ducmV2LnhtbESPUWvCMBSF34X9h3AHexGbrsI2q1HGcDAQdFN/wKW5&#10;bcqam5JE7f69EQY+Hs453+EsVoPtxJl8aB0reM5yEMSV0y03Co6Hz8kbiBCRNXaOScEfBVgtH0YL&#10;LLW78A+d97ERCcKhRAUmxr6UMlSGLIbM9cTJq523GJP0jdQeLwluO1nk+Yu02HJaMNjTh6Hqd3+y&#10;CtjMDm5tN9tXuRvH7TD19e7bK/X0OLzPQUQa4j383/7SCooCbl/SD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KP4jEAAAA2wAAAA8AAAAAAAAAAAAAAAAAmAIAAGRycy9k&#10;b3ducmV2LnhtbFBLBQYAAAAABAAEAPUAAACJAwAAAAA=&#10;" path="m,l,11906r340,l340,,,e" fillcolor="#005695" stroked="f">
                  <v:path arrowok="t" o:connecttype="custom" o:connectlocs="0,0;0,11906;340,11906;340,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75B55D" wp14:editId="741E0DFA">
                <wp:simplePos x="0" y="0"/>
                <wp:positionH relativeFrom="page">
                  <wp:posOffset>209550</wp:posOffset>
                </wp:positionH>
                <wp:positionV relativeFrom="page">
                  <wp:posOffset>887095</wp:posOffset>
                </wp:positionV>
                <wp:extent cx="127000" cy="2014220"/>
                <wp:effectExtent l="0" t="1270" r="0" b="381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7B0F7" w14:textId="77777777" w:rsidR="00656936" w:rsidRDefault="00E45A23">
                            <w:pPr>
                              <w:spacing w:line="190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1"/>
                                <w:sz w:val="16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88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99"/>
                                <w:sz w:val="16"/>
                              </w:rPr>
                              <w:t>Reef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2"/>
                                <w:w w:val="10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2"/>
                                <w:sz w:val="16"/>
                              </w:rPr>
                              <w:t>rust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94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3"/>
                                <w:sz w:val="16"/>
                              </w:rPr>
                              <w:t>onit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10"/>
                                <w:sz w:val="16"/>
                              </w:rPr>
                              <w:t>ing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4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2"/>
                                <w:sz w:val="16"/>
                              </w:rPr>
                              <w:t>epor</w:t>
                            </w:r>
                            <w:r>
                              <w:rPr>
                                <w:rFonts w:ascii="Calibri"/>
                                <w:color w:val="005695"/>
                                <w:w w:val="107"/>
                                <w:sz w:val="16"/>
                              </w:rPr>
                              <w:t>ting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005695"/>
                                <w:spacing w:val="-1"/>
                                <w:w w:val="103"/>
                                <w:sz w:val="16"/>
                              </w:rPr>
                              <w:t>lan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5B55D" id="Text Box 19" o:spid="_x0000_s1228" type="#_x0000_t202" style="position:absolute;margin-left:16.5pt;margin-top:69.85pt;width:10pt;height:158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" filled="f" stroked="f">
                <v:textbox style="layout-flow:vertical" inset="0,0,0,0">
                  <w:txbxContent>
                    <w:p w14:paraId="4F37B0F7" w14:textId="77777777" w:rsidR="00656936" w:rsidRDefault="00E45A23">
                      <w:pPr>
                        <w:spacing w:line="190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101"/>
                          <w:sz w:val="16"/>
                        </w:rPr>
                        <w:t>22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8"/>
                          <w:sz w:val="16"/>
                        </w:rPr>
                        <w:t>/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99"/>
                          <w:sz w:val="16"/>
                        </w:rPr>
                        <w:t>Reef</w:t>
                      </w:r>
                      <w:r>
                        <w:rPr>
                          <w:rFonts w:ascii="Calibri"/>
                          <w:color w:val="005695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2"/>
                          <w:w w:val="102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color w:val="005695"/>
                          <w:spacing w:val="-2"/>
                          <w:sz w:val="16"/>
                        </w:rPr>
                        <w:t>rust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94"/>
                          <w:sz w:val="16"/>
                        </w:rPr>
                        <w:t>M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3"/>
                          <w:sz w:val="16"/>
                        </w:rPr>
                        <w:t>onit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10"/>
                          <w:sz w:val="16"/>
                        </w:rPr>
                        <w:t>ing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005695"/>
                          <w:w w:val="102"/>
                          <w:sz w:val="16"/>
                        </w:rPr>
                        <w:t>epor</w:t>
                      </w:r>
                      <w:r>
                        <w:rPr>
                          <w:rFonts w:ascii="Calibri"/>
                          <w:color w:val="005695"/>
                          <w:w w:val="107"/>
                          <w:sz w:val="16"/>
                        </w:rPr>
                        <w:t>ting</w:t>
                      </w:r>
                      <w:r>
                        <w:rPr>
                          <w:rFonts w:ascii="Calibri"/>
                          <w:color w:val="005695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2"/>
                          <w:sz w:val="16"/>
                        </w:rPr>
                        <w:t>P</w:t>
                      </w:r>
                      <w:r>
                        <w:rPr>
                          <w:rFonts w:ascii="Calibri"/>
                          <w:color w:val="005695"/>
                          <w:spacing w:val="-1"/>
                          <w:w w:val="103"/>
                          <w:sz w:val="16"/>
                        </w:rPr>
                        <w:t>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92EE3A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C9ECFA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951EB8" w14:textId="77777777" w:rsidR="00656936" w:rsidRDefault="006569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C841E6" w14:textId="77777777" w:rsidR="00656936" w:rsidRDefault="00656936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5094F237" w14:textId="77777777" w:rsidR="00656936" w:rsidRDefault="00E45A23">
      <w:pPr>
        <w:pStyle w:val="Heading3"/>
        <w:spacing w:line="320" w:lineRule="exact"/>
        <w:ind w:right="1027"/>
      </w:pPr>
      <w:r>
        <w:rPr>
          <w:color w:val="005695"/>
          <w:spacing w:val="-3"/>
        </w:rPr>
        <w:t>Ou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come</w:t>
      </w:r>
      <w:r>
        <w:rPr>
          <w:color w:val="005695"/>
          <w:spacing w:val="14"/>
        </w:rPr>
        <w:t xml:space="preserve"> </w:t>
      </w:r>
      <w:r>
        <w:rPr>
          <w:color w:val="005695"/>
          <w:spacing w:val="-3"/>
        </w:rPr>
        <w:t>4</w:t>
      </w:r>
      <w:r>
        <w:rPr>
          <w:color w:val="005695"/>
          <w:spacing w:val="-4"/>
        </w:rPr>
        <w:t>:</w:t>
      </w:r>
      <w:r>
        <w:rPr>
          <w:color w:val="005695"/>
          <w:spacing w:val="15"/>
        </w:rPr>
        <w:t xml:space="preserve"> </w:t>
      </w:r>
      <w:r>
        <w:rPr>
          <w:color w:val="005695"/>
          <w:spacing w:val="-4"/>
        </w:rPr>
        <w:t>Any</w:t>
      </w:r>
      <w:r>
        <w:rPr>
          <w:color w:val="005695"/>
          <w:spacing w:val="15"/>
        </w:rPr>
        <w:t xml:space="preserve"> </w:t>
      </w:r>
      <w:r>
        <w:rPr>
          <w:color w:val="005695"/>
          <w:spacing w:val="-2"/>
        </w:rPr>
        <w:t>new</w:t>
      </w:r>
      <w:r>
        <w:rPr>
          <w:color w:val="005695"/>
          <w:spacing w:val="14"/>
        </w:rPr>
        <w:t xml:space="preserve"> </w:t>
      </w:r>
      <w:r>
        <w:rPr>
          <w:color w:val="005695"/>
          <w:spacing w:val="-3"/>
        </w:rPr>
        <w:t>developmen</w:t>
      </w:r>
      <w:r>
        <w:rPr>
          <w:color w:val="005695"/>
          <w:spacing w:val="-4"/>
        </w:rPr>
        <w:t>t</w:t>
      </w:r>
      <w:r>
        <w:rPr>
          <w:color w:val="005695"/>
          <w:spacing w:val="15"/>
        </w:rPr>
        <w:t xml:space="preserve"> </w:t>
      </w:r>
      <w:r>
        <w:rPr>
          <w:color w:val="005695"/>
          <w:spacing w:val="-4"/>
        </w:rPr>
        <w:t>main</w:t>
      </w:r>
      <w:r>
        <w:rPr>
          <w:color w:val="005695"/>
          <w:spacing w:val="-5"/>
        </w:rPr>
        <w:t>t</w:t>
      </w:r>
      <w:r>
        <w:rPr>
          <w:color w:val="005695"/>
          <w:spacing w:val="-4"/>
        </w:rPr>
        <w:t>ains</w:t>
      </w:r>
      <w:r>
        <w:rPr>
          <w:color w:val="005695"/>
          <w:spacing w:val="14"/>
        </w:rPr>
        <w:t xml:space="preserve"> </w:t>
      </w:r>
      <w:r>
        <w:rPr>
          <w:color w:val="005695"/>
          <w:spacing w:val="-1"/>
        </w:rPr>
        <w:t>o</w:t>
      </w:r>
      <w:r>
        <w:rPr>
          <w:color w:val="005695"/>
          <w:spacing w:val="-2"/>
        </w:rPr>
        <w:t>r</w:t>
      </w:r>
      <w:r>
        <w:rPr>
          <w:color w:val="005695"/>
          <w:spacing w:val="15"/>
        </w:rPr>
        <w:t xml:space="preserve"> </w:t>
      </w:r>
      <w:r>
        <w:rPr>
          <w:color w:val="005695"/>
          <w:spacing w:val="-4"/>
        </w:rPr>
        <w:t>imp</w:t>
      </w:r>
      <w:r>
        <w:rPr>
          <w:color w:val="005695"/>
          <w:spacing w:val="-5"/>
        </w:rPr>
        <w:t>r</w:t>
      </w:r>
      <w:r>
        <w:rPr>
          <w:color w:val="005695"/>
          <w:spacing w:val="-4"/>
        </w:rPr>
        <w:t>oves</w:t>
      </w:r>
      <w:r>
        <w:rPr>
          <w:color w:val="005695"/>
          <w:spacing w:val="15"/>
        </w:rPr>
        <w:t xml:space="preserve"> 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he</w:t>
      </w:r>
      <w:r>
        <w:rPr>
          <w:color w:val="005695"/>
          <w:spacing w:val="14"/>
        </w:rPr>
        <w:t xml:space="preserve"> </w:t>
      </w:r>
      <w:r>
        <w:rPr>
          <w:color w:val="005695"/>
          <w:spacing w:val="-3"/>
        </w:rPr>
        <w:t>condi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ion</w:t>
      </w:r>
      <w:r>
        <w:rPr>
          <w:color w:val="005695"/>
          <w:spacing w:val="15"/>
        </w:rPr>
        <w:t xml:space="preserve"> </w:t>
      </w:r>
      <w:r>
        <w:rPr>
          <w:color w:val="005695"/>
          <w:spacing w:val="-2"/>
        </w:rPr>
        <w:t>o</w:t>
      </w:r>
      <w:r>
        <w:rPr>
          <w:color w:val="005695"/>
          <w:spacing w:val="-3"/>
        </w:rPr>
        <w:t>f</w:t>
      </w:r>
      <w:r>
        <w:rPr>
          <w:color w:val="005695"/>
          <w:spacing w:val="15"/>
        </w:rPr>
        <w:t xml:space="preserve"> </w:t>
      </w:r>
      <w:r>
        <w:rPr>
          <w:color w:val="005695"/>
          <w:spacing w:val="-2"/>
        </w:rPr>
        <w:t>ma</w:t>
      </w:r>
      <w:r>
        <w:rPr>
          <w:color w:val="005695"/>
          <w:spacing w:val="-3"/>
        </w:rPr>
        <w:t>tt</w:t>
      </w:r>
      <w:r>
        <w:rPr>
          <w:color w:val="005695"/>
          <w:spacing w:val="-2"/>
        </w:rPr>
        <w:t>e</w:t>
      </w:r>
      <w:r>
        <w:rPr>
          <w:color w:val="005695"/>
          <w:spacing w:val="-3"/>
        </w:rPr>
        <w:t>r</w:t>
      </w:r>
      <w:r>
        <w:rPr>
          <w:color w:val="005695"/>
          <w:spacing w:val="-2"/>
        </w:rPr>
        <w:t>s</w:t>
      </w:r>
      <w:r>
        <w:rPr>
          <w:color w:val="005695"/>
          <w:spacing w:val="14"/>
        </w:rPr>
        <w:t xml:space="preserve"> </w:t>
      </w:r>
      <w:r>
        <w:rPr>
          <w:color w:val="005695"/>
          <w:spacing w:val="-2"/>
        </w:rPr>
        <w:t>o</w:t>
      </w:r>
      <w:r>
        <w:rPr>
          <w:color w:val="005695"/>
          <w:spacing w:val="-3"/>
        </w:rPr>
        <w:t>f</w:t>
      </w:r>
      <w:r>
        <w:rPr>
          <w:color w:val="005695"/>
          <w:spacing w:val="15"/>
        </w:rPr>
        <w:t xml:space="preserve"> </w:t>
      </w:r>
      <w:r>
        <w:rPr>
          <w:color w:val="005695"/>
          <w:spacing w:val="-4"/>
        </w:rPr>
        <w:t>na</w:t>
      </w:r>
      <w:r>
        <w:rPr>
          <w:color w:val="005695"/>
          <w:spacing w:val="-5"/>
        </w:rPr>
        <w:t>t</w:t>
      </w:r>
      <w:r>
        <w:rPr>
          <w:color w:val="005695"/>
          <w:spacing w:val="-4"/>
        </w:rPr>
        <w:t>ional</w:t>
      </w:r>
      <w:r>
        <w:rPr>
          <w:color w:val="005695"/>
          <w:spacing w:val="15"/>
        </w:rPr>
        <w:t xml:space="preserve"> </w:t>
      </w:r>
      <w:r>
        <w:rPr>
          <w:color w:val="005695"/>
          <w:spacing w:val="-2"/>
        </w:rPr>
        <w:t>and</w:t>
      </w:r>
      <w:r>
        <w:rPr>
          <w:color w:val="005695"/>
          <w:spacing w:val="14"/>
        </w:rPr>
        <w:t xml:space="preserve"> </w:t>
      </w:r>
      <w:r>
        <w:rPr>
          <w:color w:val="005695"/>
          <w:spacing w:val="-3"/>
        </w:rPr>
        <w:t>s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a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e</w:t>
      </w:r>
      <w:r>
        <w:rPr>
          <w:color w:val="005695"/>
          <w:spacing w:val="15"/>
        </w:rPr>
        <w:t xml:space="preserve"> </w:t>
      </w:r>
      <w:r>
        <w:rPr>
          <w:color w:val="005695"/>
          <w:spacing w:val="-4"/>
        </w:rPr>
        <w:t>envi</w:t>
      </w:r>
      <w:r>
        <w:rPr>
          <w:color w:val="005695"/>
          <w:spacing w:val="-5"/>
        </w:rPr>
        <w:t>r</w:t>
      </w:r>
      <w:r>
        <w:rPr>
          <w:color w:val="005695"/>
          <w:spacing w:val="-4"/>
        </w:rPr>
        <w:t>onmen</w:t>
      </w:r>
      <w:r>
        <w:rPr>
          <w:color w:val="005695"/>
          <w:spacing w:val="-5"/>
        </w:rPr>
        <w:t>t</w:t>
      </w:r>
      <w:r>
        <w:rPr>
          <w:color w:val="005695"/>
          <w:spacing w:val="-4"/>
        </w:rPr>
        <w:t>al</w:t>
      </w:r>
      <w:r>
        <w:rPr>
          <w:color w:val="005695"/>
          <w:spacing w:val="80"/>
          <w:w w:val="103"/>
        </w:rPr>
        <w:t xml:space="preserve"> </w:t>
      </w:r>
      <w:r>
        <w:rPr>
          <w:color w:val="005695"/>
          <w:spacing w:val="-3"/>
        </w:rPr>
        <w:t>signi</w:t>
      </w:r>
      <w:r>
        <w:rPr>
          <w:color w:val="005695"/>
          <w:spacing w:val="-4"/>
        </w:rPr>
        <w:t>fi</w:t>
      </w:r>
      <w:r>
        <w:rPr>
          <w:color w:val="005695"/>
          <w:spacing w:val="-3"/>
        </w:rPr>
        <w:t>cance</w:t>
      </w:r>
      <w:r>
        <w:rPr>
          <w:color w:val="005695"/>
          <w:spacing w:val="14"/>
        </w:rPr>
        <w:t xml:space="preserve"> 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h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ough</w:t>
      </w:r>
      <w:r>
        <w:rPr>
          <w:color w:val="005695"/>
          <w:spacing w:val="15"/>
        </w:rPr>
        <w:t xml:space="preserve"> 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he</w:t>
      </w:r>
      <w:r>
        <w:rPr>
          <w:color w:val="005695"/>
          <w:spacing w:val="14"/>
        </w:rPr>
        <w:t xml:space="preserve"> </w:t>
      </w:r>
      <w:r>
        <w:rPr>
          <w:color w:val="005695"/>
          <w:spacing w:val="-3"/>
        </w:rPr>
        <w:t>s</w:t>
      </w:r>
      <w:r>
        <w:rPr>
          <w:color w:val="005695"/>
          <w:spacing w:val="-4"/>
        </w:rPr>
        <w:t>tr</w:t>
      </w:r>
      <w:r>
        <w:rPr>
          <w:color w:val="005695"/>
          <w:spacing w:val="-3"/>
        </w:rPr>
        <w:t>a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egic</w:t>
      </w:r>
      <w:r>
        <w:rPr>
          <w:color w:val="005695"/>
          <w:spacing w:val="15"/>
        </w:rPr>
        <w:t xml:space="preserve"> </w:t>
      </w:r>
      <w:r>
        <w:rPr>
          <w:color w:val="005695"/>
          <w:spacing w:val="-2"/>
        </w:rPr>
        <w:t>delive</w:t>
      </w:r>
      <w:r>
        <w:rPr>
          <w:color w:val="005695"/>
          <w:spacing w:val="-3"/>
        </w:rPr>
        <w:t>r</w:t>
      </w:r>
      <w:r>
        <w:rPr>
          <w:color w:val="005695"/>
          <w:spacing w:val="-2"/>
        </w:rPr>
        <w:t>y</w:t>
      </w:r>
      <w:r>
        <w:rPr>
          <w:color w:val="005695"/>
          <w:spacing w:val="14"/>
        </w:rPr>
        <w:t xml:space="preserve"> </w:t>
      </w:r>
      <w:r>
        <w:rPr>
          <w:color w:val="005695"/>
          <w:spacing w:val="-2"/>
        </w:rPr>
        <w:t>o</w:t>
      </w:r>
      <w:r>
        <w:rPr>
          <w:color w:val="005695"/>
          <w:spacing w:val="-3"/>
        </w:rPr>
        <w:t>f</w:t>
      </w:r>
      <w:r>
        <w:rPr>
          <w:color w:val="005695"/>
          <w:spacing w:val="15"/>
        </w:rPr>
        <w:t xml:space="preserve"> </w:t>
      </w:r>
      <w:r>
        <w:rPr>
          <w:color w:val="005695"/>
          <w:spacing w:val="-1"/>
        </w:rPr>
        <w:t>o</w:t>
      </w:r>
      <w:r>
        <w:rPr>
          <w:color w:val="005695"/>
          <w:spacing w:val="-2"/>
        </w:rPr>
        <w:t>ff</w:t>
      </w:r>
      <w:r>
        <w:rPr>
          <w:color w:val="005695"/>
          <w:spacing w:val="-1"/>
        </w:rPr>
        <w:t>sets</w:t>
      </w:r>
      <w:r>
        <w:rPr>
          <w:color w:val="005695"/>
          <w:spacing w:val="14"/>
        </w:rPr>
        <w:t xml:space="preserve"> 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h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ough</w:t>
      </w:r>
      <w:r>
        <w:rPr>
          <w:color w:val="005695"/>
          <w:spacing w:val="15"/>
        </w:rPr>
        <w:t xml:space="preserve"> 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he</w:t>
      </w:r>
      <w:r>
        <w:rPr>
          <w:color w:val="005695"/>
          <w:spacing w:val="14"/>
        </w:rPr>
        <w:t xml:space="preserve"> </w:t>
      </w:r>
      <w:r>
        <w:rPr>
          <w:color w:val="005695"/>
          <w:spacing w:val="-1"/>
        </w:rPr>
        <w:t>Ree</w:t>
      </w:r>
      <w:r>
        <w:rPr>
          <w:color w:val="005695"/>
          <w:spacing w:val="-2"/>
        </w:rPr>
        <w:t>f</w:t>
      </w:r>
      <w:r>
        <w:rPr>
          <w:color w:val="005695"/>
          <w:spacing w:val="15"/>
        </w:rPr>
        <w:t xml:space="preserve"> </w:t>
      </w:r>
      <w:r>
        <w:rPr>
          <w:color w:val="005695"/>
          <w:spacing w:val="-5"/>
        </w:rPr>
        <w:t>T</w:t>
      </w:r>
      <w:r>
        <w:rPr>
          <w:color w:val="005695"/>
          <w:spacing w:val="-6"/>
        </w:rPr>
        <w:t>r</w:t>
      </w:r>
      <w:r>
        <w:rPr>
          <w:color w:val="005695"/>
          <w:spacing w:val="-5"/>
        </w:rPr>
        <w:t>us</w:t>
      </w:r>
      <w:r>
        <w:rPr>
          <w:color w:val="005695"/>
          <w:spacing w:val="-6"/>
        </w:rPr>
        <w:t>t</w:t>
      </w:r>
      <w:r>
        <w:rPr>
          <w:color w:val="005695"/>
          <w:spacing w:val="-7"/>
        </w:rPr>
        <w:t>.</w:t>
      </w:r>
    </w:p>
    <w:p w14:paraId="7D1D03C4" w14:textId="77777777" w:rsidR="00656936" w:rsidRDefault="00656936">
      <w:pPr>
        <w:spacing w:before="3"/>
        <w:rPr>
          <w:rFonts w:ascii="Calibri" w:eastAsia="Calibri" w:hAnsi="Calibri" w:cs="Calibri"/>
          <w:sz w:val="15"/>
          <w:szCs w:val="15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1"/>
        <w:gridCol w:w="2438"/>
        <w:gridCol w:w="4989"/>
        <w:gridCol w:w="2552"/>
        <w:gridCol w:w="2203"/>
      </w:tblGrid>
      <w:tr w:rsidR="00656936" w14:paraId="3F5859C5" w14:textId="77777777">
        <w:trPr>
          <w:trHeight w:hRule="exact" w:val="353"/>
        </w:trPr>
        <w:tc>
          <w:tcPr>
            <w:tcW w:w="22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8"/>
          </w:tcPr>
          <w:p w14:paraId="5D266399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Intermediate</w:t>
            </w:r>
            <w:r>
              <w:rPr>
                <w:rFonts w:ascii="Times New Roman"/>
                <w:b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w w:val="95"/>
                <w:sz w:val="16"/>
              </w:rPr>
              <w:t>outcomes</w:t>
            </w:r>
          </w:p>
        </w:tc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8"/>
          </w:tcPr>
          <w:p w14:paraId="24C7C5EA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4"/>
                <w:sz w:val="16"/>
              </w:rPr>
              <w:t>Targets</w:t>
            </w:r>
          </w:p>
        </w:tc>
        <w:tc>
          <w:tcPr>
            <w:tcW w:w="498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8"/>
          </w:tcPr>
          <w:p w14:paraId="1F0079FA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K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ey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3"/>
                <w:w w:val="95"/>
                <w:sz w:val="16"/>
              </w:rPr>
              <w:t>erfor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mance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Indicators</w:t>
            </w:r>
          </w:p>
        </w:tc>
        <w:tc>
          <w:tcPr>
            <w:tcW w:w="25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8"/>
          </w:tcPr>
          <w:p w14:paraId="705428BC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ata</w:t>
            </w:r>
            <w:r>
              <w:rPr>
                <w:rFonts w:ascii="Times New Roman"/>
                <w:b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sources</w:t>
            </w:r>
          </w:p>
        </w:tc>
        <w:tc>
          <w:tcPr>
            <w:tcW w:w="220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8"/>
          </w:tcPr>
          <w:p w14:paraId="67ABA7FC" w14:textId="77777777" w:rsidR="00656936" w:rsidRDefault="00E45A23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Deliv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er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y</w:t>
            </w:r>
            <w:r>
              <w:rPr>
                <w:rFonts w:ascii="Times New Roman"/>
                <w:b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oject</w:t>
            </w:r>
          </w:p>
        </w:tc>
      </w:tr>
      <w:tr w:rsidR="00656936" w14:paraId="2CA99928" w14:textId="77777777">
        <w:trPr>
          <w:trHeight w:hRule="exact" w:val="3115"/>
        </w:trPr>
        <w:tc>
          <w:tcPr>
            <w:tcW w:w="2201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EE7D2"/>
          </w:tcPr>
          <w:p w14:paraId="3B78B1A2" w14:textId="77777777" w:rsidR="00656936" w:rsidRDefault="00E45A23">
            <w:pPr>
              <w:pStyle w:val="TableParagraph"/>
              <w:spacing w:before="42" w:line="252" w:lineRule="auto"/>
              <w:ind w:left="103" w:right="19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Offset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funds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pooled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for</w:t>
            </w:r>
            <w:r>
              <w:rPr>
                <w:rFonts w:ascii="PMingLiU"/>
                <w:color w:val="231F20"/>
                <w:spacing w:val="21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strategic</w:t>
            </w:r>
            <w:r>
              <w:rPr>
                <w:rFonts w:ascii="PMingLiU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delivery</w:t>
            </w:r>
            <w:r>
              <w:rPr>
                <w:rFonts w:ascii="PMingLiU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activities</w:t>
            </w:r>
            <w:r>
              <w:rPr>
                <w:rFonts w:ascii="PMingLiU"/>
                <w:color w:val="231F20"/>
                <w:spacing w:val="21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 xml:space="preserve">to </w:t>
            </w:r>
            <w:r>
              <w:rPr>
                <w:rFonts w:ascii="PMingLiU"/>
                <w:color w:val="231F20"/>
                <w:spacing w:val="-1"/>
                <w:sz w:val="16"/>
              </w:rPr>
              <w:t>addr</w:t>
            </w:r>
            <w:r>
              <w:rPr>
                <w:rFonts w:ascii="PMingLiU"/>
                <w:color w:val="231F20"/>
                <w:spacing w:val="-2"/>
                <w:sz w:val="16"/>
              </w:rPr>
              <w:t>ess</w:t>
            </w:r>
            <w:r>
              <w:rPr>
                <w:rFonts w:ascii="PMingLiU"/>
                <w:color w:val="231F2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residual</w:t>
            </w:r>
            <w:r>
              <w:rPr>
                <w:rFonts w:ascii="PMingLiU"/>
                <w:color w:val="231F20"/>
                <w:sz w:val="16"/>
              </w:rPr>
              <w:t xml:space="preserve"> significant</w:t>
            </w:r>
            <w:r>
              <w:rPr>
                <w:rFonts w:ascii="PMingLiU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impacts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on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matters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national</w:t>
            </w:r>
            <w:r>
              <w:rPr>
                <w:rFonts w:ascii="PMingLiU"/>
                <w:color w:val="231F20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environmental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significance</w:t>
            </w:r>
            <w:r>
              <w:rPr>
                <w:rFonts w:ascii="PMingLiU"/>
                <w:color w:val="231F20"/>
                <w:spacing w:val="24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(MNES).</w:t>
            </w:r>
          </w:p>
        </w:tc>
        <w:tc>
          <w:tcPr>
            <w:tcW w:w="243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EE7D2"/>
          </w:tcPr>
          <w:p w14:paraId="2043703E" w14:textId="77777777" w:rsidR="00656936" w:rsidRDefault="00E45A23">
            <w:pPr>
              <w:pStyle w:val="TableParagraph"/>
              <w:spacing w:before="42" w:line="252" w:lineRule="auto"/>
              <w:ind w:left="103" w:right="27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Cur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tis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sland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Offset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arrangement</w:t>
            </w:r>
            <w:r>
              <w:rPr>
                <w:rFonts w:ascii="PMingLiU"/>
                <w:color w:val="231F20"/>
                <w:spacing w:val="27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be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implemented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fr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om</w:t>
            </w:r>
            <w:r>
              <w:rPr>
                <w:rFonts w:ascii="PMingLiU"/>
                <w:color w:val="231F20"/>
                <w:spacing w:val="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D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ecember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2016.</w:t>
            </w:r>
          </w:p>
          <w:p w14:paraId="5635AC93" w14:textId="77777777" w:rsidR="00656936" w:rsidRDefault="00E45A23">
            <w:pPr>
              <w:pStyle w:val="TableParagraph"/>
              <w:spacing w:before="59" w:line="252" w:lineRule="auto"/>
              <w:ind w:left="103" w:right="35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Proponents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involved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eferrals</w:t>
            </w:r>
            <w:r>
              <w:rPr>
                <w:rFonts w:ascii="PMingLiU"/>
                <w:color w:val="231F20"/>
                <w:spacing w:val="35"/>
                <w:w w:val="96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under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EPBC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ct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positively</w:t>
            </w:r>
            <w:r>
              <w:rPr>
                <w:rFonts w:ascii="PMingLiU"/>
                <w:color w:val="231F20"/>
                <w:spacing w:val="21"/>
                <w:w w:val="9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consider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Tr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>ust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as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</w:t>
            </w:r>
            <w:r>
              <w:rPr>
                <w:rFonts w:ascii="PMingLiU"/>
                <w:color w:val="231F20"/>
                <w:spacing w:val="22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option</w:t>
            </w:r>
            <w:r>
              <w:rPr>
                <w:rFonts w:ascii="PMingLiU"/>
                <w:color w:val="231F20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for</w:t>
            </w:r>
            <w:r>
              <w:rPr>
                <w:rFonts w:ascii="PMingLiU"/>
                <w:color w:val="231F20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offset</w:t>
            </w:r>
            <w:r>
              <w:rPr>
                <w:rFonts w:ascii="PMingLiU"/>
                <w:color w:val="231F20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delivery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.</w:t>
            </w:r>
          </w:p>
        </w:tc>
        <w:tc>
          <w:tcPr>
            <w:tcW w:w="498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EE7D2"/>
          </w:tcPr>
          <w:p w14:paraId="642A6A21" w14:textId="77777777" w:rsidR="00656936" w:rsidRDefault="00E45A23">
            <w:pPr>
              <w:pStyle w:val="TableParagraph"/>
              <w:spacing w:before="42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P</w:t>
            </w:r>
            <w:r>
              <w:rPr>
                <w:rFonts w:ascii="PMingLiU"/>
                <w:color w:val="231F20"/>
                <w:spacing w:val="-3"/>
                <w:sz w:val="16"/>
              </w:rPr>
              <w:t>olicy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financial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authorities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obtained.</w:t>
            </w:r>
          </w:p>
          <w:p w14:paraId="4A364EF3" w14:textId="77777777" w:rsidR="00656936" w:rsidRDefault="00E45A23">
            <w:pPr>
              <w:pStyle w:val="TableParagraph"/>
              <w:spacing w:before="67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A</w:t>
            </w:r>
            <w:r>
              <w:rPr>
                <w:rFonts w:ascii="PMingLiU"/>
                <w:color w:val="231F20"/>
                <w:spacing w:val="-1"/>
                <w:sz w:val="16"/>
              </w:rPr>
              <w:t>dministrativ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arrangements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with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all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</w:t>
            </w:r>
            <w:r>
              <w:rPr>
                <w:rFonts w:ascii="PMingLiU"/>
                <w:color w:val="231F20"/>
                <w:spacing w:val="-2"/>
                <w:sz w:val="16"/>
              </w:rPr>
              <w:t>ee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appro</w:t>
            </w:r>
            <w:r>
              <w:rPr>
                <w:rFonts w:ascii="PMingLiU"/>
                <w:color w:val="231F20"/>
                <w:spacing w:val="-2"/>
                <w:sz w:val="16"/>
              </w:rPr>
              <w:t>val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holders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finalised.</w:t>
            </w:r>
          </w:p>
          <w:p w14:paraId="207FADC0" w14:textId="77777777" w:rsidR="00656936" w:rsidRDefault="00E45A23">
            <w:pPr>
              <w:pStyle w:val="TableParagraph"/>
              <w:spacing w:before="67" w:line="252" w:lineRule="auto"/>
              <w:ind w:left="103" w:right="53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A</w:t>
            </w:r>
            <w:r>
              <w:rPr>
                <w:rFonts w:ascii="PMingLiU"/>
                <w:color w:val="231F20"/>
                <w:spacing w:val="-1"/>
                <w:sz w:val="16"/>
              </w:rPr>
              <w:t>dministrativ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arrangements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with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delivery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partner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(Great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B</w:t>
            </w:r>
            <w:r>
              <w:rPr>
                <w:rFonts w:ascii="PMingLiU"/>
                <w:color w:val="231F20"/>
                <w:spacing w:val="-1"/>
                <w:sz w:val="16"/>
              </w:rPr>
              <w:t>arrier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</w:t>
            </w:r>
            <w:r>
              <w:rPr>
                <w:rFonts w:ascii="PMingLiU"/>
                <w:color w:val="231F20"/>
                <w:spacing w:val="41"/>
                <w:w w:val="9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Marine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Park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A</w:t>
            </w:r>
            <w:r>
              <w:rPr>
                <w:rFonts w:ascii="PMingLiU"/>
                <w:color w:val="231F20"/>
                <w:spacing w:val="-1"/>
                <w:sz w:val="16"/>
              </w:rPr>
              <w:t>uthority)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finalised.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EE7D2"/>
          </w:tcPr>
          <w:p w14:paraId="5D3960AF" w14:textId="77777777" w:rsidR="00656936" w:rsidRDefault="00E45A23">
            <w:pPr>
              <w:pStyle w:val="TableParagraph"/>
              <w:spacing w:before="42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Financial</w:t>
            </w:r>
            <w:r>
              <w:rPr>
                <w:rFonts w:ascii="PMingLiU"/>
                <w:color w:val="231F20"/>
                <w:spacing w:val="2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reporting</w:t>
            </w:r>
          </w:p>
          <w:p w14:paraId="7D3F13C7" w14:textId="77777777" w:rsidR="00656936" w:rsidRDefault="00E45A23">
            <w:pPr>
              <w:pStyle w:val="TableParagraph"/>
              <w:spacing w:before="67" w:line="252" w:lineRule="auto"/>
              <w:ind w:left="103" w:right="49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Six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monthly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ogress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ts,</w:t>
            </w:r>
            <w:r>
              <w:rPr>
                <w:rFonts w:ascii="PMingLiU"/>
                <w:color w:val="231F20"/>
                <w:spacing w:val="27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financial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final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reporting</w:t>
            </w:r>
            <w:r>
              <w:rPr>
                <w:rFonts w:ascii="PMingLiU"/>
                <w:color w:val="231F20"/>
                <w:spacing w:val="28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through</w:t>
            </w:r>
            <w:r>
              <w:rPr>
                <w:rFonts w:ascii="PMingLiU"/>
                <w:color w:val="231F20"/>
                <w:spacing w:val="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MERIT</w:t>
            </w:r>
          </w:p>
          <w:p w14:paraId="77E6C34F" w14:textId="77777777" w:rsidR="00656936" w:rsidRDefault="00E45A23">
            <w:pPr>
              <w:pStyle w:val="TableParagraph"/>
              <w:spacing w:before="59" w:line="317" w:lineRule="auto"/>
              <w:ind w:left="103" w:right="49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Departmental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annual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reporting</w:t>
            </w:r>
            <w:r>
              <w:rPr>
                <w:rFonts w:ascii="PMingLiU"/>
                <w:color w:val="231F20"/>
                <w:spacing w:val="28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Por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tfolio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udget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tatements</w:t>
            </w:r>
          </w:p>
          <w:p w14:paraId="6ADF9E04" w14:textId="77777777" w:rsidR="00656936" w:rsidRDefault="00E45A23">
            <w:pPr>
              <w:pStyle w:val="TableParagraph"/>
              <w:spacing w:before="15" w:line="252" w:lineRule="auto"/>
              <w:ind w:left="103" w:right="814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Mid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sz w:val="16"/>
              </w:rPr>
              <w:t>Year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Economic</w:t>
            </w:r>
            <w:r>
              <w:rPr>
                <w:rFonts w:ascii="PMingLiU"/>
                <w:color w:val="231F20"/>
                <w:spacing w:val="29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Forecasting</w:t>
            </w:r>
            <w:r>
              <w:rPr>
                <w:rFonts w:ascii="PMingLiU"/>
                <w:color w:val="231F20"/>
                <w:spacing w:val="3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Outlook</w:t>
            </w:r>
          </w:p>
          <w:p w14:paraId="1FBDE416" w14:textId="77777777" w:rsidR="00656936" w:rsidRDefault="00E45A23">
            <w:pPr>
              <w:pStyle w:val="TableParagraph"/>
              <w:spacing w:before="59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 xml:space="preserve">Financial </w:t>
            </w:r>
            <w:r>
              <w:rPr>
                <w:rFonts w:ascii="PMingLiU"/>
                <w:color w:val="231F20"/>
                <w:sz w:val="16"/>
              </w:rPr>
              <w:t>tracking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systems</w:t>
            </w:r>
          </w:p>
          <w:p w14:paraId="52E3D15E" w14:textId="77777777" w:rsidR="00656936" w:rsidRDefault="00E45A23">
            <w:pPr>
              <w:pStyle w:val="TableParagraph"/>
              <w:spacing w:before="67" w:line="252" w:lineRule="auto"/>
              <w:ind w:left="103" w:right="727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Expenditur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forecasting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for</w:t>
            </w:r>
            <w:r>
              <w:rPr>
                <w:rFonts w:ascii="PMingLiU"/>
                <w:color w:val="231F20"/>
                <w:spacing w:val="35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whole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Go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ernment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 xml:space="preserve">Departmental </w:t>
            </w:r>
            <w:r>
              <w:rPr>
                <w:rFonts w:ascii="PMingLiU"/>
                <w:color w:val="231F20"/>
                <w:spacing w:val="2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management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EE7D2"/>
          </w:tcPr>
          <w:p w14:paraId="08E3F7E4" w14:textId="77777777" w:rsidR="00656936" w:rsidRDefault="00E45A23">
            <w:pPr>
              <w:pStyle w:val="TableParagraph"/>
              <w:spacing w:before="42" w:line="252" w:lineRule="auto"/>
              <w:ind w:left="103" w:right="60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Great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B</w:t>
            </w:r>
            <w:r>
              <w:rPr>
                <w:rFonts w:ascii="PMingLiU"/>
                <w:color w:val="231F20"/>
                <w:spacing w:val="-1"/>
                <w:sz w:val="16"/>
              </w:rPr>
              <w:t>arrier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Field</w:t>
            </w:r>
            <w:r>
              <w:rPr>
                <w:rFonts w:ascii="PMingLiU"/>
                <w:color w:val="231F20"/>
                <w:spacing w:val="3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3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Program</w:t>
            </w:r>
            <w:r>
              <w:rPr>
                <w:rFonts w:ascii="PMingLiU"/>
                <w:color w:val="231F20"/>
                <w:spacing w:val="29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(GBRMP</w:t>
            </w:r>
            <w:r>
              <w:rPr>
                <w:rFonts w:ascii="PMingLiU"/>
                <w:color w:val="231F20"/>
                <w:spacing w:val="-2"/>
                <w:sz w:val="16"/>
              </w:rPr>
              <w:t>A).</w:t>
            </w:r>
          </w:p>
        </w:tc>
      </w:tr>
      <w:tr w:rsidR="00656936" w14:paraId="7794F943" w14:textId="77777777">
        <w:trPr>
          <w:trHeight w:hRule="exact" w:val="2204"/>
        </w:trPr>
        <w:tc>
          <w:tcPr>
            <w:tcW w:w="22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7D2"/>
          </w:tcPr>
          <w:p w14:paraId="01655745" w14:textId="77777777" w:rsidR="00656936" w:rsidRDefault="00E45A23">
            <w:pPr>
              <w:pStyle w:val="TableParagraph"/>
              <w:spacing w:before="29" w:line="252" w:lineRule="auto"/>
              <w:ind w:left="103" w:right="234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Offset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inv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estment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appr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oach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is</w:t>
            </w:r>
            <w:r>
              <w:rPr>
                <w:rFonts w:ascii="PMingLiU"/>
                <w:color w:val="231F20"/>
                <w:spacing w:val="32"/>
                <w:w w:val="9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effective</w:t>
            </w:r>
            <w:r>
              <w:rPr>
                <w:rFonts w:ascii="PMingLiU"/>
                <w:color w:val="231F20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2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compensating</w:t>
            </w:r>
            <w:r>
              <w:rPr>
                <w:rFonts w:ascii="PMingLiU"/>
                <w:color w:val="231F20"/>
                <w:spacing w:val="-2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for</w:t>
            </w:r>
            <w:r>
              <w:rPr>
                <w:rFonts w:ascii="PMingLiU"/>
                <w:color w:val="231F20"/>
                <w:spacing w:val="28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significant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residual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impacts</w:t>
            </w:r>
            <w:r>
              <w:rPr>
                <w:rFonts w:ascii="PMingLiU"/>
                <w:color w:val="231F20"/>
                <w:spacing w:val="26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on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matters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national</w:t>
            </w:r>
            <w:r>
              <w:rPr>
                <w:rFonts w:ascii="PMingLiU"/>
                <w:color w:val="231F20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environmental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significance</w:t>
            </w:r>
            <w:r>
              <w:rPr>
                <w:rFonts w:ascii="PMingLiU"/>
                <w:color w:val="231F20"/>
                <w:spacing w:val="24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(MNES).</w:t>
            </w:r>
          </w:p>
        </w:tc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7D2"/>
          </w:tcPr>
          <w:p w14:paraId="27D1AD56" w14:textId="77777777" w:rsidR="00656936" w:rsidRDefault="00E45A23">
            <w:pPr>
              <w:pStyle w:val="TableParagraph"/>
              <w:spacing w:before="29" w:line="252" w:lineRule="auto"/>
              <w:ind w:left="103" w:right="43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Scientifically</w:t>
            </w:r>
            <w:r>
              <w:rPr>
                <w:rFonts w:ascii="PMingLiU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-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financially</w:t>
            </w:r>
            <w:r>
              <w:rPr>
                <w:rFonts w:ascii="PMingLiU"/>
                <w:color w:val="231F20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robust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calculator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developed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sz w:val="16"/>
              </w:rPr>
              <w:t>y</w:t>
            </w:r>
            <w:r>
              <w:rPr>
                <w:rFonts w:ascii="PMingLiU"/>
                <w:color w:val="231F20"/>
                <w:spacing w:val="29"/>
                <w:w w:val="9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Februar</w:t>
            </w:r>
            <w:r>
              <w:rPr>
                <w:rFonts w:ascii="PMingLiU"/>
                <w:color w:val="231F20"/>
                <w:spacing w:val="-2"/>
                <w:sz w:val="16"/>
              </w:rPr>
              <w:t>y</w:t>
            </w:r>
            <w:r>
              <w:rPr>
                <w:rFonts w:ascii="PMingLiU"/>
                <w:color w:val="231F20"/>
                <w:spacing w:val="2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2017.</w:t>
            </w:r>
          </w:p>
          <w:p w14:paraId="31F389B8" w14:textId="77777777" w:rsidR="00656936" w:rsidRDefault="00E45A23">
            <w:pPr>
              <w:pStyle w:val="TableParagraph"/>
              <w:spacing w:before="59" w:line="252" w:lineRule="auto"/>
              <w:ind w:left="103" w:right="15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Clear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guidance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materials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published</w:t>
            </w:r>
            <w:r>
              <w:rPr>
                <w:rFonts w:ascii="PMingLiU"/>
                <w:color w:val="231F20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for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stakeholders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early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2017.</w:t>
            </w:r>
          </w:p>
        </w:tc>
        <w:tc>
          <w:tcPr>
            <w:tcW w:w="498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7D2"/>
          </w:tcPr>
          <w:p w14:paraId="66F73624" w14:textId="77777777" w:rsidR="00656936" w:rsidRDefault="00E45A23">
            <w:pPr>
              <w:pStyle w:val="TableParagraph"/>
              <w:spacing w:before="29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Extensiv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1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stakeholder</w:t>
            </w:r>
            <w:r>
              <w:rPr>
                <w:rFonts w:ascii="PMingLiU"/>
                <w:color w:val="231F20"/>
                <w:spacing w:val="1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consultation</w:t>
            </w:r>
            <w:r>
              <w:rPr>
                <w:rFonts w:ascii="PMingLiU"/>
                <w:color w:val="231F20"/>
                <w:spacing w:val="1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undertaken.</w:t>
            </w:r>
          </w:p>
          <w:p w14:paraId="34E4E08D" w14:textId="77777777" w:rsidR="00656936" w:rsidRDefault="00E45A23">
            <w:pPr>
              <w:pStyle w:val="TableParagraph"/>
              <w:spacing w:before="67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Guidance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is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easy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understand,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simple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straightforward.</w:t>
            </w:r>
          </w:p>
          <w:p w14:paraId="4B875EBC" w14:textId="77777777" w:rsidR="00656936" w:rsidRDefault="00E45A23">
            <w:pPr>
              <w:pStyle w:val="TableParagraph"/>
              <w:spacing w:before="69" w:line="220" w:lineRule="exact"/>
              <w:ind w:left="103" w:right="41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4"/>
                <w:sz w:val="16"/>
              </w:rPr>
              <w:t>T</w:t>
            </w:r>
            <w:r>
              <w:rPr>
                <w:rFonts w:ascii="PMingLiU"/>
                <w:color w:val="231F20"/>
                <w:spacing w:val="-5"/>
                <w:sz w:val="16"/>
              </w:rPr>
              <w:t>ools</w:t>
            </w:r>
            <w:r>
              <w:rPr>
                <w:rFonts w:ascii="PMingLiU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guidance</w:t>
            </w:r>
            <w:r>
              <w:rPr>
                <w:rFonts w:ascii="PMingLiU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consistent</w:t>
            </w:r>
            <w:r>
              <w:rPr>
                <w:rFonts w:ascii="PMingLiU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with</w:t>
            </w:r>
            <w:r>
              <w:rPr>
                <w:rFonts w:ascii="PMingLiU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Book Antiqua"/>
                <w:i/>
                <w:color w:val="231F20"/>
                <w:spacing w:val="-2"/>
                <w:sz w:val="16"/>
              </w:rPr>
              <w:t>Environmental</w:t>
            </w:r>
            <w:r>
              <w:rPr>
                <w:rFonts w:ascii="Book Antiqua"/>
                <w:i/>
                <w:color w:val="231F20"/>
                <w:spacing w:val="-11"/>
                <w:sz w:val="16"/>
              </w:rPr>
              <w:t xml:space="preserve"> </w:t>
            </w:r>
            <w:r>
              <w:rPr>
                <w:rFonts w:ascii="Book Antiqua"/>
                <w:i/>
                <w:color w:val="231F20"/>
                <w:spacing w:val="-2"/>
                <w:sz w:val="16"/>
              </w:rPr>
              <w:t>Protection</w:t>
            </w:r>
            <w:r>
              <w:rPr>
                <w:rFonts w:ascii="Book Antiqua"/>
                <w:i/>
                <w:color w:val="231F20"/>
                <w:spacing w:val="-11"/>
                <w:sz w:val="16"/>
              </w:rPr>
              <w:t xml:space="preserve"> </w:t>
            </w:r>
            <w:r>
              <w:rPr>
                <w:rFonts w:ascii="Book Antiqua"/>
                <w:i/>
                <w:color w:val="231F20"/>
                <w:sz w:val="16"/>
              </w:rPr>
              <w:t>and</w:t>
            </w:r>
            <w:r>
              <w:rPr>
                <w:rFonts w:ascii="Book Antiqua"/>
                <w:i/>
                <w:color w:val="231F20"/>
                <w:spacing w:val="31"/>
                <w:w w:val="94"/>
                <w:sz w:val="16"/>
              </w:rPr>
              <w:t xml:space="preserve"> </w:t>
            </w:r>
            <w:r>
              <w:rPr>
                <w:rFonts w:ascii="Book Antiqua"/>
                <w:i/>
                <w:color w:val="231F20"/>
                <w:spacing w:val="-2"/>
                <w:sz w:val="16"/>
              </w:rPr>
              <w:t>Biodiversity</w:t>
            </w:r>
            <w:r>
              <w:rPr>
                <w:rFonts w:ascii="Book Antiqua"/>
                <w:i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Book Antiqua"/>
                <w:i/>
                <w:color w:val="231F20"/>
                <w:sz w:val="16"/>
              </w:rPr>
              <w:t>Conservation</w:t>
            </w:r>
            <w:r>
              <w:rPr>
                <w:rFonts w:ascii="Book Antiqua"/>
                <w:i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Book Antiqua"/>
                <w:i/>
                <w:color w:val="231F20"/>
                <w:spacing w:val="-2"/>
                <w:sz w:val="16"/>
              </w:rPr>
              <w:t>Act</w:t>
            </w:r>
            <w:r>
              <w:rPr>
                <w:rFonts w:ascii="Book Antiqua"/>
                <w:i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Book Antiqua"/>
                <w:i/>
                <w:color w:val="231F20"/>
                <w:sz w:val="16"/>
              </w:rPr>
              <w:t>1999</w:t>
            </w:r>
            <w:r>
              <w:rPr>
                <w:rFonts w:ascii="Book Antiqua"/>
                <w:i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(EPBC</w:t>
            </w:r>
            <w:r>
              <w:rPr>
                <w:rFonts w:ascii="PMingLiU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A</w:t>
            </w:r>
            <w:r>
              <w:rPr>
                <w:rFonts w:ascii="PMingLiU"/>
                <w:color w:val="231F20"/>
                <w:spacing w:val="-1"/>
                <w:sz w:val="16"/>
              </w:rPr>
              <w:t>ct)</w:t>
            </w:r>
            <w:r>
              <w:rPr>
                <w:rFonts w:ascii="PMingLiU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Environmental</w:t>
            </w:r>
            <w:r>
              <w:rPr>
                <w:rFonts w:ascii="PMingLiU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Offsets</w:t>
            </w:r>
            <w:r>
              <w:rPr>
                <w:rFonts w:ascii="PMingLiU"/>
                <w:color w:val="231F20"/>
                <w:spacing w:val="47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P</w:t>
            </w:r>
            <w:r>
              <w:rPr>
                <w:rFonts w:ascii="PMingLiU"/>
                <w:color w:val="231F20"/>
                <w:spacing w:val="-3"/>
                <w:sz w:val="16"/>
              </w:rPr>
              <w:t>olicy</w:t>
            </w:r>
            <w:r>
              <w:rPr>
                <w:rFonts w:ascii="PMingLiU"/>
                <w:color w:val="231F20"/>
                <w:spacing w:val="1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2012.</w:t>
            </w:r>
          </w:p>
          <w:p w14:paraId="234A2026" w14:textId="77777777" w:rsidR="00656936" w:rsidRDefault="00E45A23">
            <w:pPr>
              <w:pStyle w:val="TableParagraph"/>
              <w:spacing w:before="55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Evidence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based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calculator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tool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is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fit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for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purpose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easy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use.</w:t>
            </w:r>
          </w:p>
          <w:p w14:paraId="6DC02114" w14:textId="77777777" w:rsidR="00656936" w:rsidRDefault="00E45A23">
            <w:pPr>
              <w:pStyle w:val="TableParagraph"/>
              <w:spacing w:before="67" w:line="252" w:lineRule="auto"/>
              <w:ind w:left="103" w:right="287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D</w:t>
            </w:r>
            <w:r>
              <w:rPr>
                <w:rFonts w:ascii="PMingLiU"/>
                <w:color w:val="231F20"/>
                <w:spacing w:val="-2"/>
                <w:sz w:val="16"/>
              </w:rPr>
              <w:t>ev</w:t>
            </w:r>
            <w:r>
              <w:rPr>
                <w:rFonts w:ascii="PMingLiU"/>
                <w:color w:val="231F20"/>
                <w:spacing w:val="-1"/>
                <w:sz w:val="16"/>
              </w:rPr>
              <w:t>elopment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standard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condition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for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appro</w:t>
            </w:r>
            <w:r>
              <w:rPr>
                <w:rFonts w:ascii="PMingLiU"/>
                <w:color w:val="231F20"/>
                <w:spacing w:val="-2"/>
                <w:sz w:val="16"/>
              </w:rPr>
              <w:t>vals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ensur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transparency</w:t>
            </w:r>
            <w:r>
              <w:rPr>
                <w:rFonts w:ascii="PMingLiU"/>
                <w:color w:val="231F20"/>
                <w:spacing w:val="65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consistency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approach.</w:t>
            </w:r>
          </w:p>
        </w:tc>
        <w:tc>
          <w:tcPr>
            <w:tcW w:w="255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7D2"/>
          </w:tcPr>
          <w:p w14:paraId="7EC1DCD8" w14:textId="77777777" w:rsidR="00656936" w:rsidRDefault="00E45A23">
            <w:pPr>
              <w:pStyle w:val="TableParagraph"/>
              <w:spacing w:before="29"/>
              <w:ind w:left="103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takeholder</w:t>
            </w:r>
            <w:r>
              <w:rPr>
                <w:rFonts w:ascii="PMingLiU"/>
                <w:color w:val="231F20"/>
                <w:sz w:val="16"/>
              </w:rPr>
              <w:t xml:space="preserve"> feedback</w:t>
            </w:r>
          </w:p>
          <w:p w14:paraId="6E424FEA" w14:textId="77777777" w:rsidR="00656936" w:rsidRDefault="00E45A23">
            <w:pPr>
              <w:pStyle w:val="TableParagraph"/>
              <w:spacing w:before="67" w:line="252" w:lineRule="auto"/>
              <w:ind w:left="103" w:right="532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Download/vie</w:t>
            </w:r>
            <w:r>
              <w:rPr>
                <w:rFonts w:ascii="PMingLiU"/>
                <w:color w:val="231F20"/>
                <w:spacing w:val="-2"/>
                <w:sz w:val="16"/>
              </w:rPr>
              <w:t>w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statistics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from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w</w:t>
            </w:r>
            <w:r>
              <w:rPr>
                <w:rFonts w:ascii="PMingLiU"/>
                <w:color w:val="231F20"/>
                <w:spacing w:val="-1"/>
                <w:sz w:val="16"/>
              </w:rPr>
              <w:t>ebsite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documents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and/</w:t>
            </w:r>
            <w:r>
              <w:rPr>
                <w:rFonts w:ascii="PMingLiU"/>
                <w:color w:val="231F20"/>
                <w:spacing w:val="26"/>
                <w:w w:val="10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or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calculator</w:t>
            </w:r>
          </w:p>
          <w:p w14:paraId="0100B12F" w14:textId="77777777" w:rsidR="00656936" w:rsidRDefault="00E45A23">
            <w:pPr>
              <w:pStyle w:val="TableParagraph"/>
              <w:spacing w:before="59"/>
              <w:ind w:left="103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S</w:t>
            </w:r>
            <w:r>
              <w:rPr>
                <w:rFonts w:ascii="PMingLiU"/>
                <w:color w:val="231F20"/>
                <w:spacing w:val="-1"/>
                <w:sz w:val="16"/>
              </w:rPr>
              <w:t>takeholder</w:t>
            </w:r>
            <w:r>
              <w:rPr>
                <w:rFonts w:ascii="PMingLiU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survey/s</w:t>
            </w:r>
          </w:p>
          <w:p w14:paraId="1299FE37" w14:textId="77777777" w:rsidR="00656936" w:rsidRDefault="00E45A23">
            <w:pPr>
              <w:pStyle w:val="TableParagraph"/>
              <w:spacing w:before="67" w:line="252" w:lineRule="auto"/>
              <w:ind w:left="103" w:right="66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Feedback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from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futur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EPBC</w:t>
            </w:r>
            <w:r>
              <w:rPr>
                <w:rFonts w:ascii="PMingLiU"/>
                <w:color w:val="231F20"/>
                <w:spacing w:val="29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A</w:t>
            </w:r>
            <w:r>
              <w:rPr>
                <w:rFonts w:ascii="PMingLiU"/>
                <w:color w:val="231F20"/>
                <w:spacing w:val="-1"/>
                <w:sz w:val="16"/>
              </w:rPr>
              <w:t>ct</w:t>
            </w:r>
            <w:r>
              <w:rPr>
                <w:rFonts w:ascii="PMingLiU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sz w:val="16"/>
              </w:rPr>
              <w:t>ocesses</w:t>
            </w:r>
          </w:p>
          <w:p w14:paraId="38BA48EB" w14:textId="77777777" w:rsidR="00656936" w:rsidRDefault="00E45A23">
            <w:pPr>
              <w:pStyle w:val="TableParagraph"/>
              <w:spacing w:before="59"/>
              <w:ind w:left="103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Project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Delivery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sz w:val="16"/>
              </w:rPr>
              <w:t>y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sz w:val="16"/>
              </w:rPr>
              <w:t>Trust</w:t>
            </w:r>
          </w:p>
        </w:tc>
        <w:tc>
          <w:tcPr>
            <w:tcW w:w="220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7D2"/>
          </w:tcPr>
          <w:p w14:paraId="5D8C228B" w14:textId="77777777" w:rsidR="00656936" w:rsidRDefault="00E45A23">
            <w:pPr>
              <w:pStyle w:val="TableParagraph"/>
              <w:spacing w:before="29" w:line="252" w:lineRule="auto"/>
              <w:ind w:left="103" w:right="514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NESP</w:t>
            </w:r>
            <w:r>
              <w:rPr>
                <w:rFonts w:ascii="PMingLiU" w:eastAsia="PMingLiU" w:hAnsi="PMingLiU" w:cs="PMingLiU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Project</w:t>
            </w:r>
            <w:r>
              <w:rPr>
                <w:rFonts w:ascii="PMingLiU" w:eastAsia="PMingLiU" w:hAnsi="PMingLiU" w:cs="PMingLiU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3.12:</w:t>
            </w:r>
            <w:r>
              <w:rPr>
                <w:rFonts w:ascii="PMingLiU" w:eastAsia="PMingLiU" w:hAnsi="PMingLiU" w:cs="PMingLiU"/>
                <w:color w:val="231F20"/>
                <w:spacing w:val="21"/>
                <w:w w:val="10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D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ev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elopment</w:t>
            </w:r>
            <w:r>
              <w:rPr>
                <w:rFonts w:ascii="PMingLiU" w:eastAsia="PMingLiU" w:hAnsi="PMingLiU" w:cs="PMingLiU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of</w:t>
            </w:r>
            <w:r>
              <w:rPr>
                <w:rFonts w:ascii="PMingLiU" w:eastAsia="PMingLiU" w:hAnsi="PMingLiU" w:cs="PMingLiU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an</w:t>
            </w:r>
            <w:r>
              <w:rPr>
                <w:rFonts w:ascii="PMingLiU" w:eastAsia="PMingLiU" w:hAnsi="PMingLiU" w:cs="PMingLiU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offset</w:t>
            </w:r>
            <w:r>
              <w:rPr>
                <w:rFonts w:ascii="PMingLiU" w:eastAsia="PMingLiU" w:hAnsi="PMingLiU" w:cs="PMingLiU"/>
                <w:color w:val="231F20"/>
                <w:spacing w:val="29"/>
                <w:w w:val="96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financial</w:t>
            </w:r>
            <w:r>
              <w:rPr>
                <w:rFonts w:ascii="PMingLiU" w:eastAsia="PMingLiU" w:hAnsi="PMingLiU" w:cs="PMingLiU"/>
                <w:color w:val="231F20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contribution</w:t>
            </w:r>
            <w:r>
              <w:rPr>
                <w:rFonts w:ascii="PMingLiU" w:eastAsia="PMingLiU" w:hAnsi="PMingLiU" w:cs="PMingLiU"/>
                <w:color w:val="231F20"/>
                <w:w w:val="106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calculator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for</w:t>
            </w:r>
            <w:r>
              <w:rPr>
                <w:rFonts w:ascii="PMingLiU" w:eastAsia="PMingLiU" w:hAnsi="PMingLiU" w:cs="PMingLiU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eef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16"/>
                <w:szCs w:val="16"/>
              </w:rPr>
              <w:t xml:space="preserve"> Trust</w:t>
            </w:r>
            <w:r>
              <w:rPr>
                <w:rFonts w:ascii="PMingLiU" w:eastAsia="PMingLiU" w:hAnsi="PMingLiU" w:cs="PMingLiU"/>
                <w:color w:val="231F20"/>
                <w:spacing w:val="22"/>
                <w:w w:val="10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(2015–2016).</w:t>
            </w:r>
          </w:p>
          <w:p w14:paraId="64161572" w14:textId="77777777" w:rsidR="00656936" w:rsidRDefault="00E45A23">
            <w:pPr>
              <w:pStyle w:val="TableParagraph"/>
              <w:spacing w:before="59" w:line="252" w:lineRule="auto"/>
              <w:ind w:left="103" w:right="14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eef</w:t>
            </w:r>
            <w:r>
              <w:rPr>
                <w:rFonts w:ascii="PMingLiU" w:eastAsia="PMingLiU" w:hAnsi="PMingLiU" w:cs="PMingLiU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4"/>
                <w:sz w:val="16"/>
                <w:szCs w:val="16"/>
              </w:rPr>
              <w:t>Trust</w:t>
            </w:r>
            <w:r>
              <w:rPr>
                <w:rFonts w:ascii="PMingLiU" w:eastAsia="PMingLiU" w:hAnsi="PMingLiU" w:cs="PMingLiU"/>
                <w:color w:val="231F20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financial</w:t>
            </w:r>
            <w:r>
              <w:rPr>
                <w:rFonts w:ascii="PMingLiU" w:eastAsia="PMingLiU" w:hAnsi="PMingLiU" w:cs="PMingLiU"/>
                <w:color w:val="231F20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offsets</w:t>
            </w:r>
            <w:r>
              <w:rPr>
                <w:rFonts w:ascii="PMingLiU" w:eastAsia="PMingLiU" w:hAnsi="PMingLiU" w:cs="PMingLiU"/>
                <w:color w:val="231F20"/>
                <w:spacing w:val="22"/>
                <w:w w:val="9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calculator</w:t>
            </w:r>
            <w:r>
              <w:rPr>
                <w:rFonts w:ascii="PMingLiU" w:eastAsia="PMingLiU" w:hAnsi="PMingLiU" w:cs="PMingLiU"/>
                <w:color w:val="231F20"/>
                <w:spacing w:val="29"/>
                <w:w w:val="9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(2016–2017).</w:t>
            </w:r>
          </w:p>
          <w:p w14:paraId="3E41A648" w14:textId="77777777" w:rsidR="00656936" w:rsidRDefault="00E45A23">
            <w:pPr>
              <w:pStyle w:val="TableParagraph"/>
              <w:spacing w:before="59" w:line="252" w:lineRule="auto"/>
              <w:ind w:left="103" w:right="14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Dependent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on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futur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appro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vals</w:t>
            </w:r>
            <w:r>
              <w:rPr>
                <w:rFonts w:ascii="PMingLiU"/>
                <w:color w:val="231F20"/>
                <w:spacing w:val="33"/>
                <w:w w:val="93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under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EPBC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ct.</w:t>
            </w:r>
          </w:p>
        </w:tc>
      </w:tr>
      <w:tr w:rsidR="00656936" w14:paraId="1B086F8E" w14:textId="77777777">
        <w:trPr>
          <w:trHeight w:hRule="exact" w:val="2816"/>
        </w:trPr>
        <w:tc>
          <w:tcPr>
            <w:tcW w:w="2201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EE7D2"/>
          </w:tcPr>
          <w:p w14:paraId="292B68C4" w14:textId="77777777" w:rsidR="00656936" w:rsidRDefault="00E45A23">
            <w:pPr>
              <w:pStyle w:val="TableParagraph"/>
              <w:spacing w:before="42" w:line="252" w:lineRule="auto"/>
              <w:ind w:left="103" w:right="408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Futur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offset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arrangements</w:t>
            </w:r>
            <w:r>
              <w:rPr>
                <w:rFonts w:ascii="PMingLiU"/>
                <w:color w:val="231F20"/>
                <w:spacing w:val="21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-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effective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addr</w:t>
            </w:r>
            <w:r>
              <w:rPr>
                <w:rFonts w:ascii="PMingLiU"/>
                <w:color w:val="231F20"/>
                <w:spacing w:val="-2"/>
                <w:sz w:val="16"/>
              </w:rPr>
              <w:t>essing</w:t>
            </w:r>
            <w:r>
              <w:rPr>
                <w:rFonts w:ascii="PMingLiU"/>
                <w:color w:val="231F20"/>
                <w:spacing w:val="35"/>
                <w:w w:val="9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significant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residual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impacts</w:t>
            </w:r>
            <w:r>
              <w:rPr>
                <w:rFonts w:ascii="PMingLiU"/>
                <w:color w:val="231F20"/>
                <w:spacing w:val="26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on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matters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national</w:t>
            </w:r>
            <w:r>
              <w:rPr>
                <w:rFonts w:ascii="PMingLiU"/>
                <w:color w:val="231F20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environmental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significance</w:t>
            </w:r>
            <w:r>
              <w:rPr>
                <w:rFonts w:ascii="PMingLiU"/>
                <w:color w:val="231F20"/>
                <w:spacing w:val="24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(MNES).</w:t>
            </w:r>
          </w:p>
        </w:tc>
        <w:tc>
          <w:tcPr>
            <w:tcW w:w="243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EE7D2"/>
          </w:tcPr>
          <w:p w14:paraId="015EF090" w14:textId="77777777" w:rsidR="00656936" w:rsidRDefault="00E45A23">
            <w:pPr>
              <w:pStyle w:val="TableParagraph"/>
              <w:spacing w:before="42" w:line="252" w:lineRule="auto"/>
              <w:ind w:left="103" w:right="164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sz w:val="16"/>
              </w:rPr>
              <w:t>Transparent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clear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go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ernance</w:t>
            </w:r>
            <w:r>
              <w:rPr>
                <w:rFonts w:ascii="PMingLiU"/>
                <w:color w:val="231F20"/>
                <w:spacing w:val="33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structur</w:t>
            </w:r>
            <w:r>
              <w:rPr>
                <w:rFonts w:ascii="PMingLiU"/>
                <w:color w:val="231F20"/>
                <w:spacing w:val="-2"/>
                <w:sz w:val="16"/>
              </w:rPr>
              <w:t>es</w:t>
            </w:r>
            <w:r>
              <w:rPr>
                <w:rFonts w:ascii="PMingLiU"/>
                <w:color w:val="231F20"/>
                <w:spacing w:val="-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for</w:t>
            </w:r>
            <w:r>
              <w:rPr>
                <w:rFonts w:ascii="PMingLiU"/>
                <w:color w:val="231F20"/>
                <w:spacing w:val="-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delivery</w:t>
            </w:r>
            <w:r>
              <w:rPr>
                <w:rFonts w:ascii="PMingLiU"/>
                <w:color w:val="231F20"/>
                <w:spacing w:val="-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offsets</w:t>
            </w:r>
            <w:r>
              <w:rPr>
                <w:rFonts w:ascii="PMingLiU"/>
                <w:color w:val="231F20"/>
                <w:spacing w:val="20"/>
                <w:w w:val="9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sz w:val="16"/>
              </w:rPr>
              <w:t>Trust,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established</w:t>
            </w:r>
            <w:r>
              <w:rPr>
                <w:rFonts w:ascii="PMingLiU"/>
                <w:color w:val="231F20"/>
                <w:spacing w:val="2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sz w:val="16"/>
              </w:rPr>
              <w:t>y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December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2016.</w:t>
            </w:r>
          </w:p>
        </w:tc>
        <w:tc>
          <w:tcPr>
            <w:tcW w:w="498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EE7D2"/>
          </w:tcPr>
          <w:p w14:paraId="323F711F" w14:textId="77777777" w:rsidR="00656936" w:rsidRDefault="00E45A23">
            <w:pPr>
              <w:pStyle w:val="TableParagraph"/>
              <w:spacing w:before="42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Proponents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see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</w:t>
            </w:r>
            <w:r>
              <w:rPr>
                <w:rFonts w:ascii="PMingLiU"/>
                <w:color w:val="231F20"/>
                <w:spacing w:val="-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sz w:val="16"/>
              </w:rPr>
              <w:t>Trust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as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feasible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option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for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offset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sz w:val="16"/>
              </w:rPr>
              <w:t>deliv</w:t>
            </w:r>
            <w:r>
              <w:rPr>
                <w:rFonts w:ascii="PMingLiU"/>
                <w:color w:val="231F20"/>
                <w:spacing w:val="-2"/>
                <w:sz w:val="16"/>
              </w:rPr>
              <w:t>er</w:t>
            </w:r>
            <w:r>
              <w:rPr>
                <w:rFonts w:ascii="PMingLiU"/>
                <w:color w:val="231F20"/>
                <w:spacing w:val="-3"/>
                <w:sz w:val="16"/>
              </w:rPr>
              <w:t>y</w:t>
            </w:r>
            <w:r>
              <w:rPr>
                <w:rFonts w:ascii="PMingLiU"/>
                <w:color w:val="231F20"/>
                <w:spacing w:val="-2"/>
                <w:sz w:val="16"/>
              </w:rPr>
              <w:t>.</w:t>
            </w:r>
          </w:p>
          <w:p w14:paraId="46E37D91" w14:textId="77777777" w:rsidR="00656936" w:rsidRDefault="00E45A23">
            <w:pPr>
              <w:pStyle w:val="TableParagraph"/>
              <w:spacing w:before="67" w:line="252" w:lineRule="auto"/>
              <w:ind w:left="103" w:right="278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Offsets funds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ar</w:t>
            </w:r>
            <w:r>
              <w:rPr>
                <w:rFonts w:ascii="PMingLiU"/>
                <w:color w:val="231F20"/>
                <w:spacing w:val="-2"/>
                <w:sz w:val="16"/>
              </w:rPr>
              <w:t>e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used efficiently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provide</w:t>
            </w:r>
            <w:r>
              <w:rPr>
                <w:rFonts w:ascii="PMingLiU"/>
                <w:color w:val="231F20"/>
                <w:sz w:val="16"/>
              </w:rPr>
              <w:t xml:space="preserve"> the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most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effective</w:t>
            </w:r>
            <w:r>
              <w:rPr>
                <w:rFonts w:ascii="PMingLiU"/>
                <w:color w:val="231F20"/>
                <w:sz w:val="16"/>
              </w:rPr>
              <w:t xml:space="preserve"> outcome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for</w:t>
            </w:r>
            <w:r>
              <w:rPr>
                <w:rFonts w:ascii="PMingLiU"/>
                <w:color w:val="231F20"/>
                <w:spacing w:val="25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2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impacted</w:t>
            </w:r>
            <w:r>
              <w:rPr>
                <w:rFonts w:ascii="PMingLiU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matter.</w:t>
            </w:r>
          </w:p>
          <w:p w14:paraId="2054F7B6" w14:textId="77777777" w:rsidR="00656936" w:rsidRDefault="00E45A23">
            <w:pPr>
              <w:pStyle w:val="TableParagraph"/>
              <w:spacing w:before="59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Certainty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is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vided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for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proponents.</w:t>
            </w:r>
          </w:p>
          <w:p w14:paraId="76AFBC9B" w14:textId="77777777" w:rsidR="00656936" w:rsidRDefault="00E45A23">
            <w:pPr>
              <w:pStyle w:val="TableParagraph"/>
              <w:spacing w:before="67" w:line="252" w:lineRule="auto"/>
              <w:ind w:left="103" w:right="23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Best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available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science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used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determine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offset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oject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oject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is</w:t>
            </w:r>
            <w:r>
              <w:rPr>
                <w:rFonts w:ascii="PMingLiU"/>
                <w:color w:val="231F20"/>
                <w:spacing w:val="47"/>
                <w:w w:val="92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endorsed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Independent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Expert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anel.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EE7D2"/>
          </w:tcPr>
          <w:p w14:paraId="4EE38F0D" w14:textId="77777777" w:rsidR="00656936" w:rsidRDefault="00E45A23">
            <w:pPr>
              <w:pStyle w:val="TableParagraph"/>
              <w:spacing w:before="42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F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eedback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fr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om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proponents</w:t>
            </w:r>
          </w:p>
          <w:p w14:paraId="0AF3D299" w14:textId="77777777" w:rsidR="00656936" w:rsidRDefault="00E45A23">
            <w:pPr>
              <w:pStyle w:val="TableParagraph"/>
              <w:spacing w:before="67" w:line="252" w:lineRule="auto"/>
              <w:ind w:left="103" w:right="49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Six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monthly</w:t>
            </w:r>
            <w:r>
              <w:rPr>
                <w:rFonts w:ascii="PMingLiU"/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ogress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ts,</w:t>
            </w:r>
            <w:r>
              <w:rPr>
                <w:rFonts w:ascii="PMingLiU"/>
                <w:color w:val="231F20"/>
                <w:spacing w:val="27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financial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final</w:t>
            </w:r>
            <w:r>
              <w:rPr>
                <w:rFonts w:ascii="PMingLiU"/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reporting</w:t>
            </w:r>
            <w:r>
              <w:rPr>
                <w:rFonts w:ascii="PMingLiU"/>
                <w:color w:val="231F20"/>
                <w:spacing w:val="28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through</w:t>
            </w:r>
            <w:r>
              <w:rPr>
                <w:rFonts w:ascii="PMingLiU"/>
                <w:color w:val="231F20"/>
                <w:spacing w:val="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MERIT</w:t>
            </w:r>
          </w:p>
          <w:p w14:paraId="46E2E823" w14:textId="77777777" w:rsidR="00656936" w:rsidRDefault="00E45A23">
            <w:pPr>
              <w:pStyle w:val="TableParagraph"/>
              <w:spacing w:before="59" w:line="317" w:lineRule="auto"/>
              <w:ind w:left="103" w:right="23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Departmental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annual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reporting</w:t>
            </w:r>
            <w:r>
              <w:rPr>
                <w:rFonts w:ascii="PMingLiU"/>
                <w:color w:val="231F20"/>
                <w:spacing w:val="28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Independent</w:t>
            </w:r>
            <w:r>
              <w:rPr>
                <w:rFonts w:ascii="PMingLiU"/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Expert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anel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feedback</w:t>
            </w:r>
          </w:p>
          <w:p w14:paraId="09F0552B" w14:textId="77777777" w:rsidR="00656936" w:rsidRDefault="00E45A23">
            <w:pPr>
              <w:pStyle w:val="TableParagraph"/>
              <w:spacing w:before="15" w:line="252" w:lineRule="auto"/>
              <w:ind w:left="103" w:right="11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addock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Integrated</w:t>
            </w:r>
            <w:r>
              <w:rPr>
                <w:rFonts w:ascii="PMingLiU"/>
                <w:color w:val="231F20"/>
                <w:spacing w:val="21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Monitoring,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odelling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eporting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(where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ojects</w:t>
            </w:r>
            <w:r>
              <w:rPr>
                <w:rFonts w:ascii="PMingLiU"/>
                <w:color w:val="231F20"/>
                <w:spacing w:val="41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are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elated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water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quality)</w:t>
            </w:r>
          </w:p>
          <w:p w14:paraId="64000CEA" w14:textId="77777777" w:rsidR="00656936" w:rsidRDefault="00E45A23">
            <w:pPr>
              <w:pStyle w:val="TableParagraph"/>
              <w:spacing w:before="59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E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aluation/r</w:t>
            </w:r>
            <w:r>
              <w:rPr>
                <w:rFonts w:ascii="PMingLiU"/>
                <w:color w:val="231F20"/>
                <w:spacing w:val="-2"/>
                <w:sz w:val="16"/>
              </w:rPr>
              <w:t>eviews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project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delivery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EE7D2"/>
          </w:tcPr>
          <w:p w14:paraId="70FC52FC" w14:textId="77777777" w:rsidR="00656936" w:rsidRDefault="00E45A23">
            <w:pPr>
              <w:pStyle w:val="TableParagraph"/>
              <w:spacing w:before="42" w:line="252" w:lineRule="auto"/>
              <w:ind w:left="103" w:right="14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NA</w:t>
            </w:r>
            <w:r>
              <w:rPr>
                <w:rFonts w:ascii="PMingLiU" w:eastAsia="PMingLiU" w:hAnsi="PMingLiU" w:cs="PMingLiU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0"/>
                <w:sz w:val="16"/>
                <w:szCs w:val="16"/>
              </w:rPr>
              <w:t>–</w:t>
            </w:r>
            <w:r>
              <w:rPr>
                <w:rFonts w:ascii="PMingLiU" w:eastAsia="PMingLiU" w:hAnsi="PMingLiU" w:cs="PMingLiU"/>
                <w:color w:val="231F20"/>
                <w:spacing w:val="2"/>
                <w:w w:val="90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dependent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on</w:t>
            </w:r>
            <w:r>
              <w:rPr>
                <w:rFonts w:ascii="PMingLiU" w:eastAsia="PMingLiU" w:hAnsi="PMingLiU" w:cs="PMingLiU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futur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</w:t>
            </w:r>
            <w:r>
              <w:rPr>
                <w:rFonts w:ascii="PMingLiU" w:eastAsia="PMingLiU" w:hAnsi="PMingLiU" w:cs="PMingLiU"/>
                <w:color w:val="231F20"/>
                <w:spacing w:val="24"/>
                <w:w w:val="9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appro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vals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under</w:t>
            </w:r>
            <w:r>
              <w:rPr>
                <w:rFonts w:ascii="PMingLiU" w:eastAsia="PMingLiU" w:hAnsi="PMingLiU" w:cs="PMingLiU"/>
                <w:color w:val="231F20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the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EPBC</w:t>
            </w:r>
            <w:r>
              <w:rPr>
                <w:rFonts w:ascii="PMingLiU" w:eastAsia="PMingLiU" w:hAnsi="PMingLiU" w:cs="PMingLiU"/>
                <w:color w:val="231F20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A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ct.</w:t>
            </w:r>
          </w:p>
        </w:tc>
      </w:tr>
    </w:tbl>
    <w:p w14:paraId="2DAC648B" w14:textId="77777777" w:rsidR="00656936" w:rsidRDefault="00656936">
      <w:pPr>
        <w:spacing w:line="252" w:lineRule="auto"/>
        <w:rPr>
          <w:rFonts w:ascii="PMingLiU" w:eastAsia="PMingLiU" w:hAnsi="PMingLiU" w:cs="PMingLiU"/>
          <w:sz w:val="16"/>
          <w:szCs w:val="16"/>
        </w:rPr>
        <w:sectPr w:rsidR="00656936">
          <w:pgSz w:w="16840" w:h="11910" w:orient="landscape"/>
          <w:pgMar w:top="0" w:right="0" w:bottom="0" w:left="960" w:header="720" w:footer="720" w:gutter="0"/>
          <w:cols w:space="720"/>
        </w:sectPr>
      </w:pPr>
    </w:p>
    <w:p w14:paraId="4999E6B0" w14:textId="677790CA" w:rsidR="00656936" w:rsidRDefault="00E45A23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FBB8CCB" wp14:editId="10214598">
                <wp:simplePos x="0" y="0"/>
                <wp:positionH relativeFrom="page">
                  <wp:posOffset>10412730</wp:posOffset>
                </wp:positionH>
                <wp:positionV relativeFrom="page">
                  <wp:posOffset>55880</wp:posOffset>
                </wp:positionV>
                <wp:extent cx="1270" cy="7504430"/>
                <wp:effectExtent l="20955" t="17780" r="15875" b="21590"/>
                <wp:wrapNone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04430"/>
                          <a:chOff x="16398" y="88"/>
                          <a:chExt cx="2" cy="11818"/>
                        </a:xfrm>
                      </wpg:grpSpPr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16398" y="88"/>
                            <a:ext cx="2" cy="11818"/>
                          </a:xfrm>
                          <a:custGeom>
                            <a:avLst/>
                            <a:gdLst>
                              <a:gd name="T0" fmla="+- 0 11906 88"/>
                              <a:gd name="T1" fmla="*/ 11906 h 11818"/>
                              <a:gd name="T2" fmla="+- 0 88 88"/>
                              <a:gd name="T3" fmla="*/ 88 h 118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818">
                                <a:moveTo>
                                  <a:pt x="0" y="11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65AB9" id="Group 17" o:spid="_x0000_s1026" style="position:absolute;margin-left:819.9pt;margin-top:4.4pt;width:.1pt;height:590.9pt;z-index:251683840;mso-position-horizontal-relative:page;mso-position-vertical-relative:page" coordorigin="16398,88" coordsize="2,1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">
                <v:shape id="Freeform 18" o:spid="_x0000_s1027" style="position:absolute;left:16398;top:88;width:2;height:11818;visibility:visible;mso-wrap-style:square;v-text-anchor:top" coordsize="2,1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dDMAA&#10;AADbAAAADwAAAGRycy9kb3ducmV2LnhtbERPS4vCMBC+C/6HMII3Td2DaNcoIi6IIPgowt6GZrYt&#10;20xKEm3990YQvM3H95zFqjO1uJPzlWUFk3ECgji3uuJCQXb5Gc1A+ICssbZMCh7kYbXs9xaYatvy&#10;ie7nUIgYwj5FBWUITSqlz0sy6Me2IY7cn3UGQ4SukNphG8NNLb+SZCoNVhwbSmxoU1L+f74ZBYf9&#10;9Dfbuev82Lbbzh9CwRkdlRoOuvU3iEBd+Ijf7p2O8+fw+iUe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BdDMAAAADbAAAADwAAAAAAAAAAAAAAAACYAgAAZHJzL2Rvd25y&#10;ZXYueG1sUEsFBgAAAAAEAAQA9QAAAIUDAAAAAA==&#10;" path="m,11818l,e" filled="f" strokecolor="#005695" strokeweight="2pt">
                  <v:stroke dashstyle="dash"/>
                  <v:path arrowok="t" o:connecttype="custom" o:connectlocs="0,11906;0,8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9154A0C" wp14:editId="6646C522">
                <wp:simplePos x="0" y="0"/>
                <wp:positionH relativeFrom="page">
                  <wp:posOffset>10475595</wp:posOffset>
                </wp:positionH>
                <wp:positionV relativeFrom="page">
                  <wp:posOffset>-635</wp:posOffset>
                </wp:positionV>
                <wp:extent cx="217805" cy="7560945"/>
                <wp:effectExtent l="7620" t="8890" r="12700" b="2540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7560945"/>
                          <a:chOff x="16497" y="-1"/>
                          <a:chExt cx="343" cy="11907"/>
                        </a:xfrm>
                      </wpg:grpSpPr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16498" y="0"/>
                            <a:ext cx="341" cy="11906"/>
                            <a:chOff x="16498" y="0"/>
                            <a:chExt cx="341" cy="11906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16498" y="0"/>
                              <a:ext cx="341" cy="11906"/>
                            </a:xfrm>
                            <a:custGeom>
                              <a:avLst/>
                              <a:gdLst>
                                <a:gd name="T0" fmla="+- 0 16498 16498"/>
                                <a:gd name="T1" fmla="*/ T0 w 341"/>
                                <a:gd name="T2" fmla="*/ 0 h 11906"/>
                                <a:gd name="T3" fmla="+- 0 16498 16498"/>
                                <a:gd name="T4" fmla="*/ T3 w 341"/>
                                <a:gd name="T5" fmla="*/ 11906 h 11906"/>
                                <a:gd name="T6" fmla="+- 0 16838 16498"/>
                                <a:gd name="T7" fmla="*/ T6 w 341"/>
                                <a:gd name="T8" fmla="*/ 11906 h 11906"/>
                                <a:gd name="T9" fmla="+- 0 16838 16498"/>
                                <a:gd name="T10" fmla="*/ T9 w 341"/>
                                <a:gd name="T11" fmla="*/ 0 h 11906"/>
                                <a:gd name="T12" fmla="+- 0 16498 16498"/>
                                <a:gd name="T13" fmla="*/ T12 w 341"/>
                                <a:gd name="T14" fmla="*/ 0 h 1190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41" h="11906">
                                  <a:moveTo>
                                    <a:pt x="0" y="0"/>
                                  </a:moveTo>
                                  <a:lnTo>
                                    <a:pt x="0" y="11906"/>
                                  </a:lnTo>
                                  <a:lnTo>
                                    <a:pt x="340" y="11906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3"/>
                        <wpg:cNvGrpSpPr>
                          <a:grpSpLocks/>
                        </wpg:cNvGrpSpPr>
                        <wpg:grpSpPr bwMode="auto">
                          <a:xfrm>
                            <a:off x="16498" y="0"/>
                            <a:ext cx="341" cy="2"/>
                            <a:chOff x="16498" y="0"/>
                            <a:chExt cx="341" cy="2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16498" y="0"/>
                              <a:ext cx="341" cy="2"/>
                            </a:xfrm>
                            <a:custGeom>
                              <a:avLst/>
                              <a:gdLst>
                                <a:gd name="T0" fmla="+- 0 16498 16498"/>
                                <a:gd name="T1" fmla="*/ T0 w 341"/>
                                <a:gd name="T2" fmla="+- 0 16838 16498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0A934" id="Group 12" o:spid="_x0000_s1026" style="position:absolute;margin-left:824.85pt;margin-top:-.05pt;width:17.15pt;height:595.35pt;z-index:251684864;mso-position-horizontal-relative:page;mso-position-vertical-relative:page" coordorigin="16497,-1" coordsize="343,11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">
                <v:group id="Group 15" o:spid="_x0000_s1027" style="position:absolute;left:16498;width:341;height:11906" coordorigin="16498" coordsize="341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6" o:spid="_x0000_s1028" style="position:absolute;left:16498;width:341;height:11906;visibility:visible;mso-wrap-style:square;v-text-anchor:top" coordsize="341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tQcEA&#10;AADbAAAADwAAAGRycy9kb3ducmV2LnhtbERP3WrCMBS+H/gO4Qi7GZq6oXO1UWRsMBDU6R7g0Jw2&#10;xeakJJl2b78Ignfn4/s9xaq3rTiTD41jBZNxBoK4dLrhWsHP8XM0BxEissbWMSn4owCr5eChwFy7&#10;C3/T+RBrkUI45KjAxNjlUobSkMUwdh1x4irnLcYEfS21x0sKt618zrKZtNhwajDY0buh8nT4tQrY&#10;vB3dh91sX+XuKW77F1/t9l6px2G/XoCI1Me7+Ob+0mn+FK6/p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PbUHBAAAA2wAAAA8AAAAAAAAAAAAAAAAAmAIAAGRycy9kb3du&#10;cmV2LnhtbFBLBQYAAAAABAAEAPUAAACGAwAAAAA=&#10;" path="m,l,11906r340,l340,,,e" fillcolor="#005695" stroked="f">
                    <v:path arrowok="t" o:connecttype="custom" o:connectlocs="0,0;0,11906;340,11906;340,0;0,0" o:connectangles="0,0,0,0,0"/>
                  </v:shape>
                </v:group>
                <v:group id="Group 13" o:spid="_x0000_s1029" style="position:absolute;left:16498;width:341;height:2" coordorigin="16498" coordsize="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4" o:spid="_x0000_s1030" style="position:absolute;left:16498;width:341;height:2;visibility:visible;mso-wrap-style:square;v-text-anchor:top" coordsize="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4NrcAA&#10;AADbAAAADwAAAGRycy9kb3ducmV2LnhtbERPzYrCMBC+C75DGGFvmipUl65RRHfBi4juPsCQjG1p&#10;MylJrN233ywI3ubj+531drCt6MmH2rGC+SwDQaydqblU8PP9NX0HESKywdYxKfilANvNeLTGwrgH&#10;X6i/xlKkEA4FKqhi7Aopg67IYpi5jjhxN+ctxgR9KY3HRwq3rVxk2VJarDk1VNjRviLdXO9WQdPk&#10;B3/Wx0O+smW4n269zj97pd4mw+4DRKQhvsRP99Gk+Sv4/yUd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c4NrcAAAADbAAAADwAAAAAAAAAAAAAAAACYAgAAZHJzL2Rvd25y&#10;ZXYueG1sUEsFBgAAAAAEAAQA9QAAAIUDAAAAAA==&#10;" path="m,l340,e" filled="f" strokecolor="#005695" strokeweight=".1pt">
                    <v:path arrowok="t" o:connecttype="custom" o:connectlocs="0,0;34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C68368" wp14:editId="69FD04FE">
                <wp:simplePos x="0" y="0"/>
                <wp:positionH relativeFrom="page">
                  <wp:posOffset>209550</wp:posOffset>
                </wp:positionH>
                <wp:positionV relativeFrom="page">
                  <wp:posOffset>6543040</wp:posOffset>
                </wp:positionV>
                <wp:extent cx="127000" cy="130175"/>
                <wp:effectExtent l="0" t="0" r="0" b="381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A4BE7" w14:textId="77777777" w:rsidR="00656936" w:rsidRDefault="00E45A23">
                            <w:pPr>
                              <w:spacing w:line="190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1"/>
                                <w:sz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68368" id="Text Box 11" o:spid="_x0000_s1229" type="#_x0000_t202" style="position:absolute;margin-left:16.5pt;margin-top:515.2pt;width:10pt;height:10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" filled="f" stroked="f">
                <v:textbox style="layout-flow:vertical" inset="0,0,0,0">
                  <w:txbxContent>
                    <w:p w14:paraId="057A4BE7" w14:textId="77777777" w:rsidR="00656936" w:rsidRDefault="00E45A23">
                      <w:pPr>
                        <w:spacing w:line="190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w w:val="101"/>
                          <w:sz w:val="16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33BEA3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C253EBE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BE4DC75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5EA61C0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BB4D626" w14:textId="77777777" w:rsidR="00656936" w:rsidRDefault="00E45A23">
      <w:pPr>
        <w:pStyle w:val="Heading3"/>
        <w:spacing w:before="227" w:line="320" w:lineRule="exact"/>
        <w:ind w:right="1027"/>
      </w:pPr>
      <w:r>
        <w:rPr>
          <w:color w:val="005695"/>
          <w:spacing w:val="-4"/>
        </w:rPr>
        <w:t>C</w:t>
      </w:r>
      <w:r>
        <w:rPr>
          <w:color w:val="005695"/>
          <w:spacing w:val="-5"/>
        </w:rPr>
        <w:t>r</w:t>
      </w:r>
      <w:r>
        <w:rPr>
          <w:color w:val="005695"/>
          <w:spacing w:val="-4"/>
        </w:rPr>
        <w:t>oss</w:t>
      </w:r>
      <w:r>
        <w:rPr>
          <w:color w:val="005695"/>
          <w:spacing w:val="26"/>
        </w:rPr>
        <w:t xml:space="preserve"> </w:t>
      </w:r>
      <w:r>
        <w:rPr>
          <w:color w:val="005695"/>
          <w:spacing w:val="-2"/>
        </w:rPr>
        <w:t>cu</w:t>
      </w:r>
      <w:r>
        <w:rPr>
          <w:color w:val="005695"/>
          <w:spacing w:val="-3"/>
        </w:rPr>
        <w:t>tt</w:t>
      </w:r>
      <w:r>
        <w:rPr>
          <w:color w:val="005695"/>
          <w:spacing w:val="-2"/>
        </w:rPr>
        <w:t>ing</w:t>
      </w:r>
      <w:r>
        <w:rPr>
          <w:color w:val="005695"/>
          <w:spacing w:val="27"/>
        </w:rPr>
        <w:t xml:space="preserve"> </w:t>
      </w:r>
      <w:r>
        <w:rPr>
          <w:color w:val="005695"/>
          <w:spacing w:val="-4"/>
        </w:rPr>
        <w:t>in</w:t>
      </w:r>
      <w:r>
        <w:rPr>
          <w:color w:val="005695"/>
          <w:spacing w:val="-5"/>
        </w:rPr>
        <w:t>t</w:t>
      </w:r>
      <w:r>
        <w:rPr>
          <w:color w:val="005695"/>
          <w:spacing w:val="-4"/>
        </w:rPr>
        <w:t>e</w:t>
      </w:r>
      <w:r>
        <w:rPr>
          <w:color w:val="005695"/>
          <w:spacing w:val="-5"/>
        </w:rPr>
        <w:t>r</w:t>
      </w:r>
      <w:r>
        <w:rPr>
          <w:color w:val="005695"/>
          <w:spacing w:val="-4"/>
        </w:rPr>
        <w:t>media</w:t>
      </w:r>
      <w:r>
        <w:rPr>
          <w:color w:val="005695"/>
          <w:spacing w:val="-5"/>
        </w:rPr>
        <w:t>t</w:t>
      </w:r>
      <w:r>
        <w:rPr>
          <w:color w:val="005695"/>
          <w:spacing w:val="-4"/>
        </w:rPr>
        <w:t>e</w:t>
      </w:r>
      <w:r>
        <w:rPr>
          <w:color w:val="005695"/>
          <w:spacing w:val="27"/>
        </w:rPr>
        <w:t xml:space="preserve"> </w:t>
      </w:r>
      <w:r>
        <w:rPr>
          <w:color w:val="005695"/>
          <w:spacing w:val="-3"/>
        </w:rPr>
        <w:t>ou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comes</w:t>
      </w:r>
      <w:r>
        <w:rPr>
          <w:color w:val="005695"/>
          <w:spacing w:val="27"/>
        </w:rPr>
        <w:t xml:space="preserve"> </w:t>
      </w:r>
      <w:r>
        <w:rPr>
          <w:color w:val="005695"/>
          <w:spacing w:val="-3"/>
        </w:rPr>
        <w:t>enabling</w:t>
      </w:r>
      <w:r>
        <w:rPr>
          <w:color w:val="005695"/>
          <w:spacing w:val="27"/>
        </w:rPr>
        <w:t xml:space="preserve"> </w:t>
      </w:r>
      <w:r>
        <w:rPr>
          <w:color w:val="005695"/>
          <w:spacing w:val="-3"/>
        </w:rPr>
        <w:t>inc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eased</w:t>
      </w:r>
      <w:r>
        <w:rPr>
          <w:color w:val="005695"/>
          <w:spacing w:val="27"/>
        </w:rPr>
        <w:t xml:space="preserve"> </w:t>
      </w:r>
      <w:r>
        <w:rPr>
          <w:color w:val="005695"/>
          <w:spacing w:val="-3"/>
        </w:rPr>
        <w:t>engagemen</w:t>
      </w:r>
      <w:r>
        <w:rPr>
          <w:color w:val="005695"/>
          <w:spacing w:val="-4"/>
        </w:rPr>
        <w:t>t</w:t>
      </w:r>
      <w:r>
        <w:rPr>
          <w:color w:val="005695"/>
          <w:spacing w:val="27"/>
        </w:rPr>
        <w:t xml:space="preserve"> </w:t>
      </w:r>
      <w:r>
        <w:rPr>
          <w:color w:val="005695"/>
          <w:spacing w:val="-4"/>
        </w:rPr>
        <w:t>capaci</w:t>
      </w:r>
      <w:r>
        <w:rPr>
          <w:color w:val="005695"/>
          <w:spacing w:val="-5"/>
        </w:rPr>
        <w:t>t</w:t>
      </w:r>
      <w:r>
        <w:rPr>
          <w:color w:val="005695"/>
          <w:spacing w:val="-4"/>
        </w:rPr>
        <w:t>y</w:t>
      </w:r>
      <w:r>
        <w:rPr>
          <w:color w:val="005695"/>
          <w:spacing w:val="-5"/>
        </w:rPr>
        <w:t>,</w:t>
      </w:r>
      <w:r>
        <w:rPr>
          <w:color w:val="005695"/>
          <w:spacing w:val="27"/>
        </w:rPr>
        <w:t xml:space="preserve"> </w:t>
      </w:r>
      <w:r>
        <w:rPr>
          <w:color w:val="005695"/>
          <w:spacing w:val="-2"/>
        </w:rPr>
        <w:t>knowledge</w:t>
      </w:r>
      <w:r>
        <w:rPr>
          <w:color w:val="005695"/>
          <w:spacing w:val="27"/>
        </w:rPr>
        <w:t xml:space="preserve"> </w:t>
      </w:r>
      <w:r>
        <w:rPr>
          <w:color w:val="005695"/>
          <w:spacing w:val="-2"/>
        </w:rPr>
        <w:t>and</w:t>
      </w:r>
      <w:r>
        <w:rPr>
          <w:color w:val="005695"/>
          <w:spacing w:val="27"/>
        </w:rPr>
        <w:t xml:space="preserve"> </w:t>
      </w:r>
      <w:r>
        <w:rPr>
          <w:color w:val="005695"/>
          <w:spacing w:val="-4"/>
        </w:rPr>
        <w:t>awa</w:t>
      </w:r>
      <w:r>
        <w:rPr>
          <w:color w:val="005695"/>
          <w:spacing w:val="-5"/>
        </w:rPr>
        <w:t>r</w:t>
      </w:r>
      <w:r>
        <w:rPr>
          <w:color w:val="005695"/>
          <w:spacing w:val="-4"/>
        </w:rPr>
        <w:t>eness</w:t>
      </w:r>
      <w:r>
        <w:rPr>
          <w:color w:val="005695"/>
          <w:spacing w:val="26"/>
        </w:rPr>
        <w:t xml:space="preserve"> </w:t>
      </w:r>
      <w:r>
        <w:rPr>
          <w:color w:val="005695"/>
          <w:spacing w:val="-2"/>
        </w:rPr>
        <w:t>o</w:t>
      </w:r>
      <w:r>
        <w:rPr>
          <w:color w:val="005695"/>
          <w:spacing w:val="-3"/>
        </w:rPr>
        <w:t>f</w:t>
      </w:r>
      <w:r>
        <w:rPr>
          <w:color w:val="005695"/>
          <w:spacing w:val="27"/>
        </w:rPr>
        <w:t xml:space="preserve"> </w:t>
      </w:r>
      <w:r>
        <w:rPr>
          <w:color w:val="005695"/>
          <w:spacing w:val="-3"/>
        </w:rPr>
        <w:t>volun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ee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s</w:t>
      </w:r>
      <w:r>
        <w:rPr>
          <w:color w:val="005695"/>
          <w:spacing w:val="-4"/>
        </w:rPr>
        <w:t>,</w:t>
      </w:r>
      <w:r>
        <w:rPr>
          <w:color w:val="005695"/>
          <w:spacing w:val="88"/>
          <w:w w:val="82"/>
        </w:rPr>
        <w:t xml:space="preserve"> </w:t>
      </w:r>
      <w:r>
        <w:rPr>
          <w:color w:val="005695"/>
          <w:spacing w:val="-4"/>
        </w:rPr>
        <w:t>I</w:t>
      </w:r>
      <w:r>
        <w:rPr>
          <w:color w:val="005695"/>
          <w:spacing w:val="-3"/>
        </w:rPr>
        <w:t>ndigenous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2"/>
        </w:rPr>
        <w:t>and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3"/>
        </w:rPr>
        <w:t>r</w:t>
      </w:r>
      <w:r>
        <w:rPr>
          <w:color w:val="005695"/>
          <w:spacing w:val="-2"/>
        </w:rPr>
        <w:t>ee</w:t>
      </w:r>
      <w:r>
        <w:rPr>
          <w:color w:val="005695"/>
          <w:spacing w:val="-3"/>
        </w:rPr>
        <w:t>f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3"/>
        </w:rPr>
        <w:t>communi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y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3"/>
        </w:rPr>
        <w:t>g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oups</w:t>
      </w:r>
      <w:r>
        <w:rPr>
          <w:color w:val="005695"/>
          <w:spacing w:val="-4"/>
        </w:rPr>
        <w:t>,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2"/>
        </w:rPr>
        <w:t>and</w:t>
      </w:r>
      <w:r>
        <w:rPr>
          <w:color w:val="005695"/>
          <w:spacing w:val="12"/>
        </w:rPr>
        <w:t xml:space="preserve"> </w:t>
      </w:r>
      <w:r>
        <w:rPr>
          <w:color w:val="005695"/>
          <w:spacing w:val="-2"/>
        </w:rPr>
        <w:t>indus</w:t>
      </w:r>
      <w:r>
        <w:rPr>
          <w:color w:val="005695"/>
          <w:spacing w:val="-3"/>
        </w:rPr>
        <w:t>tr</w:t>
      </w:r>
      <w:r>
        <w:rPr>
          <w:color w:val="005695"/>
          <w:spacing w:val="-2"/>
        </w:rPr>
        <w:t>y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o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3"/>
        </w:rPr>
        <w:t>engage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2"/>
        </w:rPr>
        <w:t>in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2"/>
        </w:rPr>
        <w:t>ac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ions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o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3"/>
        </w:rPr>
        <w:t>add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ess</w:t>
      </w:r>
      <w:r>
        <w:rPr>
          <w:color w:val="005695"/>
          <w:spacing w:val="12"/>
        </w:rPr>
        <w:t xml:space="preserve"> 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h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ea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s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4"/>
        </w:rPr>
        <w:t>t</w:t>
      </w:r>
      <w:r>
        <w:rPr>
          <w:color w:val="005695"/>
          <w:spacing w:val="-3"/>
        </w:rPr>
        <w:t>o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3"/>
        </w:rPr>
        <w:t>t</w:t>
      </w:r>
      <w:r>
        <w:rPr>
          <w:color w:val="005695"/>
          <w:spacing w:val="-2"/>
        </w:rPr>
        <w:t>he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3"/>
        </w:rPr>
        <w:t>G</w:t>
      </w:r>
      <w:r>
        <w:rPr>
          <w:color w:val="005695"/>
          <w:spacing w:val="-4"/>
        </w:rPr>
        <w:t>r</w:t>
      </w:r>
      <w:r>
        <w:rPr>
          <w:color w:val="005695"/>
          <w:spacing w:val="-3"/>
        </w:rPr>
        <w:t>ea</w:t>
      </w:r>
      <w:r>
        <w:rPr>
          <w:color w:val="005695"/>
          <w:spacing w:val="-4"/>
        </w:rPr>
        <w:t>t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3"/>
        </w:rPr>
        <w:t>Ba</w:t>
      </w:r>
      <w:r>
        <w:rPr>
          <w:color w:val="005695"/>
          <w:spacing w:val="-4"/>
        </w:rPr>
        <w:t>rr</w:t>
      </w:r>
      <w:r>
        <w:rPr>
          <w:color w:val="005695"/>
          <w:spacing w:val="-3"/>
        </w:rPr>
        <w:t>ie</w:t>
      </w:r>
      <w:r>
        <w:rPr>
          <w:color w:val="005695"/>
          <w:spacing w:val="-4"/>
        </w:rPr>
        <w:t>r</w:t>
      </w:r>
      <w:r>
        <w:rPr>
          <w:color w:val="005695"/>
          <w:spacing w:val="11"/>
        </w:rPr>
        <w:t xml:space="preserve"> </w:t>
      </w:r>
      <w:r>
        <w:rPr>
          <w:color w:val="005695"/>
          <w:spacing w:val="-3"/>
        </w:rPr>
        <w:t>Ree</w:t>
      </w:r>
      <w:r>
        <w:rPr>
          <w:color w:val="005695"/>
          <w:spacing w:val="-4"/>
        </w:rPr>
        <w:t>f.</w:t>
      </w:r>
    </w:p>
    <w:p w14:paraId="538829A6" w14:textId="77777777" w:rsidR="00656936" w:rsidRDefault="00656936">
      <w:pPr>
        <w:spacing w:before="1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1"/>
        <w:gridCol w:w="2523"/>
        <w:gridCol w:w="5017"/>
        <w:gridCol w:w="2552"/>
        <w:gridCol w:w="2203"/>
      </w:tblGrid>
      <w:tr w:rsidR="00656936" w14:paraId="0314C769" w14:textId="77777777">
        <w:trPr>
          <w:trHeight w:hRule="exact" w:val="343"/>
        </w:trPr>
        <w:tc>
          <w:tcPr>
            <w:tcW w:w="203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B3CA"/>
          </w:tcPr>
          <w:p w14:paraId="29B2A7D6" w14:textId="77777777" w:rsidR="00656936" w:rsidRDefault="00E45A23">
            <w:pPr>
              <w:pStyle w:val="TableParagraph"/>
              <w:spacing w:before="70"/>
              <w:ind w:lef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Intermediate</w:t>
            </w:r>
            <w:r>
              <w:rPr>
                <w:rFonts w:ascii="Times New Roman"/>
                <w:b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w w:val="95"/>
                <w:sz w:val="16"/>
              </w:rPr>
              <w:t>outcomes</w:t>
            </w:r>
          </w:p>
        </w:tc>
        <w:tc>
          <w:tcPr>
            <w:tcW w:w="2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3CA"/>
          </w:tcPr>
          <w:p w14:paraId="45DD911D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4"/>
                <w:sz w:val="16"/>
              </w:rPr>
              <w:t>Targets</w:t>
            </w:r>
          </w:p>
        </w:tc>
        <w:tc>
          <w:tcPr>
            <w:tcW w:w="50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3CA"/>
          </w:tcPr>
          <w:p w14:paraId="6014CD3D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K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ey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3"/>
                <w:w w:val="95"/>
                <w:sz w:val="16"/>
              </w:rPr>
              <w:t>erfor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mance</w:t>
            </w:r>
            <w:r>
              <w:rPr>
                <w:rFonts w:ascii="Times New Roman"/>
                <w:b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Indicators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3CA"/>
          </w:tcPr>
          <w:p w14:paraId="191296D9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ata</w:t>
            </w:r>
            <w:r>
              <w:rPr>
                <w:rFonts w:ascii="Times New Roman"/>
                <w:b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sources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00B3CA"/>
          </w:tcPr>
          <w:p w14:paraId="7931B5B5" w14:textId="77777777" w:rsidR="00656936" w:rsidRDefault="00E45A23">
            <w:pPr>
              <w:pStyle w:val="TableParagraph"/>
              <w:spacing w:before="70"/>
              <w:ind w:lef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Deliv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er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y</w:t>
            </w:r>
            <w:r>
              <w:rPr>
                <w:rFonts w:ascii="Times New Roman"/>
                <w:b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P</w:t>
            </w:r>
            <w:r>
              <w:rPr>
                <w:rFonts w:ascii="Times New Roman"/>
                <w:b/>
                <w:color w:val="FFFFFF"/>
                <w:spacing w:val="-2"/>
                <w:w w:val="95"/>
                <w:sz w:val="16"/>
              </w:rPr>
              <w:t>r</w:t>
            </w:r>
            <w:r>
              <w:rPr>
                <w:rFonts w:ascii="Times New Roman"/>
                <w:b/>
                <w:color w:val="FFFFFF"/>
                <w:spacing w:val="-1"/>
                <w:w w:val="95"/>
                <w:sz w:val="16"/>
              </w:rPr>
              <w:t>oject</w:t>
            </w:r>
          </w:p>
        </w:tc>
      </w:tr>
      <w:tr w:rsidR="00656936" w14:paraId="71923A23" w14:textId="77777777">
        <w:trPr>
          <w:trHeight w:hRule="exact" w:val="7850"/>
        </w:trPr>
        <w:tc>
          <w:tcPr>
            <w:tcW w:w="203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0ECF1"/>
          </w:tcPr>
          <w:p w14:paraId="4F32B4ED" w14:textId="77777777" w:rsidR="00656936" w:rsidRDefault="00E45A23">
            <w:pPr>
              <w:pStyle w:val="TableParagraph"/>
              <w:spacing w:before="42" w:line="252" w:lineRule="auto"/>
              <w:ind w:left="113" w:right="20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Incr</w:t>
            </w:r>
            <w:r>
              <w:rPr>
                <w:rFonts w:ascii="PMingLiU"/>
                <w:color w:val="231F20"/>
                <w:spacing w:val="-2"/>
                <w:sz w:val="16"/>
              </w:rPr>
              <w:t>eased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capacity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25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volunteers,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Indigenous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3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eef</w:t>
            </w:r>
            <w:r>
              <w:rPr>
                <w:rFonts w:ascii="PMingLiU"/>
                <w:color w:val="231F20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gr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oups,</w:t>
            </w:r>
            <w:r>
              <w:rPr>
                <w:rFonts w:ascii="PMingLiU"/>
                <w:color w:val="231F20"/>
                <w:spacing w:val="28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industry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engage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22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actions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addr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ess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thr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eats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21"/>
                <w:w w:val="108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Gr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eat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Barrier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,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its</w:t>
            </w:r>
            <w:r>
              <w:rPr>
                <w:rFonts w:ascii="PMingLiU"/>
                <w:color w:val="231F20"/>
                <w:spacing w:val="30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catchments,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protection</w:t>
            </w:r>
            <w:r>
              <w:rPr>
                <w:rFonts w:ascii="PMingLiU"/>
                <w:color w:val="231F20"/>
                <w:spacing w:val="29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marine</w:t>
            </w:r>
            <w:r>
              <w:rPr>
                <w:rFonts w:ascii="PMingLiU"/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biodiversity</w:t>
            </w:r>
            <w:r>
              <w:rPr>
                <w:rFonts w:ascii="PMingLiU"/>
                <w:color w:val="231F20"/>
                <w:spacing w:val="22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including,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coral,</w:t>
            </w:r>
            <w:r>
              <w:rPr>
                <w:rFonts w:ascii="PMingLiU"/>
                <w:color w:val="231F20"/>
                <w:spacing w:val="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turtles</w:t>
            </w:r>
            <w:r>
              <w:rPr>
                <w:rFonts w:ascii="PMingLiU"/>
                <w:color w:val="231F20"/>
                <w:spacing w:val="21"/>
                <w:w w:val="97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dugongs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no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w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into</w:t>
            </w:r>
            <w:r>
              <w:rPr>
                <w:rFonts w:ascii="PMingLiU"/>
                <w:color w:val="231F20"/>
                <w:spacing w:val="21"/>
                <w:w w:val="107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futur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e.</w:t>
            </w:r>
          </w:p>
        </w:tc>
        <w:tc>
          <w:tcPr>
            <w:tcW w:w="2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CF1"/>
          </w:tcPr>
          <w:p w14:paraId="6753C143" w14:textId="77777777" w:rsidR="00656936" w:rsidRDefault="00E45A23">
            <w:pPr>
              <w:pStyle w:val="TableParagraph"/>
              <w:spacing w:before="42" w:line="252" w:lineRule="auto"/>
              <w:ind w:left="103" w:right="899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D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ivers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trained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COT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S</w:t>
            </w:r>
            <w:r>
              <w:rPr>
                <w:rFonts w:ascii="PMingLiU"/>
                <w:color w:val="231F20"/>
                <w:spacing w:val="24"/>
                <w:w w:val="9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contr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ol</w:t>
            </w:r>
            <w:r>
              <w:rPr>
                <w:rFonts w:ascii="PMingLiU"/>
                <w:color w:val="231F20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techniques.</w:t>
            </w:r>
          </w:p>
          <w:p w14:paraId="132A1E08" w14:textId="77777777" w:rsidR="00656936" w:rsidRDefault="00E45A23">
            <w:pPr>
              <w:pStyle w:val="TableParagraph"/>
              <w:spacing w:before="59" w:line="252" w:lineRule="auto"/>
              <w:ind w:left="103" w:right="188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24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trainee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divers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trained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assistant</w:t>
            </w:r>
            <w:r>
              <w:rPr>
                <w:rFonts w:ascii="PMingLiU"/>
                <w:color w:val="231F20"/>
                <w:spacing w:val="25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instructor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level.</w:t>
            </w:r>
          </w:p>
          <w:p w14:paraId="51CEC197" w14:textId="77777777" w:rsidR="00656936" w:rsidRDefault="00E45A23">
            <w:pPr>
              <w:pStyle w:val="TableParagraph"/>
              <w:spacing w:before="59" w:line="252" w:lineRule="auto"/>
              <w:ind w:left="103" w:right="47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Volunteers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Indigenous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groups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trained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25"/>
                <w:w w:val="10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protect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turtles.</w:t>
            </w:r>
          </w:p>
          <w:p w14:paraId="03E5AFE6" w14:textId="77777777" w:rsidR="00656936" w:rsidRDefault="00E45A23">
            <w:pPr>
              <w:pStyle w:val="TableParagraph"/>
              <w:spacing w:before="59" w:line="252" w:lineRule="auto"/>
              <w:ind w:left="103" w:right="31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Tur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>tle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[and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dugong]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protection</w:t>
            </w:r>
            <w:r>
              <w:rPr>
                <w:rFonts w:ascii="PMingLiU"/>
                <w:color w:val="231F20"/>
                <w:spacing w:val="26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awar</w:t>
            </w:r>
            <w:r>
              <w:rPr>
                <w:rFonts w:ascii="PMingLiU"/>
                <w:color w:val="231F20"/>
                <w:spacing w:val="-2"/>
                <w:sz w:val="16"/>
              </w:rPr>
              <w:t>eness</w:t>
            </w:r>
            <w:r>
              <w:rPr>
                <w:rFonts w:ascii="PMingLiU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raising</w:t>
            </w:r>
            <w:r>
              <w:rPr>
                <w:rFonts w:ascii="PMingLiU"/>
                <w:color w:val="231F20"/>
                <w:spacing w:val="-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actions</w:t>
            </w:r>
            <w:r>
              <w:rPr>
                <w:rFonts w:ascii="PMingLiU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av</w:t>
            </w:r>
            <w:r>
              <w:rPr>
                <w:rFonts w:ascii="PMingLiU"/>
                <w:color w:val="231F20"/>
                <w:spacing w:val="-1"/>
                <w:sz w:val="16"/>
              </w:rPr>
              <w:t>ailable</w:t>
            </w:r>
            <w:r>
              <w:rPr>
                <w:rFonts w:ascii="PMingLiU"/>
                <w:color w:val="231F20"/>
                <w:spacing w:val="31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for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communities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engage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in,</w:t>
            </w:r>
            <w:r>
              <w:rPr>
                <w:rFonts w:ascii="PMingLiU"/>
                <w:color w:val="231F20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including</w:t>
            </w:r>
            <w:r>
              <w:rPr>
                <w:rFonts w:ascii="PMingLiU"/>
                <w:color w:val="231F20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indigenous</w:t>
            </w:r>
            <w:r>
              <w:rPr>
                <w:rFonts w:ascii="PMingLiU"/>
                <w:color w:val="231F20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gr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oups.</w:t>
            </w:r>
          </w:p>
          <w:p w14:paraId="1D99CF91" w14:textId="77777777" w:rsidR="00656936" w:rsidRDefault="00E45A23">
            <w:pPr>
              <w:pStyle w:val="TableParagraph"/>
              <w:spacing w:before="59" w:line="252" w:lineRule="auto"/>
              <w:ind w:left="103" w:right="396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GBR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is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aware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23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thr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eats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populations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engaged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their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protection.</w:t>
            </w:r>
          </w:p>
          <w:p w14:paraId="30BCAC51" w14:textId="77777777" w:rsidR="00656936" w:rsidRDefault="00E45A23">
            <w:pPr>
              <w:pStyle w:val="TableParagraph"/>
              <w:spacing w:before="59" w:line="252" w:lineRule="auto"/>
              <w:ind w:left="103" w:right="41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Communities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with</w:t>
            </w:r>
            <w:r>
              <w:rPr>
                <w:rFonts w:ascii="PMingLiU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GBR</w:t>
            </w:r>
            <w:r>
              <w:rPr>
                <w:rFonts w:ascii="PMingLiU"/>
                <w:color w:val="231F20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catchment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international</w:t>
            </w:r>
            <w:r>
              <w:rPr>
                <w:rFonts w:ascii="PMingLiU"/>
                <w:color w:val="231F20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shipping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aware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23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marine</w:t>
            </w:r>
            <w:r>
              <w:rPr>
                <w:rFonts w:ascii="PMingLiU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debris</w:t>
            </w:r>
            <w:r>
              <w:rPr>
                <w:rFonts w:ascii="PMingLiU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issues.</w:t>
            </w:r>
          </w:p>
          <w:p w14:paraId="512B7392" w14:textId="77777777" w:rsidR="00656936" w:rsidRDefault="00E45A23">
            <w:pPr>
              <w:pStyle w:val="TableParagraph"/>
              <w:spacing w:before="59" w:line="252" w:lineRule="auto"/>
              <w:ind w:left="103" w:right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on-ground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actions</w:t>
            </w:r>
            <w:r>
              <w:rPr>
                <w:rFonts w:ascii="PMingLiU"/>
                <w:color w:val="231F20"/>
                <w:spacing w:val="28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educing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olume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marine</w:t>
            </w:r>
            <w:r>
              <w:rPr>
                <w:rFonts w:ascii="PMingLiU"/>
                <w:color w:val="231F20"/>
                <w:spacing w:val="23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debris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Gr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eat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Barrier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23"/>
                <w:w w:val="9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catchments,</w:t>
            </w:r>
            <w:r>
              <w:rPr>
                <w:rFonts w:ascii="PMingLiU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beaches and waterways.</w:t>
            </w:r>
          </w:p>
          <w:p w14:paraId="0AFD8135" w14:textId="77777777" w:rsidR="00656936" w:rsidRDefault="00E45A23">
            <w:pPr>
              <w:pStyle w:val="TableParagraph"/>
              <w:spacing w:before="59" w:line="252" w:lineRule="auto"/>
              <w:ind w:left="103" w:right="357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 xml:space="preserve">An </w:t>
            </w:r>
            <w:r>
              <w:rPr>
                <w:rFonts w:ascii="PMingLiU"/>
                <w:color w:val="231F20"/>
                <w:spacing w:val="-1"/>
                <w:sz w:val="16"/>
              </w:rPr>
              <w:t>incr</w:t>
            </w:r>
            <w:r>
              <w:rPr>
                <w:rFonts w:ascii="PMingLiU"/>
                <w:color w:val="231F20"/>
                <w:spacing w:val="-2"/>
                <w:sz w:val="16"/>
              </w:rPr>
              <w:t>ease</w:t>
            </w:r>
            <w:r>
              <w:rPr>
                <w:rFonts w:ascii="PMingLiU"/>
                <w:color w:val="231F20"/>
                <w:sz w:val="16"/>
              </w:rPr>
              <w:t xml:space="preserve"> in agricultural</w:t>
            </w:r>
            <w:r>
              <w:rPr>
                <w:rFonts w:ascii="PMingLiU"/>
                <w:color w:val="231F20"/>
                <w:spacing w:val="26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industry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engagement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reducing</w:t>
            </w:r>
            <w:r>
              <w:rPr>
                <w:rFonts w:ascii="PMingLiU"/>
                <w:color w:val="231F20"/>
                <w:spacing w:val="28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pollutant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loads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entering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Great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B</w:t>
            </w:r>
            <w:r>
              <w:rPr>
                <w:rFonts w:ascii="PMingLiU"/>
                <w:color w:val="231F20"/>
                <w:spacing w:val="-1"/>
                <w:sz w:val="16"/>
              </w:rPr>
              <w:t>arrier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lagoon.</w:t>
            </w:r>
          </w:p>
        </w:tc>
        <w:tc>
          <w:tcPr>
            <w:tcW w:w="50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CF1"/>
          </w:tcPr>
          <w:p w14:paraId="3A528793" w14:textId="77777777" w:rsidR="00656936" w:rsidRDefault="00E45A23">
            <w:pPr>
              <w:pStyle w:val="TableParagraph"/>
              <w:spacing w:before="42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divers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completing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COT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S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training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(trainees).</w:t>
            </w:r>
          </w:p>
          <w:p w14:paraId="0B27EA86" w14:textId="77777777" w:rsidR="00656936" w:rsidRDefault="00E45A23">
            <w:pPr>
              <w:pStyle w:val="TableParagraph"/>
              <w:spacing w:before="67" w:line="317" w:lineRule="auto"/>
              <w:ind w:left="103" w:right="84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trainee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divers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completing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assistant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instructor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training.</w:t>
            </w:r>
            <w:r>
              <w:rPr>
                <w:rFonts w:ascii="PMingLiU"/>
                <w:color w:val="231F20"/>
                <w:spacing w:val="27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Incr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eased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protection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turtles.</w:t>
            </w:r>
          </w:p>
          <w:p w14:paraId="155CBB2C" w14:textId="77777777" w:rsidR="00656936" w:rsidRDefault="00E45A23">
            <w:pPr>
              <w:pStyle w:val="TableParagraph"/>
              <w:spacing w:before="15" w:line="252" w:lineRule="auto"/>
              <w:ind w:left="103" w:right="508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communication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materials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information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sources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updated</w:t>
            </w:r>
            <w:r>
              <w:rPr>
                <w:rFonts w:ascii="PMingLiU"/>
                <w:color w:val="231F20"/>
                <w:spacing w:val="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new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information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sources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developed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at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interpr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etive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centr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at</w:t>
            </w:r>
            <w:r>
              <w:rPr>
                <w:rFonts w:ascii="PMingLiU"/>
                <w:color w:val="231F20"/>
                <w:spacing w:val="55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Fitzroy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sland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Tur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>tle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ehabilitation</w:t>
            </w:r>
            <w:r>
              <w:rPr>
                <w:rFonts w:ascii="PMingLiU"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Centr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e.</w:t>
            </w:r>
          </w:p>
          <w:p w14:paraId="21854C12" w14:textId="77777777" w:rsidR="00656936" w:rsidRDefault="00E45A23">
            <w:pPr>
              <w:pStyle w:val="TableParagraph"/>
              <w:spacing w:before="59" w:line="317" w:lineRule="auto"/>
              <w:ind w:left="103" w:right="1345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turtle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dugong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awar</w:t>
            </w:r>
            <w:r>
              <w:rPr>
                <w:rFonts w:ascii="PMingLiU"/>
                <w:color w:val="231F20"/>
                <w:spacing w:val="-2"/>
                <w:sz w:val="16"/>
              </w:rPr>
              <w:t>eness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raising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activities.</w:t>
            </w:r>
            <w:r>
              <w:rPr>
                <w:rFonts w:ascii="PMingLiU"/>
                <w:color w:val="231F20"/>
                <w:spacing w:val="29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groups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deliv</w:t>
            </w:r>
            <w:r>
              <w:rPr>
                <w:rFonts w:ascii="PMingLiU"/>
                <w:color w:val="231F20"/>
                <w:spacing w:val="-1"/>
                <w:sz w:val="16"/>
              </w:rPr>
              <w:t>ering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projects.</w:t>
            </w:r>
          </w:p>
          <w:p w14:paraId="11C41427" w14:textId="77777777" w:rsidR="00656936" w:rsidRDefault="00E45A23">
            <w:pPr>
              <w:pStyle w:val="TableParagraph"/>
              <w:spacing w:before="15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z w:val="16"/>
              </w:rPr>
              <w:t xml:space="preserve"> of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surveys collected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sz w:val="16"/>
              </w:rPr>
              <w:t>y</w:t>
            </w:r>
            <w:r>
              <w:rPr>
                <w:rFonts w:ascii="PMingLiU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projects.</w:t>
            </w:r>
          </w:p>
          <w:p w14:paraId="2A45C5D4" w14:textId="77777777" w:rsidR="00656936" w:rsidRDefault="00E45A23">
            <w:pPr>
              <w:pStyle w:val="TableParagraph"/>
              <w:spacing w:before="67" w:line="252" w:lineRule="auto"/>
              <w:ind w:left="103" w:right="974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datasets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collected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ojects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that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contributes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29"/>
                <w:w w:val="10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envir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onmental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information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base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for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eef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.</w:t>
            </w:r>
          </w:p>
          <w:p w14:paraId="51C32F8E" w14:textId="77777777" w:rsidR="00656936" w:rsidRDefault="00E45A23">
            <w:pPr>
              <w:pStyle w:val="TableParagraph"/>
              <w:spacing w:before="59" w:line="252" w:lineRule="auto"/>
              <w:ind w:left="103" w:right="772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ojects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viding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(formal/informal)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training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skills</w:t>
            </w:r>
            <w:r>
              <w:rPr>
                <w:rFonts w:ascii="PMingLiU"/>
                <w:color w:val="231F20"/>
                <w:spacing w:val="27"/>
                <w:w w:val="9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dev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elopment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leadership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mentoring,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governance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and/or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business</w:t>
            </w:r>
            <w:r>
              <w:rPr>
                <w:rFonts w:ascii="PMingLiU"/>
                <w:color w:val="231F20"/>
                <w:spacing w:val="33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dev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elopment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for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protecting</w:t>
            </w:r>
            <w:r>
              <w:rPr>
                <w:rFonts w:ascii="PMingLiU"/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the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eef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.</w:t>
            </w:r>
          </w:p>
          <w:p w14:paraId="480436BF" w14:textId="77777777" w:rsidR="00656936" w:rsidRDefault="00E45A23">
            <w:pPr>
              <w:pStyle w:val="TableParagraph"/>
              <w:spacing w:before="59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training</w:t>
            </w:r>
            <w:r>
              <w:rPr>
                <w:rFonts w:ascii="PMingLiU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courses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workshops.</w:t>
            </w:r>
          </w:p>
          <w:p w14:paraId="64B52742" w14:textId="77777777" w:rsidR="00656936" w:rsidRDefault="00E45A23">
            <w:pPr>
              <w:pStyle w:val="TableParagraph"/>
              <w:spacing w:before="67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volunteers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Indigenous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groups</w:t>
            </w:r>
            <w:r>
              <w:rPr>
                <w:rFonts w:ascii="PMingLiU"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trained.</w:t>
            </w:r>
          </w:p>
          <w:p w14:paraId="14B00212" w14:textId="77777777" w:rsidR="00656936" w:rsidRDefault="00E45A23">
            <w:pPr>
              <w:pStyle w:val="TableParagraph"/>
              <w:spacing w:before="67" w:line="252" w:lineRule="auto"/>
              <w:ind w:left="103" w:right="764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ojects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that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engage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(on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non-paid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basis)</w:t>
            </w:r>
            <w:r>
              <w:rPr>
                <w:rFonts w:ascii="PMingLiU"/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(Indigenous/</w:t>
            </w:r>
            <w:r>
              <w:rPr>
                <w:rFonts w:ascii="PMingLiU"/>
                <w:color w:val="231F20"/>
                <w:spacing w:val="37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non-I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ndigenous)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members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through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activities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such</w:t>
            </w:r>
          </w:p>
          <w:p w14:paraId="3F4C2004" w14:textId="77777777" w:rsidR="00656936" w:rsidRDefault="00E45A23">
            <w:pPr>
              <w:pStyle w:val="TableParagraph"/>
              <w:spacing w:before="2" w:line="252" w:lineRule="auto"/>
              <w:ind w:left="103" w:right="99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z w:val="16"/>
              </w:rPr>
              <w:t>as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school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activities,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workshops,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field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days,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on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country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visits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2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communication</w:t>
            </w:r>
            <w:r>
              <w:rPr>
                <w:rFonts w:ascii="PMingLiU"/>
                <w:color w:val="231F20"/>
                <w:spacing w:val="2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activities.</w:t>
            </w:r>
          </w:p>
          <w:p w14:paraId="66750B1F" w14:textId="77777777" w:rsidR="00656936" w:rsidRDefault="00E45A23">
            <w:pPr>
              <w:pStyle w:val="TableParagraph"/>
              <w:spacing w:before="59" w:line="252" w:lineRule="auto"/>
              <w:ind w:left="103" w:right="17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projects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involving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formal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partnerships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(such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as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MOU</w:t>
            </w:r>
            <w:r>
              <w:rPr>
                <w:rFonts w:ascii="PMingLiU"/>
                <w:color w:val="231F20"/>
                <w:spacing w:val="-2"/>
                <w:sz w:val="16"/>
              </w:rPr>
              <w:t>s,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signed</w:t>
            </w:r>
            <w:r>
              <w:rPr>
                <w:rFonts w:ascii="PMingLiU"/>
                <w:color w:val="231F20"/>
                <w:spacing w:val="3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agreements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etc)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between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Indigenous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groups,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individuals,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go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ernment,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NGO</w:t>
            </w:r>
            <w:r>
              <w:rPr>
                <w:rFonts w:ascii="PMingLiU"/>
                <w:color w:val="231F20"/>
                <w:spacing w:val="71"/>
                <w:w w:val="1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business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sectors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deliv</w:t>
            </w:r>
            <w:r>
              <w:rPr>
                <w:rFonts w:ascii="PMingLiU"/>
                <w:color w:val="231F20"/>
                <w:spacing w:val="-1"/>
                <w:sz w:val="16"/>
              </w:rPr>
              <w:t>er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protection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the</w:t>
            </w:r>
            <w:r>
              <w:rPr>
                <w:rFonts w:ascii="PMingLiU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sz w:val="16"/>
              </w:rPr>
              <w:t>eef</w:t>
            </w:r>
            <w:r>
              <w:rPr>
                <w:rFonts w:ascii="PMingLiU"/>
                <w:color w:val="231F20"/>
                <w:spacing w:val="-1"/>
                <w:sz w:val="16"/>
              </w:rPr>
              <w:t>.</w:t>
            </w:r>
          </w:p>
          <w:p w14:paraId="3338A404" w14:textId="77777777" w:rsidR="00656936" w:rsidRDefault="00E45A23">
            <w:pPr>
              <w:pStyle w:val="TableParagraph"/>
              <w:spacing w:before="59" w:line="252" w:lineRule="auto"/>
              <w:ind w:left="103" w:right="35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Number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formal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partnerships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or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consultations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(individuals/groups)</w:t>
            </w:r>
            <w:r>
              <w:rPr>
                <w:rFonts w:ascii="PMingLiU"/>
                <w:color w:val="231F20"/>
                <w:spacing w:val="42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inv</w:t>
            </w:r>
            <w:r>
              <w:rPr>
                <w:rFonts w:ascii="PMingLiU"/>
                <w:color w:val="231F20"/>
                <w:spacing w:val="-2"/>
                <w:sz w:val="16"/>
              </w:rPr>
              <w:t>olv</w:t>
            </w:r>
            <w:r>
              <w:rPr>
                <w:rFonts w:ascii="PMingLiU"/>
                <w:color w:val="231F20"/>
                <w:spacing w:val="-1"/>
                <w:sz w:val="16"/>
              </w:rPr>
              <w:t>ed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design,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sz w:val="16"/>
              </w:rPr>
              <w:t>deliv</w:t>
            </w:r>
            <w:r>
              <w:rPr>
                <w:rFonts w:ascii="PMingLiU"/>
                <w:color w:val="231F20"/>
                <w:spacing w:val="-2"/>
                <w:sz w:val="16"/>
              </w:rPr>
              <w:t>er</w:t>
            </w:r>
            <w:r>
              <w:rPr>
                <w:rFonts w:ascii="PMingLiU"/>
                <w:color w:val="231F20"/>
                <w:spacing w:val="-3"/>
                <w:sz w:val="16"/>
              </w:rPr>
              <w:t>y</w:t>
            </w:r>
            <w:r>
              <w:rPr>
                <w:rFonts w:ascii="PMingLiU"/>
                <w:color w:val="231F20"/>
                <w:spacing w:val="-2"/>
                <w:sz w:val="16"/>
              </w:rPr>
              <w:t>,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monitoring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to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guide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project</w:t>
            </w:r>
            <w:r>
              <w:rPr>
                <w:rFonts w:ascii="PMingLiU"/>
                <w:color w:val="231F20"/>
                <w:spacing w:val="1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implementation.</w:t>
            </w:r>
          </w:p>
          <w:p w14:paraId="1EF8FBAE" w14:textId="77777777" w:rsidR="00656936" w:rsidRDefault="00E45A23">
            <w:pPr>
              <w:pStyle w:val="TableParagraph"/>
              <w:spacing w:before="59" w:line="252" w:lineRule="auto"/>
              <w:ind w:left="103" w:right="891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Number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community/pr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oject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engagement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plans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developed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5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implemented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b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y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funding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ecipients.</w:t>
            </w:r>
          </w:p>
          <w:p w14:paraId="50DC0DF6" w14:textId="77777777" w:rsidR="00656936" w:rsidRDefault="00E45A23">
            <w:pPr>
              <w:pStyle w:val="TableParagraph"/>
              <w:spacing w:before="59" w:line="252" w:lineRule="auto"/>
              <w:ind w:left="103" w:right="45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Incr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ease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stakeholder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awareness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understanding</w:t>
            </w:r>
            <w:r>
              <w:rPr>
                <w:rFonts w:ascii="PMingLiU"/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of</w:t>
            </w:r>
            <w:r>
              <w:rPr>
                <w:rFonts w:ascii="PMingLiU"/>
                <w:color w:val="231F20"/>
                <w:spacing w:val="23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</w:t>
            </w: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raditional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Owner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esource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management.</w:t>
            </w:r>
          </w:p>
          <w:p w14:paraId="251088B6" w14:textId="77777777" w:rsidR="00656936" w:rsidRDefault="00E45A23">
            <w:pPr>
              <w:pStyle w:val="TableParagraph"/>
              <w:spacing w:before="59" w:line="252" w:lineRule="auto"/>
              <w:ind w:left="103" w:right="107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Percentage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each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industry</w:t>
            </w:r>
            <w:r>
              <w:rPr>
                <w:rFonts w:ascii="PMingLiU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engaged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improving</w:t>
            </w:r>
            <w:r>
              <w:rPr>
                <w:rFonts w:ascii="PMingLiU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agricultural</w:t>
            </w:r>
            <w:r>
              <w:rPr>
                <w:rFonts w:ascii="PMingLiU"/>
                <w:color w:val="231F20"/>
                <w:spacing w:val="28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management</w:t>
            </w:r>
            <w:r>
              <w:rPr>
                <w:rFonts w:ascii="PMingLiU"/>
                <w:color w:val="231F20"/>
                <w:spacing w:val="21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practices.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CF1"/>
          </w:tcPr>
          <w:p w14:paraId="065968A4" w14:textId="77777777" w:rsidR="00656936" w:rsidRDefault="00E45A23">
            <w:pPr>
              <w:pStyle w:val="TableParagraph"/>
              <w:spacing w:before="42" w:line="252" w:lineRule="auto"/>
              <w:ind w:left="103" w:right="165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Project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six-monthly</w:t>
            </w:r>
            <w:r>
              <w:rPr>
                <w:rFonts w:ascii="PMingLiU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</w:t>
            </w:r>
            <w:r>
              <w:rPr>
                <w:rFonts w:ascii="PMingLiU"/>
                <w:color w:val="231F20"/>
                <w:spacing w:val="-2"/>
                <w:sz w:val="16"/>
              </w:rPr>
              <w:t>ess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reports,</w:t>
            </w:r>
            <w:r>
              <w:rPr>
                <w:rFonts w:ascii="PMingLiU"/>
                <w:color w:val="231F20"/>
                <w:spacing w:val="27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financial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final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reporting</w:t>
            </w:r>
            <w:r>
              <w:rPr>
                <w:rFonts w:ascii="PMingLiU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through</w:t>
            </w:r>
            <w:r>
              <w:rPr>
                <w:rFonts w:ascii="PMingLiU"/>
                <w:color w:val="231F20"/>
                <w:spacing w:val="28"/>
                <w:w w:val="10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 xml:space="preserve">MERIT 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including:</w:t>
            </w:r>
          </w:p>
          <w:p w14:paraId="2F1009BC" w14:textId="77777777" w:rsidR="00656936" w:rsidRDefault="00E45A23">
            <w:pPr>
              <w:pStyle w:val="ListParagraph"/>
              <w:numPr>
                <w:ilvl w:val="0"/>
                <w:numId w:val="3"/>
              </w:numPr>
              <w:tabs>
                <w:tab w:val="left" w:pos="274"/>
              </w:tabs>
              <w:spacing w:before="31" w:line="252" w:lineRule="auto"/>
              <w:ind w:right="183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AMPTO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control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surveillance</w:t>
            </w:r>
            <w:r>
              <w:rPr>
                <w:rFonts w:ascii="PMingLiU"/>
                <w:color w:val="231F20"/>
                <w:spacing w:val="22"/>
                <w:w w:val="9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v</w:t>
            </w:r>
            <w:r>
              <w:rPr>
                <w:rFonts w:ascii="PMingLiU"/>
                <w:color w:val="231F20"/>
                <w:spacing w:val="-1"/>
                <w:sz w:val="16"/>
              </w:rPr>
              <w:t>o</w:t>
            </w:r>
            <w:r>
              <w:rPr>
                <w:rFonts w:ascii="PMingLiU"/>
                <w:color w:val="231F20"/>
                <w:spacing w:val="-2"/>
                <w:sz w:val="16"/>
              </w:rPr>
              <w:t>yage</w:t>
            </w:r>
            <w:r>
              <w:rPr>
                <w:rFonts w:ascii="PMingLiU"/>
                <w:color w:val="231F20"/>
                <w:spacing w:val="-8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reports</w:t>
            </w:r>
          </w:p>
          <w:p w14:paraId="155246F1" w14:textId="77777777" w:rsidR="00656936" w:rsidRDefault="00E45A23">
            <w:pPr>
              <w:pStyle w:val="ListParagraph"/>
              <w:numPr>
                <w:ilvl w:val="0"/>
                <w:numId w:val="3"/>
              </w:numPr>
              <w:tabs>
                <w:tab w:val="left" w:pos="274"/>
              </w:tabs>
              <w:spacing w:before="31" w:line="252" w:lineRule="auto"/>
              <w:ind w:right="688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AMPTO/</w:t>
            </w:r>
            <w:r>
              <w:rPr>
                <w:rFonts w:ascii="PMingLiU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Industry</w:t>
            </w:r>
            <w:r>
              <w:rPr>
                <w:rFonts w:ascii="PMingLiU"/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D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iver</w:t>
            </w:r>
            <w:r>
              <w:rPr>
                <w:rFonts w:ascii="PMingLiU"/>
                <w:color w:val="231F20"/>
                <w:spacing w:val="22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training</w:t>
            </w:r>
            <w:r>
              <w:rPr>
                <w:rFonts w:ascii="PMingLiU"/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repor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ts</w:t>
            </w:r>
          </w:p>
          <w:p w14:paraId="107856A2" w14:textId="77777777" w:rsidR="00656936" w:rsidRDefault="00E45A23">
            <w:pPr>
              <w:pStyle w:val="ListParagraph"/>
              <w:numPr>
                <w:ilvl w:val="0"/>
                <w:numId w:val="3"/>
              </w:numPr>
              <w:tabs>
                <w:tab w:val="left" w:pos="274"/>
              </w:tabs>
              <w:spacing w:before="31" w:line="252" w:lineRule="auto"/>
              <w:ind w:right="869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3"/>
                <w:w w:val="105"/>
                <w:sz w:val="16"/>
              </w:rPr>
              <w:t>T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>raining</w:t>
            </w:r>
            <w:r>
              <w:rPr>
                <w:rFonts w:ascii="PMingLiU"/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materials</w:t>
            </w:r>
            <w:r>
              <w:rPr>
                <w:rFonts w:ascii="PMingLiU"/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3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information</w:t>
            </w:r>
            <w:r>
              <w:rPr>
                <w:rFonts w:ascii="PMingLiU"/>
                <w:color w:val="231F20"/>
                <w:spacing w:val="2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sour</w:t>
            </w:r>
            <w:r>
              <w:rPr>
                <w:rFonts w:ascii="PMingLiU"/>
                <w:color w:val="231F20"/>
                <w:spacing w:val="-2"/>
                <w:sz w:val="16"/>
              </w:rPr>
              <w:t>ces</w:t>
            </w:r>
          </w:p>
          <w:p w14:paraId="73A03879" w14:textId="77777777" w:rsidR="00656936" w:rsidRDefault="00E45A23">
            <w:pPr>
              <w:pStyle w:val="ListParagraph"/>
              <w:numPr>
                <w:ilvl w:val="0"/>
                <w:numId w:val="3"/>
              </w:numPr>
              <w:tabs>
                <w:tab w:val="left" w:pos="274"/>
              </w:tabs>
              <w:spacing w:before="31" w:line="252" w:lineRule="auto"/>
              <w:ind w:right="355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Workshop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training</w:t>
            </w:r>
            <w:r>
              <w:rPr>
                <w:rFonts w:ascii="PMingLiU"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session</w:t>
            </w:r>
            <w:r>
              <w:rPr>
                <w:rFonts w:ascii="PMingLiU"/>
                <w:color w:val="231F20"/>
                <w:spacing w:val="22"/>
                <w:w w:val="9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reports</w:t>
            </w:r>
            <w:r>
              <w:rPr>
                <w:rFonts w:ascii="PMingLiU"/>
                <w:color w:val="231F20"/>
                <w:spacing w:val="2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including</w:t>
            </w:r>
            <w:r>
              <w:rPr>
                <w:rFonts w:ascii="PMingLiU"/>
                <w:color w:val="231F20"/>
                <w:spacing w:val="2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participant</w:t>
            </w:r>
            <w:r>
              <w:rPr>
                <w:rFonts w:ascii="PMingLiU"/>
                <w:color w:val="231F20"/>
                <w:spacing w:val="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sz w:val="16"/>
              </w:rPr>
              <w:t>ev</w:t>
            </w:r>
            <w:r>
              <w:rPr>
                <w:rFonts w:ascii="PMingLiU"/>
                <w:color w:val="231F20"/>
                <w:spacing w:val="-1"/>
                <w:sz w:val="16"/>
              </w:rPr>
              <w:t>aluation</w:t>
            </w:r>
            <w:r>
              <w:rPr>
                <w:rFonts w:ascii="PMingLiU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sheets</w:t>
            </w:r>
          </w:p>
          <w:p w14:paraId="64A37FED" w14:textId="77777777" w:rsidR="00656936" w:rsidRDefault="00E45A23">
            <w:pPr>
              <w:pStyle w:val="ListParagraph"/>
              <w:numPr>
                <w:ilvl w:val="0"/>
                <w:numId w:val="3"/>
              </w:numPr>
              <w:tabs>
                <w:tab w:val="left" w:pos="274"/>
              </w:tabs>
              <w:spacing w:before="31" w:line="252" w:lineRule="auto"/>
              <w:ind w:right="853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Reports</w:t>
            </w:r>
            <w:r>
              <w:rPr>
                <w:rFonts w:ascii="PMingLiU"/>
                <w:color w:val="231F20"/>
                <w:spacing w:val="1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of</w:t>
            </w:r>
            <w:r>
              <w:rPr>
                <w:rFonts w:ascii="PMingLiU"/>
                <w:color w:val="231F20"/>
                <w:spacing w:val="2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community</w:t>
            </w:r>
            <w:r>
              <w:rPr>
                <w:rFonts w:ascii="PMingLiU"/>
                <w:color w:val="231F20"/>
                <w:spacing w:val="26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engagement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in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turtle</w:t>
            </w:r>
            <w:r>
              <w:rPr>
                <w:rFonts w:ascii="PMingLiU"/>
                <w:color w:val="231F20"/>
                <w:spacing w:val="21"/>
                <w:w w:val="101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protection</w:t>
            </w:r>
            <w:r>
              <w:rPr>
                <w:rFonts w:ascii="PMingLiU"/>
                <w:color w:val="231F20"/>
                <w:spacing w:val="1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activities</w:t>
            </w:r>
          </w:p>
          <w:p w14:paraId="6F6F9E9B" w14:textId="77777777" w:rsidR="00656936" w:rsidRDefault="00E45A23">
            <w:pPr>
              <w:pStyle w:val="ListParagraph"/>
              <w:numPr>
                <w:ilvl w:val="0"/>
                <w:numId w:val="3"/>
              </w:numPr>
              <w:tabs>
                <w:tab w:val="left" w:pos="274"/>
              </w:tabs>
              <w:spacing w:before="31" w:line="252" w:lineRule="auto"/>
              <w:ind w:right="574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A</w:t>
            </w:r>
            <w:r>
              <w:rPr>
                <w:rFonts w:ascii="PMingLiU"/>
                <w:color w:val="231F20"/>
                <w:spacing w:val="-1"/>
                <w:sz w:val="16"/>
              </w:rPr>
              <w:t>war</w:t>
            </w:r>
            <w:r>
              <w:rPr>
                <w:rFonts w:ascii="PMingLiU"/>
                <w:color w:val="231F20"/>
                <w:spacing w:val="-2"/>
                <w:sz w:val="16"/>
              </w:rPr>
              <w:t>eness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raising</w:t>
            </w:r>
            <w:r>
              <w:rPr>
                <w:rFonts w:ascii="PMingLiU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program,</w:t>
            </w:r>
            <w:r>
              <w:rPr>
                <w:rFonts w:ascii="PMingLiU"/>
                <w:color w:val="231F20"/>
                <w:spacing w:val="27"/>
                <w:w w:val="10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timelines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budget</w:t>
            </w:r>
          </w:p>
          <w:p w14:paraId="282495A6" w14:textId="77777777" w:rsidR="00656936" w:rsidRDefault="00E45A23">
            <w:pPr>
              <w:pStyle w:val="ListParagraph"/>
              <w:numPr>
                <w:ilvl w:val="0"/>
                <w:numId w:val="3"/>
              </w:numPr>
              <w:tabs>
                <w:tab w:val="left" w:pos="274"/>
              </w:tabs>
              <w:spacing w:before="31" w:line="252" w:lineRule="auto"/>
              <w:ind w:right="348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Reports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from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awar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eness </w:t>
            </w:r>
            <w:r>
              <w:rPr>
                <w:rFonts w:ascii="PMingLiU"/>
                <w:color w:val="231F20"/>
                <w:sz w:val="16"/>
              </w:rPr>
              <w:t>raising</w:t>
            </w:r>
            <w:r>
              <w:rPr>
                <w:rFonts w:ascii="PMingLiU"/>
                <w:color w:val="231F20"/>
                <w:spacing w:val="33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workshops,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education</w:t>
            </w:r>
            <w:r>
              <w:rPr>
                <w:rFonts w:ascii="PMingLiU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days</w:t>
            </w:r>
          </w:p>
          <w:p w14:paraId="1E8DC62B" w14:textId="77777777" w:rsidR="00656936" w:rsidRDefault="00E45A23">
            <w:pPr>
              <w:pStyle w:val="ListParagraph"/>
              <w:numPr>
                <w:ilvl w:val="0"/>
                <w:numId w:val="3"/>
              </w:numPr>
              <w:tabs>
                <w:tab w:val="left" w:pos="274"/>
              </w:tabs>
              <w:spacing w:before="31" w:line="252" w:lineRule="auto"/>
              <w:ind w:right="587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2"/>
                <w:sz w:val="16"/>
              </w:rPr>
              <w:t>A</w:t>
            </w:r>
            <w:r>
              <w:rPr>
                <w:rFonts w:ascii="PMingLiU"/>
                <w:color w:val="231F20"/>
                <w:spacing w:val="-1"/>
                <w:sz w:val="16"/>
              </w:rPr>
              <w:t>war</w:t>
            </w:r>
            <w:r>
              <w:rPr>
                <w:rFonts w:ascii="PMingLiU"/>
                <w:color w:val="231F20"/>
                <w:spacing w:val="-2"/>
                <w:sz w:val="16"/>
              </w:rPr>
              <w:t>eness</w:t>
            </w:r>
            <w:r>
              <w:rPr>
                <w:rFonts w:ascii="PMingLiU"/>
                <w:color w:val="231F20"/>
                <w:spacing w:val="-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arising</w:t>
            </w:r>
            <w:r>
              <w:rPr>
                <w:rFonts w:ascii="PMingLiU"/>
                <w:color w:val="231F20"/>
                <w:spacing w:val="-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materials</w:t>
            </w:r>
            <w:r>
              <w:rPr>
                <w:rFonts w:ascii="PMingLiU"/>
                <w:color w:val="231F20"/>
                <w:spacing w:val="20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sz w:val="16"/>
              </w:rPr>
              <w:t>ocesses</w:t>
            </w:r>
          </w:p>
          <w:p w14:paraId="3FF81053" w14:textId="77777777" w:rsidR="00656936" w:rsidRDefault="00E45A23">
            <w:pPr>
              <w:pStyle w:val="ListParagraph"/>
              <w:numPr>
                <w:ilvl w:val="0"/>
                <w:numId w:val="3"/>
              </w:numPr>
              <w:tabs>
                <w:tab w:val="left" w:pos="274"/>
              </w:tabs>
              <w:spacing w:before="31"/>
              <w:ind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w w:val="105"/>
                <w:sz w:val="16"/>
              </w:rPr>
              <w:t>Community</w:t>
            </w:r>
            <w:r>
              <w:rPr>
                <w:rFonts w:ascii="PMingLiU"/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surveys</w:t>
            </w:r>
            <w:r>
              <w:rPr>
                <w:rFonts w:ascii="PMingLiU"/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feedback</w:t>
            </w:r>
          </w:p>
          <w:p w14:paraId="2A971C8A" w14:textId="77777777" w:rsidR="00656936" w:rsidRDefault="00E45A23">
            <w:pPr>
              <w:pStyle w:val="ListParagraph"/>
              <w:numPr>
                <w:ilvl w:val="0"/>
                <w:numId w:val="3"/>
              </w:numPr>
              <w:tabs>
                <w:tab w:val="left" w:pos="274"/>
              </w:tabs>
              <w:spacing w:before="39" w:line="252" w:lineRule="auto"/>
              <w:ind w:right="722" w:hanging="1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Debris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collection</w:t>
            </w:r>
            <w:r>
              <w:rPr>
                <w:rFonts w:ascii="PMingLiU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sz w:val="16"/>
              </w:rPr>
              <w:t>records</w:t>
            </w:r>
            <w:r>
              <w:rPr>
                <w:rFonts w:ascii="PMingLiU"/>
                <w:color w:val="231F20"/>
                <w:spacing w:val="28"/>
                <w:w w:val="9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(including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type)</w:t>
            </w:r>
            <w:r>
              <w:rPr>
                <w:rFonts w:ascii="PMingLiU"/>
                <w:color w:val="231F20"/>
                <w:spacing w:val="14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and</w:t>
            </w:r>
            <w:r>
              <w:rPr>
                <w:rFonts w:ascii="PMingLiU"/>
                <w:color w:val="231F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collection</w:t>
            </w:r>
            <w:r>
              <w:rPr>
                <w:rFonts w:ascii="PMingLiU"/>
                <w:color w:val="231F20"/>
                <w:spacing w:val="9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locations.</w:t>
            </w:r>
          </w:p>
          <w:p w14:paraId="022EB28D" w14:textId="77777777" w:rsidR="00656936" w:rsidRDefault="00E45A23">
            <w:pPr>
              <w:pStyle w:val="TableParagraph"/>
              <w:spacing w:before="59" w:line="252" w:lineRule="auto"/>
              <w:ind w:left="103" w:right="714"/>
              <w:jc w:val="both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addock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to</w:t>
            </w:r>
            <w:r>
              <w:rPr>
                <w:rFonts w:ascii="PMingLiU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Reef</w:t>
            </w:r>
            <w:r>
              <w:rPr>
                <w:rFonts w:ascii="PMingLiU"/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Integrated</w:t>
            </w:r>
            <w:r>
              <w:rPr>
                <w:rFonts w:ascii="PMingLiU"/>
                <w:color w:val="231F20"/>
                <w:spacing w:val="21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Monitoring,</w:t>
            </w:r>
            <w:r>
              <w:rPr>
                <w:rFonts w:ascii="PMingLiU"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odelling</w:t>
            </w:r>
            <w:r>
              <w:rPr>
                <w:rFonts w:ascii="PMingLiU"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16"/>
              </w:rPr>
              <w:t>and</w:t>
            </w:r>
            <w:r>
              <w:rPr>
                <w:rFonts w:ascii="PMingLiU"/>
                <w:color w:val="231F20"/>
                <w:spacing w:val="25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R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eporting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ogram.</w:t>
            </w:r>
          </w:p>
        </w:tc>
        <w:tc>
          <w:tcPr>
            <w:tcW w:w="2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ECF1"/>
          </w:tcPr>
          <w:p w14:paraId="54848B96" w14:textId="77777777" w:rsidR="00656936" w:rsidRDefault="00E45A23">
            <w:pPr>
              <w:pStyle w:val="TableParagraph"/>
              <w:spacing w:before="42"/>
              <w:ind w:left="10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sz w:val="16"/>
              </w:rPr>
              <w:t>Phase</w:t>
            </w:r>
            <w:r>
              <w:rPr>
                <w:rFonts w:ascii="PMingLiU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PMingLiU"/>
                <w:color w:val="231F20"/>
                <w:sz w:val="16"/>
              </w:rPr>
              <w:t>I:</w:t>
            </w:r>
          </w:p>
          <w:p w14:paraId="7BEBD474" w14:textId="77777777" w:rsidR="00656936" w:rsidRDefault="00E45A23">
            <w:pPr>
              <w:pStyle w:val="TableParagraph"/>
              <w:spacing w:before="67" w:line="252" w:lineRule="auto"/>
              <w:ind w:left="103" w:right="26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Crown-of-thorns</w:t>
            </w:r>
            <w:r>
              <w:rPr>
                <w:rFonts w:ascii="PMingLiU" w:eastAsia="PMingLiU" w:hAnsi="PMingLiU" w:cs="PMingLiU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S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tarfish</w:t>
            </w:r>
            <w:r>
              <w:rPr>
                <w:rFonts w:ascii="PMingLiU" w:eastAsia="PMingLiU" w:hAnsi="PMingLiU" w:cs="PMingLiU"/>
                <w:color w:val="231F20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PMingLiU" w:eastAsia="PMingLiU" w:hAnsi="PMingLiU" w:cs="PMingLiU"/>
                <w:color w:val="231F20"/>
                <w:spacing w:val="-4"/>
                <w:w w:val="105"/>
                <w:sz w:val="16"/>
                <w:szCs w:val="16"/>
              </w:rPr>
              <w:t>argeted</w:t>
            </w:r>
            <w:r>
              <w:rPr>
                <w:rFonts w:ascii="PMingLiU" w:eastAsia="PMingLiU" w:hAnsi="PMingLiU" w:cs="PMingLiU"/>
                <w:color w:val="231F20"/>
                <w:spacing w:val="-3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Contr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 xml:space="preserve">ol 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in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the</w:t>
            </w:r>
            <w:r>
              <w:rPr>
                <w:rFonts w:ascii="PMingLiU" w:eastAsia="PMingLiU" w:hAnsi="PMingLiU" w:cs="PMingLiU"/>
                <w:color w:val="231F20"/>
                <w:spacing w:val="25"/>
                <w:w w:val="106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Great</w:t>
            </w:r>
            <w:r>
              <w:rPr>
                <w:rFonts w:ascii="PMingLiU" w:eastAsia="PMingLiU" w:hAnsi="PMingLiU" w:cs="PMingLiU"/>
                <w:color w:val="231F20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B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arrier</w:t>
            </w:r>
            <w:r>
              <w:rPr>
                <w:rFonts w:ascii="PMingLiU" w:eastAsia="PMingLiU" w:hAnsi="PMingLiU" w:cs="PMingLiU"/>
                <w:color w:val="231F2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eef</w:t>
            </w:r>
            <w:r>
              <w:rPr>
                <w:rFonts w:ascii="PMingLiU" w:eastAsia="PMingLiU" w:hAnsi="PMingLiU" w:cs="PMingLiU"/>
                <w:color w:val="231F20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(2014–16)</w:t>
            </w:r>
          </w:p>
          <w:p w14:paraId="21426A9E" w14:textId="77777777" w:rsidR="00656936" w:rsidRDefault="00E45A23">
            <w:pPr>
              <w:pStyle w:val="TableParagraph"/>
              <w:spacing w:before="59" w:line="252" w:lineRule="auto"/>
              <w:ind w:left="103" w:right="332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Cains</w:t>
            </w:r>
            <w:r>
              <w:rPr>
                <w:rFonts w:ascii="PMingLiU" w:eastAsia="PMingLiU" w:hAnsi="PMingLiU" w:cs="PMingLiU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and</w:t>
            </w:r>
            <w:r>
              <w:rPr>
                <w:rFonts w:ascii="PMingLiU" w:eastAsia="PMingLiU" w:hAnsi="PMingLiU" w:cs="PMingLiU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3"/>
                <w:w w:val="105"/>
                <w:sz w:val="16"/>
                <w:szCs w:val="16"/>
              </w:rPr>
              <w:t>Fitzroy</w:t>
            </w:r>
            <w:r>
              <w:rPr>
                <w:rFonts w:ascii="PMingLiU" w:eastAsia="PMingLiU" w:hAnsi="PMingLiU" w:cs="PMingLiU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I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sland</w:t>
            </w:r>
            <w:r>
              <w:rPr>
                <w:rFonts w:ascii="PMingLiU" w:eastAsia="PMingLiU" w:hAnsi="PMingLiU" w:cs="PMingLiU"/>
                <w:color w:val="231F20"/>
                <w:spacing w:val="29"/>
                <w:w w:val="10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4"/>
                <w:w w:val="105"/>
                <w:sz w:val="16"/>
                <w:szCs w:val="16"/>
              </w:rPr>
              <w:t>Tur</w:t>
            </w:r>
            <w:r>
              <w:rPr>
                <w:rFonts w:ascii="PMingLiU" w:eastAsia="PMingLiU" w:hAnsi="PMingLiU" w:cs="PMingLiU"/>
                <w:color w:val="231F20"/>
                <w:spacing w:val="-5"/>
                <w:w w:val="105"/>
                <w:sz w:val="16"/>
                <w:szCs w:val="16"/>
              </w:rPr>
              <w:t>tle</w:t>
            </w:r>
            <w:r>
              <w:rPr>
                <w:rFonts w:ascii="PMingLiU" w:eastAsia="PMingLiU" w:hAnsi="PMingLiU" w:cs="PMingLiU"/>
                <w:color w:val="231F20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ehabilitation</w:t>
            </w:r>
            <w:r>
              <w:rPr>
                <w:rFonts w:ascii="PMingLiU" w:eastAsia="PMingLiU" w:hAnsi="PMingLiU" w:cs="PMingLiU"/>
                <w:color w:val="231F20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Centr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e</w:t>
            </w:r>
            <w:r>
              <w:rPr>
                <w:rFonts w:ascii="PMingLiU" w:eastAsia="PMingLiU" w:hAnsi="PMingLiU" w:cs="PMingLiU"/>
                <w:color w:val="231F20"/>
                <w:spacing w:val="41"/>
                <w:w w:val="94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>(2014–17)</w:t>
            </w:r>
          </w:p>
          <w:p w14:paraId="0C00E846" w14:textId="77777777" w:rsidR="00656936" w:rsidRDefault="00E45A23">
            <w:pPr>
              <w:pStyle w:val="TableParagraph"/>
              <w:spacing w:before="59" w:line="252" w:lineRule="auto"/>
              <w:ind w:left="103" w:right="213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S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pecialised</w:t>
            </w:r>
            <w:r>
              <w:rPr>
                <w:rFonts w:ascii="PMingLiU" w:eastAsia="PMingLiU" w:hAnsi="PMingLiU" w:cs="PMingLiU"/>
                <w:color w:val="231F20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Indigenous</w:t>
            </w:r>
            <w:r>
              <w:rPr>
                <w:rFonts w:ascii="PMingLiU" w:eastAsia="PMingLiU" w:hAnsi="PMingLiU" w:cs="PMingLiU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Ranger</w:t>
            </w:r>
            <w:r>
              <w:rPr>
                <w:rFonts w:ascii="PMingLiU" w:eastAsia="PMingLiU" w:hAnsi="PMingLiU" w:cs="PMingLiU"/>
                <w:color w:val="231F20"/>
                <w:spacing w:val="31"/>
                <w:w w:val="10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95"/>
                <w:sz w:val="16"/>
                <w:szCs w:val="16"/>
              </w:rPr>
              <w:t>program</w:t>
            </w:r>
            <w:r>
              <w:rPr>
                <w:rFonts w:ascii="PMingLiU" w:eastAsia="PMingLiU" w:hAnsi="PMingLiU" w:cs="PMingLiU"/>
                <w:color w:val="231F20"/>
                <w:spacing w:val="27"/>
                <w:w w:val="9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(2014–16)</w:t>
            </w:r>
          </w:p>
          <w:p w14:paraId="19DB73BD" w14:textId="77777777" w:rsidR="00656936" w:rsidRDefault="00E45A23">
            <w:pPr>
              <w:pStyle w:val="TableParagraph"/>
              <w:spacing w:before="59" w:line="252" w:lineRule="auto"/>
              <w:ind w:left="103" w:right="270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Great</w:t>
            </w:r>
            <w:r>
              <w:rPr>
                <w:rFonts w:ascii="PMingLiU" w:eastAsia="PMingLiU" w:hAnsi="PMingLiU" w:cs="PMingLiU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B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arrier</w:t>
            </w:r>
            <w:r>
              <w:rPr>
                <w:rFonts w:ascii="PMingLiU" w:eastAsia="PMingLiU" w:hAnsi="PMingLiU" w:cs="PMingLiU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eef</w:t>
            </w:r>
            <w:r>
              <w:rPr>
                <w:rFonts w:ascii="PMingLiU" w:eastAsia="PMingLiU" w:hAnsi="PMingLiU" w:cs="PMingLiU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Marine</w:t>
            </w:r>
            <w:r>
              <w:rPr>
                <w:rFonts w:ascii="PMingLiU" w:eastAsia="PMingLiU" w:hAnsi="PMingLiU" w:cs="PMingLiU"/>
                <w:color w:val="231F20"/>
                <w:spacing w:val="31"/>
                <w:w w:val="10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Park</w:t>
            </w:r>
            <w:r>
              <w:rPr>
                <w:rFonts w:ascii="PMingLiU" w:eastAsia="PMingLiU" w:hAnsi="PMingLiU" w:cs="PMingLiU"/>
                <w:color w:val="231F20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2"/>
                <w:sz w:val="16"/>
                <w:szCs w:val="16"/>
              </w:rPr>
              <w:t>A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uthority</w:t>
            </w:r>
            <w:r>
              <w:rPr>
                <w:rFonts w:ascii="PMingLiU" w:eastAsia="PMingLiU" w:hAnsi="PMingLiU" w:cs="PMingLiU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Marine</w:t>
            </w:r>
            <w:r>
              <w:rPr>
                <w:rFonts w:ascii="PMingLiU" w:eastAsia="PMingLiU" w:hAnsi="PMingLiU" w:cs="PMingLiU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debris</w:t>
            </w:r>
            <w:r>
              <w:rPr>
                <w:rFonts w:ascii="PMingLiU" w:eastAsia="PMingLiU" w:hAnsi="PMingLiU" w:cs="PMingLiU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clean-up</w:t>
            </w:r>
            <w:r>
              <w:rPr>
                <w:rFonts w:ascii="PMingLiU" w:eastAsia="PMingLiU" w:hAnsi="PMingLiU" w:cs="PMingLiU"/>
                <w:color w:val="231F20"/>
                <w:spacing w:val="22"/>
                <w:w w:val="9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w w:val="95"/>
                <w:sz w:val="16"/>
                <w:szCs w:val="16"/>
              </w:rPr>
              <w:t>(2014–16)</w:t>
            </w:r>
          </w:p>
          <w:p w14:paraId="12F3D6E1" w14:textId="77777777" w:rsidR="00656936" w:rsidRDefault="00E45A23">
            <w:pPr>
              <w:pStyle w:val="TableParagraph"/>
              <w:spacing w:before="59" w:line="252" w:lineRule="auto"/>
              <w:ind w:left="103" w:right="40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hase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 xml:space="preserve"> II: 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COT</w:t>
            </w:r>
            <w:r>
              <w:rPr>
                <w:rFonts w:ascii="PMingLiU" w:eastAsia="PMingLiU" w:hAnsi="PMingLiU" w:cs="PMingLiU"/>
                <w:color w:val="231F2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PMingLiU" w:eastAsia="PMingLiU" w:hAnsi="PMingLiU" w:cs="PMingLiU"/>
                <w:color w:val="231F20"/>
                <w:w w:val="105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w w:val="105"/>
                <w:sz w:val="16"/>
                <w:szCs w:val="16"/>
              </w:rPr>
              <w:t>Outbr</w:t>
            </w:r>
            <w:r>
              <w:rPr>
                <w:rFonts w:ascii="PMingLiU" w:eastAsia="PMingLiU" w:hAnsi="PMingLiU" w:cs="PMingLiU"/>
                <w:color w:val="231F20"/>
                <w:spacing w:val="-2"/>
                <w:w w:val="105"/>
                <w:sz w:val="16"/>
                <w:szCs w:val="16"/>
              </w:rPr>
              <w:t>eak</w:t>
            </w:r>
            <w:r>
              <w:rPr>
                <w:rFonts w:ascii="PMingLiU" w:eastAsia="PMingLiU" w:hAnsi="PMingLiU" w:cs="PMingLiU"/>
                <w:color w:val="231F20"/>
                <w:spacing w:val="21"/>
                <w:w w:val="98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-1"/>
                <w:sz w:val="16"/>
                <w:szCs w:val="16"/>
              </w:rPr>
              <w:t>Management</w:t>
            </w:r>
            <w:r>
              <w:rPr>
                <w:rFonts w:ascii="PMingLiU" w:eastAsia="PMingLiU" w:hAnsi="PMingLiU" w:cs="PMingLiU"/>
                <w:color w:val="231F20"/>
                <w:spacing w:val="-27"/>
                <w:sz w:val="16"/>
                <w:szCs w:val="16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16"/>
                <w:szCs w:val="16"/>
              </w:rPr>
              <w:t>(2015–18)</w:t>
            </w:r>
          </w:p>
          <w:p w14:paraId="2F873893" w14:textId="77777777" w:rsidR="00656936" w:rsidRDefault="00E45A23">
            <w:pPr>
              <w:pStyle w:val="TableParagraph"/>
              <w:spacing w:before="59" w:line="252" w:lineRule="auto"/>
              <w:ind w:left="103" w:right="406"/>
              <w:rPr>
                <w:rFonts w:ascii="PMingLiU" w:eastAsia="PMingLiU" w:hAnsi="PMingLiU" w:cs="PMingLiU"/>
                <w:sz w:val="16"/>
                <w:szCs w:val="16"/>
              </w:rPr>
            </w:pP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P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hase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IV:</w:t>
            </w:r>
            <w:r>
              <w:rPr>
                <w:rFonts w:ascii="PMingLiU"/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Crown-of-thorns</w:t>
            </w:r>
            <w:r>
              <w:rPr>
                <w:rFonts w:ascii="PMingLiU"/>
                <w:color w:val="231F20"/>
                <w:spacing w:val="31"/>
                <w:w w:val="103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Outbr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eak</w:t>
            </w:r>
            <w:r>
              <w:rPr>
                <w:rFonts w:ascii="PMingLiU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PMingLiU"/>
                <w:color w:val="231F20"/>
                <w:spacing w:val="-1"/>
                <w:w w:val="105"/>
                <w:sz w:val="16"/>
              </w:rPr>
              <w:t>M</w:t>
            </w:r>
            <w:r>
              <w:rPr>
                <w:rFonts w:ascii="PMingLiU"/>
                <w:color w:val="231F20"/>
                <w:spacing w:val="-2"/>
                <w:w w:val="105"/>
                <w:sz w:val="16"/>
              </w:rPr>
              <w:t>anagement</w:t>
            </w:r>
          </w:p>
        </w:tc>
      </w:tr>
    </w:tbl>
    <w:p w14:paraId="11CD4FA6" w14:textId="77777777" w:rsidR="00656936" w:rsidRDefault="00656936">
      <w:pPr>
        <w:spacing w:line="252" w:lineRule="auto"/>
        <w:rPr>
          <w:rFonts w:ascii="PMingLiU" w:eastAsia="PMingLiU" w:hAnsi="PMingLiU" w:cs="PMingLiU"/>
          <w:sz w:val="16"/>
          <w:szCs w:val="16"/>
        </w:rPr>
        <w:sectPr w:rsidR="00656936">
          <w:pgSz w:w="16840" w:h="11910" w:orient="landscape"/>
          <w:pgMar w:top="0" w:right="0" w:bottom="0" w:left="960" w:header="720" w:footer="720" w:gutter="0"/>
          <w:cols w:space="720"/>
        </w:sectPr>
      </w:pPr>
    </w:p>
    <w:p w14:paraId="0C753B65" w14:textId="63B38C29" w:rsidR="00656936" w:rsidRDefault="00E45A23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86912" behindDoc="0" locked="0" layoutInCell="1" allowOverlap="1" wp14:anchorId="7AABE679" wp14:editId="75F56F16">
            <wp:simplePos x="0" y="0"/>
            <wp:positionH relativeFrom="page">
              <wp:posOffset>0</wp:posOffset>
            </wp:positionH>
            <wp:positionV relativeFrom="page">
              <wp:posOffset>4332605</wp:posOffset>
            </wp:positionV>
            <wp:extent cx="7560310" cy="3851910"/>
            <wp:effectExtent l="0" t="0" r="635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B5AAEA" wp14:editId="6AEA2D4D">
                <wp:simplePos x="0" y="0"/>
                <wp:positionH relativeFrom="page">
                  <wp:posOffset>7290435</wp:posOffset>
                </wp:positionH>
                <wp:positionV relativeFrom="page">
                  <wp:posOffset>10109835</wp:posOffset>
                </wp:positionV>
                <wp:extent cx="101600" cy="450850"/>
                <wp:effectExtent l="3810" t="3810" r="0" b="254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26156" w14:textId="77777777" w:rsidR="00656936" w:rsidRDefault="00E45A23">
                            <w:pPr>
                              <w:spacing w:line="140" w:lineRule="exact"/>
                              <w:ind w:left="20"/>
                              <w:rPr>
                                <w:rFonts w:ascii="Book Antiqua" w:eastAsia="Book Antiqua" w:hAnsi="Book Antiqua" w:cs="Book Antiqu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ook Antiqua"/>
                                <w:color w:val="231F20"/>
                                <w:sz w:val="12"/>
                              </w:rPr>
                              <w:t>BIO508.0416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5AAEA" id="Text Box 9" o:spid="_x0000_s1230" type="#_x0000_t202" style="position:absolute;margin-left:574.05pt;margin-top:796.05pt;width:8pt;height:35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OKsQIAALQ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14:paraId="0A326156" w14:textId="77777777" w:rsidR="00656936" w:rsidRDefault="00E45A23">
                      <w:pPr>
                        <w:spacing w:line="140" w:lineRule="exact"/>
                        <w:ind w:left="20"/>
                        <w:rPr>
                          <w:rFonts w:ascii="Book Antiqua" w:eastAsia="Book Antiqua" w:hAnsi="Book Antiqua" w:cs="Book Antiqua"/>
                          <w:sz w:val="12"/>
                          <w:szCs w:val="12"/>
                        </w:rPr>
                      </w:pPr>
                      <w:r>
                        <w:rPr>
                          <w:rFonts w:ascii="Book Antiqua"/>
                          <w:color w:val="231F20"/>
                          <w:sz w:val="12"/>
                        </w:rPr>
                        <w:t>BIO508.0416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744BFD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093E886" w14:textId="77777777" w:rsidR="00656936" w:rsidRDefault="00E45A23">
      <w:pPr>
        <w:spacing w:before="222"/>
        <w:ind w:left="119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color w:val="005695"/>
          <w:spacing w:val="-3"/>
          <w:w w:val="105"/>
          <w:sz w:val="28"/>
        </w:rPr>
        <w:t>environment</w:t>
      </w:r>
      <w:r>
        <w:rPr>
          <w:rFonts w:ascii="Calibri"/>
          <w:color w:val="005695"/>
          <w:spacing w:val="-3"/>
          <w:w w:val="105"/>
          <w:sz w:val="28"/>
        </w:rPr>
        <w:t>.gov</w:t>
      </w:r>
      <w:r>
        <w:rPr>
          <w:rFonts w:ascii="Calibri"/>
          <w:color w:val="005695"/>
          <w:spacing w:val="-4"/>
          <w:w w:val="105"/>
          <w:sz w:val="28"/>
        </w:rPr>
        <w:t>.a</w:t>
      </w:r>
      <w:r>
        <w:rPr>
          <w:rFonts w:ascii="Calibri"/>
          <w:color w:val="005695"/>
          <w:spacing w:val="-3"/>
          <w:w w:val="105"/>
          <w:sz w:val="28"/>
        </w:rPr>
        <w:t>u</w:t>
      </w:r>
    </w:p>
    <w:p w14:paraId="754C3EAF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90DAFE5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6D21A274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E623A2C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95E718A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736A6E2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6ACE739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22F353F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81A8CEC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D9D2E2D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2013251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2F40939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6712813C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BF4CE1B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993C8EA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58F6A17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69E5A6DB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A3F09BC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F653388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876D81F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24E16CD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8CD5B91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93E79C8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CD2CFA6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E751AB3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D8E278F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1906D52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5CBEAA7E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99F9D76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1B686ABF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FD3E1AE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4E857DD7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23992B2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5BD9E97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679DE4B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3C51E27A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C6A2648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F4B6853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AEE45FF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71FFF544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0371234C" w14:textId="77777777" w:rsidR="00656936" w:rsidRDefault="00656936">
      <w:pPr>
        <w:rPr>
          <w:rFonts w:ascii="Calibri" w:eastAsia="Calibri" w:hAnsi="Calibri" w:cs="Calibri"/>
          <w:sz w:val="20"/>
          <w:szCs w:val="20"/>
        </w:rPr>
      </w:pPr>
    </w:p>
    <w:p w14:paraId="2663DC2C" w14:textId="77777777" w:rsidR="00656936" w:rsidRDefault="00656936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60025B59" w14:textId="23A1A740" w:rsidR="00656936" w:rsidRDefault="00E45A23">
      <w:pPr>
        <w:spacing w:line="40" w:lineRule="atLeast"/>
        <w:ind w:left="28"/>
        <w:rPr>
          <w:rFonts w:ascii="Calibri" w:eastAsia="Calibri" w:hAnsi="Calibri" w:cs="Calibri"/>
          <w:sz w:val="4"/>
          <w:szCs w:val="4"/>
        </w:rPr>
      </w:pPr>
      <w:r>
        <w:rPr>
          <w:rFonts w:ascii="Calibri" w:eastAsia="Calibri" w:hAnsi="Calibri" w:cs="Calibri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 wp14:anchorId="676AAFB1" wp14:editId="5417799F">
                <wp:extent cx="7524115" cy="25400"/>
                <wp:effectExtent l="8255" t="3175" r="190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115" cy="25400"/>
                          <a:chOff x="0" y="0"/>
                          <a:chExt cx="11849" cy="40"/>
                        </a:xfrm>
                      </wpg:grpSpPr>
                      <wpg:grpSp>
                        <wpg:cNvPr id="4" name="Group 7"/>
                        <wpg:cNvGrpSpPr>
                          <a:grpSpLocks/>
                        </wpg:cNvGrpSpPr>
                        <wpg:grpSpPr bwMode="auto">
                          <a:xfrm>
                            <a:off x="100" y="20"/>
                            <a:ext cx="11690" cy="2"/>
                            <a:chOff x="100" y="20"/>
                            <a:chExt cx="11690" cy="2"/>
                          </a:xfrm>
                        </wpg:grpSpPr>
                        <wps:wsp>
                          <wps:cNvPr id="5" name="Freeform 8"/>
                          <wps:cNvSpPr>
                            <a:spLocks/>
                          </wps:cNvSpPr>
                          <wps:spPr bwMode="auto">
                            <a:xfrm>
                              <a:off x="100" y="20"/>
                              <a:ext cx="11690" cy="2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1690"/>
                                <a:gd name="T2" fmla="+- 0 11789 100"/>
                                <a:gd name="T3" fmla="*/ T2 w 11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90">
                                  <a:moveTo>
                                    <a:pt x="0" y="0"/>
                                  </a:moveTo>
                                  <a:lnTo>
                                    <a:pt x="1168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5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"/>
                            <a:chOff x="20" y="20"/>
                            <a:chExt cx="2" cy="2"/>
                          </a:xfrm>
                        </wpg:grpSpPr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11829" y="20"/>
                            <a:ext cx="2" cy="2"/>
                            <a:chOff x="11829" y="20"/>
                            <a:chExt cx="2" cy="2"/>
                          </a:xfrm>
                        </wpg:grpSpPr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11829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FD0A2E" id="Group 2" o:spid="_x0000_s1026" style="width:592.45pt;height:2pt;mso-position-horizontal-relative:char;mso-position-vertical-relative:line" coordsize="1184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">
                <v:group id="Group 7" o:spid="_x0000_s1027" style="position:absolute;left:100;top:20;width:11690;height:2" coordorigin="100,20" coordsize="11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8" o:spid="_x0000_s1028" style="position:absolute;left:100;top:20;width:11690;height:2;visibility:visible;mso-wrap-style:square;v-text-anchor:top" coordsize="11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dTsEA&#10;AADaAAAADwAAAGRycy9kb3ducmV2LnhtbESP3YrCMBSE7wXfIRxh7zTVxR9qo4igCLs3/jzAoTlt&#10;g81JbaLWtzcLC14OM/MNk607W4sHtd44VjAeJSCIc6cNlwou591wAcIHZI21Y1LwIg/rVb+XYard&#10;k4/0OIVSRAj7FBVUITSplD6vyKIfuYY4eoVrLYYo21LqFp8Rbms5SZKZtGg4LlTY0Lai/Hq6WwUG&#10;L5P9+Dh/5VjInyl94/bX3JT6GnSbJYhAXfiE/9sHrWAKf1fiD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8XU7BAAAA2gAAAA8AAAAAAAAAAAAAAAAAmAIAAGRycy9kb3du&#10;cmV2LnhtbFBLBQYAAAAABAAEAPUAAACGAwAAAAA=&#10;" path="m,l11689,e" filled="f" strokecolor="#005695" strokeweight="2pt">
                    <v:stroke dashstyle="dash"/>
                    <v:path arrowok="t" o:connecttype="custom" o:connectlocs="0,0;11689,0" o:connectangles="0,0"/>
                  </v:shape>
                </v:group>
                <v:group id="Group 5" o:spid="_x0000_s1029" style="position:absolute;left:20;top:20;width:2;height:2" coordorigin="20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6" o:spid="_x0000_s1030" style="position:absolute;left:20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cJ8IA&#10;AADaAAAADwAAAGRycy9kb3ducmV2LnhtbESPQYvCMBSE7wv+h/AEb2uqgkrXKCoKHhRWXe+P5m1T&#10;t3kpTdTqrzcLgsdhZr5hJrPGluJKtS8cK+h1ExDEmdMF5wp+juvPMQgfkDWWjknBnTzMpq2PCaba&#10;3XhP10PIRYSwT1GBCaFKpfSZIYu+6yri6P262mKIss6lrvEW4baU/SQZSosFxwWDFS0NZX+Hi1Ww&#10;PeHidC/2K5Odd4/LwOtvf94p1Wk38y8QgZrwDr/aG61gBP9X4g2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VwnwgAAANoAAAAPAAAAAAAAAAAAAAAAAJgCAABkcnMvZG93&#10;bnJldi54bWxQSwUGAAAAAAQABAD1AAAAhwMAAAAA&#10;" path="m,l,e" filled="f" strokecolor="#005695" strokeweight="2pt">
                    <v:path arrowok="t" o:connecttype="custom" o:connectlocs="0,0;0,0" o:connectangles="0,0"/>
                  </v:shape>
                </v:group>
                <v:group id="Group 3" o:spid="_x0000_s1031" style="position:absolute;left:11829;top:20;width:2;height:2" coordorigin="11829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32" style="position:absolute;left:11829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tzsIA&#10;AADaAAAADwAAAGRycy9kb3ducmV2LnhtbESPQYvCMBSE7wv+h/AEb2uqgmjXKCoKHhRWXe+P5m1T&#10;t3kpTdTqrzcLgsdhZr5hJrPGluJKtS8cK+h1ExDEmdMF5wp+juvPEQgfkDWWjknBnTzMpq2PCaba&#10;3XhP10PIRYSwT1GBCaFKpfSZIYu+6yri6P262mKIss6lrvEW4baU/SQZSosFxwWDFS0NZX+Hi1Ww&#10;PeHidC/2K5Odd4/LwOtvf94p1Wk38y8QgZrwDr/aG61gDP9X4g2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m3OwgAAANoAAAAPAAAAAAAAAAAAAAAAAJgCAABkcnMvZG93&#10;bnJldi54bWxQSwUGAAAAAAQABAD1AAAAhwMAAAAA&#10;" path="m,l,e" filled="f" strokecolor="#005695" strokeweight="2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sectPr w:rsidR="00656936">
      <w:pgSz w:w="11910" w:h="16840"/>
      <w:pgMar w:top="158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B577E7" w14:textId="77777777" w:rsidR="00C937D1" w:rsidRDefault="00C937D1" w:rsidP="00C937D1">
      <w:r>
        <w:separator/>
      </w:r>
    </w:p>
  </w:endnote>
  <w:endnote w:type="continuationSeparator" w:id="0">
    <w:p w14:paraId="5D454749" w14:textId="77777777" w:rsidR="00C937D1" w:rsidRDefault="00C937D1" w:rsidP="00C93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E6C0A7" w14:textId="77777777" w:rsidR="00C937D1" w:rsidRDefault="00C937D1" w:rsidP="00C937D1">
      <w:r>
        <w:separator/>
      </w:r>
    </w:p>
  </w:footnote>
  <w:footnote w:type="continuationSeparator" w:id="0">
    <w:p w14:paraId="180F024A" w14:textId="77777777" w:rsidR="00C937D1" w:rsidRDefault="00C937D1" w:rsidP="00C937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D54BC"/>
    <w:multiLevelType w:val="hybridMultilevel"/>
    <w:tmpl w:val="CA7EE374"/>
    <w:lvl w:ilvl="0" w:tplc="7E96E0A2">
      <w:start w:val="1"/>
      <w:numFmt w:val="bullet"/>
      <w:lvlText w:val="•"/>
      <w:lvlJc w:val="left"/>
      <w:pPr>
        <w:ind w:left="481" w:hanging="284"/>
      </w:pPr>
      <w:rPr>
        <w:rFonts w:ascii="PMingLiU" w:eastAsia="PMingLiU" w:hAnsi="PMingLiU" w:hint="default"/>
        <w:color w:val="231F20"/>
        <w:w w:val="38"/>
        <w:sz w:val="20"/>
        <w:szCs w:val="20"/>
      </w:rPr>
    </w:lvl>
    <w:lvl w:ilvl="1" w:tplc="6A4C41FA">
      <w:start w:val="1"/>
      <w:numFmt w:val="bullet"/>
      <w:lvlText w:val="•"/>
      <w:lvlJc w:val="left"/>
      <w:pPr>
        <w:ind w:left="1133" w:hanging="284"/>
      </w:pPr>
      <w:rPr>
        <w:rFonts w:hint="default"/>
      </w:rPr>
    </w:lvl>
    <w:lvl w:ilvl="2" w:tplc="7D581E2A">
      <w:start w:val="1"/>
      <w:numFmt w:val="bullet"/>
      <w:lvlText w:val="•"/>
      <w:lvlJc w:val="left"/>
      <w:pPr>
        <w:ind w:left="1785" w:hanging="284"/>
      </w:pPr>
      <w:rPr>
        <w:rFonts w:hint="default"/>
      </w:rPr>
    </w:lvl>
    <w:lvl w:ilvl="3" w:tplc="8A72C1AA">
      <w:start w:val="1"/>
      <w:numFmt w:val="bullet"/>
      <w:lvlText w:val="•"/>
      <w:lvlJc w:val="left"/>
      <w:pPr>
        <w:ind w:left="2437" w:hanging="284"/>
      </w:pPr>
      <w:rPr>
        <w:rFonts w:hint="default"/>
      </w:rPr>
    </w:lvl>
    <w:lvl w:ilvl="4" w:tplc="2512A134">
      <w:start w:val="1"/>
      <w:numFmt w:val="bullet"/>
      <w:lvlText w:val="•"/>
      <w:lvlJc w:val="left"/>
      <w:pPr>
        <w:ind w:left="3089" w:hanging="284"/>
      </w:pPr>
      <w:rPr>
        <w:rFonts w:hint="default"/>
      </w:rPr>
    </w:lvl>
    <w:lvl w:ilvl="5" w:tplc="EA86D730">
      <w:start w:val="1"/>
      <w:numFmt w:val="bullet"/>
      <w:lvlText w:val="•"/>
      <w:lvlJc w:val="left"/>
      <w:pPr>
        <w:ind w:left="3741" w:hanging="284"/>
      </w:pPr>
      <w:rPr>
        <w:rFonts w:hint="default"/>
      </w:rPr>
    </w:lvl>
    <w:lvl w:ilvl="6" w:tplc="E9E6A396">
      <w:start w:val="1"/>
      <w:numFmt w:val="bullet"/>
      <w:lvlText w:val="•"/>
      <w:lvlJc w:val="left"/>
      <w:pPr>
        <w:ind w:left="4392" w:hanging="284"/>
      </w:pPr>
      <w:rPr>
        <w:rFonts w:hint="default"/>
      </w:rPr>
    </w:lvl>
    <w:lvl w:ilvl="7" w:tplc="2AAED970">
      <w:start w:val="1"/>
      <w:numFmt w:val="bullet"/>
      <w:lvlText w:val="•"/>
      <w:lvlJc w:val="left"/>
      <w:pPr>
        <w:ind w:left="5044" w:hanging="284"/>
      </w:pPr>
      <w:rPr>
        <w:rFonts w:hint="default"/>
      </w:rPr>
    </w:lvl>
    <w:lvl w:ilvl="8" w:tplc="58C63D3C">
      <w:start w:val="1"/>
      <w:numFmt w:val="bullet"/>
      <w:lvlText w:val="•"/>
      <w:lvlJc w:val="left"/>
      <w:pPr>
        <w:ind w:left="5696" w:hanging="284"/>
      </w:pPr>
      <w:rPr>
        <w:rFonts w:hint="default"/>
      </w:rPr>
    </w:lvl>
  </w:abstractNum>
  <w:abstractNum w:abstractNumId="1" w15:restartNumberingAfterBreak="0">
    <w:nsid w:val="149A7A5D"/>
    <w:multiLevelType w:val="hybridMultilevel"/>
    <w:tmpl w:val="3F527664"/>
    <w:lvl w:ilvl="0" w:tplc="3C5ACE9C">
      <w:start w:val="1"/>
      <w:numFmt w:val="bullet"/>
      <w:lvlText w:val="•"/>
      <w:lvlJc w:val="left"/>
      <w:pPr>
        <w:ind w:left="731" w:hanging="284"/>
      </w:pPr>
      <w:rPr>
        <w:rFonts w:ascii="PMingLiU" w:eastAsia="PMingLiU" w:hAnsi="PMingLiU" w:hint="default"/>
        <w:color w:val="231F20"/>
        <w:w w:val="38"/>
        <w:sz w:val="20"/>
        <w:szCs w:val="20"/>
      </w:rPr>
    </w:lvl>
    <w:lvl w:ilvl="1" w:tplc="D7EAE354">
      <w:start w:val="1"/>
      <w:numFmt w:val="bullet"/>
      <w:lvlText w:val="•"/>
      <w:lvlJc w:val="left"/>
      <w:pPr>
        <w:ind w:left="1700" w:hanging="284"/>
      </w:pPr>
      <w:rPr>
        <w:rFonts w:ascii="PMingLiU" w:eastAsia="PMingLiU" w:hAnsi="PMingLiU" w:hint="default"/>
        <w:color w:val="231F20"/>
        <w:w w:val="38"/>
        <w:sz w:val="20"/>
        <w:szCs w:val="20"/>
      </w:rPr>
    </w:lvl>
    <w:lvl w:ilvl="2" w:tplc="A5E60D1A">
      <w:start w:val="1"/>
      <w:numFmt w:val="bullet"/>
      <w:lvlText w:val="•"/>
      <w:lvlJc w:val="left"/>
      <w:pPr>
        <w:ind w:left="2219" w:hanging="284"/>
      </w:pPr>
      <w:rPr>
        <w:rFonts w:hint="default"/>
      </w:rPr>
    </w:lvl>
    <w:lvl w:ilvl="3" w:tplc="03285890">
      <w:start w:val="1"/>
      <w:numFmt w:val="bullet"/>
      <w:lvlText w:val="•"/>
      <w:lvlJc w:val="left"/>
      <w:pPr>
        <w:ind w:left="2738" w:hanging="284"/>
      </w:pPr>
      <w:rPr>
        <w:rFonts w:hint="default"/>
      </w:rPr>
    </w:lvl>
    <w:lvl w:ilvl="4" w:tplc="F4F4ED6E">
      <w:start w:val="1"/>
      <w:numFmt w:val="bullet"/>
      <w:lvlText w:val="•"/>
      <w:lvlJc w:val="left"/>
      <w:pPr>
        <w:ind w:left="3257" w:hanging="284"/>
      </w:pPr>
      <w:rPr>
        <w:rFonts w:hint="default"/>
      </w:rPr>
    </w:lvl>
    <w:lvl w:ilvl="5" w:tplc="480A3716">
      <w:start w:val="1"/>
      <w:numFmt w:val="bullet"/>
      <w:lvlText w:val="•"/>
      <w:lvlJc w:val="left"/>
      <w:pPr>
        <w:ind w:left="3776" w:hanging="284"/>
      </w:pPr>
      <w:rPr>
        <w:rFonts w:hint="default"/>
      </w:rPr>
    </w:lvl>
    <w:lvl w:ilvl="6" w:tplc="9868407C">
      <w:start w:val="1"/>
      <w:numFmt w:val="bullet"/>
      <w:lvlText w:val="•"/>
      <w:lvlJc w:val="left"/>
      <w:pPr>
        <w:ind w:left="4296" w:hanging="284"/>
      </w:pPr>
      <w:rPr>
        <w:rFonts w:hint="default"/>
      </w:rPr>
    </w:lvl>
    <w:lvl w:ilvl="7" w:tplc="4822989C">
      <w:start w:val="1"/>
      <w:numFmt w:val="bullet"/>
      <w:lvlText w:val="•"/>
      <w:lvlJc w:val="left"/>
      <w:pPr>
        <w:ind w:left="4815" w:hanging="284"/>
      </w:pPr>
      <w:rPr>
        <w:rFonts w:hint="default"/>
      </w:rPr>
    </w:lvl>
    <w:lvl w:ilvl="8" w:tplc="232A44DA">
      <w:start w:val="1"/>
      <w:numFmt w:val="bullet"/>
      <w:lvlText w:val="•"/>
      <w:lvlJc w:val="left"/>
      <w:pPr>
        <w:ind w:left="5334" w:hanging="284"/>
      </w:pPr>
      <w:rPr>
        <w:rFonts w:hint="default"/>
      </w:rPr>
    </w:lvl>
  </w:abstractNum>
  <w:abstractNum w:abstractNumId="2" w15:restartNumberingAfterBreak="0">
    <w:nsid w:val="258F0AA2"/>
    <w:multiLevelType w:val="hybridMultilevel"/>
    <w:tmpl w:val="53207F70"/>
    <w:lvl w:ilvl="0" w:tplc="92463166">
      <w:start w:val="1"/>
      <w:numFmt w:val="bullet"/>
      <w:lvlText w:val="•"/>
      <w:lvlJc w:val="left"/>
      <w:pPr>
        <w:ind w:left="273" w:hanging="171"/>
      </w:pPr>
      <w:rPr>
        <w:rFonts w:ascii="PMingLiU" w:eastAsia="PMingLiU" w:hAnsi="PMingLiU" w:hint="default"/>
        <w:color w:val="231F20"/>
        <w:w w:val="38"/>
        <w:sz w:val="16"/>
        <w:szCs w:val="16"/>
      </w:rPr>
    </w:lvl>
    <w:lvl w:ilvl="1" w:tplc="98EE4A5E">
      <w:start w:val="1"/>
      <w:numFmt w:val="bullet"/>
      <w:lvlText w:val="•"/>
      <w:lvlJc w:val="left"/>
      <w:pPr>
        <w:ind w:left="499" w:hanging="171"/>
      </w:pPr>
      <w:rPr>
        <w:rFonts w:hint="default"/>
      </w:rPr>
    </w:lvl>
    <w:lvl w:ilvl="2" w:tplc="68AAB76C">
      <w:start w:val="1"/>
      <w:numFmt w:val="bullet"/>
      <w:lvlText w:val="•"/>
      <w:lvlJc w:val="left"/>
      <w:pPr>
        <w:ind w:left="725" w:hanging="171"/>
      </w:pPr>
      <w:rPr>
        <w:rFonts w:hint="default"/>
      </w:rPr>
    </w:lvl>
    <w:lvl w:ilvl="3" w:tplc="435EFE50">
      <w:start w:val="1"/>
      <w:numFmt w:val="bullet"/>
      <w:lvlText w:val="•"/>
      <w:lvlJc w:val="left"/>
      <w:pPr>
        <w:ind w:left="951" w:hanging="171"/>
      </w:pPr>
      <w:rPr>
        <w:rFonts w:hint="default"/>
      </w:rPr>
    </w:lvl>
    <w:lvl w:ilvl="4" w:tplc="10804852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5" w:tplc="E4682CFC">
      <w:start w:val="1"/>
      <w:numFmt w:val="bullet"/>
      <w:lvlText w:val="•"/>
      <w:lvlJc w:val="left"/>
      <w:pPr>
        <w:ind w:left="1402" w:hanging="171"/>
      </w:pPr>
      <w:rPr>
        <w:rFonts w:hint="default"/>
      </w:rPr>
    </w:lvl>
    <w:lvl w:ilvl="6" w:tplc="1C50758E">
      <w:start w:val="1"/>
      <w:numFmt w:val="bullet"/>
      <w:lvlText w:val="•"/>
      <w:lvlJc w:val="left"/>
      <w:pPr>
        <w:ind w:left="1628" w:hanging="171"/>
      </w:pPr>
      <w:rPr>
        <w:rFonts w:hint="default"/>
      </w:rPr>
    </w:lvl>
    <w:lvl w:ilvl="7" w:tplc="6AB8B2E4">
      <w:start w:val="1"/>
      <w:numFmt w:val="bullet"/>
      <w:lvlText w:val="•"/>
      <w:lvlJc w:val="left"/>
      <w:pPr>
        <w:ind w:left="1854" w:hanging="171"/>
      </w:pPr>
      <w:rPr>
        <w:rFonts w:hint="default"/>
      </w:rPr>
    </w:lvl>
    <w:lvl w:ilvl="8" w:tplc="67DA881E">
      <w:start w:val="1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3" w15:restartNumberingAfterBreak="0">
    <w:nsid w:val="2A8F6F2B"/>
    <w:multiLevelType w:val="hybridMultilevel"/>
    <w:tmpl w:val="08DE737E"/>
    <w:lvl w:ilvl="0" w:tplc="19E49A8A">
      <w:start w:val="1"/>
      <w:numFmt w:val="bullet"/>
      <w:lvlText w:val="•"/>
      <w:lvlJc w:val="left"/>
      <w:pPr>
        <w:ind w:left="273" w:hanging="171"/>
      </w:pPr>
      <w:rPr>
        <w:rFonts w:ascii="PMingLiU" w:eastAsia="PMingLiU" w:hAnsi="PMingLiU" w:hint="default"/>
        <w:color w:val="231F20"/>
        <w:w w:val="38"/>
        <w:sz w:val="16"/>
        <w:szCs w:val="16"/>
      </w:rPr>
    </w:lvl>
    <w:lvl w:ilvl="1" w:tplc="35CA187C">
      <w:start w:val="1"/>
      <w:numFmt w:val="bullet"/>
      <w:lvlText w:val="•"/>
      <w:lvlJc w:val="left"/>
      <w:pPr>
        <w:ind w:left="499" w:hanging="171"/>
      </w:pPr>
      <w:rPr>
        <w:rFonts w:hint="default"/>
      </w:rPr>
    </w:lvl>
    <w:lvl w:ilvl="2" w:tplc="97D2EF2E">
      <w:start w:val="1"/>
      <w:numFmt w:val="bullet"/>
      <w:lvlText w:val="•"/>
      <w:lvlJc w:val="left"/>
      <w:pPr>
        <w:ind w:left="725" w:hanging="171"/>
      </w:pPr>
      <w:rPr>
        <w:rFonts w:hint="default"/>
      </w:rPr>
    </w:lvl>
    <w:lvl w:ilvl="3" w:tplc="5E2674EA">
      <w:start w:val="1"/>
      <w:numFmt w:val="bullet"/>
      <w:lvlText w:val="•"/>
      <w:lvlJc w:val="left"/>
      <w:pPr>
        <w:ind w:left="951" w:hanging="171"/>
      </w:pPr>
      <w:rPr>
        <w:rFonts w:hint="default"/>
      </w:rPr>
    </w:lvl>
    <w:lvl w:ilvl="4" w:tplc="BE4292B2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5" w:tplc="3124A184">
      <w:start w:val="1"/>
      <w:numFmt w:val="bullet"/>
      <w:lvlText w:val="•"/>
      <w:lvlJc w:val="left"/>
      <w:pPr>
        <w:ind w:left="1402" w:hanging="171"/>
      </w:pPr>
      <w:rPr>
        <w:rFonts w:hint="default"/>
      </w:rPr>
    </w:lvl>
    <w:lvl w:ilvl="6" w:tplc="B76C60D8">
      <w:start w:val="1"/>
      <w:numFmt w:val="bullet"/>
      <w:lvlText w:val="•"/>
      <w:lvlJc w:val="left"/>
      <w:pPr>
        <w:ind w:left="1628" w:hanging="171"/>
      </w:pPr>
      <w:rPr>
        <w:rFonts w:hint="default"/>
      </w:rPr>
    </w:lvl>
    <w:lvl w:ilvl="7" w:tplc="C78250BA">
      <w:start w:val="1"/>
      <w:numFmt w:val="bullet"/>
      <w:lvlText w:val="•"/>
      <w:lvlJc w:val="left"/>
      <w:pPr>
        <w:ind w:left="1854" w:hanging="171"/>
      </w:pPr>
      <w:rPr>
        <w:rFonts w:hint="default"/>
      </w:rPr>
    </w:lvl>
    <w:lvl w:ilvl="8" w:tplc="461E6C4E">
      <w:start w:val="1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4" w15:restartNumberingAfterBreak="0">
    <w:nsid w:val="2C9348E8"/>
    <w:multiLevelType w:val="hybridMultilevel"/>
    <w:tmpl w:val="47CA902E"/>
    <w:lvl w:ilvl="0" w:tplc="AC304972">
      <w:start w:val="1"/>
      <w:numFmt w:val="bullet"/>
      <w:lvlText w:val="•"/>
      <w:lvlJc w:val="left"/>
      <w:pPr>
        <w:ind w:left="481" w:hanging="284"/>
      </w:pPr>
      <w:rPr>
        <w:rFonts w:ascii="PMingLiU" w:eastAsia="PMingLiU" w:hAnsi="PMingLiU" w:hint="default"/>
        <w:color w:val="231F20"/>
        <w:w w:val="38"/>
        <w:sz w:val="20"/>
        <w:szCs w:val="20"/>
      </w:rPr>
    </w:lvl>
    <w:lvl w:ilvl="1" w:tplc="E8CC7E32">
      <w:start w:val="1"/>
      <w:numFmt w:val="bullet"/>
      <w:lvlText w:val="•"/>
      <w:lvlJc w:val="left"/>
      <w:pPr>
        <w:ind w:left="1133" w:hanging="284"/>
      </w:pPr>
      <w:rPr>
        <w:rFonts w:hint="default"/>
      </w:rPr>
    </w:lvl>
    <w:lvl w:ilvl="2" w:tplc="A9D844CE">
      <w:start w:val="1"/>
      <w:numFmt w:val="bullet"/>
      <w:lvlText w:val="•"/>
      <w:lvlJc w:val="left"/>
      <w:pPr>
        <w:ind w:left="1785" w:hanging="284"/>
      </w:pPr>
      <w:rPr>
        <w:rFonts w:hint="default"/>
      </w:rPr>
    </w:lvl>
    <w:lvl w:ilvl="3" w:tplc="1E028E5C">
      <w:start w:val="1"/>
      <w:numFmt w:val="bullet"/>
      <w:lvlText w:val="•"/>
      <w:lvlJc w:val="left"/>
      <w:pPr>
        <w:ind w:left="2437" w:hanging="284"/>
      </w:pPr>
      <w:rPr>
        <w:rFonts w:hint="default"/>
      </w:rPr>
    </w:lvl>
    <w:lvl w:ilvl="4" w:tplc="C7CEE072">
      <w:start w:val="1"/>
      <w:numFmt w:val="bullet"/>
      <w:lvlText w:val="•"/>
      <w:lvlJc w:val="left"/>
      <w:pPr>
        <w:ind w:left="3089" w:hanging="284"/>
      </w:pPr>
      <w:rPr>
        <w:rFonts w:hint="default"/>
      </w:rPr>
    </w:lvl>
    <w:lvl w:ilvl="5" w:tplc="08D05C3C">
      <w:start w:val="1"/>
      <w:numFmt w:val="bullet"/>
      <w:lvlText w:val="•"/>
      <w:lvlJc w:val="left"/>
      <w:pPr>
        <w:ind w:left="3741" w:hanging="284"/>
      </w:pPr>
      <w:rPr>
        <w:rFonts w:hint="default"/>
      </w:rPr>
    </w:lvl>
    <w:lvl w:ilvl="6" w:tplc="F4FE4ADC">
      <w:start w:val="1"/>
      <w:numFmt w:val="bullet"/>
      <w:lvlText w:val="•"/>
      <w:lvlJc w:val="left"/>
      <w:pPr>
        <w:ind w:left="4392" w:hanging="284"/>
      </w:pPr>
      <w:rPr>
        <w:rFonts w:hint="default"/>
      </w:rPr>
    </w:lvl>
    <w:lvl w:ilvl="7" w:tplc="4B940152">
      <w:start w:val="1"/>
      <w:numFmt w:val="bullet"/>
      <w:lvlText w:val="•"/>
      <w:lvlJc w:val="left"/>
      <w:pPr>
        <w:ind w:left="5044" w:hanging="284"/>
      </w:pPr>
      <w:rPr>
        <w:rFonts w:hint="default"/>
      </w:rPr>
    </w:lvl>
    <w:lvl w:ilvl="8" w:tplc="14926AA0">
      <w:start w:val="1"/>
      <w:numFmt w:val="bullet"/>
      <w:lvlText w:val="•"/>
      <w:lvlJc w:val="left"/>
      <w:pPr>
        <w:ind w:left="5696" w:hanging="284"/>
      </w:pPr>
      <w:rPr>
        <w:rFonts w:hint="default"/>
      </w:rPr>
    </w:lvl>
  </w:abstractNum>
  <w:abstractNum w:abstractNumId="5" w15:restartNumberingAfterBreak="0">
    <w:nsid w:val="2F465E28"/>
    <w:multiLevelType w:val="hybridMultilevel"/>
    <w:tmpl w:val="BE7E7256"/>
    <w:lvl w:ilvl="0" w:tplc="B6BA6B06">
      <w:start w:val="1"/>
      <w:numFmt w:val="bullet"/>
      <w:lvlText w:val="•"/>
      <w:lvlJc w:val="left"/>
      <w:pPr>
        <w:ind w:left="273" w:hanging="171"/>
      </w:pPr>
      <w:rPr>
        <w:rFonts w:ascii="PMingLiU" w:eastAsia="PMingLiU" w:hAnsi="PMingLiU" w:hint="default"/>
        <w:color w:val="231F20"/>
        <w:w w:val="38"/>
        <w:sz w:val="16"/>
        <w:szCs w:val="16"/>
      </w:rPr>
    </w:lvl>
    <w:lvl w:ilvl="1" w:tplc="5150D9C0">
      <w:start w:val="1"/>
      <w:numFmt w:val="bullet"/>
      <w:lvlText w:val="•"/>
      <w:lvlJc w:val="left"/>
      <w:pPr>
        <w:ind w:left="714" w:hanging="171"/>
      </w:pPr>
      <w:rPr>
        <w:rFonts w:hint="default"/>
      </w:rPr>
    </w:lvl>
    <w:lvl w:ilvl="2" w:tplc="2004BDD6">
      <w:start w:val="1"/>
      <w:numFmt w:val="bullet"/>
      <w:lvlText w:val="•"/>
      <w:lvlJc w:val="left"/>
      <w:pPr>
        <w:ind w:left="1155" w:hanging="171"/>
      </w:pPr>
      <w:rPr>
        <w:rFonts w:hint="default"/>
      </w:rPr>
    </w:lvl>
    <w:lvl w:ilvl="3" w:tplc="616004A4">
      <w:start w:val="1"/>
      <w:numFmt w:val="bullet"/>
      <w:lvlText w:val="•"/>
      <w:lvlJc w:val="left"/>
      <w:pPr>
        <w:ind w:left="1597" w:hanging="171"/>
      </w:pPr>
      <w:rPr>
        <w:rFonts w:hint="default"/>
      </w:rPr>
    </w:lvl>
    <w:lvl w:ilvl="4" w:tplc="86AC1236">
      <w:start w:val="1"/>
      <w:numFmt w:val="bullet"/>
      <w:lvlText w:val="•"/>
      <w:lvlJc w:val="left"/>
      <w:pPr>
        <w:ind w:left="2038" w:hanging="171"/>
      </w:pPr>
      <w:rPr>
        <w:rFonts w:hint="default"/>
      </w:rPr>
    </w:lvl>
    <w:lvl w:ilvl="5" w:tplc="0C14B1D0">
      <w:start w:val="1"/>
      <w:numFmt w:val="bullet"/>
      <w:lvlText w:val="•"/>
      <w:lvlJc w:val="left"/>
      <w:pPr>
        <w:ind w:left="2479" w:hanging="171"/>
      </w:pPr>
      <w:rPr>
        <w:rFonts w:hint="default"/>
      </w:rPr>
    </w:lvl>
    <w:lvl w:ilvl="6" w:tplc="FC526698">
      <w:start w:val="1"/>
      <w:numFmt w:val="bullet"/>
      <w:lvlText w:val="•"/>
      <w:lvlJc w:val="left"/>
      <w:pPr>
        <w:ind w:left="2920" w:hanging="171"/>
      </w:pPr>
      <w:rPr>
        <w:rFonts w:hint="default"/>
      </w:rPr>
    </w:lvl>
    <w:lvl w:ilvl="7" w:tplc="3F68E944">
      <w:start w:val="1"/>
      <w:numFmt w:val="bullet"/>
      <w:lvlText w:val="•"/>
      <w:lvlJc w:val="left"/>
      <w:pPr>
        <w:ind w:left="3361" w:hanging="171"/>
      </w:pPr>
      <w:rPr>
        <w:rFonts w:hint="default"/>
      </w:rPr>
    </w:lvl>
    <w:lvl w:ilvl="8" w:tplc="5F524F4E">
      <w:start w:val="1"/>
      <w:numFmt w:val="bullet"/>
      <w:lvlText w:val="•"/>
      <w:lvlJc w:val="left"/>
      <w:pPr>
        <w:ind w:left="3803" w:hanging="171"/>
      </w:pPr>
      <w:rPr>
        <w:rFonts w:hint="default"/>
      </w:rPr>
    </w:lvl>
  </w:abstractNum>
  <w:abstractNum w:abstractNumId="6" w15:restartNumberingAfterBreak="0">
    <w:nsid w:val="35F669FD"/>
    <w:multiLevelType w:val="hybridMultilevel"/>
    <w:tmpl w:val="9AB810D2"/>
    <w:lvl w:ilvl="0" w:tplc="C824C4B0">
      <w:start w:val="1"/>
      <w:numFmt w:val="bullet"/>
      <w:lvlText w:val="•"/>
      <w:lvlJc w:val="left"/>
      <w:pPr>
        <w:ind w:left="273" w:hanging="171"/>
      </w:pPr>
      <w:rPr>
        <w:rFonts w:ascii="PMingLiU" w:eastAsia="PMingLiU" w:hAnsi="PMingLiU" w:hint="default"/>
        <w:color w:val="231F20"/>
        <w:w w:val="38"/>
        <w:sz w:val="16"/>
        <w:szCs w:val="16"/>
      </w:rPr>
    </w:lvl>
    <w:lvl w:ilvl="1" w:tplc="2E0C11BC">
      <w:start w:val="1"/>
      <w:numFmt w:val="bullet"/>
      <w:lvlText w:val="•"/>
      <w:lvlJc w:val="left"/>
      <w:pPr>
        <w:ind w:left="714" w:hanging="171"/>
      </w:pPr>
      <w:rPr>
        <w:rFonts w:hint="default"/>
      </w:rPr>
    </w:lvl>
    <w:lvl w:ilvl="2" w:tplc="D38E983A">
      <w:start w:val="1"/>
      <w:numFmt w:val="bullet"/>
      <w:lvlText w:val="•"/>
      <w:lvlJc w:val="left"/>
      <w:pPr>
        <w:ind w:left="1155" w:hanging="171"/>
      </w:pPr>
      <w:rPr>
        <w:rFonts w:hint="default"/>
      </w:rPr>
    </w:lvl>
    <w:lvl w:ilvl="3" w:tplc="668EF61C">
      <w:start w:val="1"/>
      <w:numFmt w:val="bullet"/>
      <w:lvlText w:val="•"/>
      <w:lvlJc w:val="left"/>
      <w:pPr>
        <w:ind w:left="1597" w:hanging="171"/>
      </w:pPr>
      <w:rPr>
        <w:rFonts w:hint="default"/>
      </w:rPr>
    </w:lvl>
    <w:lvl w:ilvl="4" w:tplc="16CCD31C">
      <w:start w:val="1"/>
      <w:numFmt w:val="bullet"/>
      <w:lvlText w:val="•"/>
      <w:lvlJc w:val="left"/>
      <w:pPr>
        <w:ind w:left="2038" w:hanging="171"/>
      </w:pPr>
      <w:rPr>
        <w:rFonts w:hint="default"/>
      </w:rPr>
    </w:lvl>
    <w:lvl w:ilvl="5" w:tplc="818421FC">
      <w:start w:val="1"/>
      <w:numFmt w:val="bullet"/>
      <w:lvlText w:val="•"/>
      <w:lvlJc w:val="left"/>
      <w:pPr>
        <w:ind w:left="2479" w:hanging="171"/>
      </w:pPr>
      <w:rPr>
        <w:rFonts w:hint="default"/>
      </w:rPr>
    </w:lvl>
    <w:lvl w:ilvl="6" w:tplc="3CAAC6C0">
      <w:start w:val="1"/>
      <w:numFmt w:val="bullet"/>
      <w:lvlText w:val="•"/>
      <w:lvlJc w:val="left"/>
      <w:pPr>
        <w:ind w:left="2920" w:hanging="171"/>
      </w:pPr>
      <w:rPr>
        <w:rFonts w:hint="default"/>
      </w:rPr>
    </w:lvl>
    <w:lvl w:ilvl="7" w:tplc="57CA4FEA">
      <w:start w:val="1"/>
      <w:numFmt w:val="bullet"/>
      <w:lvlText w:val="•"/>
      <w:lvlJc w:val="left"/>
      <w:pPr>
        <w:ind w:left="3361" w:hanging="171"/>
      </w:pPr>
      <w:rPr>
        <w:rFonts w:hint="default"/>
      </w:rPr>
    </w:lvl>
    <w:lvl w:ilvl="8" w:tplc="32DEBB56">
      <w:start w:val="1"/>
      <w:numFmt w:val="bullet"/>
      <w:lvlText w:val="•"/>
      <w:lvlJc w:val="left"/>
      <w:pPr>
        <w:ind w:left="3803" w:hanging="171"/>
      </w:pPr>
      <w:rPr>
        <w:rFonts w:hint="default"/>
      </w:rPr>
    </w:lvl>
  </w:abstractNum>
  <w:abstractNum w:abstractNumId="7" w15:restartNumberingAfterBreak="0">
    <w:nsid w:val="37A02D62"/>
    <w:multiLevelType w:val="hybridMultilevel"/>
    <w:tmpl w:val="8580FE38"/>
    <w:lvl w:ilvl="0" w:tplc="76760512">
      <w:start w:val="1"/>
      <w:numFmt w:val="bullet"/>
      <w:lvlText w:val="•"/>
      <w:lvlJc w:val="left"/>
      <w:pPr>
        <w:ind w:left="481" w:hanging="284"/>
      </w:pPr>
      <w:rPr>
        <w:rFonts w:ascii="PMingLiU" w:eastAsia="PMingLiU" w:hAnsi="PMingLiU" w:hint="default"/>
        <w:color w:val="231F20"/>
        <w:w w:val="38"/>
        <w:sz w:val="20"/>
        <w:szCs w:val="20"/>
      </w:rPr>
    </w:lvl>
    <w:lvl w:ilvl="1" w:tplc="01A80112">
      <w:start w:val="1"/>
      <w:numFmt w:val="bullet"/>
      <w:lvlText w:val="•"/>
      <w:lvlJc w:val="left"/>
      <w:pPr>
        <w:ind w:left="1133" w:hanging="284"/>
      </w:pPr>
      <w:rPr>
        <w:rFonts w:hint="default"/>
      </w:rPr>
    </w:lvl>
    <w:lvl w:ilvl="2" w:tplc="49A6B948">
      <w:start w:val="1"/>
      <w:numFmt w:val="bullet"/>
      <w:lvlText w:val="•"/>
      <w:lvlJc w:val="left"/>
      <w:pPr>
        <w:ind w:left="1785" w:hanging="284"/>
      </w:pPr>
      <w:rPr>
        <w:rFonts w:hint="default"/>
      </w:rPr>
    </w:lvl>
    <w:lvl w:ilvl="3" w:tplc="7122C256">
      <w:start w:val="1"/>
      <w:numFmt w:val="bullet"/>
      <w:lvlText w:val="•"/>
      <w:lvlJc w:val="left"/>
      <w:pPr>
        <w:ind w:left="2437" w:hanging="284"/>
      </w:pPr>
      <w:rPr>
        <w:rFonts w:hint="default"/>
      </w:rPr>
    </w:lvl>
    <w:lvl w:ilvl="4" w:tplc="CE6E1056">
      <w:start w:val="1"/>
      <w:numFmt w:val="bullet"/>
      <w:lvlText w:val="•"/>
      <w:lvlJc w:val="left"/>
      <w:pPr>
        <w:ind w:left="3089" w:hanging="284"/>
      </w:pPr>
      <w:rPr>
        <w:rFonts w:hint="default"/>
      </w:rPr>
    </w:lvl>
    <w:lvl w:ilvl="5" w:tplc="F09A033C">
      <w:start w:val="1"/>
      <w:numFmt w:val="bullet"/>
      <w:lvlText w:val="•"/>
      <w:lvlJc w:val="left"/>
      <w:pPr>
        <w:ind w:left="3741" w:hanging="284"/>
      </w:pPr>
      <w:rPr>
        <w:rFonts w:hint="default"/>
      </w:rPr>
    </w:lvl>
    <w:lvl w:ilvl="6" w:tplc="50D0A1CE">
      <w:start w:val="1"/>
      <w:numFmt w:val="bullet"/>
      <w:lvlText w:val="•"/>
      <w:lvlJc w:val="left"/>
      <w:pPr>
        <w:ind w:left="4392" w:hanging="284"/>
      </w:pPr>
      <w:rPr>
        <w:rFonts w:hint="default"/>
      </w:rPr>
    </w:lvl>
    <w:lvl w:ilvl="7" w:tplc="01489290">
      <w:start w:val="1"/>
      <w:numFmt w:val="bullet"/>
      <w:lvlText w:val="•"/>
      <w:lvlJc w:val="left"/>
      <w:pPr>
        <w:ind w:left="5044" w:hanging="284"/>
      </w:pPr>
      <w:rPr>
        <w:rFonts w:hint="default"/>
      </w:rPr>
    </w:lvl>
    <w:lvl w:ilvl="8" w:tplc="281E6E02">
      <w:start w:val="1"/>
      <w:numFmt w:val="bullet"/>
      <w:lvlText w:val="•"/>
      <w:lvlJc w:val="left"/>
      <w:pPr>
        <w:ind w:left="5696" w:hanging="284"/>
      </w:pPr>
      <w:rPr>
        <w:rFonts w:hint="default"/>
      </w:rPr>
    </w:lvl>
  </w:abstractNum>
  <w:abstractNum w:abstractNumId="8" w15:restartNumberingAfterBreak="0">
    <w:nsid w:val="4FA708E1"/>
    <w:multiLevelType w:val="hybridMultilevel"/>
    <w:tmpl w:val="A8707084"/>
    <w:lvl w:ilvl="0" w:tplc="0E54036A">
      <w:start w:val="1"/>
      <w:numFmt w:val="bullet"/>
      <w:lvlText w:val="•"/>
      <w:lvlJc w:val="left"/>
      <w:pPr>
        <w:ind w:left="103" w:hanging="171"/>
      </w:pPr>
      <w:rPr>
        <w:rFonts w:ascii="PMingLiU" w:eastAsia="PMingLiU" w:hAnsi="PMingLiU" w:hint="default"/>
        <w:color w:val="231F20"/>
        <w:w w:val="38"/>
        <w:sz w:val="16"/>
        <w:szCs w:val="16"/>
      </w:rPr>
    </w:lvl>
    <w:lvl w:ilvl="1" w:tplc="50F65DB6">
      <w:start w:val="1"/>
      <w:numFmt w:val="bullet"/>
      <w:lvlText w:val="•"/>
      <w:lvlJc w:val="left"/>
      <w:pPr>
        <w:ind w:left="574" w:hanging="171"/>
      </w:pPr>
      <w:rPr>
        <w:rFonts w:hint="default"/>
      </w:rPr>
    </w:lvl>
    <w:lvl w:ilvl="2" w:tplc="80F26868">
      <w:start w:val="1"/>
      <w:numFmt w:val="bullet"/>
      <w:lvlText w:val="•"/>
      <w:lvlJc w:val="left"/>
      <w:pPr>
        <w:ind w:left="1045" w:hanging="171"/>
      </w:pPr>
      <w:rPr>
        <w:rFonts w:hint="default"/>
      </w:rPr>
    </w:lvl>
    <w:lvl w:ilvl="3" w:tplc="E2268B18">
      <w:start w:val="1"/>
      <w:numFmt w:val="bullet"/>
      <w:lvlText w:val="•"/>
      <w:lvlJc w:val="left"/>
      <w:pPr>
        <w:ind w:left="1516" w:hanging="171"/>
      </w:pPr>
      <w:rPr>
        <w:rFonts w:hint="default"/>
      </w:rPr>
    </w:lvl>
    <w:lvl w:ilvl="4" w:tplc="B7BC1726">
      <w:start w:val="1"/>
      <w:numFmt w:val="bullet"/>
      <w:lvlText w:val="•"/>
      <w:lvlJc w:val="left"/>
      <w:pPr>
        <w:ind w:left="1987" w:hanging="171"/>
      </w:pPr>
      <w:rPr>
        <w:rFonts w:hint="default"/>
      </w:rPr>
    </w:lvl>
    <w:lvl w:ilvl="5" w:tplc="68E48EA6">
      <w:start w:val="1"/>
      <w:numFmt w:val="bullet"/>
      <w:lvlText w:val="•"/>
      <w:lvlJc w:val="left"/>
      <w:pPr>
        <w:ind w:left="2458" w:hanging="171"/>
      </w:pPr>
      <w:rPr>
        <w:rFonts w:hint="default"/>
      </w:rPr>
    </w:lvl>
    <w:lvl w:ilvl="6" w:tplc="E8A6DECA">
      <w:start w:val="1"/>
      <w:numFmt w:val="bullet"/>
      <w:lvlText w:val="•"/>
      <w:lvlJc w:val="left"/>
      <w:pPr>
        <w:ind w:left="2929" w:hanging="171"/>
      </w:pPr>
      <w:rPr>
        <w:rFonts w:hint="default"/>
      </w:rPr>
    </w:lvl>
    <w:lvl w:ilvl="7" w:tplc="9A4CEACE">
      <w:start w:val="1"/>
      <w:numFmt w:val="bullet"/>
      <w:lvlText w:val="•"/>
      <w:lvlJc w:val="left"/>
      <w:pPr>
        <w:ind w:left="3400" w:hanging="171"/>
      </w:pPr>
      <w:rPr>
        <w:rFonts w:hint="default"/>
      </w:rPr>
    </w:lvl>
    <w:lvl w:ilvl="8" w:tplc="71A410CA">
      <w:start w:val="1"/>
      <w:numFmt w:val="bullet"/>
      <w:lvlText w:val="•"/>
      <w:lvlJc w:val="left"/>
      <w:pPr>
        <w:ind w:left="3871" w:hanging="171"/>
      </w:pPr>
      <w:rPr>
        <w:rFonts w:hint="default"/>
      </w:rPr>
    </w:lvl>
  </w:abstractNum>
  <w:abstractNum w:abstractNumId="9" w15:restartNumberingAfterBreak="0">
    <w:nsid w:val="58D94491"/>
    <w:multiLevelType w:val="hybridMultilevel"/>
    <w:tmpl w:val="49BC0C52"/>
    <w:lvl w:ilvl="0" w:tplc="2424D072">
      <w:start w:val="1"/>
      <w:numFmt w:val="bullet"/>
      <w:lvlText w:val="•"/>
      <w:lvlJc w:val="left"/>
      <w:pPr>
        <w:ind w:left="481" w:hanging="284"/>
      </w:pPr>
      <w:rPr>
        <w:rFonts w:ascii="PMingLiU" w:eastAsia="PMingLiU" w:hAnsi="PMingLiU" w:hint="default"/>
        <w:color w:val="231F20"/>
        <w:w w:val="38"/>
        <w:sz w:val="20"/>
        <w:szCs w:val="20"/>
      </w:rPr>
    </w:lvl>
    <w:lvl w:ilvl="1" w:tplc="27100A10">
      <w:start w:val="1"/>
      <w:numFmt w:val="bullet"/>
      <w:lvlText w:val="–"/>
      <w:lvlJc w:val="left"/>
      <w:pPr>
        <w:ind w:left="765" w:hanging="284"/>
      </w:pPr>
      <w:rPr>
        <w:rFonts w:ascii="PMingLiU" w:eastAsia="PMingLiU" w:hAnsi="PMingLiU" w:hint="default"/>
        <w:color w:val="231F20"/>
        <w:w w:val="50"/>
        <w:sz w:val="20"/>
        <w:szCs w:val="20"/>
      </w:rPr>
    </w:lvl>
    <w:lvl w:ilvl="2" w:tplc="6C240886">
      <w:start w:val="1"/>
      <w:numFmt w:val="bullet"/>
      <w:lvlText w:val="•"/>
      <w:lvlJc w:val="left"/>
      <w:pPr>
        <w:ind w:left="1458" w:hanging="284"/>
      </w:pPr>
      <w:rPr>
        <w:rFonts w:hint="default"/>
      </w:rPr>
    </w:lvl>
    <w:lvl w:ilvl="3" w:tplc="52808F7A">
      <w:start w:val="1"/>
      <w:numFmt w:val="bullet"/>
      <w:lvlText w:val="•"/>
      <w:lvlJc w:val="left"/>
      <w:pPr>
        <w:ind w:left="2150" w:hanging="284"/>
      </w:pPr>
      <w:rPr>
        <w:rFonts w:hint="default"/>
      </w:rPr>
    </w:lvl>
    <w:lvl w:ilvl="4" w:tplc="D2A8269E">
      <w:start w:val="1"/>
      <w:numFmt w:val="bullet"/>
      <w:lvlText w:val="•"/>
      <w:lvlJc w:val="left"/>
      <w:pPr>
        <w:ind w:left="2843" w:hanging="284"/>
      </w:pPr>
      <w:rPr>
        <w:rFonts w:hint="default"/>
      </w:rPr>
    </w:lvl>
    <w:lvl w:ilvl="5" w:tplc="C6007E32">
      <w:start w:val="1"/>
      <w:numFmt w:val="bullet"/>
      <w:lvlText w:val="•"/>
      <w:lvlJc w:val="left"/>
      <w:pPr>
        <w:ind w:left="3536" w:hanging="284"/>
      </w:pPr>
      <w:rPr>
        <w:rFonts w:hint="default"/>
      </w:rPr>
    </w:lvl>
    <w:lvl w:ilvl="6" w:tplc="E97484DC">
      <w:start w:val="1"/>
      <w:numFmt w:val="bullet"/>
      <w:lvlText w:val="•"/>
      <w:lvlJc w:val="left"/>
      <w:pPr>
        <w:ind w:left="4229" w:hanging="284"/>
      </w:pPr>
      <w:rPr>
        <w:rFonts w:hint="default"/>
      </w:rPr>
    </w:lvl>
    <w:lvl w:ilvl="7" w:tplc="82CA0138">
      <w:start w:val="1"/>
      <w:numFmt w:val="bullet"/>
      <w:lvlText w:val="•"/>
      <w:lvlJc w:val="left"/>
      <w:pPr>
        <w:ind w:left="4921" w:hanging="284"/>
      </w:pPr>
      <w:rPr>
        <w:rFonts w:hint="default"/>
      </w:rPr>
    </w:lvl>
    <w:lvl w:ilvl="8" w:tplc="42B6C2A0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</w:abstractNum>
  <w:abstractNum w:abstractNumId="10" w15:restartNumberingAfterBreak="0">
    <w:nsid w:val="5EFB7ED0"/>
    <w:multiLevelType w:val="hybridMultilevel"/>
    <w:tmpl w:val="65D64C58"/>
    <w:lvl w:ilvl="0" w:tplc="61F67830">
      <w:start w:val="1"/>
      <w:numFmt w:val="bullet"/>
      <w:lvlText w:val="•"/>
      <w:lvlJc w:val="left"/>
      <w:pPr>
        <w:ind w:left="273" w:hanging="171"/>
      </w:pPr>
      <w:rPr>
        <w:rFonts w:ascii="PMingLiU" w:eastAsia="PMingLiU" w:hAnsi="PMingLiU" w:hint="default"/>
        <w:color w:val="231F20"/>
        <w:w w:val="38"/>
        <w:sz w:val="16"/>
        <w:szCs w:val="16"/>
      </w:rPr>
    </w:lvl>
    <w:lvl w:ilvl="1" w:tplc="4A8C7030">
      <w:start w:val="1"/>
      <w:numFmt w:val="bullet"/>
      <w:lvlText w:val="•"/>
      <w:lvlJc w:val="left"/>
      <w:pPr>
        <w:ind w:left="499" w:hanging="171"/>
      </w:pPr>
      <w:rPr>
        <w:rFonts w:hint="default"/>
      </w:rPr>
    </w:lvl>
    <w:lvl w:ilvl="2" w:tplc="6CA80A3A">
      <w:start w:val="1"/>
      <w:numFmt w:val="bullet"/>
      <w:lvlText w:val="•"/>
      <w:lvlJc w:val="left"/>
      <w:pPr>
        <w:ind w:left="725" w:hanging="171"/>
      </w:pPr>
      <w:rPr>
        <w:rFonts w:hint="default"/>
      </w:rPr>
    </w:lvl>
    <w:lvl w:ilvl="3" w:tplc="9196BBEE">
      <w:start w:val="1"/>
      <w:numFmt w:val="bullet"/>
      <w:lvlText w:val="•"/>
      <w:lvlJc w:val="left"/>
      <w:pPr>
        <w:ind w:left="951" w:hanging="171"/>
      </w:pPr>
      <w:rPr>
        <w:rFonts w:hint="default"/>
      </w:rPr>
    </w:lvl>
    <w:lvl w:ilvl="4" w:tplc="19E02CDA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5" w:tplc="F16A0EBE">
      <w:start w:val="1"/>
      <w:numFmt w:val="bullet"/>
      <w:lvlText w:val="•"/>
      <w:lvlJc w:val="left"/>
      <w:pPr>
        <w:ind w:left="1402" w:hanging="171"/>
      </w:pPr>
      <w:rPr>
        <w:rFonts w:hint="default"/>
      </w:rPr>
    </w:lvl>
    <w:lvl w:ilvl="6" w:tplc="F9A85B80">
      <w:start w:val="1"/>
      <w:numFmt w:val="bullet"/>
      <w:lvlText w:val="•"/>
      <w:lvlJc w:val="left"/>
      <w:pPr>
        <w:ind w:left="1628" w:hanging="171"/>
      </w:pPr>
      <w:rPr>
        <w:rFonts w:hint="default"/>
      </w:rPr>
    </w:lvl>
    <w:lvl w:ilvl="7" w:tplc="9EF4851C">
      <w:start w:val="1"/>
      <w:numFmt w:val="bullet"/>
      <w:lvlText w:val="•"/>
      <w:lvlJc w:val="left"/>
      <w:pPr>
        <w:ind w:left="1854" w:hanging="171"/>
      </w:pPr>
      <w:rPr>
        <w:rFonts w:hint="default"/>
      </w:rPr>
    </w:lvl>
    <w:lvl w:ilvl="8" w:tplc="0BE49182">
      <w:start w:val="1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11" w15:restartNumberingAfterBreak="0">
    <w:nsid w:val="63DF2866"/>
    <w:multiLevelType w:val="hybridMultilevel"/>
    <w:tmpl w:val="F74A78E0"/>
    <w:lvl w:ilvl="0" w:tplc="CDDCF38E">
      <w:start w:val="1"/>
      <w:numFmt w:val="bullet"/>
      <w:lvlText w:val="•"/>
      <w:lvlJc w:val="left"/>
      <w:pPr>
        <w:ind w:left="1700" w:hanging="284"/>
      </w:pPr>
      <w:rPr>
        <w:rFonts w:ascii="PMingLiU" w:eastAsia="PMingLiU" w:hAnsi="PMingLiU" w:hint="default"/>
        <w:color w:val="231F20"/>
        <w:w w:val="38"/>
        <w:sz w:val="20"/>
        <w:szCs w:val="20"/>
      </w:rPr>
    </w:lvl>
    <w:lvl w:ilvl="1" w:tplc="28ACDBEC">
      <w:start w:val="1"/>
      <w:numFmt w:val="bullet"/>
      <w:lvlText w:val="•"/>
      <w:lvlJc w:val="left"/>
      <w:pPr>
        <w:ind w:left="2089" w:hanging="284"/>
      </w:pPr>
      <w:rPr>
        <w:rFonts w:hint="default"/>
      </w:rPr>
    </w:lvl>
    <w:lvl w:ilvl="2" w:tplc="7804B7B8">
      <w:start w:val="1"/>
      <w:numFmt w:val="bullet"/>
      <w:lvlText w:val="•"/>
      <w:lvlJc w:val="left"/>
      <w:pPr>
        <w:ind w:left="2478" w:hanging="284"/>
      </w:pPr>
      <w:rPr>
        <w:rFonts w:hint="default"/>
      </w:rPr>
    </w:lvl>
    <w:lvl w:ilvl="3" w:tplc="9CBEB570">
      <w:start w:val="1"/>
      <w:numFmt w:val="bullet"/>
      <w:lvlText w:val="•"/>
      <w:lvlJc w:val="left"/>
      <w:pPr>
        <w:ind w:left="2867" w:hanging="284"/>
      </w:pPr>
      <w:rPr>
        <w:rFonts w:hint="default"/>
      </w:rPr>
    </w:lvl>
    <w:lvl w:ilvl="4" w:tplc="3630611A">
      <w:start w:val="1"/>
      <w:numFmt w:val="bullet"/>
      <w:lvlText w:val="•"/>
      <w:lvlJc w:val="left"/>
      <w:pPr>
        <w:ind w:left="3256" w:hanging="284"/>
      </w:pPr>
      <w:rPr>
        <w:rFonts w:hint="default"/>
      </w:rPr>
    </w:lvl>
    <w:lvl w:ilvl="5" w:tplc="7C88D476">
      <w:start w:val="1"/>
      <w:numFmt w:val="bullet"/>
      <w:lvlText w:val="•"/>
      <w:lvlJc w:val="left"/>
      <w:pPr>
        <w:ind w:left="3644" w:hanging="284"/>
      </w:pPr>
      <w:rPr>
        <w:rFonts w:hint="default"/>
      </w:rPr>
    </w:lvl>
    <w:lvl w:ilvl="6" w:tplc="6B8C504E">
      <w:start w:val="1"/>
      <w:numFmt w:val="bullet"/>
      <w:lvlText w:val="•"/>
      <w:lvlJc w:val="left"/>
      <w:pPr>
        <w:ind w:left="4033" w:hanging="284"/>
      </w:pPr>
      <w:rPr>
        <w:rFonts w:hint="default"/>
      </w:rPr>
    </w:lvl>
    <w:lvl w:ilvl="7" w:tplc="30548A56">
      <w:start w:val="1"/>
      <w:numFmt w:val="bullet"/>
      <w:lvlText w:val="•"/>
      <w:lvlJc w:val="left"/>
      <w:pPr>
        <w:ind w:left="4422" w:hanging="284"/>
      </w:pPr>
      <w:rPr>
        <w:rFonts w:hint="default"/>
      </w:rPr>
    </w:lvl>
    <w:lvl w:ilvl="8" w:tplc="7DA46614">
      <w:start w:val="1"/>
      <w:numFmt w:val="bullet"/>
      <w:lvlText w:val="•"/>
      <w:lvlJc w:val="left"/>
      <w:pPr>
        <w:ind w:left="4811" w:hanging="284"/>
      </w:pPr>
      <w:rPr>
        <w:rFonts w:hint="default"/>
      </w:rPr>
    </w:lvl>
  </w:abstractNum>
  <w:abstractNum w:abstractNumId="12" w15:restartNumberingAfterBreak="0">
    <w:nsid w:val="69A53769"/>
    <w:multiLevelType w:val="hybridMultilevel"/>
    <w:tmpl w:val="DC542E00"/>
    <w:lvl w:ilvl="0" w:tplc="10388E94">
      <w:start w:val="1"/>
      <w:numFmt w:val="bullet"/>
      <w:lvlText w:val="•"/>
      <w:lvlJc w:val="left"/>
      <w:pPr>
        <w:ind w:left="273" w:hanging="171"/>
      </w:pPr>
      <w:rPr>
        <w:rFonts w:ascii="PMingLiU" w:eastAsia="PMingLiU" w:hAnsi="PMingLiU" w:hint="default"/>
        <w:color w:val="231F20"/>
        <w:w w:val="38"/>
        <w:sz w:val="16"/>
        <w:szCs w:val="16"/>
      </w:rPr>
    </w:lvl>
    <w:lvl w:ilvl="1" w:tplc="3538FBFE">
      <w:start w:val="1"/>
      <w:numFmt w:val="bullet"/>
      <w:lvlText w:val="•"/>
      <w:lvlJc w:val="left"/>
      <w:pPr>
        <w:ind w:left="714" w:hanging="171"/>
      </w:pPr>
      <w:rPr>
        <w:rFonts w:hint="default"/>
      </w:rPr>
    </w:lvl>
    <w:lvl w:ilvl="2" w:tplc="E800D74C">
      <w:start w:val="1"/>
      <w:numFmt w:val="bullet"/>
      <w:lvlText w:val="•"/>
      <w:lvlJc w:val="left"/>
      <w:pPr>
        <w:ind w:left="1155" w:hanging="171"/>
      </w:pPr>
      <w:rPr>
        <w:rFonts w:hint="default"/>
      </w:rPr>
    </w:lvl>
    <w:lvl w:ilvl="3" w:tplc="2BE08C5E">
      <w:start w:val="1"/>
      <w:numFmt w:val="bullet"/>
      <w:lvlText w:val="•"/>
      <w:lvlJc w:val="left"/>
      <w:pPr>
        <w:ind w:left="1597" w:hanging="171"/>
      </w:pPr>
      <w:rPr>
        <w:rFonts w:hint="default"/>
      </w:rPr>
    </w:lvl>
    <w:lvl w:ilvl="4" w:tplc="6D9C8DC4">
      <w:start w:val="1"/>
      <w:numFmt w:val="bullet"/>
      <w:lvlText w:val="•"/>
      <w:lvlJc w:val="left"/>
      <w:pPr>
        <w:ind w:left="2038" w:hanging="171"/>
      </w:pPr>
      <w:rPr>
        <w:rFonts w:hint="default"/>
      </w:rPr>
    </w:lvl>
    <w:lvl w:ilvl="5" w:tplc="1A06B18E">
      <w:start w:val="1"/>
      <w:numFmt w:val="bullet"/>
      <w:lvlText w:val="•"/>
      <w:lvlJc w:val="left"/>
      <w:pPr>
        <w:ind w:left="2479" w:hanging="171"/>
      </w:pPr>
      <w:rPr>
        <w:rFonts w:hint="default"/>
      </w:rPr>
    </w:lvl>
    <w:lvl w:ilvl="6" w:tplc="1EE6C1A6">
      <w:start w:val="1"/>
      <w:numFmt w:val="bullet"/>
      <w:lvlText w:val="•"/>
      <w:lvlJc w:val="left"/>
      <w:pPr>
        <w:ind w:left="2920" w:hanging="171"/>
      </w:pPr>
      <w:rPr>
        <w:rFonts w:hint="default"/>
      </w:rPr>
    </w:lvl>
    <w:lvl w:ilvl="7" w:tplc="A29EF168">
      <w:start w:val="1"/>
      <w:numFmt w:val="bullet"/>
      <w:lvlText w:val="•"/>
      <w:lvlJc w:val="left"/>
      <w:pPr>
        <w:ind w:left="3361" w:hanging="171"/>
      </w:pPr>
      <w:rPr>
        <w:rFonts w:hint="default"/>
      </w:rPr>
    </w:lvl>
    <w:lvl w:ilvl="8" w:tplc="A7A63A78">
      <w:start w:val="1"/>
      <w:numFmt w:val="bullet"/>
      <w:lvlText w:val="•"/>
      <w:lvlJc w:val="left"/>
      <w:pPr>
        <w:ind w:left="3803" w:hanging="171"/>
      </w:pPr>
      <w:rPr>
        <w:rFonts w:hint="default"/>
      </w:rPr>
    </w:lvl>
  </w:abstractNum>
  <w:abstractNum w:abstractNumId="13" w15:restartNumberingAfterBreak="0">
    <w:nsid w:val="7019462E"/>
    <w:multiLevelType w:val="hybridMultilevel"/>
    <w:tmpl w:val="1E203D40"/>
    <w:lvl w:ilvl="0" w:tplc="491E5916">
      <w:start w:val="1"/>
      <w:numFmt w:val="bullet"/>
      <w:lvlText w:val="•"/>
      <w:lvlJc w:val="left"/>
      <w:pPr>
        <w:ind w:left="273" w:hanging="171"/>
      </w:pPr>
      <w:rPr>
        <w:rFonts w:ascii="PMingLiU" w:eastAsia="PMingLiU" w:hAnsi="PMingLiU" w:hint="default"/>
        <w:color w:val="231F20"/>
        <w:w w:val="38"/>
        <w:sz w:val="16"/>
        <w:szCs w:val="16"/>
      </w:rPr>
    </w:lvl>
    <w:lvl w:ilvl="1" w:tplc="21704EA4">
      <w:start w:val="1"/>
      <w:numFmt w:val="bullet"/>
      <w:lvlText w:val="•"/>
      <w:lvlJc w:val="left"/>
      <w:pPr>
        <w:ind w:left="499" w:hanging="171"/>
      </w:pPr>
      <w:rPr>
        <w:rFonts w:hint="default"/>
      </w:rPr>
    </w:lvl>
    <w:lvl w:ilvl="2" w:tplc="7A047036">
      <w:start w:val="1"/>
      <w:numFmt w:val="bullet"/>
      <w:lvlText w:val="•"/>
      <w:lvlJc w:val="left"/>
      <w:pPr>
        <w:ind w:left="725" w:hanging="171"/>
      </w:pPr>
      <w:rPr>
        <w:rFonts w:hint="default"/>
      </w:rPr>
    </w:lvl>
    <w:lvl w:ilvl="3" w:tplc="437EC30E">
      <w:start w:val="1"/>
      <w:numFmt w:val="bullet"/>
      <w:lvlText w:val="•"/>
      <w:lvlJc w:val="left"/>
      <w:pPr>
        <w:ind w:left="951" w:hanging="171"/>
      </w:pPr>
      <w:rPr>
        <w:rFonts w:hint="default"/>
      </w:rPr>
    </w:lvl>
    <w:lvl w:ilvl="4" w:tplc="8E2221D2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5" w:tplc="00E6F07A">
      <w:start w:val="1"/>
      <w:numFmt w:val="bullet"/>
      <w:lvlText w:val="•"/>
      <w:lvlJc w:val="left"/>
      <w:pPr>
        <w:ind w:left="1402" w:hanging="171"/>
      </w:pPr>
      <w:rPr>
        <w:rFonts w:hint="default"/>
      </w:rPr>
    </w:lvl>
    <w:lvl w:ilvl="6" w:tplc="021C68A4">
      <w:start w:val="1"/>
      <w:numFmt w:val="bullet"/>
      <w:lvlText w:val="•"/>
      <w:lvlJc w:val="left"/>
      <w:pPr>
        <w:ind w:left="1628" w:hanging="171"/>
      </w:pPr>
      <w:rPr>
        <w:rFonts w:hint="default"/>
      </w:rPr>
    </w:lvl>
    <w:lvl w:ilvl="7" w:tplc="DB968570">
      <w:start w:val="1"/>
      <w:numFmt w:val="bullet"/>
      <w:lvlText w:val="•"/>
      <w:lvlJc w:val="left"/>
      <w:pPr>
        <w:ind w:left="1854" w:hanging="171"/>
      </w:pPr>
      <w:rPr>
        <w:rFonts w:hint="default"/>
      </w:rPr>
    </w:lvl>
    <w:lvl w:ilvl="8" w:tplc="8CD8B5EE">
      <w:start w:val="1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14" w15:restartNumberingAfterBreak="0">
    <w:nsid w:val="78F635C1"/>
    <w:multiLevelType w:val="hybridMultilevel"/>
    <w:tmpl w:val="F912B934"/>
    <w:lvl w:ilvl="0" w:tplc="B35433CE">
      <w:start w:val="1"/>
      <w:numFmt w:val="bullet"/>
      <w:lvlText w:val="•"/>
      <w:lvlJc w:val="left"/>
      <w:pPr>
        <w:ind w:left="1984" w:hanging="284"/>
      </w:pPr>
      <w:rPr>
        <w:rFonts w:ascii="PMingLiU" w:eastAsia="PMingLiU" w:hAnsi="PMingLiU" w:hint="default"/>
        <w:color w:val="231F20"/>
        <w:w w:val="38"/>
        <w:sz w:val="20"/>
        <w:szCs w:val="20"/>
      </w:rPr>
    </w:lvl>
    <w:lvl w:ilvl="1" w:tplc="B36CCCA0">
      <w:start w:val="1"/>
      <w:numFmt w:val="bullet"/>
      <w:lvlText w:val="•"/>
      <w:lvlJc w:val="left"/>
      <w:pPr>
        <w:ind w:left="2374" w:hanging="284"/>
      </w:pPr>
      <w:rPr>
        <w:rFonts w:hint="default"/>
      </w:rPr>
    </w:lvl>
    <w:lvl w:ilvl="2" w:tplc="8DCE7D86">
      <w:start w:val="1"/>
      <w:numFmt w:val="bullet"/>
      <w:lvlText w:val="•"/>
      <w:lvlJc w:val="left"/>
      <w:pPr>
        <w:ind w:left="2764" w:hanging="284"/>
      </w:pPr>
      <w:rPr>
        <w:rFonts w:hint="default"/>
      </w:rPr>
    </w:lvl>
    <w:lvl w:ilvl="3" w:tplc="0362427C">
      <w:start w:val="1"/>
      <w:numFmt w:val="bullet"/>
      <w:lvlText w:val="•"/>
      <w:lvlJc w:val="left"/>
      <w:pPr>
        <w:ind w:left="3154" w:hanging="284"/>
      </w:pPr>
      <w:rPr>
        <w:rFonts w:hint="default"/>
      </w:rPr>
    </w:lvl>
    <w:lvl w:ilvl="4" w:tplc="1B96C8B6">
      <w:start w:val="1"/>
      <w:numFmt w:val="bullet"/>
      <w:lvlText w:val="•"/>
      <w:lvlJc w:val="left"/>
      <w:pPr>
        <w:ind w:left="3545" w:hanging="284"/>
      </w:pPr>
      <w:rPr>
        <w:rFonts w:hint="default"/>
      </w:rPr>
    </w:lvl>
    <w:lvl w:ilvl="5" w:tplc="A2762CE2">
      <w:start w:val="1"/>
      <w:numFmt w:val="bullet"/>
      <w:lvlText w:val="•"/>
      <w:lvlJc w:val="left"/>
      <w:pPr>
        <w:ind w:left="3935" w:hanging="284"/>
      </w:pPr>
      <w:rPr>
        <w:rFonts w:hint="default"/>
      </w:rPr>
    </w:lvl>
    <w:lvl w:ilvl="6" w:tplc="429A66A4">
      <w:start w:val="1"/>
      <w:numFmt w:val="bullet"/>
      <w:lvlText w:val="•"/>
      <w:lvlJc w:val="left"/>
      <w:pPr>
        <w:ind w:left="4325" w:hanging="284"/>
      </w:pPr>
      <w:rPr>
        <w:rFonts w:hint="default"/>
      </w:rPr>
    </w:lvl>
    <w:lvl w:ilvl="7" w:tplc="294A70DE">
      <w:start w:val="1"/>
      <w:numFmt w:val="bullet"/>
      <w:lvlText w:val="•"/>
      <w:lvlJc w:val="left"/>
      <w:pPr>
        <w:ind w:left="4715" w:hanging="284"/>
      </w:pPr>
      <w:rPr>
        <w:rFonts w:hint="default"/>
      </w:rPr>
    </w:lvl>
    <w:lvl w:ilvl="8" w:tplc="6A20DC02">
      <w:start w:val="1"/>
      <w:numFmt w:val="bullet"/>
      <w:lvlText w:val="•"/>
      <w:lvlJc w:val="left"/>
      <w:pPr>
        <w:ind w:left="5105" w:hanging="284"/>
      </w:pPr>
      <w:rPr>
        <w:rFonts w:hint="default"/>
      </w:rPr>
    </w:lvl>
  </w:abstractNum>
  <w:abstractNum w:abstractNumId="15" w15:restartNumberingAfterBreak="0">
    <w:nsid w:val="7ACC455B"/>
    <w:multiLevelType w:val="hybridMultilevel"/>
    <w:tmpl w:val="D4CADF5A"/>
    <w:lvl w:ilvl="0" w:tplc="F9388504">
      <w:start w:val="1"/>
      <w:numFmt w:val="bullet"/>
      <w:lvlText w:val="•"/>
      <w:lvlJc w:val="left"/>
      <w:pPr>
        <w:ind w:left="634" w:hanging="284"/>
      </w:pPr>
      <w:rPr>
        <w:rFonts w:ascii="PMingLiU" w:eastAsia="PMingLiU" w:hAnsi="PMingLiU" w:hint="default"/>
        <w:color w:val="231F20"/>
        <w:w w:val="38"/>
        <w:sz w:val="20"/>
        <w:szCs w:val="20"/>
      </w:rPr>
    </w:lvl>
    <w:lvl w:ilvl="1" w:tplc="63F67184">
      <w:start w:val="1"/>
      <w:numFmt w:val="bullet"/>
      <w:lvlText w:val="•"/>
      <w:lvlJc w:val="left"/>
      <w:pPr>
        <w:ind w:left="1700" w:hanging="284"/>
      </w:pPr>
      <w:rPr>
        <w:rFonts w:ascii="PMingLiU" w:eastAsia="PMingLiU" w:hAnsi="PMingLiU" w:hint="default"/>
        <w:color w:val="231F20"/>
        <w:w w:val="38"/>
        <w:sz w:val="20"/>
        <w:szCs w:val="20"/>
      </w:rPr>
    </w:lvl>
    <w:lvl w:ilvl="2" w:tplc="3D787F2C">
      <w:start w:val="1"/>
      <w:numFmt w:val="bullet"/>
      <w:lvlText w:val="•"/>
      <w:lvlJc w:val="left"/>
      <w:pPr>
        <w:ind w:left="1465" w:hanging="284"/>
      </w:pPr>
      <w:rPr>
        <w:rFonts w:hint="default"/>
      </w:rPr>
    </w:lvl>
    <w:lvl w:ilvl="3" w:tplc="398AE104">
      <w:start w:val="1"/>
      <w:numFmt w:val="bullet"/>
      <w:lvlText w:val="•"/>
      <w:lvlJc w:val="left"/>
      <w:pPr>
        <w:ind w:left="1229" w:hanging="284"/>
      </w:pPr>
      <w:rPr>
        <w:rFonts w:hint="default"/>
      </w:rPr>
    </w:lvl>
    <w:lvl w:ilvl="4" w:tplc="1BD295F0">
      <w:start w:val="1"/>
      <w:numFmt w:val="bullet"/>
      <w:lvlText w:val="•"/>
      <w:lvlJc w:val="left"/>
      <w:pPr>
        <w:ind w:left="993" w:hanging="284"/>
      </w:pPr>
      <w:rPr>
        <w:rFonts w:hint="default"/>
      </w:rPr>
    </w:lvl>
    <w:lvl w:ilvl="5" w:tplc="AEDA7FE2">
      <w:start w:val="1"/>
      <w:numFmt w:val="bullet"/>
      <w:lvlText w:val="•"/>
      <w:lvlJc w:val="left"/>
      <w:pPr>
        <w:ind w:left="758" w:hanging="284"/>
      </w:pPr>
      <w:rPr>
        <w:rFonts w:hint="default"/>
      </w:rPr>
    </w:lvl>
    <w:lvl w:ilvl="6" w:tplc="63EEFAA4">
      <w:start w:val="1"/>
      <w:numFmt w:val="bullet"/>
      <w:lvlText w:val="•"/>
      <w:lvlJc w:val="left"/>
      <w:pPr>
        <w:ind w:left="522" w:hanging="284"/>
      </w:pPr>
      <w:rPr>
        <w:rFonts w:hint="default"/>
      </w:rPr>
    </w:lvl>
    <w:lvl w:ilvl="7" w:tplc="2B8E7578">
      <w:start w:val="1"/>
      <w:numFmt w:val="bullet"/>
      <w:lvlText w:val="•"/>
      <w:lvlJc w:val="left"/>
      <w:pPr>
        <w:ind w:left="287" w:hanging="284"/>
      </w:pPr>
      <w:rPr>
        <w:rFonts w:hint="default"/>
      </w:rPr>
    </w:lvl>
    <w:lvl w:ilvl="8" w:tplc="F0F2F6DA">
      <w:start w:val="1"/>
      <w:numFmt w:val="bullet"/>
      <w:lvlText w:val="•"/>
      <w:lvlJc w:val="left"/>
      <w:pPr>
        <w:ind w:left="51" w:hanging="284"/>
      </w:pPr>
      <w:rPr>
        <w:rFonts w:hint="default"/>
      </w:rPr>
    </w:lvl>
  </w:abstractNum>
  <w:abstractNum w:abstractNumId="16" w15:restartNumberingAfterBreak="0">
    <w:nsid w:val="7CDB36B0"/>
    <w:multiLevelType w:val="hybridMultilevel"/>
    <w:tmpl w:val="7826B12C"/>
    <w:lvl w:ilvl="0" w:tplc="96F25DAA">
      <w:start w:val="1"/>
      <w:numFmt w:val="bullet"/>
      <w:lvlText w:val="•"/>
      <w:lvlJc w:val="left"/>
      <w:pPr>
        <w:ind w:left="273" w:hanging="171"/>
      </w:pPr>
      <w:rPr>
        <w:rFonts w:ascii="PMingLiU" w:eastAsia="PMingLiU" w:hAnsi="PMingLiU" w:hint="default"/>
        <w:color w:val="231F20"/>
        <w:w w:val="38"/>
        <w:sz w:val="16"/>
        <w:szCs w:val="16"/>
      </w:rPr>
    </w:lvl>
    <w:lvl w:ilvl="1" w:tplc="D0CEF81E">
      <w:start w:val="1"/>
      <w:numFmt w:val="bullet"/>
      <w:lvlText w:val="•"/>
      <w:lvlJc w:val="left"/>
      <w:pPr>
        <w:ind w:left="499" w:hanging="171"/>
      </w:pPr>
      <w:rPr>
        <w:rFonts w:hint="default"/>
      </w:rPr>
    </w:lvl>
    <w:lvl w:ilvl="2" w:tplc="505C64BA">
      <w:start w:val="1"/>
      <w:numFmt w:val="bullet"/>
      <w:lvlText w:val="•"/>
      <w:lvlJc w:val="left"/>
      <w:pPr>
        <w:ind w:left="725" w:hanging="171"/>
      </w:pPr>
      <w:rPr>
        <w:rFonts w:hint="default"/>
      </w:rPr>
    </w:lvl>
    <w:lvl w:ilvl="3" w:tplc="BB1463C8">
      <w:start w:val="1"/>
      <w:numFmt w:val="bullet"/>
      <w:lvlText w:val="•"/>
      <w:lvlJc w:val="left"/>
      <w:pPr>
        <w:ind w:left="951" w:hanging="171"/>
      </w:pPr>
      <w:rPr>
        <w:rFonts w:hint="default"/>
      </w:rPr>
    </w:lvl>
    <w:lvl w:ilvl="4" w:tplc="5AB2E2DA">
      <w:start w:val="1"/>
      <w:numFmt w:val="bullet"/>
      <w:lvlText w:val="•"/>
      <w:lvlJc w:val="left"/>
      <w:pPr>
        <w:ind w:left="1176" w:hanging="171"/>
      </w:pPr>
      <w:rPr>
        <w:rFonts w:hint="default"/>
      </w:rPr>
    </w:lvl>
    <w:lvl w:ilvl="5" w:tplc="78E0964E">
      <w:start w:val="1"/>
      <w:numFmt w:val="bullet"/>
      <w:lvlText w:val="•"/>
      <w:lvlJc w:val="left"/>
      <w:pPr>
        <w:ind w:left="1402" w:hanging="171"/>
      </w:pPr>
      <w:rPr>
        <w:rFonts w:hint="default"/>
      </w:rPr>
    </w:lvl>
    <w:lvl w:ilvl="6" w:tplc="92E62D38">
      <w:start w:val="1"/>
      <w:numFmt w:val="bullet"/>
      <w:lvlText w:val="•"/>
      <w:lvlJc w:val="left"/>
      <w:pPr>
        <w:ind w:left="1628" w:hanging="171"/>
      </w:pPr>
      <w:rPr>
        <w:rFonts w:hint="default"/>
      </w:rPr>
    </w:lvl>
    <w:lvl w:ilvl="7" w:tplc="47C24868">
      <w:start w:val="1"/>
      <w:numFmt w:val="bullet"/>
      <w:lvlText w:val="•"/>
      <w:lvlJc w:val="left"/>
      <w:pPr>
        <w:ind w:left="1854" w:hanging="171"/>
      </w:pPr>
      <w:rPr>
        <w:rFonts w:hint="default"/>
      </w:rPr>
    </w:lvl>
    <w:lvl w:ilvl="8" w:tplc="35B49326">
      <w:start w:val="1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17" w15:restartNumberingAfterBreak="0">
    <w:nsid w:val="7D696F38"/>
    <w:multiLevelType w:val="hybridMultilevel"/>
    <w:tmpl w:val="20ACCFF0"/>
    <w:lvl w:ilvl="0" w:tplc="A18288BC">
      <w:start w:val="1"/>
      <w:numFmt w:val="bullet"/>
      <w:lvlText w:val="•"/>
      <w:lvlJc w:val="left"/>
      <w:pPr>
        <w:ind w:left="1984" w:hanging="284"/>
      </w:pPr>
      <w:rPr>
        <w:rFonts w:ascii="PMingLiU" w:eastAsia="PMingLiU" w:hAnsi="PMingLiU" w:hint="default"/>
        <w:color w:val="231F20"/>
        <w:w w:val="38"/>
        <w:sz w:val="20"/>
        <w:szCs w:val="20"/>
      </w:rPr>
    </w:lvl>
    <w:lvl w:ilvl="1" w:tplc="F80EBCF2">
      <w:start w:val="1"/>
      <w:numFmt w:val="bullet"/>
      <w:lvlText w:val="•"/>
      <w:lvlJc w:val="left"/>
      <w:pPr>
        <w:ind w:left="2373" w:hanging="284"/>
      </w:pPr>
      <w:rPr>
        <w:rFonts w:hint="default"/>
      </w:rPr>
    </w:lvl>
    <w:lvl w:ilvl="2" w:tplc="2CF8861E">
      <w:start w:val="1"/>
      <w:numFmt w:val="bullet"/>
      <w:lvlText w:val="•"/>
      <w:lvlJc w:val="left"/>
      <w:pPr>
        <w:ind w:left="2762" w:hanging="284"/>
      </w:pPr>
      <w:rPr>
        <w:rFonts w:hint="default"/>
      </w:rPr>
    </w:lvl>
    <w:lvl w:ilvl="3" w:tplc="D6562068">
      <w:start w:val="1"/>
      <w:numFmt w:val="bullet"/>
      <w:lvlText w:val="•"/>
      <w:lvlJc w:val="left"/>
      <w:pPr>
        <w:ind w:left="3150" w:hanging="284"/>
      </w:pPr>
      <w:rPr>
        <w:rFonts w:hint="default"/>
      </w:rPr>
    </w:lvl>
    <w:lvl w:ilvl="4" w:tplc="AD1EDBA4">
      <w:start w:val="1"/>
      <w:numFmt w:val="bullet"/>
      <w:lvlText w:val="•"/>
      <w:lvlJc w:val="left"/>
      <w:pPr>
        <w:ind w:left="3539" w:hanging="284"/>
      </w:pPr>
      <w:rPr>
        <w:rFonts w:hint="default"/>
      </w:rPr>
    </w:lvl>
    <w:lvl w:ilvl="5" w:tplc="BCD02418">
      <w:start w:val="1"/>
      <w:numFmt w:val="bullet"/>
      <w:lvlText w:val="•"/>
      <w:lvlJc w:val="left"/>
      <w:pPr>
        <w:ind w:left="3928" w:hanging="284"/>
      </w:pPr>
      <w:rPr>
        <w:rFonts w:hint="default"/>
      </w:rPr>
    </w:lvl>
    <w:lvl w:ilvl="6" w:tplc="38825B96">
      <w:start w:val="1"/>
      <w:numFmt w:val="bullet"/>
      <w:lvlText w:val="•"/>
      <w:lvlJc w:val="left"/>
      <w:pPr>
        <w:ind w:left="4317" w:hanging="284"/>
      </w:pPr>
      <w:rPr>
        <w:rFonts w:hint="default"/>
      </w:rPr>
    </w:lvl>
    <w:lvl w:ilvl="7" w:tplc="DFDEE7C6">
      <w:start w:val="1"/>
      <w:numFmt w:val="bullet"/>
      <w:lvlText w:val="•"/>
      <w:lvlJc w:val="left"/>
      <w:pPr>
        <w:ind w:left="4706" w:hanging="284"/>
      </w:pPr>
      <w:rPr>
        <w:rFonts w:hint="default"/>
      </w:rPr>
    </w:lvl>
    <w:lvl w:ilvl="8" w:tplc="2E2A465E">
      <w:start w:val="1"/>
      <w:numFmt w:val="bullet"/>
      <w:lvlText w:val="•"/>
      <w:lvlJc w:val="left"/>
      <w:pPr>
        <w:ind w:left="5095" w:hanging="284"/>
      </w:pPr>
      <w:rPr>
        <w:rFonts w:hint="default"/>
      </w:rPr>
    </w:lvl>
  </w:abstractNum>
  <w:num w:numId="1">
    <w:abstractNumId w:val="17"/>
  </w:num>
  <w:num w:numId="2">
    <w:abstractNumId w:val="14"/>
  </w:num>
  <w:num w:numId="3">
    <w:abstractNumId w:val="13"/>
  </w:num>
  <w:num w:numId="4">
    <w:abstractNumId w:val="16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6"/>
  </w:num>
  <w:num w:numId="10">
    <w:abstractNumId w:val="5"/>
  </w:num>
  <w:num w:numId="11">
    <w:abstractNumId w:val="12"/>
  </w:num>
  <w:num w:numId="12">
    <w:abstractNumId w:val="4"/>
  </w:num>
  <w:num w:numId="13">
    <w:abstractNumId w:val="0"/>
  </w:num>
  <w:num w:numId="14">
    <w:abstractNumId w:val="7"/>
  </w:num>
  <w:num w:numId="15">
    <w:abstractNumId w:val="9"/>
  </w:num>
  <w:num w:numId="16">
    <w:abstractNumId w:val="1"/>
  </w:num>
  <w:num w:numId="17">
    <w:abstractNumId w:val="1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936"/>
    <w:rsid w:val="00656936"/>
    <w:rsid w:val="00A96029"/>
    <w:rsid w:val="00C937D1"/>
    <w:rsid w:val="00E4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D43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51"/>
      <w:ind w:left="1700"/>
      <w:outlineLvl w:val="0"/>
    </w:pPr>
    <w:rPr>
      <w:rFonts w:ascii="Calibri" w:eastAsia="Calibri" w:hAnsi="Calibri"/>
      <w:sz w:val="52"/>
      <w:szCs w:val="52"/>
    </w:rPr>
  </w:style>
  <w:style w:type="paragraph" w:styleId="Heading2">
    <w:name w:val="heading 2"/>
    <w:basedOn w:val="Normal"/>
    <w:uiPriority w:val="1"/>
    <w:qFormat/>
    <w:pPr>
      <w:spacing w:before="50"/>
      <w:ind w:left="1700"/>
      <w:outlineLvl w:val="1"/>
    </w:pPr>
    <w:rPr>
      <w:rFonts w:ascii="Calibri" w:eastAsia="Calibri" w:hAnsi="Calibri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65"/>
      <w:ind w:left="117"/>
      <w:outlineLvl w:val="2"/>
    </w:pPr>
    <w:rPr>
      <w:rFonts w:ascii="Calibri" w:eastAsia="Calibri" w:hAnsi="Calibri"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63"/>
      <w:ind w:left="1417"/>
      <w:outlineLvl w:val="3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7"/>
      <w:ind w:left="1700"/>
    </w:pPr>
    <w:rPr>
      <w:rFonts w:ascii="Calibri" w:eastAsia="Calibri" w:hAnsi="Calibri"/>
      <w:sz w:val="24"/>
      <w:szCs w:val="24"/>
    </w:rPr>
  </w:style>
  <w:style w:type="paragraph" w:styleId="TOC2">
    <w:name w:val="toc 2"/>
    <w:basedOn w:val="Normal"/>
    <w:uiPriority w:val="1"/>
    <w:qFormat/>
    <w:pPr>
      <w:spacing w:before="186"/>
      <w:ind w:left="2154"/>
    </w:pPr>
    <w:rPr>
      <w:rFonts w:ascii="Calibri" w:eastAsia="Calibri" w:hAnsi="Calibri"/>
      <w:i/>
      <w:sz w:val="20"/>
      <w:szCs w:val="20"/>
    </w:rPr>
  </w:style>
  <w:style w:type="paragraph" w:styleId="BodyText">
    <w:name w:val="Body Text"/>
    <w:basedOn w:val="Normal"/>
    <w:uiPriority w:val="1"/>
    <w:qFormat/>
    <w:pPr>
      <w:spacing w:before="4"/>
      <w:ind w:left="1700"/>
    </w:pPr>
    <w:rPr>
      <w:rFonts w:ascii="PMingLiU" w:eastAsia="PMingLiU" w:hAnsi="PMingLiU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937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7D1"/>
  </w:style>
  <w:style w:type="paragraph" w:styleId="Footer">
    <w:name w:val="footer"/>
    <w:basedOn w:val="Normal"/>
    <w:link w:val="FooterChar"/>
    <w:uiPriority w:val="99"/>
    <w:unhideWhenUsed/>
    <w:rsid w:val="00C937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nvironment.gov.au/marine/gbr/reef-trust" TargetMode="External"/><Relationship Id="rId18" Type="http://schemas.openxmlformats.org/officeDocument/2006/relationships/hyperlink" Target="https://www.environment.gov.au/science/soe/2011" TargetMode="External"/><Relationship Id="rId26" Type="http://schemas.openxmlformats.org/officeDocument/2006/relationships/hyperlink" Target="http://www.gbrmpa.gov.au/managing-the-reef/reef-2050/reef-integrated-monitoring-and-reporting-program" TargetMode="External"/><Relationship Id="rId39" Type="http://schemas.openxmlformats.org/officeDocument/2006/relationships/hyperlink" Target="http://www.environment.gov.au/about-us/publications/annual-report-2014-15-environment" TargetMode="External"/><Relationship Id="rId21" Type="http://schemas.openxmlformats.org/officeDocument/2006/relationships/hyperlink" Target="https://www.environment.gov.au/heritage/publications/state-party-report-gbr-2015" TargetMode="External"/><Relationship Id="rId34" Type="http://schemas.openxmlformats.org/officeDocument/2006/relationships/hyperlink" Target="https://fieldcapture.ala.org.au/" TargetMode="External"/><Relationship Id="rId42" Type="http://schemas.openxmlformats.org/officeDocument/2006/relationships/hyperlink" Target="https://fieldcapture.ala.org.au/" TargetMode="External"/><Relationship Id="rId47" Type="http://schemas.openxmlformats.org/officeDocument/2006/relationships/hyperlink" Target="http://www.environment.gov.au/marine/gbr/publications/reef-2050-long-term-sustainability-plan" TargetMode="External"/><Relationship Id="rId50" Type="http://schemas.openxmlformats.org/officeDocument/2006/relationships/hyperlink" Target="http://www.aph.gov.au/Parliamentary_Business/senate_estimates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environment.gov.au/marine/gbr/publications/reef-2050-long-term-sustainability-plan" TargetMode="External"/><Relationship Id="rId17" Type="http://schemas.openxmlformats.org/officeDocument/2006/relationships/hyperlink" Target="http://www.aph.gov.au/Parliamentary_Business/senate_estimates" TargetMode="External"/><Relationship Id="rId25" Type="http://schemas.openxmlformats.org/officeDocument/2006/relationships/hyperlink" Target="http://www.gbrmpa.gov.au/managing-the-reef/reef-2050/reef-integrated-monitoring-and-reporting-program" TargetMode="External"/><Relationship Id="rId33" Type="http://schemas.openxmlformats.org/officeDocument/2006/relationships/hyperlink" Target="http://www.environment.gov.au/system/files/resources/5089338a-2b9b-4ec3-ba43-2c063aa01dc0/files/corporate-plan-2015-16.pdf" TargetMode="External"/><Relationship Id="rId38" Type="http://schemas.openxmlformats.org/officeDocument/2006/relationships/hyperlink" Target="http://www.environment.gov.au/about-us/publications/annual-report-2014-15-environment" TargetMode="External"/><Relationship Id="rId46" Type="http://schemas.openxmlformats.org/officeDocument/2006/relationships/hyperlink" Target="http://www.gbrmpa.gov.au/managing-the-reef/reef-2050/reef-integrated-monitoring-and-reporting-progra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nvironment.gov.au/about-us/publications/annual-report-2014-15-environment" TargetMode="External"/><Relationship Id="rId20" Type="http://schemas.openxmlformats.org/officeDocument/2006/relationships/hyperlink" Target="http://www.environment.gov.au/news/2014/08/13/great-barrier-reef-outlook-report-2014-0" TargetMode="External"/><Relationship Id="rId29" Type="http://schemas.openxmlformats.org/officeDocument/2006/relationships/hyperlink" Target="http://www.gbrmpa.gov.au/managing-the-reef/how-the-reefs-managed/reef-2050-marine-monitoring-program" TargetMode="External"/><Relationship Id="rId41" Type="http://schemas.openxmlformats.org/officeDocument/2006/relationships/hyperlink" Target="http://www.environment.gov.au/system/files/resources/5089338a-2b9b-4ec3-ba43-2c063aa01dc0/files/corporate-plan-2015-16.pdf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reativecommons.org/licenses/by/4.0/" TargetMode="External"/><Relationship Id="rId24" Type="http://schemas.openxmlformats.org/officeDocument/2006/relationships/hyperlink" Target="https://fieldcapture.ala.org.au/" TargetMode="External"/><Relationship Id="rId32" Type="http://schemas.openxmlformats.org/officeDocument/2006/relationships/hyperlink" Target="http://www.environment.gov.au/about-us/publications/evaluation-policy-2015-2020" TargetMode="External"/><Relationship Id="rId37" Type="http://schemas.openxmlformats.org/officeDocument/2006/relationships/hyperlink" Target="http://www.environment.gov.au/about-us/publications/budget/portfolio-budget-statements-2015-16" TargetMode="External"/><Relationship Id="rId40" Type="http://schemas.openxmlformats.org/officeDocument/2006/relationships/hyperlink" Target="http://www.environment.gov.au/about-us/publications/annual-report-2014-15-environment" TargetMode="External"/><Relationship Id="rId45" Type="http://schemas.openxmlformats.org/officeDocument/2006/relationships/hyperlink" Target="http://www.environment.gov.au/about-us/publications/budget/portfolio-budget-statements-2015-16" TargetMode="External"/><Relationship Id="rId53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http://www.environment.gov.au/about-us/publications/budget/portfolio-budget-statements-2015-16" TargetMode="External"/><Relationship Id="rId23" Type="http://schemas.openxmlformats.org/officeDocument/2006/relationships/hyperlink" Target="https://fieldcapture.ala.org.au/" TargetMode="External"/><Relationship Id="rId28" Type="http://schemas.openxmlformats.org/officeDocument/2006/relationships/hyperlink" Target="http://www.reefplan.qld.gov.au/measuring-success/paddock-to-reef/" TargetMode="External"/><Relationship Id="rId36" Type="http://schemas.openxmlformats.org/officeDocument/2006/relationships/hyperlink" Target="http://www.environment.gov.au/about-us/publications/budget/portfolio-budget-statements-2015-16" TargetMode="External"/><Relationship Id="rId49" Type="http://schemas.openxmlformats.org/officeDocument/2006/relationships/hyperlink" Target="https://www.environment.gov.au/marine/gbr/reef-trust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environment.gov.au/news/2014/08/13/great-barrier-reef-outlook-report-2014-0" TargetMode="External"/><Relationship Id="rId31" Type="http://schemas.openxmlformats.org/officeDocument/2006/relationships/hyperlink" Target="https://fieldcapture.ala.org.au/" TargetMode="External"/><Relationship Id="rId44" Type="http://schemas.openxmlformats.org/officeDocument/2006/relationships/hyperlink" Target="http://www.reefplan.qld.gov.au/measuring-success/paddock-to-reef/" TargetMode="External"/><Relationship Id="rId52" Type="http://schemas.openxmlformats.org/officeDocument/2006/relationships/hyperlink" Target="https://www.environment.gov.au/heritage/publications/state-party-report-gbr-201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hyperlink" Target="https://www.environment.gov.au/heritage/publications/state-party-report-gbr-2015" TargetMode="External"/><Relationship Id="rId27" Type="http://schemas.openxmlformats.org/officeDocument/2006/relationships/hyperlink" Target="http://www.reefplan.qld.gov.au/measuring-success/paddock-to-reef/" TargetMode="External"/><Relationship Id="rId30" Type="http://schemas.openxmlformats.org/officeDocument/2006/relationships/hyperlink" Target="http://www.reefplan.qld.gov.au/measuring-success/report-cards/" TargetMode="External"/><Relationship Id="rId35" Type="http://schemas.openxmlformats.org/officeDocument/2006/relationships/hyperlink" Target="https://fieldcapture.ala.org.au/" TargetMode="External"/><Relationship Id="rId43" Type="http://schemas.openxmlformats.org/officeDocument/2006/relationships/hyperlink" Target="http://www.environment.gov.au/news/2014/08/13/great-barrier-reef-outlook-report-2014-0" TargetMode="External"/><Relationship Id="rId48" Type="http://schemas.openxmlformats.org/officeDocument/2006/relationships/hyperlink" Target="http://www.reefplan.qld.gov.au/measuring-success/report-cards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environment.gov.au/science/soe/2011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6D648BFE.dotm</Template>
  <TotalTime>0</TotalTime>
  <Pages>26</Pages>
  <Words>7733</Words>
  <Characters>44081</Characters>
  <Application>Microsoft Office Word</Application>
  <DocSecurity>4</DocSecurity>
  <Lines>367</Lines>
  <Paragraphs>103</Paragraphs>
  <ScaleCrop>false</ScaleCrop>
  <Company/>
  <LinksUpToDate>false</LinksUpToDate>
  <CharactersWithSpaces>51711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Reef Trust Monitoring and Reporting Plan</dc:title>
  <dc:creator/>
  <cp:lastModifiedBy/>
  <cp:revision>1</cp:revision>
  <dcterms:created xsi:type="dcterms:W3CDTF">2017-02-23T02:17:00Z</dcterms:created>
  <dcterms:modified xsi:type="dcterms:W3CDTF">2017-02-23T02:17:00Z</dcterms:modified>
</cp:coreProperties>
</file>