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A87" w:rsidRDefault="00456A87" w:rsidP="007F0481">
      <w:pPr>
        <w:pStyle w:val="ReportTitle"/>
        <w:ind w:left="1361"/>
        <w:rPr>
          <w:sz w:val="40"/>
          <w:szCs w:val="40"/>
        </w:rPr>
      </w:pPr>
      <w:bookmarkStart w:id="0" w:name="_Toc317243062"/>
      <w:r>
        <w:rPr>
          <w:noProof/>
          <w:lang w:eastAsia="en-AU"/>
        </w:rPr>
        <w:drawing>
          <wp:anchor distT="0" distB="0" distL="114300" distR="114300" simplePos="0" relativeHeight="251658240" behindDoc="1" locked="0" layoutInCell="1" allowOverlap="1" wp14:anchorId="66B2F826" wp14:editId="7AE6B5B3">
            <wp:simplePos x="0" y="0"/>
            <wp:positionH relativeFrom="column">
              <wp:posOffset>-900430</wp:posOffset>
            </wp:positionH>
            <wp:positionV relativeFrom="paragraph">
              <wp:posOffset>-118745</wp:posOffset>
            </wp:positionV>
            <wp:extent cx="7563485" cy="3725545"/>
            <wp:effectExtent l="0" t="0" r="0" b="8255"/>
            <wp:wrapTight wrapText="bothSides">
              <wp:wrapPolygon edited="0">
                <wp:start x="0" y="0"/>
                <wp:lineTo x="0" y="21537"/>
                <wp:lineTo x="21544" y="21537"/>
                <wp:lineTo x="21544" y="0"/>
                <wp:lineTo x="0" y="0"/>
              </wp:wrapPolygon>
            </wp:wrapTight>
            <wp:docPr id="2" name="Picture 2" descr="C:\Users\batts\Downloads\2019-1108 Plastic Reef\ENTSCH MP-2019-11-08 Plastic Reef\PlasticReef_SJI__20191108_DSC_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ts\Downloads\2019-1108 Plastic Reef\ENTSCH MP-2019-11-08 Plastic Reef\PlasticReef_SJI__20191108_DSC_706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563485" cy="372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44F8" w:rsidRPr="007F0481" w:rsidRDefault="007F0481" w:rsidP="007F0481">
      <w:pPr>
        <w:pStyle w:val="ReportTitle"/>
        <w:ind w:left="1361"/>
        <w:rPr>
          <w:sz w:val="40"/>
          <w:szCs w:val="40"/>
        </w:rPr>
      </w:pPr>
      <w:bookmarkStart w:id="1" w:name="_GoBack"/>
      <w:r w:rsidRPr="007F0481">
        <w:rPr>
          <w:sz w:val="40"/>
          <w:szCs w:val="40"/>
        </w:rPr>
        <w:t>Report to the Minister for the Environment</w:t>
      </w:r>
      <w:r w:rsidR="00D2407E">
        <w:rPr>
          <w:sz w:val="40"/>
          <w:szCs w:val="40"/>
        </w:rPr>
        <w:t xml:space="preserve"> t</w:t>
      </w:r>
      <w:r w:rsidR="00403314">
        <w:rPr>
          <w:sz w:val="40"/>
          <w:szCs w:val="40"/>
        </w:rPr>
        <w:t xml:space="preserve">he Hon. </w:t>
      </w:r>
      <w:proofErr w:type="spellStart"/>
      <w:r w:rsidR="00403314">
        <w:rPr>
          <w:sz w:val="40"/>
          <w:szCs w:val="40"/>
        </w:rPr>
        <w:t>Sussan</w:t>
      </w:r>
      <w:proofErr w:type="spellEnd"/>
      <w:r w:rsidR="00403314">
        <w:rPr>
          <w:sz w:val="40"/>
          <w:szCs w:val="40"/>
        </w:rPr>
        <w:t xml:space="preserve"> Ley MP</w:t>
      </w:r>
    </w:p>
    <w:bookmarkEnd w:id="1"/>
    <w:p w:rsidR="00C944F8" w:rsidRDefault="00C944F8" w:rsidP="00C944F8">
      <w:pPr>
        <w:pStyle w:val="ReportTitle"/>
        <w:ind w:left="1361"/>
      </w:pPr>
    </w:p>
    <w:p w:rsidR="00C944F8" w:rsidRDefault="003C2FDB" w:rsidP="00C944F8">
      <w:pPr>
        <w:pStyle w:val="Reportsubtitle"/>
        <w:ind w:left="1361"/>
      </w:pPr>
      <w:r>
        <w:t>June</w:t>
      </w:r>
      <w:r w:rsidR="0025048B">
        <w:t xml:space="preserve"> </w:t>
      </w:r>
      <w:r w:rsidR="005C1C2E">
        <w:t xml:space="preserve">– </w:t>
      </w:r>
      <w:r w:rsidR="00AD2E53">
        <w:t>December 2019</w:t>
      </w:r>
    </w:p>
    <w:p w:rsidR="00C944F8" w:rsidRDefault="00AD2E53" w:rsidP="00C944F8">
      <w:pPr>
        <w:pStyle w:val="Reportsubtitle"/>
        <w:ind w:left="1361"/>
      </w:pPr>
      <w:r>
        <w:t xml:space="preserve">Submitted | </w:t>
      </w:r>
      <w:r w:rsidR="003C2FDB">
        <w:t>19</w:t>
      </w:r>
      <w:r w:rsidR="003C2FDB" w:rsidRPr="003C2FDB">
        <w:rPr>
          <w:vertAlign w:val="superscript"/>
        </w:rPr>
        <w:t>th</w:t>
      </w:r>
      <w:r w:rsidR="003C2FDB">
        <w:t xml:space="preserve"> </w:t>
      </w:r>
      <w:r>
        <w:t>December 2019</w:t>
      </w:r>
    </w:p>
    <w:p w:rsidR="007A252C" w:rsidRDefault="007A252C" w:rsidP="00927F28">
      <w:pPr>
        <w:tabs>
          <w:tab w:val="left" w:pos="2581"/>
        </w:tabs>
      </w:pPr>
    </w:p>
    <w:p w:rsidR="008B2151" w:rsidRPr="00927F28" w:rsidRDefault="008B2151" w:rsidP="00927F28">
      <w:pPr>
        <w:tabs>
          <w:tab w:val="left" w:pos="2581"/>
        </w:tabs>
        <w:sectPr w:rsidR="008B2151" w:rsidRPr="00927F28" w:rsidSect="00C944F8">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p>
    <w:bookmarkEnd w:id="0"/>
    <w:p w:rsidR="008B2151" w:rsidRPr="00950568" w:rsidRDefault="008B2151" w:rsidP="008B2151">
      <w:pPr>
        <w:jc w:val="both"/>
        <w:rPr>
          <w:b/>
          <w:color w:val="365F91" w:themeColor="accent1" w:themeShade="BF"/>
        </w:rPr>
      </w:pPr>
      <w:r w:rsidRPr="00950568">
        <w:rPr>
          <w:b/>
          <w:color w:val="365F91" w:themeColor="accent1" w:themeShade="BF"/>
        </w:rPr>
        <w:lastRenderedPageBreak/>
        <w:t>A note from Warren Entsch MP</w:t>
      </w:r>
      <w:r w:rsidR="00BE1D59">
        <w:rPr>
          <w:b/>
          <w:color w:val="365F91" w:themeColor="accent1" w:themeShade="BF"/>
        </w:rPr>
        <w:t>, Federal Member for Leichhardt</w:t>
      </w:r>
    </w:p>
    <w:p w:rsidR="00403314" w:rsidRDefault="002465BB" w:rsidP="008B2151">
      <w:pPr>
        <w:jc w:val="both"/>
      </w:pPr>
      <w:r>
        <w:t xml:space="preserve">Firstly, </w:t>
      </w:r>
      <w:r w:rsidR="00280A13">
        <w:t xml:space="preserve">Minister thank you for allowing me the opportunity to provide input into the direction of government </w:t>
      </w:r>
      <w:r w:rsidR="005F423A">
        <w:t xml:space="preserve">policy </w:t>
      </w:r>
      <w:r w:rsidR="00280A13">
        <w:t>and indeed for consider</w:t>
      </w:r>
      <w:r w:rsidR="00DB64E8">
        <w:t>ing</w:t>
      </w:r>
      <w:r w:rsidR="00280A13">
        <w:t xml:space="preserve"> the following report. </w:t>
      </w:r>
    </w:p>
    <w:p w:rsidR="00403314" w:rsidRDefault="005C1C2E" w:rsidP="008B2151">
      <w:pPr>
        <w:jc w:val="both"/>
      </w:pPr>
      <w:r>
        <w:t>While my role as Special Envoy for the Great Barrier Reef and my plan to develop a national policy on the reduction of single use plastics are connected</w:t>
      </w:r>
      <w:r w:rsidR="00D2407E">
        <w:t>,</w:t>
      </w:r>
      <w:r>
        <w:t xml:space="preserve"> they are two distinct matters.</w:t>
      </w:r>
      <w:r w:rsidR="00477508">
        <w:t xml:space="preserve"> </w:t>
      </w:r>
    </w:p>
    <w:p w:rsidR="008B2151" w:rsidRDefault="005C1C2E" w:rsidP="008B2151">
      <w:pPr>
        <w:jc w:val="both"/>
        <w:rPr>
          <w:shd w:val="clear" w:color="auto" w:fill="FFFFFF"/>
        </w:rPr>
      </w:pPr>
      <w:r>
        <w:rPr>
          <w:shd w:val="clear" w:color="auto" w:fill="FFFFFF"/>
        </w:rPr>
        <w:t>In starting</w:t>
      </w:r>
      <w:r w:rsidR="00534E9F">
        <w:rPr>
          <w:shd w:val="clear" w:color="auto" w:fill="FFFFFF"/>
        </w:rPr>
        <w:t>,</w:t>
      </w:r>
      <w:r>
        <w:rPr>
          <w:shd w:val="clear" w:color="auto" w:fill="FFFFFF"/>
        </w:rPr>
        <w:t xml:space="preserve"> l</w:t>
      </w:r>
      <w:r w:rsidR="008B2151">
        <w:rPr>
          <w:shd w:val="clear" w:color="auto" w:fill="FFFFFF"/>
        </w:rPr>
        <w:t>et me touch briefly on the Great Barrier Reef.</w:t>
      </w:r>
    </w:p>
    <w:p w:rsidR="00403314" w:rsidRDefault="008B2151" w:rsidP="008B2151">
      <w:pPr>
        <w:jc w:val="both"/>
      </w:pPr>
      <w:r w:rsidRPr="008515AF">
        <w:t xml:space="preserve">The Great Barrier Reef </w:t>
      </w:r>
      <w:r w:rsidR="00BE6CF7">
        <w:t>is</w:t>
      </w:r>
      <w:r w:rsidR="00BE6CF7" w:rsidRPr="008515AF">
        <w:t xml:space="preserve"> </w:t>
      </w:r>
      <w:r w:rsidRPr="008515AF">
        <w:t>a vibrant, beautiful ecosystem of immense value to Australians and the world</w:t>
      </w:r>
      <w:r w:rsidR="00BE6CF7">
        <w:t xml:space="preserve">, but </w:t>
      </w:r>
      <w:r w:rsidR="00EC2D30">
        <w:t xml:space="preserve">there is no doubt </w:t>
      </w:r>
      <w:r w:rsidR="00BE6CF7">
        <w:t>it is under pressure</w:t>
      </w:r>
      <w:r w:rsidR="005C1C2E">
        <w:t xml:space="preserve"> from growing threats.</w:t>
      </w:r>
      <w:r w:rsidR="00477508">
        <w:t xml:space="preserve"> </w:t>
      </w:r>
    </w:p>
    <w:p w:rsidR="00403314" w:rsidRDefault="008B2151" w:rsidP="008B2151">
      <w:pPr>
        <w:jc w:val="both"/>
      </w:pPr>
      <w:r>
        <w:t xml:space="preserve">There are </w:t>
      </w:r>
      <w:r w:rsidR="00BC53A9">
        <w:t xml:space="preserve">an array of </w:t>
      </w:r>
      <w:r>
        <w:t>many</w:t>
      </w:r>
      <w:r w:rsidR="00BC53A9">
        <w:t xml:space="preserve"> complex</w:t>
      </w:r>
      <w:r>
        <w:t xml:space="preserve"> challenges </w:t>
      </w:r>
      <w:r w:rsidR="00BC53A9">
        <w:t xml:space="preserve">facing the </w:t>
      </w:r>
      <w:r w:rsidR="00D2407E">
        <w:t>R</w:t>
      </w:r>
      <w:r w:rsidR="00BC53A9">
        <w:t xml:space="preserve">eef and we must confront these head on. </w:t>
      </w:r>
    </w:p>
    <w:p w:rsidR="00403314" w:rsidRDefault="00BC53A9" w:rsidP="008B2151">
      <w:pPr>
        <w:jc w:val="both"/>
      </w:pPr>
      <w:r>
        <w:t>Global climate change looms as the most serious existential threat to the long</w:t>
      </w:r>
      <w:r w:rsidR="0010395B">
        <w:t>-</w:t>
      </w:r>
      <w:r>
        <w:t>term</w:t>
      </w:r>
      <w:r w:rsidR="00212E44">
        <w:t xml:space="preserve"> health and</w:t>
      </w:r>
      <w:r>
        <w:t xml:space="preserve"> viability of the </w:t>
      </w:r>
      <w:r w:rsidR="00D2407E">
        <w:t>R</w:t>
      </w:r>
      <w:r>
        <w:t xml:space="preserve">eef. </w:t>
      </w:r>
    </w:p>
    <w:p w:rsidR="005C1C2E" w:rsidRDefault="00212E44" w:rsidP="008B2151">
      <w:pPr>
        <w:jc w:val="both"/>
      </w:pPr>
      <w:r>
        <w:t>While g</w:t>
      </w:r>
      <w:r w:rsidR="00BC53A9">
        <w:t>reater efforts to reduce emissions of greenhouse gasses are required</w:t>
      </w:r>
      <w:r>
        <w:t xml:space="preserve"> globally, the l</w:t>
      </w:r>
      <w:r w:rsidR="00BC53A9">
        <w:t>ocalised threats that are</w:t>
      </w:r>
      <w:r>
        <w:t xml:space="preserve"> more</w:t>
      </w:r>
      <w:r w:rsidR="00BC53A9">
        <w:t xml:space="preserve"> within our</w:t>
      </w:r>
      <w:r>
        <w:t xml:space="preserve"> direct</w:t>
      </w:r>
      <w:r w:rsidR="00BC53A9">
        <w:t xml:space="preserve"> control are being managed</w:t>
      </w:r>
      <w:r w:rsidR="0056141A">
        <w:t xml:space="preserve"> </w:t>
      </w:r>
      <w:r w:rsidR="006C6FC8" w:rsidRPr="003416F1">
        <w:t>reasonably</w:t>
      </w:r>
      <w:r w:rsidR="006C6FC8">
        <w:t xml:space="preserve"> </w:t>
      </w:r>
      <w:r w:rsidR="00BC53A9">
        <w:t xml:space="preserve">well. </w:t>
      </w:r>
    </w:p>
    <w:p w:rsidR="00403314" w:rsidRDefault="00BC53A9" w:rsidP="008B2151">
      <w:pPr>
        <w:jc w:val="both"/>
      </w:pPr>
      <w:r>
        <w:t>W</w:t>
      </w:r>
      <w:r w:rsidR="00966B31">
        <w:t>hile many cri</w:t>
      </w:r>
      <w:r w:rsidR="00052A6C">
        <w:t>ticise</w:t>
      </w:r>
      <w:r w:rsidR="00966B31">
        <w:t xml:space="preserve"> the work of </w:t>
      </w:r>
      <w:r w:rsidR="00D2407E">
        <w:t>g</w:t>
      </w:r>
      <w:r w:rsidR="00966B31">
        <w:t>overnment</w:t>
      </w:r>
      <w:r w:rsidR="00534E9F">
        <w:t>,</w:t>
      </w:r>
      <w:r w:rsidR="00966B31">
        <w:t xml:space="preserve"> w</w:t>
      </w:r>
      <w:r>
        <w:t>e must</w:t>
      </w:r>
      <w:r w:rsidR="008B2151">
        <w:t xml:space="preserve"> remember</w:t>
      </w:r>
      <w:r w:rsidR="00966B31">
        <w:t xml:space="preserve"> </w:t>
      </w:r>
      <w:r w:rsidR="00534E9F">
        <w:t>our</w:t>
      </w:r>
      <w:r w:rsidR="00966B31">
        <w:t xml:space="preserve"> investments </w:t>
      </w:r>
      <w:r w:rsidR="009A421A">
        <w:t>combined</w:t>
      </w:r>
      <w:r w:rsidR="00534E9F">
        <w:t xml:space="preserve"> with </w:t>
      </w:r>
      <w:r w:rsidR="00966B31">
        <w:t>the work of our agencies and partners are making a substantial difference</w:t>
      </w:r>
      <w:r w:rsidR="00EC2D30">
        <w:t xml:space="preserve"> on the ground</w:t>
      </w:r>
      <w:r w:rsidR="00966B31">
        <w:t>.</w:t>
      </w:r>
      <w:r w:rsidR="008B2151">
        <w:t xml:space="preserve"> </w:t>
      </w:r>
    </w:p>
    <w:p w:rsidR="00403314" w:rsidRDefault="00966B31" w:rsidP="008B2151">
      <w:pPr>
        <w:jc w:val="both"/>
      </w:pPr>
      <w:r>
        <w:t>W</w:t>
      </w:r>
      <w:r w:rsidR="008B2151">
        <w:t>e are the</w:t>
      </w:r>
      <w:r w:rsidR="008B2151" w:rsidRPr="008515AF">
        <w:t xml:space="preserve"> best </w:t>
      </w:r>
      <w:r w:rsidR="00D2407E">
        <w:t>R</w:t>
      </w:r>
      <w:r w:rsidR="008B2151" w:rsidRPr="008515AF">
        <w:t>eef man</w:t>
      </w:r>
      <w:r w:rsidR="00DB64E8">
        <w:t>a</w:t>
      </w:r>
      <w:r w:rsidR="008B2151" w:rsidRPr="008515AF">
        <w:t>gers in the world</w:t>
      </w:r>
      <w:r w:rsidR="00E54721">
        <w:t xml:space="preserve"> </w:t>
      </w:r>
      <w:r>
        <w:t xml:space="preserve">and </w:t>
      </w:r>
      <w:r w:rsidR="00212E44">
        <w:t>globally we are acknowledged as such</w:t>
      </w:r>
      <w:r w:rsidR="00534E9F">
        <w:t>. A</w:t>
      </w:r>
      <w:r w:rsidR="00BE6CF7">
        <w:t xml:space="preserve">s a nation </w:t>
      </w:r>
      <w:r>
        <w:t>that’</w:t>
      </w:r>
      <w:r w:rsidR="00BC53A9">
        <w:t xml:space="preserve">s </w:t>
      </w:r>
      <w:r w:rsidR="008B2151" w:rsidRPr="008515AF">
        <w:t>something we s</w:t>
      </w:r>
      <w:r w:rsidR="008B2151">
        <w:t>hould all be extremely proud of</w:t>
      </w:r>
      <w:r w:rsidR="00BE6CF7">
        <w:t>.</w:t>
      </w:r>
      <w:r w:rsidR="00E54721">
        <w:t xml:space="preserve"> </w:t>
      </w:r>
    </w:p>
    <w:p w:rsidR="008B2151" w:rsidRDefault="00BE6CF7" w:rsidP="008B2151">
      <w:pPr>
        <w:jc w:val="both"/>
      </w:pPr>
      <w:r>
        <w:t>The challenges ahead won’t be easy but they are not insurmountable</w:t>
      </w:r>
      <w:r w:rsidR="00D2407E">
        <w:t>.</w:t>
      </w:r>
      <w:r w:rsidR="008B2151">
        <w:t xml:space="preserve"> </w:t>
      </w:r>
      <w:r w:rsidR="00D2407E">
        <w:t>T</w:t>
      </w:r>
      <w:r>
        <w:t xml:space="preserve">hrough the continued work of our </w:t>
      </w:r>
      <w:r w:rsidR="00975583">
        <w:t xml:space="preserve">environmental agencies, </w:t>
      </w:r>
      <w:r w:rsidR="00966B31">
        <w:t>ongoing</w:t>
      </w:r>
      <w:r w:rsidR="00975583">
        <w:t xml:space="preserve"> research and investment</w:t>
      </w:r>
      <w:r w:rsidR="00966B31">
        <w:t>s</w:t>
      </w:r>
      <w:r w:rsidR="00534E9F">
        <w:t>,</w:t>
      </w:r>
      <w:r w:rsidR="00403314">
        <w:t xml:space="preserve"> I believe </w:t>
      </w:r>
      <w:r w:rsidR="00975583">
        <w:t xml:space="preserve">Australia is </w:t>
      </w:r>
      <w:r w:rsidR="008B2151">
        <w:t>up to the task of meeting these challenges head on.</w:t>
      </w:r>
    </w:p>
    <w:p w:rsidR="00403314" w:rsidRDefault="00975583" w:rsidP="008B2151">
      <w:pPr>
        <w:jc w:val="both"/>
      </w:pPr>
      <w:r>
        <w:t>With respect to plastic pollution</w:t>
      </w:r>
      <w:r w:rsidR="008B2151">
        <w:t xml:space="preserve">, </w:t>
      </w:r>
      <w:r>
        <w:t xml:space="preserve">Australia </w:t>
      </w:r>
      <w:r w:rsidR="00477508">
        <w:t>must rationalise it</w:t>
      </w:r>
      <w:r w:rsidR="00966B31">
        <w:t>s consumption and drastically improve</w:t>
      </w:r>
      <w:r>
        <w:t xml:space="preserve"> our waste management processes. </w:t>
      </w:r>
    </w:p>
    <w:p w:rsidR="008B2151" w:rsidRDefault="00966B31" w:rsidP="008B2151">
      <w:pPr>
        <w:jc w:val="both"/>
      </w:pPr>
      <w:r>
        <w:t>In doing so w</w:t>
      </w:r>
      <w:r w:rsidR="00975583">
        <w:t xml:space="preserve">e have an opportunity to become world leaders </w:t>
      </w:r>
      <w:r w:rsidR="008B2151">
        <w:t>in</w:t>
      </w:r>
      <w:r w:rsidR="00975583">
        <w:t xml:space="preserve"> innovative waste management methodologies,</w:t>
      </w:r>
      <w:r w:rsidR="008B2151">
        <w:t xml:space="preserve"> removing plastic pollution from our oceans</w:t>
      </w:r>
      <w:r w:rsidR="0010395B">
        <w:t>,</w:t>
      </w:r>
      <w:r w:rsidR="00975583">
        <w:t xml:space="preserve"> and finding </w:t>
      </w:r>
      <w:r w:rsidR="00EC2D30">
        <w:t xml:space="preserve">more </w:t>
      </w:r>
      <w:r>
        <w:t>sustainable</w:t>
      </w:r>
      <w:r w:rsidR="00975583">
        <w:t xml:space="preserve"> </w:t>
      </w:r>
      <w:r w:rsidR="00EC2D30">
        <w:t>options</w:t>
      </w:r>
      <w:r w:rsidR="00975583">
        <w:t xml:space="preserve"> for </w:t>
      </w:r>
      <w:r w:rsidR="00EC2D30">
        <w:t>product design and development</w:t>
      </w:r>
      <w:r w:rsidR="008B2151">
        <w:t>.</w:t>
      </w:r>
    </w:p>
    <w:p w:rsidR="00403314" w:rsidRDefault="008B2151" w:rsidP="008B2151">
      <w:pPr>
        <w:jc w:val="both"/>
      </w:pPr>
      <w:r w:rsidRPr="00356608">
        <w:t xml:space="preserve">I am determined to </w:t>
      </w:r>
      <w:r w:rsidR="00966B31" w:rsidRPr="00356608">
        <w:t xml:space="preserve">implement </w:t>
      </w:r>
      <w:r w:rsidR="00534E9F" w:rsidRPr="00356608">
        <w:t>a ban</w:t>
      </w:r>
      <w:r w:rsidR="00534E9F">
        <w:t xml:space="preserve"> on single-use plastics </w:t>
      </w:r>
      <w:r>
        <w:t>nationwide to address this growing environmental concern.</w:t>
      </w:r>
      <w:r w:rsidR="00966B31">
        <w:t xml:space="preserve"> </w:t>
      </w:r>
    </w:p>
    <w:p w:rsidR="00403314" w:rsidRDefault="00966B31" w:rsidP="008B2151">
      <w:pPr>
        <w:jc w:val="both"/>
      </w:pPr>
      <w:r>
        <w:t xml:space="preserve">Other than </w:t>
      </w:r>
      <w:r w:rsidR="00006C39">
        <w:t>particular niche</w:t>
      </w:r>
      <w:r>
        <w:t xml:space="preserve"> use</w:t>
      </w:r>
      <w:r w:rsidR="00006C39">
        <w:t xml:space="preserve"> </w:t>
      </w:r>
      <w:r>
        <w:t xml:space="preserve">cases, I’ve yet to </w:t>
      </w:r>
      <w:r w:rsidR="00006C39">
        <w:t xml:space="preserve">hear </w:t>
      </w:r>
      <w:r>
        <w:t xml:space="preserve">a rational argument </w:t>
      </w:r>
      <w:r w:rsidR="00006C39">
        <w:t xml:space="preserve">that supports prolonging the use of single use plastics. </w:t>
      </w:r>
    </w:p>
    <w:p w:rsidR="008B2151" w:rsidRDefault="008B2151" w:rsidP="008B2151">
      <w:pPr>
        <w:jc w:val="both"/>
        <w:rPr>
          <w:shd w:val="clear" w:color="auto" w:fill="FFFFFF"/>
        </w:rPr>
      </w:pPr>
      <w:r>
        <w:rPr>
          <w:shd w:val="clear" w:color="auto" w:fill="FFFFFF"/>
        </w:rPr>
        <w:t xml:space="preserve">I </w:t>
      </w:r>
      <w:r w:rsidR="00EC2D30">
        <w:rPr>
          <w:shd w:val="clear" w:color="auto" w:fill="FFFFFF"/>
        </w:rPr>
        <w:t xml:space="preserve">appreciate </w:t>
      </w:r>
      <w:r>
        <w:rPr>
          <w:shd w:val="clear" w:color="auto" w:fill="FFFFFF"/>
        </w:rPr>
        <w:t>this will not happen overnight but we</w:t>
      </w:r>
      <w:r w:rsidR="00006C39">
        <w:rPr>
          <w:shd w:val="clear" w:color="auto" w:fill="FFFFFF"/>
        </w:rPr>
        <w:t xml:space="preserve"> simply cannot keep putting it off any longer.</w:t>
      </w:r>
    </w:p>
    <w:p w:rsidR="008B2151" w:rsidRDefault="008B2151" w:rsidP="008B2151">
      <w:pPr>
        <w:jc w:val="both"/>
        <w:rPr>
          <w:shd w:val="clear" w:color="auto" w:fill="FFFFFF"/>
        </w:rPr>
      </w:pPr>
      <w:r>
        <w:rPr>
          <w:shd w:val="clear" w:color="auto" w:fill="FFFFFF"/>
        </w:rPr>
        <w:t>My plan to achieve this is three-fold.</w:t>
      </w:r>
    </w:p>
    <w:p w:rsidR="000F37D2" w:rsidRDefault="008B2151" w:rsidP="008B2151">
      <w:pPr>
        <w:jc w:val="both"/>
      </w:pPr>
      <w:r>
        <w:rPr>
          <w:shd w:val="clear" w:color="auto" w:fill="FFFFFF"/>
        </w:rPr>
        <w:t xml:space="preserve">Firstly, we must address our consumption of single-use plastics such as </w:t>
      </w:r>
      <w:r w:rsidRPr="00476AE7">
        <w:t xml:space="preserve">bags, PET bottles, </w:t>
      </w:r>
      <w:r w:rsidR="0010395B">
        <w:t>S</w:t>
      </w:r>
      <w:r w:rsidRPr="00476AE7">
        <w:t>tyrofoam packaging and plastic straws.</w:t>
      </w:r>
      <w:r w:rsidR="006E4363">
        <w:t xml:space="preserve"> </w:t>
      </w:r>
    </w:p>
    <w:p w:rsidR="008B2151" w:rsidRDefault="008B2151" w:rsidP="008B2151">
      <w:pPr>
        <w:jc w:val="both"/>
      </w:pPr>
      <w:r>
        <w:lastRenderedPageBreak/>
        <w:t>This can be done through a m</w:t>
      </w:r>
      <w:r w:rsidR="006E4363">
        <w:t>ix of education and legislation</w:t>
      </w:r>
      <w:r w:rsidR="00052A6C">
        <w:t>;</w:t>
      </w:r>
      <w:r w:rsidR="006E4363">
        <w:t xml:space="preserve"> fundamentally it will also </w:t>
      </w:r>
      <w:r>
        <w:t>require a significant shift in community attitude</w:t>
      </w:r>
      <w:r w:rsidR="006E4363">
        <w:t>s</w:t>
      </w:r>
      <w:r w:rsidR="0035643D">
        <w:t xml:space="preserve"> and behaviour</w:t>
      </w:r>
      <w:r w:rsidR="006E4363">
        <w:t>s</w:t>
      </w:r>
      <w:r>
        <w:t>.</w:t>
      </w:r>
    </w:p>
    <w:p w:rsidR="000F37D2" w:rsidRDefault="008B2151" w:rsidP="008B2151">
      <w:pPr>
        <w:jc w:val="both"/>
      </w:pPr>
      <w:r>
        <w:t>Secondly, we need to work towards</w:t>
      </w:r>
      <w:r w:rsidR="0035643D">
        <w:t xml:space="preserve"> securing</w:t>
      </w:r>
      <w:r>
        <w:t xml:space="preserve"> a national scheme </w:t>
      </w:r>
      <w:r w:rsidR="0035643D">
        <w:t xml:space="preserve">dealing with the </w:t>
      </w:r>
      <w:r>
        <w:t>recovery and collection</w:t>
      </w:r>
      <w:r w:rsidR="0035643D">
        <w:t xml:space="preserve"> of waste</w:t>
      </w:r>
      <w:r>
        <w:t>.</w:t>
      </w:r>
      <w:r w:rsidR="0035643D">
        <w:t xml:space="preserve"> </w:t>
      </w:r>
    </w:p>
    <w:p w:rsidR="008B2151" w:rsidRDefault="00BD3F2B" w:rsidP="008B2151">
      <w:pPr>
        <w:jc w:val="both"/>
      </w:pPr>
      <w:r>
        <w:t xml:space="preserve">In particular, I am acutely aware of the gaps in </w:t>
      </w:r>
      <w:r w:rsidR="0035643D">
        <w:t>regional areas</w:t>
      </w:r>
      <w:r w:rsidR="00D2407E">
        <w:t>.</w:t>
      </w:r>
      <w:r w:rsidR="0035643D">
        <w:t xml:space="preserve"> </w:t>
      </w:r>
      <w:r w:rsidR="00D2407E">
        <w:t>I</w:t>
      </w:r>
      <w:r w:rsidR="0035643D">
        <w:t xml:space="preserve">f </w:t>
      </w:r>
      <w:r>
        <w:t>leveraged correctly</w:t>
      </w:r>
      <w:r w:rsidR="0035643D">
        <w:t xml:space="preserve"> </w:t>
      </w:r>
      <w:r>
        <w:t xml:space="preserve">these gaps </w:t>
      </w:r>
      <w:r w:rsidR="0035643D">
        <w:t xml:space="preserve">may </w:t>
      </w:r>
      <w:r>
        <w:t xml:space="preserve">in fact </w:t>
      </w:r>
      <w:r w:rsidR="0035643D">
        <w:t xml:space="preserve">present sufficient economic opportunity </w:t>
      </w:r>
      <w:r>
        <w:t>for public/private co-investment</w:t>
      </w:r>
      <w:r w:rsidRPr="00D2407E">
        <w:rPr>
          <w:rFonts w:cs="Arial"/>
          <w:shd w:val="clear" w:color="auto" w:fill="FFFFFF"/>
        </w:rPr>
        <w:t>—</w:t>
      </w:r>
      <w:r>
        <w:t>leading to n</w:t>
      </w:r>
      <w:r w:rsidR="00052A6C">
        <w:t>ew imp</w:t>
      </w:r>
      <w:r>
        <w:t>r</w:t>
      </w:r>
      <w:r w:rsidR="00052A6C">
        <w:t>o</w:t>
      </w:r>
      <w:r>
        <w:t>vements in regional waste capabilities</w:t>
      </w:r>
      <w:r w:rsidR="00534E9F">
        <w:t>,</w:t>
      </w:r>
      <w:r>
        <w:t xml:space="preserve"> or at least</w:t>
      </w:r>
      <w:r w:rsidR="00534E9F">
        <w:t>,</w:t>
      </w:r>
      <w:r>
        <w:t xml:space="preserve"> the expansion/optimisation of current initiatives.</w:t>
      </w:r>
    </w:p>
    <w:p w:rsidR="000F37D2" w:rsidRDefault="00BD3F2B" w:rsidP="008B2151">
      <w:pPr>
        <w:jc w:val="both"/>
      </w:pPr>
      <w:r>
        <w:t xml:space="preserve">At present, recovery and collection work is being undertaken haphazardly and typically organisations, industry and government are operating in silos across the nation. </w:t>
      </w:r>
    </w:p>
    <w:p w:rsidR="008B2151" w:rsidRDefault="00BD3F2B" w:rsidP="008B2151">
      <w:pPr>
        <w:jc w:val="both"/>
      </w:pPr>
      <w:r>
        <w:t>While o</w:t>
      </w:r>
      <w:r w:rsidR="008B2151">
        <w:t xml:space="preserve">rganisations such as </w:t>
      </w:r>
      <w:proofErr w:type="spellStart"/>
      <w:r w:rsidR="008A4A92">
        <w:t>Tangaroa</w:t>
      </w:r>
      <w:proofErr w:type="spellEnd"/>
      <w:r w:rsidR="008A4A92">
        <w:t xml:space="preserve"> Blue Foundation and the f</w:t>
      </w:r>
      <w:r w:rsidR="008A4A92" w:rsidRPr="00476AE7">
        <w:t xml:space="preserve">ederally-funded </w:t>
      </w:r>
      <w:r w:rsidR="008B2151" w:rsidRPr="00476AE7">
        <w:t xml:space="preserve">Indigenous Land and Sea Rangers Groups </w:t>
      </w:r>
      <w:r w:rsidR="008B2151">
        <w:t>do wonderful work in th</w:t>
      </w:r>
      <w:r w:rsidR="000F37D2">
        <w:t>is space,</w:t>
      </w:r>
      <w:r>
        <w:t xml:space="preserve"> I believe there is an opportunity to coordinate national efforts and improve efficiencies through </w:t>
      </w:r>
      <w:r w:rsidR="00DB64E8">
        <w:t>leveraging</w:t>
      </w:r>
      <w:r>
        <w:t xml:space="preserve"> opportunities for collaboration.</w:t>
      </w:r>
    </w:p>
    <w:p w:rsidR="000F37D2" w:rsidRDefault="008B2151" w:rsidP="008B2151">
      <w:pPr>
        <w:jc w:val="both"/>
        <w:rPr>
          <w:shd w:val="clear" w:color="auto" w:fill="FFFFFF"/>
        </w:rPr>
      </w:pPr>
      <w:r w:rsidRPr="00AC69EB">
        <w:t xml:space="preserve">Thirdly, we need to work </w:t>
      </w:r>
      <w:r>
        <w:t>with</w:t>
      </w:r>
      <w:r w:rsidR="00235FB7">
        <w:t xml:space="preserve"> and support</w:t>
      </w:r>
      <w:r>
        <w:t xml:space="preserve"> </w:t>
      </w:r>
      <w:r w:rsidRPr="0069419E">
        <w:rPr>
          <w:shd w:val="clear" w:color="auto" w:fill="FFFFFF"/>
        </w:rPr>
        <w:t xml:space="preserve">leading scientists and agencies </w:t>
      </w:r>
      <w:r>
        <w:rPr>
          <w:shd w:val="clear" w:color="auto" w:fill="FFFFFF"/>
        </w:rPr>
        <w:t xml:space="preserve">in developing </w:t>
      </w:r>
      <w:r w:rsidR="00756158">
        <w:rPr>
          <w:shd w:val="clear" w:color="auto" w:fill="FFFFFF"/>
        </w:rPr>
        <w:t xml:space="preserve">and improving methods that </w:t>
      </w:r>
      <w:r w:rsidR="00622E05">
        <w:rPr>
          <w:shd w:val="clear" w:color="auto" w:fill="FFFFFF"/>
        </w:rPr>
        <w:t>enable</w:t>
      </w:r>
      <w:r w:rsidR="00235FB7">
        <w:rPr>
          <w:shd w:val="clear" w:color="auto" w:fill="FFFFFF"/>
        </w:rPr>
        <w:t xml:space="preserve"> </w:t>
      </w:r>
      <w:r>
        <w:rPr>
          <w:shd w:val="clear" w:color="auto" w:fill="FFFFFF"/>
        </w:rPr>
        <w:t>recovered</w:t>
      </w:r>
      <w:r w:rsidR="00235FB7">
        <w:rPr>
          <w:shd w:val="clear" w:color="auto" w:fill="FFFFFF"/>
        </w:rPr>
        <w:t xml:space="preserve"> and recycled</w:t>
      </w:r>
      <w:r>
        <w:rPr>
          <w:shd w:val="clear" w:color="auto" w:fill="FFFFFF"/>
        </w:rPr>
        <w:t xml:space="preserve"> plastics</w:t>
      </w:r>
      <w:r w:rsidR="00235FB7">
        <w:rPr>
          <w:shd w:val="clear" w:color="auto" w:fill="FFFFFF"/>
        </w:rPr>
        <w:t xml:space="preserve"> </w:t>
      </w:r>
      <w:r w:rsidR="00622E05">
        <w:rPr>
          <w:shd w:val="clear" w:color="auto" w:fill="FFFFFF"/>
        </w:rPr>
        <w:t>to</w:t>
      </w:r>
      <w:r w:rsidR="00756158">
        <w:rPr>
          <w:shd w:val="clear" w:color="auto" w:fill="FFFFFF"/>
        </w:rPr>
        <w:t xml:space="preserve"> retain their</w:t>
      </w:r>
      <w:r w:rsidR="00235FB7">
        <w:rPr>
          <w:shd w:val="clear" w:color="auto" w:fill="FFFFFF"/>
        </w:rPr>
        <w:t xml:space="preserve"> value as a useful commodity. </w:t>
      </w:r>
    </w:p>
    <w:p w:rsidR="00235FB7" w:rsidRDefault="00052A6C" w:rsidP="008B2151">
      <w:pPr>
        <w:jc w:val="both"/>
        <w:rPr>
          <w:shd w:val="clear" w:color="auto" w:fill="FFFFFF"/>
        </w:rPr>
      </w:pPr>
      <w:r>
        <w:rPr>
          <w:shd w:val="clear" w:color="auto" w:fill="FFFFFF"/>
        </w:rPr>
        <w:t>Whether it’s through improving efficiencies in processing techniques or supporting efforts like “bottle to bottle” recycling over less sustainable end-of-life solutions.</w:t>
      </w:r>
    </w:p>
    <w:p w:rsidR="004D40A9" w:rsidRDefault="004D40A9" w:rsidP="004D40A9">
      <w:pPr>
        <w:spacing w:after="0"/>
        <w:jc w:val="both"/>
        <w:rPr>
          <w:shd w:val="clear" w:color="auto" w:fill="FFFFFF"/>
        </w:rPr>
      </w:pPr>
      <w:r>
        <w:rPr>
          <w:shd w:val="clear" w:color="auto" w:fill="FFFFFF"/>
        </w:rPr>
        <w:t>We’re starting to make some headway</w:t>
      </w:r>
      <w:r w:rsidR="000F37D2">
        <w:rPr>
          <w:shd w:val="clear" w:color="auto" w:fill="FFFFFF"/>
        </w:rPr>
        <w:t xml:space="preserve"> in these areas</w:t>
      </w:r>
      <w:r w:rsidR="00DE1080">
        <w:rPr>
          <w:shd w:val="clear" w:color="auto" w:fill="FFFFFF"/>
        </w:rPr>
        <w:t xml:space="preserve"> with an increase in </w:t>
      </w:r>
      <w:r w:rsidR="00622E05">
        <w:rPr>
          <w:shd w:val="clear" w:color="auto" w:fill="FFFFFF"/>
        </w:rPr>
        <w:t>g</w:t>
      </w:r>
      <w:r w:rsidR="000F37D2">
        <w:rPr>
          <w:shd w:val="clear" w:color="auto" w:fill="FFFFFF"/>
        </w:rPr>
        <w:t xml:space="preserve">overnment </w:t>
      </w:r>
      <w:r w:rsidR="00622E05">
        <w:rPr>
          <w:shd w:val="clear" w:color="auto" w:fill="FFFFFF"/>
        </w:rPr>
        <w:t>i</w:t>
      </w:r>
      <w:r>
        <w:rPr>
          <w:shd w:val="clear" w:color="auto" w:fill="FFFFFF"/>
        </w:rPr>
        <w:t>nvestment</w:t>
      </w:r>
      <w:r w:rsidR="00DE1080">
        <w:rPr>
          <w:shd w:val="clear" w:color="auto" w:fill="FFFFFF"/>
        </w:rPr>
        <w:t>.</w:t>
      </w:r>
      <w:r>
        <w:rPr>
          <w:shd w:val="clear" w:color="auto" w:fill="FFFFFF"/>
        </w:rPr>
        <w:t xml:space="preserve"> I applaud these effort</w:t>
      </w:r>
      <w:r w:rsidR="00D2407E">
        <w:rPr>
          <w:shd w:val="clear" w:color="auto" w:fill="FFFFFF"/>
        </w:rPr>
        <w:t>s and continue to support them</w:t>
      </w:r>
      <w:r w:rsidR="00DE1080">
        <w:rPr>
          <w:shd w:val="clear" w:color="auto" w:fill="FFFFFF"/>
        </w:rPr>
        <w:t>. T</w:t>
      </w:r>
      <w:r w:rsidR="00D2407E">
        <w:rPr>
          <w:shd w:val="clear" w:color="auto" w:fill="FFFFFF"/>
        </w:rPr>
        <w:t>hey include:</w:t>
      </w:r>
    </w:p>
    <w:p w:rsidR="004D40A9" w:rsidRDefault="004D40A9" w:rsidP="004D40A9">
      <w:pPr>
        <w:spacing w:after="0"/>
        <w:jc w:val="both"/>
        <w:rPr>
          <w:shd w:val="clear" w:color="auto" w:fill="FFFFFF"/>
        </w:rPr>
      </w:pPr>
    </w:p>
    <w:p w:rsidR="004D40A9" w:rsidRDefault="004D40A9" w:rsidP="004D40A9">
      <w:pPr>
        <w:pStyle w:val="ListParagraph"/>
        <w:numPr>
          <w:ilvl w:val="0"/>
          <w:numId w:val="13"/>
        </w:numPr>
        <w:spacing w:after="0"/>
        <w:jc w:val="both"/>
      </w:pPr>
      <w:r>
        <w:t xml:space="preserve">Domestically, the government’s </w:t>
      </w:r>
      <w:r w:rsidRPr="00857CF5">
        <w:t>$167 million Austr</w:t>
      </w:r>
      <w:r>
        <w:t xml:space="preserve">alian Recycling Investment Plan is already reducing </w:t>
      </w:r>
      <w:r w:rsidRPr="00857CF5">
        <w:t>the amount of plastic waste making its way into our oceans each year</w:t>
      </w:r>
      <w:r>
        <w:t xml:space="preserve">. </w:t>
      </w:r>
    </w:p>
    <w:p w:rsidR="004D40A9" w:rsidRDefault="004D40A9" w:rsidP="008B2151">
      <w:pPr>
        <w:pStyle w:val="ListParagraph"/>
        <w:numPr>
          <w:ilvl w:val="0"/>
          <w:numId w:val="13"/>
        </w:numPr>
        <w:spacing w:after="0"/>
        <w:jc w:val="both"/>
      </w:pPr>
      <w:r>
        <w:t xml:space="preserve">Our </w:t>
      </w:r>
      <w:r w:rsidR="008B2151" w:rsidRPr="004D40A9">
        <w:rPr>
          <w:shd w:val="clear" w:color="auto" w:fill="FFFFFF"/>
        </w:rPr>
        <w:t xml:space="preserve">$16 million investment towards the </w:t>
      </w:r>
      <w:r w:rsidR="008B2151">
        <w:t xml:space="preserve">Pacific Ocean Litter Project </w:t>
      </w:r>
      <w:r>
        <w:t>is aimed at a</w:t>
      </w:r>
      <w:r w:rsidR="008B2151" w:rsidRPr="00476AE7">
        <w:t>ssist</w:t>
      </w:r>
      <w:r w:rsidR="00622E05">
        <w:t>ing</w:t>
      </w:r>
      <w:r w:rsidR="008B2151" w:rsidRPr="00476AE7">
        <w:t xml:space="preserve"> </w:t>
      </w:r>
      <w:r>
        <w:t xml:space="preserve">our </w:t>
      </w:r>
      <w:r w:rsidR="008B2151" w:rsidRPr="00476AE7">
        <w:t xml:space="preserve">Pacific Island </w:t>
      </w:r>
      <w:r>
        <w:t xml:space="preserve">neighbours </w:t>
      </w:r>
      <w:r w:rsidR="00622E05">
        <w:t xml:space="preserve">to </w:t>
      </w:r>
      <w:r w:rsidR="008B2151" w:rsidRPr="00476AE7">
        <w:t>tackle key sources of</w:t>
      </w:r>
      <w:r>
        <w:t xml:space="preserve"> their</w:t>
      </w:r>
      <w:r w:rsidR="008B2151" w:rsidRPr="00476AE7">
        <w:t xml:space="preserve"> marine litter by reducing the availability of single-use plastics</w:t>
      </w:r>
      <w:r w:rsidR="008B2151">
        <w:t>.</w:t>
      </w:r>
    </w:p>
    <w:p w:rsidR="008B2151" w:rsidRDefault="008B2151" w:rsidP="008B2151">
      <w:pPr>
        <w:pStyle w:val="ListParagraph"/>
        <w:numPr>
          <w:ilvl w:val="0"/>
          <w:numId w:val="13"/>
        </w:numPr>
        <w:spacing w:after="0"/>
        <w:jc w:val="both"/>
      </w:pPr>
      <w:r>
        <w:t xml:space="preserve">Furthermore, </w:t>
      </w:r>
      <w:r w:rsidRPr="00476AE7">
        <w:t xml:space="preserve">a </w:t>
      </w:r>
      <w:r>
        <w:t xml:space="preserve">new </w:t>
      </w:r>
      <w:r w:rsidRPr="00476AE7">
        <w:t xml:space="preserve">$100 million investment </w:t>
      </w:r>
      <w:r>
        <w:t>was announced in this year’s</w:t>
      </w:r>
      <w:r w:rsidRPr="00476AE7">
        <w:t xml:space="preserve"> </w:t>
      </w:r>
      <w:r>
        <w:t xml:space="preserve">Federal </w:t>
      </w:r>
      <w:r w:rsidRPr="00476AE7">
        <w:t>Budget</w:t>
      </w:r>
      <w:r>
        <w:t xml:space="preserve"> to </w:t>
      </w:r>
      <w:r w:rsidRPr="00476AE7">
        <w:t xml:space="preserve">clean-up and </w:t>
      </w:r>
      <w:r>
        <w:t>protect</w:t>
      </w:r>
      <w:r w:rsidRPr="00476AE7">
        <w:t xml:space="preserve"> Australia</w:t>
      </w:r>
      <w:r>
        <w:t>’s coasts, oceans and waterways.</w:t>
      </w:r>
    </w:p>
    <w:p w:rsidR="00BC4DE8" w:rsidRDefault="00BC4DE8" w:rsidP="008B2151">
      <w:pPr>
        <w:spacing w:after="0"/>
        <w:jc w:val="both"/>
      </w:pPr>
    </w:p>
    <w:p w:rsidR="008B2151" w:rsidRDefault="00747233" w:rsidP="008B2151">
      <w:pPr>
        <w:jc w:val="both"/>
      </w:pPr>
      <w:r>
        <w:t>Positive steps are being taken with the National Waste Policy Action Plan a</w:t>
      </w:r>
      <w:r w:rsidR="00DF2474">
        <w:t xml:space="preserve">nd COAG agreements </w:t>
      </w:r>
      <w:r>
        <w:t xml:space="preserve">with all States and </w:t>
      </w:r>
      <w:r w:rsidR="00052A6C">
        <w:t>Territories</w:t>
      </w:r>
      <w:r>
        <w:t xml:space="preserve">, </w:t>
      </w:r>
      <w:r w:rsidR="00DE1080">
        <w:t xml:space="preserve">and </w:t>
      </w:r>
      <w:r w:rsidR="004D40A9">
        <w:t>I look forward to providing more input into these plans as we head into 2020.</w:t>
      </w:r>
    </w:p>
    <w:p w:rsidR="00BC4DE8" w:rsidRDefault="00BC4DE8" w:rsidP="008B2151">
      <w:pPr>
        <w:jc w:val="both"/>
      </w:pPr>
    </w:p>
    <w:p w:rsidR="00FF2A9F" w:rsidRPr="00ED614E" w:rsidRDefault="00D81F94" w:rsidP="00736277">
      <w:pPr>
        <w:pStyle w:val="Heading1"/>
      </w:pPr>
      <w:r>
        <w:t>Overview of Activities</w:t>
      </w:r>
    </w:p>
    <w:p w:rsidR="00FF2A9F" w:rsidRDefault="006E5872" w:rsidP="00FF2A9F">
      <w:pPr>
        <w:pStyle w:val="Heading3"/>
      </w:pPr>
      <w:r>
        <w:rPr>
          <w:i w:val="0"/>
        </w:rPr>
        <w:t>P</w:t>
      </w:r>
      <w:r w:rsidRPr="00FF2A9F">
        <w:rPr>
          <w:i w:val="0"/>
        </w:rPr>
        <w:t xml:space="preserve">lastic </w:t>
      </w:r>
      <w:r w:rsidR="004D05FF" w:rsidRPr="00FF2A9F">
        <w:rPr>
          <w:i w:val="0"/>
        </w:rPr>
        <w:t>waste pollution</w:t>
      </w:r>
      <w:r w:rsidR="00FF2A9F">
        <w:t xml:space="preserve"> </w:t>
      </w:r>
    </w:p>
    <w:p w:rsidR="00ED614E" w:rsidRDefault="0047202A" w:rsidP="00213753">
      <w:pPr>
        <w:jc w:val="both"/>
      </w:pPr>
      <w:r>
        <w:t>Soon after accepting my</w:t>
      </w:r>
      <w:r w:rsidR="00F079D5">
        <w:t xml:space="preserve"> role as </w:t>
      </w:r>
      <w:r>
        <w:t xml:space="preserve">Special </w:t>
      </w:r>
      <w:r w:rsidR="00F079D5">
        <w:t xml:space="preserve">Envoy for the Great Barrier Reef, </w:t>
      </w:r>
      <w:r>
        <w:t>my office</w:t>
      </w:r>
      <w:r w:rsidR="00F079D5">
        <w:t xml:space="preserve"> set </w:t>
      </w:r>
      <w:r>
        <w:t>about</w:t>
      </w:r>
      <w:r w:rsidR="00EE08EB">
        <w:t xml:space="preserve"> form</w:t>
      </w:r>
      <w:r>
        <w:t>ulating</w:t>
      </w:r>
      <w:r w:rsidR="00EE08EB">
        <w:t xml:space="preserve"> a discussion paper.</w:t>
      </w:r>
      <w:r>
        <w:t xml:space="preserve"> </w:t>
      </w:r>
    </w:p>
    <w:p w:rsidR="00ED614E" w:rsidRDefault="00920738" w:rsidP="00213753">
      <w:pPr>
        <w:jc w:val="both"/>
      </w:pPr>
      <w:r w:rsidRPr="00B00168">
        <w:rPr>
          <w:i/>
        </w:rPr>
        <w:t>Convenience v</w:t>
      </w:r>
      <w:r w:rsidR="000D6FB1" w:rsidRPr="00B00168">
        <w:rPr>
          <w:i/>
        </w:rPr>
        <w:t>s</w:t>
      </w:r>
      <w:r w:rsidRPr="00B00168">
        <w:rPr>
          <w:i/>
        </w:rPr>
        <w:t xml:space="preserve"> </w:t>
      </w:r>
      <w:r w:rsidR="003E7AB7" w:rsidRPr="00B00168">
        <w:rPr>
          <w:i/>
        </w:rPr>
        <w:t>Conservation</w:t>
      </w:r>
      <w:r>
        <w:t xml:space="preserve"> was released in November</w:t>
      </w:r>
      <w:r w:rsidR="00D2407E">
        <w:t xml:space="preserve"> 2019</w:t>
      </w:r>
      <w:r w:rsidR="000D6FB1">
        <w:t xml:space="preserve"> </w:t>
      </w:r>
      <w:r w:rsidR="00534E9F">
        <w:t>and</w:t>
      </w:r>
      <w:r w:rsidR="000D6FB1">
        <w:t xml:space="preserve"> aims to synthesise a number of complex matters into a </w:t>
      </w:r>
      <w:r w:rsidR="00052A6C">
        <w:t>digestible</w:t>
      </w:r>
      <w:r w:rsidR="000D6FB1">
        <w:t xml:space="preserve"> format. </w:t>
      </w:r>
    </w:p>
    <w:p w:rsidR="00ED614E" w:rsidRDefault="00ED614E" w:rsidP="00213753">
      <w:pPr>
        <w:jc w:val="both"/>
      </w:pPr>
    </w:p>
    <w:p w:rsidR="00E024F3" w:rsidRDefault="000D6FB1" w:rsidP="00213753">
      <w:pPr>
        <w:jc w:val="both"/>
      </w:pPr>
      <w:r>
        <w:t>It raises issues</w:t>
      </w:r>
      <w:r w:rsidR="0047202A">
        <w:t xml:space="preserve"> related to Australia waste management challenges and our role in a global context, as well as the potential for economic opportunity in addressing these and other challenges. </w:t>
      </w:r>
    </w:p>
    <w:p w:rsidR="00E024F3" w:rsidRDefault="0047202A" w:rsidP="00213753">
      <w:pPr>
        <w:jc w:val="both"/>
      </w:pPr>
      <w:r>
        <w:t>We are seeking feedback and submissions from interested parties through to the closing date of the 21</w:t>
      </w:r>
      <w:r w:rsidRPr="0047202A">
        <w:rPr>
          <w:vertAlign w:val="superscript"/>
        </w:rPr>
        <w:t>st</w:t>
      </w:r>
      <w:r>
        <w:t xml:space="preserve"> of February 2020.</w:t>
      </w:r>
      <w:r w:rsidR="005666E6" w:rsidRPr="00FB45B3">
        <w:t xml:space="preserve"> </w:t>
      </w:r>
    </w:p>
    <w:p w:rsidR="00FF2A9F" w:rsidRPr="005666E6" w:rsidRDefault="00926354" w:rsidP="00213753">
      <w:pPr>
        <w:jc w:val="both"/>
      </w:pPr>
      <w:r w:rsidRPr="00FB45B3">
        <w:t xml:space="preserve">The discussion paper can be viewed </w:t>
      </w:r>
      <w:hyperlink r:id="rId14" w:history="1">
        <w:r w:rsidRPr="00926354">
          <w:rPr>
            <w:rStyle w:val="Hyperlink"/>
          </w:rPr>
          <w:t>here</w:t>
        </w:r>
      </w:hyperlink>
      <w:r w:rsidRPr="00FB45B3">
        <w:t>.</w:t>
      </w:r>
    </w:p>
    <w:p w:rsidR="00E024F3" w:rsidRDefault="00D2407E" w:rsidP="00213753">
      <w:pPr>
        <w:jc w:val="both"/>
      </w:pPr>
      <w:r>
        <w:t xml:space="preserve">Recently </w:t>
      </w:r>
      <w:r w:rsidR="00B61AD6">
        <w:t>I met</w:t>
      </w:r>
      <w:r w:rsidR="00B90312">
        <w:t xml:space="preserve"> with the Cairns Regional Council and toured their </w:t>
      </w:r>
      <w:r w:rsidR="00E024F3">
        <w:t xml:space="preserve">Waste </w:t>
      </w:r>
      <w:r w:rsidR="00B90312">
        <w:t xml:space="preserve">Recovery </w:t>
      </w:r>
      <w:r w:rsidR="00F92293">
        <w:t>Centre</w:t>
      </w:r>
      <w:r w:rsidR="00B90312">
        <w:t xml:space="preserve">. </w:t>
      </w:r>
    </w:p>
    <w:p w:rsidR="00E024F3" w:rsidRDefault="00CD6A7B" w:rsidP="00213753">
      <w:pPr>
        <w:jc w:val="both"/>
      </w:pPr>
      <w:r>
        <w:t>The Cairns Regional Council are very advanced in the technolog</w:t>
      </w:r>
      <w:r w:rsidR="00534E9F">
        <w:t>ies</w:t>
      </w:r>
      <w:r>
        <w:t xml:space="preserve"> and processes they use to collect, reuse and recycle. </w:t>
      </w:r>
    </w:p>
    <w:p w:rsidR="00B90312" w:rsidRDefault="00CD6A7B" w:rsidP="00213753">
      <w:pPr>
        <w:jc w:val="both"/>
      </w:pPr>
      <w:r>
        <w:t xml:space="preserve">Their aim </w:t>
      </w:r>
      <w:r w:rsidR="00534E9F">
        <w:t>is</w:t>
      </w:r>
      <w:r>
        <w:t xml:space="preserve"> to minimise landfill and </w:t>
      </w:r>
      <w:r w:rsidR="00B61AD6">
        <w:t xml:space="preserve">in the pursuit of </w:t>
      </w:r>
      <w:r w:rsidR="00534E9F">
        <w:t>this</w:t>
      </w:r>
      <w:r w:rsidR="00B61AD6">
        <w:t xml:space="preserve"> goal they </w:t>
      </w:r>
      <w:r>
        <w:t xml:space="preserve">have successfully been able to fund a new </w:t>
      </w:r>
      <w:r w:rsidR="00B61AD6">
        <w:t>Materials Recovery Facility (</w:t>
      </w:r>
      <w:r>
        <w:t>MRF</w:t>
      </w:r>
      <w:r w:rsidR="00B61AD6">
        <w:t>)</w:t>
      </w:r>
      <w:r w:rsidR="00CF5F86">
        <w:t xml:space="preserve"> which is expected to be completed by September</w:t>
      </w:r>
      <w:r w:rsidR="00E024F3">
        <w:t>,</w:t>
      </w:r>
      <w:r w:rsidR="00CF5F86">
        <w:t xml:space="preserve"> 2020.</w:t>
      </w:r>
    </w:p>
    <w:p w:rsidR="007635D3" w:rsidRDefault="00B61AD6" w:rsidP="005B26F8">
      <w:pPr>
        <w:jc w:val="both"/>
      </w:pPr>
      <w:r>
        <w:t>Though</w:t>
      </w:r>
      <w:r w:rsidR="00B90312">
        <w:t xml:space="preserve"> FNQ Plastics</w:t>
      </w:r>
      <w:r>
        <w:t>, a local company working to produce useful recycled products, I’ve been able to gain</w:t>
      </w:r>
      <w:r w:rsidR="00B90312">
        <w:t xml:space="preserve"> a more </w:t>
      </w:r>
      <w:r w:rsidR="003E7AB7">
        <w:t>thorough</w:t>
      </w:r>
      <w:r w:rsidR="00B90312">
        <w:t xml:space="preserve"> understanding of what challenges</w:t>
      </w:r>
      <w:r>
        <w:t xml:space="preserve"> are faced by manufacturers specialising in utilising recycled materials. </w:t>
      </w:r>
    </w:p>
    <w:p w:rsidR="007635D3" w:rsidRDefault="00B61AD6" w:rsidP="005B26F8">
      <w:pPr>
        <w:jc w:val="both"/>
      </w:pPr>
      <w:r>
        <w:t xml:space="preserve">I understand the </w:t>
      </w:r>
      <w:r w:rsidR="00534E9F">
        <w:t>progress</w:t>
      </w:r>
      <w:r>
        <w:t xml:space="preserve"> in this area to date has been challenging but the renewed focus of all levels of </w:t>
      </w:r>
      <w:r w:rsidR="00622E05">
        <w:t>g</w:t>
      </w:r>
      <w:r>
        <w:t>overnment</w:t>
      </w:r>
      <w:r w:rsidR="00534E9F">
        <w:t xml:space="preserve"> on prioritising waste and recycling is promising for industry.</w:t>
      </w:r>
    </w:p>
    <w:p w:rsidR="007635D3" w:rsidRDefault="00CD6A7B" w:rsidP="005B26F8">
      <w:pPr>
        <w:jc w:val="both"/>
      </w:pPr>
      <w:r>
        <w:t>It</w:t>
      </w:r>
      <w:r w:rsidR="00B61AD6">
        <w:t>’s also</w:t>
      </w:r>
      <w:r>
        <w:t xml:space="preserve"> important to note that consumers have a very big part to play</w:t>
      </w:r>
      <w:r w:rsidR="00622E05">
        <w:t>.</w:t>
      </w:r>
      <w:r w:rsidR="00534E9F">
        <w:t xml:space="preserve"> </w:t>
      </w:r>
      <w:r w:rsidR="00B61AD6">
        <w:t>A</w:t>
      </w:r>
      <w:r w:rsidR="00534E9F">
        <w:t xml:space="preserve">n extensive range </w:t>
      </w:r>
      <w:r w:rsidR="00B61AD6">
        <w:t>of products can be made using recycled material but</w:t>
      </w:r>
      <w:r w:rsidR="00534E9F">
        <w:t xml:space="preserve"> ultimately</w:t>
      </w:r>
      <w:r w:rsidR="00B61AD6">
        <w:t xml:space="preserve"> </w:t>
      </w:r>
      <w:r w:rsidR="00534E9F">
        <w:t xml:space="preserve">the </w:t>
      </w:r>
      <w:r w:rsidR="00B61AD6">
        <w:t xml:space="preserve">purchasing decisions </w:t>
      </w:r>
      <w:r w:rsidR="00534E9F">
        <w:t xml:space="preserve">of consumers will determine the </w:t>
      </w:r>
      <w:r w:rsidR="00B61AD6">
        <w:t>viab</w:t>
      </w:r>
      <w:r w:rsidR="00534E9F">
        <w:t>ility of the industry.</w:t>
      </w:r>
    </w:p>
    <w:p w:rsidR="00EE08EB" w:rsidRDefault="003F5CE9" w:rsidP="005B26F8">
      <w:pPr>
        <w:jc w:val="both"/>
      </w:pPr>
      <w:r>
        <w:t>Consumer</w:t>
      </w:r>
      <w:r w:rsidR="00B61AD6">
        <w:t xml:space="preserve"> education on the advances in these areas might support </w:t>
      </w:r>
      <w:r w:rsidR="00117BFF">
        <w:t xml:space="preserve">greater </w:t>
      </w:r>
      <w:r w:rsidR="00B61AD6">
        <w:t xml:space="preserve">adoption of products whether it’s </w:t>
      </w:r>
      <w:r w:rsidR="00F92293">
        <w:t xml:space="preserve">retaining walls, kitchens, fences, decking and the </w:t>
      </w:r>
      <w:r w:rsidR="00CF5F86">
        <w:t>like</w:t>
      </w:r>
      <w:r w:rsidR="00F92293">
        <w:t>.</w:t>
      </w:r>
    </w:p>
    <w:p w:rsidR="00D2407E" w:rsidRDefault="00395582" w:rsidP="005B26F8">
      <w:pPr>
        <w:jc w:val="both"/>
      </w:pPr>
      <w:r w:rsidRPr="00052A6C">
        <w:t xml:space="preserve">I have also been working with Regional Development Australia </w:t>
      </w:r>
      <w:r w:rsidR="003F5CE9" w:rsidRPr="00052A6C">
        <w:t xml:space="preserve">Far North Queensland &amp; Torres Strait (RDA </w:t>
      </w:r>
      <w:r w:rsidRPr="00052A6C">
        <w:t>FNQ</w:t>
      </w:r>
      <w:r w:rsidR="003F5CE9" w:rsidRPr="00052A6C">
        <w:t>&amp;</w:t>
      </w:r>
      <w:r w:rsidRPr="00052A6C">
        <w:t>TS</w:t>
      </w:r>
      <w:r w:rsidR="003F5CE9" w:rsidRPr="00052A6C">
        <w:t>)</w:t>
      </w:r>
      <w:r w:rsidR="00622E05">
        <w:t>.</w:t>
      </w:r>
      <w:r w:rsidRPr="00052A6C">
        <w:t xml:space="preserve"> </w:t>
      </w:r>
    </w:p>
    <w:p w:rsidR="00CD6A7B" w:rsidRDefault="00622E05" w:rsidP="005B26F8">
      <w:pPr>
        <w:jc w:val="both"/>
      </w:pPr>
      <w:r>
        <w:t>T</w:t>
      </w:r>
      <w:r w:rsidR="00395582" w:rsidRPr="00052A6C">
        <w:t xml:space="preserve">hey have submitted a proposal for funding to </w:t>
      </w:r>
      <w:r w:rsidR="003F5CE9" w:rsidRPr="00052A6C">
        <w:t xml:space="preserve">assess and </w:t>
      </w:r>
      <w:r w:rsidR="003E7AB7" w:rsidRPr="00052A6C">
        <w:t>collate</w:t>
      </w:r>
      <w:r w:rsidR="00395582" w:rsidRPr="00052A6C">
        <w:t xml:space="preserve"> all </w:t>
      </w:r>
      <w:r w:rsidR="003F5CE9" w:rsidRPr="00052A6C">
        <w:t xml:space="preserve">the </w:t>
      </w:r>
      <w:r w:rsidR="00395582" w:rsidRPr="00052A6C">
        <w:t xml:space="preserve">current waste, processing </w:t>
      </w:r>
      <w:r w:rsidR="003E7AB7" w:rsidRPr="00052A6C">
        <w:t>and</w:t>
      </w:r>
      <w:r w:rsidR="00395582" w:rsidRPr="00052A6C">
        <w:t xml:space="preserve"> manufacturing facilities</w:t>
      </w:r>
      <w:r w:rsidR="007635D3">
        <w:t xml:space="preserve"> in Far </w:t>
      </w:r>
      <w:r w:rsidR="003F5CE9" w:rsidRPr="00052A6C">
        <w:t xml:space="preserve">North </w:t>
      </w:r>
      <w:r w:rsidR="007635D3">
        <w:t>Queensland</w:t>
      </w:r>
      <w:r>
        <w:t>,</w:t>
      </w:r>
      <w:r w:rsidR="003F5CE9" w:rsidRPr="00052A6C">
        <w:t xml:space="preserve"> the capabilities thereof</w:t>
      </w:r>
      <w:r>
        <w:t xml:space="preserve"> </w:t>
      </w:r>
      <w:r w:rsidR="003F5CE9" w:rsidRPr="00052A6C">
        <w:t>and how that relates to the viability of markets and circular economic principles.</w:t>
      </w:r>
      <w:r w:rsidR="00395582">
        <w:t xml:space="preserve"> </w:t>
      </w:r>
    </w:p>
    <w:p w:rsidR="007635D3" w:rsidRDefault="00DF026F" w:rsidP="005B26F8">
      <w:pPr>
        <w:jc w:val="both"/>
      </w:pPr>
      <w:r>
        <w:t>On the 14</w:t>
      </w:r>
      <w:r w:rsidRPr="00DF026F">
        <w:rPr>
          <w:vertAlign w:val="superscript"/>
        </w:rPr>
        <w:t>th</w:t>
      </w:r>
      <w:r>
        <w:t xml:space="preserve"> November </w:t>
      </w:r>
      <w:r w:rsidR="007635D3">
        <w:t xml:space="preserve">2019 </w:t>
      </w:r>
      <w:r>
        <w:t>I had the pleasure of hosting the Assistant Minister for Waste and Recycling</w:t>
      </w:r>
      <w:r w:rsidR="00DA4DC8">
        <w:t>, the Hon.</w:t>
      </w:r>
      <w:r>
        <w:t xml:space="preserve"> Trevor Evans MP in Cairns, where he was able to meet </w:t>
      </w:r>
      <w:r w:rsidR="000802B5">
        <w:t xml:space="preserve">stakeholders </w:t>
      </w:r>
      <w:r>
        <w:t xml:space="preserve">and </w:t>
      </w:r>
      <w:r w:rsidR="000802B5">
        <w:t>learn</w:t>
      </w:r>
      <w:r>
        <w:t xml:space="preserve"> </w:t>
      </w:r>
      <w:r w:rsidR="003E7AB7">
        <w:t>firsthand</w:t>
      </w:r>
      <w:r>
        <w:t xml:space="preserve"> what is occurring at the grass roots level. </w:t>
      </w:r>
    </w:p>
    <w:p w:rsidR="007635D3" w:rsidRDefault="00095DFB" w:rsidP="005B26F8">
      <w:pPr>
        <w:jc w:val="both"/>
      </w:pPr>
      <w:r>
        <w:t>It w</w:t>
      </w:r>
      <w:r w:rsidR="00DF026F">
        <w:t xml:space="preserve">as great to have a site visit at LSC </w:t>
      </w:r>
      <w:r>
        <w:t xml:space="preserve">Recycling and Rehab </w:t>
      </w:r>
      <w:r w:rsidR="00DF026F">
        <w:t xml:space="preserve">with Adam </w:t>
      </w:r>
      <w:proofErr w:type="spellStart"/>
      <w:r w:rsidR="00DF026F">
        <w:t>Bugeja</w:t>
      </w:r>
      <w:proofErr w:type="spellEnd"/>
      <w:r w:rsidR="00DF026F">
        <w:t xml:space="preserve"> and his family where they demonstrated the first </w:t>
      </w:r>
      <w:r>
        <w:t xml:space="preserve">advanced mobile </w:t>
      </w:r>
      <w:r w:rsidR="00DF026F">
        <w:t xml:space="preserve">shredding machine </w:t>
      </w:r>
      <w:r>
        <w:t>in</w:t>
      </w:r>
      <w:r w:rsidR="00DF026F">
        <w:t xml:space="preserve"> our</w:t>
      </w:r>
      <w:r>
        <w:t xml:space="preserve"> local</w:t>
      </w:r>
      <w:r w:rsidR="00DF026F">
        <w:t xml:space="preserve"> area. </w:t>
      </w:r>
    </w:p>
    <w:p w:rsidR="00B90312" w:rsidRDefault="00DF026F" w:rsidP="005B26F8">
      <w:pPr>
        <w:jc w:val="both"/>
      </w:pPr>
      <w:r>
        <w:t xml:space="preserve">This machine is able shred large items such as iron sheets, washing machines, large </w:t>
      </w:r>
      <w:r w:rsidR="00534E9F">
        <w:t>vegetation</w:t>
      </w:r>
      <w:r>
        <w:t xml:space="preserve"> and </w:t>
      </w:r>
      <w:r w:rsidR="00095DFB">
        <w:t xml:space="preserve">even </w:t>
      </w:r>
      <w:r w:rsidR="00052A6C">
        <w:t>mattresses</w:t>
      </w:r>
      <w:r>
        <w:t xml:space="preserve"> and turn them into much smaller manageable pieces to enable them to be processed into </w:t>
      </w:r>
      <w:r w:rsidR="003E7AB7">
        <w:t>reusable</w:t>
      </w:r>
      <w:r>
        <w:t xml:space="preserve"> products. </w:t>
      </w:r>
    </w:p>
    <w:p w:rsidR="001C718D" w:rsidRDefault="00AF66E1" w:rsidP="005B26F8">
      <w:pPr>
        <w:jc w:val="both"/>
      </w:pPr>
      <w:r w:rsidRPr="00425666">
        <w:t>On the 4</w:t>
      </w:r>
      <w:r w:rsidRPr="00425666">
        <w:rPr>
          <w:vertAlign w:val="superscript"/>
        </w:rPr>
        <w:t>th</w:t>
      </w:r>
      <w:r w:rsidRPr="00425666">
        <w:t xml:space="preserve"> October 2019</w:t>
      </w:r>
      <w:r w:rsidR="00D82318" w:rsidRPr="00425666">
        <w:t xml:space="preserve"> </w:t>
      </w:r>
      <w:r w:rsidR="001C718D" w:rsidRPr="00117BFF">
        <w:t xml:space="preserve">I joined my </w:t>
      </w:r>
      <w:r w:rsidR="00D2407E" w:rsidRPr="00117BFF">
        <w:t>f</w:t>
      </w:r>
      <w:r w:rsidR="001C718D" w:rsidRPr="00117BFF">
        <w:t xml:space="preserve">ederal colleagues in Townsville for the </w:t>
      </w:r>
      <w:r w:rsidR="00117BFF" w:rsidRPr="00356608">
        <w:t xml:space="preserve">launch of the month-long </w:t>
      </w:r>
      <w:proofErr w:type="spellStart"/>
      <w:r w:rsidR="001C718D" w:rsidRPr="00425666">
        <w:t>ReefClean</w:t>
      </w:r>
      <w:proofErr w:type="spellEnd"/>
      <w:r w:rsidR="001C718D" w:rsidRPr="00425666">
        <w:t xml:space="preserve"> </w:t>
      </w:r>
      <w:r w:rsidR="00052A6C" w:rsidRPr="00425666">
        <w:t>initiative</w:t>
      </w:r>
      <w:r w:rsidR="001C718D" w:rsidRPr="00425666">
        <w:t xml:space="preserve"> </w:t>
      </w:r>
      <w:r w:rsidR="00117BFF" w:rsidRPr="00356608">
        <w:t xml:space="preserve">which aimed to remove 20 tonnes of debris from the Great Barrier Reef. This </w:t>
      </w:r>
      <w:r w:rsidR="003416F1" w:rsidRPr="00356608">
        <w:t>initiative</w:t>
      </w:r>
      <w:r w:rsidR="00117BFF" w:rsidRPr="00356608">
        <w:t xml:space="preserve"> is part of</w:t>
      </w:r>
      <w:r w:rsidR="001C718D" w:rsidRPr="00425666">
        <w:t xml:space="preserve"> the Coalition Government</w:t>
      </w:r>
      <w:r w:rsidR="00117BFF" w:rsidRPr="00356608">
        <w:t>’s</w:t>
      </w:r>
      <w:r w:rsidR="001C718D" w:rsidRPr="00425666">
        <w:t xml:space="preserve"> $5,000,000</w:t>
      </w:r>
      <w:r w:rsidR="00117BFF" w:rsidRPr="00356608">
        <w:t xml:space="preserve"> commitment to </w:t>
      </w:r>
      <w:r w:rsidR="00117BFF" w:rsidRPr="00356608">
        <w:lastRenderedPageBreak/>
        <w:t>addressing marine debris in the Reef being delivered</w:t>
      </w:r>
      <w:r w:rsidR="001C718D" w:rsidRPr="00425666">
        <w:t xml:space="preserve"> </w:t>
      </w:r>
      <w:r w:rsidR="001C718D" w:rsidRPr="00117BFF">
        <w:t xml:space="preserve">in conjunction with </w:t>
      </w:r>
      <w:proofErr w:type="spellStart"/>
      <w:r w:rsidR="001C718D" w:rsidRPr="00117BFF">
        <w:t>Tangaroa</w:t>
      </w:r>
      <w:proofErr w:type="spellEnd"/>
      <w:r w:rsidR="001C718D" w:rsidRPr="00117BFF">
        <w:t xml:space="preserve"> Blue Foundation and Conservation Volunteers Australia.</w:t>
      </w:r>
      <w:r w:rsidR="001C718D">
        <w:t xml:space="preserve"> </w:t>
      </w:r>
    </w:p>
    <w:p w:rsidR="00A3305F" w:rsidRDefault="00D2407E" w:rsidP="005B26F8">
      <w:pPr>
        <w:jc w:val="both"/>
      </w:pPr>
      <w:r>
        <w:t xml:space="preserve">On the </w:t>
      </w:r>
      <w:r w:rsidR="004B7BEF">
        <w:t>15</w:t>
      </w:r>
      <w:r w:rsidR="004B7BEF" w:rsidRPr="004B7BEF">
        <w:rPr>
          <w:vertAlign w:val="superscript"/>
        </w:rPr>
        <w:t>th</w:t>
      </w:r>
      <w:r w:rsidR="004B7BEF">
        <w:t xml:space="preserve"> December 2019, I joined </w:t>
      </w:r>
      <w:r w:rsidR="00C47BB1">
        <w:t>House of Representatives</w:t>
      </w:r>
      <w:r>
        <w:t xml:space="preserve"> Speaker</w:t>
      </w:r>
      <w:r w:rsidR="00C47BB1">
        <w:t>,</w:t>
      </w:r>
      <w:r w:rsidR="00816517" w:rsidRPr="00C47BB1">
        <w:t xml:space="preserve"> </w:t>
      </w:r>
      <w:r>
        <w:t>t</w:t>
      </w:r>
      <w:r w:rsidR="00C47BB1">
        <w:t xml:space="preserve">he </w:t>
      </w:r>
      <w:r w:rsidR="00816517" w:rsidRPr="00C47BB1">
        <w:t xml:space="preserve">Hon. Tony Smith MP </w:t>
      </w:r>
      <w:r w:rsidR="004B7BEF">
        <w:t>in</w:t>
      </w:r>
      <w:r w:rsidR="00816517" w:rsidRPr="00C47BB1">
        <w:t xml:space="preserve"> his electorate</w:t>
      </w:r>
      <w:r w:rsidR="00C47BB1">
        <w:t xml:space="preserve"> </w:t>
      </w:r>
      <w:r w:rsidR="00A3305F">
        <w:t xml:space="preserve">of Casey, </w:t>
      </w:r>
      <w:r w:rsidR="00C47BB1">
        <w:t xml:space="preserve">to visit Garden City Plastics. </w:t>
      </w:r>
    </w:p>
    <w:p w:rsidR="00F915B8" w:rsidRDefault="00C47BB1" w:rsidP="005B26F8">
      <w:pPr>
        <w:jc w:val="both"/>
      </w:pPr>
      <w:r>
        <w:t>This was a fascinating visit</w:t>
      </w:r>
      <w:r w:rsidR="005848F2">
        <w:t>.</w:t>
      </w:r>
      <w:r>
        <w:t xml:space="preserve"> </w:t>
      </w:r>
      <w:r w:rsidR="005848F2">
        <w:t>T</w:t>
      </w:r>
      <w:r>
        <w:t>he technology the team from Garden City Plastics has been testing is incredibly promising and presents a real opportunity to leverage end-of-life plastics</w:t>
      </w:r>
      <w:r w:rsidR="00E0362F">
        <w:t xml:space="preserve">. </w:t>
      </w:r>
    </w:p>
    <w:p w:rsidR="00816517" w:rsidRDefault="00E0362F" w:rsidP="005B26F8">
      <w:pPr>
        <w:jc w:val="both"/>
      </w:pPr>
      <w:r>
        <w:t>The machine they utilise is able to process an array of plastic material and generate</w:t>
      </w:r>
      <w:r w:rsidR="00622E05">
        <w:t>,</w:t>
      </w:r>
      <w:r>
        <w:t xml:space="preserve"> </w:t>
      </w:r>
      <w:r w:rsidR="002506D9">
        <w:t>with great efficiency</w:t>
      </w:r>
      <w:r w:rsidR="00622E05">
        <w:t>,</w:t>
      </w:r>
      <w:r w:rsidR="002506D9">
        <w:t xml:space="preserve"> different grades of diesel and NAPHTHA oil which can be used to make new plastics.</w:t>
      </w:r>
    </w:p>
    <w:p w:rsidR="00F915B8" w:rsidRDefault="00F915B8" w:rsidP="005B26F8">
      <w:pPr>
        <w:jc w:val="both"/>
      </w:pPr>
      <w:r>
        <w:t>It is a g</w:t>
      </w:r>
      <w:r w:rsidR="002506D9">
        <w:t>reat concept</w:t>
      </w:r>
      <w:r w:rsidR="005848F2">
        <w:t xml:space="preserve"> and</w:t>
      </w:r>
      <w:r w:rsidR="002506D9">
        <w:t xml:space="preserve"> we will certainly be looking at ways in which we can incorporate this technology into the pilot program suggested </w:t>
      </w:r>
      <w:r w:rsidR="005848F2">
        <w:t>in</w:t>
      </w:r>
      <w:r w:rsidR="002506D9">
        <w:t xml:space="preserve"> the discussion paper. </w:t>
      </w:r>
    </w:p>
    <w:p w:rsidR="00F915B8" w:rsidRDefault="002506D9" w:rsidP="005B26F8">
      <w:pPr>
        <w:jc w:val="both"/>
      </w:pPr>
      <w:r>
        <w:t>I’ve had initial discussions with Cairns Regional Council Mayor Bob Manning OAM</w:t>
      </w:r>
      <w:r w:rsidR="005848F2">
        <w:t>.</w:t>
      </w:r>
      <w:r>
        <w:t xml:space="preserve"> </w:t>
      </w:r>
      <w:r w:rsidR="005848F2">
        <w:t>H</w:t>
      </w:r>
      <w:r>
        <w:t xml:space="preserve">e has expressed a </w:t>
      </w:r>
      <w:r w:rsidR="005848F2">
        <w:t>keen</w:t>
      </w:r>
      <w:r>
        <w:t xml:space="preserve"> interest and is willing to send his experts down to see the facility and discuss potential </w:t>
      </w:r>
      <w:r w:rsidR="00052A6C">
        <w:t>integration</w:t>
      </w:r>
      <w:r>
        <w:t xml:space="preserve"> opportunities</w:t>
      </w:r>
      <w:r w:rsidR="00D2407E">
        <w:t xml:space="preserve"> and challenges moving forward.</w:t>
      </w:r>
    </w:p>
    <w:p w:rsidR="002506D9" w:rsidRDefault="00E25575" w:rsidP="005B26F8">
      <w:pPr>
        <w:jc w:val="both"/>
      </w:pPr>
      <w:r w:rsidRPr="00C47BB1">
        <w:t>It is still early days</w:t>
      </w:r>
      <w:r w:rsidR="002506D9">
        <w:t xml:space="preserve"> and I look forward to receiving the </w:t>
      </w:r>
      <w:r w:rsidR="009A421A">
        <w:t>group’s</w:t>
      </w:r>
      <w:r w:rsidR="002506D9">
        <w:t xml:space="preserve"> detailed brief on the technology. </w:t>
      </w:r>
    </w:p>
    <w:p w:rsidR="008B2151" w:rsidRPr="00FF2A9F" w:rsidRDefault="008B2151" w:rsidP="00FF2A9F"/>
    <w:p w:rsidR="004D05FF" w:rsidRPr="00FF2A9F" w:rsidRDefault="00004218" w:rsidP="004D05FF">
      <w:pPr>
        <w:pStyle w:val="Heading3"/>
        <w:rPr>
          <w:i w:val="0"/>
        </w:rPr>
      </w:pPr>
      <w:r>
        <w:rPr>
          <w:i w:val="0"/>
        </w:rPr>
        <w:t>Great Barrier</w:t>
      </w:r>
      <w:r w:rsidR="00927F28" w:rsidRPr="00FF2A9F">
        <w:rPr>
          <w:i w:val="0"/>
        </w:rPr>
        <w:t xml:space="preserve"> Reef issues</w:t>
      </w:r>
      <w:r>
        <w:rPr>
          <w:i w:val="0"/>
        </w:rPr>
        <w:t xml:space="preserve"> and stakeholder engagement</w:t>
      </w:r>
    </w:p>
    <w:p w:rsidR="00D85644" w:rsidRDefault="00E63001" w:rsidP="00E63001">
      <w:pPr>
        <w:jc w:val="both"/>
      </w:pPr>
      <w:r>
        <w:t xml:space="preserve">I have had </w:t>
      </w:r>
      <w:r w:rsidR="00004218">
        <w:t xml:space="preserve">many </w:t>
      </w:r>
      <w:r>
        <w:t>great in-depth discussions with the Great Barrier Reef Marine Park Authority</w:t>
      </w:r>
      <w:r w:rsidR="00511440">
        <w:t xml:space="preserve"> (GBRMPA)</w:t>
      </w:r>
      <w:r>
        <w:t xml:space="preserve">, the </w:t>
      </w:r>
      <w:r w:rsidR="00425666">
        <w:t xml:space="preserve">Chairs of the </w:t>
      </w:r>
      <w:r>
        <w:t xml:space="preserve">Reef 2050 </w:t>
      </w:r>
      <w:r w:rsidR="00425666">
        <w:t>advisory bodies,</w:t>
      </w:r>
      <w:r>
        <w:t xml:space="preserve"> </w:t>
      </w:r>
      <w:r w:rsidR="00985877">
        <w:t>and</w:t>
      </w:r>
      <w:r>
        <w:t xml:space="preserve"> stakeholders such as the Reef and Rainforest Research Centre, </w:t>
      </w:r>
      <w:r w:rsidR="00511440">
        <w:t>the Association of Marine Park Tourism Operators (</w:t>
      </w:r>
      <w:r>
        <w:t>AMPTO</w:t>
      </w:r>
      <w:r w:rsidR="00511440">
        <w:t>)</w:t>
      </w:r>
      <w:r>
        <w:t xml:space="preserve"> and the</w:t>
      </w:r>
      <w:r w:rsidR="00511440">
        <w:t xml:space="preserve"> Great Barrier Reef Foundation.</w:t>
      </w:r>
    </w:p>
    <w:p w:rsidR="00E63001" w:rsidRPr="00052A6C" w:rsidRDefault="00985877" w:rsidP="00E63001">
      <w:pPr>
        <w:jc w:val="both"/>
      </w:pPr>
      <w:r>
        <w:t>These stakeholders</w:t>
      </w:r>
      <w:r w:rsidR="00E63001">
        <w:t xml:space="preserve"> are </w:t>
      </w:r>
      <w:r>
        <w:t xml:space="preserve">all </w:t>
      </w:r>
      <w:r w:rsidR="00E63001">
        <w:t xml:space="preserve">passionate </w:t>
      </w:r>
      <w:r w:rsidR="00D82318">
        <w:t xml:space="preserve">about </w:t>
      </w:r>
      <w:r w:rsidR="00E63001">
        <w:t>ensur</w:t>
      </w:r>
      <w:r w:rsidR="00D82318">
        <w:t>ing</w:t>
      </w:r>
      <w:r w:rsidR="00E63001">
        <w:t xml:space="preserve"> the </w:t>
      </w:r>
      <w:r>
        <w:t>R</w:t>
      </w:r>
      <w:r w:rsidR="00E63001">
        <w:t>eef</w:t>
      </w:r>
      <w:r>
        <w:t>’</w:t>
      </w:r>
      <w:r w:rsidR="00E63001">
        <w:t>s</w:t>
      </w:r>
      <w:r w:rsidR="00004218">
        <w:t xml:space="preserve"> long</w:t>
      </w:r>
      <w:r>
        <w:t>-</w:t>
      </w:r>
      <w:r w:rsidR="00004218">
        <w:t>term</w:t>
      </w:r>
      <w:r w:rsidR="00E63001">
        <w:t xml:space="preserve"> sustainability</w:t>
      </w:r>
      <w:r>
        <w:t xml:space="preserve">. The people I have spoken to </w:t>
      </w:r>
      <w:r w:rsidR="000802B5">
        <w:t>are</w:t>
      </w:r>
      <w:r w:rsidR="00D82318">
        <w:t xml:space="preserve"> highly </w:t>
      </w:r>
      <w:r w:rsidR="00E63001">
        <w:t xml:space="preserve">experienced </w:t>
      </w:r>
      <w:r w:rsidR="000802B5">
        <w:t>and knowledgeable</w:t>
      </w:r>
      <w:r>
        <w:t xml:space="preserve"> and </w:t>
      </w:r>
      <w:r w:rsidR="000802B5">
        <w:t xml:space="preserve">as such they understand the </w:t>
      </w:r>
      <w:r w:rsidR="00D2407E">
        <w:t>R</w:t>
      </w:r>
      <w:r w:rsidR="000802B5">
        <w:t xml:space="preserve">eef’s many complexities and they have all been </w:t>
      </w:r>
      <w:r w:rsidR="000802B5" w:rsidRPr="00052A6C">
        <w:t>of tremendous value and support</w:t>
      </w:r>
      <w:r w:rsidR="00004218" w:rsidRPr="00052A6C">
        <w:t>.</w:t>
      </w:r>
    </w:p>
    <w:p w:rsidR="00D85644" w:rsidRDefault="00D82318" w:rsidP="00E63001">
      <w:pPr>
        <w:jc w:val="both"/>
      </w:pPr>
      <w:r w:rsidRPr="00052A6C">
        <w:t>The r</w:t>
      </w:r>
      <w:r w:rsidR="00E63001" w:rsidRPr="00052A6C">
        <w:t>ecent</w:t>
      </w:r>
      <w:r w:rsidRPr="00052A6C">
        <w:t xml:space="preserve"> Great Barrier Reef Outlook Report 2019, </w:t>
      </w:r>
      <w:r w:rsidR="00E63001" w:rsidRPr="00052A6C">
        <w:t>downgraded</w:t>
      </w:r>
      <w:r w:rsidRPr="00052A6C">
        <w:t xml:space="preserve"> </w:t>
      </w:r>
      <w:r w:rsidR="00393EF1">
        <w:t>the long-term outlook for the Reef’s ecosystem from ‘poor’ to ‘very poor’.</w:t>
      </w:r>
      <w:r w:rsidR="00E63001" w:rsidRPr="00052A6C">
        <w:t xml:space="preserve"> </w:t>
      </w:r>
    </w:p>
    <w:p w:rsidR="00D85644" w:rsidRDefault="00E63001" w:rsidP="00E63001">
      <w:pPr>
        <w:jc w:val="both"/>
      </w:pPr>
      <w:r w:rsidRPr="00052A6C">
        <w:t>It is important to remember this is an ‘outlook’ report and the</w:t>
      </w:r>
      <w:r w:rsidR="00D82318" w:rsidRPr="00052A6C">
        <w:t>re are many</w:t>
      </w:r>
      <w:r w:rsidRPr="00052A6C">
        <w:t xml:space="preserve"> recommendations</w:t>
      </w:r>
      <w:r w:rsidR="00D82318" w:rsidRPr="00052A6C">
        <w:t xml:space="preserve"> </w:t>
      </w:r>
      <w:r w:rsidR="00004218" w:rsidRPr="00052A6C">
        <w:t>and actions contained within it that offer us</w:t>
      </w:r>
      <w:r w:rsidR="00D82318" w:rsidRPr="00052A6C">
        <w:t xml:space="preserve"> a pathway to rectify the</w:t>
      </w:r>
      <w:r w:rsidR="00004218" w:rsidRPr="00052A6C">
        <w:t>se</w:t>
      </w:r>
      <w:r w:rsidR="00D82318" w:rsidRPr="00052A6C">
        <w:t xml:space="preserve"> issues.</w:t>
      </w:r>
      <w:r w:rsidR="00004218" w:rsidRPr="00052A6C">
        <w:t xml:space="preserve"> </w:t>
      </w:r>
    </w:p>
    <w:p w:rsidR="00E63001" w:rsidRPr="00052A6C" w:rsidRDefault="00D82318" w:rsidP="00E63001">
      <w:pPr>
        <w:jc w:val="both"/>
      </w:pPr>
      <w:r w:rsidRPr="00052A6C">
        <w:t xml:space="preserve">Along with the </w:t>
      </w:r>
      <w:r w:rsidR="00E63001" w:rsidRPr="00052A6C">
        <w:t xml:space="preserve">Reef 2050 </w:t>
      </w:r>
      <w:r w:rsidR="001B48D5" w:rsidRPr="00052A6C">
        <w:t>L</w:t>
      </w:r>
      <w:r w:rsidRPr="00052A6C">
        <w:t>ong</w:t>
      </w:r>
      <w:r w:rsidR="001B48D5" w:rsidRPr="00052A6C">
        <w:t>-T</w:t>
      </w:r>
      <w:r w:rsidRPr="00052A6C">
        <w:t xml:space="preserve">erm </w:t>
      </w:r>
      <w:r w:rsidR="001B48D5" w:rsidRPr="00052A6C">
        <w:t>S</w:t>
      </w:r>
      <w:r w:rsidRPr="00052A6C">
        <w:t xml:space="preserve">ustainability </w:t>
      </w:r>
      <w:r w:rsidR="001B48D5" w:rsidRPr="00052A6C">
        <w:t>P</w:t>
      </w:r>
      <w:r w:rsidR="00E63001" w:rsidRPr="00052A6C">
        <w:t>lan</w:t>
      </w:r>
      <w:r w:rsidRPr="00052A6C">
        <w:t xml:space="preserve">, these </w:t>
      </w:r>
      <w:r w:rsidR="00E63001" w:rsidRPr="00052A6C">
        <w:t xml:space="preserve">play a very important role in </w:t>
      </w:r>
      <w:r w:rsidRPr="00052A6C">
        <w:t xml:space="preserve">guiding our actions in </w:t>
      </w:r>
      <w:r w:rsidR="00E63001" w:rsidRPr="00052A6C">
        <w:t>the coming years.</w:t>
      </w:r>
    </w:p>
    <w:p w:rsidR="00043514" w:rsidRDefault="00004218" w:rsidP="00004218">
      <w:pPr>
        <w:pStyle w:val="ListParagraph"/>
        <w:numPr>
          <w:ilvl w:val="0"/>
          <w:numId w:val="14"/>
        </w:numPr>
        <w:jc w:val="both"/>
      </w:pPr>
      <w:r w:rsidRPr="00052A6C">
        <w:t xml:space="preserve">Climate Change continues to be the biggest threat to the </w:t>
      </w:r>
      <w:r w:rsidR="00D2407E">
        <w:t>R</w:t>
      </w:r>
      <w:r w:rsidRPr="00052A6C">
        <w:t xml:space="preserve">eef and while people are entitled to a different opinion on the topic, there are fundamental facts what we must acknowledge and grapple with. </w:t>
      </w:r>
      <w:r w:rsidR="00FB388C" w:rsidRPr="00052A6C">
        <w:t>There is broad consensus that human induced warming</w:t>
      </w:r>
      <w:r w:rsidR="00043514" w:rsidRPr="00052A6C">
        <w:t xml:space="preserve"> p</w:t>
      </w:r>
      <w:r w:rsidR="00FB388C" w:rsidRPr="00052A6C">
        <w:t>resents significant challenges</w:t>
      </w:r>
      <w:r w:rsidR="00043514" w:rsidRPr="00052A6C">
        <w:t xml:space="preserve"> to ecosystems and economies alike. Australia has a significant role to play from a global perspective</w:t>
      </w:r>
      <w:r w:rsidR="00985877">
        <w:t xml:space="preserve">. </w:t>
      </w:r>
      <w:r w:rsidR="00B33486" w:rsidRPr="003416F1">
        <w:t>Many</w:t>
      </w:r>
      <w:r w:rsidR="00B33486" w:rsidRPr="00356608">
        <w:t xml:space="preserve"> </w:t>
      </w:r>
      <w:r w:rsidR="00043514" w:rsidRPr="00356608">
        <w:t>continue to argue that we</w:t>
      </w:r>
      <w:r w:rsidR="00FB388C" w:rsidRPr="00356608">
        <w:t xml:space="preserve"> </w:t>
      </w:r>
      <w:r w:rsidR="00043514" w:rsidRPr="00356608">
        <w:t>represent only roughly 1.5 per cent</w:t>
      </w:r>
      <w:r w:rsidR="00FB388C" w:rsidRPr="00356608">
        <w:t xml:space="preserve"> share of global emissions</w:t>
      </w:r>
      <w:r w:rsidR="00043514" w:rsidRPr="00052A6C">
        <w:t>. While that is indeed the case</w:t>
      </w:r>
      <w:r w:rsidR="00985877">
        <w:t>,</w:t>
      </w:r>
      <w:r w:rsidR="00043514" w:rsidRPr="00052A6C">
        <w:t xml:space="preserve"> if we use this metric as a rationale for reduced action on domestic emissions and other countries who have a similar share of emissions (</w:t>
      </w:r>
      <w:r w:rsidR="00D2407E">
        <w:t>less than</w:t>
      </w:r>
      <w:r w:rsidR="00043514" w:rsidRPr="00052A6C">
        <w:t xml:space="preserve"> 2 per cent) take the same view—it is equivalent to</w:t>
      </w:r>
      <w:r w:rsidR="0015519A">
        <w:t xml:space="preserve"> abdicating responsibility of</w:t>
      </w:r>
      <w:r w:rsidR="00043514" w:rsidRPr="00052A6C">
        <w:t xml:space="preserve"> roughly 40 per cent of global </w:t>
      </w:r>
      <w:r w:rsidR="00043514" w:rsidRPr="00052A6C">
        <w:lastRenderedPageBreak/>
        <w:t>emissions. While everyone loves to point the finger at China and other large emitters</w:t>
      </w:r>
      <w:r w:rsidR="0015519A">
        <w:t>,</w:t>
      </w:r>
      <w:r w:rsidR="00043514" w:rsidRPr="00052A6C">
        <w:t xml:space="preserve"> </w:t>
      </w:r>
      <w:r w:rsidR="0015519A">
        <w:t xml:space="preserve">the reality is that </w:t>
      </w:r>
      <w:r w:rsidR="00043514" w:rsidRPr="00052A6C">
        <w:t>we all have a role to play in addressing this issue.</w:t>
      </w:r>
    </w:p>
    <w:p w:rsidR="00004218" w:rsidRPr="00052A6C" w:rsidRDefault="004D789B" w:rsidP="00004218">
      <w:pPr>
        <w:pStyle w:val="ListParagraph"/>
        <w:numPr>
          <w:ilvl w:val="0"/>
          <w:numId w:val="14"/>
        </w:numPr>
        <w:jc w:val="both"/>
      </w:pPr>
      <w:r w:rsidRPr="00052A6C">
        <w:t xml:space="preserve">I am supportive of </w:t>
      </w:r>
      <w:r w:rsidR="00043514" w:rsidRPr="00052A6C">
        <w:t>Australia</w:t>
      </w:r>
      <w:r w:rsidR="00004218" w:rsidRPr="00052A6C">
        <w:t xml:space="preserve"> </w:t>
      </w:r>
      <w:r w:rsidRPr="00052A6C">
        <w:t>remaining</w:t>
      </w:r>
      <w:r w:rsidR="00004218" w:rsidRPr="00052A6C">
        <w:t xml:space="preserve"> committed to the Paris Agreement and </w:t>
      </w:r>
      <w:r w:rsidR="00FB388C" w:rsidRPr="00052A6C">
        <w:t xml:space="preserve">meeting </w:t>
      </w:r>
      <w:r w:rsidR="00004218" w:rsidRPr="00052A6C">
        <w:t>our</w:t>
      </w:r>
      <w:r w:rsidR="00FB388C" w:rsidRPr="00052A6C">
        <w:t xml:space="preserve"> emissions reduction targets by 2030</w:t>
      </w:r>
      <w:r w:rsidRPr="00052A6C">
        <w:t xml:space="preserve">. However, </w:t>
      </w:r>
      <w:r w:rsidR="00004218" w:rsidRPr="00052A6C">
        <w:t xml:space="preserve">it is my view that we ought to be </w:t>
      </w:r>
      <w:r w:rsidRPr="00052A6C">
        <w:t>undertaking and supporting</w:t>
      </w:r>
      <w:r w:rsidR="00004218" w:rsidRPr="00052A6C">
        <w:t xml:space="preserve"> more tangible</w:t>
      </w:r>
      <w:r w:rsidRPr="00052A6C">
        <w:t xml:space="preserve"> environmental</w:t>
      </w:r>
      <w:r w:rsidR="00004218" w:rsidRPr="00052A6C">
        <w:t xml:space="preserve"> re</w:t>
      </w:r>
      <w:r w:rsidRPr="00052A6C">
        <w:t>storative efforts such as Blue Carbon.</w:t>
      </w:r>
      <w:r w:rsidR="00004218" w:rsidRPr="00052A6C">
        <w:t xml:space="preserve"> </w:t>
      </w:r>
    </w:p>
    <w:p w:rsidR="004D789B" w:rsidRPr="00052A6C" w:rsidRDefault="00004218" w:rsidP="00004218">
      <w:pPr>
        <w:pStyle w:val="ListParagraph"/>
        <w:numPr>
          <w:ilvl w:val="0"/>
          <w:numId w:val="14"/>
        </w:numPr>
        <w:jc w:val="both"/>
      </w:pPr>
      <w:r w:rsidRPr="00052A6C">
        <w:t xml:space="preserve">Blue Carbon initiatives </w:t>
      </w:r>
      <w:r w:rsidR="00FB388C" w:rsidRPr="00052A6C">
        <w:t xml:space="preserve">provide us with a significant opportunity to sequester </w:t>
      </w:r>
      <w:r w:rsidRPr="00052A6C">
        <w:t xml:space="preserve">CO2 through </w:t>
      </w:r>
      <w:r w:rsidR="00052A6C" w:rsidRPr="00052A6C">
        <w:t>improving</w:t>
      </w:r>
      <w:r w:rsidRPr="00052A6C">
        <w:t xml:space="preserve"> coastal mangrove areas</w:t>
      </w:r>
      <w:r w:rsidR="004D789B" w:rsidRPr="00052A6C">
        <w:t xml:space="preserve">. This is important not only because of the benefits to reducing our carbon emissions but also the overall health of the </w:t>
      </w:r>
      <w:r w:rsidR="00D2407E">
        <w:t>R</w:t>
      </w:r>
      <w:r w:rsidR="004D789B" w:rsidRPr="00052A6C">
        <w:t>eef and its supporting ecosystems.</w:t>
      </w:r>
    </w:p>
    <w:p w:rsidR="0069409D" w:rsidRPr="00052A6C" w:rsidRDefault="00D2407E" w:rsidP="0069409D">
      <w:pPr>
        <w:pStyle w:val="ListParagraph"/>
        <w:numPr>
          <w:ilvl w:val="0"/>
          <w:numId w:val="14"/>
        </w:numPr>
        <w:jc w:val="both"/>
      </w:pPr>
      <w:r w:rsidRPr="00356608">
        <w:t xml:space="preserve">Mangroves are roughly three to </w:t>
      </w:r>
      <w:r w:rsidR="00D85644" w:rsidRPr="00356608">
        <w:t>four</w:t>
      </w:r>
      <w:r w:rsidR="004D789B" w:rsidRPr="00356608">
        <w:t xml:space="preserve"> times more effective at sequestering CO2 as compared to the same amount of terrestrial forests</w:t>
      </w:r>
      <w:r w:rsidR="004D789B" w:rsidRPr="00052A6C">
        <w:t>. They are also a cr</w:t>
      </w:r>
      <w:r w:rsidR="00052A6C" w:rsidRPr="00052A6C">
        <w:t>i</w:t>
      </w:r>
      <w:r w:rsidR="004D789B" w:rsidRPr="00052A6C">
        <w:t xml:space="preserve">tically important habitat and breeding ground for many different species and are of immense value to ecosystems that help support the health of the </w:t>
      </w:r>
      <w:r>
        <w:t>R</w:t>
      </w:r>
      <w:r w:rsidR="004D789B" w:rsidRPr="00052A6C">
        <w:t>eef. This area is of parti</w:t>
      </w:r>
      <w:r w:rsidR="00F62EBE" w:rsidRPr="00052A6C">
        <w:t>cular interest to me and I was very glad to see that Australia was hosting talks and providing information to our global partners on Blue Carbo</w:t>
      </w:r>
      <w:r>
        <w:t>n during the recent COP25 talks in Madrid.</w:t>
      </w:r>
    </w:p>
    <w:p w:rsidR="004F7667" w:rsidRPr="00052A6C" w:rsidRDefault="0069409D" w:rsidP="00BB32BB">
      <w:pPr>
        <w:pStyle w:val="ListParagraph"/>
        <w:numPr>
          <w:ilvl w:val="0"/>
          <w:numId w:val="14"/>
        </w:numPr>
        <w:jc w:val="both"/>
      </w:pPr>
      <w:r w:rsidRPr="00052A6C">
        <w:t xml:space="preserve">Renewables also have an important role to play in decarbonising our electricity generation and </w:t>
      </w:r>
      <w:r w:rsidR="00F30F0E" w:rsidRPr="00052A6C">
        <w:t>I have to say</w:t>
      </w:r>
      <w:r w:rsidR="005848F2">
        <w:t>,</w:t>
      </w:r>
      <w:r w:rsidR="00F30F0E" w:rsidRPr="00052A6C">
        <w:t xml:space="preserve"> it brings me great pleasure that </w:t>
      </w:r>
      <w:r w:rsidR="005848F2">
        <w:t>Australia’s</w:t>
      </w:r>
      <w:r w:rsidR="00F30F0E" w:rsidRPr="00052A6C">
        <w:t xml:space="preserve"> first</w:t>
      </w:r>
      <w:r w:rsidR="005848F2">
        <w:t xml:space="preserve"> renewable micro grid</w:t>
      </w:r>
      <w:r w:rsidR="00F30F0E" w:rsidRPr="00052A6C">
        <w:t xml:space="preserve"> is already underway up in t</w:t>
      </w:r>
      <w:r w:rsidR="00BB32BB" w:rsidRPr="00052A6C">
        <w:t xml:space="preserve">he Daintree </w:t>
      </w:r>
      <w:r w:rsidR="00D85644">
        <w:t>Rainforest</w:t>
      </w:r>
      <w:r w:rsidR="00F30F0E" w:rsidRPr="00052A6C">
        <w:t xml:space="preserve"> within my electorate. It’s been a long time coming, the Daintree community has been without mains equivalent power and </w:t>
      </w:r>
      <w:r w:rsidR="00BB32BB" w:rsidRPr="00052A6C">
        <w:t xml:space="preserve">as a result </w:t>
      </w:r>
      <w:r w:rsidR="00F30F0E" w:rsidRPr="00052A6C">
        <w:t xml:space="preserve">each year </w:t>
      </w:r>
      <w:r w:rsidR="00553B70">
        <w:t xml:space="preserve">more than </w:t>
      </w:r>
      <w:r w:rsidR="00BB32BB" w:rsidRPr="00052A6C">
        <w:t>4</w:t>
      </w:r>
      <w:r w:rsidR="00F30F0E" w:rsidRPr="00052A6C">
        <w:t xml:space="preserve"> million litres of diesel is burnt to power the community.</w:t>
      </w:r>
    </w:p>
    <w:p w:rsidR="00BB32BB" w:rsidRPr="00052A6C" w:rsidRDefault="00F30F0E" w:rsidP="00BB32BB">
      <w:pPr>
        <w:pStyle w:val="ListParagraph"/>
        <w:numPr>
          <w:ilvl w:val="0"/>
          <w:numId w:val="14"/>
        </w:numPr>
        <w:jc w:val="both"/>
      </w:pPr>
      <w:r w:rsidRPr="00052A6C">
        <w:t>Work has already commenced on getting</w:t>
      </w:r>
      <w:r w:rsidR="005848F2">
        <w:t xml:space="preserve"> the project shovel ready.</w:t>
      </w:r>
      <w:r w:rsidR="00536788" w:rsidRPr="00052A6C">
        <w:t xml:space="preserve"> </w:t>
      </w:r>
      <w:r w:rsidR="005848F2">
        <w:t>U</w:t>
      </w:r>
      <w:r w:rsidR="00536788" w:rsidRPr="00052A6C">
        <w:t>pon</w:t>
      </w:r>
      <w:r w:rsidRPr="00052A6C">
        <w:t xml:space="preserve"> completion</w:t>
      </w:r>
      <w:r w:rsidR="005848F2">
        <w:t>,</w:t>
      </w:r>
      <w:r w:rsidRPr="00052A6C">
        <w:t xml:space="preserve"> the Daintree will </w:t>
      </w:r>
      <w:r w:rsidR="00BB32BB" w:rsidRPr="00052A6C">
        <w:t>have</w:t>
      </w:r>
      <w:r w:rsidRPr="00052A6C">
        <w:t xml:space="preserve"> Australia’s first hydrogen-solar powered renewable micro</w:t>
      </w:r>
      <w:r w:rsidR="00052A6C" w:rsidRPr="00052A6C">
        <w:t xml:space="preserve"> </w:t>
      </w:r>
      <w:r w:rsidRPr="00052A6C">
        <w:t xml:space="preserve">grid. </w:t>
      </w:r>
      <w:r w:rsidR="00BB32BB" w:rsidRPr="00052A6C">
        <w:t>The micro grid will provide</w:t>
      </w:r>
      <w:r w:rsidRPr="00052A6C">
        <w:t xml:space="preserve"> power to the Daintree community</w:t>
      </w:r>
      <w:r w:rsidR="00BB32BB" w:rsidRPr="00052A6C">
        <w:t xml:space="preserve"> and </w:t>
      </w:r>
      <w:r w:rsidR="00536788" w:rsidRPr="00052A6C">
        <w:t>remov</w:t>
      </w:r>
      <w:r w:rsidR="00BB32BB" w:rsidRPr="00052A6C">
        <w:t>e</w:t>
      </w:r>
      <w:r w:rsidR="00536788" w:rsidRPr="00052A6C">
        <w:t xml:space="preserve"> the need for diesel generation</w:t>
      </w:r>
      <w:r w:rsidR="00BB32BB" w:rsidRPr="00052A6C">
        <w:t>.</w:t>
      </w:r>
    </w:p>
    <w:p w:rsidR="00536788" w:rsidRPr="00052A6C" w:rsidRDefault="00BB32BB" w:rsidP="00BB32BB">
      <w:pPr>
        <w:pStyle w:val="ListParagraph"/>
        <w:numPr>
          <w:ilvl w:val="0"/>
          <w:numId w:val="14"/>
        </w:numPr>
        <w:jc w:val="both"/>
      </w:pPr>
      <w:r w:rsidRPr="00052A6C">
        <w:t xml:space="preserve">For context, this is a community that is literally </w:t>
      </w:r>
      <w:r w:rsidR="00052A6C" w:rsidRPr="00052A6C">
        <w:t>sandwiched</w:t>
      </w:r>
      <w:r w:rsidR="00553B70">
        <w:t xml:space="preserve"> between two World H</w:t>
      </w:r>
      <w:r w:rsidRPr="00052A6C">
        <w:t>eritage areas, the Great Barrier Reef and the Wet Tropics. It is acknowledged as the one area in Australia where “the Rainforest meets the Reef” and in this area there is a community of around 800 people. By removing the need for diesel generation we wi</w:t>
      </w:r>
      <w:r w:rsidR="00553B70">
        <w:t>ll have a direct impact on the World H</w:t>
      </w:r>
      <w:r w:rsidRPr="00052A6C">
        <w:t>eritage rainforest and also the Great Barrier Reef.</w:t>
      </w:r>
    </w:p>
    <w:p w:rsidR="00553B70" w:rsidRDefault="00E63001" w:rsidP="00536788">
      <w:pPr>
        <w:pStyle w:val="ListParagraph"/>
        <w:numPr>
          <w:ilvl w:val="0"/>
          <w:numId w:val="14"/>
        </w:numPr>
        <w:jc w:val="both"/>
      </w:pPr>
      <w:r>
        <w:t xml:space="preserve">Crown of Thorns </w:t>
      </w:r>
      <w:r w:rsidR="00A12D38">
        <w:t xml:space="preserve">Starfish (COTS) </w:t>
      </w:r>
      <w:r>
        <w:t>remains a</w:t>
      </w:r>
      <w:r w:rsidR="00D2407E">
        <w:t>n ongoing</w:t>
      </w:r>
      <w:r>
        <w:t xml:space="preserve"> threat and </w:t>
      </w:r>
      <w:r w:rsidR="00553B70">
        <w:t>I continue to work</w:t>
      </w:r>
      <w:r>
        <w:t xml:space="preserve"> closely with stakeholders on ensuring they are best placed and have the resources available to tackle this pest. </w:t>
      </w:r>
      <w:r w:rsidR="00E40C60">
        <w:t>The</w:t>
      </w:r>
      <w:r w:rsidR="00995AD4" w:rsidRPr="00E40C60">
        <w:t xml:space="preserve"> </w:t>
      </w:r>
      <w:r w:rsidR="00E40C60" w:rsidRPr="00E40C60">
        <w:t>Reef and Rainforest Research Centre</w:t>
      </w:r>
      <w:r w:rsidR="00995AD4" w:rsidRPr="00E40C60">
        <w:t xml:space="preserve"> </w:t>
      </w:r>
      <w:r w:rsidR="00995AD4">
        <w:t>is</w:t>
      </w:r>
      <w:r>
        <w:t xml:space="preserve"> working with the </w:t>
      </w:r>
      <w:r w:rsidR="00553B70">
        <w:t xml:space="preserve">Great Barrier Reef </w:t>
      </w:r>
      <w:r>
        <w:t>Foundation on what can be further achieved and nothing makes me prou</w:t>
      </w:r>
      <w:r w:rsidR="005848F2">
        <w:t>der when I visit the COTS boats and</w:t>
      </w:r>
      <w:r>
        <w:t xml:space="preserve"> seeing local </w:t>
      </w:r>
      <w:r w:rsidR="00527330">
        <w:t>Indigenous and non-I</w:t>
      </w:r>
      <w:r>
        <w:t xml:space="preserve">ndigenous youth leading the charge. </w:t>
      </w:r>
    </w:p>
    <w:p w:rsidR="00536788" w:rsidRDefault="00E63001" w:rsidP="00536788">
      <w:pPr>
        <w:pStyle w:val="ListParagraph"/>
        <w:numPr>
          <w:ilvl w:val="0"/>
          <w:numId w:val="14"/>
        </w:numPr>
        <w:jc w:val="both"/>
      </w:pPr>
      <w:r>
        <w:t xml:space="preserve">I have also raised </w:t>
      </w:r>
      <w:r w:rsidR="005B5620">
        <w:t xml:space="preserve">the </w:t>
      </w:r>
      <w:r w:rsidR="00995AD4">
        <w:t>prospect</w:t>
      </w:r>
      <w:r w:rsidR="005B5620">
        <w:t xml:space="preserve"> of</w:t>
      </w:r>
      <w:r>
        <w:t xml:space="preserve"> br</w:t>
      </w:r>
      <w:r w:rsidR="00A62BE0">
        <w:t xml:space="preserve">eeding and releasing the </w:t>
      </w:r>
      <w:r w:rsidR="00D2407E">
        <w:t>T</w:t>
      </w:r>
      <w:r w:rsidR="00995AD4">
        <w:t xml:space="preserve">riton shell, </w:t>
      </w:r>
      <w:r w:rsidR="00D2407E">
        <w:t>S</w:t>
      </w:r>
      <w:r w:rsidR="00A62BE0">
        <w:t xml:space="preserve">pangled and </w:t>
      </w:r>
      <w:r w:rsidR="00D2407E">
        <w:t>R</w:t>
      </w:r>
      <w:r w:rsidR="00A62BE0">
        <w:t>ed-throated emperor</w:t>
      </w:r>
      <w:r w:rsidR="00995AD4">
        <w:t xml:space="preserve"> as natural predators to hopefully help manage</w:t>
      </w:r>
      <w:r w:rsidR="00A62BE0">
        <w:t xml:space="preserve"> COTS </w:t>
      </w:r>
      <w:r w:rsidR="00995AD4">
        <w:t xml:space="preserve">through a </w:t>
      </w:r>
      <w:r w:rsidR="00A62BE0">
        <w:t>control</w:t>
      </w:r>
      <w:r w:rsidR="00995AD4">
        <w:t>led</w:t>
      </w:r>
      <w:r w:rsidR="00A62BE0">
        <w:t xml:space="preserve"> trial </w:t>
      </w:r>
      <w:r w:rsidR="00C14DDA">
        <w:t>in a public/private arrangement with</w:t>
      </w:r>
      <w:r w:rsidR="00A62BE0">
        <w:t xml:space="preserve"> </w:t>
      </w:r>
      <w:r w:rsidR="005848F2">
        <w:t>the Australian Institute of Marine Science</w:t>
      </w:r>
      <w:r w:rsidR="008D35A7">
        <w:t xml:space="preserve"> </w:t>
      </w:r>
      <w:r w:rsidR="005848F2">
        <w:t xml:space="preserve">(AIMS) </w:t>
      </w:r>
      <w:r w:rsidR="008D35A7">
        <w:t>and</w:t>
      </w:r>
      <w:r w:rsidR="005848F2">
        <w:t xml:space="preserve"> other</w:t>
      </w:r>
      <w:r w:rsidR="008D35A7">
        <w:t xml:space="preserve"> stakeholders</w:t>
      </w:r>
      <w:r w:rsidR="00995AD4">
        <w:t>.</w:t>
      </w:r>
    </w:p>
    <w:p w:rsidR="00F64AFA" w:rsidRDefault="008D35A7" w:rsidP="00E40C60">
      <w:pPr>
        <w:pStyle w:val="ListParagraph"/>
        <w:numPr>
          <w:ilvl w:val="0"/>
          <w:numId w:val="14"/>
        </w:numPr>
        <w:jc w:val="both"/>
      </w:pPr>
      <w:r>
        <w:t>Water q</w:t>
      </w:r>
      <w:r w:rsidR="00E63001">
        <w:t xml:space="preserve">uality I am proud to say has grown in strength from the great work the Natural Resource Management groups are doing along the coast. </w:t>
      </w:r>
    </w:p>
    <w:p w:rsidR="00F64AFA" w:rsidRDefault="00E63001" w:rsidP="00E40C60">
      <w:pPr>
        <w:pStyle w:val="ListParagraph"/>
        <w:numPr>
          <w:ilvl w:val="0"/>
          <w:numId w:val="14"/>
        </w:numPr>
        <w:jc w:val="both"/>
      </w:pPr>
      <w:r>
        <w:lastRenderedPageBreak/>
        <w:t xml:space="preserve">In conjunction with farmers and other interest groups, they have been able to advance their knowledge and research and the outcomes are </w:t>
      </w:r>
      <w:r w:rsidRPr="00356608">
        <w:t>evident</w:t>
      </w:r>
      <w:r>
        <w:t xml:space="preserve"> along the inshore of the reef. </w:t>
      </w:r>
    </w:p>
    <w:p w:rsidR="00775C3F" w:rsidRDefault="00E63001" w:rsidP="00E40C60">
      <w:pPr>
        <w:pStyle w:val="ListParagraph"/>
        <w:numPr>
          <w:ilvl w:val="0"/>
          <w:numId w:val="14"/>
        </w:numPr>
        <w:jc w:val="both"/>
      </w:pPr>
      <w:r>
        <w:t xml:space="preserve">The Coalition Government continues to fund these programs and </w:t>
      </w:r>
      <w:r w:rsidRPr="00356608">
        <w:t>farmers have most certainly changed their practices</w:t>
      </w:r>
      <w:r>
        <w:t xml:space="preserve"> i</w:t>
      </w:r>
      <w:r w:rsidR="008345C0">
        <w:t>n accordance with the research.</w:t>
      </w:r>
    </w:p>
    <w:p w:rsidR="00C53D9A" w:rsidRDefault="00A12D38" w:rsidP="00775C3F">
      <w:pPr>
        <w:pStyle w:val="ListParagraph"/>
        <w:numPr>
          <w:ilvl w:val="0"/>
          <w:numId w:val="14"/>
        </w:numPr>
        <w:jc w:val="both"/>
      </w:pPr>
      <w:r>
        <w:t xml:space="preserve">The </w:t>
      </w:r>
      <w:r w:rsidR="00E63001">
        <w:t xml:space="preserve">Great Barrier Reef Foundation received </w:t>
      </w:r>
      <w:r w:rsidR="00B02E95">
        <w:t xml:space="preserve">a </w:t>
      </w:r>
      <w:r w:rsidR="00C53D9A">
        <w:t>$443.3</w:t>
      </w:r>
      <w:r w:rsidR="00E63001">
        <w:t xml:space="preserve"> million investment from the Coalition Government to act as the facilitat</w:t>
      </w:r>
      <w:r w:rsidR="00C53D9A">
        <w:t>or for funding programs on the R</w:t>
      </w:r>
      <w:r w:rsidR="00E63001">
        <w:t xml:space="preserve">eef. </w:t>
      </w:r>
    </w:p>
    <w:p w:rsidR="00775C3F" w:rsidRDefault="00E63001" w:rsidP="00425666">
      <w:pPr>
        <w:pStyle w:val="ListParagraph"/>
        <w:numPr>
          <w:ilvl w:val="0"/>
          <w:numId w:val="14"/>
        </w:numPr>
        <w:jc w:val="both"/>
      </w:pPr>
      <w:r>
        <w:t>While this did n</w:t>
      </w:r>
      <w:r w:rsidR="008345C0">
        <w:t>ot occur without some concerns</w:t>
      </w:r>
      <w:r w:rsidR="00007833">
        <w:t xml:space="preserve"> - </w:t>
      </w:r>
      <w:r>
        <w:t>of which I have raised</w:t>
      </w:r>
      <w:r w:rsidR="008345C0">
        <w:t xml:space="preserve"> my own directly with the Foundation</w:t>
      </w:r>
      <w:r w:rsidR="00007833">
        <w:t xml:space="preserve"> - </w:t>
      </w:r>
      <w:r>
        <w:t>I am now confident they have a strong strategic plan in place and</w:t>
      </w:r>
      <w:r w:rsidR="00485592">
        <w:t xml:space="preserve"> I</w:t>
      </w:r>
      <w:r>
        <w:t xml:space="preserve"> look forward to working with them</w:t>
      </w:r>
      <w:r w:rsidR="00485592">
        <w:t>.</w:t>
      </w:r>
    </w:p>
    <w:p w:rsidR="00536788" w:rsidRDefault="00007833" w:rsidP="00775C3F">
      <w:pPr>
        <w:pStyle w:val="ListParagraph"/>
        <w:numPr>
          <w:ilvl w:val="0"/>
          <w:numId w:val="14"/>
        </w:numPr>
        <w:jc w:val="both"/>
      </w:pPr>
      <w:r>
        <w:t>I believe s</w:t>
      </w:r>
      <w:r w:rsidR="00C53D9A">
        <w:t>urveying the entire R</w:t>
      </w:r>
      <w:r w:rsidR="00E63001">
        <w:t xml:space="preserve">eef </w:t>
      </w:r>
      <w:r w:rsidR="00485592">
        <w:t xml:space="preserve">should be </w:t>
      </w:r>
      <w:r w:rsidR="00E63001">
        <w:t>a priority. When sta</w:t>
      </w:r>
      <w:r w:rsidR="00C53D9A">
        <w:t>tistics are released about the R</w:t>
      </w:r>
      <w:r w:rsidR="00E63001">
        <w:t xml:space="preserve">eef, for example </w:t>
      </w:r>
      <w:r w:rsidR="00C53D9A">
        <w:t>fifty percent of the R</w:t>
      </w:r>
      <w:r w:rsidR="00E63001">
        <w:t>eef is bleached</w:t>
      </w:r>
      <w:r>
        <w:t xml:space="preserve">, </w:t>
      </w:r>
      <w:r w:rsidR="00E63001">
        <w:t>I struggle to understand how that c</w:t>
      </w:r>
      <w:r w:rsidR="00121788">
        <w:t xml:space="preserve">an be </w:t>
      </w:r>
      <w:r w:rsidR="00121788" w:rsidRPr="00356608">
        <w:t>accurate</w:t>
      </w:r>
      <w:r w:rsidR="00121788">
        <w:t xml:space="preserve"> when the entire R</w:t>
      </w:r>
      <w:r w:rsidR="00E63001">
        <w:t xml:space="preserve">eef has never been surveyed. That is why I have been working with Citizens of the </w:t>
      </w:r>
      <w:r w:rsidR="00485592">
        <w:t xml:space="preserve">Great Barrier </w:t>
      </w:r>
      <w:r w:rsidR="00E63001">
        <w:t>Reef in supporting their concept of the ‘Reef Census’</w:t>
      </w:r>
      <w:r w:rsidR="00527330">
        <w:t xml:space="preserve"> and</w:t>
      </w:r>
      <w:r w:rsidR="00E63001">
        <w:t xml:space="preserve"> I look forward to seeing their proposal in due course.</w:t>
      </w:r>
      <w:r w:rsidR="00300921">
        <w:t xml:space="preserve"> </w:t>
      </w:r>
    </w:p>
    <w:p w:rsidR="00920D3D" w:rsidRDefault="00920D3D" w:rsidP="00920D3D">
      <w:pPr>
        <w:pStyle w:val="ListParagraph"/>
        <w:numPr>
          <w:ilvl w:val="0"/>
          <w:numId w:val="14"/>
        </w:numPr>
        <w:jc w:val="both"/>
      </w:pPr>
      <w:r>
        <w:t>I should also note and</w:t>
      </w:r>
      <w:r w:rsidR="00E63001">
        <w:t xml:space="preserve"> congratulate the Reef Restoration Foundation on</w:t>
      </w:r>
      <w:r w:rsidR="00BF2679">
        <w:t xml:space="preserve"> s</w:t>
      </w:r>
      <w:r w:rsidR="00E63001">
        <w:t>uccessfully planting their coral nursery</w:t>
      </w:r>
      <w:r w:rsidR="00BF2679">
        <w:t xml:space="preserve"> on the outer Great Barrier Reef for the first time</w:t>
      </w:r>
      <w:r w:rsidR="00E63001">
        <w:t>. They have been working very hard to reach this stage and I commend them on their foresight and commitment. There are also many other tourism operators who are currently planting coral or applying for permits and I look forward to seeing the results of th</w:t>
      </w:r>
      <w:r>
        <w:t xml:space="preserve">ese initiatives. </w:t>
      </w:r>
    </w:p>
    <w:p w:rsidR="004765AF" w:rsidRDefault="00920D3D" w:rsidP="00920D3D">
      <w:pPr>
        <w:pStyle w:val="ListParagraph"/>
        <w:numPr>
          <w:ilvl w:val="1"/>
          <w:numId w:val="14"/>
        </w:numPr>
      </w:pPr>
      <w:r>
        <w:t xml:space="preserve">The link below has a series of </w:t>
      </w:r>
      <w:r w:rsidR="004765AF">
        <w:t>photos of the Reef Restoration Foundation</w:t>
      </w:r>
      <w:r w:rsidR="009E7043">
        <w:t xml:space="preserve"> nursery</w:t>
      </w:r>
      <w:r>
        <w:t xml:space="preserve"> </w:t>
      </w:r>
      <w:hyperlink r:id="rId15" w:history="1">
        <w:r w:rsidR="004765AF">
          <w:rPr>
            <w:rStyle w:val="Hyperlink"/>
          </w:rPr>
          <w:t>https://www.dropbox.com/sh/fm0i8p4fhr3h60p/AAA2lXV-1qaevr24303t1xkMa?dl=0</w:t>
        </w:r>
      </w:hyperlink>
    </w:p>
    <w:p w:rsidR="00E63001" w:rsidRDefault="00920D3D" w:rsidP="00536788">
      <w:pPr>
        <w:pStyle w:val="ListParagraph"/>
        <w:numPr>
          <w:ilvl w:val="0"/>
          <w:numId w:val="14"/>
        </w:numPr>
      </w:pPr>
      <w:r>
        <w:t>With respect to f</w:t>
      </w:r>
      <w:r w:rsidR="00607664">
        <w:t>ishing zones</w:t>
      </w:r>
      <w:r>
        <w:t>,</w:t>
      </w:r>
      <w:r w:rsidR="00E63001">
        <w:t xml:space="preserve"> </w:t>
      </w:r>
      <w:r w:rsidR="00081380">
        <w:t>I am confident we have found a happy medium with the rezoning but</w:t>
      </w:r>
      <w:r>
        <w:t xml:space="preserve"> I</w:t>
      </w:r>
      <w:r w:rsidR="00081380">
        <w:t xml:space="preserve"> will be keeping abrea</w:t>
      </w:r>
      <w:r>
        <w:t>s</w:t>
      </w:r>
      <w:r w:rsidR="00081380">
        <w:t xml:space="preserve">t </w:t>
      </w:r>
      <w:r>
        <w:t>of concerns within the industry.</w:t>
      </w:r>
    </w:p>
    <w:p w:rsidR="00EA4D19" w:rsidRDefault="00E63001" w:rsidP="00E63001">
      <w:pPr>
        <w:jc w:val="both"/>
      </w:pPr>
      <w:r>
        <w:t>I have also reached out to Queensland</w:t>
      </w:r>
      <w:r w:rsidR="00D2407E">
        <w:t xml:space="preserve"> </w:t>
      </w:r>
      <w:proofErr w:type="spellStart"/>
      <w:r w:rsidR="00D2407E">
        <w:t>Labor</w:t>
      </w:r>
      <w:proofErr w:type="spellEnd"/>
      <w:r>
        <w:t xml:space="preserve"> Senator Nita Green to offer</w:t>
      </w:r>
      <w:r w:rsidR="00F24707">
        <w:t xml:space="preserve"> her</w:t>
      </w:r>
      <w:r>
        <w:t xml:space="preserve"> a briefing</w:t>
      </w:r>
      <w:r w:rsidR="00920D3D">
        <w:t xml:space="preserve"> and</w:t>
      </w:r>
      <w:r w:rsidR="00F24707">
        <w:t xml:space="preserve"> hopefully</w:t>
      </w:r>
      <w:r w:rsidR="00920D3D">
        <w:t xml:space="preserve"> al</w:t>
      </w:r>
      <w:r w:rsidR="00F24707">
        <w:t>l</w:t>
      </w:r>
      <w:r w:rsidR="00920D3D">
        <w:t>ay some of her concerns with respect to my role</w:t>
      </w:r>
      <w:r w:rsidR="00F24707">
        <w:t xml:space="preserve"> and the work we are undertaking</w:t>
      </w:r>
      <w:r w:rsidR="00920D3D">
        <w:t xml:space="preserve">. </w:t>
      </w:r>
    </w:p>
    <w:p w:rsidR="00E63001" w:rsidRDefault="00920D3D" w:rsidP="00E63001">
      <w:pPr>
        <w:jc w:val="both"/>
      </w:pPr>
      <w:r>
        <w:t>To date, she is yet to take me up on this offer.</w:t>
      </w:r>
    </w:p>
    <w:p w:rsidR="00EA4D19" w:rsidRDefault="00E63001" w:rsidP="00E63001">
      <w:pPr>
        <w:jc w:val="both"/>
      </w:pPr>
      <w:r>
        <w:t xml:space="preserve">As </w:t>
      </w:r>
      <w:r w:rsidR="00F24707">
        <w:t xml:space="preserve">I’m sure </w:t>
      </w:r>
      <w:r>
        <w:t>you are aware Minister</w:t>
      </w:r>
      <w:r w:rsidR="00F24707">
        <w:t>, both in your role and indeed</w:t>
      </w:r>
      <w:r>
        <w:t xml:space="preserve"> when you visite</w:t>
      </w:r>
      <w:r w:rsidR="00EA4D19">
        <w:t>d the R</w:t>
      </w:r>
      <w:r w:rsidR="00F24707">
        <w:t>eef with me, it is undoubtedly a complex eco</w:t>
      </w:r>
      <w:r>
        <w:t xml:space="preserve">system, one that has challenges but also many passionate people who are its caretakers. </w:t>
      </w:r>
    </w:p>
    <w:p w:rsidR="00EA4D19" w:rsidRDefault="00E63001" w:rsidP="00E63001">
      <w:pPr>
        <w:jc w:val="both"/>
      </w:pPr>
      <w:r>
        <w:t>The recent coral spawning event</w:t>
      </w:r>
      <w:r w:rsidR="00F24707">
        <w:t xml:space="preserve"> we experienced</w:t>
      </w:r>
      <w:r>
        <w:t xml:space="preserve"> </w:t>
      </w:r>
      <w:r w:rsidR="00EA4D19">
        <w:t>is an illustration of the R</w:t>
      </w:r>
      <w:r w:rsidR="008D35A7">
        <w:t xml:space="preserve">eef’s resilience and </w:t>
      </w:r>
      <w:r>
        <w:t>is a</w:t>
      </w:r>
      <w:r w:rsidR="008D35A7">
        <w:t>lso a</w:t>
      </w:r>
      <w:r>
        <w:t xml:space="preserve"> glimmer of </w:t>
      </w:r>
      <w:r w:rsidR="008D35A7">
        <w:t>the</w:t>
      </w:r>
      <w:r>
        <w:t xml:space="preserve"> beauty</w:t>
      </w:r>
      <w:r w:rsidR="008D35A7">
        <w:t xml:space="preserve"> that</w:t>
      </w:r>
      <w:r>
        <w:t xml:space="preserve"> is yet to come. </w:t>
      </w:r>
    </w:p>
    <w:p w:rsidR="000D21C6" w:rsidRPr="000D21C6" w:rsidRDefault="00E63001" w:rsidP="00E63001">
      <w:pPr>
        <w:jc w:val="both"/>
      </w:pPr>
      <w:r>
        <w:t>I look forward to supporting concepts that will advance</w:t>
      </w:r>
      <w:r w:rsidR="008D35A7">
        <w:t xml:space="preserve"> the Great Barrier Reef’s</w:t>
      </w:r>
      <w:r>
        <w:t xml:space="preserve"> sustainability and being involved in the Reef 2050 review planned for 2020.</w:t>
      </w:r>
    </w:p>
    <w:p w:rsidR="00FF2A9F" w:rsidRDefault="00FF2A9F" w:rsidP="00927F28">
      <w:pPr>
        <w:pStyle w:val="Heading3"/>
        <w:rPr>
          <w:i w:val="0"/>
        </w:rPr>
      </w:pPr>
    </w:p>
    <w:p w:rsidR="005328C2" w:rsidRDefault="005328C2" w:rsidP="005328C2"/>
    <w:p w:rsidR="004D05FF" w:rsidRPr="00FF2A9F" w:rsidRDefault="004D05FF" w:rsidP="00927F28">
      <w:pPr>
        <w:pStyle w:val="Heading3"/>
        <w:rPr>
          <w:i w:val="0"/>
        </w:rPr>
      </w:pPr>
      <w:r w:rsidRPr="00FF2A9F">
        <w:rPr>
          <w:i w:val="0"/>
        </w:rPr>
        <w:lastRenderedPageBreak/>
        <w:t>Tourism</w:t>
      </w:r>
    </w:p>
    <w:p w:rsidR="005328C2" w:rsidRDefault="00453E91" w:rsidP="00DD5DB3">
      <w:pPr>
        <w:pStyle w:val="Heading3"/>
        <w:jc w:val="both"/>
        <w:rPr>
          <w:b w:val="0"/>
          <w:i w:val="0"/>
          <w:color w:val="auto"/>
          <w:sz w:val="22"/>
        </w:rPr>
      </w:pPr>
      <w:r w:rsidRPr="00453E91">
        <w:rPr>
          <w:b w:val="0"/>
          <w:i w:val="0"/>
          <w:color w:val="auto"/>
          <w:sz w:val="22"/>
        </w:rPr>
        <w:t xml:space="preserve">Engagement with </w:t>
      </w:r>
      <w:r w:rsidR="0066743A">
        <w:rPr>
          <w:b w:val="0"/>
          <w:i w:val="0"/>
          <w:color w:val="auto"/>
          <w:sz w:val="22"/>
        </w:rPr>
        <w:t xml:space="preserve">tourism operators through </w:t>
      </w:r>
      <w:r w:rsidR="00511440">
        <w:rPr>
          <w:b w:val="0"/>
          <w:i w:val="0"/>
          <w:color w:val="auto"/>
          <w:sz w:val="22"/>
        </w:rPr>
        <w:t>AMPTO</w:t>
      </w:r>
      <w:r w:rsidR="0066743A">
        <w:rPr>
          <w:b w:val="0"/>
          <w:i w:val="0"/>
          <w:color w:val="auto"/>
          <w:sz w:val="22"/>
        </w:rPr>
        <w:t xml:space="preserve"> has occurred </w:t>
      </w:r>
      <w:r w:rsidR="003E0005">
        <w:rPr>
          <w:b w:val="0"/>
          <w:i w:val="0"/>
          <w:color w:val="auto"/>
          <w:sz w:val="22"/>
        </w:rPr>
        <w:t xml:space="preserve">and </w:t>
      </w:r>
      <w:r w:rsidR="0066743A">
        <w:rPr>
          <w:b w:val="0"/>
          <w:i w:val="0"/>
          <w:color w:val="auto"/>
          <w:sz w:val="22"/>
        </w:rPr>
        <w:t xml:space="preserve">a range of matters </w:t>
      </w:r>
      <w:r w:rsidR="003E0005">
        <w:rPr>
          <w:b w:val="0"/>
          <w:i w:val="0"/>
          <w:color w:val="auto"/>
          <w:sz w:val="22"/>
        </w:rPr>
        <w:t xml:space="preserve">have been </w:t>
      </w:r>
      <w:r w:rsidR="0066743A">
        <w:rPr>
          <w:b w:val="0"/>
          <w:i w:val="0"/>
          <w:color w:val="auto"/>
          <w:sz w:val="22"/>
        </w:rPr>
        <w:t xml:space="preserve">raised. </w:t>
      </w:r>
    </w:p>
    <w:p w:rsidR="00FF2A9F" w:rsidRDefault="0066743A" w:rsidP="00DD5DB3">
      <w:pPr>
        <w:pStyle w:val="Heading3"/>
        <w:jc w:val="both"/>
        <w:rPr>
          <w:b w:val="0"/>
          <w:i w:val="0"/>
          <w:color w:val="auto"/>
          <w:sz w:val="22"/>
        </w:rPr>
      </w:pPr>
      <w:r>
        <w:rPr>
          <w:b w:val="0"/>
          <w:i w:val="0"/>
          <w:color w:val="auto"/>
          <w:sz w:val="22"/>
        </w:rPr>
        <w:t xml:space="preserve">These included ticket cost, </w:t>
      </w:r>
      <w:r w:rsidR="00775C3F">
        <w:rPr>
          <w:b w:val="0"/>
          <w:i w:val="0"/>
          <w:color w:val="auto"/>
          <w:sz w:val="22"/>
        </w:rPr>
        <w:t xml:space="preserve">the need for </w:t>
      </w:r>
      <w:r>
        <w:rPr>
          <w:b w:val="0"/>
          <w:i w:val="0"/>
          <w:color w:val="auto"/>
          <w:sz w:val="22"/>
        </w:rPr>
        <w:t xml:space="preserve">industry </w:t>
      </w:r>
      <w:r w:rsidR="003E0005">
        <w:rPr>
          <w:b w:val="0"/>
          <w:i w:val="0"/>
          <w:color w:val="auto"/>
          <w:sz w:val="22"/>
        </w:rPr>
        <w:t>liaisons</w:t>
      </w:r>
      <w:r>
        <w:rPr>
          <w:b w:val="0"/>
          <w:i w:val="0"/>
          <w:color w:val="auto"/>
          <w:sz w:val="22"/>
        </w:rPr>
        <w:t>, Crown</w:t>
      </w:r>
      <w:r w:rsidR="00007833">
        <w:rPr>
          <w:b w:val="0"/>
          <w:i w:val="0"/>
          <w:color w:val="auto"/>
          <w:sz w:val="22"/>
        </w:rPr>
        <w:t>-</w:t>
      </w:r>
      <w:r>
        <w:rPr>
          <w:b w:val="0"/>
          <w:i w:val="0"/>
          <w:color w:val="auto"/>
          <w:sz w:val="22"/>
        </w:rPr>
        <w:t>of</w:t>
      </w:r>
      <w:r w:rsidR="00007833">
        <w:rPr>
          <w:b w:val="0"/>
          <w:i w:val="0"/>
          <w:color w:val="auto"/>
          <w:sz w:val="22"/>
        </w:rPr>
        <w:t>-</w:t>
      </w:r>
      <w:r>
        <w:rPr>
          <w:b w:val="0"/>
          <w:i w:val="0"/>
          <w:color w:val="auto"/>
          <w:sz w:val="22"/>
        </w:rPr>
        <w:t>Thorns</w:t>
      </w:r>
      <w:r w:rsidR="00007833">
        <w:rPr>
          <w:b w:val="0"/>
          <w:i w:val="0"/>
          <w:color w:val="auto"/>
          <w:sz w:val="22"/>
        </w:rPr>
        <w:t xml:space="preserve"> Starfish</w:t>
      </w:r>
      <w:r>
        <w:rPr>
          <w:b w:val="0"/>
          <w:i w:val="0"/>
          <w:color w:val="auto"/>
          <w:sz w:val="22"/>
        </w:rPr>
        <w:t xml:space="preserve"> management, Master Reef Guides, permit issues, climate change messaging and ongoing support. </w:t>
      </w:r>
    </w:p>
    <w:p w:rsidR="005328C2" w:rsidRDefault="0066743A" w:rsidP="00DD5DB3">
      <w:pPr>
        <w:jc w:val="both"/>
      </w:pPr>
      <w:r>
        <w:t xml:space="preserve">We discussed </w:t>
      </w:r>
      <w:r w:rsidR="00775C3F">
        <w:t>implementing</w:t>
      </w:r>
      <w:r>
        <w:t xml:space="preserve"> an Environmental Management Charge (EMC) flyer for all visitors to the Reef. </w:t>
      </w:r>
    </w:p>
    <w:p w:rsidR="0066743A" w:rsidRDefault="0066743A" w:rsidP="00DD5DB3">
      <w:pPr>
        <w:jc w:val="both"/>
      </w:pPr>
      <w:r>
        <w:t>This would inform visitors what the EMC is for and what their fee is going towards. This will be designed and distributed in the near future for tourism operators to use upon ticketing if they cho</w:t>
      </w:r>
      <w:r w:rsidR="00775C3F">
        <w:t>o</w:t>
      </w:r>
      <w:r>
        <w:t xml:space="preserve">se. </w:t>
      </w:r>
    </w:p>
    <w:p w:rsidR="00DD5DB3" w:rsidRDefault="00DD5DB3" w:rsidP="00DD5DB3">
      <w:pPr>
        <w:jc w:val="both"/>
      </w:pPr>
      <w:r>
        <w:t xml:space="preserve">The issues raised have been provided to GBRMPA </w:t>
      </w:r>
      <w:r w:rsidR="00782AB9">
        <w:t xml:space="preserve">for consideration and </w:t>
      </w:r>
      <w:r>
        <w:t>action where required.</w:t>
      </w:r>
    </w:p>
    <w:p w:rsidR="005328C2" w:rsidRDefault="00DD5DB3" w:rsidP="004625E9">
      <w:pPr>
        <w:jc w:val="both"/>
      </w:pPr>
      <w:r>
        <w:t>I attended the Tou</w:t>
      </w:r>
      <w:r w:rsidR="005328C2">
        <w:t>rism Tropical North Queensland Reef F</w:t>
      </w:r>
      <w:r>
        <w:t xml:space="preserve">orum </w:t>
      </w:r>
      <w:r w:rsidR="00D2407E">
        <w:t>in August 2019</w:t>
      </w:r>
      <w:r>
        <w:t xml:space="preserve">, which was well attended by </w:t>
      </w:r>
      <w:r w:rsidR="00007833">
        <w:t>T</w:t>
      </w:r>
      <w:r>
        <w:t xml:space="preserve">raditional </w:t>
      </w:r>
      <w:r w:rsidR="00007833">
        <w:t>O</w:t>
      </w:r>
      <w:r>
        <w:t xml:space="preserve">wners, government and industry. </w:t>
      </w:r>
    </w:p>
    <w:p w:rsidR="00DD5DB3" w:rsidRDefault="00DD5DB3" w:rsidP="004625E9">
      <w:pPr>
        <w:jc w:val="both"/>
      </w:pPr>
      <w:r>
        <w:t>The forum was initiated to collaborate</w:t>
      </w:r>
      <w:r w:rsidR="00052A6C">
        <w:t xml:space="preserve"> with</w:t>
      </w:r>
      <w:r>
        <w:t xml:space="preserve"> all stakeholders on the current state o</w:t>
      </w:r>
      <w:r w:rsidR="005328C2">
        <w:t>f the R</w:t>
      </w:r>
      <w:r>
        <w:t xml:space="preserve">eef and </w:t>
      </w:r>
      <w:r w:rsidR="00007833">
        <w:t xml:space="preserve">discuss </w:t>
      </w:r>
      <w:r>
        <w:t>how to better communicate the complexity</w:t>
      </w:r>
      <w:r w:rsidR="00007833">
        <w:t>,</w:t>
      </w:r>
      <w:r>
        <w:t xml:space="preserve"> ensur</w:t>
      </w:r>
      <w:r w:rsidR="00007833">
        <w:t>e</w:t>
      </w:r>
      <w:r>
        <w:t xml:space="preserve"> everyone </w:t>
      </w:r>
      <w:r w:rsidR="00782AB9">
        <w:t>is</w:t>
      </w:r>
      <w:r>
        <w:t xml:space="preserve"> well across the facts</w:t>
      </w:r>
      <w:r w:rsidR="00007833">
        <w:t>,</w:t>
      </w:r>
      <w:r>
        <w:t xml:space="preserve"> and how to market </w:t>
      </w:r>
      <w:r w:rsidR="00967781">
        <w:t>an appropriate and balanced message to the world.</w:t>
      </w:r>
    </w:p>
    <w:p w:rsidR="001F097C" w:rsidRDefault="001F097C" w:rsidP="00527330">
      <w:pPr>
        <w:jc w:val="both"/>
      </w:pPr>
      <w:r>
        <w:t>I would like to pay special thanks to Experience Co.</w:t>
      </w:r>
      <w:r w:rsidR="005328C2">
        <w:t xml:space="preserve"> Dreamtime for their wonderful Reef experience and meeting the I</w:t>
      </w:r>
      <w:r>
        <w:t xml:space="preserve">ndigenous and </w:t>
      </w:r>
      <w:r w:rsidR="00052A6C">
        <w:t>T</w:t>
      </w:r>
      <w:r>
        <w:t xml:space="preserve">orres </w:t>
      </w:r>
      <w:r w:rsidR="00052A6C">
        <w:t>S</w:t>
      </w:r>
      <w:r>
        <w:t xml:space="preserve">trait </w:t>
      </w:r>
      <w:r w:rsidR="00007833">
        <w:t>I</w:t>
      </w:r>
      <w:r>
        <w:t xml:space="preserve">slander guides on board. </w:t>
      </w:r>
    </w:p>
    <w:p w:rsidR="00833B91" w:rsidRDefault="00833B91" w:rsidP="00527330">
      <w:pPr>
        <w:jc w:val="both"/>
      </w:pPr>
      <w:r>
        <w:t>I am aware the funding for Master Reef Guides expires in 2020 and I will be supporting</w:t>
      </w:r>
      <w:r w:rsidR="003E0005">
        <w:t xml:space="preserve"> and encouraging</w:t>
      </w:r>
      <w:r>
        <w:t xml:space="preserve"> all agencies to </w:t>
      </w:r>
      <w:r w:rsidR="003E0005">
        <w:t>enable this funding to continue</w:t>
      </w:r>
      <w:r>
        <w:t xml:space="preserve">. </w:t>
      </w:r>
    </w:p>
    <w:p w:rsidR="005328C2" w:rsidRDefault="00E66217" w:rsidP="00527330">
      <w:pPr>
        <w:spacing w:after="160" w:line="259" w:lineRule="auto"/>
        <w:ind w:left="369" w:hanging="369"/>
        <w:contextualSpacing/>
      </w:pPr>
      <w:r>
        <w:t xml:space="preserve">Another matter that needs serious investment is </w:t>
      </w:r>
      <w:r w:rsidR="00782AB9">
        <w:t>s</w:t>
      </w:r>
      <w:r w:rsidR="00967781">
        <w:t>hark control measures</w:t>
      </w:r>
      <w:r>
        <w:t xml:space="preserve">. </w:t>
      </w:r>
      <w:r w:rsidR="005328C2">
        <w:br/>
      </w:r>
    </w:p>
    <w:p w:rsidR="005328C2" w:rsidRDefault="004625E9" w:rsidP="00007833">
      <w:pPr>
        <w:spacing w:after="160" w:line="259" w:lineRule="auto"/>
        <w:contextualSpacing/>
        <w:jc w:val="both"/>
      </w:pPr>
      <w:r>
        <w:t xml:space="preserve">After </w:t>
      </w:r>
      <w:r w:rsidR="00967781">
        <w:t>several</w:t>
      </w:r>
      <w:r>
        <w:t xml:space="preserve"> attacks </w:t>
      </w:r>
      <w:r w:rsidR="00967781">
        <w:t>at</w:t>
      </w:r>
      <w:r>
        <w:t xml:space="preserve"> the</w:t>
      </w:r>
      <w:r w:rsidR="005328C2">
        <w:t xml:space="preserve"> </w:t>
      </w:r>
      <w:r w:rsidR="006B546E">
        <w:t>Whitsundays, the Coalition Government assisted i</w:t>
      </w:r>
      <w:r w:rsidR="00972375">
        <w:t>n providing</w:t>
      </w:r>
      <w:r w:rsidR="009A421A">
        <w:t xml:space="preserve"> </w:t>
      </w:r>
      <w:r w:rsidR="006B546E">
        <w:t>fu</w:t>
      </w:r>
      <w:r>
        <w:t>nding</w:t>
      </w:r>
      <w:r w:rsidR="00007833">
        <w:t xml:space="preserve"> </w:t>
      </w:r>
      <w:r>
        <w:t xml:space="preserve">to </w:t>
      </w:r>
      <w:proofErr w:type="spellStart"/>
      <w:r>
        <w:t>BioPixel</w:t>
      </w:r>
      <w:proofErr w:type="spellEnd"/>
      <w:r>
        <w:t xml:space="preserve"> to allow them</w:t>
      </w:r>
      <w:r w:rsidR="005328C2">
        <w:t xml:space="preserve"> </w:t>
      </w:r>
      <w:r w:rsidR="006B546E">
        <w:t xml:space="preserve">to </w:t>
      </w:r>
      <w:r w:rsidR="006B546E" w:rsidRPr="00972375">
        <w:t xml:space="preserve">collect data from the attack site. </w:t>
      </w:r>
    </w:p>
    <w:p w:rsidR="005328C2" w:rsidRDefault="005328C2" w:rsidP="00527330">
      <w:pPr>
        <w:spacing w:after="160" w:line="259" w:lineRule="auto"/>
        <w:ind w:left="369" w:hanging="369"/>
        <w:contextualSpacing/>
        <w:jc w:val="both"/>
      </w:pPr>
    </w:p>
    <w:p w:rsidR="005328C2" w:rsidRDefault="00972375" w:rsidP="00527330">
      <w:pPr>
        <w:spacing w:after="160" w:line="259" w:lineRule="auto"/>
        <w:ind w:left="369" w:hanging="369"/>
        <w:contextualSpacing/>
        <w:jc w:val="both"/>
        <w:rPr>
          <w:rFonts w:cs="Arial"/>
        </w:rPr>
      </w:pPr>
      <w:r w:rsidRPr="00972375">
        <w:t>Th</w:t>
      </w:r>
      <w:r w:rsidR="00782AB9">
        <w:t>e</w:t>
      </w:r>
      <w:r w:rsidRPr="00972375">
        <w:t xml:space="preserve"> data confirmed </w:t>
      </w:r>
      <w:r w:rsidR="00782AB9">
        <w:t>clearly</w:t>
      </w:r>
      <w:r w:rsidR="004625E9">
        <w:rPr>
          <w:rFonts w:cs="Arial"/>
        </w:rPr>
        <w:t xml:space="preserve"> that there are sharks</w:t>
      </w:r>
      <w:r w:rsidR="005328C2">
        <w:t xml:space="preserve"> </w:t>
      </w:r>
      <w:r w:rsidRPr="004625E9">
        <w:rPr>
          <w:rFonts w:cs="Arial"/>
        </w:rPr>
        <w:t>moving t</w:t>
      </w:r>
      <w:r w:rsidR="005328C2">
        <w:rPr>
          <w:rFonts w:cs="Arial"/>
        </w:rPr>
        <w:t xml:space="preserve">hrough Hook Passage on a fairly </w:t>
      </w:r>
    </w:p>
    <w:p w:rsidR="000E10FC" w:rsidRPr="005328C2" w:rsidRDefault="00972375" w:rsidP="00527330">
      <w:pPr>
        <w:spacing w:after="160" w:line="259" w:lineRule="auto"/>
        <w:ind w:left="369" w:hanging="369"/>
        <w:contextualSpacing/>
        <w:jc w:val="both"/>
      </w:pPr>
      <w:proofErr w:type="gramStart"/>
      <w:r w:rsidRPr="004625E9">
        <w:rPr>
          <w:rFonts w:cs="Arial"/>
        </w:rPr>
        <w:t>regular</w:t>
      </w:r>
      <w:proofErr w:type="gramEnd"/>
      <w:r w:rsidRPr="004625E9">
        <w:rPr>
          <w:rFonts w:cs="Arial"/>
        </w:rPr>
        <w:t xml:space="preserve"> basis </w:t>
      </w:r>
      <w:r w:rsidR="00782AB9">
        <w:rPr>
          <w:rFonts w:cs="Arial"/>
        </w:rPr>
        <w:t>at present</w:t>
      </w:r>
      <w:r w:rsidR="004625E9">
        <w:rPr>
          <w:rFonts w:cs="Arial"/>
        </w:rPr>
        <w:t>, which suggests swimming</w:t>
      </w:r>
      <w:r w:rsidR="005328C2">
        <w:t xml:space="preserve"> </w:t>
      </w:r>
      <w:r w:rsidRPr="004625E9">
        <w:rPr>
          <w:rFonts w:cs="Arial"/>
        </w:rPr>
        <w:t>and snorkelling should be avoided.</w:t>
      </w:r>
    </w:p>
    <w:p w:rsidR="004F0354" w:rsidRDefault="000E10FC" w:rsidP="00527330">
      <w:pPr>
        <w:spacing w:after="160" w:line="259" w:lineRule="auto"/>
        <w:contextualSpacing/>
        <w:jc w:val="both"/>
        <w:rPr>
          <w:rFonts w:cs="Arial"/>
        </w:rPr>
      </w:pPr>
      <w:r w:rsidRPr="000E10FC">
        <w:rPr>
          <w:rFonts w:cs="Arial"/>
        </w:rPr>
        <w:br/>
        <w:t xml:space="preserve">We have the technology to keep swimmers safe and </w:t>
      </w:r>
      <w:r>
        <w:rPr>
          <w:rFonts w:cs="Arial"/>
        </w:rPr>
        <w:t xml:space="preserve">provide the necessary warnings. </w:t>
      </w:r>
    </w:p>
    <w:p w:rsidR="004F0354" w:rsidRDefault="004F0354" w:rsidP="00527330">
      <w:pPr>
        <w:spacing w:after="160" w:line="259" w:lineRule="auto"/>
        <w:contextualSpacing/>
        <w:jc w:val="both"/>
        <w:rPr>
          <w:rFonts w:cs="Arial"/>
        </w:rPr>
      </w:pPr>
    </w:p>
    <w:p w:rsidR="004F0354" w:rsidRDefault="000E10FC" w:rsidP="00527330">
      <w:pPr>
        <w:spacing w:after="160" w:line="259" w:lineRule="auto"/>
        <w:contextualSpacing/>
        <w:jc w:val="both"/>
        <w:rPr>
          <w:rFonts w:cs="Arial"/>
        </w:rPr>
      </w:pPr>
      <w:r w:rsidRPr="00356608">
        <w:rPr>
          <w:rFonts w:cs="Arial"/>
        </w:rPr>
        <w:t>I support funding proposals which have since been submitted to continue and enhance the research programs and data col</w:t>
      </w:r>
      <w:r w:rsidR="00052A6C" w:rsidRPr="00356608">
        <w:rPr>
          <w:rFonts w:cs="Arial"/>
        </w:rPr>
        <w:t>l</w:t>
      </w:r>
      <w:r w:rsidRPr="00356608">
        <w:rPr>
          <w:rFonts w:cs="Arial"/>
        </w:rPr>
        <w:t>ections.</w:t>
      </w:r>
      <w:r>
        <w:rPr>
          <w:rFonts w:cs="Arial"/>
        </w:rPr>
        <w:t xml:space="preserve"> </w:t>
      </w:r>
    </w:p>
    <w:p w:rsidR="004F0354" w:rsidRDefault="004F0354" w:rsidP="00527330">
      <w:pPr>
        <w:spacing w:after="160" w:line="259" w:lineRule="auto"/>
        <w:contextualSpacing/>
        <w:jc w:val="both"/>
        <w:rPr>
          <w:rFonts w:cs="Arial"/>
        </w:rPr>
      </w:pPr>
    </w:p>
    <w:p w:rsidR="000E10FC" w:rsidRPr="000E10FC" w:rsidRDefault="000B7161" w:rsidP="00527330">
      <w:pPr>
        <w:spacing w:after="160" w:line="259" w:lineRule="auto"/>
        <w:contextualSpacing/>
        <w:jc w:val="both"/>
        <w:rPr>
          <w:rFonts w:cs="Arial"/>
        </w:rPr>
      </w:pPr>
      <w:r>
        <w:rPr>
          <w:rFonts w:cs="Arial"/>
        </w:rPr>
        <w:t>If this does not occur, it will have serious</w:t>
      </w:r>
      <w:r w:rsidR="00967781">
        <w:rPr>
          <w:rFonts w:cs="Arial"/>
        </w:rPr>
        <w:t xml:space="preserve"> and devastating</w:t>
      </w:r>
      <w:r>
        <w:rPr>
          <w:rFonts w:cs="Arial"/>
        </w:rPr>
        <w:t xml:space="preserve"> impacts </w:t>
      </w:r>
      <w:r w:rsidR="00782AB9">
        <w:rPr>
          <w:rFonts w:cs="Arial"/>
        </w:rPr>
        <w:t>on</w:t>
      </w:r>
      <w:r>
        <w:rPr>
          <w:rFonts w:cs="Arial"/>
        </w:rPr>
        <w:t xml:space="preserve"> the tourism industry. </w:t>
      </w:r>
    </w:p>
    <w:p w:rsidR="00FF2A9F" w:rsidRDefault="00FF2A9F" w:rsidP="00927F28">
      <w:pPr>
        <w:pStyle w:val="Heading3"/>
        <w:rPr>
          <w:i w:val="0"/>
        </w:rPr>
      </w:pPr>
    </w:p>
    <w:p w:rsidR="00BC3B06" w:rsidRDefault="00BC3B06" w:rsidP="00BC3B06"/>
    <w:p w:rsidR="00BC3B06" w:rsidRPr="00BC3B06" w:rsidRDefault="00BC3B06" w:rsidP="00BC3B06"/>
    <w:p w:rsidR="004D05FF" w:rsidRPr="00FF2A9F" w:rsidRDefault="004D05FF" w:rsidP="00927F28">
      <w:pPr>
        <w:pStyle w:val="Heading3"/>
        <w:rPr>
          <w:i w:val="0"/>
        </w:rPr>
      </w:pPr>
      <w:r w:rsidRPr="00FF2A9F">
        <w:rPr>
          <w:i w:val="0"/>
        </w:rPr>
        <w:lastRenderedPageBreak/>
        <w:t>O</w:t>
      </w:r>
      <w:r w:rsidR="00757AE3" w:rsidRPr="00FF2A9F">
        <w:rPr>
          <w:i w:val="0"/>
        </w:rPr>
        <w:t xml:space="preserve">ther </w:t>
      </w:r>
      <w:r w:rsidRPr="00FF2A9F">
        <w:rPr>
          <w:i w:val="0"/>
        </w:rPr>
        <w:t>advocacy and engagement in support of Government policies and programs</w:t>
      </w:r>
    </w:p>
    <w:p w:rsidR="00BC3B06" w:rsidRDefault="00E63001" w:rsidP="00FC2A1C">
      <w:pPr>
        <w:jc w:val="both"/>
      </w:pPr>
      <w:r>
        <w:t>Indigenous Rangers</w:t>
      </w:r>
      <w:r w:rsidR="00BA14A9">
        <w:t xml:space="preserve"> - </w:t>
      </w:r>
      <w:r w:rsidR="00967781">
        <w:t>a</w:t>
      </w:r>
      <w:r>
        <w:t xml:space="preserve">lthough </w:t>
      </w:r>
      <w:r w:rsidR="004C72D4">
        <w:t xml:space="preserve">most of the ranger groups predominately </w:t>
      </w:r>
      <w:r w:rsidR="00BA14A9">
        <w:t>work on</w:t>
      </w:r>
      <w:r>
        <w:t xml:space="preserve"> </w:t>
      </w:r>
      <w:r w:rsidR="004D31A2">
        <w:t>land</w:t>
      </w:r>
      <w:r w:rsidR="0079703F">
        <w:t>-</w:t>
      </w:r>
      <w:r w:rsidR="004D31A2">
        <w:t>based acti</w:t>
      </w:r>
      <w:r w:rsidR="004C72D4">
        <w:t>vities, it is these land</w:t>
      </w:r>
      <w:r w:rsidR="0079703F">
        <w:t>-</w:t>
      </w:r>
      <w:r w:rsidR="004C72D4">
        <w:t>based</w:t>
      </w:r>
      <w:r w:rsidR="004D31A2">
        <w:t xml:space="preserve"> programs that a</w:t>
      </w:r>
      <w:r w:rsidR="00BC3B06">
        <w:t>ssist in the management of the R</w:t>
      </w:r>
      <w:r w:rsidR="004D31A2">
        <w:t xml:space="preserve">eef. </w:t>
      </w:r>
    </w:p>
    <w:p w:rsidR="00BC3B06" w:rsidRDefault="004D31A2" w:rsidP="00FC2A1C">
      <w:pPr>
        <w:jc w:val="both"/>
      </w:pPr>
      <w:r>
        <w:t>For example</w:t>
      </w:r>
      <w:r w:rsidR="005848F2">
        <w:t>,</w:t>
      </w:r>
      <w:r>
        <w:t xml:space="preserve"> the Rangers have been </w:t>
      </w:r>
      <w:r w:rsidR="004C72D4">
        <w:t>successful</w:t>
      </w:r>
      <w:r w:rsidR="00E63001">
        <w:t xml:space="preserve"> in decreasing the number of turtle nests destroyed by f</w:t>
      </w:r>
      <w:r w:rsidR="00FC2A1C">
        <w:t xml:space="preserve">eral pigs by </w:t>
      </w:r>
      <w:r w:rsidR="00FC2A1C" w:rsidRPr="00356608">
        <w:t>80 per cent</w:t>
      </w:r>
      <w:r>
        <w:t xml:space="preserve">. </w:t>
      </w:r>
    </w:p>
    <w:p w:rsidR="00BC3B06" w:rsidRDefault="004D31A2" w:rsidP="00FC2A1C">
      <w:pPr>
        <w:jc w:val="both"/>
      </w:pPr>
      <w:r>
        <w:t xml:space="preserve">They continue to monitor </w:t>
      </w:r>
      <w:r w:rsidR="00FC73AC">
        <w:t>illegal traditional and non</w:t>
      </w:r>
      <w:r w:rsidR="00052A6C">
        <w:t>-</w:t>
      </w:r>
      <w:r w:rsidR="00FC73AC">
        <w:t xml:space="preserve">traditional hunting and fishing and are best suited to manage the shorelines. </w:t>
      </w:r>
    </w:p>
    <w:p w:rsidR="00BC3B06" w:rsidRDefault="00F0772A" w:rsidP="00FC2A1C">
      <w:pPr>
        <w:jc w:val="both"/>
      </w:pPr>
      <w:r>
        <w:t>Some groups also have on</w:t>
      </w:r>
      <w:r w:rsidR="0079703F">
        <w:t>-</w:t>
      </w:r>
      <w:r>
        <w:t>water programs and work closely with GBRMPA to build</w:t>
      </w:r>
      <w:r w:rsidR="002E1ED2">
        <w:t xml:space="preserve"> capacity</w:t>
      </w:r>
      <w:r w:rsidR="006D5ACC">
        <w:t xml:space="preserve"> and </w:t>
      </w:r>
      <w:r w:rsidR="002E1ED2">
        <w:t xml:space="preserve">utilise </w:t>
      </w:r>
      <w:r w:rsidR="006D5ACC">
        <w:t>their knowledge to be</w:t>
      </w:r>
      <w:r w:rsidR="002E1ED2">
        <w:t>tter</w:t>
      </w:r>
      <w:r w:rsidR="00BC3B06">
        <w:t xml:space="preserve"> manage the R</w:t>
      </w:r>
      <w:r w:rsidR="006D5ACC">
        <w:t xml:space="preserve">eef. </w:t>
      </w:r>
      <w:r>
        <w:t xml:space="preserve"> </w:t>
      </w:r>
    </w:p>
    <w:p w:rsidR="00BC3B06" w:rsidRDefault="008260AD" w:rsidP="00FC2A1C">
      <w:pPr>
        <w:jc w:val="both"/>
      </w:pPr>
      <w:r w:rsidRPr="005C1C2E">
        <w:t>Recently</w:t>
      </w:r>
      <w:r w:rsidR="00BC3B06">
        <w:t>,</w:t>
      </w:r>
      <w:r w:rsidRPr="005C1C2E">
        <w:t xml:space="preserve"> the Minister for Indigenous </w:t>
      </w:r>
      <w:r w:rsidR="00CD1843">
        <w:t>Australians, the</w:t>
      </w:r>
      <w:r w:rsidRPr="005C1C2E">
        <w:t xml:space="preserve"> Hon</w:t>
      </w:r>
      <w:r w:rsidR="0079703F">
        <w:t>.</w:t>
      </w:r>
      <w:r w:rsidRPr="005C1C2E">
        <w:t xml:space="preserve"> Ken Wyatt</w:t>
      </w:r>
      <w:r w:rsidR="0096733E">
        <w:t xml:space="preserve"> MP</w:t>
      </w:r>
      <w:r w:rsidRPr="005C1C2E">
        <w:t xml:space="preserve"> announced funding for </w:t>
      </w:r>
      <w:r w:rsidR="00CD1843">
        <w:t xml:space="preserve">the </w:t>
      </w:r>
      <w:r w:rsidRPr="005C1C2E">
        <w:t xml:space="preserve">Cairns-based </w:t>
      </w:r>
      <w:proofErr w:type="spellStart"/>
      <w:r w:rsidRPr="005C1C2E">
        <w:t>Yirrganydji</w:t>
      </w:r>
      <w:proofErr w:type="spellEnd"/>
      <w:r w:rsidRPr="005C1C2E">
        <w:t xml:space="preserve"> Land and Sea Rangers group to purchase a boat so they can enhance </w:t>
      </w:r>
      <w:r w:rsidR="0096733E">
        <w:t>their monitoring and preservation of</w:t>
      </w:r>
      <w:r w:rsidRPr="005C1C2E">
        <w:t xml:space="preserve"> sea country through marine surveillance and restoration</w:t>
      </w:r>
      <w:r w:rsidR="0096733E">
        <w:t xml:space="preserve"> efforts</w:t>
      </w:r>
      <w:r w:rsidRPr="005C1C2E">
        <w:t xml:space="preserve">. </w:t>
      </w:r>
    </w:p>
    <w:p w:rsidR="00BC3B06" w:rsidRDefault="008260AD" w:rsidP="00FC2A1C">
      <w:pPr>
        <w:jc w:val="both"/>
      </w:pPr>
      <w:r w:rsidRPr="005C1C2E">
        <w:t xml:space="preserve">I lobbied on behalf of this group as they continuously </w:t>
      </w:r>
      <w:r w:rsidR="0096733E">
        <w:t>illustrated strong</w:t>
      </w:r>
      <w:r w:rsidRPr="005C1C2E">
        <w:t xml:space="preserve"> commitment</w:t>
      </w:r>
      <w:r w:rsidR="00FC2A1C">
        <w:t xml:space="preserve">, </w:t>
      </w:r>
      <w:r w:rsidRPr="005C1C2E">
        <w:t>diversity</w:t>
      </w:r>
      <w:r w:rsidR="0079703F">
        <w:t>,</w:t>
      </w:r>
      <w:r w:rsidRPr="005C1C2E">
        <w:t xml:space="preserve"> and</w:t>
      </w:r>
      <w:r w:rsidR="0096733E">
        <w:t xml:space="preserve"> utilised</w:t>
      </w:r>
      <w:r w:rsidRPr="005C1C2E">
        <w:t xml:space="preserve"> </w:t>
      </w:r>
      <w:r w:rsidRPr="000848BB">
        <w:t xml:space="preserve">best practice </w:t>
      </w:r>
      <w:r w:rsidR="0096733E" w:rsidRPr="000848BB">
        <w:t>through their</w:t>
      </w:r>
      <w:r w:rsidRPr="000848BB">
        <w:t xml:space="preserve"> management, knowledge and training. </w:t>
      </w:r>
    </w:p>
    <w:p w:rsidR="00BA14A9" w:rsidRPr="000848BB" w:rsidRDefault="008260AD" w:rsidP="00FC2A1C">
      <w:pPr>
        <w:jc w:val="both"/>
      </w:pPr>
      <w:r w:rsidRPr="000848BB">
        <w:t>I would like to see a program established which would allow other Ranger Groups to apply for funding for a vessel based on the</w:t>
      </w:r>
      <w:r w:rsidR="0096733E" w:rsidRPr="000848BB">
        <w:t>se</w:t>
      </w:r>
      <w:r w:rsidRPr="000848BB">
        <w:t xml:space="preserve"> proven outcomes. </w:t>
      </w:r>
    </w:p>
    <w:p w:rsidR="00101004" w:rsidRDefault="000848BB" w:rsidP="000848BB">
      <w:pPr>
        <w:jc w:val="both"/>
        <w:rPr>
          <w:rFonts w:cs="Arial"/>
          <w:color w:val="000000"/>
          <w:shd w:val="clear" w:color="auto" w:fill="FFFFFF"/>
        </w:rPr>
      </w:pPr>
      <w:r w:rsidRPr="000848BB">
        <w:rPr>
          <w:rFonts w:cs="Arial"/>
          <w:color w:val="000000"/>
          <w:shd w:val="clear" w:color="auto" w:fill="FFFFFF"/>
        </w:rPr>
        <w:t xml:space="preserve">The Run for the Great Barrier Reef Research Fund was established in 2014 in a partnership between the Tropical Journeys Great Barrier Reef Marathon Festival and James Cook University. </w:t>
      </w:r>
    </w:p>
    <w:p w:rsidR="00101004" w:rsidRDefault="000848BB" w:rsidP="000848BB">
      <w:pPr>
        <w:jc w:val="both"/>
        <w:rPr>
          <w:rFonts w:cs="Arial"/>
          <w:color w:val="000000"/>
          <w:shd w:val="clear" w:color="auto" w:fill="FFFFFF"/>
        </w:rPr>
      </w:pPr>
      <w:r w:rsidRPr="000848BB">
        <w:rPr>
          <w:rFonts w:cs="Arial"/>
          <w:color w:val="000000"/>
          <w:shd w:val="clear" w:color="auto" w:fill="FFFFFF"/>
        </w:rPr>
        <w:t xml:space="preserve">Today it has hundreds of runners competing in the marathon, both local and interstate, with running legend Steve </w:t>
      </w:r>
      <w:proofErr w:type="spellStart"/>
      <w:r w:rsidRPr="000848BB">
        <w:rPr>
          <w:rFonts w:cs="Arial"/>
          <w:color w:val="000000"/>
          <w:shd w:val="clear" w:color="auto" w:fill="FFFFFF"/>
        </w:rPr>
        <w:t>Moneghetti</w:t>
      </w:r>
      <w:proofErr w:type="spellEnd"/>
      <w:r w:rsidRPr="000848BB">
        <w:rPr>
          <w:rFonts w:cs="Arial"/>
          <w:color w:val="000000"/>
          <w:shd w:val="clear" w:color="auto" w:fill="FFFFFF"/>
        </w:rPr>
        <w:t xml:space="preserve"> as their ambassador. </w:t>
      </w:r>
    </w:p>
    <w:p w:rsidR="00101004" w:rsidRDefault="000848BB" w:rsidP="000848BB">
      <w:pPr>
        <w:jc w:val="both"/>
        <w:rPr>
          <w:rFonts w:cs="Arial"/>
          <w:color w:val="000000"/>
          <w:shd w:val="clear" w:color="auto" w:fill="FFFFFF"/>
        </w:rPr>
      </w:pPr>
      <w:r w:rsidRPr="000848BB">
        <w:rPr>
          <w:rFonts w:cs="Arial"/>
          <w:color w:val="000000"/>
          <w:shd w:val="clear" w:color="auto" w:fill="FFFFFF"/>
        </w:rPr>
        <w:t xml:space="preserve">The name says what it is to achieve, fundraising and education for and about the Great Barrier Reef. They have in the past donated funds raised to JCU’s Whale Shark research program and are now hoping to donate funds towards cleaning up plastics from the oceans. </w:t>
      </w:r>
    </w:p>
    <w:p w:rsidR="00101004" w:rsidRDefault="000848BB" w:rsidP="000848BB">
      <w:pPr>
        <w:jc w:val="both"/>
        <w:rPr>
          <w:rFonts w:cs="Arial"/>
          <w:color w:val="000000"/>
          <w:shd w:val="clear" w:color="auto" w:fill="FFFFFF"/>
        </w:rPr>
      </w:pPr>
      <w:r w:rsidRPr="000848BB">
        <w:rPr>
          <w:rFonts w:cs="Arial"/>
          <w:color w:val="000000"/>
          <w:shd w:val="clear" w:color="auto" w:fill="FFFFFF"/>
        </w:rPr>
        <w:t xml:space="preserve">Their dream is to expand the marathon to every capital city along the eastern seaboard and eventually worldwide. </w:t>
      </w:r>
    </w:p>
    <w:p w:rsidR="000848BB" w:rsidRDefault="000848BB" w:rsidP="000848BB">
      <w:pPr>
        <w:jc w:val="both"/>
        <w:rPr>
          <w:rFonts w:cs="Arial"/>
          <w:color w:val="000000"/>
          <w:shd w:val="clear" w:color="auto" w:fill="FFFFFF"/>
        </w:rPr>
      </w:pPr>
      <w:r w:rsidRPr="000848BB">
        <w:rPr>
          <w:rFonts w:cs="Arial"/>
          <w:color w:val="000000"/>
          <w:shd w:val="clear" w:color="auto" w:fill="FFFFFF"/>
        </w:rPr>
        <w:t xml:space="preserve">I will continue working with Sam Cullen and Bruno Bennett to support this event, as I believe it is important we assist third party organisations in being a part of the advocacy of the </w:t>
      </w:r>
      <w:r w:rsidR="00CD1843">
        <w:rPr>
          <w:rFonts w:cs="Arial"/>
          <w:color w:val="000000"/>
          <w:shd w:val="clear" w:color="auto" w:fill="FFFFFF"/>
        </w:rPr>
        <w:t>R</w:t>
      </w:r>
      <w:r w:rsidRPr="000848BB">
        <w:rPr>
          <w:rFonts w:cs="Arial"/>
          <w:color w:val="000000"/>
          <w:shd w:val="clear" w:color="auto" w:fill="FFFFFF"/>
        </w:rPr>
        <w:t xml:space="preserve">eef.  </w:t>
      </w:r>
    </w:p>
    <w:p w:rsidR="000848BB" w:rsidRPr="000848BB" w:rsidRDefault="000848BB" w:rsidP="000848BB">
      <w:pPr>
        <w:rPr>
          <w:rFonts w:cs="Arial"/>
          <w:color w:val="000000"/>
          <w:shd w:val="clear" w:color="auto" w:fill="FFFFFF"/>
        </w:rPr>
      </w:pPr>
    </w:p>
    <w:p w:rsidR="00757AE3" w:rsidRDefault="000848BB" w:rsidP="000848BB">
      <w:pPr>
        <w:pStyle w:val="Heading2"/>
      </w:pPr>
      <w:r>
        <w:t xml:space="preserve"> </w:t>
      </w:r>
      <w:r w:rsidR="00757AE3">
        <w:t>Looking ahead: proposed activities and priorities</w:t>
      </w:r>
    </w:p>
    <w:p w:rsidR="000848BB" w:rsidRDefault="00753B1D" w:rsidP="000848BB">
      <w:pPr>
        <w:pStyle w:val="Heading1"/>
        <w:numPr>
          <w:ilvl w:val="0"/>
          <w:numId w:val="16"/>
        </w:numPr>
        <w:jc w:val="both"/>
        <w:rPr>
          <w:color w:val="auto"/>
          <w:sz w:val="22"/>
        </w:rPr>
      </w:pPr>
      <w:r>
        <w:rPr>
          <w:color w:val="auto"/>
          <w:sz w:val="22"/>
        </w:rPr>
        <w:t xml:space="preserve">I’ll be working to encourage submissions </w:t>
      </w:r>
      <w:r w:rsidR="0079703F">
        <w:rPr>
          <w:color w:val="auto"/>
          <w:sz w:val="22"/>
        </w:rPr>
        <w:t xml:space="preserve">to </w:t>
      </w:r>
      <w:r>
        <w:rPr>
          <w:color w:val="auto"/>
          <w:sz w:val="22"/>
        </w:rPr>
        <w:t xml:space="preserve">my discussion paper </w:t>
      </w:r>
      <w:r w:rsidR="00CD1843">
        <w:rPr>
          <w:color w:val="auto"/>
          <w:sz w:val="22"/>
        </w:rPr>
        <w:t>ahead of the</w:t>
      </w:r>
      <w:r>
        <w:rPr>
          <w:color w:val="auto"/>
          <w:sz w:val="22"/>
        </w:rPr>
        <w:t xml:space="preserve"> </w:t>
      </w:r>
      <w:r w:rsidR="00CD1843">
        <w:rPr>
          <w:color w:val="auto"/>
          <w:sz w:val="22"/>
        </w:rPr>
        <w:t>21</w:t>
      </w:r>
      <w:r w:rsidR="00CD1843" w:rsidRPr="00CD1843">
        <w:rPr>
          <w:color w:val="auto"/>
          <w:sz w:val="22"/>
          <w:vertAlign w:val="superscript"/>
        </w:rPr>
        <w:t>st</w:t>
      </w:r>
      <w:r w:rsidR="003416F1">
        <w:rPr>
          <w:color w:val="auto"/>
          <w:sz w:val="22"/>
          <w:vertAlign w:val="superscript"/>
        </w:rPr>
        <w:t> </w:t>
      </w:r>
      <w:r w:rsidR="003416F1">
        <w:rPr>
          <w:color w:val="auto"/>
          <w:sz w:val="22"/>
        </w:rPr>
        <w:t>February</w:t>
      </w:r>
      <w:r w:rsidR="00CD1843">
        <w:rPr>
          <w:color w:val="auto"/>
          <w:sz w:val="22"/>
        </w:rPr>
        <w:t xml:space="preserve"> 2020 deadline.</w:t>
      </w:r>
    </w:p>
    <w:p w:rsidR="00757AE3" w:rsidRPr="000848BB" w:rsidRDefault="00CD1843" w:rsidP="000848BB">
      <w:pPr>
        <w:pStyle w:val="Heading1"/>
        <w:numPr>
          <w:ilvl w:val="0"/>
          <w:numId w:val="16"/>
        </w:numPr>
        <w:jc w:val="both"/>
        <w:rPr>
          <w:color w:val="auto"/>
          <w:sz w:val="22"/>
        </w:rPr>
      </w:pPr>
      <w:r>
        <w:rPr>
          <w:color w:val="auto"/>
          <w:sz w:val="22"/>
        </w:rPr>
        <w:t xml:space="preserve">Continue to assist </w:t>
      </w:r>
      <w:r w:rsidR="00397BE1" w:rsidRPr="000848BB">
        <w:rPr>
          <w:color w:val="auto"/>
          <w:sz w:val="22"/>
        </w:rPr>
        <w:t xml:space="preserve">RDA in obtaining the </w:t>
      </w:r>
      <w:r w:rsidR="004560C0" w:rsidRPr="000848BB">
        <w:rPr>
          <w:color w:val="auto"/>
          <w:sz w:val="22"/>
        </w:rPr>
        <w:t>necessary</w:t>
      </w:r>
      <w:r w:rsidR="00397BE1" w:rsidRPr="000848BB">
        <w:rPr>
          <w:color w:val="auto"/>
          <w:sz w:val="22"/>
        </w:rPr>
        <w:t xml:space="preserve"> funding to complete the required market appraisal</w:t>
      </w:r>
      <w:r w:rsidR="00753B1D" w:rsidRPr="000848BB">
        <w:rPr>
          <w:color w:val="auto"/>
          <w:sz w:val="22"/>
        </w:rPr>
        <w:t xml:space="preserve"> with respect to their proposal</w:t>
      </w:r>
      <w:r w:rsidR="00397BE1" w:rsidRPr="000848BB">
        <w:rPr>
          <w:color w:val="auto"/>
          <w:sz w:val="22"/>
        </w:rPr>
        <w:t xml:space="preserve">. </w:t>
      </w:r>
    </w:p>
    <w:p w:rsidR="00397BE1" w:rsidRDefault="00BA52FC" w:rsidP="000848BB">
      <w:pPr>
        <w:pStyle w:val="ListParagraph"/>
        <w:numPr>
          <w:ilvl w:val="0"/>
          <w:numId w:val="16"/>
        </w:numPr>
        <w:jc w:val="both"/>
      </w:pPr>
      <w:r>
        <w:t xml:space="preserve">I </w:t>
      </w:r>
      <w:r w:rsidR="00753B1D">
        <w:t xml:space="preserve">intend </w:t>
      </w:r>
      <w:r>
        <w:t xml:space="preserve">to visit </w:t>
      </w:r>
      <w:r w:rsidR="00753B1D">
        <w:t>various</w:t>
      </w:r>
      <w:r>
        <w:t xml:space="preserve"> electorates along the</w:t>
      </w:r>
      <w:r w:rsidR="00753B1D">
        <w:t xml:space="preserve"> GBR</w:t>
      </w:r>
      <w:r>
        <w:t xml:space="preserve"> coastline to meet with stakeholders </w:t>
      </w:r>
      <w:r w:rsidR="004A5469">
        <w:t>who assist in managing the R</w:t>
      </w:r>
      <w:r w:rsidR="00995514">
        <w:t xml:space="preserve">eef. </w:t>
      </w:r>
    </w:p>
    <w:p w:rsidR="00BA52FC" w:rsidRDefault="00BA52FC" w:rsidP="000848BB">
      <w:pPr>
        <w:pStyle w:val="ListParagraph"/>
        <w:numPr>
          <w:ilvl w:val="0"/>
          <w:numId w:val="16"/>
        </w:numPr>
        <w:jc w:val="both"/>
      </w:pPr>
      <w:r>
        <w:lastRenderedPageBreak/>
        <w:t xml:space="preserve">The Reef 2050 review is also on the horizon and I will be ensuring </w:t>
      </w:r>
      <w:r w:rsidR="003937E3">
        <w:t>stakeholders</w:t>
      </w:r>
      <w:r>
        <w:t xml:space="preserve"> </w:t>
      </w:r>
      <w:r w:rsidR="003E7AB7">
        <w:t>directly</w:t>
      </w:r>
      <w:r>
        <w:t xml:space="preserve"> associated with the Great Barrier Reef are included in that process. </w:t>
      </w:r>
    </w:p>
    <w:p w:rsidR="00BA52FC" w:rsidRPr="00397BE1" w:rsidRDefault="00BD54BF" w:rsidP="000848BB">
      <w:pPr>
        <w:pStyle w:val="ListParagraph"/>
        <w:numPr>
          <w:ilvl w:val="0"/>
          <w:numId w:val="16"/>
        </w:numPr>
        <w:jc w:val="both"/>
      </w:pPr>
      <w:r>
        <w:t xml:space="preserve">I will continue to work with </w:t>
      </w:r>
      <w:r w:rsidR="007B42DB">
        <w:t xml:space="preserve">you </w:t>
      </w:r>
      <w:r>
        <w:t xml:space="preserve">Minister on developing further research and safety </w:t>
      </w:r>
      <w:r w:rsidR="003E7AB7">
        <w:t>initiatives</w:t>
      </w:r>
      <w:r w:rsidR="00CD1843">
        <w:t xml:space="preserve"> in relation to shark control measures.</w:t>
      </w:r>
    </w:p>
    <w:p w:rsidR="00AA7FBD" w:rsidRDefault="00AA7FBD" w:rsidP="00927F28">
      <w:pPr>
        <w:pStyle w:val="Heading1"/>
      </w:pPr>
    </w:p>
    <w:p w:rsidR="004D05FF" w:rsidRDefault="004D05FF" w:rsidP="00927F28">
      <w:pPr>
        <w:pStyle w:val="Heading1"/>
      </w:pPr>
      <w:r>
        <w:t>Communications and Engagement</w:t>
      </w:r>
    </w:p>
    <w:p w:rsidR="00757AE3" w:rsidRPr="006A4E3C" w:rsidRDefault="00757AE3" w:rsidP="00757AE3">
      <w:pPr>
        <w:pStyle w:val="Heading3"/>
        <w:rPr>
          <w:i w:val="0"/>
        </w:rPr>
      </w:pPr>
      <w:r w:rsidRPr="006A4E3C">
        <w:rPr>
          <w:i w:val="0"/>
        </w:rPr>
        <w:t>Media</w:t>
      </w:r>
    </w:p>
    <w:p w:rsidR="006A4E3C" w:rsidRPr="00145111" w:rsidRDefault="00A05696" w:rsidP="007A252C">
      <w:r w:rsidRPr="003017F7">
        <w:t xml:space="preserve">Media coverage on </w:t>
      </w:r>
      <w:r w:rsidR="006A4E3C" w:rsidRPr="003017F7">
        <w:t xml:space="preserve">areas pertaining to this role has been high </w:t>
      </w:r>
      <w:r w:rsidR="003D6622">
        <w:t>and continues to receive great interest.</w:t>
      </w:r>
      <w:r w:rsidR="00145111">
        <w:t xml:space="preserve"> </w:t>
      </w:r>
      <w:r w:rsidR="00C60ABE" w:rsidRPr="00145111">
        <w:t>Refer</w:t>
      </w:r>
      <w:r w:rsidR="003017F7" w:rsidRPr="00145111">
        <w:t xml:space="preserve"> to Appendix B for all media releases</w:t>
      </w:r>
      <w:r w:rsidR="00840139">
        <w:t>.</w:t>
      </w:r>
    </w:p>
    <w:p w:rsidR="003017F7" w:rsidRDefault="00EF1603" w:rsidP="007A252C">
      <w:r>
        <w:t xml:space="preserve">I would like to congratulate all finalists in the </w:t>
      </w:r>
      <w:r w:rsidRPr="00EF1603">
        <w:t xml:space="preserve">Reef Champions Awards and encourage you </w:t>
      </w:r>
      <w:r w:rsidR="003416F1" w:rsidRPr="00EF1603">
        <w:t>to read</w:t>
      </w:r>
      <w:r w:rsidRPr="00EF1603">
        <w:t xml:space="preserve"> about them </w:t>
      </w:r>
      <w:r w:rsidRPr="00145111">
        <w:t>in attached item Appendix C</w:t>
      </w:r>
      <w:r w:rsidR="00840139">
        <w:t>.</w:t>
      </w:r>
    </w:p>
    <w:p w:rsidR="00EF1603" w:rsidRPr="00044421" w:rsidRDefault="00EF1603" w:rsidP="007A252C"/>
    <w:p w:rsidR="00757AE3" w:rsidRPr="002C60BA" w:rsidRDefault="00D54369" w:rsidP="002C60BA">
      <w:pPr>
        <w:pStyle w:val="Heading3"/>
        <w:rPr>
          <w:sz w:val="20"/>
          <w:szCs w:val="20"/>
        </w:rPr>
      </w:pPr>
      <w:r w:rsidRPr="006A4E3C">
        <w:rPr>
          <w:i w:val="0"/>
        </w:rPr>
        <w:t>Significant m</w:t>
      </w:r>
      <w:r w:rsidR="00757AE3" w:rsidRPr="006A4E3C">
        <w:rPr>
          <w:i w:val="0"/>
        </w:rPr>
        <w:t>eetings and public engagement</w:t>
      </w:r>
    </w:p>
    <w:tbl>
      <w:tblPr>
        <w:tblStyle w:val="TableGrid"/>
        <w:tblW w:w="9606" w:type="dxa"/>
        <w:tblLook w:val="04A0" w:firstRow="1" w:lastRow="0" w:firstColumn="1" w:lastColumn="0" w:noHBand="0" w:noVBand="1"/>
      </w:tblPr>
      <w:tblGrid>
        <w:gridCol w:w="3154"/>
        <w:gridCol w:w="6452"/>
      </w:tblGrid>
      <w:tr w:rsidR="00A05696" w:rsidTr="00A05696">
        <w:trPr>
          <w:cnfStyle w:val="100000000000" w:firstRow="1" w:lastRow="0" w:firstColumn="0" w:lastColumn="0" w:oddVBand="0" w:evenVBand="0" w:oddHBand="0" w:evenHBand="0" w:firstRowFirstColumn="0" w:firstRowLastColumn="0" w:lastRowFirstColumn="0" w:lastRowLastColumn="0"/>
        </w:trPr>
        <w:tc>
          <w:tcPr>
            <w:tcW w:w="3154" w:type="dxa"/>
            <w:shd w:val="clear" w:color="auto" w:fill="365F91" w:themeFill="accent1" w:themeFillShade="BF"/>
          </w:tcPr>
          <w:p w:rsidR="00A05696" w:rsidRDefault="00A05696" w:rsidP="00A56A7F">
            <w:pPr>
              <w:pStyle w:val="Tabletext"/>
            </w:pPr>
          </w:p>
        </w:tc>
        <w:tc>
          <w:tcPr>
            <w:tcW w:w="6452" w:type="dxa"/>
            <w:shd w:val="clear" w:color="auto" w:fill="365F91" w:themeFill="accent1" w:themeFillShade="BF"/>
          </w:tcPr>
          <w:p w:rsidR="00A05696" w:rsidRDefault="00A05696" w:rsidP="00A56A7F">
            <w:pPr>
              <w:pStyle w:val="Tabletext"/>
            </w:pPr>
          </w:p>
        </w:tc>
      </w:tr>
      <w:tr w:rsidR="00A05696" w:rsidTr="00A05696">
        <w:trPr>
          <w:cnfStyle w:val="000000100000" w:firstRow="0" w:lastRow="0" w:firstColumn="0" w:lastColumn="0" w:oddVBand="0" w:evenVBand="0" w:oddHBand="1" w:evenHBand="0" w:firstRowFirstColumn="0" w:firstRowLastColumn="0" w:lastRowFirstColumn="0" w:lastRowLastColumn="0"/>
        </w:trPr>
        <w:tc>
          <w:tcPr>
            <w:tcW w:w="3154" w:type="dxa"/>
          </w:tcPr>
          <w:p w:rsidR="00A05696" w:rsidRDefault="00A05696" w:rsidP="00A56A7F">
            <w:pPr>
              <w:pStyle w:val="Tabletext"/>
            </w:pPr>
          </w:p>
          <w:p w:rsidR="00A05696" w:rsidRDefault="0079703F" w:rsidP="00A56A7F">
            <w:pPr>
              <w:pStyle w:val="Tabletext"/>
            </w:pPr>
            <w:r>
              <w:t xml:space="preserve">Great Barrier Reef </w:t>
            </w:r>
            <w:r w:rsidR="00A05696">
              <w:t>Ministerial Forum</w:t>
            </w:r>
          </w:p>
          <w:p w:rsidR="00A05696" w:rsidRDefault="00A05696" w:rsidP="00A56A7F">
            <w:pPr>
              <w:pStyle w:val="Tabletext"/>
            </w:pPr>
          </w:p>
          <w:p w:rsidR="003D6622" w:rsidRDefault="003D6622" w:rsidP="00A56A7F">
            <w:pPr>
              <w:pStyle w:val="Tabletext"/>
            </w:pPr>
          </w:p>
          <w:p w:rsidR="003D6622" w:rsidRDefault="003D6622" w:rsidP="00A56A7F">
            <w:pPr>
              <w:pStyle w:val="Tabletext"/>
            </w:pPr>
          </w:p>
          <w:p w:rsidR="003D6622" w:rsidRDefault="003D6622" w:rsidP="00A56A7F">
            <w:pPr>
              <w:pStyle w:val="Tabletext"/>
            </w:pPr>
          </w:p>
          <w:p w:rsidR="00CD1843" w:rsidRDefault="00CD1843" w:rsidP="00A56A7F">
            <w:pPr>
              <w:pStyle w:val="Tabletext"/>
            </w:pPr>
          </w:p>
          <w:p w:rsidR="00A05696" w:rsidRDefault="00A05696" w:rsidP="00A56A7F">
            <w:pPr>
              <w:pStyle w:val="Tabletext"/>
            </w:pPr>
            <w:r>
              <w:t xml:space="preserve">Assistant Minister for Waste and </w:t>
            </w:r>
            <w:r w:rsidR="003E7AB7">
              <w:t>Recycling</w:t>
            </w:r>
            <w:r>
              <w:t xml:space="preserve"> Trevor Evans MP visit</w:t>
            </w:r>
          </w:p>
          <w:p w:rsidR="00A05696" w:rsidRDefault="00A05696" w:rsidP="00A56A7F">
            <w:pPr>
              <w:pStyle w:val="Tabletext"/>
            </w:pPr>
          </w:p>
          <w:p w:rsidR="003E7AB7" w:rsidRDefault="003E7AB7" w:rsidP="00A56A7F">
            <w:pPr>
              <w:pStyle w:val="Tabletext"/>
            </w:pPr>
          </w:p>
          <w:p w:rsidR="003E7AB7" w:rsidRDefault="003E7AB7" w:rsidP="00A56A7F">
            <w:pPr>
              <w:pStyle w:val="Tabletext"/>
            </w:pPr>
            <w:proofErr w:type="spellStart"/>
            <w:r>
              <w:t>ReefClean</w:t>
            </w:r>
            <w:proofErr w:type="spellEnd"/>
          </w:p>
          <w:p w:rsidR="00D921D0" w:rsidRDefault="00D921D0" w:rsidP="00A56A7F">
            <w:pPr>
              <w:pStyle w:val="Tabletext"/>
            </w:pPr>
          </w:p>
        </w:tc>
        <w:tc>
          <w:tcPr>
            <w:tcW w:w="6452" w:type="dxa"/>
          </w:tcPr>
          <w:p w:rsidR="00A05696" w:rsidRDefault="00A05696" w:rsidP="00A56A7F">
            <w:pPr>
              <w:pStyle w:val="Tabletext"/>
            </w:pPr>
          </w:p>
          <w:p w:rsidR="00CD1843" w:rsidRDefault="00A05696" w:rsidP="00A56A7F">
            <w:pPr>
              <w:pStyle w:val="Tabletext"/>
            </w:pPr>
            <w:r>
              <w:t xml:space="preserve">Occurred in Townsville on Tuesday </w:t>
            </w:r>
            <w:r w:rsidR="003D6622">
              <w:t>19</w:t>
            </w:r>
            <w:r w:rsidR="003D6622" w:rsidRPr="003D6622">
              <w:rPr>
                <w:vertAlign w:val="superscript"/>
              </w:rPr>
              <w:t>th</w:t>
            </w:r>
            <w:r w:rsidR="00CD1843">
              <w:t xml:space="preserve"> November 2019.</w:t>
            </w:r>
          </w:p>
          <w:p w:rsidR="00CD1843" w:rsidRDefault="00CD1843" w:rsidP="00A56A7F">
            <w:pPr>
              <w:pStyle w:val="Tabletext"/>
            </w:pPr>
          </w:p>
          <w:p w:rsidR="00A05696" w:rsidRDefault="003D6622" w:rsidP="00A56A7F">
            <w:pPr>
              <w:pStyle w:val="Tabletext"/>
            </w:pPr>
            <w:r>
              <w:t xml:space="preserve">Included State and Federal Environment Ministers, Great Barrier Reef Marine Park Authority and </w:t>
            </w:r>
            <w:r w:rsidR="0079703F">
              <w:t xml:space="preserve">Chairs of the </w:t>
            </w:r>
            <w:r>
              <w:t xml:space="preserve">Reef 2050 </w:t>
            </w:r>
            <w:r w:rsidR="0079703F">
              <w:t>advisory bodies</w:t>
            </w:r>
            <w:r>
              <w:t xml:space="preserve"> </w:t>
            </w:r>
          </w:p>
          <w:p w:rsidR="003D6622" w:rsidRDefault="003D6622" w:rsidP="00A56A7F">
            <w:pPr>
              <w:pStyle w:val="Tabletext"/>
            </w:pPr>
          </w:p>
          <w:p w:rsidR="00CD1843" w:rsidRDefault="00CD1843" w:rsidP="002E69B6">
            <w:pPr>
              <w:pStyle w:val="Tabletext"/>
            </w:pPr>
          </w:p>
          <w:p w:rsidR="003D6622" w:rsidRDefault="003D6622" w:rsidP="002E69B6">
            <w:pPr>
              <w:pStyle w:val="Tabletext"/>
            </w:pPr>
            <w:r>
              <w:t xml:space="preserve">Occurred in Cairns on </w:t>
            </w:r>
            <w:r w:rsidR="002E69B6">
              <w:t>Thursday 14</w:t>
            </w:r>
            <w:r w:rsidR="002E69B6" w:rsidRPr="002E69B6">
              <w:rPr>
                <w:vertAlign w:val="superscript"/>
              </w:rPr>
              <w:t>th</w:t>
            </w:r>
            <w:r w:rsidR="002E69B6">
              <w:t xml:space="preserve"> November | stakeholders included Cairns Regional Council, Rural Recycling, LSC, RDA and FNQ Plastics </w:t>
            </w:r>
          </w:p>
          <w:p w:rsidR="003E7AB7" w:rsidRDefault="003E7AB7" w:rsidP="002E69B6">
            <w:pPr>
              <w:pStyle w:val="Tabletext"/>
            </w:pPr>
          </w:p>
          <w:p w:rsidR="003E7AB7" w:rsidRDefault="003E7AB7" w:rsidP="002E69B6">
            <w:pPr>
              <w:pStyle w:val="Tabletext"/>
            </w:pPr>
          </w:p>
          <w:p w:rsidR="003E7AB7" w:rsidRDefault="003E7AB7" w:rsidP="00425666">
            <w:pPr>
              <w:pStyle w:val="Tabletext"/>
            </w:pPr>
            <w:r>
              <w:t xml:space="preserve">$5 Million dollar commitment by the Federal Government to </w:t>
            </w:r>
            <w:r w:rsidR="00117BFF">
              <w:t>addressing marine debris in</w:t>
            </w:r>
            <w:r>
              <w:t xml:space="preserve"> the Great Barrier Reef</w:t>
            </w:r>
          </w:p>
        </w:tc>
      </w:tr>
    </w:tbl>
    <w:p w:rsidR="007B1AD8" w:rsidRDefault="007B1AD8" w:rsidP="007A252C"/>
    <w:p w:rsidR="007B1AD8" w:rsidRPr="007B1AD8" w:rsidRDefault="007B1AD8" w:rsidP="007B1AD8"/>
    <w:p w:rsidR="007B1AD8" w:rsidRPr="007B1AD8" w:rsidRDefault="007B1AD8" w:rsidP="007B1AD8"/>
    <w:p w:rsidR="007B1AD8" w:rsidRDefault="007B1AD8" w:rsidP="007B1AD8"/>
    <w:p w:rsidR="007A252C" w:rsidRDefault="007A252C" w:rsidP="007B1AD8"/>
    <w:p w:rsidR="007B1AD8" w:rsidRDefault="007B1AD8" w:rsidP="007B1AD8"/>
    <w:p w:rsidR="007B1AD8" w:rsidRDefault="007B1AD8" w:rsidP="007B1AD8"/>
    <w:p w:rsidR="007B1AD8" w:rsidRDefault="007B1AD8" w:rsidP="007B1AD8">
      <w:pPr>
        <w:rPr>
          <w:sz w:val="16"/>
        </w:rPr>
      </w:pPr>
      <w:r w:rsidRPr="007B1AD8">
        <w:rPr>
          <w:sz w:val="16"/>
        </w:rPr>
        <w:t>Cover Photo: Stuart Ireland – Calypso Productions</w:t>
      </w:r>
    </w:p>
    <w:p w:rsidR="00767ECC" w:rsidRDefault="00767ECC" w:rsidP="00767ECC">
      <w:pPr>
        <w:pStyle w:val="Heading1"/>
      </w:pPr>
      <w:r>
        <w:lastRenderedPageBreak/>
        <w:t>Appendix A</w:t>
      </w:r>
    </w:p>
    <w:p w:rsidR="00767ECC" w:rsidRPr="006A4E3C" w:rsidRDefault="00767ECC" w:rsidP="00767ECC">
      <w:pPr>
        <w:pStyle w:val="Heading3"/>
        <w:rPr>
          <w:i w:val="0"/>
        </w:rPr>
      </w:pPr>
      <w:r w:rsidRPr="00332FAC">
        <w:rPr>
          <w:noProof/>
          <w:sz w:val="16"/>
          <w:lang w:eastAsia="en-AU"/>
        </w:rPr>
        <w:drawing>
          <wp:anchor distT="0" distB="0" distL="114300" distR="114300" simplePos="0" relativeHeight="251660288" behindDoc="1" locked="0" layoutInCell="1" allowOverlap="1" wp14:anchorId="07442750" wp14:editId="5CA4D7B7">
            <wp:simplePos x="0" y="0"/>
            <wp:positionH relativeFrom="column">
              <wp:posOffset>-836295</wp:posOffset>
            </wp:positionH>
            <wp:positionV relativeFrom="paragraph">
              <wp:posOffset>189552</wp:posOffset>
            </wp:positionV>
            <wp:extent cx="7432040" cy="2087880"/>
            <wp:effectExtent l="0" t="0" r="0" b="762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r>
        <w:rPr>
          <w:i w:val="0"/>
        </w:rPr>
        <w:t>Media Releases:</w:t>
      </w:r>
    </w:p>
    <w:p w:rsidR="00332FAC" w:rsidRDefault="00332FAC" w:rsidP="00767ECC">
      <w:pPr>
        <w:spacing w:before="100" w:beforeAutospacing="1" w:after="100" w:afterAutospacing="1"/>
        <w:rPr>
          <w:rFonts w:asciiTheme="minorHAnsi" w:hAnsiTheme="minorHAnsi"/>
          <w:b/>
          <w:bCs/>
          <w:sz w:val="36"/>
          <w:szCs w:val="36"/>
        </w:rPr>
      </w:pPr>
    </w:p>
    <w:p w:rsidR="00767ECC" w:rsidRDefault="00332FAC" w:rsidP="00332FAC">
      <w:pPr>
        <w:spacing w:before="100" w:beforeAutospacing="1" w:after="100" w:afterAutospacing="1"/>
        <w:jc w:val="center"/>
        <w:rPr>
          <w:rFonts w:asciiTheme="minorHAnsi" w:hAnsiTheme="minorHAnsi"/>
          <w:b/>
          <w:bCs/>
          <w:sz w:val="36"/>
          <w:szCs w:val="36"/>
        </w:rPr>
      </w:pPr>
      <w:r>
        <w:rPr>
          <w:rFonts w:asciiTheme="minorHAnsi" w:hAnsiTheme="minorHAnsi"/>
          <w:b/>
          <w:bCs/>
          <w:sz w:val="36"/>
          <w:szCs w:val="36"/>
        </w:rPr>
        <w:br/>
      </w:r>
    </w:p>
    <w:p w:rsidR="00767ECC" w:rsidRDefault="00767ECC" w:rsidP="00332FAC">
      <w:pPr>
        <w:spacing w:before="100" w:beforeAutospacing="1" w:after="100" w:afterAutospacing="1"/>
        <w:jc w:val="center"/>
        <w:rPr>
          <w:rFonts w:asciiTheme="minorHAnsi" w:hAnsiTheme="minorHAnsi"/>
          <w:b/>
          <w:bCs/>
          <w:sz w:val="36"/>
          <w:szCs w:val="36"/>
        </w:rPr>
      </w:pPr>
    </w:p>
    <w:p w:rsidR="00332FAC" w:rsidRPr="00EC2933" w:rsidRDefault="00767ECC" w:rsidP="00332FAC">
      <w:pPr>
        <w:spacing w:before="100" w:beforeAutospacing="1" w:after="100" w:afterAutospacing="1"/>
        <w:jc w:val="center"/>
        <w:rPr>
          <w:rFonts w:asciiTheme="minorHAnsi" w:hAnsiTheme="minorHAnsi"/>
          <w:sz w:val="36"/>
          <w:szCs w:val="36"/>
        </w:rPr>
      </w:pPr>
      <w:r>
        <w:rPr>
          <w:rFonts w:asciiTheme="minorHAnsi" w:hAnsiTheme="minorHAnsi"/>
          <w:b/>
          <w:bCs/>
          <w:sz w:val="36"/>
          <w:szCs w:val="36"/>
        </w:rPr>
        <w:br/>
      </w:r>
      <w:r w:rsidR="00332FAC">
        <w:rPr>
          <w:rFonts w:asciiTheme="minorHAnsi" w:hAnsiTheme="minorHAnsi"/>
          <w:b/>
          <w:bCs/>
          <w:sz w:val="36"/>
          <w:szCs w:val="36"/>
        </w:rPr>
        <w:t>New recycled plastic product a game-changer for the construction industry</w:t>
      </w:r>
    </w:p>
    <w:p w:rsidR="00332FAC" w:rsidRPr="0051382C" w:rsidRDefault="00332FAC" w:rsidP="00332FAC">
      <w:pPr>
        <w:pStyle w:val="NormalWeb"/>
        <w:shd w:val="clear" w:color="auto" w:fill="FFFFFF"/>
        <w:spacing w:before="0" w:beforeAutospacing="0" w:after="225" w:afterAutospacing="0"/>
        <w:jc w:val="both"/>
        <w:rPr>
          <w:rFonts w:asciiTheme="minorHAnsi" w:hAnsiTheme="minorHAnsi" w:cstheme="minorHAnsi"/>
          <w:sz w:val="22"/>
          <w:szCs w:val="22"/>
        </w:rPr>
      </w:pPr>
      <w:r w:rsidRPr="0051382C">
        <w:rPr>
          <w:rFonts w:asciiTheme="minorHAnsi" w:hAnsiTheme="minorHAnsi" w:cstheme="minorHAnsi"/>
          <w:sz w:val="22"/>
          <w:szCs w:val="22"/>
        </w:rPr>
        <w:t>Monday, 3 June 2019</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New green manufacturing jobs are on their way to Cairns following the development of a new recycled plastic product for use as a low-waste alternative for the construction industry. </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Federal Leichhardt MP Warren Entsch said the </w:t>
      </w:r>
      <w:r>
        <w:rPr>
          <w:rFonts w:asciiTheme="minorHAnsi" w:hAnsiTheme="minorHAnsi" w:cstheme="minorHAnsi"/>
        </w:rPr>
        <w:t xml:space="preserve">Coalition Government had invested </w:t>
      </w:r>
      <w:r w:rsidRPr="0051382C">
        <w:rPr>
          <w:rFonts w:asciiTheme="minorHAnsi" w:hAnsiTheme="minorHAnsi" w:cstheme="minorHAnsi"/>
        </w:rPr>
        <w:t xml:space="preserve">$183,300 </w:t>
      </w:r>
      <w:r>
        <w:rPr>
          <w:rFonts w:asciiTheme="minorHAnsi" w:hAnsiTheme="minorHAnsi" w:cstheme="minorHAnsi"/>
        </w:rPr>
        <w:t>towards enabling</w:t>
      </w:r>
      <w:r w:rsidRPr="0051382C">
        <w:rPr>
          <w:rFonts w:asciiTheme="minorHAnsi" w:hAnsiTheme="minorHAnsi" w:cstheme="minorHAnsi"/>
        </w:rPr>
        <w:t xml:space="preserve"> </w:t>
      </w:r>
      <w:proofErr w:type="spellStart"/>
      <w:r w:rsidRPr="0051382C">
        <w:rPr>
          <w:rFonts w:asciiTheme="minorHAnsi" w:hAnsiTheme="minorHAnsi" w:cstheme="minorHAnsi"/>
        </w:rPr>
        <w:t>ReGen</w:t>
      </w:r>
      <w:proofErr w:type="spellEnd"/>
      <w:r w:rsidRPr="0051382C">
        <w:rPr>
          <w:rFonts w:asciiTheme="minorHAnsi" w:hAnsiTheme="minorHAnsi" w:cstheme="minorHAnsi"/>
        </w:rPr>
        <w:t xml:space="preserve"> Plastics Pty Ltd to develop a new recycled plastic product, ‘</w:t>
      </w:r>
      <w:proofErr w:type="spellStart"/>
      <w:r w:rsidRPr="0051382C">
        <w:rPr>
          <w:rFonts w:asciiTheme="minorHAnsi" w:hAnsiTheme="minorHAnsi" w:cstheme="minorHAnsi"/>
        </w:rPr>
        <w:t>Uniwall</w:t>
      </w:r>
      <w:proofErr w:type="spellEnd"/>
      <w:r w:rsidRPr="0051382C">
        <w:rPr>
          <w:rFonts w:asciiTheme="minorHAnsi" w:hAnsiTheme="minorHAnsi" w:cstheme="minorHAnsi"/>
        </w:rPr>
        <w:t>’, for use in building and construction.</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“This new equipment will enable the company to manufacture a developmental batch of </w:t>
      </w:r>
      <w:proofErr w:type="spellStart"/>
      <w:r w:rsidRPr="0051382C">
        <w:rPr>
          <w:rFonts w:asciiTheme="minorHAnsi" w:hAnsiTheme="minorHAnsi" w:cstheme="minorHAnsi"/>
        </w:rPr>
        <w:t>Uniwall</w:t>
      </w:r>
      <w:proofErr w:type="spellEnd"/>
      <w:r w:rsidRPr="0051382C">
        <w:rPr>
          <w:rFonts w:asciiTheme="minorHAnsi" w:hAnsiTheme="minorHAnsi" w:cstheme="minorHAnsi"/>
        </w:rPr>
        <w:t xml:space="preserve"> and put the product to the test via ballistics and weathering tests,” Mr Entsch said.</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“Once available on the market, </w:t>
      </w:r>
      <w:proofErr w:type="spellStart"/>
      <w:r w:rsidRPr="0051382C">
        <w:rPr>
          <w:rFonts w:asciiTheme="minorHAnsi" w:hAnsiTheme="minorHAnsi" w:cstheme="minorHAnsi"/>
        </w:rPr>
        <w:t>Uniwall</w:t>
      </w:r>
      <w:proofErr w:type="spellEnd"/>
      <w:r w:rsidRPr="0051382C">
        <w:rPr>
          <w:rFonts w:asciiTheme="minorHAnsi" w:hAnsiTheme="minorHAnsi" w:cstheme="minorHAnsi"/>
        </w:rPr>
        <w:t xml:space="preserve"> will provide the construction industry with a sustainable and locally-made alternative for use in flooring, walls, roofing, fencing, sound-proofing and decking.”</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Deputy Prime Minister Michael McCormack said the investment in regional Queensland manufacturing will create 16 ongoing jobs. </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 xml:space="preserve">“Following the successful development of </w:t>
      </w:r>
      <w:proofErr w:type="spellStart"/>
      <w:r w:rsidRPr="0051382C">
        <w:rPr>
          <w:rFonts w:asciiTheme="minorHAnsi" w:hAnsiTheme="minorHAnsi" w:cstheme="minorHAnsi"/>
        </w:rPr>
        <w:t>Uniwall</w:t>
      </w:r>
      <w:proofErr w:type="spellEnd"/>
      <w:r w:rsidRPr="0051382C">
        <w:rPr>
          <w:rFonts w:asciiTheme="minorHAnsi" w:hAnsiTheme="minorHAnsi" w:cstheme="minorHAnsi"/>
        </w:rPr>
        <w:t xml:space="preserve">, </w:t>
      </w:r>
      <w:proofErr w:type="spellStart"/>
      <w:r w:rsidRPr="0051382C">
        <w:rPr>
          <w:rFonts w:asciiTheme="minorHAnsi" w:hAnsiTheme="minorHAnsi" w:cstheme="minorHAnsi"/>
        </w:rPr>
        <w:t>ReGen</w:t>
      </w:r>
      <w:proofErr w:type="spellEnd"/>
      <w:r w:rsidRPr="0051382C">
        <w:rPr>
          <w:rFonts w:asciiTheme="minorHAnsi" w:hAnsiTheme="minorHAnsi" w:cstheme="minorHAnsi"/>
        </w:rPr>
        <w:t xml:space="preserve"> will now be able to raise the capital required to develop a recycling plant to convert plastic waste into their new product,” Mr McCormack said.</w:t>
      </w:r>
    </w:p>
    <w:p w:rsidR="00332FAC" w:rsidRPr="0051382C" w:rsidRDefault="00332FAC" w:rsidP="00332FAC">
      <w:pPr>
        <w:jc w:val="both"/>
        <w:rPr>
          <w:rFonts w:asciiTheme="minorHAnsi" w:hAnsiTheme="minorHAnsi" w:cstheme="minorHAnsi"/>
        </w:rPr>
      </w:pPr>
      <w:r w:rsidRPr="0051382C">
        <w:rPr>
          <w:rFonts w:asciiTheme="minorHAnsi" w:hAnsiTheme="minorHAnsi" w:cstheme="minorHAnsi"/>
        </w:rPr>
        <w:t>“By funding and supporting the ingenuity of our regional entrepreneurs, programs such as the Regional Jobs and Investment Packages are powering dynamic industries and jobs across the country.”</w:t>
      </w:r>
    </w:p>
    <w:p w:rsidR="00332FAC" w:rsidRDefault="00332FAC" w:rsidP="00332FAC">
      <w:pPr>
        <w:jc w:val="both"/>
        <w:rPr>
          <w:rFonts w:asciiTheme="minorHAnsi" w:hAnsiTheme="minorHAnsi" w:cstheme="minorHAnsi"/>
        </w:rPr>
      </w:pPr>
      <w:r w:rsidRPr="0051382C">
        <w:rPr>
          <w:rFonts w:asciiTheme="minorHAnsi" w:hAnsiTheme="minorHAnsi" w:cstheme="minorHAnsi"/>
        </w:rPr>
        <w:t xml:space="preserve">This project was funded under the </w:t>
      </w:r>
      <w:r>
        <w:rPr>
          <w:rFonts w:asciiTheme="minorHAnsi" w:hAnsiTheme="minorHAnsi" w:cstheme="minorHAnsi"/>
        </w:rPr>
        <w:t xml:space="preserve">Coalition Government’s highly-successful </w:t>
      </w:r>
      <w:r w:rsidRPr="0051382C">
        <w:rPr>
          <w:rFonts w:asciiTheme="minorHAnsi" w:hAnsiTheme="minorHAnsi" w:cstheme="minorHAnsi"/>
        </w:rPr>
        <w:t>Regional Jobs and Investment Pack</w:t>
      </w:r>
      <w:r>
        <w:rPr>
          <w:rFonts w:asciiTheme="minorHAnsi" w:hAnsiTheme="minorHAnsi" w:cstheme="minorHAnsi"/>
        </w:rPr>
        <w:t>age.</w:t>
      </w:r>
    </w:p>
    <w:p w:rsidR="00332FAC" w:rsidRPr="0051382C" w:rsidRDefault="00767ECC" w:rsidP="00332FAC">
      <w:pPr>
        <w:jc w:val="both"/>
        <w:rPr>
          <w:rFonts w:asciiTheme="minorHAnsi" w:hAnsiTheme="minorHAnsi" w:cstheme="minorHAnsi"/>
        </w:rPr>
      </w:pPr>
      <w:r w:rsidRPr="00332FAC">
        <w:rPr>
          <w:noProof/>
          <w:sz w:val="16"/>
          <w:lang w:eastAsia="en-AU"/>
        </w:rPr>
        <w:drawing>
          <wp:anchor distT="0" distB="0" distL="114300" distR="114300" simplePos="0" relativeHeight="251661312" behindDoc="1" locked="0" layoutInCell="1" allowOverlap="1" wp14:anchorId="124AC3C9" wp14:editId="5945A513">
            <wp:simplePos x="0" y="0"/>
            <wp:positionH relativeFrom="column">
              <wp:posOffset>-832485</wp:posOffset>
            </wp:positionH>
            <wp:positionV relativeFrom="paragraph">
              <wp:posOffset>176852</wp:posOffset>
            </wp:positionV>
            <wp:extent cx="7437755" cy="10864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sidR="00332FAC" w:rsidRPr="0051382C">
        <w:rPr>
          <w:rFonts w:asciiTheme="minorHAnsi" w:hAnsiTheme="minorHAnsi" w:cstheme="minorHAnsi"/>
        </w:rPr>
        <w:t xml:space="preserve">The $366,600 project was jointly funded by the </w:t>
      </w:r>
      <w:r w:rsidR="00332FAC">
        <w:rPr>
          <w:rFonts w:asciiTheme="minorHAnsi" w:hAnsiTheme="minorHAnsi" w:cstheme="minorHAnsi"/>
        </w:rPr>
        <w:t xml:space="preserve">Coalition </w:t>
      </w:r>
      <w:r w:rsidR="00332FAC" w:rsidRPr="0051382C">
        <w:rPr>
          <w:rFonts w:asciiTheme="minorHAnsi" w:hAnsiTheme="minorHAnsi" w:cstheme="minorHAnsi"/>
        </w:rPr>
        <w:t xml:space="preserve">Government and </w:t>
      </w:r>
      <w:proofErr w:type="spellStart"/>
      <w:r w:rsidR="00332FAC" w:rsidRPr="0051382C">
        <w:rPr>
          <w:rFonts w:asciiTheme="minorHAnsi" w:hAnsiTheme="minorHAnsi" w:cstheme="minorHAnsi"/>
        </w:rPr>
        <w:t>ReGen</w:t>
      </w:r>
      <w:proofErr w:type="spellEnd"/>
      <w:r w:rsidR="00332FAC" w:rsidRPr="0051382C">
        <w:rPr>
          <w:rFonts w:asciiTheme="minorHAnsi" w:hAnsiTheme="minorHAnsi" w:cstheme="minorHAnsi"/>
        </w:rPr>
        <w:t xml:space="preserve"> Plastics Pty Ltd.</w:t>
      </w:r>
    </w:p>
    <w:p w:rsidR="00332FAC" w:rsidRDefault="00332FAC">
      <w:pPr>
        <w:spacing w:after="0" w:line="240" w:lineRule="auto"/>
        <w:rPr>
          <w:sz w:val="16"/>
        </w:rPr>
      </w:pPr>
      <w:r>
        <w:rPr>
          <w:sz w:val="16"/>
        </w:rPr>
        <w:br w:type="page"/>
      </w:r>
    </w:p>
    <w:p w:rsidR="00332FAC" w:rsidRDefault="00332FAC" w:rsidP="00332FAC">
      <w:pPr>
        <w:autoSpaceDE w:val="0"/>
        <w:autoSpaceDN w:val="0"/>
        <w:adjustRightInd w:val="0"/>
        <w:jc w:val="center"/>
        <w:rPr>
          <w:rFonts w:asciiTheme="minorHAnsi" w:eastAsiaTheme="minorHAnsi" w:hAnsiTheme="minorHAnsi" w:cs="The Sans Light"/>
          <w:b/>
          <w:color w:val="000000"/>
          <w:sz w:val="32"/>
          <w:szCs w:val="32"/>
        </w:rPr>
      </w:pPr>
      <w:r w:rsidRPr="00332FAC">
        <w:rPr>
          <w:rFonts w:asciiTheme="minorHAnsi" w:eastAsiaTheme="minorHAnsi" w:hAnsiTheme="minorHAnsi" w:cs="The Sans Light"/>
          <w:b/>
          <w:noProof/>
          <w:color w:val="000000"/>
          <w:sz w:val="32"/>
          <w:szCs w:val="32"/>
          <w:lang w:eastAsia="en-AU"/>
        </w:rPr>
        <w:lastRenderedPageBreak/>
        <w:drawing>
          <wp:anchor distT="0" distB="0" distL="114300" distR="114300" simplePos="0" relativeHeight="251663360" behindDoc="1" locked="0" layoutInCell="1" allowOverlap="1" wp14:anchorId="451D1517" wp14:editId="07BEE4A8">
            <wp:simplePos x="0" y="0"/>
            <wp:positionH relativeFrom="column">
              <wp:posOffset>-831850</wp:posOffset>
            </wp:positionH>
            <wp:positionV relativeFrom="paragraph">
              <wp:posOffset>-802318</wp:posOffset>
            </wp:positionV>
            <wp:extent cx="7432040" cy="2087880"/>
            <wp:effectExtent l="0" t="0" r="0" b="762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332FAC" w:rsidRDefault="00332FAC" w:rsidP="00332FAC">
      <w:pPr>
        <w:autoSpaceDE w:val="0"/>
        <w:autoSpaceDN w:val="0"/>
        <w:adjustRightInd w:val="0"/>
        <w:jc w:val="center"/>
        <w:rPr>
          <w:rFonts w:asciiTheme="minorHAnsi" w:eastAsiaTheme="minorHAnsi" w:hAnsiTheme="minorHAnsi" w:cs="The Sans Light"/>
          <w:b/>
          <w:color w:val="000000"/>
          <w:sz w:val="32"/>
          <w:szCs w:val="32"/>
        </w:rPr>
      </w:pPr>
    </w:p>
    <w:p w:rsidR="00332FAC" w:rsidRDefault="00332FAC" w:rsidP="00332FAC">
      <w:pPr>
        <w:autoSpaceDE w:val="0"/>
        <w:autoSpaceDN w:val="0"/>
        <w:adjustRightInd w:val="0"/>
        <w:jc w:val="center"/>
        <w:rPr>
          <w:rFonts w:asciiTheme="minorHAnsi" w:eastAsiaTheme="minorHAnsi" w:hAnsiTheme="minorHAnsi" w:cs="The Sans Light"/>
          <w:b/>
          <w:color w:val="000000"/>
          <w:sz w:val="32"/>
          <w:szCs w:val="32"/>
        </w:rPr>
      </w:pPr>
    </w:p>
    <w:p w:rsidR="00332FAC" w:rsidRDefault="00332FAC" w:rsidP="00332FAC">
      <w:pPr>
        <w:autoSpaceDE w:val="0"/>
        <w:autoSpaceDN w:val="0"/>
        <w:adjustRightInd w:val="0"/>
        <w:jc w:val="center"/>
        <w:rPr>
          <w:rFonts w:asciiTheme="minorHAnsi" w:eastAsiaTheme="minorHAnsi" w:hAnsiTheme="minorHAnsi" w:cs="The Sans Light"/>
          <w:b/>
          <w:color w:val="000000"/>
          <w:sz w:val="32"/>
          <w:szCs w:val="32"/>
        </w:rPr>
      </w:pPr>
    </w:p>
    <w:p w:rsidR="00332FAC" w:rsidRPr="009856AA" w:rsidRDefault="00332FAC" w:rsidP="00332FAC">
      <w:pPr>
        <w:autoSpaceDE w:val="0"/>
        <w:autoSpaceDN w:val="0"/>
        <w:adjustRightInd w:val="0"/>
        <w:jc w:val="center"/>
        <w:rPr>
          <w:rFonts w:asciiTheme="minorHAnsi" w:eastAsiaTheme="minorHAnsi" w:hAnsiTheme="minorHAnsi" w:cs="The Sans Light"/>
          <w:b/>
          <w:color w:val="000000"/>
          <w:sz w:val="32"/>
          <w:szCs w:val="32"/>
        </w:rPr>
      </w:pPr>
      <w:r>
        <w:rPr>
          <w:rFonts w:asciiTheme="minorHAnsi" w:eastAsiaTheme="minorHAnsi" w:hAnsiTheme="minorHAnsi" w:cs="The Sans Light"/>
          <w:b/>
          <w:color w:val="000000"/>
          <w:sz w:val="32"/>
          <w:szCs w:val="32"/>
        </w:rPr>
        <w:t>Far North Queensland indigenous rangers commended on World Ranger Day</w:t>
      </w:r>
    </w:p>
    <w:p w:rsidR="00332FAC" w:rsidRPr="00930A04" w:rsidRDefault="00332FAC" w:rsidP="00332FAC">
      <w:pPr>
        <w:pStyle w:val="NormalWeb"/>
        <w:shd w:val="clear" w:color="auto" w:fill="FFFFFF"/>
        <w:spacing w:before="0" w:beforeAutospacing="0" w:after="225" w:afterAutospacing="0"/>
        <w:jc w:val="both"/>
        <w:rPr>
          <w:rFonts w:asciiTheme="minorHAnsi" w:hAnsiTheme="minorHAnsi" w:cstheme="minorHAnsi"/>
          <w:sz w:val="21"/>
          <w:szCs w:val="21"/>
        </w:rPr>
      </w:pPr>
    </w:p>
    <w:p w:rsidR="00332FAC" w:rsidRPr="00E548A4" w:rsidRDefault="00332FAC" w:rsidP="00332FAC">
      <w:pPr>
        <w:pStyle w:val="NormalWeb"/>
        <w:shd w:val="clear" w:color="auto" w:fill="FFFFFF"/>
        <w:spacing w:before="0" w:beforeAutospacing="0" w:after="225" w:afterAutospacing="0"/>
        <w:jc w:val="both"/>
        <w:rPr>
          <w:rFonts w:asciiTheme="minorHAnsi" w:hAnsiTheme="minorHAnsi" w:cstheme="minorHAnsi"/>
          <w:sz w:val="22"/>
          <w:szCs w:val="22"/>
        </w:rPr>
      </w:pPr>
      <w:r w:rsidRPr="00E548A4">
        <w:rPr>
          <w:rFonts w:asciiTheme="minorHAnsi" w:hAnsiTheme="minorHAnsi" w:cstheme="minorHAnsi"/>
          <w:sz w:val="22"/>
          <w:szCs w:val="22"/>
        </w:rPr>
        <w:t>Wednesday, 31 July 2019</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Federal Leichhardt MP Warren Entsch today commended Far North Queensland’s indigenous rangers on World Ranger Day for the work they do protecting the environment and our heritage.</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Mr Entsch said Far North Queensland is privileged to have so many dedicated rangers, many of whom are indigenous who combine traditional knowledge with conservation training to protect and manage land, sea and culture.</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He said rangers across the region play an important role in natural resource management, including fire management, restoring rivers, preserving threatened species and controlling feral animals.</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“The Morrison Government supports more than 2,900 Indigenous Australians to work on Country through a variety of ranger projects, creating employment, training and career pathways,” Mr Entsch said.</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“Across Far North Queensland, this program has enabled the Morrison government to create 210 jobs in the 2016-17 financial year alone.</w:t>
      </w:r>
    </w:p>
    <w:p w:rsidR="00332FAC" w:rsidRPr="00E548A4"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“World Ranger Day is a perfect opportunity to recognise and praise the extensive work undertaken by our Indigenous rangers to protect and conserve our natural treasures.”</w:t>
      </w:r>
    </w:p>
    <w:p w:rsidR="00332FAC" w:rsidRPr="00E548A4" w:rsidRDefault="00332FAC" w:rsidP="00332FAC">
      <w:pPr>
        <w:shd w:val="clear" w:color="auto" w:fill="FFFFFF"/>
        <w:spacing w:after="288"/>
        <w:jc w:val="both"/>
        <w:rPr>
          <w:rFonts w:asciiTheme="minorHAnsi" w:hAnsiTheme="minorHAnsi"/>
        </w:rPr>
      </w:pPr>
      <w:r w:rsidRPr="00E548A4">
        <w:rPr>
          <w:rFonts w:asciiTheme="minorHAnsi" w:hAnsiTheme="minorHAnsi"/>
        </w:rPr>
        <w:t>Mr Entsch said the work of indigenous ranger groups is vitally important and that is why the government will continue our supporting their work.</w:t>
      </w:r>
    </w:p>
    <w:p w:rsidR="00332FAC" w:rsidRPr="00E548A4" w:rsidRDefault="00332FAC" w:rsidP="00332FAC">
      <w:pPr>
        <w:shd w:val="clear" w:color="auto" w:fill="FFFFFF"/>
        <w:spacing w:after="288"/>
        <w:jc w:val="both"/>
        <w:rPr>
          <w:rFonts w:asciiTheme="minorHAnsi" w:hAnsiTheme="minorHAnsi"/>
        </w:rPr>
      </w:pPr>
      <w:r w:rsidRPr="00E548A4">
        <w:rPr>
          <w:rFonts w:asciiTheme="minorHAnsi" w:hAnsiTheme="minorHAnsi"/>
        </w:rPr>
        <w:t>“Indigenous rangers are the eyes and ears in the areas they patrol. They bring local knowledge and insights to their work allowing them to protect and preserve our unique environment,” he said.</w:t>
      </w:r>
    </w:p>
    <w:p w:rsidR="001135D9" w:rsidRDefault="00332FAC" w:rsidP="00332FAC">
      <w:pPr>
        <w:jc w:val="both"/>
        <w:textAlignment w:val="baseline"/>
        <w:rPr>
          <w:rFonts w:asciiTheme="minorHAnsi" w:eastAsiaTheme="minorHAnsi" w:hAnsiTheme="minorHAnsi" w:cs="Arial"/>
        </w:rPr>
      </w:pPr>
      <w:r w:rsidRPr="00E548A4">
        <w:rPr>
          <w:rFonts w:asciiTheme="minorHAnsi" w:eastAsiaTheme="minorHAnsi" w:hAnsiTheme="minorHAnsi" w:cs="Arial"/>
        </w:rPr>
        <w:t>“Our rangers are passionate about their work and World Ranger Day is our chance to say thank you to all those who dedicate themselves to care for our environment so its splendour can be appreciated now and preserved for our future generations.”</w:t>
      </w:r>
    </w:p>
    <w:p w:rsidR="001135D9" w:rsidRDefault="001135D9">
      <w:pPr>
        <w:spacing w:after="0" w:line="240" w:lineRule="auto"/>
        <w:rPr>
          <w:rFonts w:asciiTheme="minorHAnsi" w:eastAsiaTheme="minorHAnsi" w:hAnsiTheme="minorHAnsi" w:cs="Arial"/>
        </w:rPr>
      </w:pPr>
      <w:r w:rsidRPr="00332FAC">
        <w:rPr>
          <w:rFonts w:asciiTheme="minorHAnsi" w:eastAsiaTheme="minorHAnsi" w:hAnsiTheme="minorHAnsi" w:cs="The Sans Light"/>
          <w:b/>
          <w:noProof/>
          <w:color w:val="000000"/>
          <w:sz w:val="32"/>
          <w:szCs w:val="32"/>
          <w:lang w:eastAsia="en-AU"/>
        </w:rPr>
        <w:drawing>
          <wp:anchor distT="0" distB="0" distL="114300" distR="114300" simplePos="0" relativeHeight="251664384" behindDoc="1" locked="0" layoutInCell="1" allowOverlap="1" wp14:anchorId="09C1FA30" wp14:editId="71A7CB4B">
            <wp:simplePos x="0" y="0"/>
            <wp:positionH relativeFrom="column">
              <wp:posOffset>-844228</wp:posOffset>
            </wp:positionH>
            <wp:positionV relativeFrom="paragraph">
              <wp:posOffset>278765</wp:posOffset>
            </wp:positionV>
            <wp:extent cx="7437755" cy="1086485"/>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Arial"/>
        </w:rPr>
        <w:br w:type="page"/>
      </w:r>
    </w:p>
    <w:p w:rsidR="001135D9" w:rsidRDefault="001135D9">
      <w:pPr>
        <w:spacing w:after="0" w:line="240" w:lineRule="auto"/>
        <w:rPr>
          <w:rFonts w:asciiTheme="minorHAnsi" w:eastAsiaTheme="minorHAnsi" w:hAnsiTheme="minorHAnsi" w:cs="Arial"/>
        </w:rPr>
      </w:pPr>
      <w:r w:rsidRPr="001135D9">
        <w:rPr>
          <w:rFonts w:asciiTheme="minorHAnsi" w:eastAsiaTheme="minorHAnsi" w:hAnsiTheme="minorHAnsi" w:cs="Arial"/>
          <w:noProof/>
          <w:lang w:eastAsia="en-AU"/>
        </w:rPr>
        <w:lastRenderedPageBreak/>
        <w:drawing>
          <wp:anchor distT="0" distB="0" distL="114300" distR="114300" simplePos="0" relativeHeight="251666432" behindDoc="1" locked="0" layoutInCell="1" allowOverlap="1" wp14:anchorId="3D85A811" wp14:editId="4B8D7B94">
            <wp:simplePos x="0" y="0"/>
            <wp:positionH relativeFrom="column">
              <wp:posOffset>-842010</wp:posOffset>
            </wp:positionH>
            <wp:positionV relativeFrom="paragraph">
              <wp:posOffset>-811852</wp:posOffset>
            </wp:positionV>
            <wp:extent cx="7432040" cy="2087880"/>
            <wp:effectExtent l="0" t="0" r="0" b="762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rsidP="001135D9">
      <w:pPr>
        <w:autoSpaceDE w:val="0"/>
        <w:autoSpaceDN w:val="0"/>
        <w:adjustRightInd w:val="0"/>
        <w:jc w:val="center"/>
        <w:rPr>
          <w:rFonts w:asciiTheme="minorHAnsi" w:eastAsiaTheme="minorHAnsi" w:hAnsiTheme="minorHAnsi" w:cs="The Sans Light"/>
          <w:b/>
          <w:color w:val="000000"/>
          <w:sz w:val="32"/>
          <w:szCs w:val="32"/>
        </w:rPr>
      </w:pPr>
    </w:p>
    <w:p w:rsidR="001135D9" w:rsidRPr="009856AA" w:rsidRDefault="001135D9" w:rsidP="001135D9">
      <w:pPr>
        <w:autoSpaceDE w:val="0"/>
        <w:autoSpaceDN w:val="0"/>
        <w:adjustRightInd w:val="0"/>
        <w:jc w:val="center"/>
        <w:rPr>
          <w:rFonts w:asciiTheme="minorHAnsi" w:eastAsiaTheme="minorHAnsi" w:hAnsiTheme="minorHAnsi" w:cs="The Sans Light"/>
          <w:b/>
          <w:color w:val="000000"/>
          <w:sz w:val="32"/>
          <w:szCs w:val="32"/>
        </w:rPr>
      </w:pPr>
      <w:r>
        <w:rPr>
          <w:rFonts w:asciiTheme="minorHAnsi" w:eastAsiaTheme="minorHAnsi" w:hAnsiTheme="minorHAnsi" w:cs="The Sans Light"/>
          <w:b/>
          <w:color w:val="000000"/>
          <w:sz w:val="32"/>
          <w:szCs w:val="32"/>
        </w:rPr>
        <w:t>Funding now available for Far North Queensland environmental projects</w:t>
      </w:r>
    </w:p>
    <w:p w:rsidR="001135D9" w:rsidRPr="00930A04" w:rsidRDefault="001135D9" w:rsidP="001135D9">
      <w:pPr>
        <w:pStyle w:val="NormalWeb"/>
        <w:shd w:val="clear" w:color="auto" w:fill="FFFFFF"/>
        <w:spacing w:before="0" w:beforeAutospacing="0" w:after="225" w:afterAutospacing="0"/>
        <w:jc w:val="both"/>
        <w:rPr>
          <w:rFonts w:asciiTheme="minorHAnsi" w:hAnsiTheme="minorHAnsi" w:cstheme="minorHAnsi"/>
          <w:sz w:val="21"/>
          <w:szCs w:val="21"/>
        </w:rPr>
      </w:pPr>
    </w:p>
    <w:p w:rsidR="001135D9" w:rsidRPr="00547277" w:rsidRDefault="001135D9" w:rsidP="001135D9">
      <w:pPr>
        <w:pStyle w:val="NormalWeb"/>
        <w:shd w:val="clear" w:color="auto" w:fill="FFFFFF"/>
        <w:spacing w:before="0" w:beforeAutospacing="0" w:after="225" w:afterAutospacing="0"/>
        <w:jc w:val="both"/>
        <w:rPr>
          <w:rFonts w:asciiTheme="minorHAnsi" w:hAnsiTheme="minorHAnsi" w:cstheme="minorHAnsi"/>
          <w:sz w:val="22"/>
          <w:szCs w:val="22"/>
        </w:rPr>
      </w:pPr>
      <w:r>
        <w:rPr>
          <w:rFonts w:asciiTheme="minorHAnsi" w:hAnsiTheme="minorHAnsi" w:cstheme="minorHAnsi"/>
          <w:sz w:val="22"/>
          <w:szCs w:val="22"/>
        </w:rPr>
        <w:t>Monday, 12</w:t>
      </w:r>
      <w:r w:rsidRPr="00547277">
        <w:rPr>
          <w:rFonts w:asciiTheme="minorHAnsi" w:hAnsiTheme="minorHAnsi" w:cstheme="minorHAnsi"/>
          <w:sz w:val="22"/>
          <w:szCs w:val="22"/>
        </w:rPr>
        <w:t xml:space="preserve"> August 2019</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The Morrison Government is investing more than $22 million in a new program to support local environmental projects giving communities across Far North Queensland new opportunities to protect and care for our natural environment.</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The Communities Environment Program will see each electorate provided with up to $150,000 to fund up to 20 local projects.</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The grants available will range from $2,500 to $20,000 per project.</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Federal Leichhardt MP and Special Envoy to the Great Barrier Reef Warren Entsch said the Communities Environment program would empower local community groups to deliver practical improvements to the local environment.</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 xml:space="preserve">He said a broad range of organisations are eligible for nomination, including community clubs, not-for-profit organisations, </w:t>
      </w:r>
      <w:proofErr w:type="spellStart"/>
      <w:r w:rsidRPr="00547277">
        <w:rPr>
          <w:rFonts w:asciiTheme="minorHAnsi" w:hAnsiTheme="minorHAnsi" w:cs="Arial"/>
        </w:rPr>
        <w:t>landcare</w:t>
      </w:r>
      <w:proofErr w:type="spellEnd"/>
      <w:r w:rsidRPr="00547277">
        <w:rPr>
          <w:rFonts w:asciiTheme="minorHAnsi" w:hAnsiTheme="minorHAnsi" w:cs="Arial"/>
        </w:rPr>
        <w:t xml:space="preserve"> groups and schools. </w:t>
      </w:r>
    </w:p>
    <w:p w:rsidR="001135D9" w:rsidRPr="00547277" w:rsidRDefault="001135D9" w:rsidP="001135D9">
      <w:pPr>
        <w:shd w:val="clear" w:color="auto" w:fill="FFFFFF"/>
        <w:spacing w:line="252" w:lineRule="auto"/>
        <w:jc w:val="both"/>
        <w:rPr>
          <w:rFonts w:asciiTheme="minorHAnsi" w:hAnsiTheme="minorHAnsi" w:cs="Arial"/>
        </w:rPr>
      </w:pPr>
      <w:r w:rsidRPr="00547277">
        <w:rPr>
          <w:rFonts w:asciiTheme="minorHAnsi" w:hAnsiTheme="minorHAnsi" w:cs="Arial"/>
        </w:rPr>
        <w:t>“Community groups in Far North Queensland are already delivering fantastic projects, whether it’s planting trees, cleaning up local waterways, reducing litter or protecting native species,” Mr Entsch said.</w:t>
      </w:r>
    </w:p>
    <w:p w:rsidR="001135D9" w:rsidRPr="00547277" w:rsidRDefault="001135D9" w:rsidP="001135D9">
      <w:pPr>
        <w:jc w:val="both"/>
        <w:rPr>
          <w:rFonts w:asciiTheme="minorHAnsi" w:hAnsiTheme="minorHAnsi"/>
        </w:rPr>
      </w:pPr>
      <w:r w:rsidRPr="00547277">
        <w:rPr>
          <w:rFonts w:asciiTheme="minorHAnsi" w:hAnsiTheme="minorHAnsi"/>
        </w:rPr>
        <w:t xml:space="preserve">Far North Queenslanders care deeply about their communities and are passionate about protecting our local flora and fauna, our threatened species, and our beautiful natural environment. </w:t>
      </w:r>
    </w:p>
    <w:p w:rsidR="001135D9" w:rsidRDefault="001135D9" w:rsidP="001135D9">
      <w:pPr>
        <w:jc w:val="both"/>
        <w:rPr>
          <w:rFonts w:asciiTheme="minorHAnsi" w:hAnsiTheme="minorHAnsi" w:cs="Arial"/>
        </w:rPr>
      </w:pPr>
      <w:r w:rsidRPr="00547277">
        <w:rPr>
          <w:rFonts w:asciiTheme="minorHAnsi" w:hAnsiTheme="minorHAnsi"/>
        </w:rPr>
        <w:t xml:space="preserve">The Communities Environment Program will harness that passion by helping grassroots community organisations to deliver practical local </w:t>
      </w:r>
      <w:r w:rsidRPr="00547277">
        <w:rPr>
          <w:rFonts w:asciiTheme="minorHAnsi" w:hAnsiTheme="minorHAnsi" w:cs="Arial"/>
        </w:rPr>
        <w:t>project and to ensure a cleaner and greener for future generations.”</w:t>
      </w:r>
    </w:p>
    <w:p w:rsidR="001135D9" w:rsidRPr="002A3B0B" w:rsidRDefault="001135D9" w:rsidP="001135D9">
      <w:pPr>
        <w:pStyle w:val="BoswellMediaHeader"/>
        <w:jc w:val="both"/>
        <w:rPr>
          <w:rFonts w:asciiTheme="minorHAnsi" w:hAnsiTheme="minorHAnsi" w:cstheme="minorHAnsi"/>
          <w:noProof w:val="0"/>
          <w:sz w:val="22"/>
          <w:szCs w:val="22"/>
        </w:rPr>
      </w:pPr>
    </w:p>
    <w:p w:rsidR="001135D9" w:rsidRPr="002A3B0B" w:rsidRDefault="001135D9" w:rsidP="001135D9">
      <w:pPr>
        <w:shd w:val="clear" w:color="auto" w:fill="FFFFFF"/>
        <w:spacing w:line="252" w:lineRule="auto"/>
        <w:jc w:val="both"/>
        <w:rPr>
          <w:rFonts w:asciiTheme="minorHAnsi" w:hAnsiTheme="minorHAnsi"/>
        </w:rPr>
      </w:pPr>
      <w:r w:rsidRPr="002A3B0B">
        <w:rPr>
          <w:rFonts w:asciiTheme="minorHAnsi" w:hAnsiTheme="minorHAnsi" w:cs="Arial"/>
        </w:rPr>
        <w:t xml:space="preserve">Further information is available at:  </w:t>
      </w:r>
      <w:hyperlink r:id="rId18" w:history="1">
        <w:r w:rsidRPr="002A3B0B">
          <w:rPr>
            <w:rStyle w:val="Hyperlink"/>
            <w:rFonts w:asciiTheme="minorHAnsi" w:hAnsiTheme="minorHAnsi"/>
          </w:rPr>
          <w:t>www.business.gov.au/cep</w:t>
        </w:r>
      </w:hyperlink>
      <w:r w:rsidRPr="002A3B0B">
        <w:rPr>
          <w:rFonts w:asciiTheme="minorHAnsi" w:hAnsiTheme="minorHAnsi" w:cs="Arial"/>
        </w:rPr>
        <w:t>.</w:t>
      </w:r>
    </w:p>
    <w:p w:rsidR="001135D9" w:rsidRDefault="001135D9">
      <w:pPr>
        <w:spacing w:after="0" w:line="240" w:lineRule="auto"/>
        <w:rPr>
          <w:rFonts w:asciiTheme="minorHAnsi" w:eastAsiaTheme="minorHAnsi" w:hAnsiTheme="minorHAnsi" w:cs="Arial"/>
        </w:rPr>
      </w:pPr>
      <w:r w:rsidRPr="001135D9">
        <w:rPr>
          <w:rFonts w:asciiTheme="minorHAnsi" w:eastAsiaTheme="minorHAnsi" w:hAnsiTheme="minorHAnsi" w:cs="Arial"/>
          <w:noProof/>
          <w:lang w:eastAsia="en-AU"/>
        </w:rPr>
        <w:drawing>
          <wp:anchor distT="0" distB="0" distL="114300" distR="114300" simplePos="0" relativeHeight="251667456" behindDoc="1" locked="0" layoutInCell="1" allowOverlap="1" wp14:anchorId="0DCAA9B8" wp14:editId="32DDC03A">
            <wp:simplePos x="0" y="0"/>
            <wp:positionH relativeFrom="column">
              <wp:posOffset>-840105</wp:posOffset>
            </wp:positionH>
            <wp:positionV relativeFrom="paragraph">
              <wp:posOffset>547692</wp:posOffset>
            </wp:positionV>
            <wp:extent cx="7437755" cy="108648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Arial"/>
        </w:rPr>
        <w:br w:type="page"/>
      </w:r>
    </w:p>
    <w:p w:rsidR="001135D9" w:rsidRDefault="001135D9">
      <w:pPr>
        <w:spacing w:after="0" w:line="240" w:lineRule="auto"/>
        <w:rPr>
          <w:rFonts w:asciiTheme="minorHAnsi" w:eastAsiaTheme="minorHAnsi" w:hAnsiTheme="minorHAnsi" w:cs="Arial"/>
        </w:rPr>
      </w:pPr>
      <w:r w:rsidRPr="001135D9">
        <w:rPr>
          <w:rFonts w:asciiTheme="minorHAnsi" w:eastAsiaTheme="minorHAnsi" w:hAnsiTheme="minorHAnsi" w:cs="Arial"/>
          <w:noProof/>
          <w:lang w:eastAsia="en-AU"/>
        </w:rPr>
        <w:lastRenderedPageBreak/>
        <w:drawing>
          <wp:anchor distT="0" distB="0" distL="114300" distR="114300" simplePos="0" relativeHeight="251670528" behindDoc="1" locked="0" layoutInCell="1" allowOverlap="1" wp14:anchorId="246AB159" wp14:editId="2C225E3A">
            <wp:simplePos x="0" y="0"/>
            <wp:positionH relativeFrom="column">
              <wp:posOffset>-833120</wp:posOffset>
            </wp:positionH>
            <wp:positionV relativeFrom="paragraph">
              <wp:posOffset>8622030</wp:posOffset>
            </wp:positionV>
            <wp:extent cx="7437755" cy="1086485"/>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sidRPr="001135D9">
        <w:rPr>
          <w:rFonts w:asciiTheme="minorHAnsi" w:eastAsiaTheme="minorHAnsi" w:hAnsiTheme="minorHAnsi" w:cs="Arial"/>
          <w:noProof/>
          <w:lang w:eastAsia="en-AU"/>
        </w:rPr>
        <w:drawing>
          <wp:anchor distT="0" distB="0" distL="114300" distR="114300" simplePos="0" relativeHeight="251669504" behindDoc="1" locked="0" layoutInCell="1" allowOverlap="1" wp14:anchorId="27C7BDB4" wp14:editId="34C55D0F">
            <wp:simplePos x="0" y="0"/>
            <wp:positionH relativeFrom="column">
              <wp:posOffset>-835025</wp:posOffset>
            </wp:positionH>
            <wp:positionV relativeFrom="paragraph">
              <wp:posOffset>-809625</wp:posOffset>
            </wp:positionV>
            <wp:extent cx="7432040" cy="2087880"/>
            <wp:effectExtent l="0" t="0" r="0" b="762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Default="001135D9">
      <w:pPr>
        <w:spacing w:after="0" w:line="240" w:lineRule="auto"/>
        <w:rPr>
          <w:rFonts w:asciiTheme="minorHAnsi" w:eastAsiaTheme="minorHAnsi" w:hAnsiTheme="minorHAnsi" w:cs="Arial"/>
        </w:rPr>
      </w:pPr>
    </w:p>
    <w:p w:rsidR="001135D9" w:rsidRPr="0074000B" w:rsidRDefault="001135D9" w:rsidP="001135D9">
      <w:pPr>
        <w:jc w:val="center"/>
        <w:rPr>
          <w:rFonts w:asciiTheme="minorHAnsi" w:eastAsiaTheme="minorHAnsi" w:hAnsiTheme="minorHAnsi"/>
          <w:sz w:val="38"/>
          <w:szCs w:val="38"/>
        </w:rPr>
      </w:pPr>
      <w:r>
        <w:rPr>
          <w:rFonts w:asciiTheme="minorHAnsi" w:eastAsiaTheme="minorHAnsi" w:hAnsiTheme="minorHAnsi"/>
          <w:b/>
          <w:bCs/>
          <w:sz w:val="38"/>
          <w:szCs w:val="38"/>
        </w:rPr>
        <w:t>Funding flows to support smart farming in Far North Queensland</w:t>
      </w:r>
    </w:p>
    <w:p w:rsidR="001135D9" w:rsidRPr="0017074F" w:rsidRDefault="001135D9" w:rsidP="001135D9">
      <w:pPr>
        <w:pStyle w:val="NormalWeb"/>
        <w:shd w:val="clear" w:color="auto" w:fill="FFFFFF"/>
        <w:spacing w:before="0" w:beforeAutospacing="0" w:after="225" w:afterAutospacing="0"/>
        <w:jc w:val="both"/>
        <w:rPr>
          <w:rFonts w:asciiTheme="minorHAnsi" w:hAnsiTheme="minorHAnsi" w:cstheme="minorHAnsi"/>
          <w:sz w:val="21"/>
          <w:szCs w:val="21"/>
        </w:rPr>
      </w:pPr>
      <w:r>
        <w:rPr>
          <w:rFonts w:asciiTheme="minorHAnsi" w:hAnsiTheme="minorHAnsi" w:cstheme="minorHAnsi"/>
          <w:sz w:val="21"/>
          <w:szCs w:val="21"/>
        </w:rPr>
        <w:t>Wednesday, 25</w:t>
      </w:r>
      <w:r w:rsidRPr="0017074F">
        <w:rPr>
          <w:rFonts w:asciiTheme="minorHAnsi" w:hAnsiTheme="minorHAnsi" w:cstheme="minorHAnsi"/>
          <w:sz w:val="21"/>
          <w:szCs w:val="21"/>
        </w:rPr>
        <w:t xml:space="preserve"> September 2019</w:t>
      </w:r>
    </w:p>
    <w:p w:rsidR="001135D9" w:rsidRPr="0017074F" w:rsidRDefault="001135D9" w:rsidP="001135D9">
      <w:pPr>
        <w:spacing w:before="100" w:beforeAutospacing="1" w:after="100" w:afterAutospacing="1"/>
        <w:jc w:val="both"/>
        <w:rPr>
          <w:rFonts w:asciiTheme="minorHAnsi" w:hAnsiTheme="minorHAnsi" w:cs="Helvetica"/>
          <w:color w:val="231F20"/>
          <w:sz w:val="21"/>
          <w:szCs w:val="21"/>
          <w:shd w:val="clear" w:color="auto" w:fill="FFFFFF"/>
        </w:rPr>
      </w:pPr>
      <w:r w:rsidRPr="0017074F">
        <w:rPr>
          <w:rFonts w:asciiTheme="minorHAnsi" w:hAnsiTheme="minorHAnsi"/>
          <w:sz w:val="21"/>
          <w:szCs w:val="21"/>
        </w:rPr>
        <w:t>A Far North Queensland project has been awarded more than $86,000</w:t>
      </w:r>
      <w:r w:rsidRPr="0017074F">
        <w:rPr>
          <w:rFonts w:asciiTheme="minorHAnsi" w:hAnsiTheme="minorHAnsi" w:cs="Helvetica"/>
          <w:color w:val="231F20"/>
          <w:sz w:val="21"/>
          <w:szCs w:val="21"/>
          <w:shd w:val="clear" w:color="auto" w:fill="FFFFFF"/>
        </w:rPr>
        <w:t> to deliver services under the National Landcare Program - Smart Farming Partnerships.</w:t>
      </w:r>
    </w:p>
    <w:p w:rsidR="001135D9" w:rsidRPr="0017074F" w:rsidRDefault="001135D9" w:rsidP="001135D9">
      <w:pPr>
        <w:jc w:val="both"/>
        <w:rPr>
          <w:rFonts w:asciiTheme="minorHAnsi" w:hAnsiTheme="minorHAnsi" w:cs="Arial"/>
          <w:sz w:val="21"/>
          <w:szCs w:val="21"/>
        </w:rPr>
      </w:pPr>
      <w:r w:rsidRPr="0017074F">
        <w:rPr>
          <w:rFonts w:asciiTheme="minorHAnsi" w:hAnsiTheme="minorHAnsi" w:cs="Helvetica"/>
          <w:color w:val="231F20"/>
          <w:sz w:val="21"/>
          <w:szCs w:val="21"/>
          <w:shd w:val="clear" w:color="auto" w:fill="FFFFFF"/>
        </w:rPr>
        <w:t>The ‘</w:t>
      </w:r>
      <w:r w:rsidRPr="0017074F">
        <w:rPr>
          <w:rFonts w:asciiTheme="minorHAnsi" w:hAnsiTheme="minorHAnsi" w:cs="Helvetica"/>
          <w:i/>
          <w:color w:val="231F20"/>
          <w:sz w:val="21"/>
          <w:szCs w:val="21"/>
          <w:shd w:val="clear" w:color="auto" w:fill="FFFFFF"/>
        </w:rPr>
        <w:t>Smart Drones, Smarter Farming’</w:t>
      </w:r>
      <w:r w:rsidRPr="0017074F">
        <w:rPr>
          <w:rFonts w:asciiTheme="minorHAnsi" w:hAnsiTheme="minorHAnsi" w:cs="Helvetica"/>
          <w:color w:val="231F20"/>
          <w:sz w:val="21"/>
          <w:szCs w:val="21"/>
          <w:shd w:val="clear" w:color="auto" w:fill="FFFFFF"/>
        </w:rPr>
        <w:t xml:space="preserve"> project </w:t>
      </w:r>
      <w:r w:rsidRPr="0017074F">
        <w:rPr>
          <w:rFonts w:asciiTheme="minorHAnsi" w:hAnsiTheme="minorHAnsi" w:cs="Arial"/>
          <w:sz w:val="21"/>
          <w:szCs w:val="21"/>
        </w:rPr>
        <w:t>will apply drone technology to precision weed management in Far North Queensland.</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Special Envoy for the Great Barrier Reef and Federal Leichhardt MP Warren Entsch said the federal government funding provided to this project would help local farmers adopt best practice natural resource management.</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He said this grant is one of the 110 grants awarded across the country to a value of almost $9.25 million.</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“Smart Farms, Small Grants are about encouraging Aussie farmers to adopt tools and practices that lead to a more sustainable and profitable agricultural sector,” Mr Entsch said.</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“Tapping into local know-how is vital if we are to maximise our national potential and establish an agricultural sector worth $100 billion by 2030.”</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Mr Entsch said this project would engage regional farmers in hands-on trials of Unmanned Aerial Vehicles.</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“Weed-control case studies will be run on three farms in the Tablelands’ agricultural region using precision mapping and precision spray drones,” Mr Entsch said.</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“I am very pleased to see problem weeds like Tobacco weed, Fire Weed and Giant Rats’ Tail targeted through this project.</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“I am particularly proud that Far North Queensland ingenuity will now have the potential to be applied to helping farmers right across the country.”</w:t>
      </w:r>
    </w:p>
    <w:p w:rsidR="001135D9" w:rsidRPr="0017074F" w:rsidRDefault="001135D9" w:rsidP="001135D9">
      <w:pPr>
        <w:jc w:val="both"/>
        <w:rPr>
          <w:rFonts w:asciiTheme="minorHAnsi" w:hAnsiTheme="minorHAnsi" w:cs="Arial"/>
          <w:sz w:val="21"/>
          <w:szCs w:val="21"/>
        </w:rPr>
      </w:pPr>
      <w:r w:rsidRPr="0017074F">
        <w:rPr>
          <w:rFonts w:asciiTheme="minorHAnsi" w:hAnsiTheme="minorHAnsi" w:cs="Arial"/>
          <w:sz w:val="21"/>
          <w:szCs w:val="21"/>
        </w:rPr>
        <w:t xml:space="preserve">Further rounds of Smart Farms Small Grants are expected to roll-out progressively over coming months and years. </w:t>
      </w:r>
    </w:p>
    <w:p w:rsidR="001135D9" w:rsidRDefault="001135D9">
      <w:pPr>
        <w:spacing w:after="0" w:line="240" w:lineRule="auto"/>
        <w:rPr>
          <w:rFonts w:asciiTheme="minorHAnsi" w:eastAsiaTheme="minorHAnsi" w:hAnsiTheme="minorHAnsi" w:cs="Arial"/>
        </w:rPr>
      </w:pPr>
      <w:r>
        <w:rPr>
          <w:rFonts w:asciiTheme="minorHAnsi" w:eastAsiaTheme="minorHAnsi" w:hAnsiTheme="minorHAnsi" w:cs="Arial"/>
        </w:rPr>
        <w:br w:type="page"/>
      </w:r>
    </w:p>
    <w:p w:rsidR="001135D9" w:rsidRDefault="001135D9" w:rsidP="001135D9">
      <w:pPr>
        <w:pStyle w:val="NormalCentred"/>
        <w:spacing w:after="120"/>
      </w:pPr>
      <w:r>
        <w:rPr>
          <w:noProof/>
        </w:rPr>
        <w:lastRenderedPageBreak/>
        <w:drawing>
          <wp:inline distT="0" distB="0" distL="0" distR="0" wp14:anchorId="5BF64EC3" wp14:editId="133884DB">
            <wp:extent cx="1345565" cy="947936"/>
            <wp:effectExtent l="0" t="0" r="6985" b="5080"/>
            <wp:docPr id="1071" name="Picture 10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45565" cy="947936"/>
                    </a:xfrm>
                    <a:prstGeom prst="rect">
                      <a:avLst/>
                    </a:prstGeom>
                  </pic:spPr>
                </pic:pic>
              </a:graphicData>
            </a:graphic>
          </wp:inline>
        </w:drawing>
      </w:r>
    </w:p>
    <w:p w:rsidR="001135D9" w:rsidRPr="004F3742" w:rsidRDefault="001135D9" w:rsidP="001135D9">
      <w:pPr>
        <w:pStyle w:val="NameAssistantTreasurer"/>
        <w:rPr>
          <w:rFonts w:cs="Arial"/>
          <w:sz w:val="40"/>
          <w:szCs w:val="36"/>
        </w:rPr>
      </w:pPr>
      <w:r w:rsidRPr="004F3742">
        <w:rPr>
          <w:rFonts w:cs="Arial"/>
          <w:sz w:val="40"/>
          <w:szCs w:val="36"/>
        </w:rPr>
        <w:t>THE HON Sussan ley MP</w:t>
      </w:r>
    </w:p>
    <w:p w:rsidR="001135D9" w:rsidRDefault="001135D9" w:rsidP="001135D9">
      <w:pPr>
        <w:pStyle w:val="AreaFinalParaAssistantTreasurer"/>
        <w:rPr>
          <w:rFonts w:cs="Arial"/>
          <w:sz w:val="28"/>
          <w:szCs w:val="28"/>
        </w:rPr>
      </w:pPr>
      <w:r w:rsidRPr="002906A8">
        <w:rPr>
          <w:rFonts w:cs="Arial"/>
          <w:sz w:val="28"/>
          <w:szCs w:val="28"/>
        </w:rPr>
        <w:t xml:space="preserve">MINISTER FOR </w:t>
      </w:r>
      <w:r>
        <w:rPr>
          <w:rFonts w:cs="Arial"/>
          <w:sz w:val="28"/>
          <w:szCs w:val="28"/>
        </w:rPr>
        <w:t xml:space="preserve">THE </w:t>
      </w:r>
      <w:r w:rsidRPr="002906A8">
        <w:rPr>
          <w:rFonts w:cs="Arial"/>
          <w:sz w:val="28"/>
          <w:szCs w:val="28"/>
        </w:rPr>
        <w:t>EN</w:t>
      </w:r>
      <w:r>
        <w:rPr>
          <w:rFonts w:cs="Arial"/>
          <w:sz w:val="28"/>
          <w:szCs w:val="28"/>
        </w:rPr>
        <w:t>VIRONMENT</w:t>
      </w:r>
    </w:p>
    <w:p w:rsidR="001135D9" w:rsidRPr="002906A8" w:rsidRDefault="001135D9" w:rsidP="001135D9">
      <w:pPr>
        <w:pStyle w:val="AreaFinalParaAssistantTreasurer"/>
        <w:rPr>
          <w:rFonts w:cs="Arial"/>
          <w:sz w:val="28"/>
          <w:szCs w:val="28"/>
        </w:rPr>
      </w:pPr>
      <w:r w:rsidRPr="00694A7F">
        <w:rPr>
          <w:rFonts w:cs="Arial"/>
          <w:sz w:val="36"/>
          <w:szCs w:val="28"/>
        </w:rPr>
        <w:t>THE HON WARREN ENSTCH MP</w:t>
      </w:r>
      <w:r>
        <w:rPr>
          <w:rFonts w:cs="Arial"/>
          <w:sz w:val="28"/>
          <w:szCs w:val="28"/>
        </w:rPr>
        <w:br/>
        <w:t>SPECIAL ENVOY FOR THE GREAT BARRIER REEF</w:t>
      </w:r>
    </w:p>
    <w:p w:rsidR="001135D9" w:rsidRDefault="001135D9" w:rsidP="001135D9">
      <w:pPr>
        <w:pStyle w:val="Name"/>
        <w:spacing w:after="0"/>
        <w:rPr>
          <w:rFonts w:cs="Arial"/>
          <w:sz w:val="28"/>
          <w:szCs w:val="28"/>
        </w:rPr>
      </w:pPr>
      <w:r w:rsidRPr="002906A8">
        <w:rPr>
          <w:rFonts w:cs="Arial"/>
          <w:sz w:val="28"/>
          <w:szCs w:val="28"/>
        </w:rPr>
        <w:t>MEDIA RELEASE</w:t>
      </w:r>
    </w:p>
    <w:p w:rsidR="001135D9" w:rsidRPr="00A6612F" w:rsidRDefault="001135D9" w:rsidP="001135D9">
      <w:pPr>
        <w:pStyle w:val="Name"/>
        <w:spacing w:after="0"/>
        <w:rPr>
          <w:rFonts w:cs="Arial"/>
          <w:sz w:val="28"/>
          <w:szCs w:val="28"/>
        </w:rPr>
      </w:pPr>
    </w:p>
    <w:p w:rsidR="001135D9" w:rsidRPr="00300759" w:rsidRDefault="001135D9" w:rsidP="001135D9">
      <w:pPr>
        <w:pStyle w:val="PressReleaseHeading"/>
        <w:spacing w:after="160" w:line="259" w:lineRule="auto"/>
        <w:jc w:val="center"/>
        <w:rPr>
          <w:caps w:val="0"/>
          <w:sz w:val="40"/>
          <w:szCs w:val="40"/>
        </w:rPr>
      </w:pPr>
      <w:proofErr w:type="spellStart"/>
      <w:r w:rsidRPr="00300759">
        <w:rPr>
          <w:i/>
          <w:caps w:val="0"/>
          <w:sz w:val="40"/>
          <w:szCs w:val="40"/>
        </w:rPr>
        <w:t>ReefClean</w:t>
      </w:r>
      <w:proofErr w:type="spellEnd"/>
      <w:r w:rsidRPr="00300759">
        <w:rPr>
          <w:caps w:val="0"/>
          <w:sz w:val="40"/>
          <w:szCs w:val="40"/>
        </w:rPr>
        <w:t xml:space="preserve"> aims to remove 20 tonnes of debris from the Great Barrier Reef</w:t>
      </w:r>
    </w:p>
    <w:p w:rsidR="001135D9" w:rsidRDefault="001135D9" w:rsidP="001135D9">
      <w:pPr>
        <w:pStyle w:val="PressReleaseHeading"/>
        <w:spacing w:after="160" w:line="259" w:lineRule="auto"/>
        <w:jc w:val="both"/>
        <w:rPr>
          <w:b w:val="0"/>
          <w:caps w:val="0"/>
          <w:sz w:val="22"/>
          <w:szCs w:val="22"/>
        </w:rPr>
      </w:pPr>
    </w:p>
    <w:p w:rsidR="001135D9" w:rsidRPr="00300759" w:rsidRDefault="001135D9" w:rsidP="001135D9">
      <w:pPr>
        <w:pStyle w:val="PressReleaseHeading"/>
        <w:spacing w:after="160" w:line="259" w:lineRule="auto"/>
        <w:jc w:val="both"/>
        <w:rPr>
          <w:b w:val="0"/>
          <w:caps w:val="0"/>
          <w:sz w:val="22"/>
          <w:szCs w:val="22"/>
        </w:rPr>
      </w:pPr>
      <w:r w:rsidRPr="00300759">
        <w:rPr>
          <w:b w:val="0"/>
          <w:caps w:val="0"/>
          <w:sz w:val="22"/>
          <w:szCs w:val="22"/>
        </w:rPr>
        <w:t>Friday, 4 October 2019</w:t>
      </w:r>
    </w:p>
    <w:p w:rsidR="001135D9" w:rsidRPr="00300759" w:rsidRDefault="001135D9" w:rsidP="001135D9">
      <w:pPr>
        <w:pStyle w:val="PressReleaseHeading"/>
        <w:spacing w:after="160" w:line="259" w:lineRule="auto"/>
        <w:jc w:val="both"/>
        <w:rPr>
          <w:b w:val="0"/>
          <w:sz w:val="22"/>
          <w:szCs w:val="22"/>
        </w:rPr>
      </w:pPr>
      <w:r w:rsidRPr="00300759">
        <w:rPr>
          <w:b w:val="0"/>
          <w:caps w:val="0"/>
          <w:sz w:val="22"/>
          <w:szCs w:val="22"/>
        </w:rPr>
        <w:t>Special Envoy for the Great Barrier Reef Warren Entsch today launched a $5 million federal-government initiative to remove and reduce marine debris from Australia’s greatest natural asset.</w:t>
      </w:r>
    </w:p>
    <w:p w:rsidR="001135D9" w:rsidRDefault="001135D9" w:rsidP="001135D9">
      <w:pPr>
        <w:spacing w:before="100" w:beforeAutospacing="1" w:after="100" w:afterAutospacing="1"/>
        <w:jc w:val="both"/>
        <w:rPr>
          <w:lang w:val="en"/>
        </w:rPr>
      </w:pPr>
      <w:r w:rsidRPr="00300759">
        <w:rPr>
          <w:lang w:val="en"/>
        </w:rPr>
        <w:t>The month-long initiative funded through the Aus</w:t>
      </w:r>
      <w:r>
        <w:rPr>
          <w:lang w:val="en"/>
        </w:rPr>
        <w:t>tralian Government’s Reef Trust is targeting the removal of more</w:t>
      </w:r>
      <w:r w:rsidRPr="00300759">
        <w:rPr>
          <w:lang w:val="en"/>
        </w:rPr>
        <w:t xml:space="preserve"> than 20 </w:t>
      </w:r>
      <w:proofErr w:type="spellStart"/>
      <w:r w:rsidRPr="00300759">
        <w:rPr>
          <w:lang w:val="en"/>
        </w:rPr>
        <w:t>tonnes</w:t>
      </w:r>
      <w:proofErr w:type="spellEnd"/>
      <w:r w:rsidRPr="00300759">
        <w:rPr>
          <w:lang w:val="en"/>
        </w:rPr>
        <w:t xml:space="preserve"> of debris from </w:t>
      </w:r>
      <w:r>
        <w:rPr>
          <w:lang w:val="en"/>
        </w:rPr>
        <w:t>the Great Barrier Reef Marine Park to protect its rich ecosystems and resilience.</w:t>
      </w:r>
    </w:p>
    <w:p w:rsidR="001135D9" w:rsidRPr="00300759" w:rsidRDefault="001135D9" w:rsidP="001135D9">
      <w:pPr>
        <w:spacing w:before="100" w:beforeAutospacing="1" w:after="100" w:afterAutospacing="1"/>
        <w:jc w:val="both"/>
        <w:rPr>
          <w:lang w:val="en"/>
        </w:rPr>
      </w:pPr>
      <w:r>
        <w:rPr>
          <w:lang w:val="en"/>
        </w:rPr>
        <w:t>It underlines the Morrison Government’s commitment to reducing waste along our coastal waters and across the wider pacific region.</w:t>
      </w:r>
    </w:p>
    <w:p w:rsidR="001135D9" w:rsidRPr="00300759" w:rsidRDefault="001135D9" w:rsidP="001135D9">
      <w:pPr>
        <w:spacing w:before="100" w:beforeAutospacing="1" w:after="100" w:afterAutospacing="1"/>
        <w:jc w:val="both"/>
        <w:rPr>
          <w:lang w:val="en"/>
        </w:rPr>
      </w:pPr>
      <w:proofErr w:type="spellStart"/>
      <w:r w:rsidRPr="00300759">
        <w:rPr>
          <w:lang w:val="en"/>
        </w:rPr>
        <w:t>Mr</w:t>
      </w:r>
      <w:proofErr w:type="spellEnd"/>
      <w:r w:rsidRPr="00300759">
        <w:rPr>
          <w:lang w:val="en"/>
        </w:rPr>
        <w:t xml:space="preserve"> Entsch</w:t>
      </w:r>
      <w:r>
        <w:rPr>
          <w:lang w:val="en"/>
        </w:rPr>
        <w:t>, who launched ‘</w:t>
      </w:r>
      <w:proofErr w:type="spellStart"/>
      <w:r w:rsidRPr="00300759">
        <w:rPr>
          <w:i/>
          <w:lang w:val="en"/>
        </w:rPr>
        <w:t>ReefClean</w:t>
      </w:r>
      <w:proofErr w:type="spellEnd"/>
      <w:r w:rsidRPr="00300759">
        <w:rPr>
          <w:lang w:val="en"/>
        </w:rPr>
        <w:t xml:space="preserve">’ </w:t>
      </w:r>
      <w:r>
        <w:rPr>
          <w:lang w:val="en"/>
        </w:rPr>
        <w:t xml:space="preserve">at Townsville’s Reef HQ, said the initiative </w:t>
      </w:r>
      <w:r w:rsidRPr="00300759">
        <w:rPr>
          <w:lang w:val="en"/>
        </w:rPr>
        <w:t xml:space="preserve">would see clean-up events take place in towns and communities </w:t>
      </w:r>
      <w:r>
        <w:rPr>
          <w:lang w:val="en"/>
        </w:rPr>
        <w:t xml:space="preserve">all </w:t>
      </w:r>
      <w:r w:rsidRPr="00300759">
        <w:rPr>
          <w:lang w:val="en"/>
        </w:rPr>
        <w:t>along the Great Barrier Reef Marine Park.</w:t>
      </w:r>
    </w:p>
    <w:p w:rsidR="001135D9" w:rsidRPr="00300759" w:rsidRDefault="001135D9" w:rsidP="001135D9">
      <w:pPr>
        <w:spacing w:before="100" w:beforeAutospacing="1" w:after="100" w:afterAutospacing="1"/>
        <w:jc w:val="both"/>
        <w:rPr>
          <w:lang w:val="en"/>
        </w:rPr>
      </w:pPr>
      <w:r w:rsidRPr="00300759">
        <w:rPr>
          <w:lang w:val="en"/>
        </w:rPr>
        <w:t xml:space="preserve">He said </w:t>
      </w:r>
      <w:proofErr w:type="spellStart"/>
      <w:r w:rsidRPr="00300759">
        <w:rPr>
          <w:lang w:val="en"/>
        </w:rPr>
        <w:t>Tangaroa</w:t>
      </w:r>
      <w:proofErr w:type="spellEnd"/>
      <w:r w:rsidRPr="00300759">
        <w:rPr>
          <w:lang w:val="en"/>
        </w:rPr>
        <w:t xml:space="preserve"> Blue Foundation, working in partnership with Conservation Volunteers Australia, was coordinating this year’s ‘</w:t>
      </w:r>
      <w:proofErr w:type="spellStart"/>
      <w:r w:rsidRPr="00300759">
        <w:rPr>
          <w:i/>
          <w:lang w:val="en"/>
        </w:rPr>
        <w:t>ReefClean</w:t>
      </w:r>
      <w:proofErr w:type="spellEnd"/>
      <w:r w:rsidRPr="00300759">
        <w:rPr>
          <w:lang w:val="en"/>
        </w:rPr>
        <w:t xml:space="preserve">’ events. </w:t>
      </w:r>
    </w:p>
    <w:p w:rsidR="001135D9" w:rsidRPr="00300759" w:rsidRDefault="001135D9" w:rsidP="001135D9">
      <w:pPr>
        <w:spacing w:before="100" w:beforeAutospacing="1" w:after="100" w:afterAutospacing="1"/>
        <w:jc w:val="both"/>
        <w:rPr>
          <w:lang w:val="en"/>
        </w:rPr>
      </w:pPr>
      <w:r w:rsidRPr="00300759">
        <w:rPr>
          <w:lang w:val="en"/>
        </w:rPr>
        <w:t>“Since this initiative commenced last year ‘</w:t>
      </w:r>
      <w:proofErr w:type="spellStart"/>
      <w:r w:rsidRPr="00300759">
        <w:rPr>
          <w:i/>
          <w:lang w:val="en"/>
        </w:rPr>
        <w:t>ReefClean</w:t>
      </w:r>
      <w:proofErr w:type="spellEnd"/>
      <w:r w:rsidRPr="00300759">
        <w:rPr>
          <w:lang w:val="en"/>
        </w:rPr>
        <w:t xml:space="preserve">’ has engaged more than 1702 volunteers who have removed more than 11 </w:t>
      </w:r>
      <w:proofErr w:type="spellStart"/>
      <w:r w:rsidRPr="00300759">
        <w:rPr>
          <w:lang w:val="en"/>
        </w:rPr>
        <w:t>tonnes</w:t>
      </w:r>
      <w:proofErr w:type="spellEnd"/>
      <w:r w:rsidRPr="00300759">
        <w:rPr>
          <w:lang w:val="en"/>
        </w:rPr>
        <w:t xml:space="preserve"> of debris from the Great Barrier Reef Marine Park,” </w:t>
      </w:r>
      <w:proofErr w:type="spellStart"/>
      <w:r w:rsidRPr="00300759">
        <w:rPr>
          <w:lang w:val="en"/>
        </w:rPr>
        <w:t>Mr</w:t>
      </w:r>
      <w:proofErr w:type="spellEnd"/>
      <w:r w:rsidRPr="00300759">
        <w:rPr>
          <w:lang w:val="en"/>
        </w:rPr>
        <w:t xml:space="preserve"> Entsch said.</w:t>
      </w:r>
    </w:p>
    <w:p w:rsidR="001135D9" w:rsidRPr="00300759" w:rsidRDefault="001135D9" w:rsidP="001135D9">
      <w:pPr>
        <w:spacing w:before="100" w:beforeAutospacing="1" w:after="100" w:afterAutospacing="1"/>
        <w:jc w:val="both"/>
        <w:rPr>
          <w:lang w:val="en"/>
        </w:rPr>
      </w:pPr>
      <w:r w:rsidRPr="00300759">
        <w:rPr>
          <w:lang w:val="en"/>
        </w:rPr>
        <w:t xml:space="preserve">“The 2019 Great Barrier Reef Outlook Report identified marine debris as a high threat to the health and resilience of the Reef and its inhabitants. </w:t>
      </w:r>
    </w:p>
    <w:p w:rsidR="001135D9" w:rsidRPr="00300759" w:rsidRDefault="001135D9" w:rsidP="001135D9">
      <w:pPr>
        <w:spacing w:before="100" w:beforeAutospacing="1" w:after="100" w:afterAutospacing="1"/>
        <w:jc w:val="both"/>
        <w:rPr>
          <w:lang w:val="en"/>
        </w:rPr>
      </w:pPr>
      <w:r w:rsidRPr="00300759">
        <w:rPr>
          <w:lang w:val="en"/>
        </w:rPr>
        <w:t xml:space="preserve">“Debris such as plastic bags, bottles and discarded fishing nets pose a significant risk to the Reef’s ecosystems. </w:t>
      </w:r>
    </w:p>
    <w:p w:rsidR="001135D9" w:rsidRPr="00300759" w:rsidRDefault="001135D9" w:rsidP="001135D9">
      <w:pPr>
        <w:spacing w:before="100" w:beforeAutospacing="1" w:after="100" w:afterAutospacing="1"/>
        <w:jc w:val="both"/>
        <w:rPr>
          <w:lang w:val="en"/>
        </w:rPr>
      </w:pPr>
      <w:r w:rsidRPr="00300759">
        <w:rPr>
          <w:lang w:val="en"/>
        </w:rPr>
        <w:lastRenderedPageBreak/>
        <w:t>“In particular, wildlife such as turtles, dugongs, corals and seabirds can suffer injury or death through entanglement and ingestion.</w:t>
      </w:r>
    </w:p>
    <w:p w:rsidR="001135D9" w:rsidRPr="00300759" w:rsidRDefault="001135D9" w:rsidP="001135D9">
      <w:pPr>
        <w:spacing w:before="100" w:beforeAutospacing="1" w:after="100" w:afterAutospacing="1"/>
        <w:jc w:val="both"/>
        <w:rPr>
          <w:lang w:val="en"/>
        </w:rPr>
      </w:pPr>
      <w:r w:rsidRPr="00300759">
        <w:rPr>
          <w:lang w:val="en"/>
        </w:rPr>
        <w:t xml:space="preserve">“There is absolutely no doubt the Great Barrier Reef is one of the world’s most treasured natural ecosystems and </w:t>
      </w:r>
      <w:r>
        <w:rPr>
          <w:lang w:val="en"/>
        </w:rPr>
        <w:t xml:space="preserve">that </w:t>
      </w:r>
      <w:r w:rsidRPr="00300759">
        <w:rPr>
          <w:lang w:val="en"/>
        </w:rPr>
        <w:t>Australian’s are the best Reef managers in the world – something as a nation we should be extremely proud of.</w:t>
      </w:r>
    </w:p>
    <w:p w:rsidR="001135D9" w:rsidRPr="00300759" w:rsidRDefault="001135D9" w:rsidP="001135D9">
      <w:pPr>
        <w:spacing w:before="100" w:beforeAutospacing="1" w:after="100" w:afterAutospacing="1"/>
        <w:jc w:val="both"/>
        <w:rPr>
          <w:shd w:val="clear" w:color="auto" w:fill="FFFFFF"/>
        </w:rPr>
      </w:pPr>
      <w:r w:rsidRPr="00300759">
        <w:rPr>
          <w:shd w:val="clear" w:color="auto" w:fill="FFFFFF"/>
        </w:rPr>
        <w:t>“We now need to start striving to become world leaders in removing plastic pollution from our oceans, especially from the Great Barrier Reef.</w:t>
      </w:r>
    </w:p>
    <w:p w:rsidR="001135D9" w:rsidRPr="00300759" w:rsidRDefault="001135D9" w:rsidP="001135D9">
      <w:pPr>
        <w:spacing w:before="100" w:beforeAutospacing="1" w:after="100" w:afterAutospacing="1"/>
        <w:jc w:val="both"/>
        <w:rPr>
          <w:lang w:val="en"/>
        </w:rPr>
      </w:pPr>
      <w:r w:rsidRPr="00300759">
        <w:rPr>
          <w:lang w:val="en"/>
        </w:rPr>
        <w:t xml:space="preserve"> “The Reef contributes $6.4 billion to the Queensland and Australian economies, so it is absolutely vital we keep it healthy and free of litter both for the marine environment itself and for the 64,000 jobs that rely upon it.”</w:t>
      </w:r>
    </w:p>
    <w:p w:rsidR="001135D9" w:rsidRPr="00300759" w:rsidRDefault="001135D9" w:rsidP="001135D9">
      <w:pPr>
        <w:spacing w:before="100" w:beforeAutospacing="1" w:after="100" w:afterAutospacing="1"/>
        <w:jc w:val="both"/>
        <w:rPr>
          <w:lang w:val="en"/>
        </w:rPr>
      </w:pPr>
      <w:proofErr w:type="spellStart"/>
      <w:r w:rsidRPr="00300759">
        <w:rPr>
          <w:lang w:val="en"/>
        </w:rPr>
        <w:t>Mr</w:t>
      </w:r>
      <w:proofErr w:type="spellEnd"/>
      <w:r w:rsidRPr="00300759">
        <w:rPr>
          <w:lang w:val="en"/>
        </w:rPr>
        <w:t xml:space="preserve"> Entsch said ‘</w:t>
      </w:r>
      <w:proofErr w:type="spellStart"/>
      <w:r w:rsidRPr="00300759">
        <w:rPr>
          <w:i/>
          <w:lang w:val="en"/>
        </w:rPr>
        <w:t>ReefClean</w:t>
      </w:r>
      <w:proofErr w:type="spellEnd"/>
      <w:r w:rsidRPr="00300759">
        <w:rPr>
          <w:lang w:val="en"/>
        </w:rPr>
        <w:t xml:space="preserve">’ builds on an earlier Reef Trust investment that saw 5,872 volunteers remove a staggering 32 </w:t>
      </w:r>
      <w:proofErr w:type="spellStart"/>
      <w:r w:rsidRPr="00300759">
        <w:rPr>
          <w:lang w:val="en"/>
        </w:rPr>
        <w:t>tonnes</w:t>
      </w:r>
      <w:proofErr w:type="spellEnd"/>
      <w:r w:rsidRPr="00300759">
        <w:rPr>
          <w:lang w:val="en"/>
        </w:rPr>
        <w:t xml:space="preserve"> of litter from the Great Barrier Reef Marine Park.</w:t>
      </w:r>
    </w:p>
    <w:p w:rsidR="001135D9" w:rsidRPr="00300759" w:rsidRDefault="001135D9" w:rsidP="001135D9">
      <w:pPr>
        <w:spacing w:before="100" w:beforeAutospacing="1" w:after="100" w:afterAutospacing="1"/>
        <w:jc w:val="both"/>
        <w:rPr>
          <w:lang w:val="en"/>
        </w:rPr>
      </w:pPr>
      <w:r w:rsidRPr="00300759">
        <w:rPr>
          <w:lang w:val="en"/>
        </w:rPr>
        <w:t>“This project will combine with existing efforts currently underway to clean up our beaches and our waterways and work with the broader community to help prevent the flow of litter from its source,” he said.</w:t>
      </w:r>
    </w:p>
    <w:p w:rsidR="001135D9" w:rsidRPr="00300759" w:rsidRDefault="001135D9" w:rsidP="001135D9">
      <w:pPr>
        <w:spacing w:before="100" w:beforeAutospacing="1" w:after="100" w:afterAutospacing="1"/>
        <w:jc w:val="both"/>
        <w:rPr>
          <w:lang w:val="en"/>
        </w:rPr>
      </w:pPr>
      <w:r w:rsidRPr="00300759">
        <w:rPr>
          <w:lang w:val="en"/>
        </w:rPr>
        <w:t>“I would encourage everyone who loves our beautiful Great Barrier Reef to get involved in efforts to protect it from marine debris by participating ‘</w:t>
      </w:r>
      <w:proofErr w:type="spellStart"/>
      <w:r w:rsidRPr="00300759">
        <w:rPr>
          <w:i/>
          <w:lang w:val="en"/>
        </w:rPr>
        <w:t>ReefClean</w:t>
      </w:r>
      <w:proofErr w:type="spellEnd"/>
      <w:r w:rsidRPr="00300759">
        <w:rPr>
          <w:lang w:val="en"/>
        </w:rPr>
        <w:t>.’</w:t>
      </w:r>
    </w:p>
    <w:p w:rsidR="001135D9" w:rsidRDefault="001135D9" w:rsidP="001135D9">
      <w:pPr>
        <w:spacing w:before="100" w:beforeAutospacing="1" w:after="100" w:afterAutospacing="1"/>
        <w:jc w:val="both"/>
        <w:rPr>
          <w:rStyle w:val="Hyperlink"/>
          <w:lang w:val="en"/>
        </w:rPr>
      </w:pPr>
      <w:r w:rsidRPr="00300759">
        <w:rPr>
          <w:lang w:val="en"/>
        </w:rPr>
        <w:t xml:space="preserve">For further information or to volunteer at an existing event or register your own community event visit </w:t>
      </w:r>
      <w:hyperlink r:id="rId20" w:history="1">
        <w:r w:rsidRPr="007F5F0A">
          <w:rPr>
            <w:rStyle w:val="Hyperlink"/>
            <w:lang w:val="en"/>
          </w:rPr>
          <w:t>www.reefclean.org</w:t>
        </w:r>
      </w:hyperlink>
    </w:p>
    <w:p w:rsidR="001135D9" w:rsidRDefault="001135D9">
      <w:pPr>
        <w:spacing w:after="0" w:line="240" w:lineRule="auto"/>
        <w:rPr>
          <w:rStyle w:val="Hyperlink"/>
          <w:lang w:val="en"/>
        </w:rPr>
      </w:pPr>
      <w:r>
        <w:rPr>
          <w:rStyle w:val="Hyperlink"/>
          <w:lang w:val="en"/>
        </w:rPr>
        <w:br w:type="page"/>
      </w:r>
    </w:p>
    <w:p w:rsidR="001135D9" w:rsidRDefault="001135D9" w:rsidP="001135D9">
      <w:pPr>
        <w:spacing w:before="100" w:beforeAutospacing="1" w:after="100" w:afterAutospacing="1"/>
        <w:jc w:val="both"/>
        <w:rPr>
          <w:rFonts w:asciiTheme="minorHAnsi" w:eastAsiaTheme="minorHAnsi" w:hAnsiTheme="minorHAnsi" w:cs="Arial"/>
        </w:rPr>
      </w:pPr>
      <w:r w:rsidRPr="001135D9">
        <w:rPr>
          <w:rFonts w:asciiTheme="minorHAnsi" w:eastAsiaTheme="minorHAnsi" w:hAnsiTheme="minorHAnsi" w:cs="Arial"/>
          <w:noProof/>
          <w:lang w:eastAsia="en-AU"/>
        </w:rPr>
        <w:lastRenderedPageBreak/>
        <w:drawing>
          <wp:anchor distT="0" distB="0" distL="114300" distR="114300" simplePos="0" relativeHeight="251672576" behindDoc="1" locked="0" layoutInCell="1" allowOverlap="1" wp14:anchorId="60327D20" wp14:editId="0BF72C5D">
            <wp:simplePos x="0" y="0"/>
            <wp:positionH relativeFrom="column">
              <wp:posOffset>-846398</wp:posOffset>
            </wp:positionH>
            <wp:positionV relativeFrom="paragraph">
              <wp:posOffset>-834646</wp:posOffset>
            </wp:positionV>
            <wp:extent cx="7432040" cy="2087880"/>
            <wp:effectExtent l="0" t="0" r="0" b="762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1135D9" w:rsidRDefault="001135D9" w:rsidP="001135D9">
      <w:pPr>
        <w:spacing w:before="100" w:beforeAutospacing="1" w:after="100" w:afterAutospacing="1"/>
        <w:jc w:val="both"/>
        <w:rPr>
          <w:rFonts w:asciiTheme="minorHAnsi" w:eastAsiaTheme="minorHAnsi" w:hAnsiTheme="minorHAnsi" w:cs="Arial"/>
        </w:rPr>
      </w:pPr>
    </w:p>
    <w:p w:rsidR="001135D9" w:rsidRDefault="001135D9" w:rsidP="001135D9">
      <w:pPr>
        <w:spacing w:before="100" w:beforeAutospacing="1" w:after="100" w:afterAutospacing="1"/>
        <w:jc w:val="both"/>
        <w:rPr>
          <w:rFonts w:asciiTheme="minorHAnsi" w:eastAsiaTheme="minorHAnsi" w:hAnsiTheme="minorHAnsi" w:cs="Arial"/>
        </w:rPr>
      </w:pPr>
    </w:p>
    <w:p w:rsidR="001135D9" w:rsidRDefault="001135D9" w:rsidP="001135D9">
      <w:pPr>
        <w:spacing w:before="100" w:beforeAutospacing="1" w:after="100" w:afterAutospacing="1"/>
        <w:jc w:val="both"/>
        <w:rPr>
          <w:rFonts w:asciiTheme="minorHAnsi" w:eastAsiaTheme="minorHAnsi" w:hAnsiTheme="minorHAnsi" w:cs="Arial"/>
        </w:rPr>
      </w:pPr>
    </w:p>
    <w:p w:rsidR="001135D9" w:rsidRDefault="001135D9" w:rsidP="001135D9">
      <w:pPr>
        <w:spacing w:before="100" w:beforeAutospacing="1" w:after="100" w:afterAutospacing="1"/>
        <w:jc w:val="both"/>
        <w:rPr>
          <w:rFonts w:asciiTheme="minorHAnsi" w:eastAsiaTheme="minorHAnsi" w:hAnsiTheme="minorHAnsi" w:cs="Arial"/>
        </w:rPr>
      </w:pPr>
    </w:p>
    <w:p w:rsidR="001135D9" w:rsidRPr="000548AE" w:rsidRDefault="001135D9" w:rsidP="001135D9">
      <w:pPr>
        <w:pStyle w:val="NormalWeb"/>
        <w:shd w:val="clear" w:color="auto" w:fill="FFFFFF"/>
        <w:spacing w:before="0" w:beforeAutospacing="0" w:after="225" w:afterAutospacing="0"/>
        <w:jc w:val="center"/>
        <w:rPr>
          <w:rFonts w:asciiTheme="minorHAnsi" w:hAnsiTheme="minorHAnsi"/>
          <w:b/>
          <w:sz w:val="30"/>
          <w:szCs w:val="30"/>
        </w:rPr>
      </w:pPr>
      <w:r>
        <w:rPr>
          <w:rFonts w:asciiTheme="minorHAnsi" w:hAnsiTheme="minorHAnsi"/>
          <w:b/>
          <w:sz w:val="30"/>
          <w:szCs w:val="30"/>
        </w:rPr>
        <w:t xml:space="preserve">Federal government to fund new marine vessel for </w:t>
      </w:r>
      <w:proofErr w:type="spellStart"/>
      <w:r w:rsidRPr="000548AE">
        <w:rPr>
          <w:rFonts w:asciiTheme="minorHAnsi" w:hAnsiTheme="minorHAnsi"/>
          <w:b/>
          <w:sz w:val="30"/>
          <w:szCs w:val="30"/>
        </w:rPr>
        <w:t>Yirrganydji</w:t>
      </w:r>
      <w:proofErr w:type="spellEnd"/>
      <w:r w:rsidRPr="000548AE">
        <w:rPr>
          <w:rFonts w:asciiTheme="minorHAnsi" w:hAnsiTheme="minorHAnsi"/>
          <w:b/>
          <w:sz w:val="30"/>
          <w:szCs w:val="30"/>
        </w:rPr>
        <w:t xml:space="preserve"> Land and Sea Rangers </w:t>
      </w:r>
    </w:p>
    <w:p w:rsidR="001135D9" w:rsidRPr="00150A34" w:rsidRDefault="001135D9" w:rsidP="001135D9">
      <w:pPr>
        <w:pStyle w:val="NormalWeb"/>
        <w:shd w:val="clear" w:color="auto" w:fill="FFFFFF"/>
        <w:spacing w:before="0" w:beforeAutospacing="0" w:after="225" w:afterAutospacing="0"/>
        <w:jc w:val="both"/>
        <w:rPr>
          <w:rFonts w:asciiTheme="minorHAnsi" w:hAnsiTheme="minorHAnsi" w:cstheme="minorHAnsi"/>
          <w:sz w:val="22"/>
          <w:szCs w:val="22"/>
        </w:rPr>
      </w:pPr>
      <w:r>
        <w:rPr>
          <w:rFonts w:asciiTheme="minorHAnsi" w:hAnsiTheme="minorHAnsi" w:cstheme="minorHAnsi"/>
          <w:sz w:val="22"/>
          <w:szCs w:val="22"/>
        </w:rPr>
        <w:t>Friday, 1 November 2019</w:t>
      </w:r>
    </w:p>
    <w:p w:rsidR="001135D9" w:rsidRPr="00150A34" w:rsidRDefault="001135D9" w:rsidP="001135D9">
      <w:pPr>
        <w:jc w:val="both"/>
        <w:textAlignment w:val="baseline"/>
        <w:rPr>
          <w:rFonts w:asciiTheme="minorHAnsi" w:hAnsiTheme="minorHAnsi" w:cs="Arial"/>
        </w:rPr>
      </w:pPr>
    </w:p>
    <w:p w:rsidR="001135D9" w:rsidRPr="007D7603" w:rsidRDefault="001135D9" w:rsidP="001135D9">
      <w:pPr>
        <w:jc w:val="both"/>
        <w:textAlignment w:val="baseline"/>
        <w:rPr>
          <w:rFonts w:asciiTheme="minorHAnsi" w:hAnsiTheme="minorHAnsi"/>
        </w:rPr>
      </w:pPr>
      <w:r w:rsidRPr="007D7603">
        <w:rPr>
          <w:rFonts w:asciiTheme="minorHAnsi" w:hAnsiTheme="minorHAnsi"/>
          <w:iCs/>
        </w:rPr>
        <w:t xml:space="preserve">The Cairns-based </w:t>
      </w:r>
      <w:proofErr w:type="spellStart"/>
      <w:r w:rsidRPr="007D7603">
        <w:rPr>
          <w:rFonts w:asciiTheme="minorHAnsi" w:hAnsiTheme="minorHAnsi"/>
        </w:rPr>
        <w:t>Yirrganydji</w:t>
      </w:r>
      <w:proofErr w:type="spellEnd"/>
      <w:r w:rsidRPr="007D7603">
        <w:rPr>
          <w:rFonts w:asciiTheme="minorHAnsi" w:hAnsiTheme="minorHAnsi"/>
        </w:rPr>
        <w:t xml:space="preserve"> Land and Sea Rangers will receive funding to purchase a boat so they can continue to monitor, preserve and improve sea country through marine surveillance and restoration.</w:t>
      </w:r>
    </w:p>
    <w:p w:rsidR="001135D9" w:rsidRPr="00FA586A" w:rsidRDefault="001135D9" w:rsidP="001135D9">
      <w:pPr>
        <w:jc w:val="both"/>
        <w:textAlignment w:val="baseline"/>
        <w:rPr>
          <w:rFonts w:asciiTheme="minorHAnsi" w:hAnsiTheme="minorHAnsi"/>
        </w:rPr>
      </w:pPr>
      <w:r w:rsidRPr="00FA586A">
        <w:rPr>
          <w:rFonts w:asciiTheme="minorHAnsi" w:hAnsiTheme="minorHAnsi"/>
        </w:rPr>
        <w:t>Funding of $270,000 for the purchase of a marine vessel will be delivered through the National Indigenous Australians Agency’s Capacity Building for Indigenous Rangers Strategy.</w:t>
      </w:r>
    </w:p>
    <w:p w:rsidR="001135D9" w:rsidRPr="007D7603" w:rsidRDefault="001135D9" w:rsidP="001135D9">
      <w:pPr>
        <w:jc w:val="both"/>
        <w:textAlignment w:val="baseline"/>
        <w:rPr>
          <w:rFonts w:asciiTheme="minorHAnsi" w:hAnsiTheme="minorHAnsi"/>
        </w:rPr>
      </w:pPr>
      <w:r w:rsidRPr="007D7603">
        <w:rPr>
          <w:rFonts w:asciiTheme="minorHAnsi" w:hAnsiTheme="minorHAnsi"/>
        </w:rPr>
        <w:t xml:space="preserve">Indigenous Australians Minister Ken Wyatt said funding for rangers supports indigenous Australians to work on country, and creates employment, training and career pathways </w:t>
      </w:r>
    </w:p>
    <w:p w:rsidR="001135D9" w:rsidRPr="007D7603" w:rsidRDefault="001135D9" w:rsidP="001135D9">
      <w:pPr>
        <w:jc w:val="both"/>
        <w:textAlignment w:val="baseline"/>
        <w:rPr>
          <w:rFonts w:asciiTheme="minorHAnsi" w:hAnsiTheme="minorHAnsi"/>
        </w:rPr>
      </w:pPr>
      <w:r w:rsidRPr="007D7603">
        <w:rPr>
          <w:rFonts w:asciiTheme="minorHAnsi" w:hAnsiTheme="minorHAnsi"/>
        </w:rPr>
        <w:t xml:space="preserve">“This funding provides a great opportunity for the </w:t>
      </w:r>
      <w:proofErr w:type="spellStart"/>
      <w:r w:rsidRPr="007D7603">
        <w:rPr>
          <w:rFonts w:asciiTheme="minorHAnsi" w:hAnsiTheme="minorHAnsi"/>
        </w:rPr>
        <w:t>Yirrganydji</w:t>
      </w:r>
      <w:proofErr w:type="spellEnd"/>
      <w:r w:rsidRPr="007D7603">
        <w:rPr>
          <w:rFonts w:asciiTheme="minorHAnsi" w:hAnsiTheme="minorHAnsi"/>
        </w:rPr>
        <w:t xml:space="preserve"> Land and Sea Rangers to take on more work and upskill existing rangers,” Mr Wyatt said.</w:t>
      </w:r>
    </w:p>
    <w:p w:rsidR="001135D9" w:rsidRPr="007D7603" w:rsidRDefault="001135D9" w:rsidP="001135D9">
      <w:pPr>
        <w:jc w:val="both"/>
        <w:textAlignment w:val="baseline"/>
        <w:rPr>
          <w:rFonts w:asciiTheme="minorHAnsi" w:hAnsiTheme="minorHAnsi"/>
        </w:rPr>
      </w:pPr>
      <w:r w:rsidRPr="007D7603">
        <w:rPr>
          <w:rFonts w:asciiTheme="minorHAnsi" w:hAnsiTheme="minorHAnsi"/>
        </w:rPr>
        <w:t>“Ranger work provides both environmental benefits and real career opportunities that indigenous Australians can aspire to.”</w:t>
      </w:r>
    </w:p>
    <w:p w:rsidR="001135D9" w:rsidRPr="007D7603" w:rsidRDefault="001135D9" w:rsidP="001135D9">
      <w:pPr>
        <w:jc w:val="both"/>
        <w:textAlignment w:val="baseline"/>
        <w:rPr>
          <w:rFonts w:asciiTheme="minorHAnsi" w:eastAsiaTheme="minorHAnsi" w:hAnsiTheme="minorHAnsi" w:cs="Arial"/>
        </w:rPr>
      </w:pPr>
      <w:r w:rsidRPr="007D7603">
        <w:rPr>
          <w:rFonts w:asciiTheme="minorHAnsi" w:eastAsiaTheme="minorHAnsi" w:hAnsiTheme="minorHAnsi" w:cs="Arial"/>
        </w:rPr>
        <w:t xml:space="preserve">Federal Leichhardt MP Warren Entsch said he had been working closely with the </w:t>
      </w:r>
      <w:proofErr w:type="spellStart"/>
      <w:r w:rsidRPr="007D7603">
        <w:rPr>
          <w:rFonts w:asciiTheme="minorHAnsi" w:hAnsiTheme="minorHAnsi"/>
        </w:rPr>
        <w:t>Yirrganydji</w:t>
      </w:r>
      <w:proofErr w:type="spellEnd"/>
      <w:r w:rsidRPr="007D7603">
        <w:rPr>
          <w:rFonts w:asciiTheme="minorHAnsi" w:hAnsiTheme="minorHAnsi"/>
        </w:rPr>
        <w:t xml:space="preserve"> Land and Sea Rangers, particularly Gavin Singleton, to secure funding for this much-needed piece of equipment.</w:t>
      </w:r>
    </w:p>
    <w:p w:rsidR="001135D9" w:rsidRPr="007D7603" w:rsidRDefault="001135D9" w:rsidP="001135D9">
      <w:pPr>
        <w:shd w:val="clear" w:color="auto" w:fill="FFFFFF"/>
        <w:spacing w:after="288"/>
        <w:jc w:val="both"/>
        <w:rPr>
          <w:rFonts w:asciiTheme="minorHAnsi" w:hAnsiTheme="minorHAnsi"/>
        </w:rPr>
      </w:pPr>
      <w:r w:rsidRPr="007D7603">
        <w:rPr>
          <w:rFonts w:asciiTheme="minorHAnsi" w:hAnsiTheme="minorHAnsi"/>
        </w:rPr>
        <w:t>“Our Indigenous rangers are the eyes and ears in the areas they patrol. They bring local knowledge and insights to their work allowing them to protect and preserve our unique environment,” Mr Entsch said.</w:t>
      </w:r>
    </w:p>
    <w:p w:rsidR="001135D9" w:rsidRPr="007D7603" w:rsidRDefault="001135D9" w:rsidP="001135D9">
      <w:pPr>
        <w:jc w:val="both"/>
        <w:rPr>
          <w:rFonts w:asciiTheme="minorHAnsi" w:hAnsiTheme="minorHAnsi"/>
        </w:rPr>
      </w:pPr>
      <w:r w:rsidRPr="007D7603">
        <w:rPr>
          <w:rFonts w:asciiTheme="minorHAnsi" w:hAnsiTheme="minorHAnsi"/>
        </w:rPr>
        <w:t xml:space="preserve">“This investment will also allow the </w:t>
      </w:r>
      <w:proofErr w:type="spellStart"/>
      <w:r w:rsidRPr="007D7603">
        <w:rPr>
          <w:rFonts w:asciiTheme="minorHAnsi" w:hAnsiTheme="minorHAnsi"/>
        </w:rPr>
        <w:t>Yirrganydji</w:t>
      </w:r>
      <w:proofErr w:type="spellEnd"/>
      <w:r w:rsidRPr="007D7603">
        <w:rPr>
          <w:rFonts w:asciiTheme="minorHAnsi" w:hAnsiTheme="minorHAnsi"/>
        </w:rPr>
        <w:t xml:space="preserve"> Land and Sea Rangers to expand existing economic opportunities, as well as to access new ones.</w:t>
      </w:r>
    </w:p>
    <w:p w:rsidR="001135D9" w:rsidRPr="007D7603" w:rsidRDefault="001135D9" w:rsidP="001135D9">
      <w:pPr>
        <w:jc w:val="both"/>
        <w:rPr>
          <w:rFonts w:asciiTheme="minorHAnsi" w:hAnsiTheme="minorHAnsi"/>
        </w:rPr>
      </w:pPr>
      <w:r w:rsidRPr="007D7603">
        <w:rPr>
          <w:rFonts w:asciiTheme="minorHAnsi" w:hAnsiTheme="minorHAnsi"/>
        </w:rPr>
        <w:t>“These opportunities include tourism, and fee-for-service work in biosecurity and environmental monitoring with both government and non-government partners.”</w:t>
      </w:r>
    </w:p>
    <w:p w:rsidR="001135D9" w:rsidRPr="007D7603" w:rsidRDefault="001135D9" w:rsidP="001135D9">
      <w:pPr>
        <w:jc w:val="both"/>
        <w:rPr>
          <w:rFonts w:asciiTheme="minorHAnsi" w:hAnsiTheme="minorHAnsi"/>
        </w:rPr>
      </w:pPr>
      <w:r w:rsidRPr="007D7603">
        <w:rPr>
          <w:rFonts w:asciiTheme="minorHAnsi" w:hAnsiTheme="minorHAnsi"/>
        </w:rPr>
        <w:t xml:space="preserve">Mr Entsch praised </w:t>
      </w:r>
      <w:r>
        <w:rPr>
          <w:rFonts w:asciiTheme="minorHAnsi" w:hAnsiTheme="minorHAnsi"/>
        </w:rPr>
        <w:t>Mr Singleton’s advocacy in</w:t>
      </w:r>
      <w:r w:rsidRPr="007D7603">
        <w:rPr>
          <w:rFonts w:asciiTheme="minorHAnsi" w:hAnsiTheme="minorHAnsi"/>
        </w:rPr>
        <w:t xml:space="preserve"> securing the new vessel and praised rangers across the entire region for their fantastic work.</w:t>
      </w:r>
    </w:p>
    <w:p w:rsidR="001135D9" w:rsidRDefault="001135D9" w:rsidP="001135D9">
      <w:pPr>
        <w:jc w:val="both"/>
        <w:rPr>
          <w:rFonts w:asciiTheme="minorHAnsi" w:hAnsiTheme="minorHAnsi"/>
        </w:rPr>
      </w:pPr>
      <w:r w:rsidRPr="001135D9">
        <w:rPr>
          <w:rFonts w:asciiTheme="minorHAnsi" w:eastAsiaTheme="minorHAnsi" w:hAnsiTheme="minorHAnsi" w:cs="Arial"/>
          <w:noProof/>
          <w:lang w:eastAsia="en-AU"/>
        </w:rPr>
        <w:drawing>
          <wp:anchor distT="0" distB="0" distL="114300" distR="114300" simplePos="0" relativeHeight="251673600" behindDoc="1" locked="0" layoutInCell="1" allowOverlap="1" wp14:anchorId="47BDC0E0" wp14:editId="559D224C">
            <wp:simplePos x="0" y="0"/>
            <wp:positionH relativeFrom="column">
              <wp:posOffset>-830902</wp:posOffset>
            </wp:positionH>
            <wp:positionV relativeFrom="paragraph">
              <wp:posOffset>250825</wp:posOffset>
            </wp:positionV>
            <wp:extent cx="7437755" cy="1086485"/>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p>
    <w:p w:rsidR="001135D9" w:rsidRPr="007D7603" w:rsidRDefault="001135D9" w:rsidP="001135D9">
      <w:pPr>
        <w:jc w:val="both"/>
        <w:rPr>
          <w:rFonts w:asciiTheme="minorHAnsi" w:hAnsiTheme="minorHAnsi"/>
        </w:rPr>
      </w:pPr>
    </w:p>
    <w:p w:rsidR="001135D9" w:rsidRDefault="001135D9" w:rsidP="001135D9">
      <w:pPr>
        <w:jc w:val="both"/>
        <w:textAlignment w:val="baseline"/>
        <w:rPr>
          <w:rFonts w:asciiTheme="minorHAnsi" w:eastAsiaTheme="minorHAnsi" w:hAnsiTheme="minorHAnsi" w:cs="Arial"/>
        </w:rPr>
      </w:pPr>
    </w:p>
    <w:p w:rsidR="001135D9" w:rsidRDefault="001135D9" w:rsidP="001135D9">
      <w:pPr>
        <w:jc w:val="both"/>
        <w:textAlignment w:val="baseline"/>
        <w:rPr>
          <w:rFonts w:asciiTheme="minorHAnsi" w:eastAsiaTheme="minorHAnsi" w:hAnsiTheme="minorHAnsi" w:cs="Arial"/>
        </w:rPr>
      </w:pPr>
      <w:r w:rsidRPr="001135D9">
        <w:rPr>
          <w:rFonts w:asciiTheme="minorHAnsi" w:eastAsiaTheme="minorHAnsi" w:hAnsiTheme="minorHAnsi" w:cs="Arial"/>
          <w:noProof/>
          <w:lang w:eastAsia="en-AU"/>
        </w:rPr>
        <w:lastRenderedPageBreak/>
        <w:drawing>
          <wp:anchor distT="0" distB="0" distL="114300" distR="114300" simplePos="0" relativeHeight="251675648" behindDoc="1" locked="0" layoutInCell="1" allowOverlap="1" wp14:anchorId="590BB6E3" wp14:editId="3173FEB4">
            <wp:simplePos x="0" y="0"/>
            <wp:positionH relativeFrom="column">
              <wp:posOffset>-843546</wp:posOffset>
            </wp:positionH>
            <wp:positionV relativeFrom="paragraph">
              <wp:posOffset>-845763</wp:posOffset>
            </wp:positionV>
            <wp:extent cx="7432040" cy="2087880"/>
            <wp:effectExtent l="0" t="0" r="0" b="762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1135D9" w:rsidRDefault="001135D9" w:rsidP="001135D9">
      <w:pPr>
        <w:jc w:val="both"/>
        <w:textAlignment w:val="baseline"/>
        <w:rPr>
          <w:rFonts w:asciiTheme="minorHAnsi" w:eastAsiaTheme="minorHAnsi" w:hAnsiTheme="minorHAnsi" w:cs="Arial"/>
        </w:rPr>
      </w:pPr>
    </w:p>
    <w:p w:rsidR="001135D9" w:rsidRDefault="001135D9" w:rsidP="001135D9">
      <w:pPr>
        <w:jc w:val="both"/>
        <w:textAlignment w:val="baseline"/>
        <w:rPr>
          <w:rFonts w:asciiTheme="minorHAnsi" w:eastAsiaTheme="minorHAnsi" w:hAnsiTheme="minorHAnsi" w:cs="Arial"/>
        </w:rPr>
      </w:pPr>
    </w:p>
    <w:p w:rsidR="001135D9" w:rsidRDefault="001135D9" w:rsidP="001135D9">
      <w:pPr>
        <w:jc w:val="both"/>
        <w:textAlignment w:val="baseline"/>
        <w:rPr>
          <w:rFonts w:asciiTheme="minorHAnsi" w:eastAsiaTheme="minorHAnsi" w:hAnsiTheme="minorHAnsi" w:cs="Arial"/>
        </w:rPr>
      </w:pPr>
    </w:p>
    <w:p w:rsidR="001135D9" w:rsidRDefault="001135D9" w:rsidP="001135D9">
      <w:pPr>
        <w:jc w:val="both"/>
        <w:textAlignment w:val="baseline"/>
        <w:rPr>
          <w:rFonts w:asciiTheme="minorHAnsi" w:eastAsiaTheme="minorHAnsi" w:hAnsiTheme="minorHAnsi" w:cs="Arial"/>
        </w:rPr>
      </w:pPr>
    </w:p>
    <w:p w:rsidR="001135D9" w:rsidRDefault="001135D9" w:rsidP="001135D9">
      <w:pPr>
        <w:jc w:val="both"/>
        <w:textAlignment w:val="baseline"/>
        <w:rPr>
          <w:rFonts w:asciiTheme="minorHAnsi" w:eastAsiaTheme="minorHAnsi" w:hAnsiTheme="minorHAnsi" w:cs="Arial"/>
        </w:rPr>
      </w:pPr>
    </w:p>
    <w:p w:rsidR="001135D9" w:rsidRPr="007D7603" w:rsidRDefault="001135D9" w:rsidP="001135D9">
      <w:pPr>
        <w:jc w:val="both"/>
        <w:textAlignment w:val="baseline"/>
        <w:rPr>
          <w:rFonts w:asciiTheme="minorHAnsi" w:eastAsiaTheme="minorHAnsi" w:hAnsiTheme="minorHAnsi" w:cs="Arial"/>
        </w:rPr>
      </w:pPr>
      <w:r w:rsidRPr="007D7603">
        <w:rPr>
          <w:rFonts w:asciiTheme="minorHAnsi" w:eastAsiaTheme="minorHAnsi" w:hAnsiTheme="minorHAnsi" w:cs="Arial"/>
        </w:rPr>
        <w:t>“Far North Queensland is privileged to have so many dedicated rangers, many of whom are indigenous who combine traditional knowledge with conservation training to protect and manage land, sea and culture,” he said.</w:t>
      </w:r>
    </w:p>
    <w:p w:rsidR="001135D9" w:rsidRPr="007D7603" w:rsidRDefault="001135D9" w:rsidP="001135D9">
      <w:pPr>
        <w:jc w:val="both"/>
        <w:rPr>
          <w:rFonts w:asciiTheme="minorHAnsi" w:eastAsiaTheme="minorHAnsi" w:hAnsiTheme="minorHAnsi" w:cs="Arial"/>
        </w:rPr>
      </w:pPr>
      <w:r w:rsidRPr="007D7603">
        <w:rPr>
          <w:rFonts w:asciiTheme="minorHAnsi" w:eastAsiaTheme="minorHAnsi" w:hAnsiTheme="minorHAnsi" w:cs="Arial"/>
        </w:rPr>
        <w:t>“Rangers across the region also play an important role in natural resource management, including fire management, restoring rivers, preserving threatened species and controlling feral animals.</w:t>
      </w:r>
    </w:p>
    <w:p w:rsidR="001135D9" w:rsidRPr="007D7603" w:rsidRDefault="001135D9" w:rsidP="001135D9">
      <w:pPr>
        <w:jc w:val="both"/>
        <w:rPr>
          <w:rFonts w:asciiTheme="minorHAnsi" w:hAnsiTheme="minorHAnsi"/>
        </w:rPr>
      </w:pPr>
      <w:r w:rsidRPr="007D7603">
        <w:rPr>
          <w:rFonts w:asciiTheme="minorHAnsi" w:hAnsiTheme="minorHAnsi"/>
        </w:rPr>
        <w:t>“The work of indigenous ranger groups is vitally important and that is why the Morrison Government will continue to support their amazing work.”</w:t>
      </w:r>
    </w:p>
    <w:p w:rsidR="001135D9" w:rsidRPr="001135D9" w:rsidRDefault="001135D9" w:rsidP="001135D9">
      <w:pPr>
        <w:spacing w:before="100" w:beforeAutospacing="1" w:after="100" w:afterAutospacing="1"/>
        <w:jc w:val="both"/>
        <w:rPr>
          <w:lang w:val="en"/>
        </w:rPr>
      </w:pPr>
      <w:r w:rsidRPr="001135D9">
        <w:rPr>
          <w:rFonts w:asciiTheme="minorHAnsi" w:eastAsiaTheme="minorHAnsi" w:hAnsiTheme="minorHAnsi" w:cs="Arial"/>
          <w:noProof/>
          <w:lang w:eastAsia="en-AU"/>
        </w:rPr>
        <w:drawing>
          <wp:anchor distT="0" distB="0" distL="114300" distR="114300" simplePos="0" relativeHeight="251676672" behindDoc="1" locked="0" layoutInCell="1" allowOverlap="1" wp14:anchorId="2AD22E4C" wp14:editId="5C46F0C0">
            <wp:simplePos x="0" y="0"/>
            <wp:positionH relativeFrom="column">
              <wp:posOffset>-828675</wp:posOffset>
            </wp:positionH>
            <wp:positionV relativeFrom="paragraph">
              <wp:posOffset>4909185</wp:posOffset>
            </wp:positionV>
            <wp:extent cx="7437755" cy="1086485"/>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Arial"/>
        </w:rPr>
        <w:br w:type="page"/>
      </w:r>
    </w:p>
    <w:p w:rsidR="001135D9" w:rsidRDefault="001135D9" w:rsidP="001135D9">
      <w:pPr>
        <w:pStyle w:val="NormalCentred"/>
        <w:spacing w:after="120"/>
      </w:pPr>
      <w:r>
        <w:rPr>
          <w:noProof/>
        </w:rPr>
        <w:lastRenderedPageBreak/>
        <w:drawing>
          <wp:inline distT="0" distB="0" distL="0" distR="0" wp14:anchorId="4140BC71" wp14:editId="6B8A2539">
            <wp:extent cx="1345565" cy="947936"/>
            <wp:effectExtent l="0" t="0" r="6985" b="508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45565" cy="947936"/>
                    </a:xfrm>
                    <a:prstGeom prst="rect">
                      <a:avLst/>
                    </a:prstGeom>
                  </pic:spPr>
                </pic:pic>
              </a:graphicData>
            </a:graphic>
          </wp:inline>
        </w:drawing>
      </w:r>
    </w:p>
    <w:p w:rsidR="001135D9" w:rsidRPr="002906A8" w:rsidRDefault="001135D9" w:rsidP="001135D9">
      <w:pPr>
        <w:pStyle w:val="AreaFinalParaAssistantTreasurer"/>
        <w:rPr>
          <w:rFonts w:cs="Arial"/>
          <w:sz w:val="28"/>
          <w:szCs w:val="28"/>
        </w:rPr>
      </w:pPr>
      <w:r w:rsidRPr="00694A7F">
        <w:rPr>
          <w:rFonts w:cs="Arial"/>
          <w:sz w:val="36"/>
          <w:szCs w:val="28"/>
        </w:rPr>
        <w:t>THE HON WARREN ENSTCH MP</w:t>
      </w:r>
      <w:r>
        <w:rPr>
          <w:rFonts w:cs="Arial"/>
          <w:sz w:val="28"/>
          <w:szCs w:val="28"/>
        </w:rPr>
        <w:br/>
        <w:t>SPECIAL ENVOY FOR THE GREAT BARRIER REEF</w:t>
      </w:r>
    </w:p>
    <w:p w:rsidR="001135D9" w:rsidRDefault="001135D9" w:rsidP="001135D9">
      <w:pPr>
        <w:pStyle w:val="Name"/>
        <w:spacing w:after="0"/>
        <w:rPr>
          <w:rFonts w:cs="Arial"/>
          <w:sz w:val="28"/>
          <w:szCs w:val="28"/>
        </w:rPr>
      </w:pPr>
      <w:r w:rsidRPr="002906A8">
        <w:rPr>
          <w:rFonts w:cs="Arial"/>
          <w:sz w:val="28"/>
          <w:szCs w:val="28"/>
        </w:rPr>
        <w:t>MEDIA RELEASE</w:t>
      </w:r>
    </w:p>
    <w:p w:rsidR="001135D9" w:rsidRPr="00A6612F" w:rsidRDefault="001135D9" w:rsidP="001135D9">
      <w:pPr>
        <w:pStyle w:val="Name"/>
        <w:spacing w:after="0"/>
        <w:rPr>
          <w:rFonts w:cs="Arial"/>
          <w:sz w:val="28"/>
          <w:szCs w:val="28"/>
        </w:rPr>
      </w:pPr>
    </w:p>
    <w:p w:rsidR="001135D9" w:rsidRPr="00CE79FD" w:rsidRDefault="001135D9" w:rsidP="001135D9">
      <w:pPr>
        <w:pStyle w:val="PressReleaseHeading"/>
        <w:spacing w:after="160" w:line="259" w:lineRule="auto"/>
        <w:jc w:val="center"/>
        <w:rPr>
          <w:caps w:val="0"/>
          <w:sz w:val="40"/>
          <w:szCs w:val="40"/>
        </w:rPr>
      </w:pPr>
      <w:r w:rsidRPr="00CE79FD">
        <w:rPr>
          <w:caps w:val="0"/>
          <w:sz w:val="40"/>
          <w:szCs w:val="40"/>
        </w:rPr>
        <w:t>Discussion paper talks of treasure in trash</w:t>
      </w:r>
    </w:p>
    <w:p w:rsidR="001135D9" w:rsidRDefault="001135D9" w:rsidP="001135D9">
      <w:pPr>
        <w:pStyle w:val="PressReleaseHeading"/>
        <w:spacing w:after="160" w:line="259" w:lineRule="auto"/>
        <w:jc w:val="both"/>
        <w:rPr>
          <w:b w:val="0"/>
          <w:caps w:val="0"/>
          <w:sz w:val="22"/>
          <w:szCs w:val="22"/>
        </w:rPr>
      </w:pPr>
    </w:p>
    <w:p w:rsidR="001135D9" w:rsidRPr="005E5477" w:rsidRDefault="001135D9" w:rsidP="001135D9">
      <w:pPr>
        <w:pStyle w:val="PressReleaseHeading"/>
        <w:spacing w:after="160" w:line="259" w:lineRule="auto"/>
        <w:jc w:val="both"/>
        <w:rPr>
          <w:b w:val="0"/>
          <w:caps w:val="0"/>
          <w:sz w:val="22"/>
          <w:szCs w:val="22"/>
        </w:rPr>
      </w:pPr>
      <w:r w:rsidRPr="005E5477">
        <w:rPr>
          <w:b w:val="0"/>
          <w:caps w:val="0"/>
          <w:sz w:val="22"/>
          <w:szCs w:val="22"/>
        </w:rPr>
        <w:t>Thursday, 14 November 2019</w:t>
      </w:r>
    </w:p>
    <w:p w:rsidR="001135D9" w:rsidRPr="005E5477" w:rsidRDefault="001135D9" w:rsidP="001135D9">
      <w:pPr>
        <w:pStyle w:val="PressReleaseHeading"/>
        <w:spacing w:after="160" w:line="259" w:lineRule="auto"/>
        <w:jc w:val="both"/>
        <w:rPr>
          <w:b w:val="0"/>
          <w:sz w:val="22"/>
          <w:szCs w:val="22"/>
        </w:rPr>
      </w:pPr>
      <w:r w:rsidRPr="005E5477">
        <w:rPr>
          <w:b w:val="0"/>
          <w:caps w:val="0"/>
          <w:sz w:val="22"/>
          <w:szCs w:val="22"/>
        </w:rPr>
        <w:t xml:space="preserve">Special Envoy for the Great Barrier Reef Warren Entsch today launched </w:t>
      </w:r>
      <w:r>
        <w:rPr>
          <w:b w:val="0"/>
          <w:caps w:val="0"/>
          <w:sz w:val="22"/>
          <w:szCs w:val="22"/>
        </w:rPr>
        <w:t>a</w:t>
      </w:r>
      <w:r w:rsidRPr="005E5477">
        <w:rPr>
          <w:b w:val="0"/>
          <w:caps w:val="0"/>
          <w:sz w:val="22"/>
          <w:szCs w:val="22"/>
        </w:rPr>
        <w:t xml:space="preserve"> discussion paper</w:t>
      </w:r>
      <w:r>
        <w:rPr>
          <w:b w:val="0"/>
          <w:caps w:val="0"/>
          <w:sz w:val="22"/>
          <w:szCs w:val="22"/>
        </w:rPr>
        <w:t>,</w:t>
      </w:r>
      <w:r w:rsidRPr="005E5477">
        <w:rPr>
          <w:b w:val="0"/>
          <w:caps w:val="0"/>
          <w:sz w:val="22"/>
          <w:szCs w:val="22"/>
        </w:rPr>
        <w:t xml:space="preserve"> </w:t>
      </w:r>
      <w:r>
        <w:rPr>
          <w:b w:val="0"/>
          <w:caps w:val="0"/>
          <w:sz w:val="22"/>
          <w:szCs w:val="22"/>
        </w:rPr>
        <w:t>a first for</w:t>
      </w:r>
      <w:r w:rsidRPr="005E5477">
        <w:rPr>
          <w:b w:val="0"/>
          <w:caps w:val="0"/>
          <w:sz w:val="22"/>
          <w:szCs w:val="22"/>
        </w:rPr>
        <w:t xml:space="preserve"> his new role. Titled: </w:t>
      </w:r>
      <w:r w:rsidRPr="005E5477">
        <w:rPr>
          <w:b w:val="0"/>
          <w:i/>
          <w:caps w:val="0"/>
          <w:sz w:val="22"/>
          <w:szCs w:val="22"/>
        </w:rPr>
        <w:t xml:space="preserve">Convenience vs </w:t>
      </w:r>
      <w:r w:rsidRPr="005E5477">
        <w:rPr>
          <w:b w:val="0"/>
          <w:caps w:val="0"/>
          <w:sz w:val="22"/>
          <w:szCs w:val="22"/>
        </w:rPr>
        <w:t>Conservation</w:t>
      </w:r>
      <w:r>
        <w:rPr>
          <w:b w:val="0"/>
          <w:caps w:val="0"/>
          <w:sz w:val="22"/>
          <w:szCs w:val="22"/>
        </w:rPr>
        <w:t>,</w:t>
      </w:r>
      <w:r w:rsidRPr="005E5477">
        <w:rPr>
          <w:b w:val="0"/>
          <w:caps w:val="0"/>
          <w:sz w:val="22"/>
          <w:szCs w:val="22"/>
        </w:rPr>
        <w:t xml:space="preserve"> the paper takes aim </w:t>
      </w:r>
      <w:r>
        <w:rPr>
          <w:b w:val="0"/>
          <w:caps w:val="0"/>
          <w:sz w:val="22"/>
          <w:szCs w:val="22"/>
        </w:rPr>
        <w:t xml:space="preserve">at </w:t>
      </w:r>
      <w:r w:rsidRPr="005E5477">
        <w:rPr>
          <w:b w:val="0"/>
          <w:caps w:val="0"/>
          <w:sz w:val="22"/>
          <w:szCs w:val="22"/>
        </w:rPr>
        <w:t>the prominence of single use plastics</w:t>
      </w:r>
      <w:r>
        <w:rPr>
          <w:b w:val="0"/>
          <w:caps w:val="0"/>
          <w:sz w:val="22"/>
          <w:szCs w:val="22"/>
        </w:rPr>
        <w:t xml:space="preserve"> in Australia.</w:t>
      </w:r>
    </w:p>
    <w:p w:rsidR="001135D9" w:rsidRPr="005E5477" w:rsidRDefault="001135D9" w:rsidP="001135D9">
      <w:pPr>
        <w:spacing w:before="100" w:beforeAutospacing="1" w:after="100" w:afterAutospacing="1"/>
        <w:jc w:val="both"/>
        <w:rPr>
          <w:lang w:val="en"/>
        </w:rPr>
      </w:pPr>
      <w:r w:rsidRPr="005E5477">
        <w:rPr>
          <w:lang w:val="en"/>
        </w:rPr>
        <w:t xml:space="preserve">Launched today as part of National Recycling Week, the paper highlights the importance of </w:t>
      </w:r>
      <w:r>
        <w:rPr>
          <w:lang w:val="en"/>
        </w:rPr>
        <w:t>improving</w:t>
      </w:r>
      <w:r w:rsidRPr="005E5477">
        <w:rPr>
          <w:lang w:val="en"/>
        </w:rPr>
        <w:t xml:space="preserve"> waste management</w:t>
      </w:r>
      <w:r>
        <w:rPr>
          <w:lang w:val="en"/>
        </w:rPr>
        <w:t xml:space="preserve"> practices locally</w:t>
      </w:r>
      <w:r w:rsidRPr="005E5477">
        <w:rPr>
          <w:lang w:val="en"/>
        </w:rPr>
        <w:t xml:space="preserve"> and how Australians </w:t>
      </w:r>
      <w:r>
        <w:rPr>
          <w:lang w:val="en"/>
        </w:rPr>
        <w:t>are tempted with increasingly convenient consumer practices that are fundamentally at odds with principles of environmental sustainability.</w:t>
      </w:r>
    </w:p>
    <w:p w:rsidR="001135D9" w:rsidRPr="005E5477" w:rsidRDefault="001135D9" w:rsidP="001135D9">
      <w:pPr>
        <w:spacing w:before="100" w:beforeAutospacing="1" w:after="100" w:afterAutospacing="1"/>
        <w:jc w:val="both"/>
        <w:rPr>
          <w:lang w:val="en"/>
        </w:rPr>
      </w:pPr>
      <w:r>
        <w:rPr>
          <w:lang w:val="en"/>
        </w:rPr>
        <w:t xml:space="preserve">It </w:t>
      </w:r>
      <w:r w:rsidRPr="005E5477">
        <w:rPr>
          <w:lang w:val="en"/>
        </w:rPr>
        <w:t xml:space="preserve">follows on from the Morrison Government’s commitment to ban the export of plastic, </w:t>
      </w:r>
      <w:proofErr w:type="spellStart"/>
      <w:r w:rsidRPr="005E5477">
        <w:rPr>
          <w:lang w:val="en"/>
        </w:rPr>
        <w:t>tyres</w:t>
      </w:r>
      <w:proofErr w:type="spellEnd"/>
      <w:r w:rsidRPr="005E5477">
        <w:rPr>
          <w:lang w:val="en"/>
        </w:rPr>
        <w:t xml:space="preserve">, paper and glass, agreed to by COAG and announced earlier in August this year. </w:t>
      </w:r>
    </w:p>
    <w:p w:rsidR="001135D9" w:rsidRPr="005E5477" w:rsidRDefault="001135D9" w:rsidP="001135D9">
      <w:pPr>
        <w:spacing w:before="100" w:beforeAutospacing="1" w:after="100" w:afterAutospacing="1"/>
        <w:jc w:val="both"/>
        <w:rPr>
          <w:lang w:val="en"/>
        </w:rPr>
      </w:pPr>
      <w:r w:rsidRPr="005E5477">
        <w:rPr>
          <w:lang w:val="en"/>
        </w:rPr>
        <w:t>The discussion paper is calling for submissions from stakeholders, industry and other interested individuals to help provide insight into the unique waste challenges</w:t>
      </w:r>
      <w:r>
        <w:rPr>
          <w:lang w:val="en"/>
        </w:rPr>
        <w:t xml:space="preserve"> faced by</w:t>
      </w:r>
      <w:r w:rsidRPr="005E5477">
        <w:rPr>
          <w:lang w:val="en"/>
        </w:rPr>
        <w:t xml:space="preserve"> both the Far North region</w:t>
      </w:r>
      <w:r>
        <w:rPr>
          <w:lang w:val="en"/>
        </w:rPr>
        <w:t xml:space="preserve"> and Australia more broadly</w:t>
      </w:r>
      <w:r w:rsidRPr="005E5477">
        <w:rPr>
          <w:lang w:val="en"/>
        </w:rPr>
        <w:t>.</w:t>
      </w:r>
    </w:p>
    <w:p w:rsidR="001135D9" w:rsidRPr="005E5477" w:rsidRDefault="001135D9" w:rsidP="001135D9">
      <w:pPr>
        <w:spacing w:before="100" w:beforeAutospacing="1" w:after="100" w:afterAutospacing="1"/>
        <w:jc w:val="both"/>
        <w:rPr>
          <w:lang w:val="en"/>
        </w:rPr>
      </w:pPr>
      <w:proofErr w:type="spellStart"/>
      <w:r w:rsidRPr="005E5477">
        <w:rPr>
          <w:lang w:val="en"/>
        </w:rPr>
        <w:t>Mr</w:t>
      </w:r>
      <w:proofErr w:type="spellEnd"/>
      <w:r w:rsidRPr="005E5477">
        <w:rPr>
          <w:lang w:val="en"/>
        </w:rPr>
        <w:t xml:space="preserve"> Entsch said, there has already been a significant interest in the reduction of single use plastics from members of the public and as a result some industry</w:t>
      </w:r>
      <w:r>
        <w:rPr>
          <w:lang w:val="en"/>
        </w:rPr>
        <w:t>-led improvements</w:t>
      </w:r>
      <w:r w:rsidRPr="005E5477">
        <w:rPr>
          <w:lang w:val="en"/>
        </w:rPr>
        <w:t xml:space="preserve"> and infrastructure development was already underway. </w:t>
      </w:r>
    </w:p>
    <w:p w:rsidR="001135D9" w:rsidRPr="005E5477" w:rsidRDefault="001135D9" w:rsidP="001135D9">
      <w:pPr>
        <w:spacing w:before="100" w:beforeAutospacing="1" w:after="100" w:afterAutospacing="1"/>
        <w:jc w:val="both"/>
        <w:rPr>
          <w:lang w:val="en"/>
        </w:rPr>
      </w:pPr>
      <w:r w:rsidRPr="005E5477">
        <w:rPr>
          <w:lang w:val="en"/>
        </w:rPr>
        <w:t xml:space="preserve">“I’ve been talking to a range of people and companies operating in this space, and there is a tremendous amount of optimism about the path forward,” </w:t>
      </w:r>
      <w:proofErr w:type="spellStart"/>
      <w:r w:rsidRPr="005E5477">
        <w:rPr>
          <w:lang w:val="en"/>
        </w:rPr>
        <w:t>Mr</w:t>
      </w:r>
      <w:proofErr w:type="spellEnd"/>
      <w:r w:rsidRPr="005E5477">
        <w:rPr>
          <w:lang w:val="en"/>
        </w:rPr>
        <w:t xml:space="preserve"> Entsch said.</w:t>
      </w:r>
    </w:p>
    <w:p w:rsidR="001135D9" w:rsidRDefault="001135D9" w:rsidP="001135D9">
      <w:pPr>
        <w:spacing w:before="100" w:beforeAutospacing="1" w:after="100" w:afterAutospacing="1"/>
        <w:jc w:val="both"/>
        <w:rPr>
          <w:lang w:val="en"/>
        </w:rPr>
      </w:pPr>
      <w:r w:rsidRPr="005E5477">
        <w:rPr>
          <w:lang w:val="en"/>
        </w:rPr>
        <w:t>“</w:t>
      </w:r>
      <w:r>
        <w:rPr>
          <w:lang w:val="en"/>
        </w:rPr>
        <w:t>One of the</w:t>
      </w:r>
      <w:r w:rsidRPr="005E5477">
        <w:rPr>
          <w:lang w:val="en"/>
        </w:rPr>
        <w:t xml:space="preserve"> issues</w:t>
      </w:r>
      <w:r>
        <w:rPr>
          <w:lang w:val="en"/>
        </w:rPr>
        <w:t xml:space="preserve"> I’ve noticed is that</w:t>
      </w:r>
      <w:r w:rsidRPr="005E5477">
        <w:rPr>
          <w:lang w:val="en"/>
        </w:rPr>
        <w:t xml:space="preserve"> we have many people and </w:t>
      </w:r>
      <w:proofErr w:type="spellStart"/>
      <w:r w:rsidRPr="005E5477">
        <w:rPr>
          <w:lang w:val="en"/>
        </w:rPr>
        <w:t>organisations</w:t>
      </w:r>
      <w:proofErr w:type="spellEnd"/>
      <w:r w:rsidRPr="005E5477">
        <w:rPr>
          <w:lang w:val="en"/>
        </w:rPr>
        <w:t xml:space="preserve"> operating in silos at present, but th</w:t>
      </w:r>
      <w:r>
        <w:rPr>
          <w:lang w:val="en"/>
        </w:rPr>
        <w:t>e problems they’re trying to solve are massive and it seems to me that a more coordinated response is required,</w:t>
      </w:r>
    </w:p>
    <w:p w:rsidR="001135D9" w:rsidRPr="005E5477" w:rsidRDefault="001135D9" w:rsidP="001135D9">
      <w:pPr>
        <w:spacing w:before="100" w:beforeAutospacing="1" w:after="100" w:afterAutospacing="1"/>
        <w:jc w:val="both"/>
        <w:rPr>
          <w:lang w:val="en"/>
        </w:rPr>
      </w:pPr>
      <w:r w:rsidRPr="005E5477">
        <w:rPr>
          <w:lang w:val="en"/>
        </w:rPr>
        <w:t xml:space="preserve"> “We’re only recycling about 12 per cent of plastics nationally at the moment, we need to start heading towards a more circular economy, the benefit to the environment will be significant; not to mention the</w:t>
      </w:r>
      <w:r>
        <w:rPr>
          <w:lang w:val="en"/>
        </w:rPr>
        <w:t xml:space="preserve"> potential</w:t>
      </w:r>
      <w:r w:rsidRPr="005E5477">
        <w:rPr>
          <w:lang w:val="en"/>
        </w:rPr>
        <w:t xml:space="preserve"> economic opportunities</w:t>
      </w:r>
      <w:r>
        <w:rPr>
          <w:lang w:val="en"/>
        </w:rPr>
        <w:t xml:space="preserve"> along the way,</w:t>
      </w:r>
    </w:p>
    <w:p w:rsidR="001135D9" w:rsidRPr="005E5477" w:rsidRDefault="001135D9" w:rsidP="001135D9">
      <w:pPr>
        <w:spacing w:before="100" w:beforeAutospacing="1" w:after="100" w:afterAutospacing="1"/>
        <w:jc w:val="both"/>
        <w:rPr>
          <w:lang w:val="en"/>
        </w:rPr>
      </w:pPr>
      <w:r w:rsidRPr="005E5477">
        <w:rPr>
          <w:lang w:val="en"/>
        </w:rPr>
        <w:t>“</w:t>
      </w:r>
      <w:r>
        <w:rPr>
          <w:lang w:val="en"/>
        </w:rPr>
        <w:t xml:space="preserve">In the context of the reef, we’ve got </w:t>
      </w:r>
      <w:r w:rsidRPr="005E5477">
        <w:rPr>
          <w:lang w:val="en"/>
        </w:rPr>
        <w:t>wildlife such as turtles, dugongs and seabirds</w:t>
      </w:r>
      <w:r>
        <w:rPr>
          <w:lang w:val="en"/>
        </w:rPr>
        <w:t xml:space="preserve"> that</w:t>
      </w:r>
      <w:r w:rsidRPr="005E5477">
        <w:rPr>
          <w:lang w:val="en"/>
        </w:rPr>
        <w:t xml:space="preserve"> suffer injury or death thr</w:t>
      </w:r>
      <w:r>
        <w:rPr>
          <w:lang w:val="en"/>
        </w:rPr>
        <w:t>ough entanglement and ingestion of marine debris – a lot of which is plastic,</w:t>
      </w:r>
    </w:p>
    <w:p w:rsidR="001135D9" w:rsidRPr="005E5477" w:rsidRDefault="001135D9" w:rsidP="001135D9">
      <w:pPr>
        <w:spacing w:before="100" w:beforeAutospacing="1" w:after="100" w:afterAutospacing="1"/>
        <w:jc w:val="both"/>
        <w:rPr>
          <w:lang w:val="en"/>
        </w:rPr>
      </w:pPr>
      <w:r w:rsidRPr="005E5477">
        <w:rPr>
          <w:lang w:val="en"/>
        </w:rPr>
        <w:lastRenderedPageBreak/>
        <w:t>“</w:t>
      </w:r>
      <w:r>
        <w:rPr>
          <w:lang w:val="en"/>
        </w:rPr>
        <w:t xml:space="preserve">While we’ve have got to continue with </w:t>
      </w:r>
      <w:proofErr w:type="spellStart"/>
      <w:r>
        <w:rPr>
          <w:lang w:val="en"/>
        </w:rPr>
        <w:t>clean up</w:t>
      </w:r>
      <w:proofErr w:type="spellEnd"/>
      <w:r>
        <w:rPr>
          <w:lang w:val="en"/>
        </w:rPr>
        <w:t xml:space="preserve"> efforts, we have to make the necessary changes to stop the plastic getting into the environment in the first place – part of that is </w:t>
      </w:r>
      <w:proofErr w:type="spellStart"/>
      <w:r>
        <w:rPr>
          <w:lang w:val="en"/>
        </w:rPr>
        <w:t>recognising</w:t>
      </w:r>
      <w:proofErr w:type="spellEnd"/>
      <w:r>
        <w:rPr>
          <w:lang w:val="en"/>
        </w:rPr>
        <w:t xml:space="preserve"> the value in our waste</w:t>
      </w:r>
      <w:r w:rsidRPr="005E5477">
        <w:rPr>
          <w:lang w:val="en"/>
        </w:rPr>
        <w:t>.”</w:t>
      </w:r>
    </w:p>
    <w:p w:rsidR="001135D9" w:rsidRPr="00367051" w:rsidRDefault="001135D9" w:rsidP="001135D9">
      <w:pPr>
        <w:spacing w:before="100" w:beforeAutospacing="1" w:after="100" w:afterAutospacing="1"/>
        <w:jc w:val="both"/>
        <w:rPr>
          <w:lang w:val="en"/>
        </w:rPr>
      </w:pPr>
      <w:r w:rsidRPr="00367051">
        <w:rPr>
          <w:lang w:val="en"/>
        </w:rPr>
        <w:t xml:space="preserve">Assistant Minister for Waste Reduction and Environmental Management, Trevor Evans joined </w:t>
      </w:r>
      <w:proofErr w:type="spellStart"/>
      <w:r w:rsidRPr="00367051">
        <w:rPr>
          <w:lang w:val="en"/>
        </w:rPr>
        <w:t>Mr</w:t>
      </w:r>
      <w:proofErr w:type="spellEnd"/>
      <w:r w:rsidRPr="00367051">
        <w:rPr>
          <w:lang w:val="en"/>
        </w:rPr>
        <w:t xml:space="preserve"> Entsch in Cairns for the launch of the discussion paper.</w:t>
      </w:r>
    </w:p>
    <w:p w:rsidR="001135D9" w:rsidRDefault="001135D9" w:rsidP="001135D9">
      <w:pPr>
        <w:spacing w:before="100" w:beforeAutospacing="1" w:after="100" w:afterAutospacing="1"/>
        <w:jc w:val="both"/>
        <w:rPr>
          <w:lang w:val="en"/>
        </w:rPr>
      </w:pPr>
      <w:r>
        <w:rPr>
          <w:lang w:val="en"/>
        </w:rPr>
        <w:t xml:space="preserve">“Warren has always been a tireless advocate for North Queensland and the Great Barrier Reef. It’s fantastic to see him continuing that tradition in his role as Special Envoy by engaging with his local community, leading the policy conversation, and bringing the voices of FNQ to Canberra,” said </w:t>
      </w:r>
      <w:proofErr w:type="spellStart"/>
      <w:r>
        <w:rPr>
          <w:lang w:val="en"/>
        </w:rPr>
        <w:t>Mr</w:t>
      </w:r>
      <w:proofErr w:type="spellEnd"/>
      <w:r>
        <w:rPr>
          <w:lang w:val="en"/>
        </w:rPr>
        <w:t xml:space="preserve"> Evans.</w:t>
      </w:r>
    </w:p>
    <w:p w:rsidR="001135D9" w:rsidRDefault="001135D9" w:rsidP="001135D9">
      <w:pPr>
        <w:spacing w:before="100" w:beforeAutospacing="1" w:after="100" w:afterAutospacing="1"/>
        <w:jc w:val="both"/>
        <w:rPr>
          <w:lang w:val="en"/>
        </w:rPr>
      </w:pPr>
      <w:r>
        <w:rPr>
          <w:lang w:val="en"/>
        </w:rPr>
        <w:t>“National Recycling Week is an important reminder of the small, practical things we can all do to help the environment. It’s been great to be here in Cairns today, visiting recycling facilities and community leaders, to listen and share information about the Government’s recycling agenda.”</w:t>
      </w:r>
    </w:p>
    <w:p w:rsidR="001135D9" w:rsidRDefault="001135D9" w:rsidP="001135D9">
      <w:pPr>
        <w:spacing w:before="100" w:beforeAutospacing="1" w:after="100" w:afterAutospacing="1"/>
        <w:jc w:val="both"/>
        <w:rPr>
          <w:lang w:val="en"/>
        </w:rPr>
      </w:pPr>
      <w:r w:rsidRPr="005E5477">
        <w:rPr>
          <w:lang w:val="en"/>
        </w:rPr>
        <w:t xml:space="preserve">The discussion paper can be viewed </w:t>
      </w:r>
      <w:r>
        <w:rPr>
          <w:lang w:val="en"/>
        </w:rPr>
        <w:t xml:space="preserve">on </w:t>
      </w:r>
      <w:hyperlink r:id="rId21" w:history="1">
        <w:r w:rsidRPr="00A35186">
          <w:rPr>
            <w:rStyle w:val="Hyperlink"/>
            <w:lang w:val="en"/>
          </w:rPr>
          <w:t>Warren Entsch’s Website.</w:t>
        </w:r>
      </w:hyperlink>
    </w:p>
    <w:p w:rsidR="00CE79FD" w:rsidRDefault="001135D9">
      <w:pPr>
        <w:spacing w:after="0" w:line="240" w:lineRule="auto"/>
        <w:rPr>
          <w:rFonts w:asciiTheme="minorHAnsi" w:eastAsiaTheme="minorHAnsi" w:hAnsiTheme="minorHAnsi" w:cs="Arial"/>
        </w:rPr>
      </w:pPr>
      <w:r>
        <w:rPr>
          <w:lang w:val="en"/>
        </w:rPr>
        <w:t>Submissions are welcome and they will help to inform reports to the Federal Government the Special Envoy has been tasked with undertaking. Submissions close on the 21</w:t>
      </w:r>
      <w:r w:rsidRPr="00101E04">
        <w:rPr>
          <w:vertAlign w:val="superscript"/>
          <w:lang w:val="en"/>
        </w:rPr>
        <w:t>st</w:t>
      </w:r>
      <w:r>
        <w:rPr>
          <w:lang w:val="en"/>
        </w:rPr>
        <w:t xml:space="preserve"> of February 2020</w:t>
      </w:r>
      <w:r>
        <w:rPr>
          <w:rFonts w:asciiTheme="minorHAnsi" w:eastAsiaTheme="minorHAnsi" w:hAnsiTheme="minorHAnsi" w:cs="Arial"/>
        </w:rPr>
        <w:br w:type="page"/>
      </w:r>
    </w:p>
    <w:p w:rsidR="001135D9" w:rsidRDefault="00CE79FD" w:rsidP="001135D9">
      <w:pPr>
        <w:spacing w:after="0" w:line="240" w:lineRule="auto"/>
        <w:rPr>
          <w:rFonts w:asciiTheme="minorHAnsi" w:eastAsiaTheme="minorHAnsi" w:hAnsiTheme="minorHAnsi" w:cs="Arial"/>
        </w:rPr>
      </w:pPr>
      <w:r w:rsidRPr="00CE79FD">
        <w:rPr>
          <w:rFonts w:asciiTheme="minorHAnsi" w:eastAsiaTheme="minorHAnsi" w:hAnsiTheme="minorHAnsi" w:cs="Arial"/>
          <w:noProof/>
          <w:lang w:eastAsia="en-AU"/>
        </w:rPr>
        <w:lastRenderedPageBreak/>
        <w:drawing>
          <wp:anchor distT="0" distB="0" distL="114300" distR="114300" simplePos="0" relativeHeight="251678720" behindDoc="1" locked="0" layoutInCell="1" allowOverlap="1" wp14:anchorId="650F5A5A" wp14:editId="190A25C2">
            <wp:simplePos x="0" y="0"/>
            <wp:positionH relativeFrom="column">
              <wp:posOffset>-841005</wp:posOffset>
            </wp:positionH>
            <wp:positionV relativeFrom="paragraph">
              <wp:posOffset>-829262</wp:posOffset>
            </wp:positionV>
            <wp:extent cx="7432040" cy="2087880"/>
            <wp:effectExtent l="0" t="0" r="0" b="762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p>
    <w:p w:rsidR="00332FAC" w:rsidRDefault="00332FAC" w:rsidP="00332FAC">
      <w:pPr>
        <w:jc w:val="both"/>
        <w:textAlignment w:val="baseline"/>
        <w:rPr>
          <w:rFonts w:asciiTheme="minorHAnsi" w:eastAsiaTheme="minorHAnsi" w:hAnsiTheme="minorHAnsi" w:cs="Arial"/>
        </w:rPr>
      </w:pPr>
    </w:p>
    <w:p w:rsidR="001135D9" w:rsidRDefault="001135D9" w:rsidP="00332FAC">
      <w:pPr>
        <w:jc w:val="both"/>
        <w:textAlignment w:val="baseline"/>
        <w:rPr>
          <w:rFonts w:asciiTheme="minorHAnsi" w:eastAsiaTheme="minorHAnsi" w:hAnsiTheme="minorHAnsi" w:cs="Arial"/>
        </w:rPr>
      </w:pPr>
    </w:p>
    <w:p w:rsidR="001135D9" w:rsidRDefault="001135D9" w:rsidP="00332FAC">
      <w:pPr>
        <w:jc w:val="both"/>
        <w:textAlignment w:val="baseline"/>
        <w:rPr>
          <w:rFonts w:asciiTheme="minorHAnsi" w:eastAsiaTheme="minorHAnsi" w:hAnsiTheme="minorHAnsi" w:cs="Arial"/>
        </w:rPr>
      </w:pPr>
    </w:p>
    <w:p w:rsidR="001135D9" w:rsidRDefault="001135D9" w:rsidP="00332FAC">
      <w:pPr>
        <w:jc w:val="both"/>
        <w:textAlignment w:val="baseline"/>
        <w:rPr>
          <w:rFonts w:asciiTheme="minorHAnsi" w:eastAsiaTheme="minorHAnsi" w:hAnsiTheme="minorHAnsi" w:cs="Arial"/>
        </w:rPr>
      </w:pPr>
    </w:p>
    <w:p w:rsidR="001135D9" w:rsidRDefault="001135D9" w:rsidP="00332FAC">
      <w:pPr>
        <w:jc w:val="both"/>
        <w:textAlignment w:val="baseline"/>
        <w:rPr>
          <w:rFonts w:asciiTheme="minorHAnsi" w:eastAsiaTheme="minorHAnsi" w:hAnsiTheme="minorHAnsi" w:cs="Arial"/>
        </w:rPr>
      </w:pPr>
    </w:p>
    <w:p w:rsidR="00CE79FD" w:rsidRPr="00CE79FD" w:rsidRDefault="00CE79FD" w:rsidP="00CE79FD">
      <w:pPr>
        <w:pStyle w:val="Heading4"/>
        <w:jc w:val="center"/>
        <w:rPr>
          <w:b/>
          <w:i w:val="0"/>
        </w:rPr>
      </w:pPr>
      <w:r w:rsidRPr="00CE79FD">
        <w:rPr>
          <w:b/>
          <w:i w:val="0"/>
          <w:sz w:val="36"/>
          <w:szCs w:val="36"/>
        </w:rPr>
        <w:t>Environmental disaster recovery funding for FNQ beaches</w:t>
      </w:r>
    </w:p>
    <w:p w:rsidR="00CE79FD" w:rsidRPr="005A274E" w:rsidRDefault="00CE79FD" w:rsidP="00CE79FD">
      <w:pPr>
        <w:pStyle w:val="NormalWeb"/>
        <w:shd w:val="clear" w:color="auto" w:fill="FFFFFF"/>
        <w:spacing w:before="0" w:beforeAutospacing="0" w:after="225" w:afterAutospacing="0"/>
        <w:jc w:val="both"/>
        <w:rPr>
          <w:rFonts w:asciiTheme="minorHAnsi" w:hAnsiTheme="minorHAnsi" w:cstheme="minorHAnsi"/>
          <w:sz w:val="21"/>
          <w:szCs w:val="21"/>
        </w:rPr>
      </w:pPr>
      <w:r>
        <w:rPr>
          <w:rFonts w:asciiTheme="minorHAnsi" w:hAnsiTheme="minorHAnsi" w:cstheme="minorHAnsi"/>
          <w:sz w:val="21"/>
          <w:szCs w:val="21"/>
        </w:rPr>
        <w:t>Wednesday, 11</w:t>
      </w:r>
      <w:r w:rsidRPr="005A274E">
        <w:rPr>
          <w:rFonts w:asciiTheme="minorHAnsi" w:hAnsiTheme="minorHAnsi" w:cstheme="minorHAnsi"/>
          <w:sz w:val="21"/>
          <w:szCs w:val="21"/>
        </w:rPr>
        <w:t xml:space="preserve"> December 2019</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Beaches across Far North Queensland will share in $371,338 in funding to help revitalise their rich natural habitat following the unprecedented Monsoon Trough earlier this year.</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Revitalisation projects at Cow Bay Beach, Pretty Beach, Oak Beach, Ellis Beach, Clifton Beach, Trinity Beach and Holloways Beach have been given the green light as part of the Australian Government’s Environmental Recovery Package.</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 xml:space="preserve">A further three </w:t>
      </w:r>
      <w:r>
        <w:rPr>
          <w:rFonts w:asciiTheme="minorHAnsi" w:hAnsiTheme="minorHAnsi" w:cstheme="minorHAnsi"/>
          <w:sz w:val="21"/>
          <w:szCs w:val="21"/>
        </w:rPr>
        <w:t xml:space="preserve">revitalisation </w:t>
      </w:r>
      <w:r w:rsidRPr="005A274E">
        <w:rPr>
          <w:rFonts w:asciiTheme="minorHAnsi" w:hAnsiTheme="minorHAnsi" w:cstheme="minorHAnsi"/>
          <w:sz w:val="21"/>
          <w:szCs w:val="21"/>
        </w:rPr>
        <w:t>projects totalling $361,343 will be undertaken along the Cassowary Coast at Kurrimine Beach, Kennedy Esplanade and Marine Parade.</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Federal Leichhardt MP Warren Entsch said Local Councils and Natural Resource Management groups will assist communities wi</w:t>
      </w:r>
      <w:r>
        <w:rPr>
          <w:rFonts w:asciiTheme="minorHAnsi" w:hAnsiTheme="minorHAnsi" w:cstheme="minorHAnsi"/>
          <w:sz w:val="21"/>
          <w:szCs w:val="21"/>
        </w:rPr>
        <w:t>th the delivery of the projects.</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“Far North Queensland is known across the world for our pristine beaches and coastline,” Mr Entsch said.</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“Works at Cow Bay, Oak Beach and Pretty Beach will include the restoration of dunes as well as reinstating natural dune-building processes to reduce damage during future disaster events.</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 xml:space="preserve">“The works at Ellis Beach, Clifton Beach, Trinity Beach and Holloways Beach will include replacing sand permanently lost from each system to reinstate the beach profile and repair eroded areas. </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“This will go a long way in building resilience at the four sites ahead of and possible future disaster events.”</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 xml:space="preserve">Federal Natural Disaster and Emergency Management Minister David </w:t>
      </w:r>
      <w:proofErr w:type="spellStart"/>
      <w:r w:rsidRPr="005A274E">
        <w:rPr>
          <w:rFonts w:asciiTheme="minorHAnsi" w:hAnsiTheme="minorHAnsi" w:cstheme="minorHAnsi"/>
          <w:sz w:val="21"/>
          <w:szCs w:val="21"/>
        </w:rPr>
        <w:t>Littleproud</w:t>
      </w:r>
      <w:proofErr w:type="spellEnd"/>
      <w:r w:rsidRPr="005A274E">
        <w:rPr>
          <w:rFonts w:asciiTheme="minorHAnsi" w:hAnsiTheme="minorHAnsi" w:cstheme="minorHAnsi"/>
          <w:sz w:val="21"/>
          <w:szCs w:val="21"/>
        </w:rPr>
        <w:t xml:space="preserve"> said</w:t>
      </w:r>
      <w:r w:rsidRPr="005A274E">
        <w:rPr>
          <w:rFonts w:asciiTheme="minorHAnsi" w:hAnsiTheme="minorHAnsi" w:cstheme="minorHAnsi"/>
          <w:color w:val="000000"/>
          <w:sz w:val="21"/>
          <w:szCs w:val="21"/>
        </w:rPr>
        <w:t xml:space="preserve"> t</w:t>
      </w:r>
      <w:r w:rsidRPr="005A274E">
        <w:rPr>
          <w:rFonts w:asciiTheme="minorHAnsi" w:hAnsiTheme="minorHAnsi" w:cstheme="minorHAnsi"/>
          <w:sz w:val="21"/>
          <w:szCs w:val="21"/>
        </w:rPr>
        <w:t>he Environmental Recovery Package is part of the $242 million Recovery Package funded under the joint Commonwealth-Queensland Disaster Recovery Funding Arrangements</w:t>
      </w:r>
      <w:r>
        <w:rPr>
          <w:rFonts w:asciiTheme="minorHAnsi" w:hAnsiTheme="minorHAnsi" w:cstheme="minorHAnsi"/>
          <w:sz w:val="21"/>
          <w:szCs w:val="21"/>
        </w:rPr>
        <w:t>.</w:t>
      </w:r>
    </w:p>
    <w:p w:rsidR="00CE79FD" w:rsidRPr="005A274E" w:rsidRDefault="00CE79FD" w:rsidP="00CE79FD">
      <w:pPr>
        <w:jc w:val="both"/>
        <w:rPr>
          <w:rFonts w:asciiTheme="minorHAnsi" w:hAnsiTheme="minorHAnsi" w:cstheme="minorHAnsi"/>
          <w:sz w:val="21"/>
          <w:szCs w:val="21"/>
        </w:rPr>
      </w:pPr>
      <w:r w:rsidRPr="005A274E">
        <w:rPr>
          <w:rFonts w:asciiTheme="minorHAnsi" w:hAnsiTheme="minorHAnsi" w:cstheme="minorHAnsi"/>
          <w:sz w:val="21"/>
          <w:szCs w:val="21"/>
        </w:rPr>
        <w:t xml:space="preserve">“Queensland’s unique natural landscape is one of the most important markets in the tourism industry and supports thousands of jobs in the region,” Mr </w:t>
      </w:r>
      <w:proofErr w:type="spellStart"/>
      <w:r w:rsidRPr="005A274E">
        <w:rPr>
          <w:rFonts w:asciiTheme="minorHAnsi" w:hAnsiTheme="minorHAnsi" w:cstheme="minorHAnsi"/>
          <w:sz w:val="21"/>
          <w:szCs w:val="21"/>
        </w:rPr>
        <w:t>Littleproud</w:t>
      </w:r>
      <w:proofErr w:type="spellEnd"/>
      <w:r w:rsidRPr="005A274E">
        <w:rPr>
          <w:rFonts w:asciiTheme="minorHAnsi" w:hAnsiTheme="minorHAnsi" w:cstheme="minorHAnsi"/>
          <w:sz w:val="21"/>
          <w:szCs w:val="21"/>
        </w:rPr>
        <w:t xml:space="preserve"> said.</w:t>
      </w:r>
    </w:p>
    <w:p w:rsidR="00CE79FD" w:rsidRPr="005A274E" w:rsidRDefault="00CE79FD" w:rsidP="00CE79FD">
      <w:pPr>
        <w:rPr>
          <w:rFonts w:asciiTheme="minorHAnsi" w:hAnsiTheme="minorHAnsi" w:cstheme="minorHAnsi"/>
          <w:sz w:val="21"/>
          <w:szCs w:val="21"/>
        </w:rPr>
      </w:pPr>
      <w:r w:rsidRPr="005A274E">
        <w:rPr>
          <w:rFonts w:asciiTheme="minorHAnsi" w:hAnsiTheme="minorHAnsi" w:cstheme="minorHAnsi"/>
          <w:sz w:val="21"/>
          <w:szCs w:val="21"/>
        </w:rPr>
        <w:t>“Queensland is no stranger to natural disasters, and this is why funding like this is important to help communities and the environment recove</w:t>
      </w:r>
      <w:r>
        <w:rPr>
          <w:rFonts w:asciiTheme="minorHAnsi" w:hAnsiTheme="minorHAnsi" w:cstheme="minorHAnsi"/>
          <w:sz w:val="21"/>
          <w:szCs w:val="21"/>
        </w:rPr>
        <w:t>r.”</w:t>
      </w:r>
    </w:p>
    <w:p w:rsidR="001135D9" w:rsidRPr="00E548A4" w:rsidRDefault="00CE79FD" w:rsidP="00332FAC">
      <w:pPr>
        <w:jc w:val="both"/>
        <w:textAlignment w:val="baseline"/>
        <w:rPr>
          <w:rFonts w:asciiTheme="minorHAnsi" w:eastAsiaTheme="minorHAnsi" w:hAnsiTheme="minorHAnsi" w:cs="Arial"/>
        </w:rPr>
      </w:pPr>
      <w:r w:rsidRPr="00CE79FD">
        <w:rPr>
          <w:rFonts w:asciiTheme="minorHAnsi" w:eastAsiaTheme="minorHAnsi" w:hAnsiTheme="minorHAnsi" w:cs="Arial"/>
          <w:noProof/>
          <w:lang w:eastAsia="en-AU"/>
        </w:rPr>
        <w:drawing>
          <wp:anchor distT="0" distB="0" distL="114300" distR="114300" simplePos="0" relativeHeight="251679744" behindDoc="1" locked="0" layoutInCell="1" allowOverlap="1" wp14:anchorId="4BD26559" wp14:editId="6186E9DC">
            <wp:simplePos x="0" y="0"/>
            <wp:positionH relativeFrom="column">
              <wp:posOffset>-826770</wp:posOffset>
            </wp:positionH>
            <wp:positionV relativeFrom="paragraph">
              <wp:posOffset>278765</wp:posOffset>
            </wp:positionV>
            <wp:extent cx="7437755" cy="1086485"/>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p>
    <w:p w:rsidR="003C65D6" w:rsidRDefault="003C65D6">
      <w:pPr>
        <w:spacing w:after="0" w:line="240" w:lineRule="auto"/>
        <w:rPr>
          <w:sz w:val="16"/>
        </w:rPr>
      </w:pPr>
      <w:r>
        <w:rPr>
          <w:sz w:val="16"/>
        </w:rPr>
        <w:br w:type="page"/>
      </w:r>
    </w:p>
    <w:p w:rsidR="003C65D6" w:rsidRDefault="003C65D6" w:rsidP="003C65D6">
      <w:pPr>
        <w:pStyle w:val="Heading1"/>
      </w:pPr>
      <w:r>
        <w:lastRenderedPageBreak/>
        <w:t>Appendix B</w:t>
      </w:r>
    </w:p>
    <w:p w:rsidR="003C65D6" w:rsidRPr="006A4E3C" w:rsidRDefault="003C65D6" w:rsidP="003C65D6">
      <w:pPr>
        <w:pStyle w:val="Heading3"/>
        <w:rPr>
          <w:i w:val="0"/>
        </w:rPr>
      </w:pPr>
      <w:r>
        <w:rPr>
          <w:i w:val="0"/>
        </w:rPr>
        <w:t>Reef Champion Awards</w:t>
      </w:r>
      <w:r w:rsidR="00767ECC">
        <w:rPr>
          <w:i w:val="0"/>
        </w:rPr>
        <w:t>:</w:t>
      </w:r>
    </w:p>
    <w:p w:rsidR="003C65D6" w:rsidRPr="003C65D6" w:rsidRDefault="00B1746F" w:rsidP="003C65D6">
      <w:hyperlink r:id="rId22" w:history="1">
        <w:r w:rsidR="003C65D6">
          <w:rPr>
            <w:rStyle w:val="Hyperlink"/>
          </w:rPr>
          <w:t>https://www.qff.org.au/projects/reef-alliance/2019-reef-champion-awards/</w:t>
        </w:r>
      </w:hyperlink>
    </w:p>
    <w:sectPr w:rsidR="003C65D6" w:rsidRPr="003C65D6" w:rsidSect="003A7D43">
      <w:headerReference w:type="first" r:id="rId23"/>
      <w:footerReference w:type="first" r:id="rId24"/>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81A" w:rsidRDefault="00B0481A" w:rsidP="00A60185">
      <w:pPr>
        <w:spacing w:after="0" w:line="240" w:lineRule="auto"/>
      </w:pPr>
      <w:r>
        <w:separator/>
      </w:r>
    </w:p>
  </w:endnote>
  <w:endnote w:type="continuationSeparator" w:id="0">
    <w:p w:rsidR="00B0481A" w:rsidRDefault="00B0481A"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46F" w:rsidRDefault="00B174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115795"/>
      <w:docPartObj>
        <w:docPartGallery w:val="Page Numbers (Bottom of Page)"/>
        <w:docPartUnique/>
      </w:docPartObj>
    </w:sdtPr>
    <w:sdtEndPr/>
    <w:sdtContent>
      <w:p w:rsidR="00A56A7F" w:rsidRDefault="00A56A7F">
        <w:pPr>
          <w:pStyle w:val="Footer"/>
          <w:jc w:val="center"/>
        </w:pPr>
        <w:r>
          <w:fldChar w:fldCharType="begin"/>
        </w:r>
        <w:r>
          <w:instrText xml:space="preserve"> PAGE   \* MERGEFORMAT </w:instrText>
        </w:r>
        <w:r>
          <w:fldChar w:fldCharType="separate"/>
        </w:r>
        <w:r w:rsidR="00B1746F">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7F" w:rsidRDefault="00A56A7F">
    <w:pPr>
      <w:pStyle w:val="Footer"/>
    </w:pPr>
    <w:r w:rsidRPr="001E3C58">
      <w:rPr>
        <w:noProof/>
        <w:lang w:eastAsia="en-AU"/>
      </w:rPr>
      <w:drawing>
        <wp:anchor distT="0" distB="0" distL="114300" distR="114300" simplePos="0" relativeHeight="251659264" behindDoc="0" locked="0" layoutInCell="1" allowOverlap="1" wp14:anchorId="45CF9A65" wp14:editId="4862FD24">
          <wp:simplePos x="0" y="0"/>
          <wp:positionH relativeFrom="page">
            <wp:posOffset>-2092</wp:posOffset>
          </wp:positionH>
          <wp:positionV relativeFrom="page">
            <wp:posOffset>9889262</wp:posOffset>
          </wp:positionV>
          <wp:extent cx="7591936" cy="37310"/>
          <wp:effectExtent l="19050" t="0" r="9014" b="0"/>
          <wp:wrapNone/>
          <wp:docPr id="5"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188642"/>
      <w:docPartObj>
        <w:docPartGallery w:val="Page Numbers (Bottom of Page)"/>
        <w:docPartUnique/>
      </w:docPartObj>
    </w:sdtPr>
    <w:sdtEndPr/>
    <w:sdtContent>
      <w:p w:rsidR="00A56A7F" w:rsidRDefault="00B1746F" w:rsidP="003A7D43">
        <w:pPr>
          <w:pStyle w:val="Footer"/>
          <w:jc w:val="center"/>
        </w:pPr>
        <w:sdt>
          <w:sdtPr>
            <w:id w:val="1056896652"/>
            <w:docPartObj>
              <w:docPartGallery w:val="Page Numbers (Bottom of Page)"/>
              <w:docPartUnique/>
            </w:docPartObj>
          </w:sdtPr>
          <w:sdtEndPr/>
          <w:sdtContent>
            <w:r w:rsidR="00A56A7F">
              <w:fldChar w:fldCharType="begin"/>
            </w:r>
            <w:r w:rsidR="00A56A7F">
              <w:instrText xml:space="preserve"> PAGE   \* MERGEFORMAT </w:instrText>
            </w:r>
            <w:r w:rsidR="00A56A7F">
              <w:fldChar w:fldCharType="separate"/>
            </w:r>
            <w:r>
              <w:rPr>
                <w:noProof/>
              </w:rPr>
              <w:t>2</w:t>
            </w:r>
            <w:r w:rsidR="00A56A7F">
              <w:rPr>
                <w:noProof/>
              </w:rPr>
              <w:fldChar w:fldCharType="end"/>
            </w:r>
          </w:sdtContent>
        </w:sdt>
      </w:p>
    </w:sdtContent>
  </w:sdt>
  <w:p w:rsidR="00E718F7" w:rsidRDefault="00E718F7"/>
  <w:p w:rsidR="00E718F7" w:rsidRDefault="00E718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81A" w:rsidRDefault="00B0481A" w:rsidP="00A60185">
      <w:pPr>
        <w:spacing w:after="0" w:line="240" w:lineRule="auto"/>
      </w:pPr>
      <w:r>
        <w:separator/>
      </w:r>
    </w:p>
  </w:footnote>
  <w:footnote w:type="continuationSeparator" w:id="0">
    <w:p w:rsidR="00B0481A" w:rsidRDefault="00B0481A"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7F" w:rsidRDefault="00A56A7F" w:rsidP="00E45765">
    <w:pPr>
      <w:pStyle w:val="Classification"/>
    </w:pPr>
    <w:r>
      <w:fldChar w:fldCharType="begin"/>
    </w:r>
    <w:r>
      <w:instrText xml:space="preserve"> DOCPROPERTY SecurityClassification \* MERGEFORMAT </w:instrText>
    </w:r>
    <w:r>
      <w:fldChar w:fldCharType="separate"/>
    </w:r>
    <w:r w:rsidR="00425666">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46F" w:rsidRDefault="00B174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7F" w:rsidRDefault="00A56A7F">
    <w:pPr>
      <w:pStyle w:val="Header"/>
    </w:pPr>
  </w:p>
  <w:p w:rsidR="00A56A7F" w:rsidRDefault="00A56A7F">
    <w:pPr>
      <w:pStyle w:val="Header"/>
    </w:pPr>
  </w:p>
  <w:p w:rsidR="00A56A7F" w:rsidRDefault="00A56A7F">
    <w:pPr>
      <w:pStyle w:val="Header"/>
    </w:pPr>
  </w:p>
  <w:p w:rsidR="00A56A7F" w:rsidRDefault="00A56A7F">
    <w:pPr>
      <w:pStyle w:val="Header"/>
    </w:pPr>
    <w:r>
      <w:rPr>
        <w:noProof/>
        <w:lang w:eastAsia="en-AU"/>
      </w:rPr>
      <mc:AlternateContent>
        <mc:Choice Requires="wps">
          <w:drawing>
            <wp:anchor distT="0" distB="0" distL="114300" distR="114300" simplePos="0" relativeHeight="251663360" behindDoc="0" locked="0" layoutInCell="1" allowOverlap="1" wp14:anchorId="53634554" wp14:editId="22678747">
              <wp:simplePos x="0" y="0"/>
              <wp:positionH relativeFrom="column">
                <wp:posOffset>1558098</wp:posOffset>
              </wp:positionH>
              <wp:positionV relativeFrom="paragraph">
                <wp:posOffset>59042</wp:posOffset>
              </wp:positionV>
              <wp:extent cx="4356100" cy="101791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017917"/>
                      </a:xfrm>
                      <a:prstGeom prst="rect">
                        <a:avLst/>
                      </a:prstGeom>
                      <a:noFill/>
                      <a:ln w="9525">
                        <a:noFill/>
                        <a:miter lim="800000"/>
                        <a:headEnd/>
                        <a:tailEnd/>
                      </a:ln>
                    </wps:spPr>
                    <wps:txbx>
                      <w:txbxContent>
                        <w:p w:rsidR="00A56A7F" w:rsidRPr="00D75ABE" w:rsidRDefault="00A56A7F">
                          <w:pPr>
                            <w:rPr>
                              <w:b/>
                              <w:color w:val="045BA1"/>
                              <w:sz w:val="44"/>
                              <w:szCs w:val="44"/>
                            </w:rPr>
                          </w:pPr>
                          <w:r w:rsidRPr="00D75ABE">
                            <w:rPr>
                              <w:b/>
                              <w:color w:val="045BA1"/>
                              <w:sz w:val="44"/>
                              <w:szCs w:val="44"/>
                            </w:rPr>
                            <w:t>The Hon. Warren Entsch MP</w:t>
                          </w:r>
                          <w:r>
                            <w:rPr>
                              <w:b/>
                              <w:color w:val="045BA1"/>
                              <w:sz w:val="44"/>
                              <w:szCs w:val="44"/>
                            </w:rPr>
                            <w:br/>
                          </w:r>
                          <w:r w:rsidRPr="00D75ABE">
                            <w:rPr>
                              <w:b/>
                              <w:color w:val="045BA1"/>
                              <w:sz w:val="31"/>
                              <w:szCs w:val="31"/>
                            </w:rPr>
                            <w:t>Special Envoy for the Great Barrier Reef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34554" id="_x0000_t202" coordsize="21600,21600" o:spt="202" path="m,l,21600r21600,l21600,xe">
              <v:stroke joinstyle="miter"/>
              <v:path gradientshapeok="t" o:connecttype="rect"/>
            </v:shapetype>
            <v:shape id="Text Box 2" o:spid="_x0000_s1026" type="#_x0000_t202" style="position:absolute;margin-left:122.7pt;margin-top:4.65pt;width:343pt;height:8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" filled="f" stroked="f">
              <v:textbox>
                <w:txbxContent>
                  <w:p w:rsidR="00A56A7F" w:rsidRPr="00D75ABE" w:rsidRDefault="00A56A7F">
                    <w:pPr>
                      <w:rPr>
                        <w:b/>
                        <w:color w:val="045BA1"/>
                        <w:sz w:val="44"/>
                        <w:szCs w:val="44"/>
                      </w:rPr>
                    </w:pPr>
                    <w:r w:rsidRPr="00D75ABE">
                      <w:rPr>
                        <w:b/>
                        <w:color w:val="045BA1"/>
                        <w:sz w:val="44"/>
                        <w:szCs w:val="44"/>
                      </w:rPr>
                      <w:t>The Hon. Warren Entsch MP</w:t>
                    </w:r>
                    <w:r>
                      <w:rPr>
                        <w:b/>
                        <w:color w:val="045BA1"/>
                        <w:sz w:val="44"/>
                        <w:szCs w:val="44"/>
                      </w:rPr>
                      <w:br/>
                    </w:r>
                    <w:r w:rsidRPr="00D75ABE">
                      <w:rPr>
                        <w:b/>
                        <w:color w:val="045BA1"/>
                        <w:sz w:val="31"/>
                        <w:szCs w:val="31"/>
                      </w:rPr>
                      <w:t>Special Envoy for the Great Barrier Reef</w:t>
                    </w:r>
                  </w:p>
                </w:txbxContent>
              </v:textbox>
            </v:shape>
          </w:pict>
        </mc:Fallback>
      </mc:AlternateContent>
    </w:r>
    <w:r>
      <w:rPr>
        <w:noProof/>
        <w:lang w:eastAsia="en-AU"/>
      </w:rPr>
      <w:drawing>
        <wp:inline distT="0" distB="0" distL="0" distR="0" wp14:anchorId="78BD6783" wp14:editId="1538F9B0">
          <wp:extent cx="1233578" cy="931440"/>
          <wp:effectExtent l="0" t="0" r="5080" b="2540"/>
          <wp:docPr id="1" name="Picture 1" descr="C:\Users\batts\Pictures\blue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ts\Pictures\blue cre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770" cy="9338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7F" w:rsidRDefault="00A56A7F">
    <w:pPr>
      <w:pStyle w:val="Header"/>
    </w:pPr>
  </w:p>
  <w:p w:rsidR="00E718F7" w:rsidRDefault="00E718F7"/>
  <w:p w:rsidR="00E718F7" w:rsidRDefault="00E718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DA4272"/>
    <w:multiLevelType w:val="hybridMultilevel"/>
    <w:tmpl w:val="F7004668"/>
    <w:lvl w:ilvl="0" w:tplc="0C090001">
      <w:start w:val="201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D590F"/>
    <w:multiLevelType w:val="hybridMultilevel"/>
    <w:tmpl w:val="D2F6DD1E"/>
    <w:lvl w:ilvl="0" w:tplc="758C1F2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D065B"/>
    <w:multiLevelType w:val="hybridMultilevel"/>
    <w:tmpl w:val="26CA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A16ED"/>
    <w:multiLevelType w:val="hybridMultilevel"/>
    <w:tmpl w:val="3796C0CE"/>
    <w:lvl w:ilvl="0" w:tplc="4FF2797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745BC2"/>
    <w:multiLevelType w:val="multilevel"/>
    <w:tmpl w:val="E5E89F92"/>
    <w:numStyleLink w:val="BulletList"/>
  </w:abstractNum>
  <w:abstractNum w:abstractNumId="6" w15:restartNumberingAfterBreak="0">
    <w:nsid w:val="219F15DF"/>
    <w:multiLevelType w:val="hybridMultilevel"/>
    <w:tmpl w:val="7F42A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018F0"/>
    <w:multiLevelType w:val="hybridMultilevel"/>
    <w:tmpl w:val="DC02D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167575"/>
    <w:multiLevelType w:val="hybridMultilevel"/>
    <w:tmpl w:val="6A06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A405A1"/>
    <w:multiLevelType w:val="hybridMultilevel"/>
    <w:tmpl w:val="5F6654D0"/>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B0A7807"/>
    <w:multiLevelType w:val="hybridMultilevel"/>
    <w:tmpl w:val="89923266"/>
    <w:lvl w:ilvl="0" w:tplc="758C1F28">
      <w:numFmt w:val="bullet"/>
      <w:lvlText w:val="•"/>
      <w:lvlJc w:val="left"/>
      <w:pPr>
        <w:ind w:left="1080" w:hanging="720"/>
      </w:pPr>
      <w:rPr>
        <w:rFonts w:ascii="Arial" w:eastAsia="Calibri" w:hAnsi="Arial" w:cs="Arial" w:hint="default"/>
      </w:rPr>
    </w:lvl>
    <w:lvl w:ilvl="1" w:tplc="C174F698">
      <w:numFmt w:val="bullet"/>
      <w:lvlText w:val=""/>
      <w:lvlJc w:val="left"/>
      <w:pPr>
        <w:ind w:left="1800" w:hanging="720"/>
      </w:pPr>
      <w:rPr>
        <w:rFonts w:ascii="Symbol" w:eastAsia="Calibri"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1E0407"/>
    <w:multiLevelType w:val="hybridMultilevel"/>
    <w:tmpl w:val="452030AC"/>
    <w:lvl w:ilvl="0" w:tplc="758C1F2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C14E78"/>
    <w:multiLevelType w:val="hybridMultilevel"/>
    <w:tmpl w:val="3852EA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456429"/>
    <w:multiLevelType w:val="multilevel"/>
    <w:tmpl w:val="E898CC72"/>
    <w:numStyleLink w:val="KeyPoints"/>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A957E5E"/>
    <w:multiLevelType w:val="hybridMultilevel"/>
    <w:tmpl w:val="4F001524"/>
    <w:lvl w:ilvl="0" w:tplc="758C1F28">
      <w:numFmt w:val="bullet"/>
      <w:lvlText w:val="•"/>
      <w:lvlJc w:val="left"/>
      <w:pPr>
        <w:ind w:left="1080" w:hanging="720"/>
      </w:pPr>
      <w:rPr>
        <w:rFonts w:ascii="Arial" w:eastAsia="Calibri" w:hAnsi="Arial" w:cs="Arial" w:hint="default"/>
      </w:rPr>
    </w:lvl>
    <w:lvl w:ilvl="1" w:tplc="0C09000D">
      <w:start w:val="1"/>
      <w:numFmt w:val="bullet"/>
      <w:lvlText w:val=""/>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500048"/>
    <w:multiLevelType w:val="hybridMultilevel"/>
    <w:tmpl w:val="CAA49858"/>
    <w:lvl w:ilvl="0" w:tplc="758C1F28">
      <w:numFmt w:val="bullet"/>
      <w:lvlText w:val="•"/>
      <w:lvlJc w:val="left"/>
      <w:pPr>
        <w:ind w:left="1080" w:hanging="720"/>
      </w:pPr>
      <w:rPr>
        <w:rFonts w:ascii="Arial" w:eastAsia="Calibri" w:hAnsi="Arial" w:cs="Arial" w:hint="default"/>
      </w:rPr>
    </w:lvl>
    <w:lvl w:ilvl="1" w:tplc="0C09000D">
      <w:start w:val="1"/>
      <w:numFmt w:val="bullet"/>
      <w:lvlText w:val=""/>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8"/>
  </w:num>
  <w:num w:numId="5">
    <w:abstractNumId w:val="15"/>
  </w:num>
  <w:num w:numId="6">
    <w:abstractNumId w:val="5"/>
  </w:num>
  <w:num w:numId="7">
    <w:abstractNumId w:val="12"/>
  </w:num>
  <w:num w:numId="8">
    <w:abstractNumId w:val="13"/>
  </w:num>
  <w:num w:numId="9">
    <w:abstractNumId w:val="2"/>
  </w:num>
  <w:num w:numId="10">
    <w:abstractNumId w:val="17"/>
  </w:num>
  <w:num w:numId="11">
    <w:abstractNumId w:val="18"/>
  </w:num>
  <w:num w:numId="12">
    <w:abstractNumId w:val="11"/>
  </w:num>
  <w:num w:numId="13">
    <w:abstractNumId w:val="3"/>
  </w:num>
  <w:num w:numId="14">
    <w:abstractNumId w:val="7"/>
  </w:num>
  <w:num w:numId="15">
    <w:abstractNumId w:val="10"/>
  </w:num>
  <w:num w:numId="16">
    <w:abstractNumId w:val="6"/>
  </w:num>
  <w:num w:numId="17">
    <w:abstractNumId w:val="14"/>
  </w:num>
  <w:num w:numId="18">
    <w:abstractNumId w:val="4"/>
  </w:num>
  <w:num w:numId="1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7F0481"/>
    <w:rsid w:val="00004218"/>
    <w:rsid w:val="00004AEE"/>
    <w:rsid w:val="00005CAA"/>
    <w:rsid w:val="00006C39"/>
    <w:rsid w:val="00007833"/>
    <w:rsid w:val="00010210"/>
    <w:rsid w:val="00012D66"/>
    <w:rsid w:val="0001476D"/>
    <w:rsid w:val="00015ADA"/>
    <w:rsid w:val="00017DFB"/>
    <w:rsid w:val="00020C99"/>
    <w:rsid w:val="000268B8"/>
    <w:rsid w:val="0002707B"/>
    <w:rsid w:val="000273D9"/>
    <w:rsid w:val="000327AA"/>
    <w:rsid w:val="00043514"/>
    <w:rsid w:val="00046E6C"/>
    <w:rsid w:val="00050D82"/>
    <w:rsid w:val="0005148E"/>
    <w:rsid w:val="00052A6C"/>
    <w:rsid w:val="00053F36"/>
    <w:rsid w:val="00072C5A"/>
    <w:rsid w:val="00073838"/>
    <w:rsid w:val="000759E5"/>
    <w:rsid w:val="000802B5"/>
    <w:rsid w:val="00081380"/>
    <w:rsid w:val="000848BB"/>
    <w:rsid w:val="00084AC6"/>
    <w:rsid w:val="00091608"/>
    <w:rsid w:val="0009333C"/>
    <w:rsid w:val="00095DFB"/>
    <w:rsid w:val="0009704F"/>
    <w:rsid w:val="000A0F11"/>
    <w:rsid w:val="000A125A"/>
    <w:rsid w:val="000A554E"/>
    <w:rsid w:val="000A57CD"/>
    <w:rsid w:val="000B3561"/>
    <w:rsid w:val="000B3758"/>
    <w:rsid w:val="000B7161"/>
    <w:rsid w:val="000B7681"/>
    <w:rsid w:val="000B7B42"/>
    <w:rsid w:val="000C02B7"/>
    <w:rsid w:val="000C27EA"/>
    <w:rsid w:val="000C5100"/>
    <w:rsid w:val="000C5342"/>
    <w:rsid w:val="000C706A"/>
    <w:rsid w:val="000D21C6"/>
    <w:rsid w:val="000D2887"/>
    <w:rsid w:val="000D6D63"/>
    <w:rsid w:val="000D6FB1"/>
    <w:rsid w:val="000E0081"/>
    <w:rsid w:val="000E07CF"/>
    <w:rsid w:val="000E10FC"/>
    <w:rsid w:val="000E31C1"/>
    <w:rsid w:val="000F2CF2"/>
    <w:rsid w:val="000F37D2"/>
    <w:rsid w:val="001008F9"/>
    <w:rsid w:val="00100BEF"/>
    <w:rsid w:val="00101004"/>
    <w:rsid w:val="0010395B"/>
    <w:rsid w:val="00111326"/>
    <w:rsid w:val="001135D9"/>
    <w:rsid w:val="0011498E"/>
    <w:rsid w:val="00117A45"/>
    <w:rsid w:val="00117BFF"/>
    <w:rsid w:val="00121788"/>
    <w:rsid w:val="001224AE"/>
    <w:rsid w:val="0012486C"/>
    <w:rsid w:val="00131E87"/>
    <w:rsid w:val="001337D4"/>
    <w:rsid w:val="00143722"/>
    <w:rsid w:val="00145111"/>
    <w:rsid w:val="00145742"/>
    <w:rsid w:val="00147C12"/>
    <w:rsid w:val="001527A1"/>
    <w:rsid w:val="001530DC"/>
    <w:rsid w:val="00154989"/>
    <w:rsid w:val="0015519A"/>
    <w:rsid w:val="00155A9F"/>
    <w:rsid w:val="00160262"/>
    <w:rsid w:val="0016780A"/>
    <w:rsid w:val="001713FA"/>
    <w:rsid w:val="00173EBF"/>
    <w:rsid w:val="00174303"/>
    <w:rsid w:val="00174F7D"/>
    <w:rsid w:val="00175ED3"/>
    <w:rsid w:val="001842A2"/>
    <w:rsid w:val="001862C6"/>
    <w:rsid w:val="00187FA8"/>
    <w:rsid w:val="00190F10"/>
    <w:rsid w:val="00192AF0"/>
    <w:rsid w:val="00192F5E"/>
    <w:rsid w:val="00197772"/>
    <w:rsid w:val="001A51C8"/>
    <w:rsid w:val="001B48D5"/>
    <w:rsid w:val="001B4C1B"/>
    <w:rsid w:val="001B4CA8"/>
    <w:rsid w:val="001B5EA1"/>
    <w:rsid w:val="001C4F3D"/>
    <w:rsid w:val="001C718D"/>
    <w:rsid w:val="001D0CDC"/>
    <w:rsid w:val="001D1D82"/>
    <w:rsid w:val="001D68B0"/>
    <w:rsid w:val="001D778F"/>
    <w:rsid w:val="001E1182"/>
    <w:rsid w:val="001E3C58"/>
    <w:rsid w:val="001E5F87"/>
    <w:rsid w:val="001F097C"/>
    <w:rsid w:val="00202C90"/>
    <w:rsid w:val="00212E44"/>
    <w:rsid w:val="00213753"/>
    <w:rsid w:val="00213DE8"/>
    <w:rsid w:val="00216118"/>
    <w:rsid w:val="002209AB"/>
    <w:rsid w:val="002251E3"/>
    <w:rsid w:val="00226AB1"/>
    <w:rsid w:val="00227A95"/>
    <w:rsid w:val="002316BD"/>
    <w:rsid w:val="00235FB7"/>
    <w:rsid w:val="00241C22"/>
    <w:rsid w:val="002465BB"/>
    <w:rsid w:val="002473FC"/>
    <w:rsid w:val="0025048B"/>
    <w:rsid w:val="002506D9"/>
    <w:rsid w:val="00252E3C"/>
    <w:rsid w:val="00262198"/>
    <w:rsid w:val="00280A13"/>
    <w:rsid w:val="00285F1B"/>
    <w:rsid w:val="002867CF"/>
    <w:rsid w:val="00292B81"/>
    <w:rsid w:val="00293430"/>
    <w:rsid w:val="002A00B8"/>
    <w:rsid w:val="002B18AE"/>
    <w:rsid w:val="002B5FEE"/>
    <w:rsid w:val="002B6F0E"/>
    <w:rsid w:val="002C1C93"/>
    <w:rsid w:val="002C5066"/>
    <w:rsid w:val="002C5813"/>
    <w:rsid w:val="002C60BA"/>
    <w:rsid w:val="002D4678"/>
    <w:rsid w:val="002D4AAC"/>
    <w:rsid w:val="002D4BF3"/>
    <w:rsid w:val="002D51F4"/>
    <w:rsid w:val="002E1ED2"/>
    <w:rsid w:val="002E69B6"/>
    <w:rsid w:val="002F045A"/>
    <w:rsid w:val="002F6D84"/>
    <w:rsid w:val="0030039D"/>
    <w:rsid w:val="00300921"/>
    <w:rsid w:val="003017F7"/>
    <w:rsid w:val="00301E9B"/>
    <w:rsid w:val="0030326F"/>
    <w:rsid w:val="00310701"/>
    <w:rsid w:val="00315980"/>
    <w:rsid w:val="00316F7F"/>
    <w:rsid w:val="003218E8"/>
    <w:rsid w:val="00325E34"/>
    <w:rsid w:val="00330DCE"/>
    <w:rsid w:val="00331E11"/>
    <w:rsid w:val="00332FAC"/>
    <w:rsid w:val="00333373"/>
    <w:rsid w:val="00334761"/>
    <w:rsid w:val="00337EBC"/>
    <w:rsid w:val="003416F1"/>
    <w:rsid w:val="00341DCD"/>
    <w:rsid w:val="0034563E"/>
    <w:rsid w:val="00350A7D"/>
    <w:rsid w:val="003518D6"/>
    <w:rsid w:val="0035460C"/>
    <w:rsid w:val="003556BD"/>
    <w:rsid w:val="0035643D"/>
    <w:rsid w:val="00356608"/>
    <w:rsid w:val="00365147"/>
    <w:rsid w:val="0037016E"/>
    <w:rsid w:val="00372908"/>
    <w:rsid w:val="003736A8"/>
    <w:rsid w:val="00383020"/>
    <w:rsid w:val="00383A6B"/>
    <w:rsid w:val="00392683"/>
    <w:rsid w:val="003937E3"/>
    <w:rsid w:val="00393EF1"/>
    <w:rsid w:val="00394D7E"/>
    <w:rsid w:val="00395582"/>
    <w:rsid w:val="003975FD"/>
    <w:rsid w:val="00397BE1"/>
    <w:rsid w:val="003A7D43"/>
    <w:rsid w:val="003B057D"/>
    <w:rsid w:val="003B06C0"/>
    <w:rsid w:val="003B60CC"/>
    <w:rsid w:val="003C1B25"/>
    <w:rsid w:val="003C2443"/>
    <w:rsid w:val="003C2FDB"/>
    <w:rsid w:val="003C3D85"/>
    <w:rsid w:val="003C5DA3"/>
    <w:rsid w:val="003C65D6"/>
    <w:rsid w:val="003D4BCD"/>
    <w:rsid w:val="003D6622"/>
    <w:rsid w:val="003D6C2B"/>
    <w:rsid w:val="003D6D91"/>
    <w:rsid w:val="003E0005"/>
    <w:rsid w:val="003E01D8"/>
    <w:rsid w:val="003E14DA"/>
    <w:rsid w:val="003E2100"/>
    <w:rsid w:val="003E7AB7"/>
    <w:rsid w:val="003F04C2"/>
    <w:rsid w:val="003F3ABA"/>
    <w:rsid w:val="003F5CE9"/>
    <w:rsid w:val="003F6F5B"/>
    <w:rsid w:val="00400784"/>
    <w:rsid w:val="00403314"/>
    <w:rsid w:val="0040342D"/>
    <w:rsid w:val="0041192D"/>
    <w:rsid w:val="00413EE1"/>
    <w:rsid w:val="0042035B"/>
    <w:rsid w:val="0042128E"/>
    <w:rsid w:val="00425666"/>
    <w:rsid w:val="00432B60"/>
    <w:rsid w:val="00440698"/>
    <w:rsid w:val="004418A5"/>
    <w:rsid w:val="0045181B"/>
    <w:rsid w:val="00453E91"/>
    <w:rsid w:val="004540E2"/>
    <w:rsid w:val="00454454"/>
    <w:rsid w:val="004560C0"/>
    <w:rsid w:val="00456A87"/>
    <w:rsid w:val="004625E9"/>
    <w:rsid w:val="00467924"/>
    <w:rsid w:val="004712A5"/>
    <w:rsid w:val="0047202A"/>
    <w:rsid w:val="0047266F"/>
    <w:rsid w:val="00474C60"/>
    <w:rsid w:val="004765AF"/>
    <w:rsid w:val="00476D6B"/>
    <w:rsid w:val="00477508"/>
    <w:rsid w:val="00481183"/>
    <w:rsid w:val="00485592"/>
    <w:rsid w:val="004859BC"/>
    <w:rsid w:val="00486636"/>
    <w:rsid w:val="00492C16"/>
    <w:rsid w:val="004A0678"/>
    <w:rsid w:val="004A0AC6"/>
    <w:rsid w:val="004A48A3"/>
    <w:rsid w:val="004A5469"/>
    <w:rsid w:val="004B0D92"/>
    <w:rsid w:val="004B0EC0"/>
    <w:rsid w:val="004B66F1"/>
    <w:rsid w:val="004B7BEF"/>
    <w:rsid w:val="004C1E4B"/>
    <w:rsid w:val="004C3EA0"/>
    <w:rsid w:val="004C72D4"/>
    <w:rsid w:val="004D05FF"/>
    <w:rsid w:val="004D208A"/>
    <w:rsid w:val="004D31A2"/>
    <w:rsid w:val="004D40A9"/>
    <w:rsid w:val="004D77A4"/>
    <w:rsid w:val="004D789B"/>
    <w:rsid w:val="004F0354"/>
    <w:rsid w:val="004F7169"/>
    <w:rsid w:val="004F7667"/>
    <w:rsid w:val="00500D66"/>
    <w:rsid w:val="00511440"/>
    <w:rsid w:val="00514C8E"/>
    <w:rsid w:val="00527330"/>
    <w:rsid w:val="00531DBF"/>
    <w:rsid w:val="005328C2"/>
    <w:rsid w:val="00534E9F"/>
    <w:rsid w:val="00536788"/>
    <w:rsid w:val="00540BF1"/>
    <w:rsid w:val="00545759"/>
    <w:rsid w:val="00545BE0"/>
    <w:rsid w:val="00546930"/>
    <w:rsid w:val="005529E6"/>
    <w:rsid w:val="00553B70"/>
    <w:rsid w:val="00554C6A"/>
    <w:rsid w:val="0056141A"/>
    <w:rsid w:val="00562E13"/>
    <w:rsid w:val="00562E85"/>
    <w:rsid w:val="0056332F"/>
    <w:rsid w:val="005666E6"/>
    <w:rsid w:val="005719B3"/>
    <w:rsid w:val="0057295E"/>
    <w:rsid w:val="00581C39"/>
    <w:rsid w:val="005848F2"/>
    <w:rsid w:val="005903B6"/>
    <w:rsid w:val="00593A7C"/>
    <w:rsid w:val="00595DDB"/>
    <w:rsid w:val="005A0247"/>
    <w:rsid w:val="005A126E"/>
    <w:rsid w:val="005A452F"/>
    <w:rsid w:val="005B140D"/>
    <w:rsid w:val="005B26F8"/>
    <w:rsid w:val="005B3D4F"/>
    <w:rsid w:val="005B5620"/>
    <w:rsid w:val="005C1C2E"/>
    <w:rsid w:val="005C1FEA"/>
    <w:rsid w:val="005C3495"/>
    <w:rsid w:val="005E3DFC"/>
    <w:rsid w:val="005E5942"/>
    <w:rsid w:val="005E60AF"/>
    <w:rsid w:val="005F1DEA"/>
    <w:rsid w:val="005F423A"/>
    <w:rsid w:val="006062F0"/>
    <w:rsid w:val="00607664"/>
    <w:rsid w:val="00607E52"/>
    <w:rsid w:val="00607FC9"/>
    <w:rsid w:val="00622E05"/>
    <w:rsid w:val="00622FE1"/>
    <w:rsid w:val="00623AA0"/>
    <w:rsid w:val="0062521C"/>
    <w:rsid w:val="00627256"/>
    <w:rsid w:val="00630A2B"/>
    <w:rsid w:val="00632DC7"/>
    <w:rsid w:val="006357FB"/>
    <w:rsid w:val="006406FC"/>
    <w:rsid w:val="00640E57"/>
    <w:rsid w:val="00646122"/>
    <w:rsid w:val="0065138B"/>
    <w:rsid w:val="00653E16"/>
    <w:rsid w:val="00657220"/>
    <w:rsid w:val="00657362"/>
    <w:rsid w:val="0066104B"/>
    <w:rsid w:val="006655EE"/>
    <w:rsid w:val="0066743A"/>
    <w:rsid w:val="00667C10"/>
    <w:rsid w:val="00667EF4"/>
    <w:rsid w:val="00672274"/>
    <w:rsid w:val="00676490"/>
    <w:rsid w:val="00676FCA"/>
    <w:rsid w:val="00677177"/>
    <w:rsid w:val="0068612E"/>
    <w:rsid w:val="00687C92"/>
    <w:rsid w:val="0069409D"/>
    <w:rsid w:val="006940A2"/>
    <w:rsid w:val="0069534E"/>
    <w:rsid w:val="00695F11"/>
    <w:rsid w:val="0069669C"/>
    <w:rsid w:val="00697791"/>
    <w:rsid w:val="006A1200"/>
    <w:rsid w:val="006A4E3C"/>
    <w:rsid w:val="006A4F4E"/>
    <w:rsid w:val="006A6C23"/>
    <w:rsid w:val="006A7C80"/>
    <w:rsid w:val="006B14DB"/>
    <w:rsid w:val="006B21C4"/>
    <w:rsid w:val="006B546E"/>
    <w:rsid w:val="006B6AB8"/>
    <w:rsid w:val="006C4A1A"/>
    <w:rsid w:val="006C6FC8"/>
    <w:rsid w:val="006D0393"/>
    <w:rsid w:val="006D1A83"/>
    <w:rsid w:val="006D3E97"/>
    <w:rsid w:val="006D5ACC"/>
    <w:rsid w:val="006D6C60"/>
    <w:rsid w:val="006D7290"/>
    <w:rsid w:val="006E1CFE"/>
    <w:rsid w:val="006E1D7B"/>
    <w:rsid w:val="006E4363"/>
    <w:rsid w:val="006E5872"/>
    <w:rsid w:val="006F10C4"/>
    <w:rsid w:val="006F357D"/>
    <w:rsid w:val="006F40E9"/>
    <w:rsid w:val="006F5603"/>
    <w:rsid w:val="006F5B5C"/>
    <w:rsid w:val="006F7B87"/>
    <w:rsid w:val="00701400"/>
    <w:rsid w:val="007037CF"/>
    <w:rsid w:val="007167C0"/>
    <w:rsid w:val="00720481"/>
    <w:rsid w:val="007310A4"/>
    <w:rsid w:val="00733193"/>
    <w:rsid w:val="007334E6"/>
    <w:rsid w:val="00736277"/>
    <w:rsid w:val="007418A6"/>
    <w:rsid w:val="00744DDA"/>
    <w:rsid w:val="00745E03"/>
    <w:rsid w:val="00747233"/>
    <w:rsid w:val="00753B1D"/>
    <w:rsid w:val="00756158"/>
    <w:rsid w:val="0075732A"/>
    <w:rsid w:val="00757AE3"/>
    <w:rsid w:val="007600F8"/>
    <w:rsid w:val="00760262"/>
    <w:rsid w:val="0076310C"/>
    <w:rsid w:val="007635D3"/>
    <w:rsid w:val="00763B7C"/>
    <w:rsid w:val="0076744F"/>
    <w:rsid w:val="00767BCE"/>
    <w:rsid w:val="00767ECC"/>
    <w:rsid w:val="00767EFC"/>
    <w:rsid w:val="007707DE"/>
    <w:rsid w:val="00770B5D"/>
    <w:rsid w:val="007752F1"/>
    <w:rsid w:val="00775C3F"/>
    <w:rsid w:val="00776768"/>
    <w:rsid w:val="0078187A"/>
    <w:rsid w:val="00782AB9"/>
    <w:rsid w:val="00794ED8"/>
    <w:rsid w:val="0079703F"/>
    <w:rsid w:val="007A252C"/>
    <w:rsid w:val="007A2573"/>
    <w:rsid w:val="007B106C"/>
    <w:rsid w:val="007B1A4E"/>
    <w:rsid w:val="007B1A89"/>
    <w:rsid w:val="007B1AD8"/>
    <w:rsid w:val="007B3D05"/>
    <w:rsid w:val="007B42DB"/>
    <w:rsid w:val="007B5503"/>
    <w:rsid w:val="007C179C"/>
    <w:rsid w:val="007C6BB3"/>
    <w:rsid w:val="007D14B4"/>
    <w:rsid w:val="007D1CDF"/>
    <w:rsid w:val="007D3AD7"/>
    <w:rsid w:val="007E24F6"/>
    <w:rsid w:val="007F0481"/>
    <w:rsid w:val="00800F64"/>
    <w:rsid w:val="00801050"/>
    <w:rsid w:val="00802F0B"/>
    <w:rsid w:val="00804D8C"/>
    <w:rsid w:val="00810A67"/>
    <w:rsid w:val="00816517"/>
    <w:rsid w:val="008260AD"/>
    <w:rsid w:val="00826F6A"/>
    <w:rsid w:val="00827AE6"/>
    <w:rsid w:val="00832F0A"/>
    <w:rsid w:val="00833B91"/>
    <w:rsid w:val="00833CF7"/>
    <w:rsid w:val="008345C0"/>
    <w:rsid w:val="00834CDE"/>
    <w:rsid w:val="00840139"/>
    <w:rsid w:val="00842464"/>
    <w:rsid w:val="00845601"/>
    <w:rsid w:val="0085158B"/>
    <w:rsid w:val="00855C5C"/>
    <w:rsid w:val="00887A52"/>
    <w:rsid w:val="00890FFC"/>
    <w:rsid w:val="0089777E"/>
    <w:rsid w:val="008A1088"/>
    <w:rsid w:val="008A3C96"/>
    <w:rsid w:val="008A3D78"/>
    <w:rsid w:val="008A4A92"/>
    <w:rsid w:val="008A5918"/>
    <w:rsid w:val="008B2151"/>
    <w:rsid w:val="008B4019"/>
    <w:rsid w:val="008B65C9"/>
    <w:rsid w:val="008C2D4A"/>
    <w:rsid w:val="008C3148"/>
    <w:rsid w:val="008D35A7"/>
    <w:rsid w:val="008D3900"/>
    <w:rsid w:val="008D6E1D"/>
    <w:rsid w:val="008E0954"/>
    <w:rsid w:val="008F0FCA"/>
    <w:rsid w:val="008F18C7"/>
    <w:rsid w:val="008F39B4"/>
    <w:rsid w:val="008F4162"/>
    <w:rsid w:val="00903E02"/>
    <w:rsid w:val="00913175"/>
    <w:rsid w:val="00916EDB"/>
    <w:rsid w:val="00920738"/>
    <w:rsid w:val="00920861"/>
    <w:rsid w:val="00920D3D"/>
    <w:rsid w:val="0092271A"/>
    <w:rsid w:val="00922B13"/>
    <w:rsid w:val="009242EF"/>
    <w:rsid w:val="00926354"/>
    <w:rsid w:val="00927F28"/>
    <w:rsid w:val="00932291"/>
    <w:rsid w:val="00932861"/>
    <w:rsid w:val="00932E47"/>
    <w:rsid w:val="0093408E"/>
    <w:rsid w:val="00950568"/>
    <w:rsid w:val="00952DDF"/>
    <w:rsid w:val="009554B6"/>
    <w:rsid w:val="00957343"/>
    <w:rsid w:val="00963B6A"/>
    <w:rsid w:val="00963CEB"/>
    <w:rsid w:val="00966B31"/>
    <w:rsid w:val="0096733E"/>
    <w:rsid w:val="00967781"/>
    <w:rsid w:val="00970950"/>
    <w:rsid w:val="00972375"/>
    <w:rsid w:val="00974EAA"/>
    <w:rsid w:val="00975583"/>
    <w:rsid w:val="009812D4"/>
    <w:rsid w:val="00985877"/>
    <w:rsid w:val="009920D8"/>
    <w:rsid w:val="00995514"/>
    <w:rsid w:val="00995AD4"/>
    <w:rsid w:val="009A421A"/>
    <w:rsid w:val="009B38BE"/>
    <w:rsid w:val="009C0F86"/>
    <w:rsid w:val="009C3D0F"/>
    <w:rsid w:val="009E1B19"/>
    <w:rsid w:val="009E2C41"/>
    <w:rsid w:val="009E7043"/>
    <w:rsid w:val="009F35E2"/>
    <w:rsid w:val="009F65F9"/>
    <w:rsid w:val="009F68BA"/>
    <w:rsid w:val="00A05696"/>
    <w:rsid w:val="00A06277"/>
    <w:rsid w:val="00A079DC"/>
    <w:rsid w:val="00A111C2"/>
    <w:rsid w:val="00A12D38"/>
    <w:rsid w:val="00A30152"/>
    <w:rsid w:val="00A3084B"/>
    <w:rsid w:val="00A3305F"/>
    <w:rsid w:val="00A338E7"/>
    <w:rsid w:val="00A34998"/>
    <w:rsid w:val="00A35CAA"/>
    <w:rsid w:val="00A36E7F"/>
    <w:rsid w:val="00A40821"/>
    <w:rsid w:val="00A41E65"/>
    <w:rsid w:val="00A43E0A"/>
    <w:rsid w:val="00A530C7"/>
    <w:rsid w:val="00A55C67"/>
    <w:rsid w:val="00A55F5B"/>
    <w:rsid w:val="00A56A7F"/>
    <w:rsid w:val="00A60185"/>
    <w:rsid w:val="00A60889"/>
    <w:rsid w:val="00A62BE0"/>
    <w:rsid w:val="00A642C8"/>
    <w:rsid w:val="00A661EA"/>
    <w:rsid w:val="00A7604A"/>
    <w:rsid w:val="00A830E5"/>
    <w:rsid w:val="00A861E3"/>
    <w:rsid w:val="00A87135"/>
    <w:rsid w:val="00A9204C"/>
    <w:rsid w:val="00A93280"/>
    <w:rsid w:val="00A951EA"/>
    <w:rsid w:val="00AA2548"/>
    <w:rsid w:val="00AA58C4"/>
    <w:rsid w:val="00AA7003"/>
    <w:rsid w:val="00AA7FBD"/>
    <w:rsid w:val="00AB11C8"/>
    <w:rsid w:val="00AB4B93"/>
    <w:rsid w:val="00AC08A8"/>
    <w:rsid w:val="00AC3A8C"/>
    <w:rsid w:val="00AD2E53"/>
    <w:rsid w:val="00AD56C8"/>
    <w:rsid w:val="00AD58F2"/>
    <w:rsid w:val="00AE0C91"/>
    <w:rsid w:val="00AF6229"/>
    <w:rsid w:val="00AF66E1"/>
    <w:rsid w:val="00B00168"/>
    <w:rsid w:val="00B02E95"/>
    <w:rsid w:val="00B0481A"/>
    <w:rsid w:val="00B0512A"/>
    <w:rsid w:val="00B0529F"/>
    <w:rsid w:val="00B1418B"/>
    <w:rsid w:val="00B1746F"/>
    <w:rsid w:val="00B21195"/>
    <w:rsid w:val="00B24B22"/>
    <w:rsid w:val="00B25310"/>
    <w:rsid w:val="00B31F0B"/>
    <w:rsid w:val="00B32F8F"/>
    <w:rsid w:val="00B33486"/>
    <w:rsid w:val="00B3492A"/>
    <w:rsid w:val="00B54DE9"/>
    <w:rsid w:val="00B553EC"/>
    <w:rsid w:val="00B55E3F"/>
    <w:rsid w:val="00B61AD6"/>
    <w:rsid w:val="00B72D3E"/>
    <w:rsid w:val="00B8083C"/>
    <w:rsid w:val="00B8640B"/>
    <w:rsid w:val="00B90312"/>
    <w:rsid w:val="00B92B44"/>
    <w:rsid w:val="00B93DD0"/>
    <w:rsid w:val="00B97732"/>
    <w:rsid w:val="00BA14A9"/>
    <w:rsid w:val="00BA52FC"/>
    <w:rsid w:val="00BA65A8"/>
    <w:rsid w:val="00BA6D19"/>
    <w:rsid w:val="00BA7461"/>
    <w:rsid w:val="00BA7DA9"/>
    <w:rsid w:val="00BB32BB"/>
    <w:rsid w:val="00BC3B06"/>
    <w:rsid w:val="00BC4215"/>
    <w:rsid w:val="00BC4DE8"/>
    <w:rsid w:val="00BC53A9"/>
    <w:rsid w:val="00BC68F6"/>
    <w:rsid w:val="00BD1A6F"/>
    <w:rsid w:val="00BD3F2B"/>
    <w:rsid w:val="00BD54BF"/>
    <w:rsid w:val="00BE1D59"/>
    <w:rsid w:val="00BE6CF7"/>
    <w:rsid w:val="00BE6D3C"/>
    <w:rsid w:val="00BE7852"/>
    <w:rsid w:val="00BF2679"/>
    <w:rsid w:val="00BF7CEE"/>
    <w:rsid w:val="00C03880"/>
    <w:rsid w:val="00C135CF"/>
    <w:rsid w:val="00C14DDA"/>
    <w:rsid w:val="00C2683F"/>
    <w:rsid w:val="00C3184D"/>
    <w:rsid w:val="00C4714E"/>
    <w:rsid w:val="00C47BB1"/>
    <w:rsid w:val="00C50984"/>
    <w:rsid w:val="00C51CCA"/>
    <w:rsid w:val="00C53D9A"/>
    <w:rsid w:val="00C5504F"/>
    <w:rsid w:val="00C57B55"/>
    <w:rsid w:val="00C60ABE"/>
    <w:rsid w:val="00C63376"/>
    <w:rsid w:val="00C66D2E"/>
    <w:rsid w:val="00C74F97"/>
    <w:rsid w:val="00C8276E"/>
    <w:rsid w:val="00C842AC"/>
    <w:rsid w:val="00C944F8"/>
    <w:rsid w:val="00C96688"/>
    <w:rsid w:val="00CA0723"/>
    <w:rsid w:val="00CA743D"/>
    <w:rsid w:val="00CB0169"/>
    <w:rsid w:val="00CB1690"/>
    <w:rsid w:val="00CB4B6B"/>
    <w:rsid w:val="00CC4365"/>
    <w:rsid w:val="00CD11B0"/>
    <w:rsid w:val="00CD1843"/>
    <w:rsid w:val="00CD6A7B"/>
    <w:rsid w:val="00CE0BFB"/>
    <w:rsid w:val="00CE5B71"/>
    <w:rsid w:val="00CE71C2"/>
    <w:rsid w:val="00CE79FD"/>
    <w:rsid w:val="00CF42D5"/>
    <w:rsid w:val="00CF4EDA"/>
    <w:rsid w:val="00CF5F86"/>
    <w:rsid w:val="00D021CB"/>
    <w:rsid w:val="00D10F1A"/>
    <w:rsid w:val="00D116F8"/>
    <w:rsid w:val="00D152F0"/>
    <w:rsid w:val="00D17596"/>
    <w:rsid w:val="00D22640"/>
    <w:rsid w:val="00D2407E"/>
    <w:rsid w:val="00D26D3A"/>
    <w:rsid w:val="00D45EE3"/>
    <w:rsid w:val="00D50618"/>
    <w:rsid w:val="00D509E9"/>
    <w:rsid w:val="00D53B1C"/>
    <w:rsid w:val="00D54369"/>
    <w:rsid w:val="00D5672F"/>
    <w:rsid w:val="00D57507"/>
    <w:rsid w:val="00D60904"/>
    <w:rsid w:val="00D713B2"/>
    <w:rsid w:val="00D75ABE"/>
    <w:rsid w:val="00D81F94"/>
    <w:rsid w:val="00D82318"/>
    <w:rsid w:val="00D84537"/>
    <w:rsid w:val="00D85644"/>
    <w:rsid w:val="00D921D0"/>
    <w:rsid w:val="00DA1B12"/>
    <w:rsid w:val="00DA47C3"/>
    <w:rsid w:val="00DA4DC8"/>
    <w:rsid w:val="00DA54C9"/>
    <w:rsid w:val="00DA6739"/>
    <w:rsid w:val="00DA6CAE"/>
    <w:rsid w:val="00DB1A9E"/>
    <w:rsid w:val="00DB31D6"/>
    <w:rsid w:val="00DB4005"/>
    <w:rsid w:val="00DB64E8"/>
    <w:rsid w:val="00DC34EB"/>
    <w:rsid w:val="00DC40A4"/>
    <w:rsid w:val="00DD05F8"/>
    <w:rsid w:val="00DD1040"/>
    <w:rsid w:val="00DD1EB9"/>
    <w:rsid w:val="00DD5DB3"/>
    <w:rsid w:val="00DE1080"/>
    <w:rsid w:val="00DF026F"/>
    <w:rsid w:val="00DF1C2D"/>
    <w:rsid w:val="00DF1E5B"/>
    <w:rsid w:val="00DF2275"/>
    <w:rsid w:val="00DF2474"/>
    <w:rsid w:val="00DF3F5E"/>
    <w:rsid w:val="00DF4793"/>
    <w:rsid w:val="00DF5653"/>
    <w:rsid w:val="00E024F3"/>
    <w:rsid w:val="00E0362F"/>
    <w:rsid w:val="00E0596E"/>
    <w:rsid w:val="00E06F66"/>
    <w:rsid w:val="00E17D3D"/>
    <w:rsid w:val="00E20B53"/>
    <w:rsid w:val="00E25575"/>
    <w:rsid w:val="00E356E5"/>
    <w:rsid w:val="00E36F81"/>
    <w:rsid w:val="00E40C60"/>
    <w:rsid w:val="00E45765"/>
    <w:rsid w:val="00E5098C"/>
    <w:rsid w:val="00E54721"/>
    <w:rsid w:val="00E60213"/>
    <w:rsid w:val="00E60B9F"/>
    <w:rsid w:val="00E63001"/>
    <w:rsid w:val="00E65302"/>
    <w:rsid w:val="00E661B2"/>
    <w:rsid w:val="00E66217"/>
    <w:rsid w:val="00E718F7"/>
    <w:rsid w:val="00E74D29"/>
    <w:rsid w:val="00E83C74"/>
    <w:rsid w:val="00E83CEE"/>
    <w:rsid w:val="00E90264"/>
    <w:rsid w:val="00E91F18"/>
    <w:rsid w:val="00E9226D"/>
    <w:rsid w:val="00EA2D87"/>
    <w:rsid w:val="00EA416C"/>
    <w:rsid w:val="00EA4D19"/>
    <w:rsid w:val="00EA5941"/>
    <w:rsid w:val="00EA5C0B"/>
    <w:rsid w:val="00EA7C11"/>
    <w:rsid w:val="00EB60CE"/>
    <w:rsid w:val="00EB7D53"/>
    <w:rsid w:val="00EC2D30"/>
    <w:rsid w:val="00ED19AB"/>
    <w:rsid w:val="00ED614E"/>
    <w:rsid w:val="00EE08EB"/>
    <w:rsid w:val="00EE3146"/>
    <w:rsid w:val="00EF1603"/>
    <w:rsid w:val="00EF50BB"/>
    <w:rsid w:val="00EF53FF"/>
    <w:rsid w:val="00F00192"/>
    <w:rsid w:val="00F01DF6"/>
    <w:rsid w:val="00F0340D"/>
    <w:rsid w:val="00F05989"/>
    <w:rsid w:val="00F059A6"/>
    <w:rsid w:val="00F0772A"/>
    <w:rsid w:val="00F079D5"/>
    <w:rsid w:val="00F13210"/>
    <w:rsid w:val="00F23756"/>
    <w:rsid w:val="00F24707"/>
    <w:rsid w:val="00F2523A"/>
    <w:rsid w:val="00F25FFA"/>
    <w:rsid w:val="00F30F0E"/>
    <w:rsid w:val="00F310D2"/>
    <w:rsid w:val="00F36F3D"/>
    <w:rsid w:val="00F37F51"/>
    <w:rsid w:val="00F477BD"/>
    <w:rsid w:val="00F53491"/>
    <w:rsid w:val="00F62EBE"/>
    <w:rsid w:val="00F64AFA"/>
    <w:rsid w:val="00F65A1C"/>
    <w:rsid w:val="00F66F50"/>
    <w:rsid w:val="00F82FF8"/>
    <w:rsid w:val="00F8330D"/>
    <w:rsid w:val="00F84305"/>
    <w:rsid w:val="00F8485C"/>
    <w:rsid w:val="00F87149"/>
    <w:rsid w:val="00F87FFE"/>
    <w:rsid w:val="00F915B8"/>
    <w:rsid w:val="00F92293"/>
    <w:rsid w:val="00F954C9"/>
    <w:rsid w:val="00F967C9"/>
    <w:rsid w:val="00F96E05"/>
    <w:rsid w:val="00FA4CF0"/>
    <w:rsid w:val="00FA61AA"/>
    <w:rsid w:val="00FA69A4"/>
    <w:rsid w:val="00FB1279"/>
    <w:rsid w:val="00FB1495"/>
    <w:rsid w:val="00FB388C"/>
    <w:rsid w:val="00FB45B3"/>
    <w:rsid w:val="00FC2A1C"/>
    <w:rsid w:val="00FC73AC"/>
    <w:rsid w:val="00FD1694"/>
    <w:rsid w:val="00FD7636"/>
    <w:rsid w:val="00FE2C9D"/>
    <w:rsid w:val="00FE3229"/>
    <w:rsid w:val="00FE4CF2"/>
    <w:rsid w:val="00FE6477"/>
    <w:rsid w:val="00FE74C3"/>
    <w:rsid w:val="00FF215C"/>
    <w:rsid w:val="00FF2A9F"/>
    <w:rsid w:val="00FF49E8"/>
    <w:rsid w:val="00FF672F"/>
    <w:rsid w:val="00FF6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0C375B8-3E81-4F11-B986-AEC274771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
    <w:qFormat/>
    <w:rsid w:val="00E17D3D"/>
    <w:pPr>
      <w:keepNext/>
      <w:outlineLvl w:val="1"/>
    </w:pPr>
    <w:rPr>
      <w:rFonts w:cs="Arial"/>
      <w:b/>
      <w:color w:val="17365D" w:themeColor="text2" w:themeShade="BF"/>
      <w:sz w:val="32"/>
    </w:rPr>
  </w:style>
  <w:style w:type="paragraph" w:styleId="Heading3">
    <w:name w:val="heading 3"/>
    <w:basedOn w:val="Normal"/>
    <w:next w:val="Normal"/>
    <w:link w:val="Heading3Char"/>
    <w:uiPriority w:val="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
    <w:rsid w:val="00E17D3D"/>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BC53A9"/>
    <w:rPr>
      <w:sz w:val="16"/>
      <w:szCs w:val="16"/>
    </w:rPr>
  </w:style>
  <w:style w:type="paragraph" w:styleId="CommentText">
    <w:name w:val="annotation text"/>
    <w:basedOn w:val="Normal"/>
    <w:link w:val="CommentTextChar"/>
    <w:uiPriority w:val="99"/>
    <w:semiHidden/>
    <w:unhideWhenUsed/>
    <w:rsid w:val="00BC53A9"/>
    <w:pPr>
      <w:spacing w:line="240" w:lineRule="auto"/>
    </w:pPr>
    <w:rPr>
      <w:sz w:val="20"/>
      <w:szCs w:val="20"/>
    </w:rPr>
  </w:style>
  <w:style w:type="character" w:customStyle="1" w:styleId="CommentTextChar">
    <w:name w:val="Comment Text Char"/>
    <w:basedOn w:val="DefaultParagraphFont"/>
    <w:link w:val="CommentText"/>
    <w:uiPriority w:val="99"/>
    <w:semiHidden/>
    <w:rsid w:val="00BC53A9"/>
    <w:rPr>
      <w:lang w:eastAsia="en-US"/>
    </w:rPr>
  </w:style>
  <w:style w:type="paragraph" w:styleId="CommentSubject">
    <w:name w:val="annotation subject"/>
    <w:basedOn w:val="CommentText"/>
    <w:next w:val="CommentText"/>
    <w:link w:val="CommentSubjectChar"/>
    <w:uiPriority w:val="99"/>
    <w:semiHidden/>
    <w:unhideWhenUsed/>
    <w:rsid w:val="00BC53A9"/>
    <w:rPr>
      <w:b/>
      <w:bCs/>
    </w:rPr>
  </w:style>
  <w:style w:type="character" w:customStyle="1" w:styleId="CommentSubjectChar">
    <w:name w:val="Comment Subject Char"/>
    <w:basedOn w:val="CommentTextChar"/>
    <w:link w:val="CommentSubject"/>
    <w:uiPriority w:val="99"/>
    <w:semiHidden/>
    <w:rsid w:val="00BC53A9"/>
    <w:rPr>
      <w:b/>
      <w:bCs/>
      <w:lang w:eastAsia="en-US"/>
    </w:rPr>
  </w:style>
  <w:style w:type="character" w:styleId="FollowedHyperlink">
    <w:name w:val="FollowedHyperlink"/>
    <w:basedOn w:val="DefaultParagraphFont"/>
    <w:uiPriority w:val="99"/>
    <w:semiHidden/>
    <w:unhideWhenUsed/>
    <w:rsid w:val="00832F0A"/>
    <w:rPr>
      <w:color w:val="800080" w:themeColor="followedHyperlink"/>
      <w:u w:val="single"/>
    </w:rPr>
  </w:style>
  <w:style w:type="paragraph" w:styleId="NormalWeb">
    <w:name w:val="Normal (Web)"/>
    <w:basedOn w:val="Normal"/>
    <w:uiPriority w:val="99"/>
    <w:unhideWhenUsed/>
    <w:rsid w:val="00332FA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oswellMediaHeader">
    <w:name w:val="BoswellMediaHeader"/>
    <w:rsid w:val="001135D9"/>
    <w:pPr>
      <w:jc w:val="right"/>
    </w:pPr>
    <w:rPr>
      <w:rFonts w:eastAsia="Times New Roman"/>
      <w:noProof/>
      <w:sz w:val="23"/>
    </w:rPr>
  </w:style>
  <w:style w:type="paragraph" w:customStyle="1" w:styleId="PressReleaseHeading">
    <w:name w:val="Press Release Heading"/>
    <w:basedOn w:val="Normal"/>
    <w:rsid w:val="001135D9"/>
    <w:pPr>
      <w:spacing w:after="120" w:line="240" w:lineRule="auto"/>
    </w:pPr>
    <w:rPr>
      <w:rFonts w:asciiTheme="minorHAnsi" w:eastAsia="Times New Roman" w:hAnsiTheme="minorHAnsi"/>
      <w:b/>
      <w:caps/>
      <w:sz w:val="28"/>
      <w:szCs w:val="20"/>
      <w:lang w:eastAsia="en-AU"/>
    </w:rPr>
  </w:style>
  <w:style w:type="paragraph" w:customStyle="1" w:styleId="Name">
    <w:name w:val="Name"/>
    <w:basedOn w:val="Normal"/>
    <w:rsid w:val="001135D9"/>
    <w:pPr>
      <w:spacing w:after="60" w:line="240" w:lineRule="auto"/>
      <w:jc w:val="center"/>
    </w:pPr>
    <w:rPr>
      <w:rFonts w:asciiTheme="minorHAnsi" w:eastAsia="Times New Roman" w:hAnsiTheme="minorHAnsi"/>
      <w:b/>
      <w:sz w:val="32"/>
      <w:szCs w:val="20"/>
      <w:lang w:eastAsia="en-AU"/>
    </w:rPr>
  </w:style>
  <w:style w:type="paragraph" w:customStyle="1" w:styleId="NormalCentred">
    <w:name w:val="NormalCentred"/>
    <w:basedOn w:val="Normal"/>
    <w:qFormat/>
    <w:rsid w:val="001135D9"/>
    <w:pPr>
      <w:spacing w:after="240" w:line="240" w:lineRule="auto"/>
      <w:jc w:val="center"/>
    </w:pPr>
    <w:rPr>
      <w:rFonts w:asciiTheme="minorHAnsi" w:eastAsia="Times New Roman" w:hAnsiTheme="minorHAnsi"/>
      <w:sz w:val="26"/>
      <w:szCs w:val="20"/>
      <w:lang w:eastAsia="en-AU"/>
    </w:rPr>
  </w:style>
  <w:style w:type="paragraph" w:customStyle="1" w:styleId="NameAssistantTreasurer">
    <w:name w:val="NameAssistantTreasurer"/>
    <w:basedOn w:val="Normal"/>
    <w:link w:val="NameAssistantTreasurerChar"/>
    <w:qFormat/>
    <w:rsid w:val="001135D9"/>
    <w:pPr>
      <w:widowControl w:val="0"/>
      <w:spacing w:after="0" w:line="240" w:lineRule="auto"/>
      <w:jc w:val="center"/>
    </w:pPr>
    <w:rPr>
      <w:rFonts w:asciiTheme="minorHAnsi" w:eastAsia="Times New Roman" w:hAnsiTheme="minorHAnsi"/>
      <w:b/>
      <w:caps/>
      <w:sz w:val="28"/>
      <w:szCs w:val="28"/>
      <w:lang w:eastAsia="en-AU"/>
    </w:rPr>
  </w:style>
  <w:style w:type="character" w:customStyle="1" w:styleId="NameAssistantTreasurerChar">
    <w:name w:val="NameAssistantTreasurer Char"/>
    <w:basedOn w:val="DefaultParagraphFont"/>
    <w:link w:val="NameAssistantTreasurer"/>
    <w:rsid w:val="001135D9"/>
    <w:rPr>
      <w:rFonts w:asciiTheme="minorHAnsi" w:eastAsia="Times New Roman" w:hAnsiTheme="minorHAnsi"/>
      <w:b/>
      <w:caps/>
      <w:sz w:val="28"/>
      <w:szCs w:val="28"/>
    </w:rPr>
  </w:style>
  <w:style w:type="paragraph" w:customStyle="1" w:styleId="AreaFinalParaAssistantTreasurer">
    <w:name w:val="AreaFinalParaAssistantTreasurer"/>
    <w:basedOn w:val="Normal"/>
    <w:link w:val="AreaFinalParaAssistantTreasurerChar"/>
    <w:rsid w:val="001135D9"/>
    <w:pPr>
      <w:spacing w:after="360" w:line="240" w:lineRule="auto"/>
      <w:jc w:val="center"/>
    </w:pPr>
    <w:rPr>
      <w:rFonts w:asciiTheme="minorHAnsi" w:eastAsia="Times New Roman" w:hAnsiTheme="minorHAnsi"/>
      <w:b/>
      <w:sz w:val="26"/>
      <w:szCs w:val="20"/>
      <w:lang w:eastAsia="en-AU"/>
    </w:rPr>
  </w:style>
  <w:style w:type="character" w:customStyle="1" w:styleId="AreaFinalParaAssistantTreasurerChar">
    <w:name w:val="AreaFinalParaAssistantTreasurer Char"/>
    <w:basedOn w:val="DefaultParagraphFont"/>
    <w:link w:val="AreaFinalParaAssistantTreasurer"/>
    <w:rsid w:val="001135D9"/>
    <w:rPr>
      <w:rFonts w:asciiTheme="minorHAnsi" w:eastAsia="Times New Roman" w:hAnsiTheme="minorHAnsi"/>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72306">
      <w:bodyDiv w:val="1"/>
      <w:marLeft w:val="0"/>
      <w:marRight w:val="0"/>
      <w:marTop w:val="0"/>
      <w:marBottom w:val="0"/>
      <w:divBdr>
        <w:top w:val="none" w:sz="0" w:space="0" w:color="auto"/>
        <w:left w:val="none" w:sz="0" w:space="0" w:color="auto"/>
        <w:bottom w:val="none" w:sz="0" w:space="0" w:color="auto"/>
        <w:right w:val="none" w:sz="0" w:space="0" w:color="auto"/>
      </w:divBdr>
    </w:div>
    <w:div w:id="1690566701">
      <w:bodyDiv w:val="1"/>
      <w:marLeft w:val="0"/>
      <w:marRight w:val="0"/>
      <w:marTop w:val="0"/>
      <w:marBottom w:val="0"/>
      <w:divBdr>
        <w:top w:val="none" w:sz="0" w:space="0" w:color="auto"/>
        <w:left w:val="none" w:sz="0" w:space="0" w:color="auto"/>
        <w:bottom w:val="none" w:sz="0" w:space="0" w:color="auto"/>
        <w:right w:val="none" w:sz="0" w:space="0" w:color="auto"/>
      </w:divBdr>
    </w:div>
    <w:div w:id="18649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business.gov.au/ce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arrenentsch.com.au/wp-content/uploads/2019/11/Discussion-Paper.pdf"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reefclea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dropbox.com/sh/fm0i8p4fhr3h60p/AAA2lXV-1qaevr24303t1xkMa?dl=0"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warrenentsch.com.au/wp-content/uploads/2019/11/Discussion-Paper.pdf" TargetMode="External"/><Relationship Id="rId22" Type="http://schemas.openxmlformats.org/officeDocument/2006/relationships/hyperlink" Target="https://www.qff.org.au/projects/reef-alliance/2019-reef-champion-award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6B284C1.dotm</Template>
  <TotalTime>0</TotalTime>
  <Pages>22</Pages>
  <Words>6116</Words>
  <Characters>34866</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Minister for the Environment the Hon. Sussan Ley MP</dc:title>
  <dc:subject/>
  <dc:creator>The Hon. Warren Entsch MP</dc:creator>
  <cp:keywords/>
  <dc:description/>
  <cp:lastModifiedBy>Durack, Bec</cp:lastModifiedBy>
  <cp:revision>2</cp:revision>
  <dcterms:created xsi:type="dcterms:W3CDTF">2020-02-05T23:43:00Z</dcterms:created>
  <dcterms:modified xsi:type="dcterms:W3CDTF">2020-02-05T23:43:00Z</dcterms:modified>
</cp:coreProperties>
</file>