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61831" w14:textId="77777777" w:rsidR="009F1B2D" w:rsidRDefault="009F1B2D" w:rsidP="009F1B2D">
      <w:pPr>
        <w:pStyle w:val="BasicParagraph"/>
        <w:suppressAutoHyphens/>
        <w:spacing w:after="59"/>
        <w:rPr>
          <w:rFonts w:ascii="Gotham-Bold" w:hAnsi="Gotham-Bold" w:cs="Gotham-Bold"/>
          <w:b/>
          <w:bCs/>
          <w:sz w:val="64"/>
          <w:szCs w:val="64"/>
        </w:rPr>
      </w:pPr>
      <w:bookmarkStart w:id="0" w:name="_GoBack"/>
      <w:bookmarkEnd w:id="0"/>
    </w:p>
    <w:p w14:paraId="79EAF088" w14:textId="77777777" w:rsidR="009F1B2D" w:rsidRDefault="009F1B2D" w:rsidP="009F1B2D">
      <w:pPr>
        <w:pStyle w:val="BasicParagraph"/>
        <w:suppressAutoHyphens/>
        <w:spacing w:after="59"/>
        <w:rPr>
          <w:rFonts w:ascii="Gotham-Bold" w:hAnsi="Gotham-Bold" w:cs="Gotham-Bold"/>
          <w:b/>
          <w:bCs/>
          <w:sz w:val="64"/>
          <w:szCs w:val="64"/>
        </w:rPr>
      </w:pPr>
    </w:p>
    <w:p w14:paraId="451A7E5A" w14:textId="77777777" w:rsidR="009F1B2D" w:rsidRDefault="009F1B2D" w:rsidP="009F1B2D">
      <w:pPr>
        <w:pStyle w:val="BasicParagraph"/>
        <w:suppressAutoHyphens/>
        <w:spacing w:after="59"/>
        <w:rPr>
          <w:rFonts w:ascii="Gotham-Bold" w:hAnsi="Gotham-Bold" w:cs="Gotham-Bold"/>
          <w:b/>
          <w:bCs/>
          <w:sz w:val="64"/>
          <w:szCs w:val="64"/>
        </w:rPr>
      </w:pPr>
    </w:p>
    <w:p w14:paraId="246E20BB" w14:textId="77777777" w:rsidR="009F1B2D" w:rsidRDefault="009F1B2D" w:rsidP="009F1B2D">
      <w:pPr>
        <w:pStyle w:val="BasicParagraph"/>
        <w:suppressAutoHyphens/>
        <w:spacing w:after="59"/>
        <w:rPr>
          <w:rFonts w:ascii="Gotham-Bold" w:hAnsi="Gotham-Bold" w:cs="Gotham-Bold"/>
          <w:b/>
          <w:bCs/>
          <w:sz w:val="64"/>
          <w:szCs w:val="64"/>
        </w:rPr>
      </w:pPr>
    </w:p>
    <w:p w14:paraId="2FEA7E33" w14:textId="77777777" w:rsidR="009F1B2D" w:rsidRDefault="009F1B2D" w:rsidP="009F1B2D">
      <w:pPr>
        <w:pStyle w:val="BasicParagraph"/>
        <w:suppressAutoHyphens/>
        <w:spacing w:after="59"/>
        <w:rPr>
          <w:rFonts w:ascii="Gotham-Bold" w:hAnsi="Gotham-Bold" w:cs="Gotham-Bold"/>
          <w:b/>
          <w:bCs/>
          <w:sz w:val="64"/>
          <w:szCs w:val="64"/>
        </w:rPr>
      </w:pPr>
    </w:p>
    <w:p w14:paraId="51F84351" w14:textId="77777777" w:rsidR="009F1B2D" w:rsidRDefault="009F1B2D" w:rsidP="009F1B2D">
      <w:pPr>
        <w:pStyle w:val="BasicParagraph"/>
        <w:suppressAutoHyphens/>
        <w:spacing w:after="59"/>
        <w:rPr>
          <w:rFonts w:ascii="Gotham-Bold" w:hAnsi="Gotham-Bold" w:cs="Gotham-Bold"/>
          <w:b/>
          <w:bCs/>
          <w:sz w:val="64"/>
          <w:szCs w:val="64"/>
        </w:rPr>
      </w:pPr>
      <w:r>
        <w:rPr>
          <w:noProof/>
          <w:lang w:val="en-AU" w:eastAsia="en-AU"/>
        </w:rPr>
        <w:drawing>
          <wp:anchor distT="0" distB="0" distL="114300" distR="114300" simplePos="0" relativeHeight="251659264" behindDoc="1" locked="1" layoutInCell="1" allowOverlap="1" wp14:anchorId="15FF040A" wp14:editId="734AA17C">
            <wp:simplePos x="0" y="0"/>
            <wp:positionH relativeFrom="page">
              <wp:posOffset>-40640</wp:posOffset>
            </wp:positionH>
            <wp:positionV relativeFrom="page">
              <wp:posOffset>8890</wp:posOffset>
            </wp:positionV>
            <wp:extent cx="7604125" cy="5370830"/>
            <wp:effectExtent l="0" t="0" r="3175" b="1270"/>
            <wp:wrapNone/>
            <wp:docPr id="1" name="Picture 1" descr="Wetland at Banrock Station, South Australia." title="Wetland at Banrock Station,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7-27 at 1.26.46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4125" cy="5370830"/>
                    </a:xfrm>
                    <a:prstGeom prst="rect">
                      <a:avLst/>
                    </a:prstGeom>
                  </pic:spPr>
                </pic:pic>
              </a:graphicData>
            </a:graphic>
            <wp14:sizeRelH relativeFrom="margin">
              <wp14:pctWidth>0</wp14:pctWidth>
            </wp14:sizeRelH>
            <wp14:sizeRelV relativeFrom="margin">
              <wp14:pctHeight>0</wp14:pctHeight>
            </wp14:sizeRelV>
          </wp:anchor>
        </w:drawing>
      </w:r>
    </w:p>
    <w:p w14:paraId="3C3B5DA2" w14:textId="77777777" w:rsidR="009F1B2D" w:rsidRDefault="009F1B2D" w:rsidP="009F1B2D">
      <w:pPr>
        <w:pStyle w:val="BasicParagraph"/>
        <w:suppressAutoHyphens/>
        <w:spacing w:after="59"/>
        <w:rPr>
          <w:rFonts w:ascii="Gotham-Bold" w:hAnsi="Gotham-Bold" w:cs="Gotham-Bold"/>
          <w:b/>
          <w:bCs/>
          <w:sz w:val="64"/>
          <w:szCs w:val="64"/>
        </w:rPr>
      </w:pPr>
    </w:p>
    <w:p w14:paraId="4C83D635" w14:textId="77777777" w:rsidR="00683C70" w:rsidRDefault="00683C70" w:rsidP="00683C70">
      <w:pPr>
        <w:pStyle w:val="Heading2"/>
      </w:pPr>
    </w:p>
    <w:p w14:paraId="78BD9E98" w14:textId="77777777" w:rsidR="00683C70" w:rsidRDefault="00683C70" w:rsidP="00683C70">
      <w:pPr>
        <w:pStyle w:val="Heading2"/>
      </w:pPr>
      <w:r w:rsidRPr="009F1B2D">
        <w:t>A message from the Commonwealth Environmental Water Holder</w:t>
      </w:r>
    </w:p>
    <w:p w14:paraId="1D7A2A47" w14:textId="77777777" w:rsidR="00683C70" w:rsidRPr="009F1B2D" w:rsidRDefault="00683C70" w:rsidP="00683C70"/>
    <w:p w14:paraId="72B49F69" w14:textId="77777777" w:rsidR="00683C70" w:rsidRDefault="00683C70" w:rsidP="00683C70">
      <w:r>
        <w:t>Our planning for 2020–21 reflects the very dry conditions of the last three years. While the rainfall outlook for winter/early spring looks optimistic, we start the new water year with low storages and our lowest volume of carryover in a decade.  Careful planning is critical to squeezing the most for the environment out of every drop of water available.</w:t>
      </w:r>
    </w:p>
    <w:p w14:paraId="16547323" w14:textId="77777777" w:rsidR="00683C70" w:rsidRDefault="00683C70" w:rsidP="00683C70"/>
    <w:p w14:paraId="40D1C016" w14:textId="77777777" w:rsidR="00683C70" w:rsidRDefault="00683C70" w:rsidP="00683C70">
      <w:r>
        <w:t xml:space="preserve">We will scale our water use as the season unfolds. Over winter, we will limit our use to maintaining river flow patterns to help native fish, then ideally, deliver larger flows in late spring across the northern Victorian tributaries, River Murray, Baaka/Lower Darling and the Edward/Kolety-Wakool. </w:t>
      </w:r>
    </w:p>
    <w:p w14:paraId="49C2D293" w14:textId="77777777" w:rsidR="00683C70" w:rsidRDefault="00683C70" w:rsidP="00683C70"/>
    <w:p w14:paraId="52152F49" w14:textId="77777777" w:rsidR="00683C70" w:rsidRDefault="00683C70" w:rsidP="00683C70">
      <w:r>
        <w:t>I’m delighted this year’s planning includes formal input on First Nations’ environmental objectives from the Murray Lower Darling River Indigenous Nations. This is a significant step and complements the work we do locally with First Nations people.</w:t>
      </w:r>
    </w:p>
    <w:p w14:paraId="11C3F437" w14:textId="77777777" w:rsidR="00683C70" w:rsidRDefault="00683C70" w:rsidP="00683C70"/>
    <w:p w14:paraId="257C9CA7" w14:textId="77777777" w:rsidR="00683C70" w:rsidRDefault="00683C70" w:rsidP="00683C70">
      <w:r>
        <w:t xml:space="preserve">We work closely with many people and organisations to plan our water use. We are grateful for their contributions and look forward to working together in the coming year to deliver water to keep our rivers flowing and healthy. </w:t>
      </w:r>
    </w:p>
    <w:p w14:paraId="38926EC3" w14:textId="77777777" w:rsidR="00683C70" w:rsidRDefault="00683C70" w:rsidP="00683C70">
      <w:pPr>
        <w:suppressAutoHyphens/>
      </w:pPr>
    </w:p>
    <w:p w14:paraId="64AFFC3D" w14:textId="77777777" w:rsidR="00683C70" w:rsidRPr="00683C70" w:rsidRDefault="00683C70" w:rsidP="00683C70">
      <w:pPr>
        <w:suppressAutoHyphens/>
      </w:pPr>
      <w:r w:rsidRPr="00683C70">
        <w:t>Jody Swirepik</w:t>
      </w:r>
      <w:r w:rsidRPr="00683C70">
        <w:br/>
        <w:t>Commonwealth Environmental Water Holder</w:t>
      </w:r>
    </w:p>
    <w:p w14:paraId="4E6CA25A" w14:textId="77777777" w:rsidR="00683C70" w:rsidRDefault="00683C70" w:rsidP="00683C70">
      <w:pPr>
        <w:pStyle w:val="Heading2"/>
      </w:pPr>
      <w:r>
        <w:lastRenderedPageBreak/>
        <w:t>Healthy rivers, healthy communities</w:t>
      </w:r>
    </w:p>
    <w:p w14:paraId="389D29A4" w14:textId="77777777" w:rsidR="00683C70" w:rsidRPr="009F1B2D" w:rsidRDefault="00683C70" w:rsidP="00683C70"/>
    <w:p w14:paraId="00535558" w14:textId="77777777" w:rsidR="00683C70" w:rsidRDefault="00683C70" w:rsidP="00683C70">
      <w:pPr>
        <w:pStyle w:val="Heading3"/>
      </w:pPr>
      <w:r w:rsidRPr="009F1B2D">
        <w:t xml:space="preserve">Many rivers of the Murray-Darling Basin have been changed to provide water for towns, industry and food production. </w:t>
      </w:r>
    </w:p>
    <w:p w14:paraId="17FDBF81" w14:textId="77777777" w:rsidR="00683C70" w:rsidRPr="009F1B2D" w:rsidRDefault="00683C70" w:rsidP="00683C70"/>
    <w:p w14:paraId="7CA8639F" w14:textId="77777777" w:rsidR="00683C70" w:rsidRDefault="00683C70" w:rsidP="00683C70">
      <w:r>
        <w:t>This has interrupted the natural flow of water that plants and animals need to survive. With natural runoff from rainfall now captured in dams, the pattern of flow in rivers needs to be actively managed to keep them healthy.</w:t>
      </w:r>
    </w:p>
    <w:p w14:paraId="6302B5F7" w14:textId="77777777" w:rsidR="00683C70" w:rsidRDefault="00683C70" w:rsidP="00683C70"/>
    <w:p w14:paraId="7A0BA3A9" w14:textId="77777777" w:rsidR="00683C70" w:rsidRDefault="00683C70" w:rsidP="00683C70">
      <w:r>
        <w:t>We deliver water for the environment when native plants and animals need it most. This is critical to keeping rivers healthy, so they continue to sustain healthy communities.  It is also key to meeting our international obligations to conserve important listed wetlands.</w:t>
      </w:r>
    </w:p>
    <w:p w14:paraId="2B928FEB" w14:textId="77777777" w:rsidR="00683C70" w:rsidRDefault="00683C70" w:rsidP="00683C70">
      <w:pPr>
        <w:rPr>
          <w:rFonts w:ascii="Gotham-Bold" w:hAnsi="Gotham-Bold" w:cs="Gotham-Bold"/>
          <w:b/>
          <w:bCs/>
          <w:sz w:val="32"/>
          <w:szCs w:val="32"/>
        </w:rPr>
      </w:pPr>
    </w:p>
    <w:p w14:paraId="30A7F839" w14:textId="77777777" w:rsidR="00683C70" w:rsidRDefault="00683C70" w:rsidP="00683C70">
      <w:pPr>
        <w:rPr>
          <w:rFonts w:ascii="Gotham-Bold" w:hAnsi="Gotham-Bold" w:cs="Gotham-Bold"/>
          <w:b/>
          <w:bCs/>
        </w:rPr>
      </w:pPr>
      <w:r>
        <w:t>To view our Water Management Plan 2020-21, or an overview of planning in the Northern Murray-Darling Basin, visit</w:t>
      </w:r>
      <w:r>
        <w:rPr>
          <w:rFonts w:ascii="Gotham-Bold" w:hAnsi="Gotham-Bold" w:cs="Gotham-Bold"/>
          <w:b/>
          <w:bCs/>
        </w:rPr>
        <w:t xml:space="preserve"> environment.gov.au/water/cewo</w:t>
      </w:r>
    </w:p>
    <w:p w14:paraId="36EA71FB" w14:textId="77777777" w:rsidR="00683C70" w:rsidRDefault="00683C70" w:rsidP="00683C70">
      <w:pPr>
        <w:rPr>
          <w:rFonts w:ascii="Gotham-Bold" w:hAnsi="Gotham-Bold" w:cs="Gotham-Bold"/>
          <w:b/>
          <w:bCs/>
        </w:rPr>
      </w:pPr>
    </w:p>
    <w:p w14:paraId="5B238AC4" w14:textId="77777777" w:rsidR="00683C70" w:rsidRDefault="00683C70" w:rsidP="00683C70">
      <w:r>
        <w:t xml:space="preserve">Our Local Engagement Officers are based in Berri, Mildura, Griffith and Wodonga.  For more information contact:  </w:t>
      </w:r>
    </w:p>
    <w:p w14:paraId="7D8F6035" w14:textId="77777777" w:rsidR="00683C70" w:rsidRDefault="00683C70" w:rsidP="00683C70">
      <w:r>
        <w:t>•</w:t>
      </w:r>
      <w:r>
        <w:tab/>
        <w:t>Berri, SA - Michelle Campbell, 0437 064 664</w:t>
      </w:r>
    </w:p>
    <w:p w14:paraId="006ADDC0" w14:textId="77777777" w:rsidR="00683C70" w:rsidRDefault="00683C70" w:rsidP="00683C70">
      <w:r>
        <w:t>•</w:t>
      </w:r>
      <w:r>
        <w:tab/>
        <w:t>Mildura, VIC - Richard Mintern, 0437 218 649</w:t>
      </w:r>
    </w:p>
    <w:p w14:paraId="1EC9B20B" w14:textId="77777777" w:rsidR="00683C70" w:rsidRDefault="00683C70" w:rsidP="00683C70">
      <w:r>
        <w:t>•</w:t>
      </w:r>
      <w:r>
        <w:tab/>
        <w:t>Wodonga, VIC - Anthony Wilson, 0419 188 430</w:t>
      </w:r>
    </w:p>
    <w:p w14:paraId="3AC018AE" w14:textId="77777777" w:rsidR="00683C70" w:rsidRDefault="00683C70" w:rsidP="00683C70">
      <w:r>
        <w:t>•</w:t>
      </w:r>
      <w:r>
        <w:tab/>
        <w:t>Griffith, NSW - Michele Groat, 0427 682 309</w:t>
      </w:r>
    </w:p>
    <w:p w14:paraId="767F9187" w14:textId="77777777" w:rsidR="00683C70" w:rsidRDefault="00683C70" w:rsidP="00683C70"/>
    <w:p w14:paraId="16FEE720" w14:textId="77777777" w:rsidR="00683C70" w:rsidRDefault="00683C70" w:rsidP="00683C70">
      <w:pPr>
        <w:pStyle w:val="Heading2"/>
      </w:pPr>
      <w:r w:rsidRPr="009F1B2D">
        <w:t>Working with First Nations</w:t>
      </w:r>
    </w:p>
    <w:p w14:paraId="4BF56C7F" w14:textId="77777777" w:rsidR="00683C70" w:rsidRPr="009F1B2D" w:rsidRDefault="00683C70" w:rsidP="00683C70"/>
    <w:p w14:paraId="215034FB" w14:textId="77777777" w:rsidR="00683C70" w:rsidRDefault="00683C70" w:rsidP="00683C70">
      <w:pPr>
        <w:pStyle w:val="Heading3"/>
      </w:pPr>
      <w:r>
        <w:t xml:space="preserve">The Commonwealth Environmental Water Office pays respect to the Traditional Owners and First Nations of the Murray-Darling Basin. </w:t>
      </w:r>
    </w:p>
    <w:p w14:paraId="1D0D49CB" w14:textId="77777777" w:rsidR="00683C70" w:rsidRPr="009F1B2D" w:rsidRDefault="00683C70" w:rsidP="00683C70"/>
    <w:p w14:paraId="21D4A499" w14:textId="77777777" w:rsidR="00683C70" w:rsidRDefault="00683C70" w:rsidP="00683C70">
      <w:r>
        <w:t xml:space="preserve">We acknowledge their enduring cultural, social, environmental, spiritual and economic connection to the rivers, wetlands and floodplains of the Basin. </w:t>
      </w:r>
    </w:p>
    <w:p w14:paraId="75BB4FBB" w14:textId="77777777" w:rsidR="00683C70" w:rsidRDefault="00683C70" w:rsidP="00683C70">
      <w:r>
        <w:t>We are committed to continuously improving how we work with First Nations across the Basin to manage water for the environment.</w:t>
      </w:r>
    </w:p>
    <w:p w14:paraId="2DEEA415" w14:textId="77777777" w:rsidR="00683C70" w:rsidRDefault="00683C70" w:rsidP="00683C70"/>
    <w:p w14:paraId="371989E1" w14:textId="77777777" w:rsidR="00683C70" w:rsidRDefault="00683C70" w:rsidP="00683C70"/>
    <w:p w14:paraId="69CB44D1" w14:textId="77777777" w:rsidR="00683C70" w:rsidRDefault="00683C70" w:rsidP="00683C70"/>
    <w:p w14:paraId="361BFC17" w14:textId="77777777" w:rsidR="00683C70" w:rsidRDefault="00683C70" w:rsidP="009F1B2D">
      <w:pPr>
        <w:pStyle w:val="BasicParagraph"/>
        <w:suppressAutoHyphens/>
        <w:spacing w:after="59"/>
        <w:rPr>
          <w:rFonts w:ascii="Gotham-Bold" w:hAnsi="Gotham-Bold" w:cs="Gotham-Bold"/>
          <w:b/>
          <w:bCs/>
          <w:sz w:val="64"/>
          <w:szCs w:val="64"/>
        </w:rPr>
      </w:pPr>
      <w:r>
        <w:rPr>
          <w:rFonts w:ascii="Gotham-Bold" w:hAnsi="Gotham-Bold" w:cs="Gotham-Bold"/>
          <w:b/>
          <w:bCs/>
          <w:sz w:val="64"/>
          <w:szCs w:val="64"/>
        </w:rPr>
        <w:br w:type="page"/>
      </w:r>
    </w:p>
    <w:p w14:paraId="6AA2C2FD" w14:textId="77777777" w:rsidR="00683C70" w:rsidRPr="00683C70" w:rsidRDefault="00683C70" w:rsidP="00683C70">
      <w:pPr>
        <w:pStyle w:val="Heading1"/>
        <w:rPr>
          <w:sz w:val="28"/>
          <w:szCs w:val="26"/>
        </w:rPr>
      </w:pPr>
      <w:r w:rsidRPr="00683C70">
        <w:rPr>
          <w:sz w:val="28"/>
          <w:szCs w:val="26"/>
        </w:rPr>
        <w:lastRenderedPageBreak/>
        <w:t>Southern Murray-Darling Basin</w:t>
      </w:r>
    </w:p>
    <w:p w14:paraId="011F4C70" w14:textId="77777777" w:rsidR="00683C70" w:rsidRPr="009F1B2D" w:rsidRDefault="00683C70" w:rsidP="00683C70">
      <w:pPr>
        <w:pStyle w:val="Heading2"/>
      </w:pPr>
      <w:r w:rsidRPr="009F1B2D">
        <w:t>Planning our use of water for the environment in 2020-21</w:t>
      </w:r>
    </w:p>
    <w:p w14:paraId="28C42713" w14:textId="77777777" w:rsidR="00683C70" w:rsidRDefault="00683C70" w:rsidP="00683C70">
      <w:pPr>
        <w:suppressAutoHyphens/>
        <w:rPr>
          <w:rFonts w:ascii="Gotham-Bold" w:hAnsi="Gotham-Bold" w:cs="Gotham-Bold"/>
          <w:b/>
          <w:bCs/>
          <w:sz w:val="32"/>
          <w:szCs w:val="32"/>
        </w:rPr>
      </w:pPr>
    </w:p>
    <w:p w14:paraId="081BDB33" w14:textId="77777777" w:rsidR="00683C70" w:rsidRDefault="00683C70" w:rsidP="00683C70">
      <w:pPr>
        <w:pStyle w:val="Heading3"/>
      </w:pPr>
      <w:r>
        <w:t xml:space="preserve">Each year, planning the best use of Commonwealth water begins long before the water starts flowing. </w:t>
      </w:r>
    </w:p>
    <w:p w14:paraId="2FB4E398" w14:textId="77777777" w:rsidR="00683C70" w:rsidRDefault="00683C70" w:rsidP="00683C70">
      <w:r>
        <w:t>We work with local water managers, scientists, First Nations peoples, river operators and landholders to prioritise critical sites and carefully plan where water for the environment will be delivered in the year ahead. Their advice ensures our water use is backed by science and meets local needs.</w:t>
      </w:r>
    </w:p>
    <w:p w14:paraId="498C18EB" w14:textId="77777777" w:rsidR="00683C70" w:rsidRDefault="00683C70" w:rsidP="00683C70">
      <w:r>
        <w:t xml:space="preserve">We prepare a Water Management Plan which considers: </w:t>
      </w:r>
    </w:p>
    <w:p w14:paraId="1EA4D7A3" w14:textId="77777777" w:rsidR="00683C70" w:rsidRDefault="00683C70" w:rsidP="00683C70">
      <w:pPr>
        <w:pStyle w:val="ListParagraph"/>
        <w:numPr>
          <w:ilvl w:val="0"/>
          <w:numId w:val="4"/>
        </w:numPr>
      </w:pPr>
      <w:r>
        <w:t>forecast water availability for the coming year</w:t>
      </w:r>
    </w:p>
    <w:p w14:paraId="34F1455B" w14:textId="77777777" w:rsidR="00683C70" w:rsidRDefault="00683C70" w:rsidP="00683C70">
      <w:pPr>
        <w:pStyle w:val="ListParagraph"/>
        <w:numPr>
          <w:ilvl w:val="0"/>
          <w:numId w:val="4"/>
        </w:numPr>
      </w:pPr>
      <w:r>
        <w:t xml:space="preserve">seasonal rainfall outlook </w:t>
      </w:r>
    </w:p>
    <w:p w14:paraId="26FE964B" w14:textId="77777777" w:rsidR="00683C70" w:rsidRDefault="00683C70" w:rsidP="00683C70">
      <w:pPr>
        <w:pStyle w:val="ListParagraph"/>
        <w:numPr>
          <w:ilvl w:val="0"/>
          <w:numId w:val="4"/>
        </w:numPr>
      </w:pPr>
      <w:r>
        <w:t xml:space="preserve">health of river and wetland plants and animals. </w:t>
      </w:r>
    </w:p>
    <w:p w14:paraId="0FD873BF" w14:textId="77777777" w:rsidR="00683C70" w:rsidRDefault="00683C70" w:rsidP="00683C70">
      <w:pPr>
        <w:pStyle w:val="BasicParagraph"/>
        <w:suppressAutoHyphens/>
        <w:ind w:left="170" w:hanging="170"/>
        <w:rPr>
          <w:rFonts w:ascii="Gotham-Book" w:hAnsi="Gotham-Book" w:cs="Gotham-Book"/>
          <w:sz w:val="18"/>
          <w:szCs w:val="18"/>
        </w:rPr>
      </w:pPr>
      <w:r>
        <w:rPr>
          <w:rFonts w:ascii="Gotham-Book" w:hAnsi="Gotham-Book" w:cs="Gotham-Book"/>
          <w:sz w:val="18"/>
          <w:szCs w:val="18"/>
        </w:rPr>
        <w:t xml:space="preserve"> </w:t>
      </w:r>
    </w:p>
    <w:p w14:paraId="7DDD1836" w14:textId="77777777" w:rsidR="00683C70" w:rsidRDefault="00683C70" w:rsidP="00683C70">
      <w:r>
        <w:t>What we aim to achieve - when, where and how our water is delivered - depends on how much water is allocated to our entitlements by state governments. Every year is different.</w:t>
      </w:r>
    </w:p>
    <w:p w14:paraId="25F6C7CE" w14:textId="77777777" w:rsidR="00683C70" w:rsidRDefault="00683C70" w:rsidP="00683C70">
      <w:pPr>
        <w:tabs>
          <w:tab w:val="left" w:pos="7007"/>
        </w:tabs>
      </w:pPr>
      <w:r>
        <w:t xml:space="preserve">We plan water use scenarios for a range of weather conditions (from dry to wet) so we can adapt to whatever seasonal conditions eventuate.  </w:t>
      </w:r>
    </w:p>
    <w:p w14:paraId="075BEACD" w14:textId="77777777" w:rsidR="00683C70" w:rsidRDefault="00683C70" w:rsidP="00683C70">
      <w:pPr>
        <w:pStyle w:val="Heading2"/>
      </w:pPr>
      <w:r w:rsidRPr="009F1B2D">
        <w:t xml:space="preserve"> </w:t>
      </w:r>
      <w:r w:rsidRPr="009F1B2D">
        <w:br/>
      </w:r>
    </w:p>
    <w:p w14:paraId="6C4B8074" w14:textId="77777777" w:rsidR="00683C70" w:rsidRDefault="00683C70" w:rsidP="00683C70">
      <w:pPr>
        <w:pStyle w:val="Heading2"/>
      </w:pPr>
      <w:r w:rsidRPr="009F1B2D">
        <w:t>Forecast water available in 2020-21*</w:t>
      </w:r>
    </w:p>
    <w:p w14:paraId="278BD502" w14:textId="77777777" w:rsidR="00683C70" w:rsidRPr="009F1B2D" w:rsidRDefault="00683C70" w:rsidP="00683C70"/>
    <w:tbl>
      <w:tblPr>
        <w:tblW w:w="9126" w:type="dxa"/>
        <w:tblInd w:w="80" w:type="dxa"/>
        <w:tblLayout w:type="fixed"/>
        <w:tblCellMar>
          <w:left w:w="0" w:type="dxa"/>
          <w:right w:w="0" w:type="dxa"/>
        </w:tblCellMar>
        <w:tblLook w:val="0000" w:firstRow="0" w:lastRow="0" w:firstColumn="0" w:lastColumn="0" w:noHBand="0" w:noVBand="0"/>
      </w:tblPr>
      <w:tblGrid>
        <w:gridCol w:w="3323"/>
        <w:gridCol w:w="2685"/>
        <w:gridCol w:w="3118"/>
      </w:tblGrid>
      <w:tr w:rsidR="00683C70" w14:paraId="50101110" w14:textId="77777777" w:rsidTr="000D39D3">
        <w:trPr>
          <w:trHeight w:val="60"/>
        </w:trPr>
        <w:tc>
          <w:tcPr>
            <w:tcW w:w="3323" w:type="dxa"/>
            <w:tcBorders>
              <w:top w:val="single" w:sz="6" w:space="0" w:color="auto"/>
              <w:left w:val="single" w:sz="6" w:space="0" w:color="auto"/>
              <w:bottom w:val="single" w:sz="6" w:space="0" w:color="auto"/>
              <w:right w:val="single" w:sz="6" w:space="0" w:color="auto"/>
            </w:tcBorders>
            <w:shd w:val="solid" w:color="000000" w:fill="auto"/>
            <w:tcMar>
              <w:top w:w="80" w:type="dxa"/>
              <w:left w:w="80" w:type="dxa"/>
              <w:bottom w:w="80" w:type="dxa"/>
              <w:right w:w="80" w:type="dxa"/>
            </w:tcMar>
          </w:tcPr>
          <w:p w14:paraId="3A7772BC" w14:textId="77777777" w:rsidR="00683C70" w:rsidRDefault="00683C70" w:rsidP="000D39D3"/>
        </w:tc>
        <w:tc>
          <w:tcPr>
            <w:tcW w:w="2685" w:type="dxa"/>
            <w:tcBorders>
              <w:top w:val="single" w:sz="6" w:space="0" w:color="auto"/>
              <w:left w:val="single" w:sz="6" w:space="0" w:color="auto"/>
              <w:bottom w:val="single" w:sz="6" w:space="0" w:color="auto"/>
              <w:right w:val="single" w:sz="6" w:space="0" w:color="auto"/>
            </w:tcBorders>
            <w:shd w:val="solid" w:color="000000" w:fill="auto"/>
            <w:tcMar>
              <w:top w:w="80" w:type="dxa"/>
              <w:left w:w="80" w:type="dxa"/>
              <w:bottom w:w="80" w:type="dxa"/>
              <w:right w:w="80" w:type="dxa"/>
            </w:tcMar>
          </w:tcPr>
          <w:p w14:paraId="13797B4E" w14:textId="77777777" w:rsidR="00683C70" w:rsidRDefault="00683C70" w:rsidP="000D39D3">
            <w:r w:rsidRPr="009F1B2D">
              <w:t>Carryover from previous year</w:t>
            </w:r>
          </w:p>
        </w:tc>
        <w:tc>
          <w:tcPr>
            <w:tcW w:w="3118" w:type="dxa"/>
            <w:tcBorders>
              <w:top w:val="single" w:sz="6" w:space="0" w:color="auto"/>
              <w:left w:val="single" w:sz="6" w:space="0" w:color="auto"/>
              <w:bottom w:val="single" w:sz="6" w:space="0" w:color="auto"/>
              <w:right w:val="single" w:sz="6" w:space="0" w:color="auto"/>
            </w:tcBorders>
            <w:shd w:val="solid" w:color="000000" w:fill="auto"/>
            <w:tcMar>
              <w:top w:w="80" w:type="dxa"/>
              <w:left w:w="80" w:type="dxa"/>
              <w:bottom w:w="80" w:type="dxa"/>
              <w:right w:w="80" w:type="dxa"/>
            </w:tcMar>
          </w:tcPr>
          <w:p w14:paraId="367C0D1E" w14:textId="77777777" w:rsidR="00683C70" w:rsidRDefault="00683C70" w:rsidP="000D39D3">
            <w:r w:rsidRPr="009F1B2D">
              <w:t xml:space="preserve">Forecast allocations to Commonwealth entitlements </w:t>
            </w:r>
          </w:p>
        </w:tc>
      </w:tr>
      <w:tr w:rsidR="00683C70" w14:paraId="070E42AE" w14:textId="77777777" w:rsidTr="000D39D3">
        <w:trPr>
          <w:trHeight w:val="341"/>
        </w:trPr>
        <w:tc>
          <w:tcPr>
            <w:tcW w:w="3323" w:type="dxa"/>
            <w:tcBorders>
              <w:top w:val="single" w:sz="6" w:space="0" w:color="auto"/>
              <w:left w:val="single" w:sz="6" w:space="0" w:color="000000"/>
              <w:bottom w:val="single" w:sz="2" w:space="0" w:color="000000"/>
              <w:right w:val="single" w:sz="6" w:space="0" w:color="000000"/>
            </w:tcBorders>
            <w:tcMar>
              <w:top w:w="80" w:type="dxa"/>
              <w:left w:w="80" w:type="dxa"/>
              <w:bottom w:w="80" w:type="dxa"/>
              <w:right w:w="80" w:type="dxa"/>
            </w:tcMar>
          </w:tcPr>
          <w:p w14:paraId="136B7280" w14:textId="77777777" w:rsidR="00683C70" w:rsidRDefault="00683C70" w:rsidP="000D39D3">
            <w:r>
              <w:t>Southern-connected Basin</w:t>
            </w:r>
            <w:r>
              <w:rPr>
                <w:sz w:val="16"/>
                <w:szCs w:val="16"/>
              </w:rPr>
              <w:t>**</w:t>
            </w:r>
          </w:p>
        </w:tc>
        <w:tc>
          <w:tcPr>
            <w:tcW w:w="2685" w:type="dxa"/>
            <w:tcBorders>
              <w:top w:val="single" w:sz="6" w:space="0" w:color="auto"/>
              <w:left w:val="single" w:sz="6" w:space="0" w:color="000000"/>
              <w:bottom w:val="single" w:sz="2" w:space="0" w:color="000000"/>
              <w:right w:val="single" w:sz="6" w:space="0" w:color="000000"/>
            </w:tcBorders>
            <w:tcMar>
              <w:top w:w="80" w:type="dxa"/>
              <w:left w:w="80" w:type="dxa"/>
              <w:bottom w:w="80" w:type="dxa"/>
              <w:right w:w="80" w:type="dxa"/>
            </w:tcMar>
          </w:tcPr>
          <w:p w14:paraId="1C144A41" w14:textId="77777777" w:rsidR="00683C70" w:rsidRDefault="00683C70" w:rsidP="000D39D3">
            <w:r>
              <w:rPr>
                <w:sz w:val="18"/>
                <w:szCs w:val="18"/>
              </w:rPr>
              <w:t>267GL</w:t>
            </w:r>
          </w:p>
        </w:tc>
        <w:tc>
          <w:tcPr>
            <w:tcW w:w="3118" w:type="dxa"/>
            <w:tcBorders>
              <w:top w:val="single" w:sz="6" w:space="0" w:color="auto"/>
              <w:left w:val="single" w:sz="6" w:space="0" w:color="000000"/>
              <w:bottom w:val="single" w:sz="2" w:space="0" w:color="000000"/>
              <w:right w:val="single" w:sz="6" w:space="0" w:color="000000"/>
            </w:tcBorders>
            <w:tcMar>
              <w:top w:w="80" w:type="dxa"/>
              <w:left w:w="80" w:type="dxa"/>
              <w:bottom w:w="80" w:type="dxa"/>
              <w:right w:w="80" w:type="dxa"/>
            </w:tcMar>
          </w:tcPr>
          <w:p w14:paraId="51716A77" w14:textId="77777777" w:rsidR="00683C70" w:rsidRDefault="00683C70" w:rsidP="000D39D3">
            <w:r>
              <w:rPr>
                <w:sz w:val="18"/>
                <w:szCs w:val="18"/>
              </w:rPr>
              <w:t>1,539GL</w:t>
            </w:r>
          </w:p>
        </w:tc>
      </w:tr>
      <w:tr w:rsidR="00683C70" w14:paraId="098E501C" w14:textId="77777777" w:rsidTr="000D39D3">
        <w:trPr>
          <w:trHeight w:val="341"/>
        </w:trPr>
        <w:tc>
          <w:tcPr>
            <w:tcW w:w="3323"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14:paraId="4920D2D2" w14:textId="77777777" w:rsidR="00683C70" w:rsidRDefault="00683C70" w:rsidP="000D39D3">
            <w:r>
              <w:t>Lachlan river valley</w:t>
            </w:r>
          </w:p>
        </w:tc>
        <w:tc>
          <w:tcPr>
            <w:tcW w:w="2685"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14:paraId="0B449251" w14:textId="77777777" w:rsidR="00683C70" w:rsidRDefault="00683C70" w:rsidP="000D39D3">
            <w:r>
              <w:rPr>
                <w:sz w:val="18"/>
                <w:szCs w:val="18"/>
              </w:rPr>
              <w:t>16GL</w:t>
            </w:r>
          </w:p>
        </w:tc>
        <w:tc>
          <w:tcPr>
            <w:tcW w:w="3118"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14:paraId="60ADE09A" w14:textId="77777777" w:rsidR="00683C70" w:rsidRDefault="00683C70" w:rsidP="000D39D3">
            <w:r>
              <w:rPr>
                <w:sz w:val="18"/>
                <w:szCs w:val="18"/>
              </w:rPr>
              <w:t>67GL</w:t>
            </w:r>
          </w:p>
        </w:tc>
      </w:tr>
      <w:tr w:rsidR="00683C70" w14:paraId="71E7C33B" w14:textId="77777777" w:rsidTr="000D39D3">
        <w:trPr>
          <w:trHeight w:val="341"/>
        </w:trPr>
        <w:tc>
          <w:tcPr>
            <w:tcW w:w="3323"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14:paraId="33A405AF" w14:textId="77777777" w:rsidR="00683C70" w:rsidRDefault="00683C70" w:rsidP="000D39D3">
            <w:r>
              <w:t>Wimmera river valley</w:t>
            </w:r>
          </w:p>
        </w:tc>
        <w:tc>
          <w:tcPr>
            <w:tcW w:w="2685"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14:paraId="367AD74D" w14:textId="77777777" w:rsidR="00683C70" w:rsidRDefault="00683C70" w:rsidP="000D39D3">
            <w:r>
              <w:rPr>
                <w:sz w:val="18"/>
                <w:szCs w:val="18"/>
              </w:rPr>
              <w:t>0GL</w:t>
            </w:r>
          </w:p>
        </w:tc>
        <w:tc>
          <w:tcPr>
            <w:tcW w:w="3118" w:type="dxa"/>
            <w:tcBorders>
              <w:top w:val="single" w:sz="2" w:space="0" w:color="000000"/>
              <w:left w:val="single" w:sz="6" w:space="0" w:color="000000"/>
              <w:bottom w:val="single" w:sz="2" w:space="0" w:color="000000"/>
              <w:right w:val="single" w:sz="6" w:space="0" w:color="000000"/>
            </w:tcBorders>
            <w:tcMar>
              <w:top w:w="80" w:type="dxa"/>
              <w:left w:w="80" w:type="dxa"/>
              <w:bottom w:w="80" w:type="dxa"/>
              <w:right w:w="80" w:type="dxa"/>
            </w:tcMar>
          </w:tcPr>
          <w:p w14:paraId="21A27ED0" w14:textId="77777777" w:rsidR="00683C70" w:rsidRDefault="00683C70" w:rsidP="000D39D3">
            <w:r>
              <w:rPr>
                <w:sz w:val="18"/>
                <w:szCs w:val="18"/>
              </w:rPr>
              <w:t>0GL</w:t>
            </w:r>
          </w:p>
        </w:tc>
      </w:tr>
    </w:tbl>
    <w:p w14:paraId="6339AE2F" w14:textId="77777777" w:rsidR="00683C70" w:rsidRPr="009F1B2D" w:rsidRDefault="00683C70" w:rsidP="00683C70"/>
    <w:p w14:paraId="36DC35BD" w14:textId="77777777" w:rsidR="00683C70" w:rsidRPr="009F1B2D" w:rsidRDefault="00683C70" w:rsidP="00683C70">
      <w:pPr>
        <w:ind w:left="426" w:hanging="426"/>
      </w:pPr>
      <w:r w:rsidRPr="009F1B2D">
        <w:t>*</w:t>
      </w:r>
      <w:r w:rsidRPr="009F1B2D">
        <w:tab/>
        <w:t xml:space="preserve">Volumes based on Bureau of Meteorology forecasts for wetter than average conditions July to September 2020-21. </w:t>
      </w:r>
    </w:p>
    <w:p w14:paraId="39066662" w14:textId="77777777" w:rsidR="00683C70" w:rsidRPr="009F1B2D" w:rsidRDefault="00683C70" w:rsidP="00683C70">
      <w:pPr>
        <w:ind w:left="426" w:hanging="426"/>
      </w:pPr>
      <w:r w:rsidRPr="009F1B2D">
        <w:t>**</w:t>
      </w:r>
      <w:r w:rsidRPr="009F1B2D">
        <w:tab/>
        <w:t xml:space="preserve">Southern Connected Basin is the network of rivers that feed into the Murray River between the Hume Dam and the sea. </w:t>
      </w:r>
    </w:p>
    <w:p w14:paraId="45928575" w14:textId="77777777" w:rsidR="00683C70" w:rsidRDefault="00683C70" w:rsidP="00683C70">
      <w:pPr>
        <w:suppressAutoHyphens/>
        <w:rPr>
          <w:rFonts w:ascii="Gotham-Bold" w:hAnsi="Gotham-Bold" w:cs="Gotham-Bold"/>
          <w:b/>
          <w:bCs/>
          <w:sz w:val="32"/>
          <w:szCs w:val="32"/>
        </w:rPr>
      </w:pPr>
    </w:p>
    <w:p w14:paraId="2116BAC3" w14:textId="77777777" w:rsidR="00683C70" w:rsidRDefault="00683C70" w:rsidP="00683C70">
      <w:pPr>
        <w:pStyle w:val="Heading3"/>
      </w:pPr>
      <w:r w:rsidRPr="009F1B2D">
        <w:t xml:space="preserve">We plan water use scenarios for very dry through to very wet conditions and adapt to whatever season eventuates. </w:t>
      </w:r>
    </w:p>
    <w:p w14:paraId="00079BD7" w14:textId="77777777" w:rsidR="00683C70" w:rsidRPr="009F1B2D" w:rsidRDefault="00683C70" w:rsidP="00683C70"/>
    <w:p w14:paraId="3EF24825" w14:textId="77777777" w:rsidR="00683C70" w:rsidRDefault="00683C70" w:rsidP="00683C70">
      <w:r>
        <w:t>Water managed for river health is used to benefit multiple sites as it flows down the river. It also creates positive social and economic benefits for communities along the way. With careful planning, we squeeze the most out of every drop.</w:t>
      </w:r>
    </w:p>
    <w:p w14:paraId="6FC68064" w14:textId="77777777" w:rsidR="00683C70" w:rsidRDefault="00683C70" w:rsidP="00683C70">
      <w:pPr>
        <w:pStyle w:val="BasicParagraph"/>
        <w:suppressAutoHyphens/>
        <w:spacing w:after="59"/>
        <w:rPr>
          <w:rFonts w:asciiTheme="majorHAnsi" w:eastAsiaTheme="majorEastAsia" w:hAnsiTheme="majorHAnsi" w:cstheme="majorBidi"/>
          <w:b/>
          <w:color w:val="002060"/>
          <w:sz w:val="28"/>
          <w:szCs w:val="26"/>
          <w:lang w:val="en-AU"/>
        </w:rPr>
      </w:pPr>
      <w:r>
        <w:rPr>
          <w:rFonts w:asciiTheme="majorHAnsi" w:eastAsiaTheme="majorEastAsia" w:hAnsiTheme="majorHAnsi" w:cstheme="majorBidi"/>
          <w:b/>
          <w:color w:val="002060"/>
          <w:sz w:val="28"/>
          <w:szCs w:val="26"/>
          <w:lang w:val="en-AU"/>
        </w:rPr>
        <w:br w:type="page"/>
      </w:r>
    </w:p>
    <w:p w14:paraId="2D3878B6" w14:textId="77777777" w:rsidR="009F1B2D" w:rsidRPr="00683C70" w:rsidRDefault="009F1B2D" w:rsidP="00683C70">
      <w:pPr>
        <w:pStyle w:val="BasicParagraph"/>
        <w:suppressAutoHyphens/>
        <w:spacing w:after="59"/>
        <w:rPr>
          <w:rFonts w:asciiTheme="majorHAnsi" w:eastAsiaTheme="majorEastAsia" w:hAnsiTheme="majorHAnsi" w:cstheme="majorBidi"/>
          <w:b/>
          <w:color w:val="002060"/>
          <w:sz w:val="28"/>
          <w:szCs w:val="26"/>
          <w:lang w:val="en-AU"/>
        </w:rPr>
      </w:pPr>
      <w:r w:rsidRPr="00683C70">
        <w:rPr>
          <w:rFonts w:asciiTheme="majorHAnsi" w:eastAsiaTheme="majorEastAsia" w:hAnsiTheme="majorHAnsi" w:cstheme="majorBidi"/>
          <w:b/>
          <w:color w:val="002060"/>
          <w:sz w:val="28"/>
          <w:szCs w:val="26"/>
          <w:lang w:val="en-AU"/>
        </w:rPr>
        <w:lastRenderedPageBreak/>
        <w:t>What we aim to achieve with water for the environment in 2020-21</w:t>
      </w:r>
    </w:p>
    <w:p w14:paraId="6A7BA5AC" w14:textId="77777777" w:rsidR="009F1B2D" w:rsidRDefault="009F1B2D" w:rsidP="009F1B2D">
      <w:pPr>
        <w:pStyle w:val="BasicParagraph"/>
        <w:suppressAutoHyphens/>
        <w:spacing w:after="57"/>
        <w:rPr>
          <w:rFonts w:ascii="Gotham-Book" w:hAnsi="Gotham-Book" w:cs="Gotham-Book"/>
          <w:sz w:val="22"/>
          <w:szCs w:val="22"/>
        </w:rPr>
      </w:pPr>
    </w:p>
    <w:p w14:paraId="248FA33C" w14:textId="77777777" w:rsidR="009F1B2D" w:rsidRDefault="00F478CF" w:rsidP="00F478CF">
      <w:pPr>
        <w:pStyle w:val="Heading3"/>
      </w:pPr>
      <w:r>
        <w:t>A</w:t>
      </w:r>
      <w:r w:rsidRPr="00F478CF">
        <w:t>)</w:t>
      </w:r>
      <w:r>
        <w:t xml:space="preserve"> </w:t>
      </w:r>
      <w:r w:rsidR="009F1B2D">
        <w:t>Coorong Lower Lakes Murray Mouth</w:t>
      </w:r>
    </w:p>
    <w:p w14:paraId="3575EFEB" w14:textId="77777777" w:rsidR="009F1B2D" w:rsidRDefault="009F1B2D" w:rsidP="009F1B2D">
      <w:r>
        <w:t>Keep Murray flowing through to the Coorong. Maintain water quality &amp; habitat for native fish and wildlife. Allow fish to move between fresh &amp; saltwater. Flush salt out of the Basin.</w:t>
      </w:r>
    </w:p>
    <w:p w14:paraId="0881C9EA" w14:textId="77777777" w:rsidR="009F1B2D" w:rsidRDefault="009F1B2D" w:rsidP="009F1B2D">
      <w:pPr>
        <w:pStyle w:val="BasicParagraph"/>
        <w:suppressAutoHyphens/>
        <w:rPr>
          <w:rFonts w:ascii="Gotham-Book" w:hAnsi="Gotham-Book" w:cs="Gotham-Book"/>
          <w:sz w:val="18"/>
          <w:szCs w:val="18"/>
        </w:rPr>
      </w:pPr>
    </w:p>
    <w:p w14:paraId="762BCAAE" w14:textId="77777777" w:rsidR="009F1B2D" w:rsidRDefault="00F478CF" w:rsidP="009F1B2D">
      <w:pPr>
        <w:pStyle w:val="Heading3"/>
      </w:pPr>
      <w:r>
        <w:t>B</w:t>
      </w:r>
      <w:r w:rsidRPr="00F478CF">
        <w:t>)</w:t>
      </w:r>
      <w:r>
        <w:t xml:space="preserve"> </w:t>
      </w:r>
      <w:r w:rsidR="009F1B2D">
        <w:t>Murray River</w:t>
      </w:r>
    </w:p>
    <w:p w14:paraId="090B69A7" w14:textId="77777777" w:rsidR="009F1B2D" w:rsidRDefault="009F1B2D" w:rsidP="009F1B2D">
      <w:r>
        <w:t>Maintain flowing riverine habitat. Link priority creeks, wetlands and forests with the main river channel to protect key habitat for native fish and wildlife, including threatened species.</w:t>
      </w:r>
    </w:p>
    <w:p w14:paraId="15E0E9A3" w14:textId="77777777" w:rsidR="009F1B2D" w:rsidRDefault="009F1B2D" w:rsidP="009F1B2D">
      <w:pPr>
        <w:pStyle w:val="BasicParagraph"/>
        <w:suppressAutoHyphens/>
        <w:ind w:left="170" w:hanging="170"/>
        <w:rPr>
          <w:rFonts w:ascii="Gotham-Book" w:hAnsi="Gotham-Book" w:cs="Gotham-Book"/>
          <w:sz w:val="18"/>
          <w:szCs w:val="18"/>
        </w:rPr>
      </w:pPr>
    </w:p>
    <w:p w14:paraId="706FCE01" w14:textId="77777777" w:rsidR="009F1B2D" w:rsidRPr="009F1B2D" w:rsidRDefault="00F478CF" w:rsidP="009F1B2D">
      <w:pPr>
        <w:pStyle w:val="Heading3"/>
      </w:pPr>
      <w:r>
        <w:t>C</w:t>
      </w:r>
      <w:r w:rsidRPr="00F478CF">
        <w:t>)</w:t>
      </w:r>
      <w:r>
        <w:t xml:space="preserve"> </w:t>
      </w:r>
      <w:r w:rsidR="009F1B2D" w:rsidRPr="009F1B2D">
        <w:t>Baaka/Lower Darling River</w:t>
      </w:r>
    </w:p>
    <w:p w14:paraId="0C3EFA9F" w14:textId="77777777" w:rsidR="009F1B2D" w:rsidRDefault="009F1B2D" w:rsidP="009F1B2D">
      <w:r>
        <w:t>Connect to Murray River to improve water quality and fish habitat and support breeding of Murray cod and golden perch.</w:t>
      </w:r>
    </w:p>
    <w:p w14:paraId="67215BC8" w14:textId="77777777" w:rsidR="009F1B2D" w:rsidRDefault="009F1B2D" w:rsidP="009F1B2D">
      <w:pPr>
        <w:pStyle w:val="BasicParagraph"/>
        <w:suppressAutoHyphens/>
        <w:rPr>
          <w:rFonts w:ascii="Gotham-Book" w:hAnsi="Gotham-Book" w:cs="Gotham-Book"/>
          <w:sz w:val="18"/>
          <w:szCs w:val="18"/>
        </w:rPr>
      </w:pPr>
    </w:p>
    <w:p w14:paraId="05CB0670" w14:textId="77777777" w:rsidR="009F1B2D" w:rsidRPr="009F1B2D" w:rsidRDefault="00F478CF" w:rsidP="009F1B2D">
      <w:pPr>
        <w:pStyle w:val="Heading3"/>
      </w:pPr>
      <w:r>
        <w:t>D</w:t>
      </w:r>
      <w:r w:rsidRPr="00F478CF">
        <w:t>)</w:t>
      </w:r>
      <w:r>
        <w:t xml:space="preserve"> </w:t>
      </w:r>
      <w:r w:rsidR="009F1B2D" w:rsidRPr="009F1B2D">
        <w:t>Edward/Kolety-Wakool</w:t>
      </w:r>
    </w:p>
    <w:p w14:paraId="58C2B70D" w14:textId="77777777" w:rsidR="009F1B2D" w:rsidRDefault="009F1B2D" w:rsidP="009F1B2D">
      <w:r>
        <w:t>Support recovery of native fish and river plants following low-oxygen blackwater event in 2016. Maintain habitat in low-lying wetlands and ephemeral creeks.</w:t>
      </w:r>
    </w:p>
    <w:p w14:paraId="40F548B0" w14:textId="77777777" w:rsidR="009F1B2D" w:rsidRDefault="009F1B2D" w:rsidP="009F1B2D">
      <w:pPr>
        <w:pStyle w:val="BasicParagraph"/>
        <w:suppressAutoHyphens/>
        <w:rPr>
          <w:rFonts w:ascii="Gotham-Book" w:hAnsi="Gotham-Book" w:cs="Gotham-Book"/>
          <w:sz w:val="18"/>
          <w:szCs w:val="18"/>
        </w:rPr>
      </w:pPr>
    </w:p>
    <w:p w14:paraId="1CF24F0C" w14:textId="77777777" w:rsidR="009F1B2D" w:rsidRDefault="00F478CF" w:rsidP="009F1B2D">
      <w:pPr>
        <w:pStyle w:val="Heading3"/>
      </w:pPr>
      <w:r>
        <w:t>E</w:t>
      </w:r>
      <w:r w:rsidRPr="00F478CF">
        <w:t>)</w:t>
      </w:r>
      <w:r>
        <w:t xml:space="preserve"> </w:t>
      </w:r>
      <w:r w:rsidR="009F1B2D">
        <w:t>Northern Victorian Rivers</w:t>
      </w:r>
    </w:p>
    <w:p w14:paraId="16CF414D" w14:textId="77777777" w:rsidR="009F1B2D" w:rsidRDefault="009F1B2D" w:rsidP="009F1B2D">
      <w:r>
        <w:t>Improve vegetation along riverbanks and in river. Increase habitat and food for native fish and support fish migration and breeding.</w:t>
      </w:r>
    </w:p>
    <w:p w14:paraId="2808D475" w14:textId="77777777" w:rsidR="009F1B2D" w:rsidRDefault="009F1B2D" w:rsidP="009F1B2D">
      <w:pPr>
        <w:pStyle w:val="BasicParagraph"/>
        <w:suppressAutoHyphens/>
        <w:rPr>
          <w:rFonts w:ascii="Gotham-Book" w:hAnsi="Gotham-Book" w:cs="Gotham-Book"/>
          <w:sz w:val="18"/>
          <w:szCs w:val="18"/>
        </w:rPr>
      </w:pPr>
    </w:p>
    <w:p w14:paraId="75CB49CB" w14:textId="77777777" w:rsidR="009F1B2D" w:rsidRPr="009F1B2D" w:rsidRDefault="00F478CF" w:rsidP="009F1B2D">
      <w:pPr>
        <w:pStyle w:val="Heading3"/>
      </w:pPr>
      <w:r>
        <w:t>F</w:t>
      </w:r>
      <w:r w:rsidRPr="00F478CF">
        <w:t>)</w:t>
      </w:r>
      <w:r>
        <w:t xml:space="preserve"> </w:t>
      </w:r>
      <w:r w:rsidR="009F1B2D" w:rsidRPr="009F1B2D">
        <w:t>Lachlan River</w:t>
      </w:r>
    </w:p>
    <w:p w14:paraId="12DAE0EB" w14:textId="77777777" w:rsidR="009F1B2D" w:rsidRDefault="009F1B2D" w:rsidP="009F1B2D">
      <w:r>
        <w:t>Freshen river flows to support riverbank and aquatic vegetation. Maintain critical refuges for native fish and waterbirds.</w:t>
      </w:r>
    </w:p>
    <w:p w14:paraId="71F347B2" w14:textId="77777777" w:rsidR="009F1B2D" w:rsidRDefault="009F1B2D" w:rsidP="009F1B2D">
      <w:pPr>
        <w:pStyle w:val="BasicParagraph"/>
        <w:suppressAutoHyphens/>
        <w:rPr>
          <w:rFonts w:ascii="Gotham-Book" w:hAnsi="Gotham-Book" w:cs="Gotham-Book"/>
          <w:sz w:val="18"/>
          <w:szCs w:val="18"/>
        </w:rPr>
      </w:pPr>
    </w:p>
    <w:p w14:paraId="1D127DF0" w14:textId="77777777" w:rsidR="009F1B2D" w:rsidRDefault="00F478CF" w:rsidP="009F1B2D">
      <w:pPr>
        <w:pStyle w:val="Heading3"/>
      </w:pPr>
      <w:r>
        <w:t>G</w:t>
      </w:r>
      <w:r w:rsidRPr="00F478CF">
        <w:t>)</w:t>
      </w:r>
      <w:r>
        <w:t xml:space="preserve"> </w:t>
      </w:r>
      <w:r w:rsidR="009F1B2D">
        <w:t>Murrumbidgee River</w:t>
      </w:r>
    </w:p>
    <w:p w14:paraId="697626D8" w14:textId="77777777" w:rsidR="009F1B2D" w:rsidRDefault="009F1B2D" w:rsidP="009F1B2D">
      <w:r>
        <w:t>Maintain critical refuges for native fish and wildlife including threatened species. Support recovery of important wetlands. Link floodplain to main river channel.</w:t>
      </w:r>
    </w:p>
    <w:p w14:paraId="74BD1152" w14:textId="77777777" w:rsidR="009F1B2D" w:rsidRDefault="009F1B2D" w:rsidP="009F1B2D">
      <w:pPr>
        <w:pStyle w:val="BasicParagraph"/>
        <w:suppressAutoHyphens/>
        <w:rPr>
          <w:rFonts w:ascii="Gotham-Book" w:hAnsi="Gotham-Book" w:cs="Gotham-Book"/>
          <w:sz w:val="18"/>
          <w:szCs w:val="18"/>
        </w:rPr>
      </w:pPr>
    </w:p>
    <w:p w14:paraId="144E635D" w14:textId="77777777" w:rsidR="009F1B2D" w:rsidRDefault="009F1B2D" w:rsidP="009F1B2D">
      <w:pPr>
        <w:pStyle w:val="BasicParagraph"/>
        <w:suppressAutoHyphens/>
        <w:rPr>
          <w:rFonts w:ascii="Gotham-Book" w:hAnsi="Gotham-Book" w:cs="Gotham-Book"/>
          <w:sz w:val="18"/>
          <w:szCs w:val="18"/>
        </w:rPr>
      </w:pPr>
    </w:p>
    <w:p w14:paraId="1E46A1E8" w14:textId="77777777" w:rsidR="009F1B2D" w:rsidRDefault="009F1B2D" w:rsidP="009F1B2D">
      <w:pPr>
        <w:suppressAutoHyphens/>
        <w:rPr>
          <w:rFonts w:ascii="Gotham-Bold" w:hAnsi="Gotham-Bold" w:cs="Gotham-Bold"/>
          <w:b/>
          <w:bCs/>
          <w:sz w:val="32"/>
          <w:szCs w:val="32"/>
        </w:rPr>
      </w:pPr>
    </w:p>
    <w:p w14:paraId="16BE00D3" w14:textId="77777777" w:rsidR="009F1B2D" w:rsidRDefault="009F1B2D" w:rsidP="009F1B2D">
      <w:pPr>
        <w:suppressAutoHyphens/>
        <w:rPr>
          <w:rFonts w:ascii="Gotham-Bold" w:hAnsi="Gotham-Bold" w:cs="Gotham-Bold"/>
          <w:b/>
          <w:bCs/>
          <w:sz w:val="32"/>
          <w:szCs w:val="32"/>
        </w:rPr>
      </w:pPr>
    </w:p>
    <w:p w14:paraId="12325354" w14:textId="77777777" w:rsidR="009F1B2D" w:rsidRDefault="009F1B2D" w:rsidP="009F1B2D">
      <w:pPr>
        <w:suppressAutoHyphens/>
        <w:rPr>
          <w:rFonts w:ascii="Gotham-Bold" w:hAnsi="Gotham-Bold" w:cs="Gotham-Bold"/>
          <w:b/>
          <w:bCs/>
          <w:sz w:val="32"/>
          <w:szCs w:val="32"/>
        </w:rPr>
      </w:pPr>
    </w:p>
    <w:p w14:paraId="2FB38B98" w14:textId="77777777" w:rsidR="009F1B2D" w:rsidRDefault="002C385E" w:rsidP="00683C70">
      <w:pPr>
        <w:rPr>
          <w:rFonts w:ascii="Gotham-Bold" w:hAnsi="Gotham-Bold" w:cs="Gotham-Bold"/>
          <w:b/>
          <w:bCs/>
          <w:sz w:val="32"/>
          <w:szCs w:val="32"/>
        </w:rPr>
      </w:pPr>
      <w:r>
        <w:rPr>
          <w:noProof/>
          <w:lang w:eastAsia="en-AU"/>
        </w:rPr>
        <w:lastRenderedPageBreak/>
        <w:drawing>
          <wp:inline distT="0" distB="0" distL="0" distR="0" wp14:anchorId="1122188C" wp14:editId="64146822">
            <wp:extent cx="8834965" cy="4940528"/>
            <wp:effectExtent l="4128" t="0" r="0" b="0"/>
            <wp:docPr id="5" name="Picture 5" descr="Map of Northern Murray-Darling Basin showing what we aim to achieve with water for the environment in 2020-21" title="Map of Northern Murray-Darling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7-28 at 10.49.30 am.p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8834965" cy="4940528"/>
                    </a:xfrm>
                    <a:prstGeom prst="rect">
                      <a:avLst/>
                    </a:prstGeom>
                  </pic:spPr>
                </pic:pic>
              </a:graphicData>
            </a:graphic>
          </wp:inline>
        </w:drawing>
      </w:r>
    </w:p>
    <w:sectPr w:rsidR="009F1B2D" w:rsidSect="009F1B2D">
      <w:headerReference w:type="even" r:id="rId12"/>
      <w:headerReference w:type="default" r:id="rId13"/>
      <w:footerReference w:type="even" r:id="rId14"/>
      <w:footerReference w:type="default" r:id="rId15"/>
      <w:headerReference w:type="first" r:id="rId16"/>
      <w:footerReference w:type="first" r:id="rId17"/>
      <w:pgSz w:w="11900" w:h="16840"/>
      <w:pgMar w:top="1429"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CCD18B" w14:textId="77777777" w:rsidR="00787180" w:rsidRDefault="00787180" w:rsidP="009F1B2D">
      <w:r>
        <w:separator/>
      </w:r>
    </w:p>
  </w:endnote>
  <w:endnote w:type="continuationSeparator" w:id="0">
    <w:p w14:paraId="406EEB29" w14:textId="77777777" w:rsidR="00787180" w:rsidRDefault="00787180" w:rsidP="009F1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nionPro-Regular">
    <w:altName w:val="Calibri"/>
    <w:charset w:val="4D"/>
    <w:family w:val="auto"/>
    <w:pitch w:val="default"/>
    <w:sig w:usb0="00000003" w:usb1="00000000" w:usb2="00000000" w:usb3="00000000" w:csb0="00000001" w:csb1="00000000"/>
  </w:font>
  <w:font w:name="Gotham-Bold">
    <w:altName w:val="Calibri"/>
    <w:panose1 w:val="00000000000000000000"/>
    <w:charset w:val="00"/>
    <w:family w:val="auto"/>
    <w:notTrueType/>
    <w:pitch w:val="variable"/>
    <w:sig w:usb0="00000003" w:usb1="00000000" w:usb2="00000000" w:usb3="00000000" w:csb0="00000001" w:csb1="00000000"/>
  </w:font>
  <w:font w:name="Gotham-Book">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6402A" w14:textId="77777777" w:rsidR="003332CC" w:rsidRDefault="003332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0AA7A" w14:textId="77777777" w:rsidR="003332CC" w:rsidRDefault="003332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D94B6" w14:textId="77777777" w:rsidR="003332CC" w:rsidRDefault="003332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3E54A1" w14:textId="77777777" w:rsidR="00787180" w:rsidRDefault="00787180" w:rsidP="009F1B2D">
      <w:r>
        <w:separator/>
      </w:r>
    </w:p>
  </w:footnote>
  <w:footnote w:type="continuationSeparator" w:id="0">
    <w:p w14:paraId="05F4D818" w14:textId="77777777" w:rsidR="00787180" w:rsidRDefault="00787180" w:rsidP="009F1B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3BC29" w14:textId="77777777" w:rsidR="003332CC" w:rsidRDefault="003332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013B2" w14:textId="77777777" w:rsidR="003332CC" w:rsidRDefault="003332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BE153" w14:textId="77777777" w:rsidR="003332CC" w:rsidRDefault="003332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FA3D3C"/>
    <w:multiLevelType w:val="multilevel"/>
    <w:tmpl w:val="BFE64CB0"/>
    <w:lvl w:ilvl="0">
      <w:start w:val="1"/>
      <w:numFmt w:val="decimal"/>
      <w:pStyle w:val="IAC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9206AB6"/>
    <w:multiLevelType w:val="hybridMultilevel"/>
    <w:tmpl w:val="30EC5D9A"/>
    <w:lvl w:ilvl="0" w:tplc="3F343EC4">
      <w:start w:val="1"/>
      <w:numFmt w:val="decimal"/>
      <w:pStyle w:val="ListParagraph"/>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CB160A"/>
    <w:multiLevelType w:val="hybridMultilevel"/>
    <w:tmpl w:val="673A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880BA3"/>
    <w:multiLevelType w:val="hybridMultilevel"/>
    <w:tmpl w:val="2B664332"/>
    <w:lvl w:ilvl="0" w:tplc="9A5AD4B8">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D5C170B"/>
    <w:multiLevelType w:val="hybridMultilevel"/>
    <w:tmpl w:val="D9DC5A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B2D"/>
    <w:rsid w:val="002C385E"/>
    <w:rsid w:val="00304C98"/>
    <w:rsid w:val="003332CC"/>
    <w:rsid w:val="003C1893"/>
    <w:rsid w:val="00451AAE"/>
    <w:rsid w:val="00456CDD"/>
    <w:rsid w:val="004B0D55"/>
    <w:rsid w:val="00552E2A"/>
    <w:rsid w:val="00683C70"/>
    <w:rsid w:val="006A2261"/>
    <w:rsid w:val="007334A1"/>
    <w:rsid w:val="007631DA"/>
    <w:rsid w:val="00787180"/>
    <w:rsid w:val="00857F8C"/>
    <w:rsid w:val="008F318E"/>
    <w:rsid w:val="00961AE9"/>
    <w:rsid w:val="009F1B2D"/>
    <w:rsid w:val="00B04DDE"/>
    <w:rsid w:val="00B710E4"/>
    <w:rsid w:val="00C8007A"/>
    <w:rsid w:val="00C85724"/>
    <w:rsid w:val="00C95E41"/>
    <w:rsid w:val="00D419D2"/>
    <w:rsid w:val="00D6177F"/>
    <w:rsid w:val="00F478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081BB"/>
  <w15:chartTrackingRefBased/>
  <w15:docId w15:val="{3DA4A6F5-DA2B-0243-9331-DE977DFA9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F1B2D"/>
    <w:pPr>
      <w:keepNext/>
      <w:keepLines/>
      <w:spacing w:before="240"/>
      <w:outlineLvl w:val="0"/>
    </w:pPr>
    <w:rPr>
      <w:rFonts w:asciiTheme="majorHAnsi" w:eastAsiaTheme="majorEastAsia" w:hAnsiTheme="majorHAnsi" w:cstheme="majorBidi"/>
      <w:b/>
      <w:color w:val="002060"/>
      <w:sz w:val="52"/>
      <w:szCs w:val="32"/>
    </w:rPr>
  </w:style>
  <w:style w:type="paragraph" w:styleId="Heading2">
    <w:name w:val="heading 2"/>
    <w:basedOn w:val="Normal"/>
    <w:next w:val="Normal"/>
    <w:link w:val="Heading2Char"/>
    <w:uiPriority w:val="9"/>
    <w:unhideWhenUsed/>
    <w:qFormat/>
    <w:rsid w:val="009F1B2D"/>
    <w:pPr>
      <w:keepNext/>
      <w:keepLines/>
      <w:spacing w:before="40"/>
      <w:outlineLvl w:val="1"/>
    </w:pPr>
    <w:rPr>
      <w:rFonts w:asciiTheme="majorHAnsi" w:eastAsiaTheme="majorEastAsia" w:hAnsiTheme="majorHAnsi" w:cstheme="majorBidi"/>
      <w:b/>
      <w:color w:val="002060"/>
      <w:sz w:val="28"/>
      <w:szCs w:val="26"/>
    </w:rPr>
  </w:style>
  <w:style w:type="paragraph" w:styleId="Heading3">
    <w:name w:val="heading 3"/>
    <w:basedOn w:val="Normal"/>
    <w:next w:val="Normal"/>
    <w:link w:val="Heading3Char"/>
    <w:uiPriority w:val="9"/>
    <w:unhideWhenUsed/>
    <w:qFormat/>
    <w:rsid w:val="009F1B2D"/>
    <w:pPr>
      <w:keepNext/>
      <w:keepLines/>
      <w:spacing w:before="40"/>
      <w:outlineLvl w:val="2"/>
    </w:pPr>
    <w:rPr>
      <w:rFonts w:asciiTheme="majorHAnsi" w:eastAsiaTheme="majorEastAsia" w:hAnsiTheme="majorHAnsi" w:cstheme="majorBidi"/>
      <w:b/>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ACList">
    <w:name w:val="IAC List"/>
    <w:basedOn w:val="ListParagraph"/>
    <w:qFormat/>
    <w:rsid w:val="00D419D2"/>
    <w:pPr>
      <w:numPr>
        <w:numId w:val="2"/>
      </w:numPr>
      <w:tabs>
        <w:tab w:val="num" w:pos="284"/>
      </w:tabs>
      <w:spacing w:after="60" w:line="240" w:lineRule="atLeast"/>
    </w:pPr>
    <w:rPr>
      <w:b/>
      <w:color w:val="00A3DB"/>
      <w:sz w:val="22"/>
      <w:szCs w:val="19"/>
    </w:rPr>
  </w:style>
  <w:style w:type="paragraph" w:styleId="ListParagraph">
    <w:name w:val="List Paragraph"/>
    <w:basedOn w:val="Normal"/>
    <w:uiPriority w:val="34"/>
    <w:qFormat/>
    <w:rsid w:val="00D419D2"/>
    <w:pPr>
      <w:numPr>
        <w:numId w:val="1"/>
      </w:numPr>
      <w:contextualSpacing/>
    </w:pPr>
  </w:style>
  <w:style w:type="paragraph" w:customStyle="1" w:styleId="NoParagraphStyle">
    <w:name w:val="[No Paragraph Style]"/>
    <w:rsid w:val="009F1B2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US"/>
    </w:rPr>
  </w:style>
  <w:style w:type="paragraph" w:customStyle="1" w:styleId="BasicParagraph">
    <w:name w:val="[Basic Paragraph]"/>
    <w:basedOn w:val="NoParagraphStyle"/>
    <w:uiPriority w:val="99"/>
    <w:rsid w:val="009F1B2D"/>
  </w:style>
  <w:style w:type="paragraph" w:styleId="Header">
    <w:name w:val="header"/>
    <w:basedOn w:val="Normal"/>
    <w:link w:val="HeaderChar"/>
    <w:uiPriority w:val="99"/>
    <w:unhideWhenUsed/>
    <w:rsid w:val="009F1B2D"/>
    <w:pPr>
      <w:tabs>
        <w:tab w:val="center" w:pos="4680"/>
        <w:tab w:val="right" w:pos="9360"/>
      </w:tabs>
    </w:pPr>
  </w:style>
  <w:style w:type="character" w:customStyle="1" w:styleId="HeaderChar">
    <w:name w:val="Header Char"/>
    <w:basedOn w:val="DefaultParagraphFont"/>
    <w:link w:val="Header"/>
    <w:uiPriority w:val="99"/>
    <w:rsid w:val="009F1B2D"/>
  </w:style>
  <w:style w:type="paragraph" w:styleId="Footer">
    <w:name w:val="footer"/>
    <w:basedOn w:val="Normal"/>
    <w:link w:val="FooterChar"/>
    <w:uiPriority w:val="99"/>
    <w:unhideWhenUsed/>
    <w:rsid w:val="009F1B2D"/>
    <w:pPr>
      <w:tabs>
        <w:tab w:val="center" w:pos="4680"/>
        <w:tab w:val="right" w:pos="9360"/>
      </w:tabs>
    </w:pPr>
  </w:style>
  <w:style w:type="character" w:customStyle="1" w:styleId="FooterChar">
    <w:name w:val="Footer Char"/>
    <w:basedOn w:val="DefaultParagraphFont"/>
    <w:link w:val="Footer"/>
    <w:uiPriority w:val="99"/>
    <w:rsid w:val="009F1B2D"/>
  </w:style>
  <w:style w:type="character" w:customStyle="1" w:styleId="Heading1Char">
    <w:name w:val="Heading 1 Char"/>
    <w:basedOn w:val="DefaultParagraphFont"/>
    <w:link w:val="Heading1"/>
    <w:uiPriority w:val="9"/>
    <w:rsid w:val="009F1B2D"/>
    <w:rPr>
      <w:rFonts w:asciiTheme="majorHAnsi" w:eastAsiaTheme="majorEastAsia" w:hAnsiTheme="majorHAnsi" w:cstheme="majorBidi"/>
      <w:b/>
      <w:color w:val="002060"/>
      <w:sz w:val="52"/>
      <w:szCs w:val="32"/>
    </w:rPr>
  </w:style>
  <w:style w:type="character" w:customStyle="1" w:styleId="Heading2Char">
    <w:name w:val="Heading 2 Char"/>
    <w:basedOn w:val="DefaultParagraphFont"/>
    <w:link w:val="Heading2"/>
    <w:uiPriority w:val="9"/>
    <w:rsid w:val="009F1B2D"/>
    <w:rPr>
      <w:rFonts w:asciiTheme="majorHAnsi" w:eastAsiaTheme="majorEastAsia" w:hAnsiTheme="majorHAnsi" w:cstheme="majorBidi"/>
      <w:b/>
      <w:color w:val="002060"/>
      <w:sz w:val="28"/>
      <w:szCs w:val="26"/>
    </w:rPr>
  </w:style>
  <w:style w:type="character" w:customStyle="1" w:styleId="Heading3Char">
    <w:name w:val="Heading 3 Char"/>
    <w:basedOn w:val="DefaultParagraphFont"/>
    <w:link w:val="Heading3"/>
    <w:uiPriority w:val="9"/>
    <w:rsid w:val="009F1B2D"/>
    <w:rPr>
      <w:rFonts w:asciiTheme="majorHAnsi" w:eastAsiaTheme="majorEastAsia" w:hAnsiTheme="majorHAnsi" w:cstheme="majorBidi"/>
      <w:b/>
      <w:color w:val="1F3763" w:themeColor="accent1" w:themeShade="7F"/>
    </w:rPr>
  </w:style>
  <w:style w:type="paragraph" w:styleId="Revision">
    <w:name w:val="Revision"/>
    <w:hidden/>
    <w:uiPriority w:val="99"/>
    <w:semiHidden/>
    <w:rsid w:val="002C38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0" ma:contentTypeDescription="Create a new document." ma:contentTypeScope="" ma:versionID="1687c2928aadab8b34b3ef00a2881e5b">
  <xsd:schema xmlns:xsd="http://www.w3.org/2001/XMLSchema" xmlns:xs="http://www.w3.org/2001/XMLSchema" xmlns:p="http://schemas.microsoft.com/office/2006/metadata/properties" xmlns:ns2="ac7ce04e-ea5d-4d46-bab0-39b1fa6a6f36" targetNamespace="http://schemas.microsoft.com/office/2006/metadata/properties" ma:root="true" ma:fieldsID="75e032eac2f78033ddf2cbf11c0bd23d"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7C522E20-F2A6-4AF4-A2BE-7642AA347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193E0A-05D0-490F-AFC6-B90C898A7198}">
  <ds:schemaRefs>
    <ds:schemaRef ds:uri="http://schemas.microsoft.com/sharepoint/v3/contenttype/forms"/>
  </ds:schemaRefs>
</ds:datastoreItem>
</file>

<file path=customXml/itemProps3.xml><?xml version="1.0" encoding="utf-8"?>
<ds:datastoreItem xmlns:ds="http://schemas.openxmlformats.org/officeDocument/2006/customXml" ds:itemID="{68B41A1B-1B83-4B1D-BFBF-EF29AA3E68CC}">
  <ds:schemaRefs>
    <ds:schemaRef ds:uri="http://purl.org/dc/terms/"/>
    <ds:schemaRef ds:uri="http://purl.org/dc/dcmitype/"/>
    <ds:schemaRef ds:uri="http://purl.org/dc/elements/1.1/"/>
    <ds:schemaRef ds:uri="http://www.w3.org/XML/1998/namespace"/>
    <ds:schemaRef ds:uri="http://schemas.microsoft.com/office/2006/metadata/properties"/>
    <ds:schemaRef ds:uri="http://schemas.microsoft.com/office/2006/documentManagement/types"/>
    <ds:schemaRef ds:uri="ac7ce04e-ea5d-4d46-bab0-39b1fa6a6f36"/>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32EBA6A1.dotm</Template>
  <TotalTime>0</TotalTime>
  <Pages>5</Pages>
  <Words>884</Words>
  <Characters>5041</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Southern Murray-Darling Basin Water for the Environment – 2020-21 Planning Overview</dc:title>
  <dc:subject/>
  <dc:creator>CEWO</dc:creator>
  <cp:keywords/>
  <dc:description/>
  <cp:lastModifiedBy>Bec Durack</cp:lastModifiedBy>
  <cp:revision>2</cp:revision>
  <dcterms:created xsi:type="dcterms:W3CDTF">2020-07-30T03:01:00Z</dcterms:created>
  <dcterms:modified xsi:type="dcterms:W3CDTF">2020-07-30T03:01:00Z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