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2F9F8" w14:textId="7BD24BB7" w:rsidR="00C65E80" w:rsidRPr="00A93ACD" w:rsidRDefault="00C65E80" w:rsidP="009240A0">
      <w:pPr>
        <w:pStyle w:val="Title"/>
        <w:rPr>
          <w:lang w:val="en-AU"/>
        </w:rPr>
      </w:pPr>
      <w:bookmarkStart w:id="0" w:name="OLE_LINK1"/>
      <w:bookmarkStart w:id="1" w:name="OLE_LINK2"/>
    </w:p>
    <w:p w14:paraId="5B52F9F9" w14:textId="77777777" w:rsidR="00C65E80" w:rsidRPr="00A93ACD" w:rsidRDefault="00C65E80" w:rsidP="009240A0">
      <w:pPr>
        <w:pStyle w:val="Title"/>
        <w:rPr>
          <w:lang w:val="en-AU"/>
        </w:rPr>
      </w:pPr>
    </w:p>
    <w:p w14:paraId="5B52F9FB" w14:textId="67776D9F" w:rsidR="00AF0521" w:rsidRPr="00A93ACD" w:rsidRDefault="00A366C9" w:rsidP="00A366C9">
      <w:pPr>
        <w:pStyle w:val="Title"/>
        <w:jc w:val="both"/>
        <w:rPr>
          <w:rFonts w:ascii="Arial" w:hAnsi="Arial" w:cs="Arial"/>
          <w:sz w:val="96"/>
          <w:szCs w:val="96"/>
          <w:lang w:val="en-AU"/>
        </w:rPr>
      </w:pPr>
      <w:r w:rsidRPr="00A366C9">
        <w:rPr>
          <w:rFonts w:ascii="Arial" w:hAnsi="Arial" w:cs="Arial"/>
          <w:noProof/>
          <w:sz w:val="96"/>
          <w:szCs w:val="96"/>
          <w:lang w:val="en-AU" w:eastAsia="en-AU" w:bidi="ar-SA"/>
        </w:rPr>
        <w:drawing>
          <wp:inline distT="0" distB="0" distL="0" distR="0" wp14:anchorId="63322923" wp14:editId="787EEA62">
            <wp:extent cx="6030595" cy="1527097"/>
            <wp:effectExtent l="0" t="0" r="0" b="0"/>
            <wp:docPr id="7" name="Picture 7" descr="C:\Users\A00985\AppData\Local\Microsoft\Windows\Temporary Internet Files\Content.Outlook\Z5S1WQPM\DotEnE-inline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985\AppData\Local\Microsoft\Windows\Temporary Internet Files\Content.Outlook\Z5S1WQPM\DotEnE-inline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595" cy="1527097"/>
                    </a:xfrm>
                    <a:prstGeom prst="rect">
                      <a:avLst/>
                    </a:prstGeom>
                    <a:noFill/>
                    <a:ln>
                      <a:noFill/>
                    </a:ln>
                  </pic:spPr>
                </pic:pic>
              </a:graphicData>
            </a:graphic>
          </wp:inline>
        </w:drawing>
      </w:r>
    </w:p>
    <w:p w14:paraId="5B52F9FC" w14:textId="77777777" w:rsidR="00AF0521" w:rsidRPr="00A93ACD" w:rsidRDefault="00AF0521" w:rsidP="009240A0">
      <w:pPr>
        <w:pStyle w:val="Title"/>
        <w:rPr>
          <w:rFonts w:ascii="Arial" w:hAnsi="Arial" w:cs="Arial"/>
          <w:lang w:val="en-AU"/>
        </w:rPr>
      </w:pPr>
    </w:p>
    <w:p w14:paraId="5B52F9FD" w14:textId="77777777" w:rsidR="00AF0521" w:rsidRPr="00A93ACD" w:rsidRDefault="00AF0521" w:rsidP="009240A0">
      <w:pPr>
        <w:pStyle w:val="Title"/>
        <w:rPr>
          <w:rFonts w:ascii="Arial" w:hAnsi="Arial" w:cs="Arial"/>
          <w:lang w:val="en-AU"/>
        </w:rPr>
      </w:pPr>
    </w:p>
    <w:p w14:paraId="5B52F9FE" w14:textId="77777777" w:rsidR="009240A0" w:rsidRPr="00A93ACD" w:rsidRDefault="003B686B" w:rsidP="009240A0">
      <w:pPr>
        <w:pStyle w:val="Title"/>
        <w:rPr>
          <w:rFonts w:ascii="Arial" w:hAnsi="Arial" w:cs="Arial"/>
          <w:lang w:val="en-AU"/>
        </w:rPr>
      </w:pPr>
      <w:r w:rsidRPr="003B686B">
        <w:rPr>
          <w:rFonts w:ascii="Arial" w:hAnsi="Arial" w:cs="Arial"/>
          <w:lang w:val="en-AU"/>
        </w:rPr>
        <w:t>Background document:</w:t>
      </w:r>
    </w:p>
    <w:p w14:paraId="5B52F9FF" w14:textId="4CA286B0" w:rsidR="00122127" w:rsidRDefault="003B686B" w:rsidP="00A366C9">
      <w:pPr>
        <w:pStyle w:val="Title"/>
        <w:rPr>
          <w:rFonts w:ascii="Times New Roman" w:hAnsi="Times New Roman" w:cs="Times New Roman"/>
          <w:lang w:val="en-AU"/>
        </w:rPr>
      </w:pPr>
      <w:bookmarkStart w:id="2" w:name="_GoBack"/>
      <w:r w:rsidRPr="003B686B">
        <w:rPr>
          <w:rFonts w:ascii="Arial" w:hAnsi="Arial" w:cs="Arial"/>
          <w:lang w:val="en-AU"/>
        </w:rPr>
        <w:t>Threat abatement plan for competition and land degradation by rabbits</w:t>
      </w:r>
      <w:bookmarkEnd w:id="2"/>
    </w:p>
    <w:p w14:paraId="5B52FA00" w14:textId="3EFA78DB" w:rsidR="009240A0" w:rsidRPr="00A93ACD" w:rsidRDefault="003B686B" w:rsidP="009240A0">
      <w:pPr>
        <w:pStyle w:val="Title"/>
        <w:rPr>
          <w:rFonts w:ascii="Times New Roman" w:hAnsi="Times New Roman" w:cs="Times New Roman"/>
          <w:lang w:val="en-AU"/>
        </w:rPr>
      </w:pPr>
      <w:r w:rsidRPr="003B686B">
        <w:rPr>
          <w:rFonts w:ascii="Times New Roman" w:hAnsi="Times New Roman" w:cs="Times New Roman"/>
          <w:lang w:val="en-AU"/>
        </w:rPr>
        <w:br/>
      </w:r>
      <w:r w:rsidR="00DC2CD5">
        <w:rPr>
          <w:rFonts w:ascii="Times New Roman" w:hAnsi="Times New Roman" w:cs="Times New Roman"/>
          <w:noProof/>
          <w:lang w:val="en-AU" w:eastAsia="en-AU" w:bidi="ar-SA"/>
        </w:rPr>
        <w:drawing>
          <wp:inline distT="0" distB="0" distL="0" distR="0" wp14:anchorId="2CD49230" wp14:editId="2C3D1925">
            <wp:extent cx="6029325" cy="399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3990975"/>
                    </a:xfrm>
                    <a:prstGeom prst="rect">
                      <a:avLst/>
                    </a:prstGeom>
                    <a:noFill/>
                    <a:ln>
                      <a:noFill/>
                    </a:ln>
                  </pic:spPr>
                </pic:pic>
              </a:graphicData>
            </a:graphic>
          </wp:inline>
        </w:drawing>
      </w:r>
    </w:p>
    <w:bookmarkEnd w:id="0"/>
    <w:bookmarkEnd w:id="1"/>
    <w:p w14:paraId="5B52FA01" w14:textId="77777777" w:rsidR="00C65E80" w:rsidRPr="00A93ACD" w:rsidRDefault="00E02411" w:rsidP="00C65E80">
      <w:pPr>
        <w:spacing w:before="0" w:after="200"/>
        <w:ind w:firstLine="720"/>
        <w:rPr>
          <w:rFonts w:ascii="Arial" w:hAnsi="Arial" w:cs="Arial"/>
          <w:color w:val="595959" w:themeColor="text1" w:themeTint="A6"/>
          <w:lang w:val="en-AU"/>
        </w:rPr>
      </w:pPr>
      <w:r>
        <w:rPr>
          <w:rFonts w:ascii="Arial" w:hAnsi="Arial" w:cs="Arial"/>
          <w:color w:val="595959" w:themeColor="text1" w:themeTint="A6"/>
          <w:lang w:val="en-AU"/>
        </w:rPr>
        <w:t>2016</w:t>
      </w:r>
    </w:p>
    <w:p w14:paraId="5B52FA02" w14:textId="77777777" w:rsidR="009240A0" w:rsidRPr="00A93ACD" w:rsidRDefault="009240A0" w:rsidP="009240A0">
      <w:pPr>
        <w:spacing w:before="0" w:after="200"/>
        <w:rPr>
          <w:rFonts w:cs="Times New Roman"/>
          <w:color w:val="000000"/>
          <w:spacing w:val="-1"/>
          <w:sz w:val="14"/>
          <w:szCs w:val="14"/>
          <w:lang w:val="en-AU"/>
        </w:rPr>
      </w:pPr>
      <w:r w:rsidRPr="00A93ACD">
        <w:rPr>
          <w:rFonts w:cs="Times New Roman"/>
          <w:lang w:val="en-AU"/>
        </w:rPr>
        <w:br w:type="page"/>
      </w:r>
    </w:p>
    <w:p w14:paraId="5B52FA03" w14:textId="77777777" w:rsidR="009240A0" w:rsidRPr="00A93ACD" w:rsidRDefault="009240A0" w:rsidP="009240A0">
      <w:pPr>
        <w:autoSpaceDE w:val="0"/>
        <w:autoSpaceDN w:val="0"/>
        <w:adjustRightInd w:val="0"/>
        <w:spacing w:before="0" w:after="0" w:line="240" w:lineRule="auto"/>
        <w:rPr>
          <w:rFonts w:ascii="Adobe Garamond Pro" w:eastAsiaTheme="minorHAnsi" w:hAnsi="Adobe Garamond Pro" w:cs="Adobe Garamond Pro"/>
          <w:color w:val="000000"/>
          <w:szCs w:val="24"/>
          <w:lang w:val="en-AU" w:bidi="ar-SA"/>
        </w:rPr>
      </w:pPr>
    </w:p>
    <w:p w14:paraId="5B52FA04"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5"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6"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7"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8"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9"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A"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B"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C" w14:textId="77777777" w:rsidR="009240A0" w:rsidRPr="00A93ACD" w:rsidRDefault="009240A0" w:rsidP="009240A0">
      <w:pPr>
        <w:spacing w:before="100" w:after="0" w:line="240" w:lineRule="auto"/>
        <w:rPr>
          <w:rFonts w:asciiTheme="minorHAnsi" w:eastAsia="Times New Roman" w:hAnsiTheme="minorHAnsi" w:cs="Times New Roman"/>
          <w:color w:val="000000"/>
          <w:lang w:val="en-AU" w:eastAsia="en-AU" w:bidi="ar-SA"/>
        </w:rPr>
      </w:pPr>
    </w:p>
    <w:p w14:paraId="5B52FA0D" w14:textId="77777777" w:rsidR="009240A0" w:rsidRPr="00A93ACD" w:rsidRDefault="003B686B" w:rsidP="009240A0">
      <w:pPr>
        <w:spacing w:before="10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color w:val="000000"/>
          <w:szCs w:val="20"/>
          <w:lang w:val="en-AU" w:eastAsia="en-AU" w:bidi="ar-SA"/>
        </w:rPr>
        <w:t>The Department acknowledges the traditional owners of country throughout Australia and their continuing connection to land, sea and community. We pay our respects to them and their cultures and to their elders both past and present.</w:t>
      </w:r>
    </w:p>
    <w:p w14:paraId="5B52FA0E" w14:textId="77777777" w:rsidR="009240A0" w:rsidRPr="00A93ACD" w:rsidRDefault="009240A0" w:rsidP="009240A0">
      <w:pPr>
        <w:spacing w:before="100" w:after="0" w:line="240" w:lineRule="auto"/>
        <w:rPr>
          <w:rFonts w:asciiTheme="majorHAnsi" w:eastAsia="Times New Roman" w:hAnsiTheme="majorHAnsi" w:cs="Times New Roman"/>
          <w:color w:val="000000"/>
          <w:szCs w:val="20"/>
          <w:lang w:val="en-AU" w:eastAsia="en-AU" w:bidi="ar-SA"/>
        </w:rPr>
      </w:pPr>
    </w:p>
    <w:p w14:paraId="5B52FA0F" w14:textId="77777777" w:rsidR="009240A0" w:rsidRPr="00A93ACD" w:rsidRDefault="003B686B" w:rsidP="009240A0">
      <w:pPr>
        <w:spacing w:before="10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color w:val="000000"/>
          <w:szCs w:val="20"/>
          <w:lang w:val="en-AU" w:eastAsia="en-AU" w:bidi="ar-SA"/>
        </w:rPr>
        <w:t>© Copyright Commonwealth of Australia, 201</w:t>
      </w:r>
      <w:r w:rsidR="00E02411">
        <w:rPr>
          <w:rFonts w:asciiTheme="majorHAnsi" w:eastAsia="Times New Roman" w:hAnsiTheme="majorHAnsi" w:cs="Times New Roman"/>
          <w:color w:val="000000"/>
          <w:szCs w:val="20"/>
          <w:lang w:val="en-AU" w:eastAsia="en-AU" w:bidi="ar-SA"/>
        </w:rPr>
        <w:t>6</w:t>
      </w:r>
      <w:r>
        <w:rPr>
          <w:rFonts w:asciiTheme="majorHAnsi" w:eastAsia="Times New Roman" w:hAnsiTheme="majorHAnsi" w:cs="Times New Roman"/>
          <w:color w:val="000000"/>
          <w:szCs w:val="20"/>
          <w:lang w:val="en-AU" w:eastAsia="en-AU" w:bidi="ar-SA"/>
        </w:rPr>
        <w:t>.</w:t>
      </w:r>
    </w:p>
    <w:p w14:paraId="5B52FA10" w14:textId="77777777" w:rsidR="009240A0" w:rsidRPr="00A93ACD" w:rsidRDefault="009240A0" w:rsidP="009240A0">
      <w:pPr>
        <w:spacing w:before="100" w:after="0" w:line="240" w:lineRule="auto"/>
        <w:rPr>
          <w:rFonts w:asciiTheme="majorHAnsi" w:eastAsia="Times New Roman" w:hAnsiTheme="majorHAnsi" w:cs="Times New Roman"/>
          <w:color w:val="000000"/>
          <w:szCs w:val="20"/>
          <w:lang w:val="en-AU" w:eastAsia="en-AU" w:bidi="ar-SA"/>
        </w:rPr>
      </w:pPr>
    </w:p>
    <w:p w14:paraId="5B52FA11" w14:textId="77777777" w:rsidR="009240A0" w:rsidRPr="00A93ACD" w:rsidRDefault="00F9483F" w:rsidP="009240A0">
      <w:pPr>
        <w:spacing w:before="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noProof/>
          <w:color w:val="000000"/>
          <w:szCs w:val="20"/>
          <w:lang w:val="en-AU" w:eastAsia="en-AU" w:bidi="ar-SA"/>
        </w:rPr>
        <w:drawing>
          <wp:inline distT="0" distB="0" distL="0" distR="0" wp14:anchorId="5B52FC6C" wp14:editId="5B52FC6D">
            <wp:extent cx="1809750" cy="457200"/>
            <wp:effectExtent l="19050" t="0" r="0"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print"/>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14:paraId="5B52FA12"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A93ACD">
        <w:rPr>
          <w:rFonts w:asciiTheme="majorHAnsi" w:eastAsia="Times New Roman" w:hAnsiTheme="majorHAnsi" w:cs="Times New Roman"/>
          <w:color w:val="000000"/>
          <w:szCs w:val="20"/>
          <w:lang w:val="en-AU" w:eastAsia="en-AU" w:bidi="ar-SA"/>
        </w:rPr>
        <w:br/>
        <w:t xml:space="preserve">The </w:t>
      </w:r>
      <w:r w:rsidR="00D26EE2" w:rsidRPr="00A93ACD">
        <w:rPr>
          <w:rFonts w:asciiTheme="majorHAnsi" w:eastAsia="Times New Roman" w:hAnsiTheme="majorHAnsi" w:cs="Times New Roman"/>
          <w:color w:val="000000"/>
          <w:szCs w:val="20"/>
          <w:lang w:val="en-AU" w:eastAsia="en-AU" w:bidi="ar-SA"/>
        </w:rPr>
        <w:t xml:space="preserve">Background document to the </w:t>
      </w:r>
      <w:r w:rsidR="003B686B">
        <w:rPr>
          <w:rFonts w:asciiTheme="majorHAnsi" w:eastAsia="Times New Roman" w:hAnsiTheme="majorHAnsi" w:cs="Times New Roman"/>
          <w:i/>
          <w:color w:val="000000"/>
          <w:szCs w:val="20"/>
          <w:lang w:val="en-AU" w:eastAsia="en-AU" w:bidi="ar-SA"/>
        </w:rPr>
        <w:t>Threat abatement plan for competition and land degradation by rabbits</w:t>
      </w:r>
      <w:r w:rsidR="003B686B">
        <w:rPr>
          <w:rFonts w:asciiTheme="majorHAnsi" w:eastAsia="Times New Roman" w:hAnsiTheme="majorHAnsi" w:cs="Times New Roman"/>
          <w:color w:val="000000"/>
          <w:szCs w:val="20"/>
          <w:lang w:val="en-AU" w:eastAsia="en-AU" w:bidi="ar-SA"/>
        </w:rPr>
        <w:t xml:space="preserve">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003B686B">
          <w:rPr>
            <w:rFonts w:asciiTheme="majorHAnsi" w:eastAsia="Times New Roman" w:hAnsiTheme="majorHAnsi" w:cs="Times New Roman"/>
            <w:color w:val="3966BF"/>
            <w:szCs w:val="20"/>
            <w:lang w:val="en-AU" w:eastAsia="en-AU" w:bidi="ar-SA"/>
          </w:rPr>
          <w:t>https://creativecommons.org/licenses/by/4.0/</w:t>
        </w:r>
      </w:hyperlink>
      <w:r w:rsidRPr="00A93ACD">
        <w:rPr>
          <w:rFonts w:asciiTheme="majorHAnsi" w:eastAsia="Times New Roman" w:hAnsiTheme="majorHAnsi" w:cs="Times New Roman"/>
          <w:color w:val="000000"/>
          <w:szCs w:val="20"/>
          <w:lang w:val="en-AU" w:eastAsia="en-AU" w:bidi="ar-SA"/>
        </w:rPr>
        <w:t xml:space="preserve"> </w:t>
      </w:r>
    </w:p>
    <w:p w14:paraId="5B52FA13"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14:paraId="5B52FA14"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r w:rsidRPr="00A93ACD">
        <w:rPr>
          <w:rFonts w:asciiTheme="majorHAnsi" w:eastAsia="Times New Roman" w:hAnsiTheme="majorHAnsi" w:cs="Times New Roman"/>
          <w:color w:val="000000"/>
          <w:szCs w:val="20"/>
          <w:lang w:val="en-AU" w:eastAsia="en-AU" w:bidi="ar-SA"/>
        </w:rPr>
        <w:t>This report should be attributed as ‘</w:t>
      </w:r>
      <w:r w:rsidR="003B686B">
        <w:rPr>
          <w:rFonts w:asciiTheme="majorHAnsi" w:eastAsia="Times New Roman" w:hAnsiTheme="majorHAnsi" w:cs="Times New Roman"/>
          <w:color w:val="000000"/>
          <w:szCs w:val="20"/>
          <w:lang w:val="en-AU" w:eastAsia="en-AU" w:bidi="ar-SA"/>
        </w:rPr>
        <w:t>Background document to the Threat abatement plan for competition and land degradation by rabbits, Commonwealth of Australia 201</w:t>
      </w:r>
      <w:r w:rsidR="00E02411">
        <w:rPr>
          <w:rFonts w:asciiTheme="majorHAnsi" w:eastAsia="Times New Roman" w:hAnsiTheme="majorHAnsi" w:cs="Times New Roman"/>
          <w:color w:val="000000"/>
          <w:szCs w:val="20"/>
          <w:lang w:val="en-AU" w:eastAsia="en-AU" w:bidi="ar-SA"/>
        </w:rPr>
        <w:t>6</w:t>
      </w:r>
      <w:r w:rsidR="003B686B">
        <w:rPr>
          <w:rFonts w:asciiTheme="majorHAnsi" w:eastAsia="Times New Roman" w:hAnsiTheme="majorHAnsi" w:cs="Times New Roman"/>
          <w:color w:val="000000"/>
          <w:szCs w:val="20"/>
          <w:lang w:val="en-AU" w:eastAsia="en-AU" w:bidi="ar-SA"/>
        </w:rPr>
        <w:t>’.</w:t>
      </w:r>
    </w:p>
    <w:p w14:paraId="5B52FA15"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14:paraId="5B52FA16" w14:textId="77777777" w:rsidR="009240A0" w:rsidRPr="00A93ACD" w:rsidRDefault="003B686B" w:rsidP="009240A0">
      <w:pPr>
        <w:spacing w:before="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color w:val="000000"/>
          <w:szCs w:val="20"/>
          <w:lang w:val="en-AU" w:eastAsia="en-AU" w:bidi="ar-SA"/>
        </w:rPr>
        <w:t xml:space="preserve">The Commonwealth of Australia has made all reasonable efforts to identify content supplied by third parties. </w:t>
      </w:r>
    </w:p>
    <w:p w14:paraId="5B52FA17"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14:paraId="5B52FA18" w14:textId="77777777" w:rsidR="009240A0" w:rsidRPr="00A93ACD" w:rsidRDefault="003B686B" w:rsidP="009240A0">
      <w:pPr>
        <w:spacing w:before="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color w:val="000000"/>
          <w:szCs w:val="20"/>
          <w:lang w:val="en-AU" w:eastAsia="en-AU" w:bidi="ar-SA"/>
        </w:rPr>
        <w:t xml:space="preserve">The contents of this document have been compiled using a range of source materials and is valid as at </w:t>
      </w:r>
      <w:r w:rsidR="00E02411">
        <w:rPr>
          <w:rFonts w:asciiTheme="majorHAnsi" w:eastAsia="Times New Roman" w:hAnsiTheme="majorHAnsi" w:cs="Times New Roman"/>
          <w:color w:val="000000"/>
          <w:szCs w:val="20"/>
          <w:lang w:val="en-AU" w:eastAsia="en-AU" w:bidi="ar-SA"/>
        </w:rPr>
        <w:t>September 2016</w:t>
      </w:r>
      <w:r>
        <w:rPr>
          <w:rFonts w:asciiTheme="majorHAnsi" w:eastAsia="Times New Roman" w:hAnsiTheme="majorHAnsi" w:cs="Times New Roman"/>
          <w:color w:val="000000"/>
          <w:szCs w:val="20"/>
          <w:lang w:val="en-AU" w:eastAsia="en-AU" w:bidi="ar-SA"/>
        </w:rPr>
        <w:t>.</w:t>
      </w:r>
    </w:p>
    <w:p w14:paraId="5B52FA19"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14:paraId="5B52FA1A" w14:textId="77777777" w:rsidR="009240A0" w:rsidRPr="00A93ACD" w:rsidRDefault="003B686B" w:rsidP="009240A0">
      <w:pPr>
        <w:spacing w:before="0" w:after="0" w:line="240" w:lineRule="auto"/>
        <w:rPr>
          <w:rFonts w:asciiTheme="majorHAnsi" w:eastAsia="Times New Roman" w:hAnsiTheme="majorHAnsi" w:cs="Times New Roman"/>
          <w:color w:val="000000"/>
          <w:szCs w:val="20"/>
          <w:lang w:val="en-AU" w:eastAsia="en-AU" w:bidi="ar-SA"/>
        </w:rPr>
      </w:pPr>
      <w:r>
        <w:rPr>
          <w:rFonts w:asciiTheme="majorHAnsi" w:eastAsia="Times New Roman" w:hAnsiTheme="majorHAnsi" w:cs="Times New Roman"/>
          <w:color w:val="000000"/>
          <w:szCs w:val="20"/>
          <w:lang w:val="en-AU" w:eastAsia="en-AU" w:bidi="ar-SA"/>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B52FA1B" w14:textId="77777777" w:rsidR="009240A0" w:rsidRPr="00A93ACD" w:rsidRDefault="009240A0" w:rsidP="009240A0">
      <w:pPr>
        <w:spacing w:before="0" w:after="0" w:line="240" w:lineRule="auto"/>
        <w:rPr>
          <w:rFonts w:asciiTheme="majorHAnsi" w:eastAsia="Times New Roman" w:hAnsiTheme="majorHAnsi" w:cs="Times New Roman"/>
          <w:color w:val="000000"/>
          <w:szCs w:val="20"/>
          <w:lang w:val="en-AU" w:eastAsia="en-AU" w:bidi="ar-SA"/>
        </w:rPr>
      </w:pPr>
    </w:p>
    <w:p w14:paraId="5B52FA1C" w14:textId="77777777" w:rsidR="009240A0" w:rsidRPr="00A93ACD" w:rsidRDefault="003B686B" w:rsidP="009240A0">
      <w:pPr>
        <w:spacing w:before="0" w:after="0" w:line="240" w:lineRule="auto"/>
        <w:rPr>
          <w:rStyle w:val="TextBold"/>
          <w:lang w:val="en-AU"/>
        </w:rPr>
      </w:pPr>
      <w:r w:rsidRPr="003B686B">
        <w:rPr>
          <w:rFonts w:asciiTheme="majorHAnsi" w:hAnsiTheme="majorHAnsi" w:cs="Times New Roman"/>
          <w:szCs w:val="20"/>
          <w:lang w:val="en-AU"/>
        </w:rPr>
        <w:br w:type="page"/>
      </w:r>
    </w:p>
    <w:p w14:paraId="5B52FA1D" w14:textId="77777777" w:rsidR="006B14DB" w:rsidRPr="00A93ACD" w:rsidRDefault="006B14DB" w:rsidP="00932861">
      <w:pPr>
        <w:rPr>
          <w:lang w:val="en-AU"/>
        </w:rPr>
      </w:pPr>
    </w:p>
    <w:sdt>
      <w:sdtPr>
        <w:rPr>
          <w:rFonts w:ascii="Cambria" w:eastAsiaTheme="minorEastAsia" w:hAnsi="Cambria" w:cstheme="minorBidi"/>
          <w:b w:val="0"/>
          <w:bCs w:val="0"/>
          <w:color w:val="auto"/>
          <w:sz w:val="20"/>
          <w:szCs w:val="22"/>
          <w:lang w:val="en-US" w:bidi="en-US"/>
        </w:rPr>
        <w:id w:val="37969643"/>
        <w:docPartObj>
          <w:docPartGallery w:val="Table of Contents"/>
          <w:docPartUnique/>
        </w:docPartObj>
      </w:sdtPr>
      <w:sdtEndPr>
        <w:rPr>
          <w:sz w:val="22"/>
        </w:rPr>
      </w:sdtEndPr>
      <w:sdtContent>
        <w:p w14:paraId="5B52FA1E" w14:textId="77777777" w:rsidR="00FA7F20" w:rsidRPr="00A93ACD" w:rsidRDefault="00FA7F20">
          <w:pPr>
            <w:pStyle w:val="TOCHeading"/>
          </w:pPr>
          <w:r w:rsidRPr="00A93ACD">
            <w:rPr>
              <w:color w:val="auto"/>
            </w:rPr>
            <w:t>Table of Contents</w:t>
          </w:r>
        </w:p>
        <w:p w14:paraId="5B52FA1F" w14:textId="77777777" w:rsidR="009609CC" w:rsidRDefault="00695E8F">
          <w:pPr>
            <w:pStyle w:val="TOC1"/>
            <w:tabs>
              <w:tab w:val="left" w:pos="480"/>
              <w:tab w:val="right" w:leader="dot" w:pos="9487"/>
            </w:tabs>
            <w:rPr>
              <w:rFonts w:asciiTheme="minorHAnsi" w:hAnsiTheme="minorHAnsi"/>
              <w:noProof/>
              <w:lang w:val="en-AU" w:eastAsia="en-AU" w:bidi="ar-SA"/>
            </w:rPr>
          </w:pPr>
          <w:r w:rsidRPr="003B686B">
            <w:rPr>
              <w:lang w:val="en-AU"/>
            </w:rPr>
            <w:fldChar w:fldCharType="begin"/>
          </w:r>
          <w:r w:rsidR="003B686B" w:rsidRPr="003B686B">
            <w:rPr>
              <w:lang w:val="en-AU"/>
            </w:rPr>
            <w:instrText xml:space="preserve"> TOC \o "1-3" \h \z \u </w:instrText>
          </w:r>
          <w:r w:rsidRPr="003B686B">
            <w:rPr>
              <w:lang w:val="en-AU"/>
            </w:rPr>
            <w:fldChar w:fldCharType="separate"/>
          </w:r>
          <w:hyperlink w:anchor="_Toc455060927" w:history="1">
            <w:r w:rsidR="009609CC" w:rsidRPr="00785F2E">
              <w:rPr>
                <w:rStyle w:val="Hyperlink"/>
                <w:noProof/>
              </w:rPr>
              <w:t>1.</w:t>
            </w:r>
            <w:r w:rsidR="009609CC">
              <w:rPr>
                <w:rFonts w:asciiTheme="minorHAnsi" w:hAnsiTheme="minorHAnsi"/>
                <w:noProof/>
                <w:lang w:val="en-AU" w:eastAsia="en-AU" w:bidi="ar-SA"/>
              </w:rPr>
              <w:tab/>
            </w:r>
            <w:r w:rsidR="009609CC" w:rsidRPr="00785F2E">
              <w:rPr>
                <w:rStyle w:val="Hyperlink"/>
                <w:noProof/>
              </w:rPr>
              <w:t>Introduction</w:t>
            </w:r>
            <w:r w:rsidR="009609CC">
              <w:rPr>
                <w:noProof/>
                <w:webHidden/>
              </w:rPr>
              <w:tab/>
            </w:r>
            <w:r>
              <w:rPr>
                <w:noProof/>
                <w:webHidden/>
              </w:rPr>
              <w:fldChar w:fldCharType="begin"/>
            </w:r>
            <w:r w:rsidR="009609CC">
              <w:rPr>
                <w:noProof/>
                <w:webHidden/>
              </w:rPr>
              <w:instrText xml:space="preserve"> PAGEREF _Toc455060927 \h </w:instrText>
            </w:r>
            <w:r>
              <w:rPr>
                <w:noProof/>
                <w:webHidden/>
              </w:rPr>
            </w:r>
            <w:r>
              <w:rPr>
                <w:noProof/>
                <w:webHidden/>
              </w:rPr>
              <w:fldChar w:fldCharType="separate"/>
            </w:r>
            <w:r w:rsidR="007E19AB">
              <w:rPr>
                <w:noProof/>
                <w:webHidden/>
              </w:rPr>
              <w:t>5</w:t>
            </w:r>
            <w:r>
              <w:rPr>
                <w:noProof/>
                <w:webHidden/>
              </w:rPr>
              <w:fldChar w:fldCharType="end"/>
            </w:r>
          </w:hyperlink>
        </w:p>
        <w:p w14:paraId="5B52FA20"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28" w:history="1">
            <w:r w:rsidR="009609CC" w:rsidRPr="00785F2E">
              <w:rPr>
                <w:rStyle w:val="Hyperlink"/>
                <w:noProof/>
              </w:rPr>
              <w:t>2.</w:t>
            </w:r>
            <w:r w:rsidR="009609CC">
              <w:rPr>
                <w:rFonts w:asciiTheme="minorHAnsi" w:hAnsiTheme="minorHAnsi"/>
                <w:noProof/>
                <w:lang w:val="en-AU" w:eastAsia="en-AU" w:bidi="ar-SA"/>
              </w:rPr>
              <w:tab/>
            </w:r>
            <w:r w:rsidR="009609CC" w:rsidRPr="00785F2E">
              <w:rPr>
                <w:rStyle w:val="Hyperlink"/>
                <w:noProof/>
              </w:rPr>
              <w:t>Overview</w:t>
            </w:r>
            <w:r w:rsidR="009609CC">
              <w:rPr>
                <w:noProof/>
                <w:webHidden/>
              </w:rPr>
              <w:tab/>
            </w:r>
            <w:r w:rsidR="00695E8F">
              <w:rPr>
                <w:noProof/>
                <w:webHidden/>
              </w:rPr>
              <w:fldChar w:fldCharType="begin"/>
            </w:r>
            <w:r w:rsidR="009609CC">
              <w:rPr>
                <w:noProof/>
                <w:webHidden/>
              </w:rPr>
              <w:instrText xml:space="preserve"> PAGEREF _Toc455060928 \h </w:instrText>
            </w:r>
            <w:r w:rsidR="00695E8F">
              <w:rPr>
                <w:noProof/>
                <w:webHidden/>
              </w:rPr>
            </w:r>
            <w:r w:rsidR="00695E8F">
              <w:rPr>
                <w:noProof/>
                <w:webHidden/>
              </w:rPr>
              <w:fldChar w:fldCharType="separate"/>
            </w:r>
            <w:r w:rsidR="007E19AB">
              <w:rPr>
                <w:noProof/>
                <w:webHidden/>
              </w:rPr>
              <w:t>5</w:t>
            </w:r>
            <w:r w:rsidR="00695E8F">
              <w:rPr>
                <w:noProof/>
                <w:webHidden/>
              </w:rPr>
              <w:fldChar w:fldCharType="end"/>
            </w:r>
          </w:hyperlink>
        </w:p>
        <w:p w14:paraId="5B52FA21"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29" w:history="1">
            <w:r w:rsidR="009609CC" w:rsidRPr="00785F2E">
              <w:rPr>
                <w:rStyle w:val="Hyperlink"/>
                <w:noProof/>
                <w:lang w:val="en-AU"/>
              </w:rPr>
              <w:t>2.1.</w:t>
            </w:r>
            <w:r w:rsidR="009609CC">
              <w:rPr>
                <w:rFonts w:asciiTheme="minorHAnsi" w:hAnsiTheme="minorHAnsi"/>
                <w:noProof/>
                <w:lang w:val="en-AU" w:eastAsia="en-AU" w:bidi="ar-SA"/>
              </w:rPr>
              <w:tab/>
            </w:r>
            <w:r w:rsidR="009609CC" w:rsidRPr="00785F2E">
              <w:rPr>
                <w:rStyle w:val="Hyperlink"/>
                <w:noProof/>
                <w:lang w:val="en-AU"/>
              </w:rPr>
              <w:t>History of rabbit introduction</w:t>
            </w:r>
            <w:r w:rsidR="009609CC">
              <w:rPr>
                <w:noProof/>
                <w:webHidden/>
              </w:rPr>
              <w:tab/>
            </w:r>
            <w:r w:rsidR="00695E8F">
              <w:rPr>
                <w:noProof/>
                <w:webHidden/>
              </w:rPr>
              <w:fldChar w:fldCharType="begin"/>
            </w:r>
            <w:r w:rsidR="009609CC">
              <w:rPr>
                <w:noProof/>
                <w:webHidden/>
              </w:rPr>
              <w:instrText xml:space="preserve"> PAGEREF _Toc455060929 \h </w:instrText>
            </w:r>
            <w:r w:rsidR="00695E8F">
              <w:rPr>
                <w:noProof/>
                <w:webHidden/>
              </w:rPr>
            </w:r>
            <w:r w:rsidR="00695E8F">
              <w:rPr>
                <w:noProof/>
                <w:webHidden/>
              </w:rPr>
              <w:fldChar w:fldCharType="separate"/>
            </w:r>
            <w:r w:rsidR="007E19AB">
              <w:rPr>
                <w:noProof/>
                <w:webHidden/>
              </w:rPr>
              <w:t>5</w:t>
            </w:r>
            <w:r w:rsidR="00695E8F">
              <w:rPr>
                <w:noProof/>
                <w:webHidden/>
              </w:rPr>
              <w:fldChar w:fldCharType="end"/>
            </w:r>
          </w:hyperlink>
        </w:p>
        <w:p w14:paraId="5B52FA22"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0" w:history="1">
            <w:r w:rsidR="009609CC" w:rsidRPr="00785F2E">
              <w:rPr>
                <w:rStyle w:val="Hyperlink"/>
                <w:noProof/>
                <w:lang w:val="en-AU"/>
              </w:rPr>
              <w:t>2.2.</w:t>
            </w:r>
            <w:r w:rsidR="009609CC">
              <w:rPr>
                <w:rFonts w:asciiTheme="minorHAnsi" w:hAnsiTheme="minorHAnsi"/>
                <w:noProof/>
                <w:lang w:val="en-AU" w:eastAsia="en-AU" w:bidi="ar-SA"/>
              </w:rPr>
              <w:tab/>
            </w:r>
            <w:r w:rsidR="009609CC" w:rsidRPr="00785F2E">
              <w:rPr>
                <w:rStyle w:val="Hyperlink"/>
                <w:noProof/>
                <w:lang w:val="en-AU"/>
              </w:rPr>
              <w:t>Distribution</w:t>
            </w:r>
            <w:r w:rsidR="009609CC">
              <w:rPr>
                <w:noProof/>
                <w:webHidden/>
              </w:rPr>
              <w:tab/>
            </w:r>
            <w:r w:rsidR="00695E8F">
              <w:rPr>
                <w:noProof/>
                <w:webHidden/>
              </w:rPr>
              <w:fldChar w:fldCharType="begin"/>
            </w:r>
            <w:r w:rsidR="009609CC">
              <w:rPr>
                <w:noProof/>
                <w:webHidden/>
              </w:rPr>
              <w:instrText xml:space="preserve"> PAGEREF _Toc455060930 \h </w:instrText>
            </w:r>
            <w:r w:rsidR="00695E8F">
              <w:rPr>
                <w:noProof/>
                <w:webHidden/>
              </w:rPr>
            </w:r>
            <w:r w:rsidR="00695E8F">
              <w:rPr>
                <w:noProof/>
                <w:webHidden/>
              </w:rPr>
              <w:fldChar w:fldCharType="separate"/>
            </w:r>
            <w:r w:rsidR="007E19AB">
              <w:rPr>
                <w:noProof/>
                <w:webHidden/>
              </w:rPr>
              <w:t>5</w:t>
            </w:r>
            <w:r w:rsidR="00695E8F">
              <w:rPr>
                <w:noProof/>
                <w:webHidden/>
              </w:rPr>
              <w:fldChar w:fldCharType="end"/>
            </w:r>
          </w:hyperlink>
        </w:p>
        <w:p w14:paraId="5B52FA23"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1" w:history="1">
            <w:r w:rsidR="009609CC" w:rsidRPr="00785F2E">
              <w:rPr>
                <w:rStyle w:val="Hyperlink"/>
                <w:noProof/>
                <w:lang w:val="en-AU"/>
              </w:rPr>
              <w:t>2.3.</w:t>
            </w:r>
            <w:r w:rsidR="009609CC">
              <w:rPr>
                <w:rFonts w:asciiTheme="minorHAnsi" w:hAnsiTheme="minorHAnsi"/>
                <w:noProof/>
                <w:lang w:val="en-AU" w:eastAsia="en-AU" w:bidi="ar-SA"/>
              </w:rPr>
              <w:tab/>
            </w:r>
            <w:r w:rsidR="009609CC" w:rsidRPr="00785F2E">
              <w:rPr>
                <w:rStyle w:val="Hyperlink"/>
                <w:noProof/>
                <w:lang w:val="en-AU"/>
              </w:rPr>
              <w:t>Abundance</w:t>
            </w:r>
            <w:r w:rsidR="009609CC">
              <w:rPr>
                <w:noProof/>
                <w:webHidden/>
              </w:rPr>
              <w:tab/>
            </w:r>
            <w:r w:rsidR="00695E8F">
              <w:rPr>
                <w:noProof/>
                <w:webHidden/>
              </w:rPr>
              <w:fldChar w:fldCharType="begin"/>
            </w:r>
            <w:r w:rsidR="009609CC">
              <w:rPr>
                <w:noProof/>
                <w:webHidden/>
              </w:rPr>
              <w:instrText xml:space="preserve"> PAGEREF _Toc455060931 \h </w:instrText>
            </w:r>
            <w:r w:rsidR="00695E8F">
              <w:rPr>
                <w:noProof/>
                <w:webHidden/>
              </w:rPr>
            </w:r>
            <w:r w:rsidR="00695E8F">
              <w:rPr>
                <w:noProof/>
                <w:webHidden/>
              </w:rPr>
              <w:fldChar w:fldCharType="separate"/>
            </w:r>
            <w:r w:rsidR="007E19AB">
              <w:rPr>
                <w:noProof/>
                <w:webHidden/>
              </w:rPr>
              <w:t>6</w:t>
            </w:r>
            <w:r w:rsidR="00695E8F">
              <w:rPr>
                <w:noProof/>
                <w:webHidden/>
              </w:rPr>
              <w:fldChar w:fldCharType="end"/>
            </w:r>
          </w:hyperlink>
        </w:p>
        <w:p w14:paraId="5B52FA24"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32" w:history="1">
            <w:r w:rsidR="009609CC" w:rsidRPr="00785F2E">
              <w:rPr>
                <w:rStyle w:val="Hyperlink"/>
                <w:noProof/>
              </w:rPr>
              <w:t>3.</w:t>
            </w:r>
            <w:r w:rsidR="009609CC">
              <w:rPr>
                <w:rFonts w:asciiTheme="minorHAnsi" w:hAnsiTheme="minorHAnsi"/>
                <w:noProof/>
                <w:lang w:val="en-AU" w:eastAsia="en-AU" w:bidi="ar-SA"/>
              </w:rPr>
              <w:tab/>
            </w:r>
            <w:r w:rsidR="009609CC" w:rsidRPr="00785F2E">
              <w:rPr>
                <w:rStyle w:val="Hyperlink"/>
                <w:noProof/>
              </w:rPr>
              <w:t>Rabbit Biology</w:t>
            </w:r>
            <w:r w:rsidR="009609CC">
              <w:rPr>
                <w:noProof/>
                <w:webHidden/>
              </w:rPr>
              <w:tab/>
            </w:r>
            <w:r w:rsidR="00695E8F">
              <w:rPr>
                <w:noProof/>
                <w:webHidden/>
              </w:rPr>
              <w:fldChar w:fldCharType="begin"/>
            </w:r>
            <w:r w:rsidR="009609CC">
              <w:rPr>
                <w:noProof/>
                <w:webHidden/>
              </w:rPr>
              <w:instrText xml:space="preserve"> PAGEREF _Toc455060932 \h </w:instrText>
            </w:r>
            <w:r w:rsidR="00695E8F">
              <w:rPr>
                <w:noProof/>
                <w:webHidden/>
              </w:rPr>
            </w:r>
            <w:r w:rsidR="00695E8F">
              <w:rPr>
                <w:noProof/>
                <w:webHidden/>
              </w:rPr>
              <w:fldChar w:fldCharType="separate"/>
            </w:r>
            <w:r w:rsidR="007E19AB">
              <w:rPr>
                <w:noProof/>
                <w:webHidden/>
              </w:rPr>
              <w:t>7</w:t>
            </w:r>
            <w:r w:rsidR="00695E8F">
              <w:rPr>
                <w:noProof/>
                <w:webHidden/>
              </w:rPr>
              <w:fldChar w:fldCharType="end"/>
            </w:r>
          </w:hyperlink>
        </w:p>
        <w:p w14:paraId="5B52FA25"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3" w:history="1">
            <w:r w:rsidR="009609CC" w:rsidRPr="00785F2E">
              <w:rPr>
                <w:rStyle w:val="Hyperlink"/>
                <w:noProof/>
                <w:lang w:val="en-AU"/>
              </w:rPr>
              <w:t>3.1.</w:t>
            </w:r>
            <w:r w:rsidR="009609CC">
              <w:rPr>
                <w:rFonts w:asciiTheme="minorHAnsi" w:hAnsiTheme="minorHAnsi"/>
                <w:noProof/>
                <w:lang w:val="en-AU" w:eastAsia="en-AU" w:bidi="ar-SA"/>
              </w:rPr>
              <w:tab/>
            </w:r>
            <w:r w:rsidR="009609CC" w:rsidRPr="00785F2E">
              <w:rPr>
                <w:rStyle w:val="Hyperlink"/>
                <w:noProof/>
                <w:lang w:val="en-AU"/>
              </w:rPr>
              <w:t>Habitat</w:t>
            </w:r>
            <w:r w:rsidR="009609CC">
              <w:rPr>
                <w:noProof/>
                <w:webHidden/>
              </w:rPr>
              <w:tab/>
            </w:r>
            <w:r w:rsidR="00695E8F">
              <w:rPr>
                <w:noProof/>
                <w:webHidden/>
              </w:rPr>
              <w:fldChar w:fldCharType="begin"/>
            </w:r>
            <w:r w:rsidR="009609CC">
              <w:rPr>
                <w:noProof/>
                <w:webHidden/>
              </w:rPr>
              <w:instrText xml:space="preserve"> PAGEREF _Toc455060933 \h </w:instrText>
            </w:r>
            <w:r w:rsidR="00695E8F">
              <w:rPr>
                <w:noProof/>
                <w:webHidden/>
              </w:rPr>
            </w:r>
            <w:r w:rsidR="00695E8F">
              <w:rPr>
                <w:noProof/>
                <w:webHidden/>
              </w:rPr>
              <w:fldChar w:fldCharType="separate"/>
            </w:r>
            <w:r w:rsidR="007E19AB">
              <w:rPr>
                <w:noProof/>
                <w:webHidden/>
              </w:rPr>
              <w:t>7</w:t>
            </w:r>
            <w:r w:rsidR="00695E8F">
              <w:rPr>
                <w:noProof/>
                <w:webHidden/>
              </w:rPr>
              <w:fldChar w:fldCharType="end"/>
            </w:r>
          </w:hyperlink>
        </w:p>
        <w:p w14:paraId="5B52FA26"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4" w:history="1">
            <w:r w:rsidR="009609CC" w:rsidRPr="00785F2E">
              <w:rPr>
                <w:rStyle w:val="Hyperlink"/>
                <w:noProof/>
                <w:lang w:val="en-AU"/>
              </w:rPr>
              <w:t>3.2.</w:t>
            </w:r>
            <w:r w:rsidR="009609CC">
              <w:rPr>
                <w:rFonts w:asciiTheme="minorHAnsi" w:hAnsiTheme="minorHAnsi"/>
                <w:noProof/>
                <w:lang w:val="en-AU" w:eastAsia="en-AU" w:bidi="ar-SA"/>
              </w:rPr>
              <w:tab/>
            </w:r>
            <w:r w:rsidR="009609CC" w:rsidRPr="00785F2E">
              <w:rPr>
                <w:rStyle w:val="Hyperlink"/>
                <w:noProof/>
                <w:lang w:val="en-AU"/>
              </w:rPr>
              <w:t>Behaviour</w:t>
            </w:r>
            <w:r w:rsidR="009609CC">
              <w:rPr>
                <w:noProof/>
                <w:webHidden/>
              </w:rPr>
              <w:tab/>
            </w:r>
            <w:r w:rsidR="00695E8F">
              <w:rPr>
                <w:noProof/>
                <w:webHidden/>
              </w:rPr>
              <w:fldChar w:fldCharType="begin"/>
            </w:r>
            <w:r w:rsidR="009609CC">
              <w:rPr>
                <w:noProof/>
                <w:webHidden/>
              </w:rPr>
              <w:instrText xml:space="preserve"> PAGEREF _Toc455060934 \h </w:instrText>
            </w:r>
            <w:r w:rsidR="00695E8F">
              <w:rPr>
                <w:noProof/>
                <w:webHidden/>
              </w:rPr>
            </w:r>
            <w:r w:rsidR="00695E8F">
              <w:rPr>
                <w:noProof/>
                <w:webHidden/>
              </w:rPr>
              <w:fldChar w:fldCharType="separate"/>
            </w:r>
            <w:r w:rsidR="007E19AB">
              <w:rPr>
                <w:noProof/>
                <w:webHidden/>
              </w:rPr>
              <w:t>7</w:t>
            </w:r>
            <w:r w:rsidR="00695E8F">
              <w:rPr>
                <w:noProof/>
                <w:webHidden/>
              </w:rPr>
              <w:fldChar w:fldCharType="end"/>
            </w:r>
          </w:hyperlink>
        </w:p>
        <w:p w14:paraId="5B52FA27"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5" w:history="1">
            <w:r w:rsidR="009609CC" w:rsidRPr="00785F2E">
              <w:rPr>
                <w:rStyle w:val="Hyperlink"/>
                <w:noProof/>
                <w:lang w:val="en-AU"/>
              </w:rPr>
              <w:t>3.3.</w:t>
            </w:r>
            <w:r w:rsidR="009609CC">
              <w:rPr>
                <w:rFonts w:asciiTheme="minorHAnsi" w:hAnsiTheme="minorHAnsi"/>
                <w:noProof/>
                <w:lang w:val="en-AU" w:eastAsia="en-AU" w:bidi="ar-SA"/>
              </w:rPr>
              <w:tab/>
            </w:r>
            <w:r w:rsidR="009609CC" w:rsidRPr="00785F2E">
              <w:rPr>
                <w:rStyle w:val="Hyperlink"/>
                <w:noProof/>
                <w:lang w:val="en-AU"/>
              </w:rPr>
              <w:t>Diet</w:t>
            </w:r>
            <w:r w:rsidR="009609CC">
              <w:rPr>
                <w:noProof/>
                <w:webHidden/>
              </w:rPr>
              <w:tab/>
            </w:r>
            <w:r w:rsidR="00695E8F">
              <w:rPr>
                <w:noProof/>
                <w:webHidden/>
              </w:rPr>
              <w:fldChar w:fldCharType="begin"/>
            </w:r>
            <w:r w:rsidR="009609CC">
              <w:rPr>
                <w:noProof/>
                <w:webHidden/>
              </w:rPr>
              <w:instrText xml:space="preserve"> PAGEREF _Toc455060935 \h </w:instrText>
            </w:r>
            <w:r w:rsidR="00695E8F">
              <w:rPr>
                <w:noProof/>
                <w:webHidden/>
              </w:rPr>
            </w:r>
            <w:r w:rsidR="00695E8F">
              <w:rPr>
                <w:noProof/>
                <w:webHidden/>
              </w:rPr>
              <w:fldChar w:fldCharType="separate"/>
            </w:r>
            <w:r w:rsidR="007E19AB">
              <w:rPr>
                <w:noProof/>
                <w:webHidden/>
              </w:rPr>
              <w:t>7</w:t>
            </w:r>
            <w:r w:rsidR="00695E8F">
              <w:rPr>
                <w:noProof/>
                <w:webHidden/>
              </w:rPr>
              <w:fldChar w:fldCharType="end"/>
            </w:r>
          </w:hyperlink>
        </w:p>
        <w:p w14:paraId="5B52FA28"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6" w:history="1">
            <w:r w:rsidR="009609CC" w:rsidRPr="00785F2E">
              <w:rPr>
                <w:rStyle w:val="Hyperlink"/>
                <w:rFonts w:eastAsia="Times New Roman"/>
                <w:noProof/>
                <w:lang w:val="en-AU" w:eastAsia="en-AU"/>
              </w:rPr>
              <w:t>3.4.</w:t>
            </w:r>
            <w:r w:rsidR="009609CC">
              <w:rPr>
                <w:rFonts w:asciiTheme="minorHAnsi" w:hAnsiTheme="minorHAnsi"/>
                <w:noProof/>
                <w:lang w:val="en-AU" w:eastAsia="en-AU" w:bidi="ar-SA"/>
              </w:rPr>
              <w:tab/>
            </w:r>
            <w:r w:rsidR="009609CC" w:rsidRPr="00785F2E">
              <w:rPr>
                <w:rStyle w:val="Hyperlink"/>
                <w:rFonts w:eastAsia="Times New Roman"/>
                <w:noProof/>
                <w:lang w:val="en-AU" w:eastAsia="en-AU"/>
              </w:rPr>
              <w:t>Reproduction and social structure</w:t>
            </w:r>
            <w:r w:rsidR="009609CC">
              <w:rPr>
                <w:noProof/>
                <w:webHidden/>
              </w:rPr>
              <w:tab/>
            </w:r>
            <w:r w:rsidR="00695E8F">
              <w:rPr>
                <w:noProof/>
                <w:webHidden/>
              </w:rPr>
              <w:fldChar w:fldCharType="begin"/>
            </w:r>
            <w:r w:rsidR="009609CC">
              <w:rPr>
                <w:noProof/>
                <w:webHidden/>
              </w:rPr>
              <w:instrText xml:space="preserve"> PAGEREF _Toc455060936 \h </w:instrText>
            </w:r>
            <w:r w:rsidR="00695E8F">
              <w:rPr>
                <w:noProof/>
                <w:webHidden/>
              </w:rPr>
            </w:r>
            <w:r w:rsidR="00695E8F">
              <w:rPr>
                <w:noProof/>
                <w:webHidden/>
              </w:rPr>
              <w:fldChar w:fldCharType="separate"/>
            </w:r>
            <w:r w:rsidR="007E19AB">
              <w:rPr>
                <w:noProof/>
                <w:webHidden/>
              </w:rPr>
              <w:t>7</w:t>
            </w:r>
            <w:r w:rsidR="00695E8F">
              <w:rPr>
                <w:noProof/>
                <w:webHidden/>
              </w:rPr>
              <w:fldChar w:fldCharType="end"/>
            </w:r>
          </w:hyperlink>
        </w:p>
        <w:p w14:paraId="5B52FA29"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7" w:history="1">
            <w:r w:rsidR="009609CC" w:rsidRPr="00785F2E">
              <w:rPr>
                <w:rStyle w:val="Hyperlink"/>
                <w:noProof/>
                <w:lang w:val="en-AU"/>
              </w:rPr>
              <w:t>3.5.</w:t>
            </w:r>
            <w:r w:rsidR="009609CC">
              <w:rPr>
                <w:rFonts w:asciiTheme="minorHAnsi" w:hAnsiTheme="minorHAnsi"/>
                <w:noProof/>
                <w:lang w:val="en-AU" w:eastAsia="en-AU" w:bidi="ar-SA"/>
              </w:rPr>
              <w:tab/>
            </w:r>
            <w:r w:rsidR="009609CC" w:rsidRPr="00785F2E">
              <w:rPr>
                <w:rStyle w:val="Hyperlink"/>
                <w:noProof/>
                <w:lang w:val="en-AU"/>
              </w:rPr>
              <w:t>Mortality</w:t>
            </w:r>
            <w:r w:rsidR="009609CC">
              <w:rPr>
                <w:noProof/>
                <w:webHidden/>
              </w:rPr>
              <w:tab/>
            </w:r>
            <w:r w:rsidR="00695E8F">
              <w:rPr>
                <w:noProof/>
                <w:webHidden/>
              </w:rPr>
              <w:fldChar w:fldCharType="begin"/>
            </w:r>
            <w:r w:rsidR="009609CC">
              <w:rPr>
                <w:noProof/>
                <w:webHidden/>
              </w:rPr>
              <w:instrText xml:space="preserve"> PAGEREF _Toc455060937 \h </w:instrText>
            </w:r>
            <w:r w:rsidR="00695E8F">
              <w:rPr>
                <w:noProof/>
                <w:webHidden/>
              </w:rPr>
            </w:r>
            <w:r w:rsidR="00695E8F">
              <w:rPr>
                <w:noProof/>
                <w:webHidden/>
              </w:rPr>
              <w:fldChar w:fldCharType="separate"/>
            </w:r>
            <w:r w:rsidR="007E19AB">
              <w:rPr>
                <w:noProof/>
                <w:webHidden/>
              </w:rPr>
              <w:t>8</w:t>
            </w:r>
            <w:r w:rsidR="00695E8F">
              <w:rPr>
                <w:noProof/>
                <w:webHidden/>
              </w:rPr>
              <w:fldChar w:fldCharType="end"/>
            </w:r>
          </w:hyperlink>
        </w:p>
        <w:p w14:paraId="5B52FA2A"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38" w:history="1">
            <w:r w:rsidR="009609CC" w:rsidRPr="00785F2E">
              <w:rPr>
                <w:rStyle w:val="Hyperlink"/>
                <w:noProof/>
              </w:rPr>
              <w:t>4.</w:t>
            </w:r>
            <w:r w:rsidR="009609CC">
              <w:rPr>
                <w:rFonts w:asciiTheme="minorHAnsi" w:hAnsiTheme="minorHAnsi"/>
                <w:noProof/>
                <w:lang w:val="en-AU" w:eastAsia="en-AU" w:bidi="ar-SA"/>
              </w:rPr>
              <w:tab/>
            </w:r>
            <w:r w:rsidR="009609CC" w:rsidRPr="00785F2E">
              <w:rPr>
                <w:rStyle w:val="Hyperlink"/>
                <w:noProof/>
              </w:rPr>
              <w:t>Impacts of rabbits</w:t>
            </w:r>
            <w:r w:rsidR="009609CC">
              <w:rPr>
                <w:noProof/>
                <w:webHidden/>
              </w:rPr>
              <w:tab/>
            </w:r>
            <w:r w:rsidR="00695E8F">
              <w:rPr>
                <w:noProof/>
                <w:webHidden/>
              </w:rPr>
              <w:fldChar w:fldCharType="begin"/>
            </w:r>
            <w:r w:rsidR="009609CC">
              <w:rPr>
                <w:noProof/>
                <w:webHidden/>
              </w:rPr>
              <w:instrText xml:space="preserve"> PAGEREF _Toc455060938 \h </w:instrText>
            </w:r>
            <w:r w:rsidR="00695E8F">
              <w:rPr>
                <w:noProof/>
                <w:webHidden/>
              </w:rPr>
            </w:r>
            <w:r w:rsidR="00695E8F">
              <w:rPr>
                <w:noProof/>
                <w:webHidden/>
              </w:rPr>
              <w:fldChar w:fldCharType="separate"/>
            </w:r>
            <w:r w:rsidR="007E19AB">
              <w:rPr>
                <w:noProof/>
                <w:webHidden/>
              </w:rPr>
              <w:t>8</w:t>
            </w:r>
            <w:r w:rsidR="00695E8F">
              <w:rPr>
                <w:noProof/>
                <w:webHidden/>
              </w:rPr>
              <w:fldChar w:fldCharType="end"/>
            </w:r>
          </w:hyperlink>
        </w:p>
        <w:p w14:paraId="5B52FA2B"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39" w:history="1">
            <w:r w:rsidR="009609CC" w:rsidRPr="00785F2E">
              <w:rPr>
                <w:rStyle w:val="Hyperlink"/>
                <w:noProof/>
                <w:lang w:val="en-AU"/>
              </w:rPr>
              <w:t>4.1.</w:t>
            </w:r>
            <w:r w:rsidR="009609CC">
              <w:rPr>
                <w:rFonts w:asciiTheme="minorHAnsi" w:hAnsiTheme="minorHAnsi"/>
                <w:noProof/>
                <w:lang w:val="en-AU" w:eastAsia="en-AU" w:bidi="ar-SA"/>
              </w:rPr>
              <w:tab/>
            </w:r>
            <w:r w:rsidR="009609CC" w:rsidRPr="00785F2E">
              <w:rPr>
                <w:rStyle w:val="Hyperlink"/>
                <w:noProof/>
                <w:lang w:val="en-AU"/>
              </w:rPr>
              <w:t>Environmental impacts</w:t>
            </w:r>
            <w:r w:rsidR="009609CC">
              <w:rPr>
                <w:noProof/>
                <w:webHidden/>
              </w:rPr>
              <w:tab/>
            </w:r>
            <w:r w:rsidR="00695E8F">
              <w:rPr>
                <w:noProof/>
                <w:webHidden/>
              </w:rPr>
              <w:fldChar w:fldCharType="begin"/>
            </w:r>
            <w:r w:rsidR="009609CC">
              <w:rPr>
                <w:noProof/>
                <w:webHidden/>
              </w:rPr>
              <w:instrText xml:space="preserve"> PAGEREF _Toc455060939 \h </w:instrText>
            </w:r>
            <w:r w:rsidR="00695E8F">
              <w:rPr>
                <w:noProof/>
                <w:webHidden/>
              </w:rPr>
            </w:r>
            <w:r w:rsidR="00695E8F">
              <w:rPr>
                <w:noProof/>
                <w:webHidden/>
              </w:rPr>
              <w:fldChar w:fldCharType="separate"/>
            </w:r>
            <w:r w:rsidR="007E19AB">
              <w:rPr>
                <w:noProof/>
                <w:webHidden/>
              </w:rPr>
              <w:t>8</w:t>
            </w:r>
            <w:r w:rsidR="00695E8F">
              <w:rPr>
                <w:noProof/>
                <w:webHidden/>
              </w:rPr>
              <w:fldChar w:fldCharType="end"/>
            </w:r>
          </w:hyperlink>
        </w:p>
        <w:p w14:paraId="5B52FA2C" w14:textId="77777777" w:rsidR="009609CC" w:rsidRDefault="00C354D0">
          <w:pPr>
            <w:pStyle w:val="TOC3"/>
            <w:tabs>
              <w:tab w:val="right" w:leader="dot" w:pos="9487"/>
            </w:tabs>
            <w:rPr>
              <w:rFonts w:asciiTheme="minorHAnsi" w:hAnsiTheme="minorHAnsi"/>
              <w:noProof/>
              <w:lang w:val="en-AU" w:eastAsia="en-AU" w:bidi="ar-SA"/>
            </w:rPr>
          </w:pPr>
          <w:hyperlink w:anchor="_Toc455060940" w:history="1">
            <w:r w:rsidR="009609CC" w:rsidRPr="00785F2E">
              <w:rPr>
                <w:rStyle w:val="Hyperlink"/>
                <w:noProof/>
                <w:lang w:val="en-AU"/>
              </w:rPr>
              <w:t>Impact on vegetation</w:t>
            </w:r>
            <w:r w:rsidR="009609CC">
              <w:rPr>
                <w:noProof/>
                <w:webHidden/>
              </w:rPr>
              <w:tab/>
            </w:r>
            <w:r w:rsidR="00695E8F">
              <w:rPr>
                <w:noProof/>
                <w:webHidden/>
              </w:rPr>
              <w:fldChar w:fldCharType="begin"/>
            </w:r>
            <w:r w:rsidR="009609CC">
              <w:rPr>
                <w:noProof/>
                <w:webHidden/>
              </w:rPr>
              <w:instrText xml:space="preserve"> PAGEREF _Toc455060940 \h </w:instrText>
            </w:r>
            <w:r w:rsidR="00695E8F">
              <w:rPr>
                <w:noProof/>
                <w:webHidden/>
              </w:rPr>
            </w:r>
            <w:r w:rsidR="00695E8F">
              <w:rPr>
                <w:noProof/>
                <w:webHidden/>
              </w:rPr>
              <w:fldChar w:fldCharType="separate"/>
            </w:r>
            <w:r w:rsidR="007E19AB">
              <w:rPr>
                <w:noProof/>
                <w:webHidden/>
              </w:rPr>
              <w:t>9</w:t>
            </w:r>
            <w:r w:rsidR="00695E8F">
              <w:rPr>
                <w:noProof/>
                <w:webHidden/>
              </w:rPr>
              <w:fldChar w:fldCharType="end"/>
            </w:r>
          </w:hyperlink>
        </w:p>
        <w:p w14:paraId="5B52FA2D" w14:textId="77777777" w:rsidR="009609CC" w:rsidRDefault="00C354D0">
          <w:pPr>
            <w:pStyle w:val="TOC3"/>
            <w:tabs>
              <w:tab w:val="right" w:leader="dot" w:pos="9487"/>
            </w:tabs>
            <w:rPr>
              <w:rFonts w:asciiTheme="minorHAnsi" w:hAnsiTheme="minorHAnsi"/>
              <w:noProof/>
              <w:lang w:val="en-AU" w:eastAsia="en-AU" w:bidi="ar-SA"/>
            </w:rPr>
          </w:pPr>
          <w:hyperlink w:anchor="_Toc455060941" w:history="1">
            <w:r w:rsidR="009609CC" w:rsidRPr="00785F2E">
              <w:rPr>
                <w:rStyle w:val="Hyperlink"/>
                <w:noProof/>
                <w:lang w:val="en-AU"/>
              </w:rPr>
              <w:t>Impact on native fauna</w:t>
            </w:r>
            <w:r w:rsidR="009609CC">
              <w:rPr>
                <w:noProof/>
                <w:webHidden/>
              </w:rPr>
              <w:tab/>
            </w:r>
            <w:r w:rsidR="00695E8F">
              <w:rPr>
                <w:noProof/>
                <w:webHidden/>
              </w:rPr>
              <w:fldChar w:fldCharType="begin"/>
            </w:r>
            <w:r w:rsidR="009609CC">
              <w:rPr>
                <w:noProof/>
                <w:webHidden/>
              </w:rPr>
              <w:instrText xml:space="preserve"> PAGEREF _Toc455060941 \h </w:instrText>
            </w:r>
            <w:r w:rsidR="00695E8F">
              <w:rPr>
                <w:noProof/>
                <w:webHidden/>
              </w:rPr>
            </w:r>
            <w:r w:rsidR="00695E8F">
              <w:rPr>
                <w:noProof/>
                <w:webHidden/>
              </w:rPr>
              <w:fldChar w:fldCharType="separate"/>
            </w:r>
            <w:r w:rsidR="007E19AB">
              <w:rPr>
                <w:noProof/>
                <w:webHidden/>
              </w:rPr>
              <w:t>10</w:t>
            </w:r>
            <w:r w:rsidR="00695E8F">
              <w:rPr>
                <w:noProof/>
                <w:webHidden/>
              </w:rPr>
              <w:fldChar w:fldCharType="end"/>
            </w:r>
          </w:hyperlink>
        </w:p>
        <w:p w14:paraId="5B52FA2E" w14:textId="77777777" w:rsidR="009609CC" w:rsidRDefault="00C354D0">
          <w:pPr>
            <w:pStyle w:val="TOC3"/>
            <w:tabs>
              <w:tab w:val="right" w:leader="dot" w:pos="9487"/>
            </w:tabs>
            <w:rPr>
              <w:rFonts w:asciiTheme="minorHAnsi" w:hAnsiTheme="minorHAnsi"/>
              <w:noProof/>
              <w:lang w:val="en-AU" w:eastAsia="en-AU" w:bidi="ar-SA"/>
            </w:rPr>
          </w:pPr>
          <w:hyperlink w:anchor="_Toc455060942" w:history="1">
            <w:r w:rsidR="009609CC" w:rsidRPr="00785F2E">
              <w:rPr>
                <w:rStyle w:val="Hyperlink"/>
                <w:noProof/>
                <w:lang w:val="en-AU"/>
              </w:rPr>
              <w:t>Impact on livestock and agriculture</w:t>
            </w:r>
            <w:r w:rsidR="009609CC">
              <w:rPr>
                <w:noProof/>
                <w:webHidden/>
              </w:rPr>
              <w:tab/>
            </w:r>
            <w:r w:rsidR="00695E8F">
              <w:rPr>
                <w:noProof/>
                <w:webHidden/>
              </w:rPr>
              <w:fldChar w:fldCharType="begin"/>
            </w:r>
            <w:r w:rsidR="009609CC">
              <w:rPr>
                <w:noProof/>
                <w:webHidden/>
              </w:rPr>
              <w:instrText xml:space="preserve"> PAGEREF _Toc455060942 \h </w:instrText>
            </w:r>
            <w:r w:rsidR="00695E8F">
              <w:rPr>
                <w:noProof/>
                <w:webHidden/>
              </w:rPr>
            </w:r>
            <w:r w:rsidR="00695E8F">
              <w:rPr>
                <w:noProof/>
                <w:webHidden/>
              </w:rPr>
              <w:fldChar w:fldCharType="separate"/>
            </w:r>
            <w:r w:rsidR="007E19AB">
              <w:rPr>
                <w:noProof/>
                <w:webHidden/>
              </w:rPr>
              <w:t>11</w:t>
            </w:r>
            <w:r w:rsidR="00695E8F">
              <w:rPr>
                <w:noProof/>
                <w:webHidden/>
              </w:rPr>
              <w:fldChar w:fldCharType="end"/>
            </w:r>
          </w:hyperlink>
        </w:p>
        <w:p w14:paraId="5B52FA2F" w14:textId="77777777" w:rsidR="009609CC" w:rsidRDefault="00C354D0">
          <w:pPr>
            <w:pStyle w:val="TOC3"/>
            <w:tabs>
              <w:tab w:val="right" w:leader="dot" w:pos="9487"/>
            </w:tabs>
            <w:rPr>
              <w:rFonts w:asciiTheme="minorHAnsi" w:hAnsiTheme="minorHAnsi"/>
              <w:noProof/>
              <w:lang w:val="en-AU" w:eastAsia="en-AU" w:bidi="ar-SA"/>
            </w:rPr>
          </w:pPr>
          <w:hyperlink w:anchor="_Toc455060943" w:history="1">
            <w:r w:rsidR="009609CC" w:rsidRPr="00785F2E">
              <w:rPr>
                <w:rStyle w:val="Hyperlink"/>
                <w:noProof/>
                <w:lang w:val="en-AU"/>
              </w:rPr>
              <w:t>Supporting pest predator populations</w:t>
            </w:r>
            <w:r w:rsidR="009609CC">
              <w:rPr>
                <w:noProof/>
                <w:webHidden/>
              </w:rPr>
              <w:tab/>
            </w:r>
            <w:r w:rsidR="00695E8F">
              <w:rPr>
                <w:noProof/>
                <w:webHidden/>
              </w:rPr>
              <w:fldChar w:fldCharType="begin"/>
            </w:r>
            <w:r w:rsidR="009609CC">
              <w:rPr>
                <w:noProof/>
                <w:webHidden/>
              </w:rPr>
              <w:instrText xml:space="preserve"> PAGEREF _Toc455060943 \h </w:instrText>
            </w:r>
            <w:r w:rsidR="00695E8F">
              <w:rPr>
                <w:noProof/>
                <w:webHidden/>
              </w:rPr>
            </w:r>
            <w:r w:rsidR="00695E8F">
              <w:rPr>
                <w:noProof/>
                <w:webHidden/>
              </w:rPr>
              <w:fldChar w:fldCharType="separate"/>
            </w:r>
            <w:r w:rsidR="007E19AB">
              <w:rPr>
                <w:noProof/>
                <w:webHidden/>
              </w:rPr>
              <w:t>11</w:t>
            </w:r>
            <w:r w:rsidR="00695E8F">
              <w:rPr>
                <w:noProof/>
                <w:webHidden/>
              </w:rPr>
              <w:fldChar w:fldCharType="end"/>
            </w:r>
          </w:hyperlink>
        </w:p>
        <w:p w14:paraId="5B52FA30"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44" w:history="1">
            <w:r w:rsidR="009609CC" w:rsidRPr="00785F2E">
              <w:rPr>
                <w:rStyle w:val="Hyperlink"/>
                <w:noProof/>
                <w:lang w:val="en-AU"/>
              </w:rPr>
              <w:t>4.2.</w:t>
            </w:r>
            <w:r w:rsidR="009609CC">
              <w:rPr>
                <w:rFonts w:asciiTheme="minorHAnsi" w:hAnsiTheme="minorHAnsi"/>
                <w:noProof/>
                <w:lang w:val="en-AU" w:eastAsia="en-AU" w:bidi="ar-SA"/>
              </w:rPr>
              <w:tab/>
            </w:r>
            <w:r w:rsidR="009609CC" w:rsidRPr="00785F2E">
              <w:rPr>
                <w:rStyle w:val="Hyperlink"/>
                <w:noProof/>
                <w:lang w:val="en-AU"/>
              </w:rPr>
              <w:t>Economical impacts</w:t>
            </w:r>
            <w:r w:rsidR="009609CC">
              <w:rPr>
                <w:noProof/>
                <w:webHidden/>
              </w:rPr>
              <w:tab/>
            </w:r>
            <w:r w:rsidR="00695E8F">
              <w:rPr>
                <w:noProof/>
                <w:webHidden/>
              </w:rPr>
              <w:fldChar w:fldCharType="begin"/>
            </w:r>
            <w:r w:rsidR="009609CC">
              <w:rPr>
                <w:noProof/>
                <w:webHidden/>
              </w:rPr>
              <w:instrText xml:space="preserve"> PAGEREF _Toc455060944 \h </w:instrText>
            </w:r>
            <w:r w:rsidR="00695E8F">
              <w:rPr>
                <w:noProof/>
                <w:webHidden/>
              </w:rPr>
            </w:r>
            <w:r w:rsidR="00695E8F">
              <w:rPr>
                <w:noProof/>
                <w:webHidden/>
              </w:rPr>
              <w:fldChar w:fldCharType="separate"/>
            </w:r>
            <w:r w:rsidR="007E19AB">
              <w:rPr>
                <w:noProof/>
                <w:webHidden/>
              </w:rPr>
              <w:t>12</w:t>
            </w:r>
            <w:r w:rsidR="00695E8F">
              <w:rPr>
                <w:noProof/>
                <w:webHidden/>
              </w:rPr>
              <w:fldChar w:fldCharType="end"/>
            </w:r>
          </w:hyperlink>
        </w:p>
        <w:p w14:paraId="5B52FA31"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45" w:history="1">
            <w:r w:rsidR="009609CC" w:rsidRPr="00785F2E">
              <w:rPr>
                <w:rStyle w:val="Hyperlink"/>
                <w:noProof/>
                <w:lang w:val="en-AU"/>
              </w:rPr>
              <w:t>4.3.</w:t>
            </w:r>
            <w:r w:rsidR="009609CC">
              <w:rPr>
                <w:rFonts w:asciiTheme="minorHAnsi" w:hAnsiTheme="minorHAnsi"/>
                <w:noProof/>
                <w:lang w:val="en-AU" w:eastAsia="en-AU" w:bidi="ar-SA"/>
              </w:rPr>
              <w:tab/>
            </w:r>
            <w:r w:rsidR="009609CC" w:rsidRPr="00785F2E">
              <w:rPr>
                <w:rStyle w:val="Hyperlink"/>
                <w:noProof/>
                <w:lang w:val="en-AU"/>
              </w:rPr>
              <w:t>Social impacts</w:t>
            </w:r>
            <w:r w:rsidR="009609CC">
              <w:rPr>
                <w:noProof/>
                <w:webHidden/>
              </w:rPr>
              <w:tab/>
            </w:r>
            <w:r w:rsidR="00695E8F">
              <w:rPr>
                <w:noProof/>
                <w:webHidden/>
              </w:rPr>
              <w:fldChar w:fldCharType="begin"/>
            </w:r>
            <w:r w:rsidR="009609CC">
              <w:rPr>
                <w:noProof/>
                <w:webHidden/>
              </w:rPr>
              <w:instrText xml:space="preserve"> PAGEREF _Toc455060945 \h </w:instrText>
            </w:r>
            <w:r w:rsidR="00695E8F">
              <w:rPr>
                <w:noProof/>
                <w:webHidden/>
              </w:rPr>
            </w:r>
            <w:r w:rsidR="00695E8F">
              <w:rPr>
                <w:noProof/>
                <w:webHidden/>
              </w:rPr>
              <w:fldChar w:fldCharType="separate"/>
            </w:r>
            <w:r w:rsidR="007E19AB">
              <w:rPr>
                <w:noProof/>
                <w:webHidden/>
              </w:rPr>
              <w:t>12</w:t>
            </w:r>
            <w:r w:rsidR="00695E8F">
              <w:rPr>
                <w:noProof/>
                <w:webHidden/>
              </w:rPr>
              <w:fldChar w:fldCharType="end"/>
            </w:r>
          </w:hyperlink>
        </w:p>
        <w:p w14:paraId="5B52FA32"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46" w:history="1">
            <w:r w:rsidR="009609CC" w:rsidRPr="00785F2E">
              <w:rPr>
                <w:rStyle w:val="Hyperlink"/>
                <w:noProof/>
              </w:rPr>
              <w:t>5.</w:t>
            </w:r>
            <w:r w:rsidR="009609CC">
              <w:rPr>
                <w:rFonts w:asciiTheme="minorHAnsi" w:hAnsiTheme="minorHAnsi"/>
                <w:noProof/>
                <w:lang w:val="en-AU" w:eastAsia="en-AU" w:bidi="ar-SA"/>
              </w:rPr>
              <w:tab/>
            </w:r>
            <w:r w:rsidR="009609CC" w:rsidRPr="00785F2E">
              <w:rPr>
                <w:rStyle w:val="Hyperlink"/>
                <w:noProof/>
              </w:rPr>
              <w:t>Monitoring rabbits and their impacts</w:t>
            </w:r>
            <w:r w:rsidR="009609CC">
              <w:rPr>
                <w:noProof/>
                <w:webHidden/>
              </w:rPr>
              <w:tab/>
            </w:r>
            <w:r w:rsidR="00695E8F">
              <w:rPr>
                <w:noProof/>
                <w:webHidden/>
              </w:rPr>
              <w:fldChar w:fldCharType="begin"/>
            </w:r>
            <w:r w:rsidR="009609CC">
              <w:rPr>
                <w:noProof/>
                <w:webHidden/>
              </w:rPr>
              <w:instrText xml:space="preserve"> PAGEREF _Toc455060946 \h </w:instrText>
            </w:r>
            <w:r w:rsidR="00695E8F">
              <w:rPr>
                <w:noProof/>
                <w:webHidden/>
              </w:rPr>
            </w:r>
            <w:r w:rsidR="00695E8F">
              <w:rPr>
                <w:noProof/>
                <w:webHidden/>
              </w:rPr>
              <w:fldChar w:fldCharType="separate"/>
            </w:r>
            <w:r w:rsidR="007E19AB">
              <w:rPr>
                <w:noProof/>
                <w:webHidden/>
              </w:rPr>
              <w:t>12</w:t>
            </w:r>
            <w:r w:rsidR="00695E8F">
              <w:rPr>
                <w:noProof/>
                <w:webHidden/>
              </w:rPr>
              <w:fldChar w:fldCharType="end"/>
            </w:r>
          </w:hyperlink>
        </w:p>
        <w:p w14:paraId="5B52FA33"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47" w:history="1">
            <w:r w:rsidR="009609CC" w:rsidRPr="00785F2E">
              <w:rPr>
                <w:rStyle w:val="Hyperlink"/>
                <w:noProof/>
              </w:rPr>
              <w:t>6.</w:t>
            </w:r>
            <w:r w:rsidR="009609CC">
              <w:rPr>
                <w:rFonts w:asciiTheme="minorHAnsi" w:hAnsiTheme="minorHAnsi"/>
                <w:noProof/>
                <w:lang w:val="en-AU" w:eastAsia="en-AU" w:bidi="ar-SA"/>
              </w:rPr>
              <w:tab/>
            </w:r>
            <w:r w:rsidR="009609CC" w:rsidRPr="00785F2E">
              <w:rPr>
                <w:rStyle w:val="Hyperlink"/>
                <w:noProof/>
              </w:rPr>
              <w:t>Rabbit control</w:t>
            </w:r>
            <w:r w:rsidR="009609CC">
              <w:rPr>
                <w:noProof/>
                <w:webHidden/>
              </w:rPr>
              <w:tab/>
            </w:r>
            <w:r w:rsidR="00695E8F">
              <w:rPr>
                <w:noProof/>
                <w:webHidden/>
              </w:rPr>
              <w:fldChar w:fldCharType="begin"/>
            </w:r>
            <w:r w:rsidR="009609CC">
              <w:rPr>
                <w:noProof/>
                <w:webHidden/>
              </w:rPr>
              <w:instrText xml:space="preserve"> PAGEREF _Toc455060947 \h </w:instrText>
            </w:r>
            <w:r w:rsidR="00695E8F">
              <w:rPr>
                <w:noProof/>
                <w:webHidden/>
              </w:rPr>
            </w:r>
            <w:r w:rsidR="00695E8F">
              <w:rPr>
                <w:noProof/>
                <w:webHidden/>
              </w:rPr>
              <w:fldChar w:fldCharType="separate"/>
            </w:r>
            <w:r w:rsidR="007E19AB">
              <w:rPr>
                <w:noProof/>
                <w:webHidden/>
              </w:rPr>
              <w:t>13</w:t>
            </w:r>
            <w:r w:rsidR="00695E8F">
              <w:rPr>
                <w:noProof/>
                <w:webHidden/>
              </w:rPr>
              <w:fldChar w:fldCharType="end"/>
            </w:r>
          </w:hyperlink>
        </w:p>
        <w:p w14:paraId="5B52FA34"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48" w:history="1">
            <w:r w:rsidR="009609CC" w:rsidRPr="00785F2E">
              <w:rPr>
                <w:rStyle w:val="Hyperlink"/>
                <w:noProof/>
                <w:lang w:val="en-AU"/>
              </w:rPr>
              <w:t>6.1.</w:t>
            </w:r>
            <w:r w:rsidR="009609CC">
              <w:rPr>
                <w:rFonts w:asciiTheme="minorHAnsi" w:hAnsiTheme="minorHAnsi"/>
                <w:noProof/>
                <w:lang w:val="en-AU" w:eastAsia="en-AU" w:bidi="ar-SA"/>
              </w:rPr>
              <w:tab/>
            </w:r>
            <w:r w:rsidR="009609CC" w:rsidRPr="00785F2E">
              <w:rPr>
                <w:rStyle w:val="Hyperlink"/>
                <w:noProof/>
                <w:lang w:val="en-AU"/>
              </w:rPr>
              <w:t>Integrated control</w:t>
            </w:r>
            <w:r w:rsidR="009609CC">
              <w:rPr>
                <w:noProof/>
                <w:webHidden/>
              </w:rPr>
              <w:tab/>
            </w:r>
            <w:r w:rsidR="00695E8F">
              <w:rPr>
                <w:noProof/>
                <w:webHidden/>
              </w:rPr>
              <w:fldChar w:fldCharType="begin"/>
            </w:r>
            <w:r w:rsidR="009609CC">
              <w:rPr>
                <w:noProof/>
                <w:webHidden/>
              </w:rPr>
              <w:instrText xml:space="preserve"> PAGEREF _Toc455060948 \h </w:instrText>
            </w:r>
            <w:r w:rsidR="00695E8F">
              <w:rPr>
                <w:noProof/>
                <w:webHidden/>
              </w:rPr>
            </w:r>
            <w:r w:rsidR="00695E8F">
              <w:rPr>
                <w:noProof/>
                <w:webHidden/>
              </w:rPr>
              <w:fldChar w:fldCharType="separate"/>
            </w:r>
            <w:r w:rsidR="007E19AB">
              <w:rPr>
                <w:noProof/>
                <w:webHidden/>
              </w:rPr>
              <w:t>14</w:t>
            </w:r>
            <w:r w:rsidR="00695E8F">
              <w:rPr>
                <w:noProof/>
                <w:webHidden/>
              </w:rPr>
              <w:fldChar w:fldCharType="end"/>
            </w:r>
          </w:hyperlink>
        </w:p>
        <w:p w14:paraId="5B52FA35"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49" w:history="1">
            <w:r w:rsidR="009609CC" w:rsidRPr="00785F2E">
              <w:rPr>
                <w:rStyle w:val="Hyperlink"/>
                <w:noProof/>
                <w:lang w:val="en-AU"/>
              </w:rPr>
              <w:t>6.2.</w:t>
            </w:r>
            <w:r w:rsidR="009609CC">
              <w:rPr>
                <w:rFonts w:asciiTheme="minorHAnsi" w:hAnsiTheme="minorHAnsi"/>
                <w:noProof/>
                <w:lang w:val="en-AU" w:eastAsia="en-AU" w:bidi="ar-SA"/>
              </w:rPr>
              <w:tab/>
            </w:r>
            <w:r w:rsidR="009609CC" w:rsidRPr="00785F2E">
              <w:rPr>
                <w:rStyle w:val="Hyperlink"/>
                <w:noProof/>
                <w:lang w:val="en-AU"/>
              </w:rPr>
              <w:t>Conventional control methods</w:t>
            </w:r>
            <w:r w:rsidR="009609CC">
              <w:rPr>
                <w:noProof/>
                <w:webHidden/>
              </w:rPr>
              <w:tab/>
            </w:r>
            <w:r w:rsidR="00695E8F">
              <w:rPr>
                <w:noProof/>
                <w:webHidden/>
              </w:rPr>
              <w:fldChar w:fldCharType="begin"/>
            </w:r>
            <w:r w:rsidR="009609CC">
              <w:rPr>
                <w:noProof/>
                <w:webHidden/>
              </w:rPr>
              <w:instrText xml:space="preserve"> PAGEREF _Toc455060949 \h </w:instrText>
            </w:r>
            <w:r w:rsidR="00695E8F">
              <w:rPr>
                <w:noProof/>
                <w:webHidden/>
              </w:rPr>
            </w:r>
            <w:r w:rsidR="00695E8F">
              <w:rPr>
                <w:noProof/>
                <w:webHidden/>
              </w:rPr>
              <w:fldChar w:fldCharType="separate"/>
            </w:r>
            <w:r w:rsidR="007E19AB">
              <w:rPr>
                <w:noProof/>
                <w:webHidden/>
              </w:rPr>
              <w:t>14</w:t>
            </w:r>
            <w:r w:rsidR="00695E8F">
              <w:rPr>
                <w:noProof/>
                <w:webHidden/>
              </w:rPr>
              <w:fldChar w:fldCharType="end"/>
            </w:r>
          </w:hyperlink>
        </w:p>
        <w:p w14:paraId="5B52FA36" w14:textId="77777777" w:rsidR="009609CC" w:rsidRDefault="00C354D0">
          <w:pPr>
            <w:pStyle w:val="TOC3"/>
            <w:tabs>
              <w:tab w:val="right" w:leader="dot" w:pos="9487"/>
            </w:tabs>
            <w:rPr>
              <w:rFonts w:asciiTheme="minorHAnsi" w:hAnsiTheme="minorHAnsi"/>
              <w:noProof/>
              <w:lang w:val="en-AU" w:eastAsia="en-AU" w:bidi="ar-SA"/>
            </w:rPr>
          </w:pPr>
          <w:hyperlink w:anchor="_Toc455060950" w:history="1">
            <w:r w:rsidR="009609CC" w:rsidRPr="00785F2E">
              <w:rPr>
                <w:rStyle w:val="Hyperlink"/>
                <w:noProof/>
                <w:lang w:val="en-AU"/>
              </w:rPr>
              <w:t>Baiting</w:t>
            </w:r>
            <w:r w:rsidR="009609CC">
              <w:rPr>
                <w:noProof/>
                <w:webHidden/>
              </w:rPr>
              <w:tab/>
            </w:r>
            <w:r w:rsidR="00695E8F">
              <w:rPr>
                <w:noProof/>
                <w:webHidden/>
              </w:rPr>
              <w:fldChar w:fldCharType="begin"/>
            </w:r>
            <w:r w:rsidR="009609CC">
              <w:rPr>
                <w:noProof/>
                <w:webHidden/>
              </w:rPr>
              <w:instrText xml:space="preserve"> PAGEREF _Toc455060950 \h </w:instrText>
            </w:r>
            <w:r w:rsidR="00695E8F">
              <w:rPr>
                <w:noProof/>
                <w:webHidden/>
              </w:rPr>
            </w:r>
            <w:r w:rsidR="00695E8F">
              <w:rPr>
                <w:noProof/>
                <w:webHidden/>
              </w:rPr>
              <w:fldChar w:fldCharType="separate"/>
            </w:r>
            <w:r w:rsidR="007E19AB">
              <w:rPr>
                <w:noProof/>
                <w:webHidden/>
              </w:rPr>
              <w:t>14</w:t>
            </w:r>
            <w:r w:rsidR="00695E8F">
              <w:rPr>
                <w:noProof/>
                <w:webHidden/>
              </w:rPr>
              <w:fldChar w:fldCharType="end"/>
            </w:r>
          </w:hyperlink>
        </w:p>
        <w:p w14:paraId="5B52FA37" w14:textId="77777777" w:rsidR="009609CC" w:rsidRDefault="00C354D0">
          <w:pPr>
            <w:pStyle w:val="TOC3"/>
            <w:tabs>
              <w:tab w:val="right" w:leader="dot" w:pos="9487"/>
            </w:tabs>
            <w:rPr>
              <w:rFonts w:asciiTheme="minorHAnsi" w:hAnsiTheme="minorHAnsi"/>
              <w:noProof/>
              <w:lang w:val="en-AU" w:eastAsia="en-AU" w:bidi="ar-SA"/>
            </w:rPr>
          </w:pPr>
          <w:hyperlink w:anchor="_Toc455060951" w:history="1">
            <w:r w:rsidR="009609CC" w:rsidRPr="00785F2E">
              <w:rPr>
                <w:rStyle w:val="Hyperlink"/>
                <w:iCs/>
                <w:noProof/>
                <w:lang w:val="en-AU"/>
              </w:rPr>
              <w:t>Fumigation</w:t>
            </w:r>
            <w:r w:rsidR="009609CC">
              <w:rPr>
                <w:noProof/>
                <w:webHidden/>
              </w:rPr>
              <w:tab/>
            </w:r>
            <w:r w:rsidR="00695E8F">
              <w:rPr>
                <w:noProof/>
                <w:webHidden/>
              </w:rPr>
              <w:fldChar w:fldCharType="begin"/>
            </w:r>
            <w:r w:rsidR="009609CC">
              <w:rPr>
                <w:noProof/>
                <w:webHidden/>
              </w:rPr>
              <w:instrText xml:space="preserve"> PAGEREF _Toc455060951 \h </w:instrText>
            </w:r>
            <w:r w:rsidR="00695E8F">
              <w:rPr>
                <w:noProof/>
                <w:webHidden/>
              </w:rPr>
            </w:r>
            <w:r w:rsidR="00695E8F">
              <w:rPr>
                <w:noProof/>
                <w:webHidden/>
              </w:rPr>
              <w:fldChar w:fldCharType="separate"/>
            </w:r>
            <w:r w:rsidR="007E19AB">
              <w:rPr>
                <w:noProof/>
                <w:webHidden/>
              </w:rPr>
              <w:t>16</w:t>
            </w:r>
            <w:r w:rsidR="00695E8F">
              <w:rPr>
                <w:noProof/>
                <w:webHidden/>
              </w:rPr>
              <w:fldChar w:fldCharType="end"/>
            </w:r>
          </w:hyperlink>
        </w:p>
        <w:p w14:paraId="5B52FA38" w14:textId="77777777" w:rsidR="009609CC" w:rsidRDefault="00C354D0">
          <w:pPr>
            <w:pStyle w:val="TOC3"/>
            <w:tabs>
              <w:tab w:val="right" w:leader="dot" w:pos="9487"/>
            </w:tabs>
            <w:rPr>
              <w:rFonts w:asciiTheme="minorHAnsi" w:hAnsiTheme="minorHAnsi"/>
              <w:noProof/>
              <w:lang w:val="en-AU" w:eastAsia="en-AU" w:bidi="ar-SA"/>
            </w:rPr>
          </w:pPr>
          <w:hyperlink w:anchor="_Toc455060952" w:history="1">
            <w:r w:rsidR="009609CC" w:rsidRPr="00785F2E">
              <w:rPr>
                <w:rStyle w:val="Hyperlink"/>
                <w:iCs/>
                <w:noProof/>
                <w:lang w:val="en-AU"/>
              </w:rPr>
              <w:t>Destruction of warrens and above-ground shelters</w:t>
            </w:r>
            <w:r w:rsidR="009609CC">
              <w:rPr>
                <w:noProof/>
                <w:webHidden/>
              </w:rPr>
              <w:tab/>
            </w:r>
            <w:r w:rsidR="00695E8F">
              <w:rPr>
                <w:noProof/>
                <w:webHidden/>
              </w:rPr>
              <w:fldChar w:fldCharType="begin"/>
            </w:r>
            <w:r w:rsidR="009609CC">
              <w:rPr>
                <w:noProof/>
                <w:webHidden/>
              </w:rPr>
              <w:instrText xml:space="preserve"> PAGEREF _Toc455060952 \h </w:instrText>
            </w:r>
            <w:r w:rsidR="00695E8F">
              <w:rPr>
                <w:noProof/>
                <w:webHidden/>
              </w:rPr>
            </w:r>
            <w:r w:rsidR="00695E8F">
              <w:rPr>
                <w:noProof/>
                <w:webHidden/>
              </w:rPr>
              <w:fldChar w:fldCharType="separate"/>
            </w:r>
            <w:r w:rsidR="007E19AB">
              <w:rPr>
                <w:noProof/>
                <w:webHidden/>
              </w:rPr>
              <w:t>16</w:t>
            </w:r>
            <w:r w:rsidR="00695E8F">
              <w:rPr>
                <w:noProof/>
                <w:webHidden/>
              </w:rPr>
              <w:fldChar w:fldCharType="end"/>
            </w:r>
          </w:hyperlink>
        </w:p>
        <w:p w14:paraId="5B52FA39" w14:textId="77777777" w:rsidR="009609CC" w:rsidRDefault="00C354D0">
          <w:pPr>
            <w:pStyle w:val="TOC3"/>
            <w:tabs>
              <w:tab w:val="right" w:leader="dot" w:pos="9487"/>
            </w:tabs>
            <w:rPr>
              <w:rFonts w:asciiTheme="minorHAnsi" w:hAnsiTheme="minorHAnsi"/>
              <w:noProof/>
              <w:lang w:val="en-AU" w:eastAsia="en-AU" w:bidi="ar-SA"/>
            </w:rPr>
          </w:pPr>
          <w:hyperlink w:anchor="_Toc455060953" w:history="1">
            <w:r w:rsidR="009609CC" w:rsidRPr="00785F2E">
              <w:rPr>
                <w:rStyle w:val="Hyperlink"/>
                <w:noProof/>
                <w:lang w:val="en-AU" w:eastAsia="en-AU"/>
              </w:rPr>
              <w:t>Exclusion fencing</w:t>
            </w:r>
            <w:r w:rsidR="009609CC">
              <w:rPr>
                <w:noProof/>
                <w:webHidden/>
              </w:rPr>
              <w:tab/>
            </w:r>
            <w:r w:rsidR="00695E8F">
              <w:rPr>
                <w:noProof/>
                <w:webHidden/>
              </w:rPr>
              <w:fldChar w:fldCharType="begin"/>
            </w:r>
            <w:r w:rsidR="009609CC">
              <w:rPr>
                <w:noProof/>
                <w:webHidden/>
              </w:rPr>
              <w:instrText xml:space="preserve"> PAGEREF _Toc455060953 \h </w:instrText>
            </w:r>
            <w:r w:rsidR="00695E8F">
              <w:rPr>
                <w:noProof/>
                <w:webHidden/>
              </w:rPr>
            </w:r>
            <w:r w:rsidR="00695E8F">
              <w:rPr>
                <w:noProof/>
                <w:webHidden/>
              </w:rPr>
              <w:fldChar w:fldCharType="separate"/>
            </w:r>
            <w:r w:rsidR="007E19AB">
              <w:rPr>
                <w:noProof/>
                <w:webHidden/>
              </w:rPr>
              <w:t>18</w:t>
            </w:r>
            <w:r w:rsidR="00695E8F">
              <w:rPr>
                <w:noProof/>
                <w:webHidden/>
              </w:rPr>
              <w:fldChar w:fldCharType="end"/>
            </w:r>
          </w:hyperlink>
        </w:p>
        <w:p w14:paraId="5B52FA3A" w14:textId="77777777" w:rsidR="009609CC" w:rsidRDefault="00C354D0">
          <w:pPr>
            <w:pStyle w:val="TOC3"/>
            <w:tabs>
              <w:tab w:val="right" w:leader="dot" w:pos="9487"/>
            </w:tabs>
            <w:rPr>
              <w:rFonts w:asciiTheme="minorHAnsi" w:hAnsiTheme="minorHAnsi"/>
              <w:noProof/>
              <w:lang w:val="en-AU" w:eastAsia="en-AU" w:bidi="ar-SA"/>
            </w:rPr>
          </w:pPr>
          <w:hyperlink w:anchor="_Toc455060954" w:history="1">
            <w:r w:rsidR="009609CC" w:rsidRPr="00785F2E">
              <w:rPr>
                <w:rStyle w:val="Hyperlink"/>
                <w:noProof/>
                <w:lang w:val="en-AU" w:eastAsia="en-AU"/>
              </w:rPr>
              <w:t>Shooting and trapping</w:t>
            </w:r>
            <w:r w:rsidR="009609CC">
              <w:rPr>
                <w:noProof/>
                <w:webHidden/>
              </w:rPr>
              <w:tab/>
            </w:r>
            <w:r w:rsidR="00695E8F">
              <w:rPr>
                <w:noProof/>
                <w:webHidden/>
              </w:rPr>
              <w:fldChar w:fldCharType="begin"/>
            </w:r>
            <w:r w:rsidR="009609CC">
              <w:rPr>
                <w:noProof/>
                <w:webHidden/>
              </w:rPr>
              <w:instrText xml:space="preserve"> PAGEREF _Toc455060954 \h </w:instrText>
            </w:r>
            <w:r w:rsidR="00695E8F">
              <w:rPr>
                <w:noProof/>
                <w:webHidden/>
              </w:rPr>
            </w:r>
            <w:r w:rsidR="00695E8F">
              <w:rPr>
                <w:noProof/>
                <w:webHidden/>
              </w:rPr>
              <w:fldChar w:fldCharType="separate"/>
            </w:r>
            <w:r w:rsidR="007E19AB">
              <w:rPr>
                <w:noProof/>
                <w:webHidden/>
              </w:rPr>
              <w:t>18</w:t>
            </w:r>
            <w:r w:rsidR="00695E8F">
              <w:rPr>
                <w:noProof/>
                <w:webHidden/>
              </w:rPr>
              <w:fldChar w:fldCharType="end"/>
            </w:r>
          </w:hyperlink>
        </w:p>
        <w:p w14:paraId="5B52FA3B"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55" w:history="1">
            <w:r w:rsidR="009609CC" w:rsidRPr="00785F2E">
              <w:rPr>
                <w:rStyle w:val="Hyperlink"/>
                <w:noProof/>
                <w:lang w:val="en-AU"/>
              </w:rPr>
              <w:t>6.3.</w:t>
            </w:r>
            <w:r w:rsidR="009609CC">
              <w:rPr>
                <w:rFonts w:asciiTheme="minorHAnsi" w:hAnsiTheme="minorHAnsi"/>
                <w:noProof/>
                <w:lang w:val="en-AU" w:eastAsia="en-AU" w:bidi="ar-SA"/>
              </w:rPr>
              <w:tab/>
            </w:r>
            <w:r w:rsidR="009609CC" w:rsidRPr="00785F2E">
              <w:rPr>
                <w:rStyle w:val="Hyperlink"/>
                <w:noProof/>
                <w:lang w:val="en-AU"/>
              </w:rPr>
              <w:t>Biological control</w:t>
            </w:r>
            <w:r w:rsidR="009609CC">
              <w:rPr>
                <w:noProof/>
                <w:webHidden/>
              </w:rPr>
              <w:tab/>
            </w:r>
            <w:r w:rsidR="00695E8F">
              <w:rPr>
                <w:noProof/>
                <w:webHidden/>
              </w:rPr>
              <w:fldChar w:fldCharType="begin"/>
            </w:r>
            <w:r w:rsidR="009609CC">
              <w:rPr>
                <w:noProof/>
                <w:webHidden/>
              </w:rPr>
              <w:instrText xml:space="preserve"> PAGEREF _Toc455060955 \h </w:instrText>
            </w:r>
            <w:r w:rsidR="00695E8F">
              <w:rPr>
                <w:noProof/>
                <w:webHidden/>
              </w:rPr>
            </w:r>
            <w:r w:rsidR="00695E8F">
              <w:rPr>
                <w:noProof/>
                <w:webHidden/>
              </w:rPr>
              <w:fldChar w:fldCharType="separate"/>
            </w:r>
            <w:r w:rsidR="007E19AB">
              <w:rPr>
                <w:noProof/>
                <w:webHidden/>
              </w:rPr>
              <w:t>19</w:t>
            </w:r>
            <w:r w:rsidR="00695E8F">
              <w:rPr>
                <w:noProof/>
                <w:webHidden/>
              </w:rPr>
              <w:fldChar w:fldCharType="end"/>
            </w:r>
          </w:hyperlink>
        </w:p>
        <w:p w14:paraId="5B52FA3C" w14:textId="77777777" w:rsidR="009609CC" w:rsidRDefault="00C354D0">
          <w:pPr>
            <w:pStyle w:val="TOC3"/>
            <w:tabs>
              <w:tab w:val="right" w:leader="dot" w:pos="9487"/>
            </w:tabs>
            <w:rPr>
              <w:rFonts w:asciiTheme="minorHAnsi" w:hAnsiTheme="minorHAnsi"/>
              <w:noProof/>
              <w:lang w:val="en-AU" w:eastAsia="en-AU" w:bidi="ar-SA"/>
            </w:rPr>
          </w:pPr>
          <w:hyperlink w:anchor="_Toc455060956" w:history="1">
            <w:r w:rsidR="009609CC" w:rsidRPr="00785F2E">
              <w:rPr>
                <w:rStyle w:val="Hyperlink"/>
                <w:iCs/>
                <w:noProof/>
                <w:lang w:val="en-AU"/>
              </w:rPr>
              <w:t>Myxomatosis</w:t>
            </w:r>
            <w:r w:rsidR="009609CC">
              <w:rPr>
                <w:noProof/>
                <w:webHidden/>
              </w:rPr>
              <w:tab/>
            </w:r>
            <w:r w:rsidR="00695E8F">
              <w:rPr>
                <w:noProof/>
                <w:webHidden/>
              </w:rPr>
              <w:fldChar w:fldCharType="begin"/>
            </w:r>
            <w:r w:rsidR="009609CC">
              <w:rPr>
                <w:noProof/>
                <w:webHidden/>
              </w:rPr>
              <w:instrText xml:space="preserve"> PAGEREF _Toc455060956 \h </w:instrText>
            </w:r>
            <w:r w:rsidR="00695E8F">
              <w:rPr>
                <w:noProof/>
                <w:webHidden/>
              </w:rPr>
            </w:r>
            <w:r w:rsidR="00695E8F">
              <w:rPr>
                <w:noProof/>
                <w:webHidden/>
              </w:rPr>
              <w:fldChar w:fldCharType="separate"/>
            </w:r>
            <w:r w:rsidR="007E19AB">
              <w:rPr>
                <w:noProof/>
                <w:webHidden/>
              </w:rPr>
              <w:t>19</w:t>
            </w:r>
            <w:r w:rsidR="00695E8F">
              <w:rPr>
                <w:noProof/>
                <w:webHidden/>
              </w:rPr>
              <w:fldChar w:fldCharType="end"/>
            </w:r>
          </w:hyperlink>
        </w:p>
        <w:p w14:paraId="5B52FA3D" w14:textId="77777777" w:rsidR="009609CC" w:rsidRDefault="00C354D0">
          <w:pPr>
            <w:pStyle w:val="TOC3"/>
            <w:tabs>
              <w:tab w:val="right" w:leader="dot" w:pos="9487"/>
            </w:tabs>
            <w:rPr>
              <w:rFonts w:asciiTheme="minorHAnsi" w:hAnsiTheme="minorHAnsi"/>
              <w:noProof/>
              <w:lang w:val="en-AU" w:eastAsia="en-AU" w:bidi="ar-SA"/>
            </w:rPr>
          </w:pPr>
          <w:hyperlink w:anchor="_Toc455060957" w:history="1">
            <w:r w:rsidR="009609CC" w:rsidRPr="00785F2E">
              <w:rPr>
                <w:rStyle w:val="Hyperlink"/>
                <w:iCs/>
                <w:noProof/>
                <w:lang w:val="en-AU"/>
              </w:rPr>
              <w:t>Rabbit haemorrhagic disease</w:t>
            </w:r>
            <w:r w:rsidR="009609CC">
              <w:rPr>
                <w:noProof/>
                <w:webHidden/>
              </w:rPr>
              <w:tab/>
            </w:r>
            <w:r w:rsidR="00695E8F">
              <w:rPr>
                <w:noProof/>
                <w:webHidden/>
              </w:rPr>
              <w:fldChar w:fldCharType="begin"/>
            </w:r>
            <w:r w:rsidR="009609CC">
              <w:rPr>
                <w:noProof/>
                <w:webHidden/>
              </w:rPr>
              <w:instrText xml:space="preserve"> PAGEREF _Toc455060957 \h </w:instrText>
            </w:r>
            <w:r w:rsidR="00695E8F">
              <w:rPr>
                <w:noProof/>
                <w:webHidden/>
              </w:rPr>
            </w:r>
            <w:r w:rsidR="00695E8F">
              <w:rPr>
                <w:noProof/>
                <w:webHidden/>
              </w:rPr>
              <w:fldChar w:fldCharType="separate"/>
            </w:r>
            <w:r w:rsidR="007E19AB">
              <w:rPr>
                <w:noProof/>
                <w:webHidden/>
              </w:rPr>
              <w:t>19</w:t>
            </w:r>
            <w:r w:rsidR="00695E8F">
              <w:rPr>
                <w:noProof/>
                <w:webHidden/>
              </w:rPr>
              <w:fldChar w:fldCharType="end"/>
            </w:r>
          </w:hyperlink>
        </w:p>
        <w:p w14:paraId="5B52FA3E" w14:textId="77777777" w:rsidR="009609CC" w:rsidRDefault="00C354D0">
          <w:pPr>
            <w:pStyle w:val="TOC3"/>
            <w:tabs>
              <w:tab w:val="right" w:leader="dot" w:pos="9487"/>
            </w:tabs>
            <w:rPr>
              <w:rFonts w:asciiTheme="minorHAnsi" w:hAnsiTheme="minorHAnsi"/>
              <w:noProof/>
              <w:lang w:val="en-AU" w:eastAsia="en-AU" w:bidi="ar-SA"/>
            </w:rPr>
          </w:pPr>
          <w:hyperlink w:anchor="_Toc455060958" w:history="1">
            <w:r w:rsidR="009609CC" w:rsidRPr="00785F2E">
              <w:rPr>
                <w:rStyle w:val="Hyperlink"/>
                <w:noProof/>
                <w:lang w:val="en-AU"/>
              </w:rPr>
              <w:t>Fertility control (immunocontraceptives</w:t>
            </w:r>
            <w:r w:rsidR="009609CC" w:rsidRPr="00785F2E">
              <w:rPr>
                <w:rStyle w:val="Hyperlink"/>
                <w:iCs/>
                <w:noProof/>
                <w:lang w:val="en-AU"/>
              </w:rPr>
              <w:t>)</w:t>
            </w:r>
            <w:r w:rsidR="009609CC">
              <w:rPr>
                <w:noProof/>
                <w:webHidden/>
              </w:rPr>
              <w:tab/>
            </w:r>
            <w:r w:rsidR="00695E8F">
              <w:rPr>
                <w:noProof/>
                <w:webHidden/>
              </w:rPr>
              <w:fldChar w:fldCharType="begin"/>
            </w:r>
            <w:r w:rsidR="009609CC">
              <w:rPr>
                <w:noProof/>
                <w:webHidden/>
              </w:rPr>
              <w:instrText xml:space="preserve"> PAGEREF _Toc455060958 \h </w:instrText>
            </w:r>
            <w:r w:rsidR="00695E8F">
              <w:rPr>
                <w:noProof/>
                <w:webHidden/>
              </w:rPr>
            </w:r>
            <w:r w:rsidR="00695E8F">
              <w:rPr>
                <w:noProof/>
                <w:webHidden/>
              </w:rPr>
              <w:fldChar w:fldCharType="separate"/>
            </w:r>
            <w:r w:rsidR="007E19AB">
              <w:rPr>
                <w:noProof/>
                <w:webHidden/>
              </w:rPr>
              <w:t>20</w:t>
            </w:r>
            <w:r w:rsidR="00695E8F">
              <w:rPr>
                <w:noProof/>
                <w:webHidden/>
              </w:rPr>
              <w:fldChar w:fldCharType="end"/>
            </w:r>
          </w:hyperlink>
        </w:p>
        <w:p w14:paraId="5B52FA3F"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59" w:history="1">
            <w:r w:rsidR="009609CC" w:rsidRPr="00785F2E">
              <w:rPr>
                <w:rStyle w:val="Hyperlink"/>
                <w:noProof/>
              </w:rPr>
              <w:t>7.</w:t>
            </w:r>
            <w:r w:rsidR="009609CC">
              <w:rPr>
                <w:rFonts w:asciiTheme="minorHAnsi" w:hAnsiTheme="minorHAnsi"/>
                <w:noProof/>
                <w:lang w:val="en-AU" w:eastAsia="en-AU" w:bidi="ar-SA"/>
              </w:rPr>
              <w:tab/>
            </w:r>
            <w:r w:rsidR="009609CC" w:rsidRPr="00785F2E">
              <w:rPr>
                <w:rStyle w:val="Hyperlink"/>
                <w:noProof/>
              </w:rPr>
              <w:t>Animal welfare</w:t>
            </w:r>
            <w:r w:rsidR="009609CC">
              <w:rPr>
                <w:noProof/>
                <w:webHidden/>
              </w:rPr>
              <w:tab/>
            </w:r>
            <w:r w:rsidR="00695E8F">
              <w:rPr>
                <w:noProof/>
                <w:webHidden/>
              </w:rPr>
              <w:fldChar w:fldCharType="begin"/>
            </w:r>
            <w:r w:rsidR="009609CC">
              <w:rPr>
                <w:noProof/>
                <w:webHidden/>
              </w:rPr>
              <w:instrText xml:space="preserve"> PAGEREF _Toc455060959 \h </w:instrText>
            </w:r>
            <w:r w:rsidR="00695E8F">
              <w:rPr>
                <w:noProof/>
                <w:webHidden/>
              </w:rPr>
            </w:r>
            <w:r w:rsidR="00695E8F">
              <w:rPr>
                <w:noProof/>
                <w:webHidden/>
              </w:rPr>
              <w:fldChar w:fldCharType="separate"/>
            </w:r>
            <w:r w:rsidR="007E19AB">
              <w:rPr>
                <w:noProof/>
                <w:webHidden/>
              </w:rPr>
              <w:t>21</w:t>
            </w:r>
            <w:r w:rsidR="00695E8F">
              <w:rPr>
                <w:noProof/>
                <w:webHidden/>
              </w:rPr>
              <w:fldChar w:fldCharType="end"/>
            </w:r>
          </w:hyperlink>
        </w:p>
        <w:p w14:paraId="5B52FA40"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60" w:history="1">
            <w:r w:rsidR="009609CC" w:rsidRPr="00785F2E">
              <w:rPr>
                <w:rStyle w:val="Hyperlink"/>
                <w:noProof/>
              </w:rPr>
              <w:t>8.</w:t>
            </w:r>
            <w:r w:rsidR="009609CC">
              <w:rPr>
                <w:rFonts w:asciiTheme="minorHAnsi" w:hAnsiTheme="minorHAnsi"/>
                <w:noProof/>
                <w:lang w:val="en-AU" w:eastAsia="en-AU" w:bidi="ar-SA"/>
              </w:rPr>
              <w:tab/>
            </w:r>
            <w:r w:rsidR="009609CC" w:rsidRPr="00785F2E">
              <w:rPr>
                <w:rStyle w:val="Hyperlink"/>
                <w:noProof/>
              </w:rPr>
              <w:t>Strategic research – control agents</w:t>
            </w:r>
            <w:r w:rsidR="009609CC">
              <w:rPr>
                <w:noProof/>
                <w:webHidden/>
              </w:rPr>
              <w:tab/>
            </w:r>
            <w:r w:rsidR="00695E8F">
              <w:rPr>
                <w:noProof/>
                <w:webHidden/>
              </w:rPr>
              <w:fldChar w:fldCharType="begin"/>
            </w:r>
            <w:r w:rsidR="009609CC">
              <w:rPr>
                <w:noProof/>
                <w:webHidden/>
              </w:rPr>
              <w:instrText xml:space="preserve"> PAGEREF _Toc455060960 \h </w:instrText>
            </w:r>
            <w:r w:rsidR="00695E8F">
              <w:rPr>
                <w:noProof/>
                <w:webHidden/>
              </w:rPr>
            </w:r>
            <w:r w:rsidR="00695E8F">
              <w:rPr>
                <w:noProof/>
                <w:webHidden/>
              </w:rPr>
              <w:fldChar w:fldCharType="separate"/>
            </w:r>
            <w:r w:rsidR="007E19AB">
              <w:rPr>
                <w:noProof/>
                <w:webHidden/>
              </w:rPr>
              <w:t>22</w:t>
            </w:r>
            <w:r w:rsidR="00695E8F">
              <w:rPr>
                <w:noProof/>
                <w:webHidden/>
              </w:rPr>
              <w:fldChar w:fldCharType="end"/>
            </w:r>
          </w:hyperlink>
        </w:p>
        <w:p w14:paraId="5B52FA41"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1" w:history="1">
            <w:r w:rsidR="009609CC" w:rsidRPr="00785F2E">
              <w:rPr>
                <w:rStyle w:val="Hyperlink"/>
                <w:noProof/>
                <w:lang w:val="en-AU" w:eastAsia="en-AU"/>
              </w:rPr>
              <w:t>8.1.</w:t>
            </w:r>
            <w:r w:rsidR="009609CC">
              <w:rPr>
                <w:rFonts w:asciiTheme="minorHAnsi" w:hAnsiTheme="minorHAnsi"/>
                <w:noProof/>
                <w:lang w:val="en-AU" w:eastAsia="en-AU" w:bidi="ar-SA"/>
              </w:rPr>
              <w:tab/>
            </w:r>
            <w:r w:rsidR="009609CC" w:rsidRPr="00785F2E">
              <w:rPr>
                <w:rStyle w:val="Hyperlink"/>
                <w:noProof/>
                <w:lang w:val="en-AU" w:eastAsia="en-AU"/>
              </w:rPr>
              <w:t>RHD Boost</w:t>
            </w:r>
            <w:r w:rsidR="009609CC">
              <w:rPr>
                <w:noProof/>
                <w:webHidden/>
              </w:rPr>
              <w:tab/>
            </w:r>
            <w:r w:rsidR="00695E8F">
              <w:rPr>
                <w:noProof/>
                <w:webHidden/>
              </w:rPr>
              <w:fldChar w:fldCharType="begin"/>
            </w:r>
            <w:r w:rsidR="009609CC">
              <w:rPr>
                <w:noProof/>
                <w:webHidden/>
              </w:rPr>
              <w:instrText xml:space="preserve"> PAGEREF _Toc455060961 \h </w:instrText>
            </w:r>
            <w:r w:rsidR="00695E8F">
              <w:rPr>
                <w:noProof/>
                <w:webHidden/>
              </w:rPr>
            </w:r>
            <w:r w:rsidR="00695E8F">
              <w:rPr>
                <w:noProof/>
                <w:webHidden/>
              </w:rPr>
              <w:fldChar w:fldCharType="separate"/>
            </w:r>
            <w:r w:rsidR="007E19AB">
              <w:rPr>
                <w:noProof/>
                <w:webHidden/>
              </w:rPr>
              <w:t>23</w:t>
            </w:r>
            <w:r w:rsidR="00695E8F">
              <w:rPr>
                <w:noProof/>
                <w:webHidden/>
              </w:rPr>
              <w:fldChar w:fldCharType="end"/>
            </w:r>
          </w:hyperlink>
        </w:p>
        <w:p w14:paraId="5B52FA42"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2" w:history="1">
            <w:r w:rsidR="009609CC" w:rsidRPr="00785F2E">
              <w:rPr>
                <w:rStyle w:val="Hyperlink"/>
                <w:noProof/>
                <w:lang w:val="en-AU" w:eastAsia="en-AU"/>
              </w:rPr>
              <w:t>8.2.</w:t>
            </w:r>
            <w:r w:rsidR="009609CC">
              <w:rPr>
                <w:rFonts w:asciiTheme="minorHAnsi" w:hAnsiTheme="minorHAnsi"/>
                <w:noProof/>
                <w:lang w:val="en-AU" w:eastAsia="en-AU" w:bidi="ar-SA"/>
              </w:rPr>
              <w:tab/>
            </w:r>
            <w:r w:rsidR="009609CC" w:rsidRPr="00785F2E">
              <w:rPr>
                <w:rStyle w:val="Hyperlink"/>
                <w:noProof/>
                <w:lang w:val="en-AU" w:eastAsia="en-AU"/>
              </w:rPr>
              <w:t>RHD Accelerator</w:t>
            </w:r>
            <w:r w:rsidR="009609CC">
              <w:rPr>
                <w:noProof/>
                <w:webHidden/>
              </w:rPr>
              <w:tab/>
            </w:r>
            <w:r w:rsidR="00695E8F">
              <w:rPr>
                <w:noProof/>
                <w:webHidden/>
              </w:rPr>
              <w:fldChar w:fldCharType="begin"/>
            </w:r>
            <w:r w:rsidR="009609CC">
              <w:rPr>
                <w:noProof/>
                <w:webHidden/>
              </w:rPr>
              <w:instrText xml:space="preserve"> PAGEREF _Toc455060962 \h </w:instrText>
            </w:r>
            <w:r w:rsidR="00695E8F">
              <w:rPr>
                <w:noProof/>
                <w:webHidden/>
              </w:rPr>
            </w:r>
            <w:r w:rsidR="00695E8F">
              <w:rPr>
                <w:noProof/>
                <w:webHidden/>
              </w:rPr>
              <w:fldChar w:fldCharType="separate"/>
            </w:r>
            <w:r w:rsidR="007E19AB">
              <w:rPr>
                <w:noProof/>
                <w:webHidden/>
              </w:rPr>
              <w:t>23</w:t>
            </w:r>
            <w:r w:rsidR="00695E8F">
              <w:rPr>
                <w:noProof/>
                <w:webHidden/>
              </w:rPr>
              <w:fldChar w:fldCharType="end"/>
            </w:r>
          </w:hyperlink>
        </w:p>
        <w:p w14:paraId="5B52FA43"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3" w:history="1">
            <w:r w:rsidR="009609CC" w:rsidRPr="00785F2E">
              <w:rPr>
                <w:rStyle w:val="Hyperlink"/>
                <w:noProof/>
                <w:lang w:val="en-AU" w:eastAsia="en-AU"/>
              </w:rPr>
              <w:t>8.3.</w:t>
            </w:r>
            <w:r w:rsidR="009609CC">
              <w:rPr>
                <w:rFonts w:asciiTheme="minorHAnsi" w:hAnsiTheme="minorHAnsi"/>
                <w:noProof/>
                <w:lang w:val="en-AU" w:eastAsia="en-AU" w:bidi="ar-SA"/>
              </w:rPr>
              <w:tab/>
            </w:r>
            <w:r w:rsidR="009609CC" w:rsidRPr="00785F2E">
              <w:rPr>
                <w:rStyle w:val="Hyperlink"/>
                <w:noProof/>
                <w:lang w:val="en-AU" w:eastAsia="en-AU"/>
              </w:rPr>
              <w:t>Bio-prospecting</w:t>
            </w:r>
            <w:r w:rsidR="009609CC">
              <w:rPr>
                <w:noProof/>
                <w:webHidden/>
              </w:rPr>
              <w:tab/>
            </w:r>
            <w:r w:rsidR="00695E8F">
              <w:rPr>
                <w:noProof/>
                <w:webHidden/>
              </w:rPr>
              <w:fldChar w:fldCharType="begin"/>
            </w:r>
            <w:r w:rsidR="009609CC">
              <w:rPr>
                <w:noProof/>
                <w:webHidden/>
              </w:rPr>
              <w:instrText xml:space="preserve"> PAGEREF _Toc455060963 \h </w:instrText>
            </w:r>
            <w:r w:rsidR="00695E8F">
              <w:rPr>
                <w:noProof/>
                <w:webHidden/>
              </w:rPr>
            </w:r>
            <w:r w:rsidR="00695E8F">
              <w:rPr>
                <w:noProof/>
                <w:webHidden/>
              </w:rPr>
              <w:fldChar w:fldCharType="separate"/>
            </w:r>
            <w:r w:rsidR="007E19AB">
              <w:rPr>
                <w:noProof/>
                <w:webHidden/>
              </w:rPr>
              <w:t>23</w:t>
            </w:r>
            <w:r w:rsidR="00695E8F">
              <w:rPr>
                <w:noProof/>
                <w:webHidden/>
              </w:rPr>
              <w:fldChar w:fldCharType="end"/>
            </w:r>
          </w:hyperlink>
        </w:p>
        <w:p w14:paraId="5B52FA44"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4" w:history="1">
            <w:r w:rsidR="009609CC" w:rsidRPr="00785F2E">
              <w:rPr>
                <w:rStyle w:val="Hyperlink"/>
                <w:noProof/>
                <w:lang w:val="en-AU"/>
              </w:rPr>
              <w:t>8.4.</w:t>
            </w:r>
            <w:r w:rsidR="009609CC">
              <w:rPr>
                <w:rFonts w:asciiTheme="minorHAnsi" w:hAnsiTheme="minorHAnsi"/>
                <w:noProof/>
                <w:lang w:val="en-AU" w:eastAsia="en-AU" w:bidi="ar-SA"/>
              </w:rPr>
              <w:tab/>
            </w:r>
            <w:r w:rsidR="009609CC" w:rsidRPr="00785F2E">
              <w:rPr>
                <w:rStyle w:val="Hyperlink"/>
                <w:noProof/>
                <w:lang w:val="en-AU"/>
              </w:rPr>
              <w:t>Fertility control</w:t>
            </w:r>
            <w:r w:rsidR="009609CC">
              <w:rPr>
                <w:noProof/>
                <w:webHidden/>
              </w:rPr>
              <w:tab/>
            </w:r>
            <w:r w:rsidR="00695E8F">
              <w:rPr>
                <w:noProof/>
                <w:webHidden/>
              </w:rPr>
              <w:fldChar w:fldCharType="begin"/>
            </w:r>
            <w:r w:rsidR="009609CC">
              <w:rPr>
                <w:noProof/>
                <w:webHidden/>
              </w:rPr>
              <w:instrText xml:space="preserve"> PAGEREF _Toc455060964 \h </w:instrText>
            </w:r>
            <w:r w:rsidR="00695E8F">
              <w:rPr>
                <w:noProof/>
                <w:webHidden/>
              </w:rPr>
            </w:r>
            <w:r w:rsidR="00695E8F">
              <w:rPr>
                <w:noProof/>
                <w:webHidden/>
              </w:rPr>
              <w:fldChar w:fldCharType="separate"/>
            </w:r>
            <w:r w:rsidR="007E19AB">
              <w:rPr>
                <w:noProof/>
                <w:webHidden/>
              </w:rPr>
              <w:t>23</w:t>
            </w:r>
            <w:r w:rsidR="00695E8F">
              <w:rPr>
                <w:noProof/>
                <w:webHidden/>
              </w:rPr>
              <w:fldChar w:fldCharType="end"/>
            </w:r>
          </w:hyperlink>
        </w:p>
        <w:p w14:paraId="5B52FA45" w14:textId="77777777" w:rsidR="009609CC" w:rsidRDefault="00C354D0">
          <w:pPr>
            <w:pStyle w:val="TOC1"/>
            <w:tabs>
              <w:tab w:val="left" w:pos="480"/>
              <w:tab w:val="right" w:leader="dot" w:pos="9487"/>
            </w:tabs>
            <w:rPr>
              <w:rFonts w:asciiTheme="minorHAnsi" w:hAnsiTheme="minorHAnsi"/>
              <w:noProof/>
              <w:lang w:val="en-AU" w:eastAsia="en-AU" w:bidi="ar-SA"/>
            </w:rPr>
          </w:pPr>
          <w:hyperlink w:anchor="_Toc455060965" w:history="1">
            <w:r w:rsidR="009609CC" w:rsidRPr="00785F2E">
              <w:rPr>
                <w:rStyle w:val="Hyperlink"/>
                <w:noProof/>
              </w:rPr>
              <w:t>9.</w:t>
            </w:r>
            <w:r w:rsidR="009609CC">
              <w:rPr>
                <w:rFonts w:asciiTheme="minorHAnsi" w:hAnsiTheme="minorHAnsi"/>
                <w:noProof/>
                <w:lang w:val="en-AU" w:eastAsia="en-AU" w:bidi="ar-SA"/>
              </w:rPr>
              <w:tab/>
            </w:r>
            <w:r w:rsidR="009609CC" w:rsidRPr="00785F2E">
              <w:rPr>
                <w:rStyle w:val="Hyperlink"/>
                <w:noProof/>
              </w:rPr>
              <w:t>Factors affecting rabbit control</w:t>
            </w:r>
            <w:r w:rsidR="009609CC">
              <w:rPr>
                <w:noProof/>
                <w:webHidden/>
              </w:rPr>
              <w:tab/>
            </w:r>
            <w:r w:rsidR="00695E8F">
              <w:rPr>
                <w:noProof/>
                <w:webHidden/>
              </w:rPr>
              <w:fldChar w:fldCharType="begin"/>
            </w:r>
            <w:r w:rsidR="009609CC">
              <w:rPr>
                <w:noProof/>
                <w:webHidden/>
              </w:rPr>
              <w:instrText xml:space="preserve"> PAGEREF _Toc455060965 \h </w:instrText>
            </w:r>
            <w:r w:rsidR="00695E8F">
              <w:rPr>
                <w:noProof/>
                <w:webHidden/>
              </w:rPr>
            </w:r>
            <w:r w:rsidR="00695E8F">
              <w:rPr>
                <w:noProof/>
                <w:webHidden/>
              </w:rPr>
              <w:fldChar w:fldCharType="separate"/>
            </w:r>
            <w:r w:rsidR="007E19AB">
              <w:rPr>
                <w:noProof/>
                <w:webHidden/>
              </w:rPr>
              <w:t>24</w:t>
            </w:r>
            <w:r w:rsidR="00695E8F">
              <w:rPr>
                <w:noProof/>
                <w:webHidden/>
              </w:rPr>
              <w:fldChar w:fldCharType="end"/>
            </w:r>
          </w:hyperlink>
        </w:p>
        <w:p w14:paraId="5B52FA46"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6" w:history="1">
            <w:r w:rsidR="009609CC" w:rsidRPr="00785F2E">
              <w:rPr>
                <w:rStyle w:val="Hyperlink"/>
                <w:noProof/>
                <w:lang w:val="en-AU"/>
              </w:rPr>
              <w:t>9.1.</w:t>
            </w:r>
            <w:r w:rsidR="009609CC">
              <w:rPr>
                <w:rFonts w:asciiTheme="minorHAnsi" w:hAnsiTheme="minorHAnsi"/>
                <w:noProof/>
                <w:lang w:val="en-AU" w:eastAsia="en-AU" w:bidi="ar-SA"/>
              </w:rPr>
              <w:tab/>
            </w:r>
            <w:r w:rsidR="009609CC" w:rsidRPr="00785F2E">
              <w:rPr>
                <w:rStyle w:val="Hyperlink"/>
                <w:noProof/>
                <w:lang w:val="en-AU"/>
              </w:rPr>
              <w:t>Non target species</w:t>
            </w:r>
            <w:r w:rsidR="009609CC">
              <w:rPr>
                <w:noProof/>
                <w:webHidden/>
              </w:rPr>
              <w:tab/>
            </w:r>
            <w:r w:rsidR="00695E8F">
              <w:rPr>
                <w:noProof/>
                <w:webHidden/>
              </w:rPr>
              <w:fldChar w:fldCharType="begin"/>
            </w:r>
            <w:r w:rsidR="009609CC">
              <w:rPr>
                <w:noProof/>
                <w:webHidden/>
              </w:rPr>
              <w:instrText xml:space="preserve"> PAGEREF _Toc455060966 \h </w:instrText>
            </w:r>
            <w:r w:rsidR="00695E8F">
              <w:rPr>
                <w:noProof/>
                <w:webHidden/>
              </w:rPr>
            </w:r>
            <w:r w:rsidR="00695E8F">
              <w:rPr>
                <w:noProof/>
                <w:webHidden/>
              </w:rPr>
              <w:fldChar w:fldCharType="separate"/>
            </w:r>
            <w:r w:rsidR="007E19AB">
              <w:rPr>
                <w:noProof/>
                <w:webHidden/>
              </w:rPr>
              <w:t>24</w:t>
            </w:r>
            <w:r w:rsidR="00695E8F">
              <w:rPr>
                <w:noProof/>
                <w:webHidden/>
              </w:rPr>
              <w:fldChar w:fldCharType="end"/>
            </w:r>
          </w:hyperlink>
        </w:p>
        <w:p w14:paraId="5B52FA47"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7" w:history="1">
            <w:r w:rsidR="009609CC" w:rsidRPr="00785F2E">
              <w:rPr>
                <w:rStyle w:val="Hyperlink"/>
                <w:noProof/>
                <w:lang w:val="en-AU"/>
              </w:rPr>
              <w:t>9.2.</w:t>
            </w:r>
            <w:r w:rsidR="009609CC">
              <w:rPr>
                <w:rFonts w:asciiTheme="minorHAnsi" w:hAnsiTheme="minorHAnsi"/>
                <w:noProof/>
                <w:lang w:val="en-AU" w:eastAsia="en-AU" w:bidi="ar-SA"/>
              </w:rPr>
              <w:tab/>
            </w:r>
            <w:r w:rsidR="009609CC" w:rsidRPr="00785F2E">
              <w:rPr>
                <w:rStyle w:val="Hyperlink"/>
                <w:noProof/>
                <w:lang w:val="en-AU"/>
              </w:rPr>
              <w:t>Cross–species control</w:t>
            </w:r>
            <w:r w:rsidR="009609CC">
              <w:rPr>
                <w:noProof/>
                <w:webHidden/>
              </w:rPr>
              <w:tab/>
            </w:r>
            <w:r w:rsidR="00695E8F">
              <w:rPr>
                <w:noProof/>
                <w:webHidden/>
              </w:rPr>
              <w:fldChar w:fldCharType="begin"/>
            </w:r>
            <w:r w:rsidR="009609CC">
              <w:rPr>
                <w:noProof/>
                <w:webHidden/>
              </w:rPr>
              <w:instrText xml:space="preserve"> PAGEREF _Toc455060967 \h </w:instrText>
            </w:r>
            <w:r w:rsidR="00695E8F">
              <w:rPr>
                <w:noProof/>
                <w:webHidden/>
              </w:rPr>
            </w:r>
            <w:r w:rsidR="00695E8F">
              <w:rPr>
                <w:noProof/>
                <w:webHidden/>
              </w:rPr>
              <w:fldChar w:fldCharType="separate"/>
            </w:r>
            <w:r w:rsidR="007E19AB">
              <w:rPr>
                <w:noProof/>
                <w:webHidden/>
              </w:rPr>
              <w:t>24</w:t>
            </w:r>
            <w:r w:rsidR="00695E8F">
              <w:rPr>
                <w:noProof/>
                <w:webHidden/>
              </w:rPr>
              <w:fldChar w:fldCharType="end"/>
            </w:r>
          </w:hyperlink>
        </w:p>
        <w:p w14:paraId="5B52FA48" w14:textId="77777777" w:rsidR="009609CC" w:rsidRDefault="00C354D0">
          <w:pPr>
            <w:pStyle w:val="TOC2"/>
            <w:tabs>
              <w:tab w:val="left" w:pos="880"/>
              <w:tab w:val="right" w:leader="dot" w:pos="9487"/>
            </w:tabs>
            <w:rPr>
              <w:rFonts w:asciiTheme="minorHAnsi" w:hAnsiTheme="minorHAnsi"/>
              <w:noProof/>
              <w:lang w:val="en-AU" w:eastAsia="en-AU" w:bidi="ar-SA"/>
            </w:rPr>
          </w:pPr>
          <w:hyperlink w:anchor="_Toc455060968" w:history="1">
            <w:r w:rsidR="009609CC" w:rsidRPr="00785F2E">
              <w:rPr>
                <w:rStyle w:val="Hyperlink"/>
                <w:noProof/>
                <w:lang w:val="en-AU"/>
              </w:rPr>
              <w:t>9.3.</w:t>
            </w:r>
            <w:r w:rsidR="009609CC">
              <w:rPr>
                <w:rFonts w:asciiTheme="minorHAnsi" w:hAnsiTheme="minorHAnsi"/>
                <w:noProof/>
                <w:lang w:val="en-AU" w:eastAsia="en-AU" w:bidi="ar-SA"/>
              </w:rPr>
              <w:tab/>
            </w:r>
            <w:r w:rsidR="009609CC" w:rsidRPr="00785F2E">
              <w:rPr>
                <w:rStyle w:val="Hyperlink"/>
                <w:noProof/>
                <w:lang w:val="en-AU"/>
              </w:rPr>
              <w:t>Community perceptions to rabbits and control activities</w:t>
            </w:r>
            <w:r w:rsidR="009609CC">
              <w:rPr>
                <w:noProof/>
                <w:webHidden/>
              </w:rPr>
              <w:tab/>
            </w:r>
            <w:r w:rsidR="00695E8F">
              <w:rPr>
                <w:noProof/>
                <w:webHidden/>
              </w:rPr>
              <w:fldChar w:fldCharType="begin"/>
            </w:r>
            <w:r w:rsidR="009609CC">
              <w:rPr>
                <w:noProof/>
                <w:webHidden/>
              </w:rPr>
              <w:instrText xml:space="preserve"> PAGEREF _Toc455060968 \h </w:instrText>
            </w:r>
            <w:r w:rsidR="00695E8F">
              <w:rPr>
                <w:noProof/>
                <w:webHidden/>
              </w:rPr>
            </w:r>
            <w:r w:rsidR="00695E8F">
              <w:rPr>
                <w:noProof/>
                <w:webHidden/>
              </w:rPr>
              <w:fldChar w:fldCharType="separate"/>
            </w:r>
            <w:r w:rsidR="007E19AB">
              <w:rPr>
                <w:noProof/>
                <w:webHidden/>
              </w:rPr>
              <w:t>25</w:t>
            </w:r>
            <w:r w:rsidR="00695E8F">
              <w:rPr>
                <w:noProof/>
                <w:webHidden/>
              </w:rPr>
              <w:fldChar w:fldCharType="end"/>
            </w:r>
          </w:hyperlink>
        </w:p>
        <w:p w14:paraId="5B52FA49" w14:textId="77777777" w:rsidR="009609CC" w:rsidRDefault="00C354D0">
          <w:pPr>
            <w:pStyle w:val="TOC3"/>
            <w:tabs>
              <w:tab w:val="right" w:leader="dot" w:pos="9487"/>
            </w:tabs>
            <w:rPr>
              <w:rFonts w:asciiTheme="minorHAnsi" w:hAnsiTheme="minorHAnsi"/>
              <w:noProof/>
              <w:lang w:val="en-AU" w:eastAsia="en-AU" w:bidi="ar-SA"/>
            </w:rPr>
          </w:pPr>
          <w:hyperlink w:anchor="_Toc455060969" w:history="1">
            <w:r w:rsidR="009609CC" w:rsidRPr="00785F2E">
              <w:rPr>
                <w:rStyle w:val="Hyperlink"/>
                <w:noProof/>
                <w:lang w:val="en-AU"/>
              </w:rPr>
              <w:t>Commercial use</w:t>
            </w:r>
            <w:r w:rsidR="009609CC">
              <w:rPr>
                <w:noProof/>
                <w:webHidden/>
              </w:rPr>
              <w:tab/>
            </w:r>
            <w:r w:rsidR="00695E8F">
              <w:rPr>
                <w:noProof/>
                <w:webHidden/>
              </w:rPr>
              <w:fldChar w:fldCharType="begin"/>
            </w:r>
            <w:r w:rsidR="009609CC">
              <w:rPr>
                <w:noProof/>
                <w:webHidden/>
              </w:rPr>
              <w:instrText xml:space="preserve"> PAGEREF _Toc455060969 \h </w:instrText>
            </w:r>
            <w:r w:rsidR="00695E8F">
              <w:rPr>
                <w:noProof/>
                <w:webHidden/>
              </w:rPr>
            </w:r>
            <w:r w:rsidR="00695E8F">
              <w:rPr>
                <w:noProof/>
                <w:webHidden/>
              </w:rPr>
              <w:fldChar w:fldCharType="separate"/>
            </w:r>
            <w:r w:rsidR="007E19AB">
              <w:rPr>
                <w:noProof/>
                <w:webHidden/>
              </w:rPr>
              <w:t>25</w:t>
            </w:r>
            <w:r w:rsidR="00695E8F">
              <w:rPr>
                <w:noProof/>
                <w:webHidden/>
              </w:rPr>
              <w:fldChar w:fldCharType="end"/>
            </w:r>
          </w:hyperlink>
        </w:p>
        <w:p w14:paraId="5B52FA4A" w14:textId="77777777" w:rsidR="009609CC" w:rsidRDefault="00C354D0">
          <w:pPr>
            <w:pStyle w:val="TOC3"/>
            <w:tabs>
              <w:tab w:val="right" w:leader="dot" w:pos="9487"/>
            </w:tabs>
            <w:rPr>
              <w:rFonts w:asciiTheme="minorHAnsi" w:hAnsiTheme="minorHAnsi"/>
              <w:noProof/>
              <w:lang w:val="en-AU" w:eastAsia="en-AU" w:bidi="ar-SA"/>
            </w:rPr>
          </w:pPr>
          <w:hyperlink w:anchor="_Toc455060970" w:history="1">
            <w:r w:rsidR="009609CC" w:rsidRPr="00785F2E">
              <w:rPr>
                <w:rStyle w:val="Hyperlink"/>
                <w:noProof/>
                <w:lang w:val="en-AU"/>
              </w:rPr>
              <w:t>Indigenous use and association.</w:t>
            </w:r>
            <w:r w:rsidR="009609CC">
              <w:rPr>
                <w:noProof/>
                <w:webHidden/>
              </w:rPr>
              <w:tab/>
            </w:r>
            <w:r w:rsidR="00695E8F">
              <w:rPr>
                <w:noProof/>
                <w:webHidden/>
              </w:rPr>
              <w:fldChar w:fldCharType="begin"/>
            </w:r>
            <w:r w:rsidR="009609CC">
              <w:rPr>
                <w:noProof/>
                <w:webHidden/>
              </w:rPr>
              <w:instrText xml:space="preserve"> PAGEREF _Toc455060970 \h </w:instrText>
            </w:r>
            <w:r w:rsidR="00695E8F">
              <w:rPr>
                <w:noProof/>
                <w:webHidden/>
              </w:rPr>
            </w:r>
            <w:r w:rsidR="00695E8F">
              <w:rPr>
                <w:noProof/>
                <w:webHidden/>
              </w:rPr>
              <w:fldChar w:fldCharType="separate"/>
            </w:r>
            <w:r w:rsidR="007E19AB">
              <w:rPr>
                <w:noProof/>
                <w:webHidden/>
              </w:rPr>
              <w:t>26</w:t>
            </w:r>
            <w:r w:rsidR="00695E8F">
              <w:rPr>
                <w:noProof/>
                <w:webHidden/>
              </w:rPr>
              <w:fldChar w:fldCharType="end"/>
            </w:r>
          </w:hyperlink>
        </w:p>
        <w:p w14:paraId="5B52FA4B" w14:textId="77777777" w:rsidR="009609CC" w:rsidRDefault="00C354D0">
          <w:pPr>
            <w:pStyle w:val="TOC1"/>
            <w:tabs>
              <w:tab w:val="left" w:pos="660"/>
              <w:tab w:val="right" w:leader="dot" w:pos="9487"/>
            </w:tabs>
            <w:rPr>
              <w:rFonts w:asciiTheme="minorHAnsi" w:hAnsiTheme="minorHAnsi"/>
              <w:noProof/>
              <w:lang w:val="en-AU" w:eastAsia="en-AU" w:bidi="ar-SA"/>
            </w:rPr>
          </w:pPr>
          <w:hyperlink w:anchor="_Toc455060971" w:history="1">
            <w:r w:rsidR="009609CC" w:rsidRPr="00785F2E">
              <w:rPr>
                <w:rStyle w:val="Hyperlink"/>
                <w:noProof/>
              </w:rPr>
              <w:t>10.</w:t>
            </w:r>
            <w:r w:rsidR="009609CC">
              <w:rPr>
                <w:rFonts w:asciiTheme="minorHAnsi" w:hAnsiTheme="minorHAnsi"/>
                <w:noProof/>
                <w:lang w:val="en-AU" w:eastAsia="en-AU" w:bidi="ar-SA"/>
              </w:rPr>
              <w:tab/>
            </w:r>
            <w:r w:rsidR="009609CC" w:rsidRPr="00785F2E">
              <w:rPr>
                <w:rStyle w:val="Hyperlink"/>
                <w:noProof/>
              </w:rPr>
              <w:t>Legislation</w:t>
            </w:r>
            <w:r w:rsidR="009609CC">
              <w:rPr>
                <w:noProof/>
                <w:webHidden/>
              </w:rPr>
              <w:tab/>
            </w:r>
            <w:r w:rsidR="00695E8F">
              <w:rPr>
                <w:noProof/>
                <w:webHidden/>
              </w:rPr>
              <w:fldChar w:fldCharType="begin"/>
            </w:r>
            <w:r w:rsidR="009609CC">
              <w:rPr>
                <w:noProof/>
                <w:webHidden/>
              </w:rPr>
              <w:instrText xml:space="preserve"> PAGEREF _Toc455060971 \h </w:instrText>
            </w:r>
            <w:r w:rsidR="00695E8F">
              <w:rPr>
                <w:noProof/>
                <w:webHidden/>
              </w:rPr>
            </w:r>
            <w:r w:rsidR="00695E8F">
              <w:rPr>
                <w:noProof/>
                <w:webHidden/>
              </w:rPr>
              <w:fldChar w:fldCharType="separate"/>
            </w:r>
            <w:r w:rsidR="007E19AB">
              <w:rPr>
                <w:noProof/>
                <w:webHidden/>
              </w:rPr>
              <w:t>26</w:t>
            </w:r>
            <w:r w:rsidR="00695E8F">
              <w:rPr>
                <w:noProof/>
                <w:webHidden/>
              </w:rPr>
              <w:fldChar w:fldCharType="end"/>
            </w:r>
          </w:hyperlink>
        </w:p>
        <w:p w14:paraId="5B52FA4C" w14:textId="77777777" w:rsidR="009609CC" w:rsidRDefault="00C354D0">
          <w:pPr>
            <w:pStyle w:val="TOC1"/>
            <w:tabs>
              <w:tab w:val="left" w:pos="660"/>
              <w:tab w:val="right" w:leader="dot" w:pos="9487"/>
            </w:tabs>
            <w:rPr>
              <w:rFonts w:asciiTheme="minorHAnsi" w:hAnsiTheme="minorHAnsi"/>
              <w:noProof/>
              <w:lang w:val="en-AU" w:eastAsia="en-AU" w:bidi="ar-SA"/>
            </w:rPr>
          </w:pPr>
          <w:hyperlink w:anchor="_Toc455060972" w:history="1">
            <w:r w:rsidR="009609CC" w:rsidRPr="00785F2E">
              <w:rPr>
                <w:rStyle w:val="Hyperlink"/>
                <w:noProof/>
              </w:rPr>
              <w:t>11.</w:t>
            </w:r>
            <w:r w:rsidR="009609CC">
              <w:rPr>
                <w:rFonts w:asciiTheme="minorHAnsi" w:hAnsiTheme="minorHAnsi"/>
                <w:noProof/>
                <w:lang w:val="en-AU" w:eastAsia="en-AU" w:bidi="ar-SA"/>
              </w:rPr>
              <w:tab/>
            </w:r>
            <w:r w:rsidR="009609CC" w:rsidRPr="00785F2E">
              <w:rPr>
                <w:rStyle w:val="Hyperlink"/>
                <w:noProof/>
              </w:rPr>
              <w:t>Strategic management</w:t>
            </w:r>
            <w:r w:rsidR="009609CC">
              <w:rPr>
                <w:noProof/>
                <w:webHidden/>
              </w:rPr>
              <w:tab/>
            </w:r>
            <w:r w:rsidR="00695E8F">
              <w:rPr>
                <w:noProof/>
                <w:webHidden/>
              </w:rPr>
              <w:fldChar w:fldCharType="begin"/>
            </w:r>
            <w:r w:rsidR="009609CC">
              <w:rPr>
                <w:noProof/>
                <w:webHidden/>
              </w:rPr>
              <w:instrText xml:space="preserve"> PAGEREF _Toc455060972 \h </w:instrText>
            </w:r>
            <w:r w:rsidR="00695E8F">
              <w:rPr>
                <w:noProof/>
                <w:webHidden/>
              </w:rPr>
            </w:r>
            <w:r w:rsidR="00695E8F">
              <w:rPr>
                <w:noProof/>
                <w:webHidden/>
              </w:rPr>
              <w:fldChar w:fldCharType="separate"/>
            </w:r>
            <w:r w:rsidR="007E19AB">
              <w:rPr>
                <w:noProof/>
                <w:webHidden/>
              </w:rPr>
              <w:t>27</w:t>
            </w:r>
            <w:r w:rsidR="00695E8F">
              <w:rPr>
                <w:noProof/>
                <w:webHidden/>
              </w:rPr>
              <w:fldChar w:fldCharType="end"/>
            </w:r>
          </w:hyperlink>
        </w:p>
        <w:p w14:paraId="5B52FA4D" w14:textId="77777777" w:rsidR="009609CC" w:rsidRDefault="00C354D0">
          <w:pPr>
            <w:pStyle w:val="TOC2"/>
            <w:tabs>
              <w:tab w:val="left" w:pos="1100"/>
              <w:tab w:val="right" w:leader="dot" w:pos="9487"/>
            </w:tabs>
            <w:rPr>
              <w:rFonts w:asciiTheme="minorHAnsi" w:hAnsiTheme="minorHAnsi"/>
              <w:noProof/>
              <w:lang w:val="en-AU" w:eastAsia="en-AU" w:bidi="ar-SA"/>
            </w:rPr>
          </w:pPr>
          <w:hyperlink w:anchor="_Toc455060973" w:history="1">
            <w:r w:rsidR="009609CC" w:rsidRPr="00785F2E">
              <w:rPr>
                <w:rStyle w:val="Hyperlink"/>
                <w:noProof/>
                <w:lang w:val="en-AU"/>
              </w:rPr>
              <w:t>11.1.</w:t>
            </w:r>
            <w:r w:rsidR="009609CC">
              <w:rPr>
                <w:rFonts w:asciiTheme="minorHAnsi" w:hAnsiTheme="minorHAnsi"/>
                <w:noProof/>
                <w:lang w:val="en-AU" w:eastAsia="en-AU" w:bidi="ar-SA"/>
              </w:rPr>
              <w:tab/>
            </w:r>
            <w:r w:rsidR="009609CC" w:rsidRPr="00785F2E">
              <w:rPr>
                <w:rStyle w:val="Hyperlink"/>
                <w:noProof/>
                <w:lang w:val="en-AU"/>
              </w:rPr>
              <w:t>Adaptive management</w:t>
            </w:r>
            <w:r w:rsidR="009609CC">
              <w:rPr>
                <w:noProof/>
                <w:webHidden/>
              </w:rPr>
              <w:tab/>
            </w:r>
            <w:r w:rsidR="00695E8F">
              <w:rPr>
                <w:noProof/>
                <w:webHidden/>
              </w:rPr>
              <w:fldChar w:fldCharType="begin"/>
            </w:r>
            <w:r w:rsidR="009609CC">
              <w:rPr>
                <w:noProof/>
                <w:webHidden/>
              </w:rPr>
              <w:instrText xml:space="preserve"> PAGEREF _Toc455060973 \h </w:instrText>
            </w:r>
            <w:r w:rsidR="00695E8F">
              <w:rPr>
                <w:noProof/>
                <w:webHidden/>
              </w:rPr>
            </w:r>
            <w:r w:rsidR="00695E8F">
              <w:rPr>
                <w:noProof/>
                <w:webHidden/>
              </w:rPr>
              <w:fldChar w:fldCharType="separate"/>
            </w:r>
            <w:r w:rsidR="007E19AB">
              <w:rPr>
                <w:noProof/>
                <w:webHidden/>
              </w:rPr>
              <w:t>27</w:t>
            </w:r>
            <w:r w:rsidR="00695E8F">
              <w:rPr>
                <w:noProof/>
                <w:webHidden/>
              </w:rPr>
              <w:fldChar w:fldCharType="end"/>
            </w:r>
          </w:hyperlink>
        </w:p>
        <w:p w14:paraId="5B52FA4E" w14:textId="77777777" w:rsidR="009609CC" w:rsidRDefault="00C354D0">
          <w:pPr>
            <w:pStyle w:val="TOC2"/>
            <w:tabs>
              <w:tab w:val="left" w:pos="1100"/>
              <w:tab w:val="right" w:leader="dot" w:pos="9487"/>
            </w:tabs>
            <w:rPr>
              <w:rFonts w:asciiTheme="minorHAnsi" w:hAnsiTheme="minorHAnsi"/>
              <w:noProof/>
              <w:lang w:val="en-AU" w:eastAsia="en-AU" w:bidi="ar-SA"/>
            </w:rPr>
          </w:pPr>
          <w:hyperlink w:anchor="_Toc455060974" w:history="1">
            <w:r w:rsidR="009609CC" w:rsidRPr="00785F2E">
              <w:rPr>
                <w:rStyle w:val="Hyperlink"/>
                <w:noProof/>
                <w:lang w:val="en-AU"/>
              </w:rPr>
              <w:t>11.2.</w:t>
            </w:r>
            <w:r w:rsidR="009609CC">
              <w:rPr>
                <w:rFonts w:asciiTheme="minorHAnsi" w:hAnsiTheme="minorHAnsi"/>
                <w:noProof/>
                <w:lang w:val="en-AU" w:eastAsia="en-AU" w:bidi="ar-SA"/>
              </w:rPr>
              <w:tab/>
            </w:r>
            <w:r w:rsidR="009609CC" w:rsidRPr="00785F2E">
              <w:rPr>
                <w:rStyle w:val="Hyperlink"/>
                <w:noProof/>
                <w:lang w:val="en-AU"/>
              </w:rPr>
              <w:t>Economic decision model</w:t>
            </w:r>
            <w:r w:rsidR="009609CC">
              <w:rPr>
                <w:noProof/>
                <w:webHidden/>
              </w:rPr>
              <w:tab/>
            </w:r>
            <w:r w:rsidR="00695E8F">
              <w:rPr>
                <w:noProof/>
                <w:webHidden/>
              </w:rPr>
              <w:fldChar w:fldCharType="begin"/>
            </w:r>
            <w:r w:rsidR="009609CC">
              <w:rPr>
                <w:noProof/>
                <w:webHidden/>
              </w:rPr>
              <w:instrText xml:space="preserve"> PAGEREF _Toc455060974 \h </w:instrText>
            </w:r>
            <w:r w:rsidR="00695E8F">
              <w:rPr>
                <w:noProof/>
                <w:webHidden/>
              </w:rPr>
            </w:r>
            <w:r w:rsidR="00695E8F">
              <w:rPr>
                <w:noProof/>
                <w:webHidden/>
              </w:rPr>
              <w:fldChar w:fldCharType="separate"/>
            </w:r>
            <w:r w:rsidR="007E19AB">
              <w:rPr>
                <w:noProof/>
                <w:webHidden/>
              </w:rPr>
              <w:t>27</w:t>
            </w:r>
            <w:r w:rsidR="00695E8F">
              <w:rPr>
                <w:noProof/>
                <w:webHidden/>
              </w:rPr>
              <w:fldChar w:fldCharType="end"/>
            </w:r>
          </w:hyperlink>
        </w:p>
        <w:p w14:paraId="5B52FA4F" w14:textId="77777777" w:rsidR="009609CC" w:rsidRDefault="00C354D0">
          <w:pPr>
            <w:pStyle w:val="TOC2"/>
            <w:tabs>
              <w:tab w:val="left" w:pos="1100"/>
              <w:tab w:val="right" w:leader="dot" w:pos="9487"/>
            </w:tabs>
            <w:rPr>
              <w:rFonts w:asciiTheme="minorHAnsi" w:hAnsiTheme="minorHAnsi"/>
              <w:noProof/>
              <w:lang w:val="en-AU" w:eastAsia="en-AU" w:bidi="ar-SA"/>
            </w:rPr>
          </w:pPr>
          <w:hyperlink w:anchor="_Toc455060975" w:history="1">
            <w:r w:rsidR="009609CC" w:rsidRPr="00785F2E">
              <w:rPr>
                <w:rStyle w:val="Hyperlink"/>
                <w:noProof/>
                <w:lang w:val="en-AU"/>
              </w:rPr>
              <w:t>11.3.</w:t>
            </w:r>
            <w:r w:rsidR="009609CC">
              <w:rPr>
                <w:rFonts w:asciiTheme="minorHAnsi" w:hAnsiTheme="minorHAnsi"/>
                <w:noProof/>
                <w:lang w:val="en-AU" w:eastAsia="en-AU" w:bidi="ar-SA"/>
              </w:rPr>
              <w:tab/>
            </w:r>
            <w:r w:rsidR="009609CC" w:rsidRPr="00785F2E">
              <w:rPr>
                <w:rStyle w:val="Hyperlink"/>
                <w:noProof/>
                <w:lang w:val="en-AU"/>
              </w:rPr>
              <w:t>Rabbits and bio-sequestration</w:t>
            </w:r>
            <w:r w:rsidR="009609CC">
              <w:rPr>
                <w:noProof/>
                <w:webHidden/>
              </w:rPr>
              <w:tab/>
            </w:r>
            <w:r w:rsidR="00695E8F">
              <w:rPr>
                <w:noProof/>
                <w:webHidden/>
              </w:rPr>
              <w:fldChar w:fldCharType="begin"/>
            </w:r>
            <w:r w:rsidR="009609CC">
              <w:rPr>
                <w:noProof/>
                <w:webHidden/>
              </w:rPr>
              <w:instrText xml:space="preserve"> PAGEREF _Toc455060975 \h </w:instrText>
            </w:r>
            <w:r w:rsidR="00695E8F">
              <w:rPr>
                <w:noProof/>
                <w:webHidden/>
              </w:rPr>
            </w:r>
            <w:r w:rsidR="00695E8F">
              <w:rPr>
                <w:noProof/>
                <w:webHidden/>
              </w:rPr>
              <w:fldChar w:fldCharType="separate"/>
            </w:r>
            <w:r w:rsidR="007E19AB">
              <w:rPr>
                <w:noProof/>
                <w:webHidden/>
              </w:rPr>
              <w:t>28</w:t>
            </w:r>
            <w:r w:rsidR="00695E8F">
              <w:rPr>
                <w:noProof/>
                <w:webHidden/>
              </w:rPr>
              <w:fldChar w:fldCharType="end"/>
            </w:r>
          </w:hyperlink>
        </w:p>
        <w:p w14:paraId="5B52FA50" w14:textId="77777777" w:rsidR="009609CC" w:rsidRDefault="00C354D0">
          <w:pPr>
            <w:pStyle w:val="TOC1"/>
            <w:tabs>
              <w:tab w:val="right" w:leader="dot" w:pos="9487"/>
            </w:tabs>
            <w:rPr>
              <w:rFonts w:asciiTheme="minorHAnsi" w:hAnsiTheme="minorHAnsi"/>
              <w:noProof/>
              <w:lang w:val="en-AU" w:eastAsia="en-AU" w:bidi="ar-SA"/>
            </w:rPr>
          </w:pPr>
          <w:hyperlink w:anchor="_Toc455060976" w:history="1">
            <w:r w:rsidR="009609CC" w:rsidRPr="00785F2E">
              <w:rPr>
                <w:rStyle w:val="Hyperlink"/>
                <w:noProof/>
              </w:rPr>
              <w:t>References</w:t>
            </w:r>
            <w:r w:rsidR="009609CC">
              <w:rPr>
                <w:noProof/>
                <w:webHidden/>
              </w:rPr>
              <w:tab/>
            </w:r>
            <w:r w:rsidR="00695E8F">
              <w:rPr>
                <w:noProof/>
                <w:webHidden/>
              </w:rPr>
              <w:fldChar w:fldCharType="begin"/>
            </w:r>
            <w:r w:rsidR="009609CC">
              <w:rPr>
                <w:noProof/>
                <w:webHidden/>
              </w:rPr>
              <w:instrText xml:space="preserve"> PAGEREF _Toc455060976 \h </w:instrText>
            </w:r>
            <w:r w:rsidR="00695E8F">
              <w:rPr>
                <w:noProof/>
                <w:webHidden/>
              </w:rPr>
            </w:r>
            <w:r w:rsidR="00695E8F">
              <w:rPr>
                <w:noProof/>
                <w:webHidden/>
              </w:rPr>
              <w:fldChar w:fldCharType="separate"/>
            </w:r>
            <w:r w:rsidR="007E19AB">
              <w:rPr>
                <w:noProof/>
                <w:webHidden/>
              </w:rPr>
              <w:t>29</w:t>
            </w:r>
            <w:r w:rsidR="00695E8F">
              <w:rPr>
                <w:noProof/>
                <w:webHidden/>
              </w:rPr>
              <w:fldChar w:fldCharType="end"/>
            </w:r>
          </w:hyperlink>
        </w:p>
        <w:p w14:paraId="5B52FA51" w14:textId="77777777" w:rsidR="009609CC" w:rsidRDefault="00C354D0">
          <w:pPr>
            <w:pStyle w:val="TOC1"/>
            <w:tabs>
              <w:tab w:val="right" w:leader="dot" w:pos="9487"/>
            </w:tabs>
            <w:rPr>
              <w:rFonts w:asciiTheme="minorHAnsi" w:hAnsiTheme="minorHAnsi"/>
              <w:noProof/>
              <w:lang w:val="en-AU" w:eastAsia="en-AU" w:bidi="ar-SA"/>
            </w:rPr>
          </w:pPr>
          <w:hyperlink w:anchor="_Toc455060977" w:history="1">
            <w:r w:rsidR="009609CC" w:rsidRPr="00785F2E">
              <w:rPr>
                <w:rStyle w:val="Hyperlink"/>
                <w:noProof/>
              </w:rPr>
              <w:t>Appendix A</w:t>
            </w:r>
            <w:r w:rsidR="009609CC">
              <w:rPr>
                <w:noProof/>
                <w:webHidden/>
              </w:rPr>
              <w:tab/>
            </w:r>
            <w:r w:rsidR="00695E8F">
              <w:rPr>
                <w:noProof/>
                <w:webHidden/>
              </w:rPr>
              <w:fldChar w:fldCharType="begin"/>
            </w:r>
            <w:r w:rsidR="009609CC">
              <w:rPr>
                <w:noProof/>
                <w:webHidden/>
              </w:rPr>
              <w:instrText xml:space="preserve"> PAGEREF _Toc455060977 \h </w:instrText>
            </w:r>
            <w:r w:rsidR="00695E8F">
              <w:rPr>
                <w:noProof/>
                <w:webHidden/>
              </w:rPr>
            </w:r>
            <w:r w:rsidR="00695E8F">
              <w:rPr>
                <w:noProof/>
                <w:webHidden/>
              </w:rPr>
              <w:fldChar w:fldCharType="separate"/>
            </w:r>
            <w:r w:rsidR="007E19AB">
              <w:rPr>
                <w:noProof/>
                <w:webHidden/>
              </w:rPr>
              <w:t>36</w:t>
            </w:r>
            <w:r w:rsidR="00695E8F">
              <w:rPr>
                <w:noProof/>
                <w:webHidden/>
              </w:rPr>
              <w:fldChar w:fldCharType="end"/>
            </w:r>
          </w:hyperlink>
        </w:p>
        <w:p w14:paraId="5B52FA52" w14:textId="77777777" w:rsidR="009609CC" w:rsidRDefault="00C354D0">
          <w:pPr>
            <w:pStyle w:val="TOC1"/>
            <w:tabs>
              <w:tab w:val="right" w:leader="dot" w:pos="9487"/>
            </w:tabs>
            <w:rPr>
              <w:rFonts w:asciiTheme="minorHAnsi" w:hAnsiTheme="minorHAnsi"/>
              <w:noProof/>
              <w:lang w:val="en-AU" w:eastAsia="en-AU" w:bidi="ar-SA"/>
            </w:rPr>
          </w:pPr>
          <w:hyperlink w:anchor="_Toc455060978" w:history="1">
            <w:r w:rsidR="009609CC" w:rsidRPr="00785F2E">
              <w:rPr>
                <w:rStyle w:val="Hyperlink"/>
                <w:noProof/>
              </w:rPr>
              <w:t>Appendix B</w:t>
            </w:r>
            <w:r w:rsidR="009609CC">
              <w:rPr>
                <w:noProof/>
                <w:webHidden/>
              </w:rPr>
              <w:tab/>
            </w:r>
            <w:r w:rsidR="00695E8F">
              <w:rPr>
                <w:noProof/>
                <w:webHidden/>
              </w:rPr>
              <w:fldChar w:fldCharType="begin"/>
            </w:r>
            <w:r w:rsidR="009609CC">
              <w:rPr>
                <w:noProof/>
                <w:webHidden/>
              </w:rPr>
              <w:instrText xml:space="preserve"> PAGEREF _Toc455060978 \h </w:instrText>
            </w:r>
            <w:r w:rsidR="00695E8F">
              <w:rPr>
                <w:noProof/>
                <w:webHidden/>
              </w:rPr>
            </w:r>
            <w:r w:rsidR="00695E8F">
              <w:rPr>
                <w:noProof/>
                <w:webHidden/>
              </w:rPr>
              <w:fldChar w:fldCharType="separate"/>
            </w:r>
            <w:r w:rsidR="007E19AB">
              <w:rPr>
                <w:noProof/>
                <w:webHidden/>
              </w:rPr>
              <w:t>39</w:t>
            </w:r>
            <w:r w:rsidR="00695E8F">
              <w:rPr>
                <w:noProof/>
                <w:webHidden/>
              </w:rPr>
              <w:fldChar w:fldCharType="end"/>
            </w:r>
          </w:hyperlink>
        </w:p>
        <w:p w14:paraId="5B52FA53" w14:textId="77777777" w:rsidR="00FA7F20" w:rsidRPr="00A93ACD" w:rsidRDefault="00695E8F">
          <w:pPr>
            <w:rPr>
              <w:lang w:val="en-AU"/>
            </w:rPr>
          </w:pPr>
          <w:r w:rsidRPr="003B686B">
            <w:rPr>
              <w:lang w:val="en-AU"/>
            </w:rPr>
            <w:fldChar w:fldCharType="end"/>
          </w:r>
        </w:p>
      </w:sdtContent>
    </w:sdt>
    <w:p w14:paraId="5B52FA54" w14:textId="77777777" w:rsidR="00C01ECF" w:rsidRPr="00A93ACD" w:rsidRDefault="00C01ECF" w:rsidP="00C01ECF">
      <w:pPr>
        <w:pStyle w:val="TOCHeading"/>
      </w:pPr>
      <w:r w:rsidRPr="00A93ACD">
        <w:rPr>
          <w:color w:val="auto"/>
        </w:rPr>
        <w:t>Table of Figures</w:t>
      </w:r>
      <w:r w:rsidR="00151EAB" w:rsidRPr="00A93ACD">
        <w:rPr>
          <w:color w:val="auto"/>
        </w:rPr>
        <w:t xml:space="preserve"> and Tables</w:t>
      </w:r>
    </w:p>
    <w:p w14:paraId="5B52FA55" w14:textId="77777777" w:rsidR="00C01ECF" w:rsidRPr="00A93ACD" w:rsidRDefault="00C01ECF">
      <w:pPr>
        <w:spacing w:before="0" w:after="0" w:line="240" w:lineRule="auto"/>
        <w:rPr>
          <w:lang w:val="en-AU"/>
        </w:rPr>
      </w:pPr>
    </w:p>
    <w:p w14:paraId="5B52FA56" w14:textId="77777777" w:rsidR="00FA0084" w:rsidRPr="00A93ACD" w:rsidRDefault="00695E8F">
      <w:pPr>
        <w:pStyle w:val="TableofFigures"/>
        <w:tabs>
          <w:tab w:val="right" w:leader="dot" w:pos="9487"/>
        </w:tabs>
        <w:rPr>
          <w:rFonts w:asciiTheme="minorHAnsi" w:hAnsiTheme="minorHAnsi"/>
          <w:lang w:val="en-AU" w:eastAsia="en-AU" w:bidi="ar-SA"/>
        </w:rPr>
      </w:pPr>
      <w:r w:rsidRPr="003B686B">
        <w:rPr>
          <w:lang w:val="en-AU"/>
        </w:rPr>
        <w:fldChar w:fldCharType="begin"/>
      </w:r>
      <w:r w:rsidR="003B686B" w:rsidRPr="003B686B">
        <w:rPr>
          <w:lang w:val="en-AU"/>
        </w:rPr>
        <w:instrText xml:space="preserve"> TOC \h \z \t "Figure text (M)" \c </w:instrText>
      </w:r>
      <w:r w:rsidRPr="003B686B">
        <w:rPr>
          <w:lang w:val="en-AU"/>
        </w:rPr>
        <w:fldChar w:fldCharType="separate"/>
      </w:r>
      <w:hyperlink w:anchor="_Toc434995974" w:history="1">
        <w:r w:rsidR="003B686B" w:rsidRPr="003B686B">
          <w:rPr>
            <w:rStyle w:val="Hyperlink"/>
            <w:b/>
            <w:lang w:val="en-AU"/>
          </w:rPr>
          <w:t>Figure 1:</w:t>
        </w:r>
        <w:r w:rsidR="003B686B" w:rsidRPr="003B686B">
          <w:rPr>
            <w:rStyle w:val="Hyperlink"/>
            <w:lang w:val="en-AU"/>
          </w:rPr>
          <w:t xml:space="preserve"> Reported abundance and distribution of European rabbits (</w:t>
        </w:r>
        <w:r w:rsidR="003B686B" w:rsidRPr="003B686B">
          <w:rPr>
            <w:rStyle w:val="Hyperlink"/>
            <w:i/>
            <w:lang w:val="en-AU"/>
          </w:rPr>
          <w:t>Oryctolagus cuniculus</w:t>
        </w:r>
        <w:r w:rsidR="003B686B" w:rsidRPr="003B686B">
          <w:rPr>
            <w:rStyle w:val="Hyperlink"/>
            <w:lang w:val="en-AU"/>
          </w:rPr>
          <w:t xml:space="preserve">) across Australia (from Cox </w:t>
        </w:r>
        <w:r w:rsidR="003B686B" w:rsidRPr="003B686B">
          <w:rPr>
            <w:rStyle w:val="Hyperlink"/>
            <w:i/>
            <w:lang w:val="en-AU"/>
          </w:rPr>
          <w:t>et al.</w:t>
        </w:r>
        <w:r w:rsidR="003B686B" w:rsidRPr="003B686B">
          <w:rPr>
            <w:rStyle w:val="Hyperlink"/>
            <w:lang w:val="en-AU"/>
          </w:rPr>
          <w:t xml:space="preserve"> 2013).</w:t>
        </w:r>
        <w:r w:rsidR="003B686B" w:rsidRPr="003B686B">
          <w:rPr>
            <w:webHidden/>
            <w:lang w:val="en-AU"/>
          </w:rPr>
          <w:tab/>
        </w:r>
        <w:r w:rsidRPr="003B686B">
          <w:rPr>
            <w:webHidden/>
            <w:lang w:val="en-AU"/>
          </w:rPr>
          <w:fldChar w:fldCharType="begin"/>
        </w:r>
        <w:r w:rsidR="003B686B" w:rsidRPr="003B686B">
          <w:rPr>
            <w:webHidden/>
            <w:lang w:val="en-AU"/>
          </w:rPr>
          <w:instrText xml:space="preserve"> PAGEREF _Toc434995974 \h </w:instrText>
        </w:r>
        <w:r w:rsidRPr="003B686B">
          <w:rPr>
            <w:webHidden/>
            <w:lang w:val="en-AU"/>
          </w:rPr>
        </w:r>
        <w:r w:rsidRPr="003B686B">
          <w:rPr>
            <w:webHidden/>
            <w:lang w:val="en-AU"/>
          </w:rPr>
          <w:fldChar w:fldCharType="separate"/>
        </w:r>
        <w:r w:rsidR="007E19AB">
          <w:rPr>
            <w:noProof/>
            <w:webHidden/>
            <w:lang w:val="en-AU"/>
          </w:rPr>
          <w:t>6</w:t>
        </w:r>
        <w:r w:rsidRPr="003B686B">
          <w:rPr>
            <w:webHidden/>
            <w:lang w:val="en-AU"/>
          </w:rPr>
          <w:fldChar w:fldCharType="end"/>
        </w:r>
      </w:hyperlink>
    </w:p>
    <w:p w14:paraId="5B52FA57" w14:textId="77777777" w:rsidR="00FA0084" w:rsidRPr="00A93ACD" w:rsidRDefault="00C354D0">
      <w:pPr>
        <w:pStyle w:val="TableofFigures"/>
        <w:tabs>
          <w:tab w:val="right" w:leader="dot" w:pos="9487"/>
        </w:tabs>
        <w:rPr>
          <w:rFonts w:asciiTheme="minorHAnsi" w:hAnsiTheme="minorHAnsi"/>
          <w:lang w:val="en-AU" w:eastAsia="en-AU" w:bidi="ar-SA"/>
        </w:rPr>
      </w:pPr>
      <w:hyperlink w:anchor="_Toc434995975" w:history="1">
        <w:r w:rsidR="003B686B" w:rsidRPr="003B686B">
          <w:rPr>
            <w:rStyle w:val="Hyperlink"/>
            <w:b/>
            <w:lang w:val="en-AU"/>
          </w:rPr>
          <w:t>Figure 2:</w:t>
        </w:r>
        <w:r w:rsidR="003B686B" w:rsidRPr="003B686B">
          <w:rPr>
            <w:rStyle w:val="Hyperlink"/>
            <w:lang w:val="en-AU"/>
          </w:rPr>
          <w:t xml:space="preserve"> Rabbit distribution and locations of threatened ecological communities and species that may be adversely affected by rabbits (</w:t>
        </w:r>
        <w:r w:rsidR="009609CC">
          <w:rPr>
            <w:rStyle w:val="Hyperlink"/>
            <w:lang w:val="en-AU"/>
          </w:rPr>
          <w:t>ERIN</w:t>
        </w:r>
        <w:r w:rsidR="003B686B" w:rsidRPr="003B686B">
          <w:rPr>
            <w:rStyle w:val="Hyperlink"/>
            <w:lang w:val="en-AU"/>
          </w:rPr>
          <w:t xml:space="preserve"> 2015).</w:t>
        </w:r>
        <w:r w:rsidR="003B686B" w:rsidRPr="003B686B">
          <w:rPr>
            <w:webHidden/>
            <w:lang w:val="en-AU"/>
          </w:rPr>
          <w:tab/>
        </w:r>
        <w:r w:rsidR="00695E8F" w:rsidRPr="003B686B">
          <w:rPr>
            <w:webHidden/>
            <w:lang w:val="en-AU"/>
          </w:rPr>
          <w:fldChar w:fldCharType="begin"/>
        </w:r>
        <w:r w:rsidR="003B686B" w:rsidRPr="003B686B">
          <w:rPr>
            <w:webHidden/>
            <w:lang w:val="en-AU"/>
          </w:rPr>
          <w:instrText xml:space="preserve"> PAGEREF _Toc434995975 \h </w:instrText>
        </w:r>
        <w:r w:rsidR="00695E8F" w:rsidRPr="003B686B">
          <w:rPr>
            <w:webHidden/>
            <w:lang w:val="en-AU"/>
          </w:rPr>
        </w:r>
        <w:r w:rsidR="00695E8F" w:rsidRPr="003B686B">
          <w:rPr>
            <w:webHidden/>
            <w:lang w:val="en-AU"/>
          </w:rPr>
          <w:fldChar w:fldCharType="separate"/>
        </w:r>
        <w:r w:rsidR="007E19AB">
          <w:rPr>
            <w:noProof/>
            <w:webHidden/>
            <w:lang w:val="en-AU"/>
          </w:rPr>
          <w:t>9</w:t>
        </w:r>
        <w:r w:rsidR="00695E8F" w:rsidRPr="003B686B">
          <w:rPr>
            <w:webHidden/>
            <w:lang w:val="en-AU"/>
          </w:rPr>
          <w:fldChar w:fldCharType="end"/>
        </w:r>
      </w:hyperlink>
    </w:p>
    <w:p w14:paraId="5B52FA58" w14:textId="77777777" w:rsidR="00FA0084" w:rsidRPr="00A93ACD" w:rsidRDefault="00C354D0">
      <w:pPr>
        <w:pStyle w:val="TableofFigures"/>
        <w:tabs>
          <w:tab w:val="right" w:leader="dot" w:pos="9487"/>
        </w:tabs>
        <w:rPr>
          <w:rFonts w:asciiTheme="minorHAnsi" w:hAnsiTheme="minorHAnsi"/>
          <w:lang w:val="en-AU" w:eastAsia="en-AU" w:bidi="ar-SA"/>
        </w:rPr>
      </w:pPr>
      <w:hyperlink w:anchor="_Toc434995976" w:history="1">
        <w:r w:rsidR="003B686B" w:rsidRPr="003B686B">
          <w:rPr>
            <w:rStyle w:val="Hyperlink"/>
            <w:b/>
            <w:lang w:val="en-AU"/>
          </w:rPr>
          <w:t>Figure 3</w:t>
        </w:r>
        <w:r w:rsidR="003B686B">
          <w:rPr>
            <w:rStyle w:val="Hyperlink"/>
            <w:b/>
            <w:lang w:val="en-AU" w:eastAsia="en-AU"/>
          </w:rPr>
          <w:t>:</w:t>
        </w:r>
        <w:r w:rsidR="003B686B">
          <w:rPr>
            <w:rStyle w:val="Hyperlink"/>
            <w:lang w:val="en-AU" w:eastAsia="en-AU"/>
          </w:rPr>
          <w:t xml:space="preserve"> Modelled d</w:t>
        </w:r>
        <w:r w:rsidR="003B686B" w:rsidRPr="003B686B">
          <w:rPr>
            <w:rStyle w:val="Hyperlink"/>
            <w:lang w:val="en-AU"/>
          </w:rPr>
          <w:t>istribution of rabbits in Australia (</w:t>
        </w:r>
        <w:r w:rsidR="009609CC">
          <w:rPr>
            <w:rStyle w:val="Hyperlink"/>
            <w:lang w:val="en-AU"/>
          </w:rPr>
          <w:t>ERIN</w:t>
        </w:r>
        <w:r w:rsidR="003B686B" w:rsidRPr="003B686B">
          <w:rPr>
            <w:rStyle w:val="Hyperlink"/>
            <w:lang w:val="en-AU"/>
          </w:rPr>
          <w:t xml:space="preserve"> 2015).</w:t>
        </w:r>
        <w:r w:rsidR="003B686B" w:rsidRPr="003B686B">
          <w:rPr>
            <w:webHidden/>
            <w:lang w:val="en-AU"/>
          </w:rPr>
          <w:tab/>
        </w:r>
        <w:r w:rsidR="00695E8F" w:rsidRPr="003B686B">
          <w:rPr>
            <w:webHidden/>
            <w:lang w:val="en-AU"/>
          </w:rPr>
          <w:fldChar w:fldCharType="begin"/>
        </w:r>
        <w:r w:rsidR="003B686B" w:rsidRPr="003B686B">
          <w:rPr>
            <w:webHidden/>
            <w:lang w:val="en-AU"/>
          </w:rPr>
          <w:instrText xml:space="preserve"> PAGEREF _Toc434995976 \h </w:instrText>
        </w:r>
        <w:r w:rsidR="00695E8F" w:rsidRPr="003B686B">
          <w:rPr>
            <w:webHidden/>
            <w:lang w:val="en-AU"/>
          </w:rPr>
        </w:r>
        <w:r w:rsidR="00695E8F" w:rsidRPr="003B686B">
          <w:rPr>
            <w:webHidden/>
            <w:lang w:val="en-AU"/>
          </w:rPr>
          <w:fldChar w:fldCharType="separate"/>
        </w:r>
        <w:r w:rsidR="007E19AB">
          <w:rPr>
            <w:noProof/>
            <w:webHidden/>
            <w:lang w:val="en-AU"/>
          </w:rPr>
          <w:t>39</w:t>
        </w:r>
        <w:r w:rsidR="00695E8F" w:rsidRPr="003B686B">
          <w:rPr>
            <w:webHidden/>
            <w:lang w:val="en-AU"/>
          </w:rPr>
          <w:fldChar w:fldCharType="end"/>
        </w:r>
      </w:hyperlink>
    </w:p>
    <w:p w14:paraId="5B52FA59" w14:textId="77777777" w:rsidR="00FA0084" w:rsidRDefault="00C354D0">
      <w:pPr>
        <w:pStyle w:val="TableofFigures"/>
        <w:tabs>
          <w:tab w:val="right" w:leader="dot" w:pos="9487"/>
        </w:tabs>
      </w:pPr>
      <w:hyperlink w:anchor="_Toc434995977" w:history="1">
        <w:r w:rsidR="003B686B" w:rsidRPr="003B686B">
          <w:rPr>
            <w:rStyle w:val="Hyperlink"/>
            <w:b/>
            <w:lang w:val="en-AU"/>
          </w:rPr>
          <w:t>Figure 4</w:t>
        </w:r>
        <w:r w:rsidR="003B686B">
          <w:rPr>
            <w:rStyle w:val="Hyperlink"/>
            <w:b/>
            <w:lang w:val="en-AU" w:eastAsia="en-AU"/>
          </w:rPr>
          <w:t>:</w:t>
        </w:r>
        <w:r w:rsidR="00D73615">
          <w:rPr>
            <w:rStyle w:val="Hyperlink"/>
            <w:lang w:val="en-AU" w:eastAsia="en-AU"/>
          </w:rPr>
          <w:t xml:space="preserve"> </w:t>
        </w:r>
        <w:r w:rsidR="003B686B" w:rsidRPr="003B686B">
          <w:rPr>
            <w:rStyle w:val="Hyperlink"/>
            <w:lang w:val="en-AU"/>
          </w:rPr>
          <w:t>Rabbit distribution and locations of threatened fauna (animal) species that may be adversely affected by rabbits (</w:t>
        </w:r>
        <w:r w:rsidR="009609CC">
          <w:rPr>
            <w:rStyle w:val="Hyperlink"/>
            <w:lang w:val="en-AU"/>
          </w:rPr>
          <w:t>ERIN</w:t>
        </w:r>
        <w:r w:rsidR="003B686B" w:rsidRPr="003B686B">
          <w:rPr>
            <w:rStyle w:val="Hyperlink"/>
            <w:lang w:val="en-AU"/>
          </w:rPr>
          <w:t xml:space="preserve"> 2015).</w:t>
        </w:r>
        <w:r w:rsidR="003B686B" w:rsidRPr="003B686B">
          <w:rPr>
            <w:webHidden/>
            <w:lang w:val="en-AU"/>
          </w:rPr>
          <w:tab/>
        </w:r>
        <w:r w:rsidR="00695E8F" w:rsidRPr="003B686B">
          <w:rPr>
            <w:webHidden/>
            <w:lang w:val="en-AU"/>
          </w:rPr>
          <w:fldChar w:fldCharType="begin"/>
        </w:r>
        <w:r w:rsidR="003B686B" w:rsidRPr="003B686B">
          <w:rPr>
            <w:webHidden/>
            <w:lang w:val="en-AU"/>
          </w:rPr>
          <w:instrText xml:space="preserve"> PAGEREF _Toc434995977 \h </w:instrText>
        </w:r>
        <w:r w:rsidR="00695E8F" w:rsidRPr="003B686B">
          <w:rPr>
            <w:webHidden/>
            <w:lang w:val="en-AU"/>
          </w:rPr>
        </w:r>
        <w:r w:rsidR="00695E8F" w:rsidRPr="003B686B">
          <w:rPr>
            <w:webHidden/>
            <w:lang w:val="en-AU"/>
          </w:rPr>
          <w:fldChar w:fldCharType="separate"/>
        </w:r>
        <w:r w:rsidR="007E19AB">
          <w:rPr>
            <w:noProof/>
            <w:webHidden/>
            <w:lang w:val="en-AU"/>
          </w:rPr>
          <w:t>39</w:t>
        </w:r>
        <w:r w:rsidR="00695E8F" w:rsidRPr="003B686B">
          <w:rPr>
            <w:webHidden/>
            <w:lang w:val="en-AU"/>
          </w:rPr>
          <w:fldChar w:fldCharType="end"/>
        </w:r>
      </w:hyperlink>
    </w:p>
    <w:p w14:paraId="5B52FA5A" w14:textId="77777777" w:rsidR="00D8664D" w:rsidRPr="00D8664D" w:rsidRDefault="00D8664D" w:rsidP="00D8664D">
      <w:pPr>
        <w:rPr>
          <w:b/>
        </w:rPr>
      </w:pPr>
      <w:r w:rsidRPr="00D8664D">
        <w:rPr>
          <w:b/>
        </w:rPr>
        <w:t xml:space="preserve">Figure 5: </w:t>
      </w:r>
      <w:r w:rsidRPr="00D8664D">
        <w:rPr>
          <w:lang w:val="en-AU"/>
        </w:rPr>
        <w:t>Rabbit distribution and locations of threatened flora (plant) species and ecological communities that may be adversely affected by rabbits (ERIN 2015).</w:t>
      </w:r>
      <w:r>
        <w:rPr>
          <w:lang w:val="en-AU"/>
        </w:rPr>
        <w:t>...............................................................40</w:t>
      </w:r>
    </w:p>
    <w:p w14:paraId="5B52FA5B" w14:textId="77777777" w:rsidR="007060E3" w:rsidRPr="00A93ACD" w:rsidRDefault="00695E8F" w:rsidP="007060E3">
      <w:pPr>
        <w:spacing w:before="0" w:after="0" w:line="240" w:lineRule="auto"/>
        <w:rPr>
          <w:lang w:val="en-AU"/>
        </w:rPr>
      </w:pPr>
      <w:r w:rsidRPr="003B686B">
        <w:rPr>
          <w:lang w:val="en-AU"/>
        </w:rPr>
        <w:fldChar w:fldCharType="end"/>
      </w:r>
    </w:p>
    <w:p w14:paraId="5B52FA5C" w14:textId="77777777" w:rsidR="007060E3" w:rsidRPr="00A93ACD" w:rsidRDefault="00695E8F" w:rsidP="007060E3">
      <w:pPr>
        <w:spacing w:before="0" w:after="0" w:line="240" w:lineRule="auto"/>
        <w:ind w:right="-284"/>
        <w:rPr>
          <w:rFonts w:asciiTheme="minorHAnsi" w:hAnsiTheme="minorHAnsi"/>
          <w:lang w:val="en-AU" w:eastAsia="en-AU" w:bidi="ar-SA"/>
        </w:rPr>
      </w:pPr>
      <w:r w:rsidRPr="003B686B">
        <w:rPr>
          <w:lang w:val="en-AU"/>
        </w:rPr>
        <w:fldChar w:fldCharType="begin"/>
      </w:r>
      <w:r w:rsidR="003B686B" w:rsidRPr="003B686B">
        <w:rPr>
          <w:lang w:val="en-AU"/>
        </w:rPr>
        <w:instrText xml:space="preserve"> TOC \h \z \t "Table text" \c </w:instrText>
      </w:r>
      <w:r w:rsidRPr="003B686B">
        <w:rPr>
          <w:lang w:val="en-AU"/>
        </w:rPr>
        <w:fldChar w:fldCharType="separate"/>
      </w:r>
      <w:hyperlink w:anchor="_Toc425257582" w:history="1">
        <w:r w:rsidR="003B686B" w:rsidRPr="003B686B">
          <w:rPr>
            <w:rStyle w:val="Hyperlink"/>
            <w:b/>
            <w:lang w:val="en-AU"/>
          </w:rPr>
          <w:t>Table 1:</w:t>
        </w:r>
        <w:r w:rsidR="003B686B" w:rsidRPr="003B686B">
          <w:rPr>
            <w:rStyle w:val="Hyperlink"/>
            <w:lang w:val="en-AU"/>
          </w:rPr>
          <w:t xml:space="preserve"> Information resources for rabbit monitoring………</w:t>
        </w:r>
        <w:r w:rsidR="003B686B" w:rsidRPr="003B686B">
          <w:rPr>
            <w:rStyle w:val="Hyperlink"/>
            <w:webHidden/>
            <w:lang w:val="en-AU"/>
          </w:rPr>
          <w:t>…………………………………………………………..</w:t>
        </w:r>
        <w:r w:rsidRPr="003B686B">
          <w:rPr>
            <w:webHidden/>
            <w:lang w:val="en-AU"/>
          </w:rPr>
          <w:fldChar w:fldCharType="begin"/>
        </w:r>
        <w:r w:rsidR="003B686B" w:rsidRPr="003B686B">
          <w:rPr>
            <w:webHidden/>
            <w:lang w:val="en-AU"/>
          </w:rPr>
          <w:instrText xml:space="preserve"> PAGEREF _Toc425257582 \h </w:instrText>
        </w:r>
        <w:r w:rsidRPr="003B686B">
          <w:rPr>
            <w:webHidden/>
            <w:lang w:val="en-AU"/>
          </w:rPr>
        </w:r>
        <w:r w:rsidRPr="003B686B">
          <w:rPr>
            <w:webHidden/>
            <w:lang w:val="en-AU"/>
          </w:rPr>
          <w:fldChar w:fldCharType="separate"/>
        </w:r>
        <w:r w:rsidR="007E19AB">
          <w:rPr>
            <w:noProof/>
            <w:webHidden/>
            <w:lang w:val="en-AU"/>
          </w:rPr>
          <w:t>13</w:t>
        </w:r>
        <w:r w:rsidRPr="003B686B">
          <w:rPr>
            <w:webHidden/>
            <w:lang w:val="en-AU"/>
          </w:rPr>
          <w:fldChar w:fldCharType="end"/>
        </w:r>
      </w:hyperlink>
    </w:p>
    <w:p w14:paraId="5B52FA5D" w14:textId="77777777" w:rsidR="007060E3" w:rsidRPr="00A93ACD" w:rsidRDefault="00C354D0">
      <w:pPr>
        <w:pStyle w:val="TableofFigures"/>
        <w:tabs>
          <w:tab w:val="right" w:leader="dot" w:pos="9487"/>
        </w:tabs>
        <w:rPr>
          <w:rFonts w:asciiTheme="minorHAnsi" w:hAnsiTheme="minorHAnsi"/>
          <w:lang w:val="en-AU" w:eastAsia="en-AU" w:bidi="ar-SA"/>
        </w:rPr>
      </w:pPr>
      <w:hyperlink w:anchor="_Toc425257583" w:history="1">
        <w:r w:rsidR="003B686B" w:rsidRPr="003B686B">
          <w:rPr>
            <w:rStyle w:val="Hyperlink"/>
            <w:b/>
            <w:lang w:val="en-AU"/>
          </w:rPr>
          <w:t xml:space="preserve">Table 2: </w:t>
        </w:r>
        <w:r w:rsidR="003B686B" w:rsidRPr="003B686B">
          <w:rPr>
            <w:rStyle w:val="Hyperlink"/>
            <w:lang w:val="en-AU"/>
          </w:rPr>
          <w:t>Summary of state and territory rabbit management legislation</w:t>
        </w:r>
        <w:r w:rsidR="003B686B" w:rsidRPr="003B686B">
          <w:rPr>
            <w:webHidden/>
            <w:lang w:val="en-AU"/>
          </w:rPr>
          <w:tab/>
        </w:r>
        <w:r w:rsidR="00695E8F" w:rsidRPr="003B686B">
          <w:rPr>
            <w:webHidden/>
            <w:lang w:val="en-AU"/>
          </w:rPr>
          <w:fldChar w:fldCharType="begin"/>
        </w:r>
        <w:r w:rsidR="003B686B" w:rsidRPr="003B686B">
          <w:rPr>
            <w:webHidden/>
            <w:lang w:val="en-AU"/>
          </w:rPr>
          <w:instrText xml:space="preserve"> PAGEREF _Toc425257583 \h </w:instrText>
        </w:r>
        <w:r w:rsidR="00695E8F" w:rsidRPr="003B686B">
          <w:rPr>
            <w:webHidden/>
            <w:lang w:val="en-AU"/>
          </w:rPr>
        </w:r>
        <w:r w:rsidR="00695E8F" w:rsidRPr="003B686B">
          <w:rPr>
            <w:webHidden/>
            <w:lang w:val="en-AU"/>
          </w:rPr>
          <w:fldChar w:fldCharType="separate"/>
        </w:r>
        <w:r w:rsidR="007E19AB">
          <w:rPr>
            <w:noProof/>
            <w:webHidden/>
            <w:lang w:val="en-AU"/>
          </w:rPr>
          <w:t>26</w:t>
        </w:r>
        <w:r w:rsidR="00695E8F" w:rsidRPr="003B686B">
          <w:rPr>
            <w:webHidden/>
            <w:lang w:val="en-AU"/>
          </w:rPr>
          <w:fldChar w:fldCharType="end"/>
        </w:r>
      </w:hyperlink>
    </w:p>
    <w:p w14:paraId="5B52FA5E" w14:textId="77777777" w:rsidR="00C01ECF" w:rsidRPr="00A93ACD" w:rsidRDefault="00695E8F">
      <w:pPr>
        <w:spacing w:before="0" w:after="0" w:line="240" w:lineRule="auto"/>
        <w:rPr>
          <w:lang w:val="en-AU"/>
        </w:rPr>
      </w:pPr>
      <w:r w:rsidRPr="003B686B">
        <w:rPr>
          <w:lang w:val="en-AU"/>
        </w:rPr>
        <w:fldChar w:fldCharType="end"/>
      </w:r>
    </w:p>
    <w:p w14:paraId="5B52FA5F" w14:textId="77777777" w:rsidR="009240A0" w:rsidRPr="00A93ACD" w:rsidRDefault="003B686B">
      <w:pPr>
        <w:spacing w:before="0" w:after="0" w:line="240" w:lineRule="auto"/>
        <w:rPr>
          <w:lang w:val="en-AU"/>
        </w:rPr>
      </w:pPr>
      <w:r w:rsidRPr="003B686B">
        <w:rPr>
          <w:lang w:val="en-AU"/>
        </w:rPr>
        <w:br w:type="page"/>
      </w:r>
    </w:p>
    <w:p w14:paraId="5B52FA60" w14:textId="77777777" w:rsidR="009240A0" w:rsidRPr="00A93ACD" w:rsidRDefault="00C65E80" w:rsidP="00806370">
      <w:pPr>
        <w:pStyle w:val="Heading1"/>
        <w:numPr>
          <w:ilvl w:val="0"/>
          <w:numId w:val="8"/>
        </w:numPr>
      </w:pPr>
      <w:bookmarkStart w:id="3" w:name="_Toc455060927"/>
      <w:r w:rsidRPr="00A93ACD">
        <w:lastRenderedPageBreak/>
        <w:t>Introduction</w:t>
      </w:r>
      <w:bookmarkEnd w:id="3"/>
    </w:p>
    <w:p w14:paraId="5B52FA61" w14:textId="77777777" w:rsidR="009240A0" w:rsidRPr="00A93ACD" w:rsidRDefault="003B686B" w:rsidP="00731B85">
      <w:pPr>
        <w:rPr>
          <w:lang w:val="en-AU" w:bidi="ar-SA"/>
        </w:rPr>
      </w:pPr>
      <w:r w:rsidRPr="003B686B">
        <w:rPr>
          <w:lang w:val="en-AU"/>
        </w:rPr>
        <w:t xml:space="preserve">This is the background document to the </w:t>
      </w:r>
      <w:r w:rsidR="007A735E">
        <w:rPr>
          <w:i/>
          <w:lang w:val="en-AU"/>
        </w:rPr>
        <w:t>2016</w:t>
      </w:r>
      <w:r w:rsidRPr="003B686B">
        <w:rPr>
          <w:i/>
          <w:lang w:val="en-AU"/>
        </w:rPr>
        <w:t xml:space="preserve"> </w:t>
      </w:r>
      <w:r w:rsidRPr="003B686B">
        <w:rPr>
          <w:rStyle w:val="Italic"/>
          <w:rFonts w:cs="Times New Roman"/>
          <w:color w:val="000000"/>
          <w:szCs w:val="24"/>
          <w:lang w:val="en-AU"/>
        </w:rPr>
        <w:t>Threat abatement plan for competition and land degradation by rabbits</w:t>
      </w:r>
      <w:r w:rsidRPr="003B686B">
        <w:rPr>
          <w:rStyle w:val="Italic"/>
          <w:rFonts w:cs="Times New Roman"/>
          <w:i w:val="0"/>
          <w:color w:val="000000"/>
          <w:szCs w:val="24"/>
          <w:lang w:val="en-AU"/>
        </w:rPr>
        <w:t xml:space="preserve">. The document aims to </w:t>
      </w:r>
      <w:r w:rsidRPr="003B686B">
        <w:rPr>
          <w:lang w:val="en-AU"/>
        </w:rPr>
        <w:t>provide</w:t>
      </w:r>
      <w:r w:rsidR="009240A0" w:rsidRPr="00A93ACD">
        <w:rPr>
          <w:lang w:val="en-AU" w:bidi="ar-SA"/>
        </w:rPr>
        <w:t xml:space="preserve"> information on: </w:t>
      </w:r>
    </w:p>
    <w:p w14:paraId="5B52FA62" w14:textId="77777777" w:rsidR="009240A0" w:rsidRPr="00A93ACD" w:rsidRDefault="009240A0" w:rsidP="00B1784D">
      <w:pPr>
        <w:pStyle w:val="ListBullet"/>
        <w:spacing w:before="0" w:after="0"/>
        <w:ind w:left="993" w:hanging="284"/>
        <w:rPr>
          <w:lang w:val="en-AU" w:bidi="ar-SA"/>
        </w:rPr>
      </w:pPr>
      <w:r w:rsidRPr="00A93ACD">
        <w:rPr>
          <w:lang w:val="en-AU" w:bidi="ar-SA"/>
        </w:rPr>
        <w:t>rabbit characteristics, biology and distribution</w:t>
      </w:r>
    </w:p>
    <w:p w14:paraId="5B52FA63" w14:textId="77777777" w:rsidR="009240A0" w:rsidRPr="00A93ACD" w:rsidRDefault="009240A0" w:rsidP="00B1784D">
      <w:pPr>
        <w:pStyle w:val="ListBullet"/>
        <w:spacing w:before="0" w:after="0"/>
        <w:ind w:left="993" w:hanging="284"/>
        <w:rPr>
          <w:lang w:val="en-AU" w:bidi="ar-SA"/>
        </w:rPr>
      </w:pPr>
      <w:r w:rsidRPr="00A93ACD">
        <w:rPr>
          <w:lang w:val="en-AU" w:bidi="ar-SA"/>
        </w:rPr>
        <w:t xml:space="preserve">impacts on environmental, economic, social and cultural values, and </w:t>
      </w:r>
    </w:p>
    <w:p w14:paraId="5B52FA64" w14:textId="77777777" w:rsidR="009240A0" w:rsidRPr="00A93ACD" w:rsidRDefault="003B686B" w:rsidP="00B1784D">
      <w:pPr>
        <w:pStyle w:val="ListBullet"/>
        <w:spacing w:before="0" w:after="0"/>
        <w:ind w:left="993" w:hanging="284"/>
        <w:rPr>
          <w:lang w:val="en-AU" w:bidi="ar-SA"/>
        </w:rPr>
      </w:pPr>
      <w:r w:rsidRPr="003B686B">
        <w:rPr>
          <w:lang w:val="en-AU" w:bidi="ar-SA"/>
        </w:rPr>
        <w:t xml:space="preserve">current management practices and research findings. </w:t>
      </w:r>
    </w:p>
    <w:p w14:paraId="5B52FA65" w14:textId="77777777" w:rsidR="00305BAE" w:rsidRPr="00A93ACD" w:rsidRDefault="003B686B" w:rsidP="00731B85">
      <w:pPr>
        <w:rPr>
          <w:lang w:val="en-AU"/>
        </w:rPr>
      </w:pPr>
      <w:r w:rsidRPr="003B686B">
        <w:rPr>
          <w:rStyle w:val="TextBold"/>
          <w:rFonts w:ascii="Cambria" w:hAnsi="Cambria" w:cs="Times New Roman"/>
          <w:b w:val="0"/>
          <w:szCs w:val="24"/>
          <w:lang w:val="en-AU"/>
        </w:rPr>
        <w:t xml:space="preserve">Competition and land degradation by rabbits </w:t>
      </w:r>
      <w:r w:rsidRPr="003B686B">
        <w:rPr>
          <w:lang w:val="en-AU"/>
        </w:rPr>
        <w:t xml:space="preserve">is listed as a key threatening process under the </w:t>
      </w:r>
      <w:r w:rsidRPr="003B686B">
        <w:rPr>
          <w:rStyle w:val="TextItalic"/>
          <w:rFonts w:ascii="Cambria" w:hAnsi="Cambria" w:cs="Times New Roman"/>
          <w:iCs/>
          <w:szCs w:val="24"/>
          <w:lang w:val="en-AU"/>
        </w:rPr>
        <w:t>Environment Protection and Biodiversity Conservation Act 1999</w:t>
      </w:r>
      <w:r w:rsidRPr="003B686B">
        <w:rPr>
          <w:lang w:val="en-AU"/>
        </w:rPr>
        <w:t xml:space="preserve"> (EPBC Act). The original </w:t>
      </w:r>
      <w:r w:rsidRPr="003B686B">
        <w:rPr>
          <w:rStyle w:val="TextItalic"/>
          <w:rFonts w:ascii="Cambria" w:hAnsi="Cambria" w:cs="Times New Roman"/>
          <w:i w:val="0"/>
          <w:iCs/>
          <w:szCs w:val="24"/>
          <w:lang w:val="en-AU"/>
        </w:rPr>
        <w:t>Threat Abatement Plan for competition and land degradation by rabbits (TAP)</w:t>
      </w:r>
      <w:r w:rsidRPr="003B686B">
        <w:rPr>
          <w:rStyle w:val="TextItalic"/>
          <w:rFonts w:ascii="Cambria" w:hAnsi="Cambria" w:cs="Times New Roman"/>
          <w:iCs/>
          <w:szCs w:val="24"/>
          <w:lang w:val="en-AU"/>
        </w:rPr>
        <w:t xml:space="preserve"> </w:t>
      </w:r>
      <w:r w:rsidRPr="003B686B">
        <w:rPr>
          <w:rStyle w:val="TextItalic"/>
          <w:rFonts w:ascii="Cambria" w:hAnsi="Cambria" w:cs="Times New Roman"/>
          <w:i w:val="0"/>
          <w:iCs/>
          <w:szCs w:val="24"/>
          <w:lang w:val="en-AU"/>
        </w:rPr>
        <w:t xml:space="preserve">under the EPBC Act </w:t>
      </w:r>
      <w:r w:rsidRPr="003B686B">
        <w:rPr>
          <w:lang w:val="en-AU"/>
        </w:rPr>
        <w:t xml:space="preserve">was published in 1999 (EA 1999) to establish a national framework to guide and coordinate Australia’s response to the effects of competition and land degradation by rabbits on biodiversity. </w:t>
      </w:r>
    </w:p>
    <w:p w14:paraId="5B52FA66" w14:textId="77777777" w:rsidR="009240A0" w:rsidRPr="00A93ACD" w:rsidRDefault="003B686B" w:rsidP="00731B85">
      <w:pPr>
        <w:rPr>
          <w:lang w:val="en-AU"/>
        </w:rPr>
      </w:pPr>
      <w:r w:rsidRPr="003B686B">
        <w:rPr>
          <w:lang w:val="en-AU"/>
        </w:rPr>
        <w:t xml:space="preserve">Relevant sections of the EPBC Act in relation to making and revising threat abatement plans are at </w:t>
      </w:r>
      <w:hyperlink w:anchor="_Appendix_A" w:history="1">
        <w:r w:rsidRPr="003B686B">
          <w:rPr>
            <w:rStyle w:val="Hyperlink"/>
            <w:lang w:val="en-AU"/>
          </w:rPr>
          <w:t>Appendix A</w:t>
        </w:r>
      </w:hyperlink>
      <w:r w:rsidRPr="003B686B">
        <w:rPr>
          <w:lang w:val="en-AU"/>
        </w:rPr>
        <w:t xml:space="preserve">. </w:t>
      </w:r>
    </w:p>
    <w:p w14:paraId="5B52FA67" w14:textId="77777777" w:rsidR="009240A0" w:rsidRPr="00A93ACD" w:rsidRDefault="009240A0" w:rsidP="00806370">
      <w:pPr>
        <w:pStyle w:val="Heading1"/>
        <w:numPr>
          <w:ilvl w:val="0"/>
          <w:numId w:val="8"/>
        </w:numPr>
      </w:pPr>
      <w:bookmarkStart w:id="4" w:name="_Toc411005537"/>
      <w:bookmarkStart w:id="5" w:name="_Toc455060928"/>
      <w:r w:rsidRPr="00A93ACD">
        <w:t>Overview</w:t>
      </w:r>
      <w:bookmarkEnd w:id="4"/>
      <w:bookmarkEnd w:id="5"/>
    </w:p>
    <w:p w14:paraId="5B52FA68" w14:textId="77777777" w:rsidR="009240A0" w:rsidRPr="00A93ACD" w:rsidRDefault="003B686B" w:rsidP="00731B85">
      <w:pPr>
        <w:pStyle w:val="Heading2"/>
        <w:rPr>
          <w:lang w:val="en-AU"/>
        </w:rPr>
      </w:pPr>
      <w:bookmarkStart w:id="6" w:name="_Toc411005538"/>
      <w:bookmarkStart w:id="7" w:name="_Toc455060929"/>
      <w:r w:rsidRPr="003B686B">
        <w:rPr>
          <w:lang w:val="en-AU"/>
        </w:rPr>
        <w:t>History of rabbit introduction</w:t>
      </w:r>
      <w:bookmarkEnd w:id="6"/>
      <w:bookmarkEnd w:id="7"/>
    </w:p>
    <w:p w14:paraId="5B52FA69" w14:textId="77777777" w:rsidR="00A0546E" w:rsidRDefault="009240A0" w:rsidP="00731B85">
      <w:pPr>
        <w:rPr>
          <w:rFonts w:eastAsia="Times New Roman"/>
          <w:color w:val="222222"/>
          <w:lang w:val="en-AU" w:eastAsia="en-AU" w:bidi="ar-SA"/>
        </w:rPr>
      </w:pPr>
      <w:r w:rsidRPr="00A93ACD">
        <w:rPr>
          <w:lang w:val="en-AU" w:bidi="ar-SA"/>
        </w:rPr>
        <w:t>The European rabbit (</w:t>
      </w:r>
      <w:r w:rsidRPr="00A93ACD">
        <w:rPr>
          <w:i/>
          <w:lang w:val="en-AU" w:bidi="ar-SA"/>
        </w:rPr>
        <w:t>Oryctolagus cuniculus</w:t>
      </w:r>
      <w:r w:rsidRPr="00A93ACD">
        <w:rPr>
          <w:lang w:val="en-AU" w:bidi="ar-SA"/>
        </w:rPr>
        <w:t xml:space="preserve">) originated in southern France, Iberia and north-western Africa </w:t>
      </w:r>
      <w:r w:rsidR="003B686B" w:rsidRPr="003B686B">
        <w:rPr>
          <w:lang w:val="en-AU" w:bidi="ar-SA"/>
        </w:rPr>
        <w:t>(Wilson &amp; Reeder 2005)</w:t>
      </w:r>
      <w:r w:rsidRPr="00A93ACD">
        <w:rPr>
          <w:lang w:val="en-AU" w:bidi="ar-SA"/>
        </w:rPr>
        <w:t xml:space="preserve">. </w:t>
      </w:r>
      <w:r w:rsidR="00A0546E" w:rsidRPr="00A93ACD">
        <w:rPr>
          <w:lang w:val="en-AU" w:bidi="ar-SA"/>
        </w:rPr>
        <w:t xml:space="preserve">They are first thought to have </w:t>
      </w:r>
      <w:r w:rsidRPr="00A93ACD">
        <w:rPr>
          <w:rFonts w:eastAsia="Times New Roman"/>
          <w:color w:val="222222"/>
          <w:lang w:val="en-AU" w:eastAsia="en-AU" w:bidi="ar-SA"/>
        </w:rPr>
        <w:t xml:space="preserve">arrived in Australia in 1788 with the First Fleet </w:t>
      </w:r>
      <w:r w:rsidR="00A0546E" w:rsidRPr="00A93ACD">
        <w:rPr>
          <w:rFonts w:eastAsia="Times New Roman"/>
          <w:color w:val="222222"/>
          <w:lang w:val="en-AU" w:eastAsia="en-AU" w:bidi="ar-SA"/>
        </w:rPr>
        <w:t xml:space="preserve">who </w:t>
      </w:r>
      <w:r w:rsidR="003B686B" w:rsidRPr="003B686B">
        <w:rPr>
          <w:rFonts w:eastAsia="Times New Roman"/>
          <w:color w:val="222222"/>
          <w:lang w:val="en-AU" w:eastAsia="en-AU" w:bidi="ar-SA"/>
        </w:rPr>
        <w:t xml:space="preserve">released them onto many islands within the Bass Strait and Tasman Sea to provide food for shipwrecked sailors (Ingersoll 1964; Williams </w:t>
      </w:r>
      <w:r w:rsidR="003B686B" w:rsidRPr="003B686B">
        <w:rPr>
          <w:rFonts w:eastAsia="Times New Roman"/>
          <w:i/>
          <w:color w:val="222222"/>
          <w:lang w:val="en-AU" w:eastAsia="en-AU" w:bidi="ar-SA"/>
        </w:rPr>
        <w:t>et al.</w:t>
      </w:r>
      <w:r w:rsidR="003B686B" w:rsidRPr="003B686B">
        <w:rPr>
          <w:rFonts w:eastAsia="Times New Roman"/>
          <w:color w:val="222222"/>
          <w:lang w:val="en-AU" w:eastAsia="en-AU" w:bidi="ar-SA"/>
        </w:rPr>
        <w:t xml:space="preserve"> 1995; McLeod 2004; van Leeuwen &amp; Kerr 200</w:t>
      </w:r>
      <w:r w:rsidR="00F15975">
        <w:rPr>
          <w:rFonts w:eastAsia="Times New Roman"/>
          <w:color w:val="222222"/>
          <w:lang w:val="en-AU" w:eastAsia="en-AU" w:bidi="ar-SA"/>
        </w:rPr>
        <w:t>7</w:t>
      </w:r>
      <w:r w:rsidR="003B686B" w:rsidRPr="003B686B">
        <w:rPr>
          <w:rFonts w:eastAsia="Times New Roman"/>
          <w:color w:val="222222"/>
          <w:lang w:val="en-AU" w:eastAsia="en-AU" w:bidi="ar-SA"/>
        </w:rPr>
        <w:t xml:space="preserve">). </w:t>
      </w:r>
    </w:p>
    <w:p w14:paraId="5B52FA6A" w14:textId="77777777" w:rsidR="00524868" w:rsidRPr="00A93ACD" w:rsidRDefault="003B686B" w:rsidP="00731B85">
      <w:pPr>
        <w:rPr>
          <w:rFonts w:eastAsia="Times New Roman"/>
          <w:color w:val="222222"/>
          <w:lang w:val="en-AU" w:eastAsia="en-AU" w:bidi="ar-SA"/>
        </w:rPr>
      </w:pPr>
      <w:r w:rsidRPr="003B686B">
        <w:rPr>
          <w:rFonts w:eastAsia="Times New Roman"/>
          <w:color w:val="222222"/>
          <w:lang w:val="en-AU" w:eastAsia="en-AU" w:bidi="ar-SA"/>
        </w:rPr>
        <w:t>The first</w:t>
      </w:r>
      <w:r w:rsidR="00B2012A">
        <w:rPr>
          <w:rFonts w:eastAsia="Times New Roman"/>
          <w:color w:val="222222"/>
          <w:lang w:val="en-AU" w:eastAsia="en-AU" w:bidi="ar-SA"/>
        </w:rPr>
        <w:t xml:space="preserve"> mention of</w:t>
      </w:r>
      <w:r w:rsidRPr="003B686B">
        <w:rPr>
          <w:rFonts w:eastAsia="Times New Roman"/>
          <w:color w:val="222222"/>
          <w:lang w:val="en-AU" w:eastAsia="en-AU" w:bidi="ar-SA"/>
        </w:rPr>
        <w:t xml:space="preserve"> feral rabbit populations</w:t>
      </w:r>
      <w:r w:rsidR="00B2012A">
        <w:rPr>
          <w:rFonts w:eastAsia="Times New Roman"/>
          <w:color w:val="222222"/>
          <w:lang w:val="en-AU" w:eastAsia="en-AU" w:bidi="ar-SA"/>
        </w:rPr>
        <w:t xml:space="preserve"> was from </w:t>
      </w:r>
      <w:r w:rsidRPr="003B686B">
        <w:rPr>
          <w:rFonts w:eastAsia="Times New Roman"/>
          <w:color w:val="222222"/>
          <w:lang w:val="en-AU" w:eastAsia="en-AU" w:bidi="ar-SA"/>
        </w:rPr>
        <w:t xml:space="preserve">south-eastern Tasmania with </w:t>
      </w:r>
      <w:r w:rsidR="00B2012A">
        <w:rPr>
          <w:rFonts w:eastAsia="Times New Roman"/>
          <w:color w:val="222222"/>
          <w:lang w:val="en-AU" w:eastAsia="en-AU" w:bidi="ar-SA"/>
        </w:rPr>
        <w:t xml:space="preserve">a report of rabbit </w:t>
      </w:r>
      <w:r w:rsidRPr="003B686B">
        <w:rPr>
          <w:rFonts w:eastAsia="Times New Roman"/>
          <w:color w:val="222222"/>
          <w:lang w:val="en-AU" w:eastAsia="en-AU" w:bidi="ar-SA"/>
        </w:rPr>
        <w:t xml:space="preserve">numbers exceeding several thousand by 1827 (Williams </w:t>
      </w:r>
      <w:r w:rsidRPr="003B686B">
        <w:rPr>
          <w:rFonts w:eastAsia="Times New Roman"/>
          <w:i/>
          <w:color w:val="222222"/>
          <w:lang w:val="en-AU" w:eastAsia="en-AU" w:bidi="ar-SA"/>
        </w:rPr>
        <w:t>et al.</w:t>
      </w:r>
      <w:r w:rsidRPr="003B686B">
        <w:rPr>
          <w:rFonts w:eastAsia="Times New Roman"/>
          <w:color w:val="222222"/>
          <w:lang w:val="en-AU" w:eastAsia="en-AU" w:bidi="ar-SA"/>
        </w:rPr>
        <w:t xml:space="preserve"> 1995; McLeod 2004). Rabbits were also introduced in Melbourne, Sydney, Armidale (NSW), Port Lincoln and Kapunda (SA), Geraldton, Cheynes Beach and the Darling Ranges (WA), but populations failed to establish (the reasons for the failure of these populations is unknown) (cited in Henzell, Cooke &amp; Mutze 2008). Many years later (1859), twenty-four rabbits were imported onto mainland Australia (Victoria) from Europe with at least thirteen of these being released at Barwon Park (near Geelong) to start a population for game hunting (Ingersoll 1964; Williams </w:t>
      </w:r>
      <w:r w:rsidRPr="003B686B">
        <w:rPr>
          <w:rFonts w:eastAsia="Times New Roman"/>
          <w:i/>
          <w:color w:val="222222"/>
          <w:lang w:val="en-AU" w:eastAsia="en-AU" w:bidi="ar-SA"/>
        </w:rPr>
        <w:t>et al.</w:t>
      </w:r>
      <w:r w:rsidRPr="003B686B">
        <w:rPr>
          <w:rFonts w:eastAsia="Times New Roman"/>
          <w:color w:val="222222"/>
          <w:lang w:val="en-AU" w:eastAsia="en-AU" w:bidi="ar-SA"/>
        </w:rPr>
        <w:t xml:space="preserve"> 1995). Within six years, the Victorian population grew to over 14,000 individuals (Ingersoll 1964; Williams </w:t>
      </w:r>
      <w:r w:rsidRPr="003B686B">
        <w:rPr>
          <w:rFonts w:eastAsia="Times New Roman"/>
          <w:i/>
          <w:color w:val="222222"/>
          <w:lang w:val="en-AU" w:eastAsia="en-AU" w:bidi="ar-SA"/>
        </w:rPr>
        <w:t>et al.</w:t>
      </w:r>
      <w:r w:rsidRPr="003B686B">
        <w:rPr>
          <w:rFonts w:eastAsia="Times New Roman"/>
          <w:color w:val="222222"/>
          <w:lang w:val="en-AU" w:eastAsia="en-AU" w:bidi="ar-SA"/>
        </w:rPr>
        <w:t xml:space="preserve"> 1995)</w:t>
      </w:r>
      <w:r w:rsidR="009240A0" w:rsidRPr="00A93ACD">
        <w:rPr>
          <w:rFonts w:eastAsia="Times New Roman"/>
          <w:color w:val="222222"/>
          <w:lang w:val="en-AU" w:eastAsia="en-AU" w:bidi="ar-SA"/>
        </w:rPr>
        <w:t>.</w:t>
      </w:r>
      <w:r w:rsidR="00524868" w:rsidRPr="00A93ACD">
        <w:rPr>
          <w:rFonts w:eastAsia="Times New Roman"/>
          <w:color w:val="222222"/>
          <w:lang w:val="en-AU" w:eastAsia="en-AU" w:bidi="ar-SA"/>
        </w:rPr>
        <w:t xml:space="preserve"> </w:t>
      </w:r>
    </w:p>
    <w:p w14:paraId="5B52FA6B" w14:textId="77777777" w:rsidR="009240A0" w:rsidRPr="00A93ACD" w:rsidRDefault="009240A0" w:rsidP="00731B85">
      <w:pPr>
        <w:rPr>
          <w:rFonts w:cstheme="minorHAnsi"/>
          <w:lang w:val="en-AU"/>
        </w:rPr>
      </w:pPr>
      <w:r w:rsidRPr="00A93ACD">
        <w:rPr>
          <w:rFonts w:eastAsia="Times New Roman"/>
          <w:color w:val="222222"/>
          <w:lang w:val="en-AU" w:eastAsia="en-AU" w:bidi="ar-SA"/>
        </w:rPr>
        <w:t xml:space="preserve">The spread of rabbits from Geelong was generally slow, taking approximately 15 years for rabbits to reach the New South Wales </w:t>
      </w:r>
      <w:r w:rsidR="00B2012A">
        <w:rPr>
          <w:rFonts w:eastAsia="Times New Roman"/>
          <w:color w:val="222222"/>
          <w:lang w:val="en-AU" w:eastAsia="en-AU" w:bidi="ar-SA"/>
        </w:rPr>
        <w:t>b</w:t>
      </w:r>
      <w:r w:rsidRPr="00A93ACD">
        <w:rPr>
          <w:rFonts w:eastAsia="Times New Roman"/>
          <w:color w:val="222222"/>
          <w:lang w:val="en-AU" w:eastAsia="en-AU" w:bidi="ar-SA"/>
        </w:rPr>
        <w:t>order (</w:t>
      </w:r>
      <w:r w:rsidR="003B686B" w:rsidRPr="003B686B">
        <w:rPr>
          <w:rFonts w:eastAsia="Times New Roman"/>
          <w:color w:val="222222"/>
          <w:lang w:val="en-AU" w:eastAsia="en-AU" w:bidi="ar-SA"/>
        </w:rPr>
        <w:t xml:space="preserve">cited in Williams </w:t>
      </w:r>
      <w:r w:rsidR="003B686B" w:rsidRPr="003B686B">
        <w:rPr>
          <w:rFonts w:eastAsia="Times New Roman"/>
          <w:i/>
          <w:color w:val="222222"/>
          <w:lang w:val="en-AU" w:eastAsia="en-AU" w:bidi="ar-SA"/>
        </w:rPr>
        <w:t>et al.</w:t>
      </w:r>
      <w:r w:rsidR="003B686B" w:rsidRPr="003B686B">
        <w:rPr>
          <w:rFonts w:eastAsia="Times New Roman"/>
          <w:color w:val="222222"/>
          <w:lang w:val="en-AU" w:eastAsia="en-AU" w:bidi="ar-SA"/>
        </w:rPr>
        <w:t xml:space="preserve"> 1995). Subsequently, the spread of rabbits was rapid (100 km per year reported in arid regions (Williams </w:t>
      </w:r>
      <w:r w:rsidR="003B686B" w:rsidRPr="003B686B">
        <w:rPr>
          <w:rFonts w:eastAsia="Times New Roman"/>
          <w:i/>
          <w:color w:val="222222"/>
          <w:lang w:val="en-AU" w:eastAsia="en-AU" w:bidi="ar-SA"/>
        </w:rPr>
        <w:t>et al.</w:t>
      </w:r>
      <w:r w:rsidR="003B686B" w:rsidRPr="003B686B">
        <w:rPr>
          <w:rFonts w:eastAsia="Times New Roman"/>
          <w:color w:val="222222"/>
          <w:lang w:val="en-AU" w:eastAsia="en-AU" w:bidi="ar-SA"/>
        </w:rPr>
        <w:t xml:space="preserve"> 1995)). Rabbits</w:t>
      </w:r>
      <w:r w:rsidR="003B686B" w:rsidRPr="003B686B">
        <w:rPr>
          <w:rFonts w:eastAsia="Times New Roman"/>
          <w:lang w:val="en-AU" w:eastAsia="en-AU" w:bidi="ar-SA"/>
        </w:rPr>
        <w:t xml:space="preserve"> dominated two-thirds of the continent within 70 years, the fastest rate of any colonizing mammal anywhere in the world (cited in Williams </w:t>
      </w:r>
      <w:r w:rsidR="003B686B" w:rsidRPr="003B686B">
        <w:rPr>
          <w:rFonts w:eastAsia="Times New Roman"/>
          <w:i/>
          <w:lang w:val="en-AU" w:eastAsia="en-AU" w:bidi="ar-SA"/>
        </w:rPr>
        <w:t>et al.</w:t>
      </w:r>
      <w:r w:rsidR="003B686B" w:rsidRPr="003B686B">
        <w:rPr>
          <w:rFonts w:eastAsia="Times New Roman"/>
          <w:lang w:val="en-AU" w:eastAsia="en-AU" w:bidi="ar-SA"/>
        </w:rPr>
        <w:t xml:space="preserve"> 1995; McLeod 2004).</w:t>
      </w:r>
      <w:r w:rsidR="003B686B" w:rsidRPr="003B686B">
        <w:rPr>
          <w:rFonts w:cstheme="minorHAnsi"/>
          <w:lang w:val="en-AU" w:eastAsia="en-AU"/>
        </w:rPr>
        <w:t xml:space="preserve"> </w:t>
      </w:r>
      <w:r w:rsidR="003B686B" w:rsidRPr="003B686B">
        <w:rPr>
          <w:lang w:val="en-AU" w:eastAsia="en-AU"/>
        </w:rPr>
        <w:t xml:space="preserve">Their colonisation was aided by existing native animal burrows, habitat modification for farming, lack of natural predators, and by further deliberate human introductions for meat and hunting </w:t>
      </w:r>
      <w:r w:rsidR="003B686B" w:rsidRPr="003B686B">
        <w:rPr>
          <w:rFonts w:eastAsia="Times New Roman"/>
          <w:color w:val="222222"/>
          <w:lang w:val="en-AU" w:eastAsia="en-AU" w:bidi="ar-SA"/>
        </w:rPr>
        <w:t xml:space="preserve">(Williams </w:t>
      </w:r>
      <w:r w:rsidR="003B686B" w:rsidRPr="003B686B">
        <w:rPr>
          <w:rFonts w:eastAsia="Times New Roman"/>
          <w:i/>
          <w:color w:val="222222"/>
          <w:lang w:val="en-AU" w:eastAsia="en-AU" w:bidi="ar-SA"/>
        </w:rPr>
        <w:t>et al.</w:t>
      </w:r>
      <w:r w:rsidR="003B686B" w:rsidRPr="003B686B">
        <w:rPr>
          <w:rFonts w:eastAsia="Times New Roman"/>
          <w:color w:val="222222"/>
          <w:lang w:val="en-AU" w:eastAsia="en-AU" w:bidi="ar-SA"/>
        </w:rPr>
        <w:t xml:space="preserve"> 1995; McLeod 2004)</w:t>
      </w:r>
      <w:r w:rsidRPr="00A93ACD">
        <w:rPr>
          <w:rFonts w:eastAsia="Times New Roman"/>
          <w:color w:val="222222"/>
          <w:lang w:val="en-AU" w:eastAsia="en-AU" w:bidi="ar-SA"/>
        </w:rPr>
        <w:t xml:space="preserve">. </w:t>
      </w:r>
    </w:p>
    <w:p w14:paraId="5B52FA6C" w14:textId="77777777" w:rsidR="009240A0" w:rsidRPr="00A93ACD" w:rsidRDefault="003B686B" w:rsidP="00731B85">
      <w:pPr>
        <w:pStyle w:val="Heading2"/>
        <w:rPr>
          <w:lang w:val="en-AU"/>
        </w:rPr>
      </w:pPr>
      <w:bookmarkStart w:id="8" w:name="_Toc411005539"/>
      <w:bookmarkStart w:id="9" w:name="_Toc455060930"/>
      <w:r w:rsidRPr="003B686B">
        <w:rPr>
          <w:lang w:val="en-AU"/>
        </w:rPr>
        <w:t>Distribution</w:t>
      </w:r>
      <w:bookmarkEnd w:id="8"/>
      <w:bookmarkEnd w:id="9"/>
      <w:r w:rsidRPr="003B686B">
        <w:rPr>
          <w:lang w:val="en-AU"/>
        </w:rPr>
        <w:t xml:space="preserve"> </w:t>
      </w:r>
    </w:p>
    <w:p w14:paraId="5B52FA6D" w14:textId="77777777" w:rsidR="009B1A9B" w:rsidRPr="00D71A07" w:rsidRDefault="009240A0" w:rsidP="00731B85">
      <w:pPr>
        <w:rPr>
          <w:lang w:val="en-AU"/>
        </w:rPr>
      </w:pPr>
      <w:r w:rsidRPr="00A93ACD">
        <w:rPr>
          <w:rFonts w:eastAsia="Times New Roman"/>
          <w:lang w:val="en-AU" w:eastAsia="en-AU" w:bidi="ar-SA"/>
        </w:rPr>
        <w:t xml:space="preserve">Rabbits are particularly well-adapted to Mediterranean climates (Williams </w:t>
      </w:r>
      <w:r w:rsidR="00513221" w:rsidRPr="00A93ACD">
        <w:rPr>
          <w:rFonts w:eastAsia="Times New Roman"/>
          <w:i/>
          <w:lang w:val="en-AU" w:eastAsia="en-AU" w:bidi="ar-SA"/>
        </w:rPr>
        <w:t>et al.</w:t>
      </w:r>
      <w:r w:rsidRPr="00A93ACD">
        <w:rPr>
          <w:rFonts w:eastAsia="Times New Roman"/>
          <w:lang w:val="en-AU" w:eastAsia="en-AU" w:bidi="ar-SA"/>
        </w:rPr>
        <w:t xml:space="preserve"> 1995), but can occur in a wide range of environments. South of the Tropic of Capricorn they have established in environments including subalpine areas, stony deserts, subtropical grasslands and wet coastal plains; but tend to avoid </w:t>
      </w:r>
      <w:r w:rsidR="00DD7CA7" w:rsidRPr="00A93ACD">
        <w:rPr>
          <w:rFonts w:eastAsia="Times New Roman"/>
          <w:lang w:val="en-AU" w:eastAsia="en-AU" w:bidi="ar-SA"/>
        </w:rPr>
        <w:t xml:space="preserve">environments with </w:t>
      </w:r>
      <w:r w:rsidR="00835E00" w:rsidRPr="00A93ACD">
        <w:rPr>
          <w:rFonts w:eastAsia="Times New Roman"/>
          <w:lang w:val="en-AU" w:eastAsia="en-AU" w:bidi="ar-SA"/>
        </w:rPr>
        <w:t xml:space="preserve">very </w:t>
      </w:r>
      <w:r w:rsidR="003B686B" w:rsidRPr="003B686B">
        <w:rPr>
          <w:rFonts w:eastAsia="Times New Roman"/>
          <w:lang w:val="en-AU" w:eastAsia="en-AU" w:bidi="ar-SA"/>
        </w:rPr>
        <w:t xml:space="preserve">high altitudes and dense forests (Williams </w:t>
      </w:r>
      <w:r w:rsidR="003B686B" w:rsidRPr="003B686B">
        <w:rPr>
          <w:rFonts w:eastAsia="Times New Roman"/>
          <w:i/>
          <w:lang w:val="en-AU" w:eastAsia="en-AU" w:bidi="ar-SA"/>
        </w:rPr>
        <w:t>et al.</w:t>
      </w:r>
      <w:r w:rsidR="003B686B" w:rsidRPr="003B686B">
        <w:rPr>
          <w:rFonts w:eastAsia="Times New Roman"/>
          <w:lang w:val="en-AU" w:eastAsia="en-AU" w:bidi="ar-SA"/>
        </w:rPr>
        <w:t xml:space="preserve"> </w:t>
      </w:r>
      <w:r w:rsidR="003B686B" w:rsidRPr="003B686B">
        <w:rPr>
          <w:rFonts w:eastAsia="Times New Roman"/>
          <w:lang w:val="en-AU" w:eastAsia="en-AU" w:bidi="ar-SA"/>
        </w:rPr>
        <w:lastRenderedPageBreak/>
        <w:t xml:space="preserve">1995). </w:t>
      </w:r>
      <w:r w:rsidR="003B686B" w:rsidRPr="003B686B">
        <w:rPr>
          <w:lang w:val="en-AU"/>
        </w:rPr>
        <w:t xml:space="preserve">North of the Tropic of Capricorn, </w:t>
      </w:r>
      <w:r w:rsidR="00D71A07">
        <w:rPr>
          <w:lang w:val="en-AU"/>
        </w:rPr>
        <w:t xml:space="preserve">rabbits are still found in places with suitable climates such as the Atherton Tablelands in Far North Queensland where the topography and landscape is suitable, </w:t>
      </w:r>
      <w:r w:rsidR="00B2012A">
        <w:rPr>
          <w:lang w:val="en-AU"/>
        </w:rPr>
        <w:t xml:space="preserve">and there is a </w:t>
      </w:r>
      <w:r w:rsidR="00D71A07">
        <w:rPr>
          <w:lang w:val="en-AU"/>
        </w:rPr>
        <w:t xml:space="preserve">year round food supply. </w:t>
      </w:r>
      <w:r w:rsidR="003B686B" w:rsidRPr="003B686B">
        <w:rPr>
          <w:rFonts w:cstheme="minorHAnsi"/>
          <w:color w:val="000000"/>
          <w:lang w:val="en-AU"/>
        </w:rPr>
        <w:t xml:space="preserve">In urban and semi-urban areas, rabbits can be found in a variety of areas including roadsides, rail reserves, winery vineyards, cemeteries, golf courses, sports grounds, school and university grounds, creek lines and home gardens </w:t>
      </w:r>
      <w:r w:rsidR="009B1A9B" w:rsidRPr="00A93ACD">
        <w:rPr>
          <w:lang w:val="en-AU" w:bidi="ar-SA"/>
        </w:rPr>
        <w:t>(Cooke 2012</w:t>
      </w:r>
      <w:r w:rsidR="00CE7464" w:rsidRPr="00A93ACD">
        <w:rPr>
          <w:lang w:val="en-AU" w:bidi="ar-SA"/>
        </w:rPr>
        <w:t>a</w:t>
      </w:r>
      <w:r w:rsidR="009B1A9B" w:rsidRPr="00A93ACD">
        <w:rPr>
          <w:lang w:val="en-AU" w:bidi="ar-SA"/>
        </w:rPr>
        <w:t xml:space="preserve">). </w:t>
      </w:r>
      <w:r w:rsidR="003B686B" w:rsidRPr="003B686B">
        <w:rPr>
          <w:rFonts w:cstheme="minorHAnsi"/>
          <w:color w:val="000000"/>
          <w:lang w:val="en-AU"/>
        </w:rPr>
        <w:t xml:space="preserve">  </w:t>
      </w:r>
    </w:p>
    <w:p w14:paraId="5B52FA6E" w14:textId="77777777" w:rsidR="009240A0" w:rsidRPr="00A93ACD" w:rsidRDefault="003B686B" w:rsidP="00731B85">
      <w:pPr>
        <w:rPr>
          <w:color w:val="000000"/>
          <w:lang w:val="en-AU" w:bidi="ar-SA"/>
        </w:rPr>
      </w:pPr>
      <w:r w:rsidRPr="003B686B">
        <w:rPr>
          <w:lang w:val="en-AU"/>
        </w:rPr>
        <w:t>Rabbits are thought to have largely reached their ecological limit in terms of range and overall distribution in Australia (West 2008)</w:t>
      </w:r>
      <w:r w:rsidR="00D71A07">
        <w:rPr>
          <w:lang w:val="en-AU"/>
        </w:rPr>
        <w:t xml:space="preserve">, although </w:t>
      </w:r>
      <w:r w:rsidR="001663DF">
        <w:rPr>
          <w:lang w:val="en-AU"/>
        </w:rPr>
        <w:t>they may be increasing their range or density in the northern parts of Queensland</w:t>
      </w:r>
      <w:r w:rsidRPr="003B686B">
        <w:rPr>
          <w:lang w:val="en-AU"/>
        </w:rPr>
        <w:t>. Pavey and Bastin (2014) predict that increasing temperatures are likely to have a</w:t>
      </w:r>
      <w:r w:rsidR="009240A0" w:rsidRPr="00A93ACD">
        <w:rPr>
          <w:color w:val="000000"/>
          <w:lang w:val="en-AU" w:bidi="ar-SA"/>
        </w:rPr>
        <w:t xml:space="preserve"> negative impact on rabbits, with the general trend for reduced distribution and reduced density</w:t>
      </w:r>
      <w:r w:rsidR="00835E00" w:rsidRPr="00A93ACD">
        <w:rPr>
          <w:color w:val="000000"/>
          <w:lang w:val="en-AU" w:bidi="ar-SA"/>
        </w:rPr>
        <w:t xml:space="preserve"> in warmer areas</w:t>
      </w:r>
      <w:r w:rsidR="009240A0" w:rsidRPr="00A93ACD">
        <w:rPr>
          <w:color w:val="000000"/>
          <w:lang w:val="en-AU" w:bidi="ar-SA"/>
        </w:rPr>
        <w:t xml:space="preserve">. </w:t>
      </w:r>
      <w:r w:rsidR="00835E00" w:rsidRPr="00A93ACD">
        <w:rPr>
          <w:color w:val="000000"/>
          <w:lang w:val="en-AU" w:bidi="ar-SA"/>
        </w:rPr>
        <w:t>For example</w:t>
      </w:r>
      <w:r w:rsidR="009240A0" w:rsidRPr="00A93ACD">
        <w:rPr>
          <w:color w:val="000000"/>
          <w:lang w:val="en-AU" w:bidi="ar-SA"/>
        </w:rPr>
        <w:t>, by 2050, rabbits are predicted to become absent from large areas of central and western NS</w:t>
      </w:r>
      <w:r w:rsidRPr="003B686B">
        <w:rPr>
          <w:color w:val="000000"/>
          <w:lang w:val="en-AU" w:bidi="ar-SA"/>
        </w:rPr>
        <w:t xml:space="preserve">W due to these areas becoming hotter and more arid (Pavey &amp; Bastin 2014). </w:t>
      </w:r>
    </w:p>
    <w:p w14:paraId="5B52FA6F" w14:textId="77777777" w:rsidR="009240A0" w:rsidRPr="00A93ACD" w:rsidRDefault="003B686B" w:rsidP="00731B85">
      <w:pPr>
        <w:pStyle w:val="Heading2"/>
        <w:rPr>
          <w:lang w:val="en-AU"/>
        </w:rPr>
      </w:pPr>
      <w:bookmarkStart w:id="10" w:name="_Toc411005540"/>
      <w:bookmarkStart w:id="11" w:name="_Toc455060931"/>
      <w:r w:rsidRPr="003B686B">
        <w:rPr>
          <w:lang w:val="en-AU"/>
        </w:rPr>
        <w:t>Abundance</w:t>
      </w:r>
      <w:bookmarkEnd w:id="10"/>
      <w:bookmarkEnd w:id="11"/>
    </w:p>
    <w:p w14:paraId="5B52FA70" w14:textId="77777777" w:rsidR="000A25D0" w:rsidRPr="00A93ACD" w:rsidRDefault="003B686B" w:rsidP="005C06C3">
      <w:pPr>
        <w:rPr>
          <w:lang w:val="en-AU"/>
        </w:rPr>
      </w:pPr>
      <w:r w:rsidRPr="003B686B">
        <w:rPr>
          <w:lang w:val="en-AU"/>
        </w:rPr>
        <w:t xml:space="preserve">Rabbits were in plague proportions leading up to the release of the myxoma virus in 1950, but then dramatically declined, with initial mortality rates of over 99%. </w:t>
      </w:r>
      <w:r w:rsidR="00B2012A">
        <w:rPr>
          <w:lang w:val="en-AU"/>
        </w:rPr>
        <w:t>Rabbit numbers rose again</w:t>
      </w:r>
      <w:r w:rsidR="00E72C8D">
        <w:rPr>
          <w:lang w:val="en-AU"/>
        </w:rPr>
        <w:t xml:space="preserve"> to approximately half of pre-myxoma levels (Cox </w:t>
      </w:r>
      <w:r w:rsidR="00E72C8D" w:rsidRPr="00E72C8D">
        <w:rPr>
          <w:i/>
          <w:lang w:val="en-AU"/>
        </w:rPr>
        <w:t>et al.</w:t>
      </w:r>
      <w:r w:rsidR="00E72C8D">
        <w:rPr>
          <w:lang w:val="en-AU"/>
        </w:rPr>
        <w:t xml:space="preserve"> 2013)</w:t>
      </w:r>
      <w:r w:rsidR="00B2012A">
        <w:rPr>
          <w:lang w:val="en-AU"/>
        </w:rPr>
        <w:t xml:space="preserve"> prior to the introduction of rabbit </w:t>
      </w:r>
      <w:r w:rsidR="00E72C8D">
        <w:rPr>
          <w:lang w:val="en-AU"/>
        </w:rPr>
        <w:t xml:space="preserve">haemorrhagic disease virus </w:t>
      </w:r>
      <w:r w:rsidR="00B2012A">
        <w:rPr>
          <w:lang w:val="en-AU"/>
        </w:rPr>
        <w:t>(also known as</w:t>
      </w:r>
      <w:r w:rsidR="00E72C8D" w:rsidRPr="00E72C8D">
        <w:rPr>
          <w:lang w:val="en-AU"/>
        </w:rPr>
        <w:t xml:space="preserve"> </w:t>
      </w:r>
      <w:r w:rsidR="00E72C8D">
        <w:rPr>
          <w:lang w:val="en-AU"/>
        </w:rPr>
        <w:t>calici v</w:t>
      </w:r>
      <w:r w:rsidR="001F1240">
        <w:rPr>
          <w:lang w:val="en-AU"/>
        </w:rPr>
        <w:t>irus) in 1995. Increased resista</w:t>
      </w:r>
      <w:r w:rsidR="00E72C8D">
        <w:rPr>
          <w:lang w:val="en-AU"/>
        </w:rPr>
        <w:t xml:space="preserve">nce to </w:t>
      </w:r>
      <w:r w:rsidR="001F1240">
        <w:rPr>
          <w:lang w:val="en-AU"/>
        </w:rPr>
        <w:t>both viruses now means r</w:t>
      </w:r>
      <w:r w:rsidRPr="003B686B">
        <w:rPr>
          <w:lang w:val="en-AU"/>
        </w:rPr>
        <w:t xml:space="preserve">abbits are now abundant across most of Australia (except some regions in northern Australia), but are most abundant in areas with deep, sandy soils, which make it easier to dig warrens (Myers </w:t>
      </w:r>
      <w:r w:rsidRPr="003B686B">
        <w:rPr>
          <w:i/>
          <w:lang w:val="en-AU"/>
        </w:rPr>
        <w:t>et al.</w:t>
      </w:r>
      <w:r w:rsidRPr="003B686B">
        <w:rPr>
          <w:lang w:val="en-AU"/>
        </w:rPr>
        <w:t xml:space="preserve"> 1994). </w:t>
      </w:r>
    </w:p>
    <w:p w14:paraId="5B52FA71" w14:textId="77777777" w:rsidR="005D219B" w:rsidRPr="00A93ACD" w:rsidRDefault="003B686B" w:rsidP="005C06C3">
      <w:pPr>
        <w:rPr>
          <w:lang w:val="en-AU"/>
        </w:rPr>
      </w:pPr>
      <w:bookmarkStart w:id="12" w:name="OLE_LINK5"/>
      <w:bookmarkStart w:id="13" w:name="OLE_LINK6"/>
      <w:r w:rsidRPr="003B686B">
        <w:rPr>
          <w:lang w:val="en-AU"/>
        </w:rPr>
        <w:t xml:space="preserve">The exact abundance of rabbits in Australia is difficult to quantify given that population sizes frequently fluctuate through factors such as breeding events, mortality caused from biocontrol agents or extreme climatic events (e.g. droughts), and availability of resources (predominantly vegetation). </w:t>
      </w:r>
      <w:bookmarkEnd w:id="12"/>
      <w:bookmarkEnd w:id="13"/>
      <w:r w:rsidRPr="003B686B">
        <w:rPr>
          <w:lang w:val="en-AU"/>
        </w:rPr>
        <w:t xml:space="preserve">Based on sightings of rabbits, estimates of the levels of </w:t>
      </w:r>
      <w:r w:rsidR="001F1240">
        <w:rPr>
          <w:lang w:val="en-AU"/>
        </w:rPr>
        <w:t xml:space="preserve">abundance of </w:t>
      </w:r>
      <w:r w:rsidRPr="003B686B">
        <w:rPr>
          <w:lang w:val="en-AU"/>
        </w:rPr>
        <w:t xml:space="preserve">rabbits (low to very high) </w:t>
      </w:r>
      <w:r w:rsidR="001F1240">
        <w:rPr>
          <w:lang w:val="en-AU"/>
        </w:rPr>
        <w:t>are mapped on</w:t>
      </w:r>
      <w:r w:rsidRPr="003B686B">
        <w:rPr>
          <w:lang w:val="en-AU"/>
        </w:rPr>
        <w:t xml:space="preserve"> Figure 1. </w:t>
      </w:r>
    </w:p>
    <w:p w14:paraId="5B52FA72" w14:textId="77777777" w:rsidR="009240A0" w:rsidRPr="00A93ACD" w:rsidRDefault="00F9483F" w:rsidP="009240A0">
      <w:pPr>
        <w:keepNext/>
        <w:jc w:val="center"/>
        <w:rPr>
          <w:rFonts w:asciiTheme="minorHAnsi" w:hAnsiTheme="minorHAnsi"/>
          <w:lang w:val="en-AU"/>
        </w:rPr>
      </w:pPr>
      <w:r>
        <w:rPr>
          <w:rFonts w:asciiTheme="minorHAnsi" w:hAnsiTheme="minorHAnsi"/>
          <w:noProof/>
          <w:lang w:val="en-AU" w:eastAsia="en-AU" w:bidi="ar-SA"/>
        </w:rPr>
        <w:drawing>
          <wp:inline distT="0" distB="0" distL="0" distR="0" wp14:anchorId="5B52FC6E" wp14:editId="5B52FC6F">
            <wp:extent cx="4457371" cy="3684760"/>
            <wp:effectExtent l="19050" t="0" r="329" b="0"/>
            <wp:docPr id="2" name="Picture 0" descr="abundance with place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ndance with place names.jpg"/>
                    <pic:cNvPicPr/>
                  </pic:nvPicPr>
                  <pic:blipFill>
                    <a:blip r:embed="rId12" cstate="print"/>
                    <a:srcRect l="3094" r="11401"/>
                    <a:stretch>
                      <a:fillRect/>
                    </a:stretch>
                  </pic:blipFill>
                  <pic:spPr>
                    <a:xfrm>
                      <a:off x="0" y="0"/>
                      <a:ext cx="4469387" cy="3694693"/>
                    </a:xfrm>
                    <a:prstGeom prst="rect">
                      <a:avLst/>
                    </a:prstGeom>
                  </pic:spPr>
                </pic:pic>
              </a:graphicData>
            </a:graphic>
          </wp:inline>
        </w:drawing>
      </w:r>
    </w:p>
    <w:p w14:paraId="5B52FA73" w14:textId="77777777" w:rsidR="009240A0" w:rsidRPr="00A93ACD" w:rsidRDefault="003B686B" w:rsidP="00C01ECF">
      <w:pPr>
        <w:pStyle w:val="FiguretextM"/>
        <w:rPr>
          <w:szCs w:val="20"/>
          <w:lang w:val="en-AU"/>
        </w:rPr>
      </w:pPr>
      <w:bookmarkStart w:id="14" w:name="_Ref410381813"/>
      <w:bookmarkStart w:id="15" w:name="_Ref410381778"/>
      <w:bookmarkStart w:id="16" w:name="_Toc434995974"/>
      <w:r w:rsidRPr="003B686B">
        <w:rPr>
          <w:lang w:val="en-AU"/>
        </w:rPr>
        <w:t>Figure</w:t>
      </w:r>
      <w:bookmarkEnd w:id="14"/>
      <w:r w:rsidRPr="003B686B">
        <w:rPr>
          <w:lang w:val="en-AU"/>
        </w:rPr>
        <w:t xml:space="preserve"> 1</w:t>
      </w:r>
      <w:r w:rsidRPr="003B686B">
        <w:rPr>
          <w:b w:val="0"/>
          <w:lang w:val="en-AU"/>
        </w:rPr>
        <w:t>: Reported abundance and distribution of European rabbits (</w:t>
      </w:r>
      <w:r w:rsidRPr="003B686B">
        <w:rPr>
          <w:b w:val="0"/>
          <w:i/>
          <w:lang w:val="en-AU"/>
        </w:rPr>
        <w:t>Oryctolagus cuniculus</w:t>
      </w:r>
      <w:r w:rsidRPr="003B686B">
        <w:rPr>
          <w:b w:val="0"/>
          <w:lang w:val="en-AU"/>
        </w:rPr>
        <w:t xml:space="preserve">) across Australia (from Cox </w:t>
      </w:r>
      <w:r w:rsidRPr="003B686B">
        <w:rPr>
          <w:b w:val="0"/>
          <w:i/>
          <w:lang w:val="en-AU"/>
        </w:rPr>
        <w:t>et al.</w:t>
      </w:r>
      <w:r w:rsidRPr="003B686B">
        <w:rPr>
          <w:b w:val="0"/>
          <w:lang w:val="en-AU"/>
        </w:rPr>
        <w:t xml:space="preserve"> 2013</w:t>
      </w:r>
      <w:r w:rsidRPr="003B686B">
        <w:rPr>
          <w:b w:val="0"/>
          <w:szCs w:val="20"/>
          <w:lang w:val="en-AU"/>
        </w:rPr>
        <w:t>).</w:t>
      </w:r>
      <w:bookmarkEnd w:id="15"/>
      <w:bookmarkEnd w:id="16"/>
    </w:p>
    <w:p w14:paraId="5B52FA74" w14:textId="77777777" w:rsidR="00465101" w:rsidRPr="00A93ACD" w:rsidRDefault="00465101" w:rsidP="004D3F81">
      <w:pPr>
        <w:pStyle w:val="Heading1"/>
        <w:numPr>
          <w:ilvl w:val="0"/>
          <w:numId w:val="8"/>
        </w:numPr>
      </w:pPr>
      <w:bookmarkStart w:id="17" w:name="_Toc411005541"/>
      <w:bookmarkStart w:id="18" w:name="_Toc455060932"/>
      <w:r w:rsidRPr="00A93ACD">
        <w:lastRenderedPageBreak/>
        <w:t>Rabbit Biology</w:t>
      </w:r>
      <w:bookmarkEnd w:id="17"/>
      <w:bookmarkEnd w:id="18"/>
    </w:p>
    <w:p w14:paraId="5B52FA75" w14:textId="77777777" w:rsidR="00465101" w:rsidRPr="00A93ACD" w:rsidRDefault="003B686B" w:rsidP="005C06C3">
      <w:pPr>
        <w:rPr>
          <w:lang w:val="en-AU"/>
        </w:rPr>
      </w:pPr>
      <w:r w:rsidRPr="003B686B">
        <w:rPr>
          <w:lang w:val="en-AU"/>
        </w:rPr>
        <w:t xml:space="preserve">The majority of the information below has been adapted from </w:t>
      </w:r>
      <w:r w:rsidRPr="003B686B">
        <w:rPr>
          <w:rFonts w:eastAsia="Times New Roman"/>
          <w:lang w:val="en-AU" w:eastAsia="en-AU" w:bidi="ar-SA"/>
        </w:rPr>
        <w:t xml:space="preserve">Williams </w:t>
      </w:r>
      <w:r w:rsidRPr="003B686B">
        <w:rPr>
          <w:rFonts w:eastAsia="Times New Roman"/>
          <w:i/>
          <w:lang w:val="en-AU" w:eastAsia="en-AU" w:bidi="ar-SA"/>
        </w:rPr>
        <w:t>et al.</w:t>
      </w:r>
      <w:r w:rsidRPr="003B686B">
        <w:rPr>
          <w:rFonts w:eastAsia="Times New Roman"/>
          <w:lang w:val="en-AU" w:eastAsia="en-AU" w:bidi="ar-SA"/>
        </w:rPr>
        <w:t xml:space="preserve"> (1995)</w:t>
      </w:r>
      <w:r w:rsidR="00465101" w:rsidRPr="00A93ACD">
        <w:rPr>
          <w:rFonts w:eastAsia="Times New Roman"/>
          <w:lang w:val="en-AU" w:eastAsia="en-AU" w:bidi="ar-SA"/>
        </w:rPr>
        <w:t>.</w:t>
      </w:r>
      <w:r w:rsidR="00E45C5F" w:rsidRPr="00A93ACD">
        <w:rPr>
          <w:rFonts w:eastAsia="Times New Roman"/>
          <w:lang w:val="en-AU" w:eastAsia="en-AU" w:bidi="ar-SA"/>
        </w:rPr>
        <w:t xml:space="preserve"> </w:t>
      </w:r>
    </w:p>
    <w:p w14:paraId="5B52FA76" w14:textId="77777777" w:rsidR="00465101" w:rsidRPr="00A93ACD" w:rsidRDefault="003B686B" w:rsidP="00731B85">
      <w:pPr>
        <w:pStyle w:val="Heading2"/>
        <w:rPr>
          <w:lang w:val="en-AU"/>
        </w:rPr>
      </w:pPr>
      <w:bookmarkStart w:id="19" w:name="_Toc411005543"/>
      <w:bookmarkStart w:id="20" w:name="_Toc455060933"/>
      <w:r w:rsidRPr="003B686B">
        <w:rPr>
          <w:lang w:val="en-AU"/>
        </w:rPr>
        <w:t>Habitat</w:t>
      </w:r>
      <w:bookmarkEnd w:id="19"/>
      <w:bookmarkEnd w:id="20"/>
    </w:p>
    <w:p w14:paraId="5B52FA77" w14:textId="77777777" w:rsidR="00772EF5" w:rsidRPr="00A93ACD" w:rsidRDefault="00190038" w:rsidP="005C06C3">
      <w:pPr>
        <w:rPr>
          <w:rFonts w:eastAsia="Times New Roman"/>
          <w:lang w:val="en-AU" w:eastAsia="en-AU" w:bidi="ar-SA"/>
        </w:rPr>
      </w:pPr>
      <w:r w:rsidRPr="00A93ACD">
        <w:rPr>
          <w:rFonts w:eastAsia="Times New Roman"/>
          <w:lang w:val="en-AU" w:eastAsia="en-AU" w:bidi="ar-SA"/>
        </w:rPr>
        <w:t>Rabbits are found in a wide variety of habitats in Australia,</w:t>
      </w:r>
      <w:r w:rsidR="0073722C" w:rsidRPr="00A93ACD">
        <w:rPr>
          <w:rFonts w:eastAsia="Times New Roman"/>
          <w:lang w:val="en-AU" w:eastAsia="en-AU" w:bidi="ar-SA"/>
        </w:rPr>
        <w:t xml:space="preserve"> from deserts to coastal plains and</w:t>
      </w:r>
      <w:r w:rsidRPr="00A93ACD">
        <w:rPr>
          <w:rFonts w:eastAsia="Times New Roman"/>
          <w:lang w:val="en-AU" w:eastAsia="en-AU" w:bidi="ar-SA"/>
        </w:rPr>
        <w:t xml:space="preserve"> urban areas. </w:t>
      </w:r>
      <w:r w:rsidR="00465101" w:rsidRPr="00A93ACD">
        <w:rPr>
          <w:rFonts w:eastAsia="Times New Roman"/>
          <w:lang w:val="en-AU" w:eastAsia="en-AU" w:bidi="ar-SA"/>
        </w:rPr>
        <w:t>In general</w:t>
      </w:r>
      <w:r w:rsidRPr="00A93ACD">
        <w:rPr>
          <w:rFonts w:eastAsia="Times New Roman"/>
          <w:lang w:val="en-AU" w:eastAsia="en-AU" w:bidi="ar-SA"/>
        </w:rPr>
        <w:t>,</w:t>
      </w:r>
      <w:r w:rsidR="00465101" w:rsidRPr="00A93ACD">
        <w:rPr>
          <w:rFonts w:eastAsia="Times New Roman"/>
          <w:lang w:val="en-AU" w:eastAsia="en-AU" w:bidi="ar-SA"/>
        </w:rPr>
        <w:t xml:space="preserve"> they avoid large cultivated areas, forests, floodplains and areas with black cracking soils where warrens become easily waterlogged. </w:t>
      </w:r>
      <w:r w:rsidR="003B686B" w:rsidRPr="003B686B">
        <w:rPr>
          <w:rFonts w:eastAsia="Times New Roman"/>
          <w:lang w:val="en-AU" w:eastAsia="en-AU" w:bidi="ar-SA"/>
        </w:rPr>
        <w:t xml:space="preserve">They are also scarce in areas with clay soils, but abundant in areas where soils are deep and sandy, such as in the north-east of South Australia where warrens are easier to dig </w:t>
      </w:r>
      <w:r w:rsidR="003B686B" w:rsidRPr="003B686B">
        <w:rPr>
          <w:lang w:val="en-AU" w:bidi="ar-SA"/>
        </w:rPr>
        <w:t>(DSEWPAC 2011)</w:t>
      </w:r>
      <w:r w:rsidR="003B686B" w:rsidRPr="003B686B">
        <w:rPr>
          <w:rFonts w:eastAsia="Times New Roman"/>
          <w:lang w:val="en-AU" w:eastAsia="en-AU" w:bidi="ar-SA"/>
        </w:rPr>
        <w:t xml:space="preserve">. </w:t>
      </w:r>
      <w:r w:rsidR="003B686B" w:rsidRPr="003B686B">
        <w:rPr>
          <w:lang w:val="en-AU" w:bidi="ar-SA"/>
        </w:rPr>
        <w:t>In arid areas rabbits need access to water, but elsewhere they obtain enough moisture from their food (DSEWPAC 2011).</w:t>
      </w:r>
    </w:p>
    <w:p w14:paraId="5B52FA78" w14:textId="77777777" w:rsidR="00465101" w:rsidRPr="00A93ACD" w:rsidRDefault="003B686B" w:rsidP="005C06C3">
      <w:pPr>
        <w:rPr>
          <w:lang w:val="en-AU" w:bidi="ar-SA"/>
        </w:rPr>
      </w:pPr>
      <w:r w:rsidRPr="003B686B">
        <w:rPr>
          <w:rFonts w:eastAsia="Times New Roman"/>
          <w:lang w:val="en-AU" w:eastAsia="en-AU" w:bidi="ar-SA"/>
        </w:rPr>
        <w:t xml:space="preserve">The use of warrens, which provide protection from predators and extreme weather conditions, enables them to persist in a much greater range of habitat types, including arid and semi-arid areas. Where there is abundant vegetation for shelter available, rabbits can also readily live above ground rather than in warrens; however, short warrens may be dug to house nests. </w:t>
      </w:r>
      <w:r w:rsidR="00153DFF">
        <w:rPr>
          <w:rFonts w:eastAsia="Times New Roman"/>
          <w:lang w:val="en-AU" w:eastAsia="en-AU" w:bidi="ar-SA"/>
        </w:rPr>
        <w:t>Rabbits are also found to commonly dig under buildings where available.</w:t>
      </w:r>
    </w:p>
    <w:p w14:paraId="5B52FA79" w14:textId="77777777" w:rsidR="00465101" w:rsidRPr="00A93ACD" w:rsidRDefault="003B686B" w:rsidP="00731B85">
      <w:pPr>
        <w:pStyle w:val="Heading2"/>
        <w:rPr>
          <w:lang w:val="en-AU"/>
        </w:rPr>
      </w:pPr>
      <w:bookmarkStart w:id="21" w:name="_Toc411005544"/>
      <w:bookmarkStart w:id="22" w:name="_Toc455060934"/>
      <w:r w:rsidRPr="003B686B">
        <w:rPr>
          <w:lang w:val="en-AU"/>
        </w:rPr>
        <w:t>Behaviour</w:t>
      </w:r>
      <w:bookmarkEnd w:id="21"/>
      <w:bookmarkEnd w:id="22"/>
      <w:r w:rsidRPr="003B686B">
        <w:rPr>
          <w:lang w:val="en-AU"/>
        </w:rPr>
        <w:t xml:space="preserve"> </w:t>
      </w:r>
    </w:p>
    <w:p w14:paraId="5B52FA7A" w14:textId="77777777" w:rsidR="00465101" w:rsidRPr="00A93ACD" w:rsidRDefault="003B686B" w:rsidP="005C06C3">
      <w:pPr>
        <w:rPr>
          <w:rFonts w:eastAsia="Times New Roman"/>
          <w:lang w:val="en-AU" w:eastAsia="en-AU" w:bidi="ar-SA"/>
        </w:rPr>
      </w:pPr>
      <w:r w:rsidRPr="003B686B">
        <w:rPr>
          <w:lang w:val="en-AU"/>
        </w:rPr>
        <w:t xml:space="preserve">Most rabbit activity tends to occur </w:t>
      </w:r>
      <w:r w:rsidR="008A7CC6">
        <w:rPr>
          <w:lang w:val="en-AU"/>
        </w:rPr>
        <w:t>from</w:t>
      </w:r>
      <w:r w:rsidRPr="003B686B">
        <w:rPr>
          <w:lang w:val="en-AU"/>
        </w:rPr>
        <w:t xml:space="preserve"> the late afternoon (one to three hours before sunset) until sunrise (Williams </w:t>
      </w:r>
      <w:r w:rsidRPr="003B686B">
        <w:rPr>
          <w:i/>
          <w:lang w:val="en-AU"/>
        </w:rPr>
        <w:t>et al.</w:t>
      </w:r>
      <w:r w:rsidRPr="003B686B">
        <w:rPr>
          <w:lang w:val="en-AU"/>
        </w:rPr>
        <w:t xml:space="preserve"> 1995; DPI 2012), but </w:t>
      </w:r>
      <w:r w:rsidR="008A7CC6">
        <w:rPr>
          <w:lang w:val="en-AU"/>
        </w:rPr>
        <w:t xml:space="preserve">they </w:t>
      </w:r>
      <w:r w:rsidRPr="003B686B">
        <w:rPr>
          <w:lang w:val="en-AU"/>
        </w:rPr>
        <w:t>can be active at any time if: left undisturbed; there is high vegetative cover; low predator activity; or if there is a</w:t>
      </w:r>
      <w:r w:rsidR="00B577BF" w:rsidRPr="00A93ACD">
        <w:rPr>
          <w:rFonts w:eastAsia="Times New Roman"/>
          <w:lang w:val="en-AU" w:eastAsia="en-AU" w:bidi="ar-SA"/>
        </w:rPr>
        <w:t xml:space="preserve"> </w:t>
      </w:r>
      <w:r w:rsidR="00465101" w:rsidRPr="00A93ACD">
        <w:rPr>
          <w:rFonts w:eastAsia="Times New Roman"/>
          <w:lang w:val="en-AU" w:eastAsia="en-AU" w:bidi="ar-SA"/>
        </w:rPr>
        <w:t xml:space="preserve">high density of rabbits in that area. </w:t>
      </w:r>
      <w:r w:rsidR="009C2597" w:rsidRPr="00A93ACD">
        <w:rPr>
          <w:rFonts w:eastAsia="Times New Roman"/>
          <w:lang w:val="en-AU" w:eastAsia="en-AU" w:bidi="ar-SA"/>
        </w:rPr>
        <w:t>High winds or rain have been found to reduce activity levels</w:t>
      </w:r>
      <w:r w:rsidR="00C55368" w:rsidRPr="00A93ACD">
        <w:rPr>
          <w:rFonts w:eastAsia="Times New Roman"/>
          <w:lang w:val="en-AU" w:eastAsia="en-AU" w:bidi="ar-SA"/>
        </w:rPr>
        <w:t xml:space="preserve"> as</w:t>
      </w:r>
      <w:r w:rsidR="009C2597" w:rsidRPr="00A93ACD">
        <w:rPr>
          <w:rFonts w:eastAsia="Times New Roman"/>
          <w:lang w:val="en-AU" w:eastAsia="en-AU" w:bidi="ar-SA"/>
        </w:rPr>
        <w:t xml:space="preserve"> predators are less easy to det</w:t>
      </w:r>
      <w:r w:rsidR="00C55368" w:rsidRPr="00A93ACD">
        <w:rPr>
          <w:rFonts w:eastAsia="Times New Roman"/>
          <w:lang w:val="en-AU" w:eastAsia="en-AU" w:bidi="ar-SA"/>
        </w:rPr>
        <w:t>ect (DPI 2012</w:t>
      </w:r>
      <w:r w:rsidR="009C2597" w:rsidRPr="00A93ACD">
        <w:rPr>
          <w:rFonts w:eastAsia="Times New Roman"/>
          <w:lang w:val="en-AU" w:eastAsia="en-AU" w:bidi="ar-SA"/>
        </w:rPr>
        <w:t>)</w:t>
      </w:r>
      <w:r w:rsidR="00465101" w:rsidRPr="00A93ACD">
        <w:rPr>
          <w:rFonts w:eastAsia="Times New Roman"/>
          <w:lang w:val="en-AU" w:eastAsia="en-AU" w:bidi="ar-SA"/>
        </w:rPr>
        <w:t xml:space="preserve">. </w:t>
      </w:r>
      <w:r w:rsidRPr="003B686B">
        <w:rPr>
          <w:rFonts w:eastAsia="Times New Roman"/>
          <w:lang w:val="en-AU" w:eastAsia="en-AU" w:bidi="ar-SA"/>
        </w:rPr>
        <w:t xml:space="preserve">Rabbits generally travel between 150 to 200 m from warrens, but during droughts, this has been found to increase up to 1500m (Williams </w:t>
      </w:r>
      <w:r w:rsidRPr="003B686B">
        <w:rPr>
          <w:rFonts w:eastAsia="Times New Roman"/>
          <w:i/>
          <w:lang w:val="en-AU" w:eastAsia="en-AU" w:bidi="ar-SA"/>
        </w:rPr>
        <w:t>et al.</w:t>
      </w:r>
      <w:r w:rsidRPr="003B686B">
        <w:rPr>
          <w:rFonts w:eastAsia="Times New Roman"/>
          <w:lang w:val="en-AU" w:eastAsia="en-AU" w:bidi="ar-SA"/>
        </w:rPr>
        <w:t xml:space="preserve"> 1995; DPI 2012). </w:t>
      </w:r>
    </w:p>
    <w:p w14:paraId="5B52FA7B" w14:textId="77777777" w:rsidR="009A5227" w:rsidRPr="00A93ACD" w:rsidRDefault="003B686B" w:rsidP="005C06C3">
      <w:pPr>
        <w:rPr>
          <w:rFonts w:cs="Times New Roman"/>
          <w:szCs w:val="24"/>
          <w:lang w:val="en-AU" w:bidi="ar-SA"/>
        </w:rPr>
      </w:pPr>
      <w:r w:rsidRPr="003B686B">
        <w:rPr>
          <w:rFonts w:cs="Times New Roman"/>
          <w:szCs w:val="24"/>
          <w:lang w:val="en-AU" w:bidi="ar-SA"/>
        </w:rPr>
        <w:t xml:space="preserve">Rabbit home ranges vary depending on a number of factors including: the individual rabbit, season, dwelling type, amount of available food resources and habitat type. For example, Moseby </w:t>
      </w:r>
      <w:r w:rsidRPr="003B686B">
        <w:rPr>
          <w:rFonts w:cs="Times New Roman"/>
          <w:i/>
          <w:szCs w:val="24"/>
          <w:lang w:val="en-AU" w:bidi="ar-SA"/>
        </w:rPr>
        <w:t>et al.</w:t>
      </w:r>
      <w:r w:rsidRPr="003B686B">
        <w:rPr>
          <w:rFonts w:cs="Times New Roman"/>
          <w:szCs w:val="24"/>
          <w:lang w:val="en-AU" w:bidi="ar-SA"/>
        </w:rPr>
        <w:t xml:space="preserve"> (2005) found that in northern South Australia, home ranges vary from 0.77ha to 9.18 ha, with an average of 2.1ha in summer and 4.2ha in winter; and White </w:t>
      </w:r>
      <w:r w:rsidRPr="003B686B">
        <w:rPr>
          <w:rFonts w:cs="Times New Roman"/>
          <w:i/>
          <w:szCs w:val="24"/>
          <w:lang w:val="en-AU" w:bidi="ar-SA"/>
        </w:rPr>
        <w:t>et al</w:t>
      </w:r>
      <w:r w:rsidRPr="003B686B">
        <w:rPr>
          <w:rFonts w:cs="Times New Roman"/>
          <w:szCs w:val="24"/>
          <w:lang w:val="en-AU" w:bidi="ar-SA"/>
        </w:rPr>
        <w:t xml:space="preserve">. (2003) found that in central New South Wales, surface-dwelling rabbits had a mean range size of 3.14 ± 0.48ha, and warren-dwelling rabbits had mean range sizes of 1.74 ± 0.26ha. </w:t>
      </w:r>
    </w:p>
    <w:p w14:paraId="5B52FA7C" w14:textId="77777777" w:rsidR="00465101" w:rsidRPr="00A93ACD" w:rsidRDefault="003B686B" w:rsidP="00731B85">
      <w:pPr>
        <w:pStyle w:val="Heading2"/>
        <w:rPr>
          <w:lang w:val="en-AU"/>
        </w:rPr>
      </w:pPr>
      <w:bookmarkStart w:id="23" w:name="_Toc405194954"/>
      <w:bookmarkStart w:id="24" w:name="_Toc405211939"/>
      <w:bookmarkStart w:id="25" w:name="_Toc405212633"/>
      <w:bookmarkStart w:id="26" w:name="_Toc405214279"/>
      <w:bookmarkStart w:id="27" w:name="_Toc405214336"/>
      <w:bookmarkStart w:id="28" w:name="_Toc405810116"/>
      <w:bookmarkStart w:id="29" w:name="_Toc405810177"/>
      <w:bookmarkStart w:id="30" w:name="_Toc405810240"/>
      <w:bookmarkStart w:id="31" w:name="_Toc405821556"/>
      <w:bookmarkStart w:id="32" w:name="_Toc405821619"/>
      <w:bookmarkStart w:id="33" w:name="_Toc405821683"/>
      <w:bookmarkStart w:id="34" w:name="_Toc410740543"/>
      <w:bookmarkStart w:id="35" w:name="_Toc410918032"/>
      <w:bookmarkStart w:id="36" w:name="_Toc411005545"/>
      <w:bookmarkStart w:id="37" w:name="_Toc405194957"/>
      <w:bookmarkStart w:id="38" w:name="_Toc405211942"/>
      <w:bookmarkStart w:id="39" w:name="_Toc405212636"/>
      <w:bookmarkStart w:id="40" w:name="_Toc405214282"/>
      <w:bookmarkStart w:id="41" w:name="_Toc405214339"/>
      <w:bookmarkStart w:id="42" w:name="_Toc405810119"/>
      <w:bookmarkStart w:id="43" w:name="_Toc405810180"/>
      <w:bookmarkStart w:id="44" w:name="_Toc405810243"/>
      <w:bookmarkStart w:id="45" w:name="_Toc405821559"/>
      <w:bookmarkStart w:id="46" w:name="_Toc405821622"/>
      <w:bookmarkStart w:id="47" w:name="_Toc405821686"/>
      <w:bookmarkStart w:id="48" w:name="_Toc410740546"/>
      <w:bookmarkStart w:id="49" w:name="_Toc410918035"/>
      <w:bookmarkStart w:id="50" w:name="_Toc41100554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3B686B">
        <w:rPr>
          <w:lang w:val="en-AU"/>
        </w:rPr>
        <w:t xml:space="preserve"> </w:t>
      </w:r>
      <w:bookmarkStart w:id="51" w:name="_Toc411005549"/>
      <w:bookmarkStart w:id="52" w:name="_Toc455060935"/>
      <w:r w:rsidRPr="003B686B">
        <w:rPr>
          <w:lang w:val="en-AU"/>
        </w:rPr>
        <w:t>Diet</w:t>
      </w:r>
      <w:bookmarkEnd w:id="51"/>
      <w:bookmarkEnd w:id="52"/>
    </w:p>
    <w:p w14:paraId="5B52FA7D" w14:textId="77777777" w:rsidR="00465101" w:rsidRPr="00A93ACD" w:rsidRDefault="00E02F86" w:rsidP="005C06C3">
      <w:pPr>
        <w:rPr>
          <w:rFonts w:eastAsia="Times New Roman"/>
          <w:lang w:val="en-AU" w:eastAsia="en-AU" w:bidi="ar-SA"/>
        </w:rPr>
      </w:pPr>
      <w:r w:rsidRPr="00A93ACD">
        <w:rPr>
          <w:rFonts w:eastAsia="Times New Roman"/>
          <w:lang w:val="en-AU" w:eastAsia="en-AU" w:bidi="ar-SA"/>
        </w:rPr>
        <w:t xml:space="preserve">Rabbits eat a wide variety of plant material. </w:t>
      </w:r>
      <w:r w:rsidR="008A7CC6">
        <w:rPr>
          <w:lang w:val="en-AU" w:bidi="ar-SA"/>
        </w:rPr>
        <w:t>They</w:t>
      </w:r>
      <w:r w:rsidR="0073722C" w:rsidRPr="00A93ACD">
        <w:rPr>
          <w:lang w:val="en-AU" w:bidi="ar-SA"/>
        </w:rPr>
        <w:t xml:space="preserve"> tend to be night-time grazers, preferring green grass</w:t>
      </w:r>
      <w:r w:rsidRPr="00A93ACD">
        <w:rPr>
          <w:lang w:val="en-AU" w:bidi="ar-SA"/>
        </w:rPr>
        <w:t>,</w:t>
      </w:r>
      <w:r w:rsidR="0073722C" w:rsidRPr="00A93ACD">
        <w:rPr>
          <w:lang w:val="en-AU" w:bidi="ar-SA"/>
        </w:rPr>
        <w:t xml:space="preserve"> herbs, </w:t>
      </w:r>
      <w:r w:rsidRPr="00A93ACD">
        <w:rPr>
          <w:lang w:val="en-AU" w:bidi="ar-SA"/>
        </w:rPr>
        <w:t xml:space="preserve">young seedlings, and short, succulent plants, </w:t>
      </w:r>
      <w:r w:rsidR="0073722C" w:rsidRPr="00A93ACD">
        <w:rPr>
          <w:lang w:val="en-AU" w:bidi="ar-SA"/>
        </w:rPr>
        <w:t>but will also dig below grasses to reach roots and seeds (DSEWPAC 2011</w:t>
      </w:r>
      <w:r w:rsidRPr="00A93ACD">
        <w:rPr>
          <w:lang w:val="en-AU" w:bidi="ar-SA"/>
        </w:rPr>
        <w:t>; DPI 2012</w:t>
      </w:r>
      <w:r w:rsidR="003B686B" w:rsidRPr="003B686B">
        <w:rPr>
          <w:lang w:val="en-AU" w:bidi="ar-SA"/>
        </w:rPr>
        <w:t>). They also readily consume pastoral crops. Rabbits consume, on average, around 100-150</w:t>
      </w:r>
      <w:r w:rsidR="008A7CC6">
        <w:rPr>
          <w:lang w:val="en-AU" w:bidi="ar-SA"/>
        </w:rPr>
        <w:t xml:space="preserve"> </w:t>
      </w:r>
      <w:r w:rsidR="003B686B" w:rsidRPr="003B686B">
        <w:rPr>
          <w:lang w:val="en-AU" w:bidi="ar-SA"/>
        </w:rPr>
        <w:t xml:space="preserve">grams of food daily (DPI 2012). </w:t>
      </w:r>
    </w:p>
    <w:p w14:paraId="5B52FA7E" w14:textId="77777777" w:rsidR="006E37C9" w:rsidRPr="00A93ACD" w:rsidRDefault="003B686B" w:rsidP="006E37C9">
      <w:pPr>
        <w:pStyle w:val="Heading2"/>
        <w:rPr>
          <w:rFonts w:eastAsia="Times New Roman"/>
          <w:lang w:val="en-AU" w:eastAsia="en-AU" w:bidi="ar-SA"/>
        </w:rPr>
      </w:pPr>
      <w:bookmarkStart w:id="53" w:name="_Toc455060936"/>
      <w:r w:rsidRPr="003B686B">
        <w:rPr>
          <w:rFonts w:eastAsia="Times New Roman"/>
          <w:lang w:val="en-AU" w:eastAsia="en-AU" w:bidi="ar-SA"/>
        </w:rPr>
        <w:t>Reproduction and social structure</w:t>
      </w:r>
      <w:bookmarkEnd w:id="53"/>
      <w:r w:rsidRPr="003B686B">
        <w:rPr>
          <w:rFonts w:eastAsia="Times New Roman"/>
          <w:lang w:val="en-AU" w:eastAsia="en-AU" w:bidi="ar-SA"/>
        </w:rPr>
        <w:t xml:space="preserve"> </w:t>
      </w:r>
    </w:p>
    <w:p w14:paraId="5B52FA7F" w14:textId="77777777" w:rsidR="00465101" w:rsidRPr="00A93ACD" w:rsidRDefault="003B686B" w:rsidP="005C06C3">
      <w:pPr>
        <w:rPr>
          <w:rFonts w:eastAsia="Times New Roman" w:cs="Times New Roman"/>
          <w:color w:val="222222"/>
          <w:szCs w:val="24"/>
          <w:lang w:val="en-AU" w:eastAsia="en-AU" w:bidi="ar-SA"/>
        </w:rPr>
      </w:pPr>
      <w:bookmarkStart w:id="54" w:name="social"/>
      <w:bookmarkEnd w:id="54"/>
      <w:r w:rsidRPr="003B686B">
        <w:rPr>
          <w:rFonts w:eastAsia="Times New Roman" w:cs="Times New Roman"/>
          <w:color w:val="222222"/>
          <w:szCs w:val="24"/>
          <w:lang w:val="en-AU" w:eastAsia="en-AU" w:bidi="ar-SA"/>
        </w:rPr>
        <w:t xml:space="preserve">Rabbits can breed at any time provided there is </w:t>
      </w:r>
      <w:r w:rsidRPr="003B686B">
        <w:rPr>
          <w:rFonts w:eastAsia="Times New Roman" w:cs="Times New Roman"/>
          <w:szCs w:val="24"/>
          <w:lang w:val="en-AU" w:eastAsia="en-AU" w:bidi="ar-SA"/>
        </w:rPr>
        <w:t xml:space="preserve">sufficient food available (breeding is increased in periods of high rainfall when food resources are more readily available due to new and enhanced growth – this is generally in Spring). Rabbits can begin breeding at around three to four months of age and may produce five or more litters each </w:t>
      </w:r>
      <w:r w:rsidRPr="003B686B">
        <w:rPr>
          <w:rFonts w:eastAsia="Times New Roman" w:cs="Times New Roman"/>
          <w:color w:val="222222"/>
          <w:szCs w:val="24"/>
          <w:lang w:val="en-AU" w:eastAsia="en-AU" w:bidi="ar-SA"/>
        </w:rPr>
        <w:t xml:space="preserve">year (average gestation period of 28-31 days), with up to seven young per litter. Dominant females in the groups will breed earlier than the younger females. </w:t>
      </w:r>
    </w:p>
    <w:p w14:paraId="5B52FA80" w14:textId="77777777" w:rsidR="002E38C5" w:rsidRPr="00A93ACD" w:rsidRDefault="003B686B" w:rsidP="005C06C3">
      <w:pPr>
        <w:rPr>
          <w:rFonts w:eastAsia="Times New Roman" w:cs="Times New Roman"/>
          <w:szCs w:val="24"/>
          <w:lang w:val="en-AU" w:eastAsia="en-AU" w:bidi="ar-SA"/>
        </w:rPr>
      </w:pPr>
      <w:r w:rsidRPr="003B686B">
        <w:rPr>
          <w:rFonts w:eastAsia="Times New Roman" w:cs="Times New Roman"/>
          <w:szCs w:val="24"/>
          <w:lang w:val="en-AU" w:eastAsia="en-AU" w:bidi="ar-SA"/>
        </w:rPr>
        <w:t xml:space="preserve">The sizes of rabbit social groups vary, but generally consist of 2-10 individuals. Large warrens may consist of several social groups. During the breeding season, territorial groups of one to three males </w:t>
      </w:r>
      <w:r w:rsidRPr="003B686B">
        <w:rPr>
          <w:rFonts w:eastAsia="Times New Roman" w:cs="Times New Roman"/>
          <w:szCs w:val="24"/>
          <w:lang w:val="en-AU" w:eastAsia="en-AU" w:bidi="ar-SA"/>
        </w:rPr>
        <w:lastRenderedPageBreak/>
        <w:t xml:space="preserve">with up to seven females are formed with one dominant pair. After breeding, the groups break up again, except for dominant pair. </w:t>
      </w:r>
    </w:p>
    <w:p w14:paraId="5B52FA81" w14:textId="77777777" w:rsidR="00465101" w:rsidRPr="00A93ACD" w:rsidRDefault="003B686B" w:rsidP="005C06C3">
      <w:pPr>
        <w:rPr>
          <w:rFonts w:eastAsia="Times New Roman" w:cs="Times New Roman"/>
          <w:color w:val="222222"/>
          <w:szCs w:val="24"/>
          <w:lang w:val="en-AU" w:eastAsia="en-AU" w:bidi="ar-SA"/>
        </w:rPr>
      </w:pPr>
      <w:r w:rsidRPr="003B686B">
        <w:rPr>
          <w:rFonts w:eastAsia="Times New Roman" w:cs="Times New Roman"/>
          <w:szCs w:val="24"/>
          <w:lang w:val="en-AU" w:eastAsia="en-AU" w:bidi="ar-SA"/>
        </w:rPr>
        <w:t xml:space="preserve">In Australia, young rabbits (from one month to two months old) leave their birth warrens and move to other warrens of lower rabbit density or to adjacent social groups (although movements greater than 20km have been recorded (cited in Williams </w:t>
      </w:r>
      <w:r w:rsidRPr="003B686B">
        <w:rPr>
          <w:rFonts w:eastAsia="Times New Roman" w:cs="Times New Roman"/>
          <w:i/>
          <w:szCs w:val="24"/>
          <w:lang w:val="en-AU" w:eastAsia="en-AU" w:bidi="ar-SA"/>
        </w:rPr>
        <w:t>et al.</w:t>
      </w:r>
      <w:r w:rsidRPr="003B686B">
        <w:rPr>
          <w:rFonts w:eastAsia="Times New Roman" w:cs="Times New Roman"/>
          <w:szCs w:val="24"/>
          <w:lang w:val="en-AU" w:eastAsia="en-AU" w:bidi="ar-SA"/>
        </w:rPr>
        <w:t xml:space="preserve"> 1995)). Dispersal from high density populations has also been found to occur when food resources decline. </w:t>
      </w:r>
    </w:p>
    <w:p w14:paraId="5B52FA82" w14:textId="77777777" w:rsidR="00465101" w:rsidRPr="00A93ACD" w:rsidRDefault="003B686B" w:rsidP="00731B85">
      <w:pPr>
        <w:pStyle w:val="Heading2"/>
        <w:rPr>
          <w:lang w:val="en-AU"/>
        </w:rPr>
      </w:pPr>
      <w:r w:rsidRPr="003B686B">
        <w:rPr>
          <w:lang w:val="en-AU"/>
        </w:rPr>
        <w:t xml:space="preserve"> </w:t>
      </w:r>
      <w:bookmarkStart w:id="55" w:name="_Toc411005551"/>
      <w:bookmarkStart w:id="56" w:name="_Toc455060937"/>
      <w:r w:rsidRPr="003B686B">
        <w:rPr>
          <w:lang w:val="en-AU"/>
        </w:rPr>
        <w:t>Mortality</w:t>
      </w:r>
      <w:bookmarkEnd w:id="55"/>
      <w:bookmarkEnd w:id="56"/>
    </w:p>
    <w:p w14:paraId="5B52FA83" w14:textId="77777777" w:rsidR="00465101" w:rsidRPr="00A93ACD" w:rsidRDefault="00465101" w:rsidP="005C06C3">
      <w:pPr>
        <w:rPr>
          <w:rFonts w:eastAsia="Times New Roman"/>
          <w:lang w:val="en-AU" w:eastAsia="en-AU" w:bidi="ar-SA"/>
        </w:rPr>
      </w:pPr>
      <w:r w:rsidRPr="00A93ACD">
        <w:rPr>
          <w:rFonts w:eastAsia="Times New Roman"/>
          <w:lang w:val="en-AU" w:eastAsia="en-AU" w:bidi="ar-SA"/>
        </w:rPr>
        <w:t xml:space="preserve">Wild rabbits rarely </w:t>
      </w:r>
      <w:r w:rsidR="00874F5A" w:rsidRPr="00A93ACD">
        <w:rPr>
          <w:rFonts w:eastAsia="Times New Roman"/>
          <w:lang w:val="en-AU" w:eastAsia="en-AU" w:bidi="ar-SA"/>
        </w:rPr>
        <w:t xml:space="preserve">survive past six years of age, generally living for </w:t>
      </w:r>
      <w:r w:rsidRPr="00A93ACD">
        <w:rPr>
          <w:rFonts w:eastAsia="Times New Roman"/>
          <w:lang w:val="en-AU" w:eastAsia="en-AU" w:bidi="ar-SA"/>
        </w:rPr>
        <w:t xml:space="preserve">one to two years. </w:t>
      </w:r>
      <w:r w:rsidR="001F5D64" w:rsidRPr="00A93ACD">
        <w:rPr>
          <w:rFonts w:eastAsia="Times New Roman"/>
          <w:lang w:val="en-AU" w:eastAsia="en-AU" w:bidi="ar-SA"/>
        </w:rPr>
        <w:t>Mortality rates of young rabbi</w:t>
      </w:r>
      <w:r w:rsidR="00DC091C">
        <w:rPr>
          <w:rFonts w:eastAsia="Times New Roman"/>
          <w:lang w:val="en-AU" w:eastAsia="en-AU" w:bidi="ar-SA"/>
        </w:rPr>
        <w:t xml:space="preserve">ts (kittens) is extremely high from predation, disease and other factors, </w:t>
      </w:r>
      <w:r w:rsidR="001F5D64" w:rsidRPr="00A93ACD">
        <w:rPr>
          <w:rFonts w:eastAsia="Times New Roman"/>
          <w:lang w:val="en-AU" w:eastAsia="en-AU" w:bidi="ar-SA"/>
        </w:rPr>
        <w:t xml:space="preserve">with almost 80% of kittens not surviving past </w:t>
      </w:r>
      <w:r w:rsidRPr="00A93ACD">
        <w:rPr>
          <w:rFonts w:eastAsia="Times New Roman"/>
          <w:lang w:val="en-AU" w:eastAsia="en-AU" w:bidi="ar-SA"/>
        </w:rPr>
        <w:t xml:space="preserve">three months of age </w:t>
      </w:r>
      <w:r w:rsidR="00C55368" w:rsidRPr="00A93ACD">
        <w:rPr>
          <w:rFonts w:eastAsia="Times New Roman"/>
          <w:lang w:val="en-AU" w:eastAsia="en-AU" w:bidi="ar-SA"/>
        </w:rPr>
        <w:t>(DPI 2013</w:t>
      </w:r>
      <w:r w:rsidR="00843C88">
        <w:rPr>
          <w:rFonts w:eastAsia="Times New Roman"/>
          <w:lang w:val="en-AU" w:eastAsia="en-AU" w:bidi="ar-SA"/>
        </w:rPr>
        <w:t>; Wood 1980</w:t>
      </w:r>
      <w:r w:rsidR="003B686B" w:rsidRPr="003B686B">
        <w:rPr>
          <w:rFonts w:eastAsia="Times New Roman"/>
          <w:lang w:val="en-AU" w:eastAsia="en-AU" w:bidi="ar-SA"/>
        </w:rPr>
        <w:t>) and only 1-10% surviving past their first year. The lowest survival rates generally occur in young which are born either late or early in the season due to increased predation and declines in food quality. Survival rates of adult rabbits each year has been estimated at 40-60%.</w:t>
      </w:r>
    </w:p>
    <w:p w14:paraId="5B52FA84" w14:textId="77777777" w:rsidR="00465101" w:rsidRPr="00A93ACD" w:rsidRDefault="003B686B" w:rsidP="005C06C3">
      <w:pPr>
        <w:rPr>
          <w:rFonts w:eastAsia="Times New Roman"/>
          <w:lang w:val="en-AU" w:eastAsia="en-AU" w:bidi="ar-SA"/>
        </w:rPr>
      </w:pPr>
      <w:r w:rsidRPr="003B686B">
        <w:rPr>
          <w:rFonts w:eastAsia="Times New Roman"/>
          <w:lang w:val="en-AU" w:eastAsia="en-AU" w:bidi="ar-SA"/>
        </w:rPr>
        <w:t>In Australia, predators of rabbits include feral cats, foxes, dingoes, wild dogs, birds of prey (e.g. wedgetail eagles, goshawks and falcons) and large reptiles (goannas and snakes). Mortality is also caused by d</w:t>
      </w:r>
      <w:r w:rsidR="003F12A8">
        <w:rPr>
          <w:rFonts w:eastAsia="Times New Roman"/>
          <w:lang w:val="en-AU" w:eastAsia="en-AU" w:bidi="ar-SA"/>
        </w:rPr>
        <w:t xml:space="preserve">rought, parasite infestation, </w:t>
      </w:r>
      <w:r w:rsidRPr="003B686B">
        <w:rPr>
          <w:rFonts w:eastAsia="Times New Roman"/>
          <w:lang w:val="en-AU" w:eastAsia="en-AU" w:bidi="ar-SA"/>
        </w:rPr>
        <w:t xml:space="preserve">infection by </w:t>
      </w:r>
      <w:r w:rsidR="00C54C94">
        <w:rPr>
          <w:rFonts w:eastAsia="Times New Roman"/>
          <w:lang w:val="en-AU" w:eastAsia="en-AU" w:bidi="ar-SA"/>
        </w:rPr>
        <w:t>biocontrol</w:t>
      </w:r>
      <w:r w:rsidR="00465101" w:rsidRPr="00A93ACD">
        <w:rPr>
          <w:rFonts w:eastAsia="Times New Roman"/>
          <w:lang w:val="en-AU" w:eastAsia="en-AU" w:bidi="ar-SA"/>
        </w:rPr>
        <w:t xml:space="preserve"> agents</w:t>
      </w:r>
      <w:r w:rsidR="003F12A8">
        <w:rPr>
          <w:rFonts w:eastAsia="Times New Roman"/>
          <w:lang w:val="en-AU" w:eastAsia="en-AU" w:bidi="ar-SA"/>
        </w:rPr>
        <w:t xml:space="preserve"> and conventional rabbit control</w:t>
      </w:r>
      <w:r w:rsidR="00465101" w:rsidRPr="00A93ACD">
        <w:rPr>
          <w:rFonts w:eastAsia="Times New Roman"/>
          <w:lang w:val="en-AU" w:eastAsia="en-AU" w:bidi="ar-SA"/>
        </w:rPr>
        <w:t xml:space="preserve">. </w:t>
      </w:r>
    </w:p>
    <w:p w14:paraId="5B52FA85" w14:textId="77777777" w:rsidR="00874F5A" w:rsidRPr="00A93ACD" w:rsidRDefault="003B686B" w:rsidP="004D3F81">
      <w:pPr>
        <w:pStyle w:val="Heading1"/>
        <w:numPr>
          <w:ilvl w:val="0"/>
          <w:numId w:val="8"/>
        </w:numPr>
      </w:pPr>
      <w:bookmarkStart w:id="57" w:name="_Toc411005552"/>
      <w:bookmarkStart w:id="58" w:name="_Toc455060938"/>
      <w:r w:rsidRPr="003B686B">
        <w:t>Impacts of rabbits</w:t>
      </w:r>
      <w:bookmarkEnd w:id="57"/>
      <w:bookmarkEnd w:id="58"/>
    </w:p>
    <w:p w14:paraId="5B52FA86" w14:textId="77777777" w:rsidR="00874F5A" w:rsidRPr="00A93ACD" w:rsidRDefault="003B686B" w:rsidP="005C06C3">
      <w:pPr>
        <w:rPr>
          <w:rFonts w:eastAsia="Times New Roman"/>
          <w:lang w:val="en-AU" w:eastAsia="en-AU" w:bidi="ar-SA"/>
        </w:rPr>
      </w:pPr>
      <w:r w:rsidRPr="003B686B">
        <w:rPr>
          <w:rFonts w:eastAsia="Times New Roman"/>
          <w:lang w:val="en-AU" w:eastAsia="en-AU" w:bidi="ar-SA"/>
        </w:rPr>
        <w:t xml:space="preserve">The European rabbit inflicts substantial damage upon both agricultural and environmental assets in Australia and has been described as Australia’s most costly vertebrate pest (Cooke </w:t>
      </w:r>
      <w:r w:rsidRPr="003B686B">
        <w:rPr>
          <w:rFonts w:eastAsia="Times New Roman"/>
          <w:i/>
          <w:lang w:val="en-AU" w:eastAsia="en-AU" w:bidi="ar-SA"/>
        </w:rPr>
        <w:t>et al.</w:t>
      </w:r>
      <w:r w:rsidRPr="003B686B">
        <w:rPr>
          <w:rFonts w:eastAsia="Times New Roman"/>
          <w:lang w:val="en-AU" w:eastAsia="en-AU" w:bidi="ar-SA"/>
        </w:rPr>
        <w:t xml:space="preserve"> 2013). The introduction of rabbit biocontrol agents (myxoma and rabbit haemorrhagic disease virus) have helped to reduce both the economic and environmental </w:t>
      </w:r>
      <w:r w:rsidR="008A7CC6">
        <w:rPr>
          <w:rFonts w:eastAsia="Times New Roman"/>
          <w:lang w:val="en-AU" w:eastAsia="en-AU" w:bidi="ar-SA"/>
        </w:rPr>
        <w:t>impacts of rabbits in Australia</w:t>
      </w:r>
      <w:r w:rsidRPr="003B686B">
        <w:rPr>
          <w:rFonts w:eastAsia="Times New Roman"/>
          <w:lang w:val="en-AU" w:eastAsia="en-AU" w:bidi="ar-SA"/>
        </w:rPr>
        <w:t xml:space="preserve"> although</w:t>
      </w:r>
      <w:r w:rsidR="008A7CC6">
        <w:rPr>
          <w:rFonts w:eastAsia="Times New Roman"/>
          <w:lang w:val="en-AU" w:eastAsia="en-AU" w:bidi="ar-SA"/>
        </w:rPr>
        <w:t>,</w:t>
      </w:r>
      <w:r w:rsidRPr="003B686B">
        <w:rPr>
          <w:rFonts w:eastAsia="Times New Roman"/>
          <w:lang w:val="en-AU" w:eastAsia="en-AU" w:bidi="ar-SA"/>
        </w:rPr>
        <w:t xml:space="preserve"> even at lower numbers, their impact is still severe (cited in Cooke </w:t>
      </w:r>
      <w:r w:rsidRPr="003B686B">
        <w:rPr>
          <w:rFonts w:eastAsia="Times New Roman"/>
          <w:i/>
          <w:lang w:val="en-AU" w:eastAsia="en-AU" w:bidi="ar-SA"/>
        </w:rPr>
        <w:t>et al.</w:t>
      </w:r>
      <w:r w:rsidRPr="003B686B">
        <w:rPr>
          <w:rFonts w:eastAsia="Times New Roman"/>
          <w:lang w:val="en-AU" w:eastAsia="en-AU" w:bidi="ar-SA"/>
        </w:rPr>
        <w:t xml:space="preserve"> 2013). </w:t>
      </w:r>
    </w:p>
    <w:p w14:paraId="5B52FA87" w14:textId="77777777" w:rsidR="00465101" w:rsidRPr="00A93ACD" w:rsidRDefault="003B686B" w:rsidP="00731B85">
      <w:pPr>
        <w:pStyle w:val="Heading2"/>
        <w:rPr>
          <w:lang w:val="en-AU"/>
        </w:rPr>
      </w:pPr>
      <w:r w:rsidRPr="003B686B">
        <w:rPr>
          <w:lang w:val="en-AU"/>
        </w:rPr>
        <w:t xml:space="preserve"> </w:t>
      </w:r>
      <w:bookmarkStart w:id="59" w:name="_Toc411005553"/>
      <w:bookmarkStart w:id="60" w:name="_Toc455060939"/>
      <w:r w:rsidRPr="003B686B">
        <w:rPr>
          <w:lang w:val="en-AU"/>
        </w:rPr>
        <w:t>Environmental impacts</w:t>
      </w:r>
      <w:bookmarkEnd w:id="59"/>
      <w:bookmarkEnd w:id="60"/>
    </w:p>
    <w:p w14:paraId="5B52FA88" w14:textId="0966ED19" w:rsidR="00465101" w:rsidRPr="00A93ACD" w:rsidRDefault="003B686B" w:rsidP="005C06C3">
      <w:pPr>
        <w:rPr>
          <w:lang w:val="en-AU"/>
        </w:rPr>
      </w:pPr>
      <w:r w:rsidRPr="003B686B">
        <w:rPr>
          <w:lang w:val="en-AU"/>
        </w:rPr>
        <w:t xml:space="preserve">Not only do rabbits compete with native wildlife for resources (food and shelter), but they also have severe impacts on native plants through grazing, browsing and ring-barking (Ingersoll 1964; Williams </w:t>
      </w:r>
      <w:r w:rsidRPr="003B686B">
        <w:rPr>
          <w:i/>
          <w:lang w:val="en-AU"/>
        </w:rPr>
        <w:t>et al.</w:t>
      </w:r>
      <w:r w:rsidRPr="003B686B">
        <w:rPr>
          <w:lang w:val="en-AU"/>
        </w:rPr>
        <w:t xml:space="preserve"> 1995) and preventing regeneration of seedlings (Mutze </w:t>
      </w:r>
      <w:r w:rsidRPr="003B686B">
        <w:rPr>
          <w:i/>
          <w:lang w:val="en-AU"/>
        </w:rPr>
        <w:t>et al.</w:t>
      </w:r>
      <w:r w:rsidRPr="003B686B">
        <w:rPr>
          <w:lang w:val="en-AU"/>
        </w:rPr>
        <w:t xml:space="preserve"> 2008). These impacts often threaten species with either severe range contraction or extinction (Williams </w:t>
      </w:r>
      <w:r w:rsidRPr="003B686B">
        <w:rPr>
          <w:i/>
          <w:lang w:val="en-AU"/>
        </w:rPr>
        <w:t>et al.</w:t>
      </w:r>
      <w:r w:rsidRPr="003B686B">
        <w:rPr>
          <w:lang w:val="en-AU"/>
        </w:rPr>
        <w:t xml:space="preserve"> 1995) and are a major threat for many species and ecological communities, particularly those listed as nationally threatened under the EPBC Act. Currently, 73 species of fauna (44 birds, 20 mammals, 6 reptiles, 1 invertebrate, 1 fish and 1 amphibian); 260 listed plant species; and a further nine endangered ecological communities are nationally impacted by rabbits (</w:t>
      </w:r>
      <w:r w:rsidR="00A366C9">
        <w:rPr>
          <w:lang w:val="en-AU"/>
        </w:rPr>
        <w:t xml:space="preserve">Department of the Environment </w:t>
      </w:r>
      <w:r w:rsidR="007A735E">
        <w:rPr>
          <w:lang w:val="en-AU"/>
        </w:rPr>
        <w:t>2016</w:t>
      </w:r>
      <w:r w:rsidRPr="003B686B">
        <w:rPr>
          <w:lang w:val="en-AU"/>
        </w:rPr>
        <w:t xml:space="preserve">) (see Appendix A of the </w:t>
      </w:r>
      <w:r w:rsidRPr="003B686B">
        <w:rPr>
          <w:i/>
          <w:lang w:val="en-AU"/>
        </w:rPr>
        <w:t>Threat abatement plan</w:t>
      </w:r>
      <w:r w:rsidRPr="003B686B">
        <w:rPr>
          <w:lang w:val="en-AU"/>
        </w:rPr>
        <w:t xml:space="preserve"> for the full list). Figure 2 shows the locations and densities of threatened ecological communities and species that may be adversely affected by rabbits (</w:t>
      </w:r>
      <w:r w:rsidR="007A735E">
        <w:rPr>
          <w:lang w:val="en-AU"/>
        </w:rPr>
        <w:t>ERIN</w:t>
      </w:r>
      <w:r w:rsidRPr="003B686B">
        <w:rPr>
          <w:lang w:val="en-AU"/>
        </w:rPr>
        <w:t xml:space="preserve"> </w:t>
      </w:r>
      <w:r w:rsidR="007A735E">
        <w:rPr>
          <w:lang w:val="en-AU"/>
        </w:rPr>
        <w:t>2015</w:t>
      </w:r>
      <w:r w:rsidRPr="003B686B">
        <w:rPr>
          <w:lang w:val="en-AU"/>
        </w:rPr>
        <w:t xml:space="preserve">). Additional maps showing flora and ecological communities, and fauna adversely affected by rabbits are at </w:t>
      </w:r>
      <w:hyperlink w:anchor="_Appendix_B" w:history="1">
        <w:r w:rsidRPr="003B686B">
          <w:rPr>
            <w:rStyle w:val="Hyperlink"/>
            <w:lang w:val="en-AU"/>
          </w:rPr>
          <w:t>Appendix B</w:t>
        </w:r>
      </w:hyperlink>
      <w:r w:rsidRPr="003B686B">
        <w:rPr>
          <w:lang w:val="en-AU"/>
        </w:rPr>
        <w:t>. The decline and extinction of many critical-weight-range species (weights of between 35 and 5500</w:t>
      </w:r>
      <w:r w:rsidR="008A7CC6">
        <w:rPr>
          <w:lang w:val="en-AU"/>
        </w:rPr>
        <w:t xml:space="preserve"> </w:t>
      </w:r>
      <w:r w:rsidRPr="003B686B">
        <w:rPr>
          <w:lang w:val="en-AU"/>
        </w:rPr>
        <w:t>g</w:t>
      </w:r>
      <w:r w:rsidR="008A7CC6">
        <w:rPr>
          <w:lang w:val="en-AU"/>
        </w:rPr>
        <w:t>rams</w:t>
      </w:r>
      <w:r w:rsidRPr="003B686B">
        <w:rPr>
          <w:lang w:val="en-AU"/>
        </w:rPr>
        <w:t xml:space="preserve">), has also been attributed to impacts caused by rabbits, particularly in the arid and semi-arid zones (Calaby 1969). </w:t>
      </w:r>
      <w:r w:rsidR="00695E8F" w:rsidRPr="003B686B">
        <w:rPr>
          <w:lang w:val="en-AU"/>
        </w:rPr>
        <w:fldChar w:fldCharType="begin"/>
      </w:r>
      <w:r w:rsidRPr="003B686B">
        <w:rPr>
          <w:lang w:val="en-AU"/>
        </w:rPr>
        <w:instrText xml:space="preserve"> REF _Ref410384489 \h  \* MERGEFORMAT </w:instrText>
      </w:r>
      <w:r w:rsidR="00695E8F" w:rsidRPr="003B686B">
        <w:rPr>
          <w:lang w:val="en-AU"/>
        </w:rPr>
      </w:r>
      <w:r w:rsidR="00695E8F" w:rsidRPr="003B686B">
        <w:rPr>
          <w:lang w:val="en-AU"/>
        </w:rPr>
        <w:fldChar w:fldCharType="separate"/>
      </w:r>
      <w:r w:rsidR="007E19AB" w:rsidRPr="003B686B">
        <w:rPr>
          <w:lang w:val="en-AU"/>
        </w:rPr>
        <w:t xml:space="preserve">Figure </w:t>
      </w:r>
      <w:r w:rsidR="00695E8F" w:rsidRPr="003B686B">
        <w:rPr>
          <w:lang w:val="en-AU"/>
        </w:rPr>
        <w:fldChar w:fldCharType="end"/>
      </w:r>
      <w:r w:rsidRPr="003B686B">
        <w:rPr>
          <w:lang w:val="en-AU"/>
        </w:rPr>
        <w:t xml:space="preserve"> </w:t>
      </w:r>
    </w:p>
    <w:p w14:paraId="5B52FA89" w14:textId="77777777" w:rsidR="00465101" w:rsidRPr="00A93ACD" w:rsidRDefault="00F9483F" w:rsidP="00A85AE2">
      <w:pPr>
        <w:keepNext/>
        <w:ind w:left="369" w:hanging="795"/>
        <w:jc w:val="center"/>
        <w:rPr>
          <w:rFonts w:asciiTheme="minorHAnsi" w:hAnsiTheme="minorHAnsi" w:cs="Times New Roman"/>
          <w:szCs w:val="24"/>
          <w:lang w:val="en-AU"/>
        </w:rPr>
      </w:pPr>
      <w:r>
        <w:rPr>
          <w:rFonts w:asciiTheme="minorHAnsi" w:hAnsiTheme="minorHAnsi" w:cs="Times New Roman"/>
          <w:noProof/>
          <w:szCs w:val="24"/>
          <w:lang w:val="en-AU" w:eastAsia="en-AU" w:bidi="ar-SA"/>
        </w:rPr>
        <w:lastRenderedPageBreak/>
        <w:drawing>
          <wp:inline distT="0" distB="0" distL="0" distR="0" wp14:anchorId="5B52FC70" wp14:editId="5B52FC71">
            <wp:extent cx="5705475" cy="4017924"/>
            <wp:effectExtent l="19050" t="0" r="9525" b="0"/>
            <wp:docPr id="1" name="Picture 0" descr="Distribution Map - threatened species and ecological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species and ecological communities.jpg"/>
                    <pic:cNvPicPr/>
                  </pic:nvPicPr>
                  <pic:blipFill>
                    <a:blip r:embed="rId13" cstate="print"/>
                    <a:stretch>
                      <a:fillRect/>
                    </a:stretch>
                  </pic:blipFill>
                  <pic:spPr>
                    <a:xfrm>
                      <a:off x="0" y="0"/>
                      <a:ext cx="5711376" cy="4022079"/>
                    </a:xfrm>
                    <a:prstGeom prst="rect">
                      <a:avLst/>
                    </a:prstGeom>
                  </pic:spPr>
                </pic:pic>
              </a:graphicData>
            </a:graphic>
          </wp:inline>
        </w:drawing>
      </w:r>
    </w:p>
    <w:p w14:paraId="5B52FA8A" w14:textId="77777777" w:rsidR="00465101" w:rsidRPr="00A93ACD" w:rsidRDefault="003B686B" w:rsidP="00C01ECF">
      <w:pPr>
        <w:pStyle w:val="FiguretextM"/>
        <w:rPr>
          <w:b w:val="0"/>
          <w:lang w:val="en-AU"/>
        </w:rPr>
      </w:pPr>
      <w:bookmarkStart w:id="61" w:name="_Ref410384489"/>
      <w:bookmarkStart w:id="62" w:name="_Toc434995975"/>
      <w:r w:rsidRPr="003B686B">
        <w:rPr>
          <w:lang w:val="en-AU"/>
        </w:rPr>
        <w:t xml:space="preserve">Figure </w:t>
      </w:r>
      <w:bookmarkEnd w:id="61"/>
      <w:r w:rsidRPr="003B686B">
        <w:rPr>
          <w:lang w:val="en-AU"/>
        </w:rPr>
        <w:t xml:space="preserve">2: </w:t>
      </w:r>
      <w:r w:rsidRPr="003B686B">
        <w:rPr>
          <w:b w:val="0"/>
          <w:lang w:val="en-AU"/>
        </w:rPr>
        <w:t>Rabbit distribution and locations of threatened ecological communities and species that may be adversely affected by rabbits. Rabbit distribution is based on observed locations and climate thresholds (as limiting factors for spread across the landscape) and includes both the areas where threatened species densities and ecological communities are indicated and grey areas (</w:t>
      </w:r>
      <w:r w:rsidR="00542D2E">
        <w:rPr>
          <w:b w:val="0"/>
          <w:lang w:val="en-AU"/>
        </w:rPr>
        <w:t>ERIN,</w:t>
      </w:r>
      <w:r w:rsidRPr="003B686B">
        <w:rPr>
          <w:b w:val="0"/>
          <w:lang w:val="en-AU"/>
        </w:rPr>
        <w:t xml:space="preserve"> 2015).</w:t>
      </w:r>
      <w:bookmarkEnd w:id="62"/>
      <w:r w:rsidRPr="003B686B">
        <w:rPr>
          <w:b w:val="0"/>
          <w:lang w:val="en-AU"/>
        </w:rPr>
        <w:t xml:space="preserve"> </w:t>
      </w:r>
    </w:p>
    <w:p w14:paraId="5B52FA8B" w14:textId="77777777" w:rsidR="0043739B" w:rsidRPr="00A93ACD" w:rsidRDefault="0043739B" w:rsidP="00A42654">
      <w:pPr>
        <w:pStyle w:val="Heading3"/>
        <w:rPr>
          <w:lang w:val="en-AU"/>
        </w:rPr>
      </w:pPr>
      <w:bookmarkStart w:id="63" w:name="_Toc411005554"/>
    </w:p>
    <w:p w14:paraId="5B52FA8C" w14:textId="77777777" w:rsidR="00B3226E" w:rsidRPr="00A93ACD" w:rsidRDefault="003B686B" w:rsidP="00A42654">
      <w:pPr>
        <w:pStyle w:val="Heading3"/>
        <w:rPr>
          <w:lang w:val="en-AU"/>
        </w:rPr>
      </w:pPr>
      <w:bookmarkStart w:id="64" w:name="_Toc455060940"/>
      <w:r w:rsidRPr="003B686B">
        <w:rPr>
          <w:lang w:val="en-AU"/>
        </w:rPr>
        <w:t>Impact on vegetation</w:t>
      </w:r>
      <w:bookmarkEnd w:id="63"/>
      <w:bookmarkEnd w:id="64"/>
    </w:p>
    <w:p w14:paraId="5B52FA8D" w14:textId="77777777" w:rsidR="004803F7" w:rsidRPr="00A93ACD" w:rsidRDefault="003B686B" w:rsidP="005C06C3">
      <w:pPr>
        <w:rPr>
          <w:lang w:val="en-AU"/>
        </w:rPr>
      </w:pPr>
      <w:r w:rsidRPr="003B686B">
        <w:rPr>
          <w:lang w:val="en-AU"/>
        </w:rPr>
        <w:t xml:space="preserve">Rabbits have severe impacts on vegetation and surrounding ecosystems through overgrazing and general damage (e.g. ring-barking, digging up of roots, removal of leaves) (Williams </w:t>
      </w:r>
      <w:r w:rsidRPr="003B686B">
        <w:rPr>
          <w:i/>
          <w:lang w:val="en-AU"/>
        </w:rPr>
        <w:t>et al.</w:t>
      </w:r>
      <w:r w:rsidRPr="003B686B">
        <w:rPr>
          <w:lang w:val="en-AU"/>
        </w:rPr>
        <w:t xml:space="preserve"> 1995) that restricts the regeneration of trees and shrubs (Mutze </w:t>
      </w:r>
      <w:r w:rsidRPr="003B686B">
        <w:rPr>
          <w:i/>
          <w:lang w:val="en-AU"/>
        </w:rPr>
        <w:t>et al.</w:t>
      </w:r>
      <w:r w:rsidRPr="003B686B">
        <w:rPr>
          <w:lang w:val="en-AU"/>
        </w:rPr>
        <w:t xml:space="preserve"> 2008); and through promoting growth of introduced plant species such as weeds (particularly around warrens due to high levels of grazing and soil disturbance, and an increase in nutrients (Williams </w:t>
      </w:r>
      <w:r w:rsidRPr="003B686B">
        <w:rPr>
          <w:i/>
          <w:lang w:val="en-AU"/>
        </w:rPr>
        <w:t>et al.</w:t>
      </w:r>
      <w:r w:rsidRPr="003B686B">
        <w:rPr>
          <w:lang w:val="en-AU"/>
        </w:rPr>
        <w:t xml:space="preserve"> 1995; Cooke 2012b)). The most significant impacts are likely to occur on small islands where vegetation is quickly exhausted before populations become self-regulating from natural mortality and immigration (Lees &amp; Bell 2008). </w:t>
      </w:r>
    </w:p>
    <w:p w14:paraId="5B52FA8E" w14:textId="77777777" w:rsidR="001307FE" w:rsidRPr="00A93ACD" w:rsidRDefault="003B686B" w:rsidP="005C06C3">
      <w:pPr>
        <w:rPr>
          <w:lang w:val="en-AU"/>
        </w:rPr>
      </w:pPr>
      <w:r w:rsidRPr="003B686B">
        <w:rPr>
          <w:lang w:val="en-AU"/>
        </w:rPr>
        <w:t xml:space="preserve">Rabbits have also been found to reverse the normal process of change in plant species structure over time (e.g. weeds become the final dominant species of the ecological community) (Williams </w:t>
      </w:r>
      <w:r w:rsidRPr="003B686B">
        <w:rPr>
          <w:i/>
          <w:lang w:val="en-AU"/>
        </w:rPr>
        <w:t>et al.</w:t>
      </w:r>
      <w:r w:rsidRPr="003B686B">
        <w:rPr>
          <w:lang w:val="en-AU"/>
        </w:rPr>
        <w:t xml:space="preserve"> 1995). This significantly alters complex vegetation communities through removal of the most nutritious species, creating poor habitat consisting of annuals, short grasses or bare-ground and then to weeds, moss and lichens, over a relatively short time period (Williams </w:t>
      </w:r>
      <w:r w:rsidRPr="003B686B">
        <w:rPr>
          <w:i/>
          <w:lang w:val="en-AU"/>
        </w:rPr>
        <w:t>et al.</w:t>
      </w:r>
      <w:r w:rsidRPr="003B686B">
        <w:rPr>
          <w:lang w:val="en-AU"/>
        </w:rPr>
        <w:t xml:space="preserve"> 1995; Bergstrom </w:t>
      </w:r>
      <w:r w:rsidRPr="003B686B">
        <w:rPr>
          <w:i/>
          <w:lang w:val="en-AU"/>
        </w:rPr>
        <w:t>et al.</w:t>
      </w:r>
      <w:r w:rsidRPr="003B686B">
        <w:rPr>
          <w:lang w:val="en-AU"/>
        </w:rPr>
        <w:t xml:space="preserve"> 2009; Bengsen &amp; Cox 2014). This, in turn, is expected to change soil structure, nutrient-cycling and lead to significant wind and water erosion (Eldridge, Costantinides &amp; Vine 2006; Bergstrom </w:t>
      </w:r>
      <w:r w:rsidRPr="003B686B">
        <w:rPr>
          <w:i/>
          <w:lang w:val="en-AU"/>
        </w:rPr>
        <w:t>et al.</w:t>
      </w:r>
      <w:r w:rsidRPr="003B686B">
        <w:rPr>
          <w:lang w:val="en-AU"/>
        </w:rPr>
        <w:t xml:space="preserve"> 2009; Bengsen &amp; Cox 2014; Invasive Animals CRC 2014). It also removes valuable shrub and tree habitat for birds and arboreal mammals, resulting in changes to communities; and reduces the carbon storage potential of vegetation. </w:t>
      </w:r>
    </w:p>
    <w:p w14:paraId="5B52FA8F" w14:textId="77777777" w:rsidR="00CE71EE" w:rsidRPr="00A93ACD" w:rsidRDefault="003B686B" w:rsidP="005C06C3">
      <w:pPr>
        <w:rPr>
          <w:lang w:val="en-AU"/>
        </w:rPr>
      </w:pPr>
      <w:r w:rsidRPr="003B686B">
        <w:rPr>
          <w:lang w:val="en-AU"/>
        </w:rPr>
        <w:t xml:space="preserve">In addition, rabbits create hostile environments for germinating seeds by moving nutrient-poor subsoil (e.g. clay-rich soils) to the surface when creating warrens (Eldridge, Costantinides &amp; Vine 2006). The survival probability of new seedlings and suckers is also greatly reduced by rabbit </w:t>
      </w:r>
      <w:r w:rsidRPr="003B686B">
        <w:rPr>
          <w:lang w:val="en-AU"/>
        </w:rPr>
        <w:lastRenderedPageBreak/>
        <w:t xml:space="preserve">grazing, with low rabbit abundance and favourable climatic conditions required over the long term (at least 3-5 years) to facilitate recruitment (Denham &amp; Auld 2004). Cooke (2012a) suggests that even low densities of rabbits (less than 0.5 rabbits per hectare) can prevent the recruitment/ regeneration of most native trees and shrubs. In most cases, this regeneration is limited and </w:t>
      </w:r>
      <w:r w:rsidR="008A7CC6">
        <w:rPr>
          <w:lang w:val="en-AU"/>
        </w:rPr>
        <w:t>very slow</w:t>
      </w:r>
      <w:r w:rsidRPr="003B686B">
        <w:rPr>
          <w:lang w:val="en-AU"/>
        </w:rPr>
        <w:t xml:space="preserve"> (Eldridge, Costantinides &amp; Vine 2006) and may cause many palatable trees and shrubs to gradually become locally extinct across Australia (Mutze </w:t>
      </w:r>
      <w:r w:rsidRPr="003B686B">
        <w:rPr>
          <w:i/>
          <w:lang w:val="en-AU"/>
        </w:rPr>
        <w:t>et al.</w:t>
      </w:r>
      <w:r w:rsidRPr="003B686B">
        <w:rPr>
          <w:lang w:val="en-AU"/>
        </w:rPr>
        <w:t xml:space="preserve"> 2008). For slow-growing species such as mulga (</w:t>
      </w:r>
      <w:r w:rsidRPr="003B686B">
        <w:rPr>
          <w:i/>
          <w:lang w:val="en-AU"/>
        </w:rPr>
        <w:t>Acacia aneura</w:t>
      </w:r>
      <w:r w:rsidRPr="003B686B">
        <w:rPr>
          <w:lang w:val="en-AU"/>
        </w:rPr>
        <w:t xml:space="preserve">), this is particularly evident, with studies in the northern Flinders Ranges finding little to no seedling survival after 28 years (Mutze </w:t>
      </w:r>
      <w:r w:rsidRPr="003B686B">
        <w:rPr>
          <w:i/>
          <w:lang w:val="en-AU"/>
        </w:rPr>
        <w:t>et al.</w:t>
      </w:r>
      <w:r w:rsidRPr="003B686B">
        <w:rPr>
          <w:lang w:val="en-AU"/>
        </w:rPr>
        <w:t xml:space="preserve"> 2008). Species such as sheoak (</w:t>
      </w:r>
      <w:r w:rsidRPr="003B686B">
        <w:rPr>
          <w:i/>
          <w:lang w:val="en-AU"/>
        </w:rPr>
        <w:t>Allocasuarina</w:t>
      </w:r>
      <w:r w:rsidRPr="003B686B">
        <w:rPr>
          <w:lang w:val="en-AU"/>
        </w:rPr>
        <w:t xml:space="preserve"> spp.) and buloke (</w:t>
      </w:r>
      <w:r w:rsidRPr="003B686B">
        <w:rPr>
          <w:i/>
          <w:lang w:val="en-AU"/>
        </w:rPr>
        <w:t>Allocasuarina luehmannii</w:t>
      </w:r>
      <w:r w:rsidRPr="003B686B">
        <w:rPr>
          <w:lang w:val="en-AU"/>
        </w:rPr>
        <w:t xml:space="preserve">) are also likely to become extinct throughout their range if rabbits continue to prevent regeneration of seedlings (Bird </w:t>
      </w:r>
      <w:r w:rsidRPr="003B686B">
        <w:rPr>
          <w:i/>
          <w:lang w:val="en-AU"/>
        </w:rPr>
        <w:t>et al.</w:t>
      </w:r>
      <w:r w:rsidRPr="003B686B">
        <w:rPr>
          <w:lang w:val="en-AU"/>
        </w:rPr>
        <w:t xml:space="preserve"> 2012). </w:t>
      </w:r>
      <w:r w:rsidR="008A7CC6">
        <w:rPr>
          <w:lang w:val="en-AU"/>
        </w:rPr>
        <w:t>O</w:t>
      </w:r>
      <w:r w:rsidR="008A7CC6" w:rsidRPr="003B686B">
        <w:rPr>
          <w:lang w:val="en-AU"/>
        </w:rPr>
        <w:t xml:space="preserve">ver a period of four years of rabbit </w:t>
      </w:r>
      <w:r w:rsidR="008A7CC6">
        <w:rPr>
          <w:lang w:val="en-AU"/>
        </w:rPr>
        <w:t>exclusion o</w:t>
      </w:r>
      <w:r w:rsidRPr="003B686B">
        <w:rPr>
          <w:lang w:val="en-AU"/>
        </w:rPr>
        <w:t xml:space="preserve">rchid species have been found to significantly increase in both density and species richness (Mutze </w:t>
      </w:r>
      <w:r w:rsidRPr="003B686B">
        <w:rPr>
          <w:i/>
          <w:lang w:val="en-AU"/>
        </w:rPr>
        <w:t>et al.</w:t>
      </w:r>
      <w:r w:rsidRPr="003B686B">
        <w:rPr>
          <w:lang w:val="en-AU"/>
        </w:rPr>
        <w:t xml:space="preserve"> 2008). </w:t>
      </w:r>
    </w:p>
    <w:p w14:paraId="5B52FA90" w14:textId="77777777" w:rsidR="00185BC6" w:rsidRPr="00A93ACD" w:rsidRDefault="00185BC6" w:rsidP="005C06C3">
      <w:pPr>
        <w:rPr>
          <w:lang w:val="en-AU"/>
        </w:rPr>
      </w:pPr>
    </w:p>
    <w:p w14:paraId="5B52FA91" w14:textId="77777777" w:rsidR="00B3226E" w:rsidRPr="00A93ACD" w:rsidRDefault="003B686B" w:rsidP="00A42654">
      <w:pPr>
        <w:pStyle w:val="Heading3"/>
        <w:rPr>
          <w:lang w:val="en-AU"/>
        </w:rPr>
      </w:pPr>
      <w:bookmarkStart w:id="65" w:name="_Toc411005555"/>
      <w:bookmarkStart w:id="66" w:name="_Toc455060941"/>
      <w:r w:rsidRPr="003B686B">
        <w:rPr>
          <w:lang w:val="en-AU"/>
        </w:rPr>
        <w:t>Impact on native fauna</w:t>
      </w:r>
      <w:bookmarkEnd w:id="65"/>
      <w:bookmarkEnd w:id="66"/>
      <w:r w:rsidRPr="003B686B">
        <w:rPr>
          <w:lang w:val="en-AU"/>
        </w:rPr>
        <w:t xml:space="preserve"> </w:t>
      </w:r>
    </w:p>
    <w:p w14:paraId="5B52FA92" w14:textId="77777777" w:rsidR="007D113E" w:rsidRPr="00A93ACD" w:rsidRDefault="003B686B" w:rsidP="005C06C3">
      <w:pPr>
        <w:rPr>
          <w:i/>
          <w:lang w:val="en-AU"/>
        </w:rPr>
      </w:pPr>
      <w:r w:rsidRPr="003B686B">
        <w:rPr>
          <w:lang w:val="en-AU"/>
        </w:rPr>
        <w:t xml:space="preserve">Rabbits have been found to directly compete for resources with native fauna, particularly smaller marsupial herbivores with limited foraging ranges and dispersal capacity (Bird </w:t>
      </w:r>
      <w:r w:rsidRPr="003B686B">
        <w:rPr>
          <w:i/>
          <w:lang w:val="en-AU"/>
        </w:rPr>
        <w:t>et al.</w:t>
      </w:r>
      <w:r w:rsidRPr="003B686B">
        <w:rPr>
          <w:lang w:val="en-AU"/>
        </w:rPr>
        <w:t xml:space="preserve"> 2012). Bird </w:t>
      </w:r>
      <w:r w:rsidRPr="003B686B">
        <w:rPr>
          <w:i/>
          <w:lang w:val="en-AU"/>
        </w:rPr>
        <w:t>et al.</w:t>
      </w:r>
      <w:r w:rsidRPr="003B686B">
        <w:rPr>
          <w:lang w:val="en-AU"/>
        </w:rPr>
        <w:t xml:space="preserve"> (2012) suggest that this competition may have had a greater role in the decline of small mammal populations in southern Australia than previously thought. For example, Lees and Bell (2008) suggest that competition for burrows lead to the extinction of the lesser bilby (</w:t>
      </w:r>
      <w:r w:rsidRPr="003B686B">
        <w:rPr>
          <w:i/>
          <w:lang w:val="en-AU"/>
        </w:rPr>
        <w:t>Macrotis leucura</w:t>
      </w:r>
      <w:r w:rsidRPr="003B686B">
        <w:rPr>
          <w:lang w:val="en-AU"/>
        </w:rPr>
        <w:t>) and the lesser stick-nest rat (</w:t>
      </w:r>
      <w:r w:rsidRPr="003B686B">
        <w:rPr>
          <w:i/>
          <w:lang w:val="en-AU"/>
        </w:rPr>
        <w:t>Leporillus apicalis</w:t>
      </w:r>
      <w:r w:rsidRPr="003B686B">
        <w:rPr>
          <w:lang w:val="en-AU"/>
        </w:rPr>
        <w:t>). They also consider that rabbits may have been responsible for significant declines in the night parrot (</w:t>
      </w:r>
      <w:r w:rsidR="00125C75">
        <w:rPr>
          <w:i/>
          <w:lang w:val="en-AU"/>
        </w:rPr>
        <w:t>Geops</w:t>
      </w:r>
      <w:r w:rsidRPr="003B686B">
        <w:rPr>
          <w:i/>
          <w:lang w:val="en-AU"/>
        </w:rPr>
        <w:t>ittacus occidentalis</w:t>
      </w:r>
      <w:r w:rsidRPr="003B686B">
        <w:rPr>
          <w:lang w:val="en-AU"/>
        </w:rPr>
        <w:t xml:space="preserve">) through habitat degradation. This degradation of habitat and removal of food, shelter and </w:t>
      </w:r>
      <w:r w:rsidRPr="003B686B">
        <w:rPr>
          <w:rFonts w:eastAsia="Times New Roman"/>
          <w:lang w:val="en-AU" w:eastAsia="en-AU"/>
        </w:rPr>
        <w:t>nesting material is also likely to have had a significant impact on the survival and reproductive ability of many other native species.</w:t>
      </w:r>
    </w:p>
    <w:p w14:paraId="5B52FA93" w14:textId="77777777" w:rsidR="00B3226E" w:rsidRDefault="003B686B" w:rsidP="005C06C3">
      <w:pPr>
        <w:rPr>
          <w:rFonts w:eastAsia="Times New Roman"/>
          <w:lang w:val="en-AU" w:eastAsia="en-AU"/>
        </w:rPr>
      </w:pPr>
      <w:r w:rsidRPr="003B686B">
        <w:rPr>
          <w:rFonts w:eastAsia="Times New Roman"/>
          <w:lang w:val="en-AU" w:eastAsia="en-AU"/>
        </w:rPr>
        <w:t>Red kangaroos (</w:t>
      </w:r>
      <w:r w:rsidRPr="003B686B">
        <w:rPr>
          <w:rFonts w:eastAsia="Times New Roman"/>
          <w:i/>
          <w:lang w:val="en-AU" w:eastAsia="en-AU"/>
        </w:rPr>
        <w:t>Macropus rufus</w:t>
      </w:r>
      <w:r w:rsidRPr="003B686B">
        <w:rPr>
          <w:rFonts w:eastAsia="Times New Roman"/>
          <w:lang w:val="en-AU" w:eastAsia="en-AU"/>
        </w:rPr>
        <w:t>), Western grey kangaroos (</w:t>
      </w:r>
      <w:r w:rsidRPr="003B686B">
        <w:rPr>
          <w:rFonts w:eastAsia="Times New Roman"/>
          <w:i/>
          <w:lang w:val="en-AU" w:eastAsia="en-AU"/>
        </w:rPr>
        <w:t>Macropus fuliginosus</w:t>
      </w:r>
      <w:r w:rsidRPr="003B686B">
        <w:rPr>
          <w:rFonts w:eastAsia="Times New Roman"/>
          <w:lang w:val="en-AU" w:eastAsia="en-AU"/>
        </w:rPr>
        <w:t>)</w:t>
      </w:r>
      <w:r w:rsidRPr="003B686B">
        <w:rPr>
          <w:rFonts w:eastAsia="Times New Roman"/>
          <w:i/>
          <w:lang w:val="en-AU" w:eastAsia="en-AU"/>
        </w:rPr>
        <w:t xml:space="preserve"> </w:t>
      </w:r>
      <w:r w:rsidRPr="003B686B">
        <w:rPr>
          <w:rFonts w:eastAsia="Times New Roman"/>
          <w:lang w:val="en-AU" w:eastAsia="en-AU"/>
        </w:rPr>
        <w:t xml:space="preserve">and </w:t>
      </w:r>
      <w:r w:rsidR="00414646">
        <w:rPr>
          <w:rFonts w:eastAsia="Times New Roman"/>
          <w:lang w:val="en-AU" w:eastAsia="en-AU"/>
        </w:rPr>
        <w:t>euro</w:t>
      </w:r>
      <w:r w:rsidRPr="003B686B">
        <w:rPr>
          <w:rFonts w:eastAsia="Times New Roman"/>
          <w:lang w:val="en-AU" w:eastAsia="en-AU"/>
        </w:rPr>
        <w:t>s (</w:t>
      </w:r>
      <w:r w:rsidRPr="003B686B">
        <w:rPr>
          <w:rFonts w:eastAsia="Times New Roman"/>
          <w:i/>
          <w:lang w:val="en-AU" w:eastAsia="en-AU"/>
        </w:rPr>
        <w:t>Macropus robustus</w:t>
      </w:r>
      <w:r w:rsidRPr="003B686B">
        <w:rPr>
          <w:rFonts w:eastAsia="Times New Roman"/>
          <w:lang w:val="en-AU" w:eastAsia="en-AU"/>
        </w:rPr>
        <w:t xml:space="preserve">) have been found to readily re-colonise areas in South Australia where rabbit control has been undertaken due to reduced competition for resources (Mutze </w:t>
      </w:r>
      <w:r w:rsidRPr="003B686B">
        <w:rPr>
          <w:rFonts w:eastAsia="Times New Roman"/>
          <w:i/>
          <w:lang w:val="en-AU" w:eastAsia="en-AU"/>
        </w:rPr>
        <w:t>et al.</w:t>
      </w:r>
      <w:r w:rsidRPr="003B686B">
        <w:rPr>
          <w:rFonts w:eastAsia="Times New Roman"/>
          <w:lang w:val="en-AU" w:eastAsia="en-AU"/>
        </w:rPr>
        <w:t xml:space="preserve"> 2008). Bird </w:t>
      </w:r>
      <w:r w:rsidRPr="003B686B">
        <w:rPr>
          <w:rFonts w:eastAsia="Times New Roman"/>
          <w:i/>
          <w:lang w:val="en-AU" w:eastAsia="en-AU"/>
        </w:rPr>
        <w:t>et al.</w:t>
      </w:r>
      <w:r w:rsidRPr="003B686B">
        <w:rPr>
          <w:rFonts w:eastAsia="Times New Roman"/>
          <w:lang w:val="en-AU" w:eastAsia="en-AU"/>
        </w:rPr>
        <w:t xml:space="preserve"> (2012) also found that Kangaroo numbers increased rapidly in South Australia in the first few months after rabbit control, indicating the competition exerted by rabbits and removal of more nutritious native plant species. Common wombats (</w:t>
      </w:r>
      <w:r w:rsidRPr="003B686B">
        <w:rPr>
          <w:rFonts w:eastAsia="Times New Roman"/>
          <w:i/>
          <w:lang w:val="en-AU" w:eastAsia="en-AU"/>
        </w:rPr>
        <w:t>Vombatus ursinus</w:t>
      </w:r>
      <w:r w:rsidRPr="003B686B">
        <w:rPr>
          <w:rFonts w:eastAsia="Times New Roman"/>
          <w:lang w:val="en-AU" w:eastAsia="en-AU"/>
        </w:rPr>
        <w:t xml:space="preserve">) have also showed a similar, but more gradual, response to a reduction in rabbits in South Australia (Mutze </w:t>
      </w:r>
      <w:r w:rsidRPr="003B686B">
        <w:rPr>
          <w:rFonts w:eastAsia="Times New Roman"/>
          <w:i/>
          <w:lang w:val="en-AU" w:eastAsia="en-AU"/>
        </w:rPr>
        <w:t xml:space="preserve">et al. </w:t>
      </w:r>
      <w:r w:rsidRPr="003B686B">
        <w:rPr>
          <w:rFonts w:eastAsia="Times New Roman"/>
          <w:lang w:val="en-AU" w:eastAsia="en-AU"/>
        </w:rPr>
        <w:t xml:space="preserve">2008; Bird </w:t>
      </w:r>
      <w:r w:rsidRPr="003B686B">
        <w:rPr>
          <w:rFonts w:eastAsia="Times New Roman"/>
          <w:i/>
          <w:lang w:val="en-AU" w:eastAsia="en-AU"/>
        </w:rPr>
        <w:t xml:space="preserve">et al. </w:t>
      </w:r>
      <w:r w:rsidRPr="003B686B">
        <w:rPr>
          <w:rFonts w:eastAsia="Times New Roman"/>
          <w:lang w:val="en-AU" w:eastAsia="en-AU"/>
        </w:rPr>
        <w:t xml:space="preserve">2012). Bird </w:t>
      </w:r>
      <w:r w:rsidRPr="003B686B">
        <w:rPr>
          <w:rFonts w:eastAsia="Times New Roman"/>
          <w:i/>
          <w:lang w:val="en-AU" w:eastAsia="en-AU"/>
        </w:rPr>
        <w:t>et al.</w:t>
      </w:r>
      <w:r w:rsidRPr="003B686B">
        <w:rPr>
          <w:rFonts w:eastAsia="Times New Roman"/>
          <w:lang w:val="en-AU" w:eastAsia="en-AU"/>
        </w:rPr>
        <w:t xml:space="preserve"> (2012) suggest that the suppression in wombat numbers is being caused by a strong dietary overlap including the removal of perennial native grasses and sedges by rabbits. As such, it has been suggested that rabbit control may play an important role in the conservation of wombats (Bird </w:t>
      </w:r>
      <w:r w:rsidRPr="003B686B">
        <w:rPr>
          <w:rFonts w:eastAsia="Times New Roman"/>
          <w:i/>
          <w:lang w:val="en-AU" w:eastAsia="en-AU"/>
        </w:rPr>
        <w:t>et al.</w:t>
      </w:r>
      <w:r w:rsidRPr="003B686B">
        <w:rPr>
          <w:rFonts w:eastAsia="Times New Roman"/>
          <w:lang w:val="en-AU" w:eastAsia="en-AU"/>
        </w:rPr>
        <w:t xml:space="preserve"> 2012). </w:t>
      </w:r>
    </w:p>
    <w:p w14:paraId="5B52FA94" w14:textId="77777777" w:rsidR="00FD18C2" w:rsidRPr="00A93ACD" w:rsidRDefault="00FD18C2" w:rsidP="005C06C3">
      <w:pPr>
        <w:rPr>
          <w:rFonts w:eastAsia="Times New Roman"/>
          <w:lang w:val="en-AU" w:eastAsia="en-AU"/>
        </w:rPr>
      </w:pPr>
      <w:r>
        <w:rPr>
          <w:rFonts w:eastAsia="Times New Roman"/>
          <w:lang w:val="en-AU" w:eastAsia="en-AU"/>
        </w:rPr>
        <w:t>Warren ripping around water sources during a drought on Bulloo Downs station in Queensland reduced rabbit numbers and unpublished monitoring data of fat-tailed dunnarts (</w:t>
      </w:r>
      <w:r w:rsidRPr="00FD18C2">
        <w:rPr>
          <w:rFonts w:eastAsia="Times New Roman"/>
          <w:i/>
          <w:lang w:val="en-AU" w:eastAsia="en-AU"/>
        </w:rPr>
        <w:t>Sminthopsis crassicaudata</w:t>
      </w:r>
      <w:r>
        <w:rPr>
          <w:rFonts w:eastAsia="Times New Roman"/>
          <w:lang w:val="en-AU" w:eastAsia="en-AU"/>
        </w:rPr>
        <w:t>) showed a significant increase</w:t>
      </w:r>
      <w:r w:rsidR="00314B13">
        <w:rPr>
          <w:rFonts w:eastAsia="Times New Roman"/>
          <w:lang w:val="en-AU" w:eastAsia="en-AU"/>
        </w:rPr>
        <w:t xml:space="preserve"> in abundance</w:t>
      </w:r>
      <w:r>
        <w:rPr>
          <w:rFonts w:eastAsia="Times New Roman"/>
          <w:lang w:val="en-AU" w:eastAsia="en-AU"/>
        </w:rPr>
        <w:t xml:space="preserve"> (information provided by Biosecurity Queensland, Department of Agriculture and Fisheries).</w:t>
      </w:r>
    </w:p>
    <w:p w14:paraId="5B52FA95" w14:textId="77777777" w:rsidR="00572C17" w:rsidRPr="00A93ACD" w:rsidRDefault="003B686B" w:rsidP="005C06C3">
      <w:pPr>
        <w:rPr>
          <w:rFonts w:eastAsia="Times New Roman"/>
          <w:lang w:val="en-AU" w:eastAsia="en-AU"/>
        </w:rPr>
      </w:pPr>
      <w:r w:rsidRPr="003B686B">
        <w:rPr>
          <w:rFonts w:eastAsia="Times New Roman"/>
          <w:lang w:val="en-AU" w:eastAsia="en-AU"/>
        </w:rPr>
        <w:t>In a small number of studies, it has been suggested that rabbits may act aggressively towards native mammals, even those which are much larger such as yellow-footed rock wallabies (</w:t>
      </w:r>
      <w:r w:rsidRPr="003B686B">
        <w:rPr>
          <w:rFonts w:eastAsia="Times New Roman"/>
          <w:i/>
          <w:lang w:val="en-AU" w:eastAsia="en-AU"/>
        </w:rPr>
        <w:t>Petrogale xanthopus</w:t>
      </w:r>
      <w:r w:rsidRPr="003B686B">
        <w:rPr>
          <w:rFonts w:eastAsia="Times New Roman"/>
          <w:lang w:val="en-AU" w:eastAsia="en-AU"/>
        </w:rPr>
        <w:t xml:space="preserve">) in order to protect resources (Williams </w:t>
      </w:r>
      <w:r w:rsidRPr="003B686B">
        <w:rPr>
          <w:rFonts w:eastAsia="Times New Roman"/>
          <w:i/>
          <w:lang w:val="en-AU" w:eastAsia="en-AU"/>
        </w:rPr>
        <w:t>et al.</w:t>
      </w:r>
      <w:r w:rsidRPr="003B686B">
        <w:rPr>
          <w:rFonts w:eastAsia="Times New Roman"/>
          <w:lang w:val="en-AU" w:eastAsia="en-AU"/>
        </w:rPr>
        <w:t xml:space="preserve"> 1995). This may lead to the eviction and/or exclusion of native species from areas where rabbits are present (Williams </w:t>
      </w:r>
      <w:r w:rsidRPr="003B686B">
        <w:rPr>
          <w:rFonts w:eastAsia="Times New Roman"/>
          <w:i/>
          <w:lang w:val="en-AU" w:eastAsia="en-AU"/>
        </w:rPr>
        <w:t>et al.</w:t>
      </w:r>
      <w:r w:rsidRPr="003B686B">
        <w:rPr>
          <w:rFonts w:eastAsia="Times New Roman"/>
          <w:lang w:val="en-AU" w:eastAsia="en-AU"/>
        </w:rPr>
        <w:t xml:space="preserve"> 1995). </w:t>
      </w:r>
    </w:p>
    <w:p w14:paraId="5B52FA96" w14:textId="77777777" w:rsidR="00185BC6" w:rsidRPr="00A93ACD" w:rsidRDefault="00185BC6" w:rsidP="005C06C3">
      <w:pPr>
        <w:rPr>
          <w:rFonts w:eastAsia="Times New Roman"/>
          <w:lang w:val="en-AU" w:eastAsia="en-AU"/>
        </w:rPr>
      </w:pPr>
    </w:p>
    <w:p w14:paraId="5B52FA97" w14:textId="77777777" w:rsidR="006F2A97" w:rsidRPr="00A93ACD" w:rsidRDefault="003B686B" w:rsidP="00A42654">
      <w:pPr>
        <w:pStyle w:val="Heading3"/>
        <w:rPr>
          <w:lang w:val="en-AU"/>
        </w:rPr>
      </w:pPr>
      <w:bookmarkStart w:id="67" w:name="_Toc455060942"/>
      <w:r w:rsidRPr="003B686B">
        <w:rPr>
          <w:lang w:val="en-AU"/>
        </w:rPr>
        <w:lastRenderedPageBreak/>
        <w:t>Impact on livestock and agriculture</w:t>
      </w:r>
      <w:bookmarkEnd w:id="67"/>
    </w:p>
    <w:p w14:paraId="5B52FA98" w14:textId="77777777" w:rsidR="00B3226E" w:rsidRPr="00A93ACD" w:rsidRDefault="003B686B" w:rsidP="005C06C3">
      <w:pPr>
        <w:rPr>
          <w:lang w:val="en-AU"/>
        </w:rPr>
      </w:pPr>
      <w:r w:rsidRPr="003B686B">
        <w:rPr>
          <w:lang w:val="en-AU"/>
        </w:rPr>
        <w:t xml:space="preserve">Rabbits have significant impacts on agricultural commodities such as crops and livestock (Cooke 2012a). The reduction in vegetation by rabbits reduces the capacity of land to carry and sustain livestock, with livestock having to compete for vegetation (Cooke 2012a). For example, for sheep farmers, this has meant lower wool yields (although qualities were higher (finer wool) attracting higher market values), reduced lambing, an increase in stock mortality, and fewer animals available for market (McLeod 2004; cited in Cooke 2012a). The impacts are exasperated with the effects of drought, with livestock dying earlier than they would have had rabbits not been present (Williams </w:t>
      </w:r>
      <w:r w:rsidRPr="003B686B">
        <w:rPr>
          <w:i/>
          <w:lang w:val="en-AU"/>
        </w:rPr>
        <w:t>et al.</w:t>
      </w:r>
      <w:r w:rsidRPr="003B686B">
        <w:rPr>
          <w:lang w:val="en-AU"/>
        </w:rPr>
        <w:t xml:space="preserve"> 1995). Mutze </w:t>
      </w:r>
      <w:r w:rsidRPr="003B686B">
        <w:rPr>
          <w:i/>
          <w:lang w:val="en-AU"/>
        </w:rPr>
        <w:t>et al</w:t>
      </w:r>
      <w:r w:rsidRPr="003B686B">
        <w:rPr>
          <w:lang w:val="en-AU"/>
        </w:rPr>
        <w:t>. (2008) noted that in the few years following the</w:t>
      </w:r>
      <w:r w:rsidR="00314B13">
        <w:rPr>
          <w:lang w:val="en-AU"/>
        </w:rPr>
        <w:t xml:space="preserve"> accidental </w:t>
      </w:r>
      <w:r w:rsidRPr="003B686B">
        <w:rPr>
          <w:lang w:val="en-AU"/>
        </w:rPr>
        <w:t xml:space="preserve">release of </w:t>
      </w:r>
      <w:r w:rsidR="00A93ACD">
        <w:rPr>
          <w:lang w:val="en-AU"/>
        </w:rPr>
        <w:t>rabbit haemorrhagic disease virus</w:t>
      </w:r>
      <w:r w:rsidRPr="003B686B">
        <w:rPr>
          <w:lang w:val="en-AU"/>
        </w:rPr>
        <w:t xml:space="preserve"> in 199</w:t>
      </w:r>
      <w:r w:rsidR="00314B13">
        <w:rPr>
          <w:lang w:val="en-AU"/>
        </w:rPr>
        <w:t>5</w:t>
      </w:r>
      <w:r w:rsidR="00314B13">
        <w:rPr>
          <w:rStyle w:val="FootnoteReference"/>
          <w:lang w:val="en-AU"/>
        </w:rPr>
        <w:footnoteReference w:id="1"/>
      </w:r>
      <w:r w:rsidRPr="003B686B">
        <w:rPr>
          <w:lang w:val="en-AU"/>
        </w:rPr>
        <w:t xml:space="preserve">, productivity of the livestock industry was estimated to have increased annually by $43 per square kilometre, or $206 million over eight years, for cattle in inland Australia; and $7-38 million per year for sheep in higher rainfall areas. However, due to increasing rabbit immunity to the Czech strain of </w:t>
      </w:r>
      <w:r w:rsidR="00A93ACD">
        <w:rPr>
          <w:lang w:val="en-AU"/>
        </w:rPr>
        <w:t>rabbit haemorrhagic disease virus</w:t>
      </w:r>
      <w:r w:rsidRPr="003B686B">
        <w:rPr>
          <w:lang w:val="en-AU"/>
        </w:rPr>
        <w:t xml:space="preserve">, this </w:t>
      </w:r>
      <w:r w:rsidR="00314B13">
        <w:rPr>
          <w:lang w:val="en-AU"/>
        </w:rPr>
        <w:t>productivity declined</w:t>
      </w:r>
      <w:r w:rsidRPr="003B686B">
        <w:rPr>
          <w:lang w:val="en-AU"/>
        </w:rPr>
        <w:t xml:space="preserve">. </w:t>
      </w:r>
    </w:p>
    <w:p w14:paraId="5B52FA99" w14:textId="77777777" w:rsidR="003735E6" w:rsidRPr="00A93ACD" w:rsidRDefault="003B686B" w:rsidP="005C06C3">
      <w:pPr>
        <w:rPr>
          <w:lang w:val="en-AU"/>
        </w:rPr>
      </w:pPr>
      <w:r w:rsidRPr="003B686B">
        <w:rPr>
          <w:lang w:val="en-AU"/>
        </w:rPr>
        <w:t>Cooke (2012b) noted that invasive weeds such as Paterson’s curse (</w:t>
      </w:r>
      <w:r w:rsidR="00125C75">
        <w:rPr>
          <w:i/>
          <w:lang w:val="en-AU"/>
        </w:rPr>
        <w:t>Echium plantagine</w:t>
      </w:r>
      <w:r w:rsidRPr="003B686B">
        <w:rPr>
          <w:i/>
          <w:lang w:val="en-AU"/>
        </w:rPr>
        <w:t>um</w:t>
      </w:r>
      <w:r w:rsidRPr="003B686B">
        <w:rPr>
          <w:lang w:val="en-AU"/>
        </w:rPr>
        <w:t>)</w:t>
      </w:r>
      <w:r w:rsidR="00314B13">
        <w:rPr>
          <w:lang w:val="en-AU"/>
        </w:rPr>
        <w:t xml:space="preserve"> and</w:t>
      </w:r>
      <w:r w:rsidRPr="003B686B">
        <w:rPr>
          <w:lang w:val="en-AU"/>
        </w:rPr>
        <w:t xml:space="preserve"> common horehound (</w:t>
      </w:r>
      <w:r w:rsidR="00125C75">
        <w:rPr>
          <w:i/>
          <w:lang w:val="en-AU"/>
        </w:rPr>
        <w:t>Marrub</w:t>
      </w:r>
      <w:r w:rsidRPr="003B686B">
        <w:rPr>
          <w:i/>
          <w:lang w:val="en-AU"/>
        </w:rPr>
        <w:t>ium vulgare</w:t>
      </w:r>
      <w:r w:rsidRPr="003B686B">
        <w:rPr>
          <w:lang w:val="en-AU"/>
        </w:rPr>
        <w:t>) also tend to thrive around rabbit warrens</w:t>
      </w:r>
      <w:r w:rsidR="00DC091C">
        <w:rPr>
          <w:lang w:val="en-AU"/>
        </w:rPr>
        <w:t xml:space="preserve"> because of the high levels of nitrogen from their droppings</w:t>
      </w:r>
      <w:r w:rsidRPr="003B686B">
        <w:rPr>
          <w:lang w:val="en-AU"/>
        </w:rPr>
        <w:t xml:space="preserve">. An increased presence of these weeds can have negative impacts on livestock. For example, Paterson’s curse can be toxic to a range of livestock (pigs and horses are highly susceptible, cattle are moderately susceptible), causing liver damage, reduced life spans, and in some cases, death after prolonged grazing (NSW DPI 2015). It also reduces pasture productivity by competing with more nutritious species, and reduces the value of hay or grain </w:t>
      </w:r>
      <w:r w:rsidR="00997148">
        <w:rPr>
          <w:lang w:val="en-AU"/>
        </w:rPr>
        <w:t xml:space="preserve">that is </w:t>
      </w:r>
      <w:r w:rsidRPr="003B686B">
        <w:rPr>
          <w:lang w:val="en-AU"/>
        </w:rPr>
        <w:t>contaminated by it (NSW DPI 2015). Horehound has also been found to de-value wool by contaminating fleece, cause stomach impaction in sheep (severe constipation where faeces remains stuck in the colon), and taint the flavo</w:t>
      </w:r>
      <w:r w:rsidR="00997148">
        <w:rPr>
          <w:lang w:val="en-AU"/>
        </w:rPr>
        <w:t>u</w:t>
      </w:r>
      <w:r w:rsidRPr="003B686B">
        <w:rPr>
          <w:lang w:val="en-AU"/>
        </w:rPr>
        <w:t xml:space="preserve">r of meat of animals who have consumed it (DEPI 2015). </w:t>
      </w:r>
    </w:p>
    <w:p w14:paraId="5B52FA9A" w14:textId="77777777" w:rsidR="00185BC6" w:rsidRPr="00A93ACD" w:rsidRDefault="00185BC6" w:rsidP="005C06C3">
      <w:pPr>
        <w:rPr>
          <w:lang w:val="en-AU"/>
        </w:rPr>
      </w:pPr>
    </w:p>
    <w:p w14:paraId="5B52FA9B" w14:textId="77777777" w:rsidR="00B3226E" w:rsidRPr="00A93ACD" w:rsidRDefault="003B686B" w:rsidP="00A42654">
      <w:pPr>
        <w:pStyle w:val="Heading3"/>
        <w:rPr>
          <w:lang w:val="en-AU"/>
        </w:rPr>
      </w:pPr>
      <w:bookmarkStart w:id="68" w:name="_Toc455060943"/>
      <w:r w:rsidRPr="003B686B">
        <w:rPr>
          <w:lang w:val="en-AU"/>
        </w:rPr>
        <w:t>Supporting pest predator populations</w:t>
      </w:r>
      <w:bookmarkEnd w:id="68"/>
    </w:p>
    <w:p w14:paraId="5B52FA9C" w14:textId="77777777" w:rsidR="000217E6" w:rsidRDefault="003B686B" w:rsidP="005C06C3">
      <w:pPr>
        <w:rPr>
          <w:rFonts w:cstheme="minorHAnsi"/>
          <w:lang w:val="en-AU" w:eastAsia="en-AU"/>
        </w:rPr>
      </w:pPr>
      <w:r w:rsidRPr="003B686B">
        <w:rPr>
          <w:lang w:val="en-AU"/>
        </w:rPr>
        <w:t>In semi-arid Australia, rabbits have been reported as a staple (and in some cases, primary) prey species for introduced species such as feral cats and foxes, and are thought to directly influence the</w:t>
      </w:r>
      <w:r w:rsidR="000217E6">
        <w:rPr>
          <w:lang w:val="en-AU"/>
        </w:rPr>
        <w:t xml:space="preserve"> </w:t>
      </w:r>
      <w:r w:rsidRPr="003B686B">
        <w:rPr>
          <w:lang w:val="en-AU"/>
        </w:rPr>
        <w:t>abundance of these predators (Read &amp; Bowen 2001; Holden &amp; Mutze 2002; Glen &amp; Dickman 2005). As such, t</w:t>
      </w:r>
      <w:r w:rsidRPr="003B686B">
        <w:rPr>
          <w:rFonts w:cstheme="minorHAnsi"/>
          <w:lang w:val="en-AU" w:eastAsia="en-AU"/>
        </w:rPr>
        <w:t>here is general consensus that rabbits support populations of pest predators, with evidence of</w:t>
      </w:r>
      <w:r w:rsidR="000217E6">
        <w:rPr>
          <w:rFonts w:cstheme="minorHAnsi"/>
          <w:lang w:val="en-AU" w:eastAsia="en-AU"/>
        </w:rPr>
        <w:t>:</w:t>
      </w:r>
    </w:p>
    <w:p w14:paraId="5B52FA9D" w14:textId="77777777" w:rsidR="000217E6" w:rsidRPr="000217E6" w:rsidRDefault="000217E6" w:rsidP="000217E6">
      <w:pPr>
        <w:pStyle w:val="ListParagraph"/>
        <w:numPr>
          <w:ilvl w:val="0"/>
          <w:numId w:val="33"/>
        </w:numPr>
        <w:rPr>
          <w:lang w:val="en-AU"/>
        </w:rPr>
      </w:pPr>
      <w:r w:rsidRPr="000217E6">
        <w:rPr>
          <w:rFonts w:cstheme="minorHAnsi"/>
          <w:lang w:val="en-AU" w:eastAsia="en-AU"/>
        </w:rPr>
        <w:t>short-term</w:t>
      </w:r>
      <w:r w:rsidR="003B686B" w:rsidRPr="003B686B">
        <w:rPr>
          <w:rFonts w:cstheme="minorHAnsi"/>
          <w:lang w:val="en-AU" w:eastAsia="en-AU"/>
        </w:rPr>
        <w:t xml:space="preserve"> decline in feral cat and fox numbers in 1995 after </w:t>
      </w:r>
      <w:r w:rsidRPr="000217E6">
        <w:rPr>
          <w:rFonts w:cstheme="minorHAnsi"/>
          <w:lang w:val="en-AU" w:eastAsia="en-AU"/>
        </w:rPr>
        <w:t>rabbit haemorrhagic disease</w:t>
      </w:r>
      <w:r w:rsidR="003B686B" w:rsidRPr="003B686B">
        <w:rPr>
          <w:rFonts w:cstheme="minorHAnsi"/>
          <w:lang w:val="en-AU" w:eastAsia="en-AU"/>
        </w:rPr>
        <w:t xml:space="preserve"> reduced rabbit numbers by approximately 85% (Sandell &amp; Start 1999; Holden &amp; Mutze 2002). </w:t>
      </w:r>
    </w:p>
    <w:p w14:paraId="5B52FA9E" w14:textId="77777777" w:rsidR="00F9483F" w:rsidRDefault="003B686B">
      <w:pPr>
        <w:pStyle w:val="ListParagraph"/>
        <w:numPr>
          <w:ilvl w:val="0"/>
          <w:numId w:val="33"/>
        </w:numPr>
        <w:rPr>
          <w:lang w:val="en-AU"/>
        </w:rPr>
      </w:pPr>
      <w:r w:rsidRPr="003B686B">
        <w:rPr>
          <w:lang w:val="en-AU"/>
        </w:rPr>
        <w:t>Holden and Mutze (2002) found that the physical condition (body fat and general weight) of feral cats deteriorated due to the decrease in rabbit numbers</w:t>
      </w:r>
      <w:r w:rsidR="008F3188">
        <w:rPr>
          <w:lang w:val="en-AU"/>
        </w:rPr>
        <w:t xml:space="preserve"> with the release of </w:t>
      </w:r>
      <w:r w:rsidR="008F3188" w:rsidRPr="000217E6">
        <w:rPr>
          <w:rFonts w:cstheme="minorHAnsi"/>
          <w:lang w:val="en-AU" w:eastAsia="en-AU"/>
        </w:rPr>
        <w:t>rabbit haemorrhagic disease</w:t>
      </w:r>
      <w:r w:rsidR="008F3188" w:rsidRPr="003B686B">
        <w:rPr>
          <w:lang w:val="en-AU"/>
        </w:rPr>
        <w:t xml:space="preserve"> </w:t>
      </w:r>
      <w:r w:rsidR="008F3188">
        <w:rPr>
          <w:lang w:val="en-AU"/>
        </w:rPr>
        <w:t xml:space="preserve">virus </w:t>
      </w:r>
      <w:r w:rsidRPr="003B686B">
        <w:rPr>
          <w:lang w:val="en-AU"/>
        </w:rPr>
        <w:t>and reproduction was reduced</w:t>
      </w:r>
      <w:r w:rsidR="000217E6" w:rsidRPr="000217E6">
        <w:rPr>
          <w:lang w:val="en-AU"/>
        </w:rPr>
        <w:t xml:space="preserve">. </w:t>
      </w:r>
      <w:r w:rsidR="000217E6">
        <w:rPr>
          <w:lang w:val="en-AU"/>
        </w:rPr>
        <w:t>They determined</w:t>
      </w:r>
      <w:r w:rsidRPr="003B686B">
        <w:rPr>
          <w:lang w:val="en-AU"/>
        </w:rPr>
        <w:t xml:space="preserve"> foxes resort</w:t>
      </w:r>
      <w:r w:rsidR="000217E6" w:rsidRPr="000217E6">
        <w:rPr>
          <w:lang w:val="en-AU"/>
        </w:rPr>
        <w:t>ed</w:t>
      </w:r>
      <w:r w:rsidRPr="003B686B">
        <w:rPr>
          <w:lang w:val="en-AU"/>
        </w:rPr>
        <w:t xml:space="preserve"> to eating more invertebrates and carrion. </w:t>
      </w:r>
    </w:p>
    <w:p w14:paraId="5B52FA9F" w14:textId="77777777" w:rsidR="00AC40E9" w:rsidRDefault="007A735E" w:rsidP="000217E6">
      <w:pPr>
        <w:pStyle w:val="ListParagraph"/>
        <w:numPr>
          <w:ilvl w:val="0"/>
          <w:numId w:val="33"/>
        </w:numPr>
        <w:rPr>
          <w:lang w:val="en-AU"/>
        </w:rPr>
      </w:pPr>
      <w:r>
        <w:rPr>
          <w:lang w:val="en-AU"/>
        </w:rPr>
        <w:t>d</w:t>
      </w:r>
      <w:r w:rsidR="003B686B" w:rsidRPr="003B686B">
        <w:rPr>
          <w:lang w:val="en-AU"/>
        </w:rPr>
        <w:t xml:space="preserve">eclines in </w:t>
      </w:r>
      <w:r w:rsidR="000217E6" w:rsidRPr="000217E6">
        <w:rPr>
          <w:lang w:val="en-AU"/>
        </w:rPr>
        <w:t xml:space="preserve">feral </w:t>
      </w:r>
      <w:r w:rsidR="003B686B" w:rsidRPr="003B686B">
        <w:rPr>
          <w:lang w:val="en-AU"/>
        </w:rPr>
        <w:t xml:space="preserve">cat, fox and </w:t>
      </w:r>
      <w:r w:rsidR="000217E6" w:rsidRPr="000217E6">
        <w:rPr>
          <w:lang w:val="en-AU"/>
        </w:rPr>
        <w:t>wild dog/</w:t>
      </w:r>
      <w:r w:rsidR="003B686B" w:rsidRPr="003B686B">
        <w:rPr>
          <w:lang w:val="en-AU"/>
        </w:rPr>
        <w:t>dingo populations were</w:t>
      </w:r>
      <w:r w:rsidR="000217E6" w:rsidRPr="000217E6">
        <w:rPr>
          <w:lang w:val="en-AU"/>
        </w:rPr>
        <w:t xml:space="preserve"> </w:t>
      </w:r>
      <w:r w:rsidR="003B686B" w:rsidRPr="003B686B">
        <w:rPr>
          <w:lang w:val="en-AU"/>
        </w:rPr>
        <w:t xml:space="preserve">observed in New South Wales </w:t>
      </w:r>
      <w:r w:rsidR="000217E6" w:rsidRPr="000217E6">
        <w:rPr>
          <w:lang w:val="en-AU"/>
        </w:rPr>
        <w:t xml:space="preserve">from </w:t>
      </w:r>
      <w:r w:rsidR="003B686B" w:rsidRPr="003B686B">
        <w:rPr>
          <w:lang w:val="en-AU"/>
        </w:rPr>
        <w:t xml:space="preserve">six months to two years </w:t>
      </w:r>
      <w:r w:rsidR="000217E6" w:rsidRPr="000217E6">
        <w:rPr>
          <w:lang w:val="en-AU"/>
        </w:rPr>
        <w:t xml:space="preserve">(feral cat numbers declining first and wild dog/dingoes last) </w:t>
      </w:r>
      <w:r w:rsidR="003B686B" w:rsidRPr="003B686B">
        <w:rPr>
          <w:lang w:val="en-AU"/>
        </w:rPr>
        <w:t xml:space="preserve">following reductions of rabbit numbers during drought (Williams </w:t>
      </w:r>
      <w:r w:rsidR="003B686B" w:rsidRPr="003B686B">
        <w:rPr>
          <w:i/>
          <w:lang w:val="en-AU"/>
        </w:rPr>
        <w:t>et al.</w:t>
      </w:r>
      <w:r w:rsidR="003B686B" w:rsidRPr="003B686B">
        <w:rPr>
          <w:lang w:val="en-AU"/>
        </w:rPr>
        <w:t xml:space="preserve"> 1995). </w:t>
      </w:r>
    </w:p>
    <w:p w14:paraId="5B52FAA0" w14:textId="77777777" w:rsidR="000217E6" w:rsidRDefault="007A735E" w:rsidP="000217E6">
      <w:pPr>
        <w:pStyle w:val="ListParagraph"/>
        <w:numPr>
          <w:ilvl w:val="0"/>
          <w:numId w:val="33"/>
        </w:numPr>
        <w:rPr>
          <w:lang w:val="en-AU"/>
        </w:rPr>
      </w:pPr>
      <w:r>
        <w:rPr>
          <w:lang w:val="en-AU"/>
        </w:rPr>
        <w:t>w</w:t>
      </w:r>
      <w:r w:rsidR="003B686B" w:rsidRPr="003B686B">
        <w:rPr>
          <w:lang w:val="en-AU"/>
        </w:rPr>
        <w:t xml:space="preserve">hen rabbit numbers were low, pest predators were likely to </w:t>
      </w:r>
      <w:r w:rsidR="000217E6" w:rsidRPr="000217E6">
        <w:rPr>
          <w:lang w:val="en-AU"/>
        </w:rPr>
        <w:t>prey</w:t>
      </w:r>
      <w:r w:rsidR="003B686B" w:rsidRPr="003B686B">
        <w:rPr>
          <w:lang w:val="en-AU"/>
        </w:rPr>
        <w:t xml:space="preserve"> more often on small to medium sized native mammals (Williams </w:t>
      </w:r>
      <w:r w:rsidR="003B686B" w:rsidRPr="003B686B">
        <w:rPr>
          <w:i/>
          <w:lang w:val="en-AU"/>
        </w:rPr>
        <w:t>et al.</w:t>
      </w:r>
      <w:r w:rsidR="003B686B" w:rsidRPr="003B686B">
        <w:rPr>
          <w:lang w:val="en-AU"/>
        </w:rPr>
        <w:t xml:space="preserve"> 1995; Read &amp; Bowen 2001). </w:t>
      </w:r>
    </w:p>
    <w:p w14:paraId="5B52FAA1" w14:textId="77777777" w:rsidR="00F9483F" w:rsidRDefault="003B686B">
      <w:pPr>
        <w:pStyle w:val="ListParagraph"/>
        <w:numPr>
          <w:ilvl w:val="0"/>
          <w:numId w:val="33"/>
        </w:numPr>
        <w:rPr>
          <w:lang w:val="en-AU"/>
        </w:rPr>
      </w:pPr>
      <w:r w:rsidRPr="003B686B">
        <w:rPr>
          <w:lang w:val="en-AU"/>
        </w:rPr>
        <w:t xml:space="preserve">Read and Bowen (2001) found an increase in other vertebrates (1 to 2.5 individuals) taken by cats when rabbit numbers were low. However, the total predation on native species is likely to be </w:t>
      </w:r>
      <w:r w:rsidRPr="003B686B">
        <w:rPr>
          <w:lang w:val="en-AU"/>
        </w:rPr>
        <w:lastRenderedPageBreak/>
        <w:t>reduced as pest predator (feral cat) numbers are also expected to have declined (Holden &amp; Mutze 2002</w:t>
      </w:r>
      <w:r w:rsidR="00264CB7">
        <w:rPr>
          <w:lang w:val="en-AU"/>
        </w:rPr>
        <w:t xml:space="preserve">; Pedler </w:t>
      </w:r>
      <w:r w:rsidR="00264CB7" w:rsidRPr="00264CB7">
        <w:rPr>
          <w:i/>
          <w:lang w:val="en-AU"/>
        </w:rPr>
        <w:t>et a</w:t>
      </w:r>
      <w:r w:rsidR="00264CB7">
        <w:rPr>
          <w:i/>
          <w:lang w:val="en-AU"/>
        </w:rPr>
        <w:t>l</w:t>
      </w:r>
      <w:r w:rsidR="00264CB7" w:rsidRPr="00264CB7">
        <w:rPr>
          <w:i/>
          <w:lang w:val="en-AU"/>
        </w:rPr>
        <w:t>.</w:t>
      </w:r>
      <w:r w:rsidR="00264CB7">
        <w:rPr>
          <w:lang w:val="en-AU"/>
        </w:rPr>
        <w:t xml:space="preserve"> 2016</w:t>
      </w:r>
      <w:r w:rsidRPr="003B686B">
        <w:rPr>
          <w:lang w:val="en-AU"/>
        </w:rPr>
        <w:t xml:space="preserve">). </w:t>
      </w:r>
    </w:p>
    <w:p w14:paraId="5B52FAA2" w14:textId="77777777" w:rsidR="00A921B7" w:rsidRPr="00A93ACD" w:rsidRDefault="008750EE" w:rsidP="005C06C3">
      <w:pPr>
        <w:rPr>
          <w:lang w:val="en-AU"/>
        </w:rPr>
      </w:pPr>
      <w:r>
        <w:rPr>
          <w:lang w:val="en-AU"/>
        </w:rPr>
        <w:t xml:space="preserve">As such, it is important to consider including an integrated control program targeting foxes and feral cats at the same time as rabbits where it is known </w:t>
      </w:r>
      <w:r w:rsidR="008166E0">
        <w:rPr>
          <w:lang w:val="en-AU"/>
        </w:rPr>
        <w:t xml:space="preserve">the foxes and feral cats are utilising rabbits as staple food source. </w:t>
      </w:r>
      <w:r w:rsidR="003B686B" w:rsidRPr="003B686B">
        <w:rPr>
          <w:lang w:val="en-AU"/>
        </w:rPr>
        <w:t xml:space="preserve">See section 9.2 on </w:t>
      </w:r>
      <w:hyperlink w:anchor="_Cross–species_control" w:history="1">
        <w:r w:rsidR="003B686B" w:rsidRPr="003B686B">
          <w:rPr>
            <w:rStyle w:val="Hyperlink"/>
            <w:lang w:val="en-AU"/>
          </w:rPr>
          <w:t>cross-species control</w:t>
        </w:r>
      </w:hyperlink>
      <w:r w:rsidR="003B686B" w:rsidRPr="003B686B">
        <w:rPr>
          <w:lang w:val="en-AU"/>
        </w:rPr>
        <w:t xml:space="preserve"> for further information on interactions with pest predators. </w:t>
      </w:r>
    </w:p>
    <w:p w14:paraId="5B52FAA3" w14:textId="77777777" w:rsidR="00B3226E" w:rsidRPr="00A93ACD" w:rsidRDefault="003B686B" w:rsidP="00731B85">
      <w:pPr>
        <w:pStyle w:val="Heading2"/>
        <w:rPr>
          <w:lang w:val="en-AU"/>
        </w:rPr>
      </w:pPr>
      <w:bookmarkStart w:id="69" w:name="_Toc411005560"/>
      <w:bookmarkStart w:id="70" w:name="_Toc455060944"/>
      <w:r w:rsidRPr="003B686B">
        <w:rPr>
          <w:lang w:val="en-AU"/>
        </w:rPr>
        <w:t>Economical impacts</w:t>
      </w:r>
      <w:bookmarkEnd w:id="69"/>
      <w:bookmarkEnd w:id="70"/>
    </w:p>
    <w:p w14:paraId="5B52FAA4" w14:textId="77777777" w:rsidR="00B3226E" w:rsidRPr="00A93ACD" w:rsidRDefault="00B3226E" w:rsidP="005C06C3">
      <w:pPr>
        <w:rPr>
          <w:lang w:val="en-AU" w:bidi="ar-SA"/>
        </w:rPr>
      </w:pPr>
      <w:r w:rsidRPr="00A93ACD">
        <w:rPr>
          <w:lang w:val="en-AU" w:bidi="ar-SA"/>
        </w:rPr>
        <w:t>Rabbits have become one of Australia’s most costly vertebrate pest</w:t>
      </w:r>
      <w:r w:rsidR="004C5925">
        <w:rPr>
          <w:lang w:val="en-AU" w:bidi="ar-SA"/>
        </w:rPr>
        <w:t>s</w:t>
      </w:r>
      <w:r w:rsidRPr="00A93ACD">
        <w:rPr>
          <w:lang w:val="en-AU" w:bidi="ar-SA"/>
        </w:rPr>
        <w:t xml:space="preserve"> through widespread loss to pastoral and agricultural production </w:t>
      </w:r>
      <w:r w:rsidR="003B686B" w:rsidRPr="003B686B">
        <w:rPr>
          <w:lang w:val="en-AU" w:bidi="ar-SA"/>
        </w:rPr>
        <w:t xml:space="preserve">(McLeod &amp; Norris 2004; Cooke </w:t>
      </w:r>
      <w:r w:rsidR="003B686B" w:rsidRPr="003B686B">
        <w:rPr>
          <w:i/>
          <w:lang w:val="en-AU" w:bidi="ar-SA"/>
        </w:rPr>
        <w:t>et al.</w:t>
      </w:r>
      <w:r w:rsidR="003B686B" w:rsidRPr="003B686B">
        <w:rPr>
          <w:lang w:val="en-AU" w:bidi="ar-SA"/>
        </w:rPr>
        <w:t xml:space="preserve"> 2013)</w:t>
      </w:r>
      <w:r w:rsidRPr="00A93ACD">
        <w:rPr>
          <w:lang w:val="en-AU" w:bidi="ar-SA"/>
        </w:rPr>
        <w:t xml:space="preserve">. The overall agricultural loss (from data up to 2002) is estimated at $206 million annually, five times greater than the losses from wild dogs and </w:t>
      </w:r>
      <w:r w:rsidR="00032348" w:rsidRPr="00A93ACD">
        <w:rPr>
          <w:lang w:val="en-AU" w:bidi="ar-SA"/>
        </w:rPr>
        <w:t xml:space="preserve">almost </w:t>
      </w:r>
      <w:r w:rsidRPr="00A93ACD">
        <w:rPr>
          <w:lang w:val="en-AU" w:bidi="ar-SA"/>
        </w:rPr>
        <w:t>ten times greater than the losses caused by foxes</w:t>
      </w:r>
      <w:r w:rsidR="00C757C4" w:rsidRPr="00A93ACD">
        <w:rPr>
          <w:lang w:val="en-AU" w:bidi="ar-SA"/>
        </w:rPr>
        <w:t xml:space="preserve"> </w:t>
      </w:r>
      <w:r w:rsidR="009B5539" w:rsidRPr="00A93ACD">
        <w:rPr>
          <w:lang w:val="en-AU" w:bidi="ar-SA"/>
        </w:rPr>
        <w:t xml:space="preserve">and mice </w:t>
      </w:r>
      <w:r w:rsidR="00C757C4" w:rsidRPr="00A93ACD">
        <w:rPr>
          <w:lang w:val="en-AU" w:bidi="ar-SA"/>
        </w:rPr>
        <w:t xml:space="preserve">(Gong </w:t>
      </w:r>
      <w:r w:rsidR="00C757C4" w:rsidRPr="00A93ACD">
        <w:rPr>
          <w:i/>
          <w:lang w:val="en-AU" w:bidi="ar-SA"/>
        </w:rPr>
        <w:t>et al</w:t>
      </w:r>
      <w:r w:rsidR="00C757C4" w:rsidRPr="00A93ACD">
        <w:rPr>
          <w:lang w:val="en-AU" w:bidi="ar-SA"/>
        </w:rPr>
        <w:t>. 2009)</w:t>
      </w:r>
      <w:r w:rsidRPr="00A93ACD">
        <w:rPr>
          <w:lang w:val="en-AU" w:bidi="ar-SA"/>
        </w:rPr>
        <w:t>. The only agricultural loss to surpass the impact of rabbits is that of birds, which is estimated to cost agriculture $313.1 million per year</w:t>
      </w:r>
      <w:r w:rsidR="00A41C48" w:rsidRPr="00A93ACD">
        <w:rPr>
          <w:lang w:val="en-AU" w:bidi="ar-SA"/>
        </w:rPr>
        <w:t xml:space="preserve"> (Gong </w:t>
      </w:r>
      <w:r w:rsidR="00A41C48" w:rsidRPr="00A93ACD">
        <w:rPr>
          <w:i/>
          <w:lang w:val="en-AU" w:bidi="ar-SA"/>
        </w:rPr>
        <w:t>et al</w:t>
      </w:r>
      <w:r w:rsidR="00A41C48" w:rsidRPr="00A93ACD">
        <w:rPr>
          <w:lang w:val="en-AU" w:bidi="ar-SA"/>
        </w:rPr>
        <w:t>. 2009</w:t>
      </w:r>
      <w:r w:rsidR="00C757C4" w:rsidRPr="00A93ACD">
        <w:rPr>
          <w:lang w:val="en-AU" w:bidi="ar-SA"/>
        </w:rPr>
        <w:t>)</w:t>
      </w:r>
      <w:r w:rsidRPr="00A93ACD">
        <w:rPr>
          <w:lang w:val="en-AU" w:bidi="ar-SA"/>
        </w:rPr>
        <w:t>.</w:t>
      </w:r>
    </w:p>
    <w:p w14:paraId="5B52FAA5" w14:textId="77777777" w:rsidR="00B3226E" w:rsidRPr="00A93ACD" w:rsidRDefault="003B686B" w:rsidP="005C06C3">
      <w:pPr>
        <w:rPr>
          <w:lang w:val="en-AU"/>
        </w:rPr>
      </w:pPr>
      <w:r w:rsidRPr="003B686B">
        <w:rPr>
          <w:lang w:val="en-AU"/>
        </w:rPr>
        <w:t xml:space="preserve">The actual economic benefit of rabbit biological control has been estimated at </w:t>
      </w:r>
      <w:r w:rsidRPr="003B686B">
        <w:rPr>
          <w:color w:val="000000"/>
          <w:lang w:val="en-AU"/>
        </w:rPr>
        <w:t xml:space="preserve">$70 billion for Australian agricultural industries over the last 60 years (Cooke </w:t>
      </w:r>
      <w:r w:rsidRPr="003B686B">
        <w:rPr>
          <w:i/>
          <w:color w:val="000000"/>
          <w:lang w:val="en-AU"/>
        </w:rPr>
        <w:t>et al.</w:t>
      </w:r>
      <w:r w:rsidRPr="003B686B">
        <w:rPr>
          <w:color w:val="000000"/>
          <w:lang w:val="en-AU"/>
        </w:rPr>
        <w:t xml:space="preserve"> 2013). The first released biocontrol agent, myxoma virus, generated the most return (Cooke </w:t>
      </w:r>
      <w:r w:rsidRPr="003B686B">
        <w:rPr>
          <w:i/>
          <w:color w:val="000000"/>
          <w:lang w:val="en-AU"/>
        </w:rPr>
        <w:t>et al.</w:t>
      </w:r>
      <w:r w:rsidRPr="003B686B">
        <w:rPr>
          <w:color w:val="000000"/>
          <w:lang w:val="en-AU"/>
        </w:rPr>
        <w:t xml:space="preserve"> 2013). </w:t>
      </w:r>
      <w:r w:rsidRPr="003B686B">
        <w:rPr>
          <w:lang w:val="en-AU" w:eastAsia="en-AU"/>
        </w:rPr>
        <w:t xml:space="preserve">Cooke </w:t>
      </w:r>
      <w:r w:rsidRPr="003B686B">
        <w:rPr>
          <w:i/>
          <w:lang w:val="en-AU" w:eastAsia="en-AU"/>
        </w:rPr>
        <w:t>et al.</w:t>
      </w:r>
      <w:r w:rsidRPr="003B686B">
        <w:rPr>
          <w:lang w:val="en-AU" w:eastAsia="en-AU"/>
        </w:rPr>
        <w:t xml:space="preserve"> (2013) estimated that losses to sheep and cattle production would have been equivalent to about $1.866</w:t>
      </w:r>
      <w:r w:rsidR="004C5925">
        <w:rPr>
          <w:lang w:val="en-AU" w:eastAsia="en-AU"/>
        </w:rPr>
        <w:t> </w:t>
      </w:r>
      <w:r w:rsidRPr="003B686B">
        <w:rPr>
          <w:lang w:val="en-AU" w:eastAsia="en-AU"/>
        </w:rPr>
        <w:t xml:space="preserve">billion per year if the myxoma virus had not been released. </w:t>
      </w:r>
      <w:r w:rsidRPr="003B686B">
        <w:rPr>
          <w:color w:val="000000"/>
          <w:lang w:val="en-AU"/>
        </w:rPr>
        <w:t xml:space="preserve">The introduction of the rabbit haemorrhagic disease virus (RHDV) also resulted in </w:t>
      </w:r>
      <w:r w:rsidRPr="003B686B">
        <w:rPr>
          <w:lang w:val="en-AU" w:eastAsia="en-AU"/>
        </w:rPr>
        <w:t xml:space="preserve">an immediate increase in benefits to Australia’s livestock industries of about $350 million per year (Cooke </w:t>
      </w:r>
      <w:r w:rsidRPr="003B686B">
        <w:rPr>
          <w:i/>
          <w:lang w:val="en-AU" w:eastAsia="en-AU"/>
        </w:rPr>
        <w:t>et al.</w:t>
      </w:r>
      <w:r w:rsidRPr="003B686B">
        <w:rPr>
          <w:lang w:val="en-AU" w:eastAsia="en-AU"/>
        </w:rPr>
        <w:t xml:space="preserve"> 2013; Cox </w:t>
      </w:r>
      <w:r w:rsidRPr="003B686B">
        <w:rPr>
          <w:i/>
          <w:lang w:val="en-AU" w:eastAsia="en-AU"/>
        </w:rPr>
        <w:t>et al.</w:t>
      </w:r>
      <w:r w:rsidRPr="003B686B">
        <w:rPr>
          <w:lang w:val="en-AU" w:eastAsia="en-AU"/>
        </w:rPr>
        <w:t xml:space="preserve"> 2013; Williams </w:t>
      </w:r>
      <w:r w:rsidRPr="003B686B">
        <w:rPr>
          <w:i/>
          <w:lang w:val="en-AU" w:eastAsia="en-AU"/>
        </w:rPr>
        <w:t>et al.</w:t>
      </w:r>
      <w:r w:rsidRPr="003B686B">
        <w:rPr>
          <w:lang w:val="en-AU" w:eastAsia="en-AU"/>
        </w:rPr>
        <w:t xml:space="preserve"> 1995). </w:t>
      </w:r>
    </w:p>
    <w:p w14:paraId="5B52FAA6" w14:textId="77777777" w:rsidR="00B3226E" w:rsidRPr="00A93ACD" w:rsidRDefault="003B686B" w:rsidP="00731B85">
      <w:pPr>
        <w:pStyle w:val="Heading2"/>
        <w:rPr>
          <w:lang w:val="en-AU"/>
        </w:rPr>
      </w:pPr>
      <w:bookmarkStart w:id="71" w:name="_Toc411005561"/>
      <w:bookmarkStart w:id="72" w:name="_Toc455060945"/>
      <w:r w:rsidRPr="003B686B">
        <w:rPr>
          <w:lang w:val="en-AU"/>
        </w:rPr>
        <w:t>Social impacts</w:t>
      </w:r>
      <w:bookmarkEnd w:id="71"/>
      <w:bookmarkEnd w:id="72"/>
      <w:r w:rsidRPr="003B686B">
        <w:rPr>
          <w:lang w:val="en-AU"/>
        </w:rPr>
        <w:t xml:space="preserve"> </w:t>
      </w:r>
    </w:p>
    <w:p w14:paraId="5B52FAA7" w14:textId="77777777" w:rsidR="00506A56" w:rsidRPr="00A93ACD" w:rsidRDefault="003B686B" w:rsidP="005C06C3">
      <w:pPr>
        <w:rPr>
          <w:lang w:val="en-AU"/>
        </w:rPr>
      </w:pPr>
      <w:r w:rsidRPr="003B686B">
        <w:rPr>
          <w:lang w:val="en-AU"/>
        </w:rPr>
        <w:t xml:space="preserve">The social impacts of </w:t>
      </w:r>
      <w:r w:rsidR="00AA7C7A">
        <w:rPr>
          <w:lang w:val="en-AU"/>
        </w:rPr>
        <w:t xml:space="preserve">wild </w:t>
      </w:r>
      <w:r w:rsidRPr="003B686B">
        <w:rPr>
          <w:lang w:val="en-AU"/>
        </w:rPr>
        <w:t xml:space="preserve">rabbits are often hard to quantify or measure and can vary substantially between different demographics (Fitzgerald &amp; Wilkinson 2009). Impacts may include psychological stress, e.g. anxiety, frustration and depression, due to financial loss through reduced agricultural production, trauma associated with members of the public finding sick animals, and concern about potential injury to horses from warrens (Fitzgerald &amp; Wilkinson 2009). There are additional concerns that rabbits increase the workload for land managers, although many continue to believe that rabbits are under control (Fitzgerald &amp; Wilkinson 2009). </w:t>
      </w:r>
    </w:p>
    <w:p w14:paraId="5B52FAA8" w14:textId="77777777" w:rsidR="00B3226E" w:rsidRPr="00A93ACD" w:rsidRDefault="00B3226E" w:rsidP="004D3F81">
      <w:pPr>
        <w:pStyle w:val="Heading1"/>
        <w:numPr>
          <w:ilvl w:val="0"/>
          <w:numId w:val="8"/>
        </w:numPr>
      </w:pPr>
      <w:bookmarkStart w:id="73" w:name="_Monitoring_rabbits_and"/>
      <w:bookmarkStart w:id="74" w:name="_Toc411005562"/>
      <w:bookmarkStart w:id="75" w:name="_Toc455060946"/>
      <w:bookmarkEnd w:id="73"/>
      <w:r w:rsidRPr="00A93ACD">
        <w:t>Monitoring rabbits and their impacts</w:t>
      </w:r>
      <w:bookmarkEnd w:id="74"/>
      <w:bookmarkEnd w:id="75"/>
    </w:p>
    <w:p w14:paraId="5B52FAA9" w14:textId="77777777" w:rsidR="00B3226E" w:rsidRDefault="00B3226E" w:rsidP="005C06C3">
      <w:pPr>
        <w:rPr>
          <w:rFonts w:eastAsia="Times New Roman" w:cs="Times New Roman"/>
          <w:szCs w:val="24"/>
          <w:lang w:val="en-AU"/>
        </w:rPr>
      </w:pPr>
      <w:r w:rsidRPr="00A93ACD">
        <w:rPr>
          <w:lang w:val="en-AU"/>
        </w:rPr>
        <w:t>Monitoring rabbits, including their abundance, is critical in determining whether a management pro</w:t>
      </w:r>
      <w:r w:rsidR="00D73A8A" w:rsidRPr="00A93ACD">
        <w:rPr>
          <w:lang w:val="en-AU"/>
        </w:rPr>
        <w:t xml:space="preserve">gram has been successful or not. </w:t>
      </w:r>
      <w:r w:rsidRPr="00A93ACD">
        <w:rPr>
          <w:lang w:val="en-AU"/>
        </w:rPr>
        <w:t xml:space="preserve">This can be a difficult task, particularly when the impacts of rabbits on native vegetation e.g. inhibition and regeneration are not always apparent and there are few sightings of rabbits in </w:t>
      </w:r>
      <w:r w:rsidR="008F3188">
        <w:rPr>
          <w:lang w:val="en-AU"/>
        </w:rPr>
        <w:t>an</w:t>
      </w:r>
      <w:r w:rsidRPr="00A93ACD">
        <w:rPr>
          <w:lang w:val="en-AU"/>
        </w:rPr>
        <w:t xml:space="preserve"> area </w:t>
      </w:r>
      <w:r w:rsidRPr="00A93ACD">
        <w:rPr>
          <w:rFonts w:eastAsia="Times New Roman" w:cs="Times New Roman"/>
          <w:szCs w:val="24"/>
          <w:lang w:val="en-AU"/>
        </w:rPr>
        <w:t>(</w:t>
      </w:r>
      <w:r w:rsidR="00DF7C90" w:rsidRPr="00A93ACD">
        <w:rPr>
          <w:rFonts w:eastAsia="Times New Roman" w:cs="Times New Roman"/>
          <w:szCs w:val="24"/>
          <w:lang w:val="en-AU"/>
        </w:rPr>
        <w:t xml:space="preserve">Lowe </w:t>
      </w:r>
      <w:r w:rsidR="00513221" w:rsidRPr="00A93ACD">
        <w:rPr>
          <w:rFonts w:eastAsia="Times New Roman" w:cs="Times New Roman"/>
          <w:i/>
          <w:szCs w:val="24"/>
          <w:lang w:val="en-AU"/>
        </w:rPr>
        <w:t>et al.</w:t>
      </w:r>
      <w:r w:rsidR="00DF7C90" w:rsidRPr="00A93ACD">
        <w:rPr>
          <w:rFonts w:eastAsia="Times New Roman" w:cs="Times New Roman"/>
          <w:szCs w:val="24"/>
          <w:lang w:val="en-AU"/>
        </w:rPr>
        <w:t xml:space="preserve"> 2003; Cooke </w:t>
      </w:r>
      <w:r w:rsidR="00513221" w:rsidRPr="00A93ACD">
        <w:rPr>
          <w:rFonts w:eastAsia="Times New Roman" w:cs="Times New Roman"/>
          <w:i/>
          <w:szCs w:val="24"/>
          <w:lang w:val="en-AU"/>
        </w:rPr>
        <w:t>et al.</w:t>
      </w:r>
      <w:r w:rsidR="00DF7C90" w:rsidRPr="00A93ACD">
        <w:rPr>
          <w:rFonts w:eastAsia="Times New Roman" w:cs="Times New Roman"/>
          <w:szCs w:val="24"/>
          <w:lang w:val="en-AU"/>
        </w:rPr>
        <w:t xml:space="preserve"> 2010; Bird </w:t>
      </w:r>
      <w:r w:rsidR="00513221" w:rsidRPr="00A93ACD">
        <w:rPr>
          <w:rFonts w:eastAsia="Times New Roman" w:cs="Times New Roman"/>
          <w:i/>
          <w:szCs w:val="24"/>
          <w:lang w:val="en-AU"/>
        </w:rPr>
        <w:t>et al.</w:t>
      </w:r>
      <w:r w:rsidR="00DF7C90" w:rsidRPr="00A93ACD">
        <w:rPr>
          <w:rFonts w:eastAsia="Times New Roman" w:cs="Times New Roman"/>
          <w:szCs w:val="24"/>
          <w:lang w:val="en-AU"/>
        </w:rPr>
        <w:t xml:space="preserve"> 2012</w:t>
      </w:r>
      <w:r w:rsidRPr="00A93ACD">
        <w:rPr>
          <w:rFonts w:eastAsia="Times New Roman" w:cs="Times New Roman"/>
          <w:szCs w:val="24"/>
          <w:lang w:val="en-AU"/>
        </w:rPr>
        <w:t xml:space="preserve">). </w:t>
      </w:r>
    </w:p>
    <w:p w14:paraId="5B52FAAA" w14:textId="77777777" w:rsidR="00FD2600" w:rsidRPr="00A93ACD" w:rsidRDefault="00FD2600" w:rsidP="005C06C3">
      <w:pPr>
        <w:rPr>
          <w:rFonts w:cs="Times New Roman"/>
          <w:szCs w:val="24"/>
          <w:lang w:val="en-AU"/>
        </w:rPr>
      </w:pPr>
      <w:r>
        <w:rPr>
          <w:rFonts w:eastAsia="Times New Roman" w:cs="Times New Roman"/>
          <w:szCs w:val="24"/>
          <w:lang w:val="en-AU"/>
        </w:rPr>
        <w:t>Landscape scale mapping has proven to be useful for determining densities of rabbit warrens over a broad area for landholder groups. An example of this was the use of helicopter surveying using ultra-high definition video imagery and GPS tracking to map 122,000 hectares in the Hay Plains, New South Wales. The mapping was able to identify 3,445 warren complexes and categorise these by the number of warren entrances. This mapping was highly cost and time effective at 90 cents per hectare and less than 42 flight hours.</w:t>
      </w:r>
    </w:p>
    <w:p w14:paraId="5B52FAAB" w14:textId="77777777" w:rsidR="00B3226E" w:rsidRPr="00A93ACD" w:rsidRDefault="00FD2600" w:rsidP="005C06C3">
      <w:pPr>
        <w:rPr>
          <w:rFonts w:cs="Times New Roman"/>
          <w:szCs w:val="24"/>
          <w:lang w:val="en-AU" w:eastAsia="en-AU"/>
        </w:rPr>
      </w:pPr>
      <w:r>
        <w:rPr>
          <w:rFonts w:cs="Times New Roman"/>
          <w:color w:val="000000"/>
          <w:szCs w:val="24"/>
          <w:lang w:val="en-AU" w:bidi="ar-SA"/>
        </w:rPr>
        <w:t xml:space="preserve">At a </w:t>
      </w:r>
      <w:r w:rsidR="00E93D8E">
        <w:rPr>
          <w:rFonts w:cs="Times New Roman"/>
          <w:color w:val="000000"/>
          <w:szCs w:val="24"/>
          <w:lang w:val="en-AU" w:bidi="ar-SA"/>
        </w:rPr>
        <w:t>property level scale, t</w:t>
      </w:r>
      <w:r w:rsidR="00B3226E" w:rsidRPr="00A93ACD">
        <w:rPr>
          <w:rFonts w:cs="Times New Roman"/>
          <w:color w:val="000000"/>
          <w:szCs w:val="24"/>
          <w:lang w:val="en-AU" w:bidi="ar-SA"/>
        </w:rPr>
        <w:t xml:space="preserve">here are several methods for monitoring rabbit populations including visual counts of </w:t>
      </w:r>
      <w:r w:rsidR="00B3226E" w:rsidRPr="00A93ACD">
        <w:rPr>
          <w:rFonts w:cs="Times New Roman"/>
          <w:szCs w:val="24"/>
          <w:lang w:val="en-AU" w:bidi="ar-SA"/>
        </w:rPr>
        <w:t>rabbits, live-trapping, counts of rabbit warrens or ho</w:t>
      </w:r>
      <w:r w:rsidR="003F282C" w:rsidRPr="00A93ACD">
        <w:rPr>
          <w:rFonts w:cs="Times New Roman"/>
          <w:szCs w:val="24"/>
          <w:lang w:val="en-AU" w:bidi="ar-SA"/>
        </w:rPr>
        <w:t xml:space="preserve">les, and dung-based surveys </w:t>
      </w:r>
      <w:r w:rsidR="00B3226E" w:rsidRPr="00A93ACD">
        <w:rPr>
          <w:rFonts w:cs="Times New Roman"/>
          <w:szCs w:val="24"/>
          <w:lang w:val="en-AU" w:bidi="ar-SA"/>
        </w:rPr>
        <w:lastRenderedPageBreak/>
        <w:t xml:space="preserve">(cited in Mutze </w:t>
      </w:r>
      <w:r w:rsidR="00513221" w:rsidRPr="00A93ACD">
        <w:rPr>
          <w:rFonts w:cs="Times New Roman"/>
          <w:i/>
          <w:szCs w:val="24"/>
          <w:lang w:val="en-AU" w:bidi="ar-SA"/>
        </w:rPr>
        <w:t>et al.</w:t>
      </w:r>
      <w:r w:rsidR="00B3226E" w:rsidRPr="00A93ACD">
        <w:rPr>
          <w:rFonts w:cs="Times New Roman"/>
          <w:szCs w:val="24"/>
          <w:lang w:val="en-AU" w:bidi="ar-SA"/>
        </w:rPr>
        <w:t xml:space="preserve"> 2014a). More recently, camera-trap surveys have proven to be</w:t>
      </w:r>
      <w:r w:rsidR="00B3226E" w:rsidRPr="00A93ACD">
        <w:rPr>
          <w:rFonts w:cs="Times New Roman"/>
          <w:szCs w:val="24"/>
          <w:lang w:val="en-AU" w:eastAsia="en-AU"/>
        </w:rPr>
        <w:t xml:space="preserve"> an effective, alternative method for estimating decreases in rabbit numbers during control operations. Cameras also allow monitoring in rugged terrain or dense vegetation where transect surveys are not practicable </w:t>
      </w:r>
      <w:r w:rsidR="00B3226E" w:rsidRPr="00A93ACD">
        <w:rPr>
          <w:rFonts w:cs="Times New Roman"/>
          <w:szCs w:val="24"/>
          <w:lang w:val="en-AU" w:bidi="ar-SA"/>
        </w:rPr>
        <w:t xml:space="preserve">(Latham </w:t>
      </w:r>
      <w:r w:rsidR="00513221" w:rsidRPr="00A93ACD">
        <w:rPr>
          <w:rFonts w:cs="Times New Roman"/>
          <w:i/>
          <w:szCs w:val="24"/>
          <w:lang w:val="en-AU" w:bidi="ar-SA"/>
        </w:rPr>
        <w:t>et al.</w:t>
      </w:r>
      <w:r w:rsidR="00B3226E" w:rsidRPr="00A93ACD">
        <w:rPr>
          <w:rFonts w:cs="Times New Roman"/>
          <w:szCs w:val="24"/>
          <w:lang w:val="en-AU" w:bidi="ar-SA"/>
        </w:rPr>
        <w:t xml:space="preserve"> </w:t>
      </w:r>
      <w:r w:rsidR="00B3226E" w:rsidRPr="00A93ACD">
        <w:rPr>
          <w:rFonts w:cs="Times New Roman"/>
          <w:szCs w:val="24"/>
          <w:lang w:val="en-AU" w:eastAsia="en-AU"/>
        </w:rPr>
        <w:t xml:space="preserve">2012). </w:t>
      </w:r>
      <w:r w:rsidR="009D65EC" w:rsidRPr="00A93ACD">
        <w:rPr>
          <w:rFonts w:cs="Times New Roman"/>
          <w:szCs w:val="24"/>
          <w:lang w:val="en-AU" w:eastAsia="en-AU"/>
        </w:rPr>
        <w:t>Similar to cameras, dung-based surveys</w:t>
      </w:r>
      <w:r w:rsidR="00B3226E" w:rsidRPr="00A93ACD">
        <w:rPr>
          <w:rFonts w:cs="Times New Roman"/>
          <w:szCs w:val="24"/>
          <w:lang w:val="en-AU" w:eastAsia="en-AU"/>
        </w:rPr>
        <w:t xml:space="preserve"> allow monitoring</w:t>
      </w:r>
      <w:r w:rsidR="009D65EC" w:rsidRPr="00A93ACD">
        <w:rPr>
          <w:rFonts w:cs="Times New Roman"/>
          <w:szCs w:val="24"/>
          <w:lang w:val="en-AU" w:eastAsia="en-AU"/>
        </w:rPr>
        <w:t xml:space="preserve"> to be undertaken in difficult terrain with </w:t>
      </w:r>
      <w:r w:rsidR="00B3226E" w:rsidRPr="00A93ACD">
        <w:rPr>
          <w:rFonts w:cs="Times New Roman"/>
          <w:szCs w:val="24"/>
          <w:lang w:val="en-AU" w:eastAsia="en-AU"/>
        </w:rPr>
        <w:t>minimal equipment and effort whilst providing a reasonabl</w:t>
      </w:r>
      <w:r w:rsidR="00AA7C7A">
        <w:rPr>
          <w:rFonts w:cs="Times New Roman"/>
          <w:szCs w:val="24"/>
          <w:lang w:val="en-AU" w:eastAsia="en-AU"/>
        </w:rPr>
        <w:t>y</w:t>
      </w:r>
      <w:r w:rsidR="00B3226E" w:rsidRPr="00A93ACD">
        <w:rPr>
          <w:rFonts w:cs="Times New Roman"/>
          <w:szCs w:val="24"/>
          <w:lang w:val="en-AU" w:eastAsia="en-AU"/>
        </w:rPr>
        <w:t xml:space="preserve"> accurate estimate of rabbit density (Mutze </w:t>
      </w:r>
      <w:r w:rsidR="00513221" w:rsidRPr="00A93ACD">
        <w:rPr>
          <w:rFonts w:cs="Times New Roman"/>
          <w:i/>
          <w:szCs w:val="24"/>
          <w:lang w:val="en-AU" w:eastAsia="en-AU"/>
        </w:rPr>
        <w:t>et al.</w:t>
      </w:r>
      <w:r w:rsidR="00B3226E" w:rsidRPr="00A93ACD">
        <w:rPr>
          <w:rFonts w:cs="Times New Roman"/>
          <w:szCs w:val="24"/>
          <w:lang w:val="en-AU" w:eastAsia="en-AU"/>
        </w:rPr>
        <w:t xml:space="preserve"> 2014a). </w:t>
      </w:r>
    </w:p>
    <w:p w14:paraId="5B52FAAC" w14:textId="77777777" w:rsidR="00B3226E" w:rsidRPr="00A93ACD" w:rsidRDefault="00B3226E" w:rsidP="005C06C3">
      <w:pPr>
        <w:rPr>
          <w:rFonts w:cs="Times New Roman"/>
          <w:color w:val="000000"/>
          <w:szCs w:val="24"/>
          <w:lang w:val="en-AU" w:bidi="ar-SA"/>
        </w:rPr>
      </w:pPr>
      <w:r w:rsidRPr="00A93ACD">
        <w:rPr>
          <w:rFonts w:cs="Times New Roman"/>
          <w:color w:val="000000"/>
          <w:szCs w:val="24"/>
          <w:lang w:val="en-AU" w:bidi="ar-SA"/>
        </w:rPr>
        <w:t>Several information resources on monitoring techniques have been published in recent years and are accessible online (see Table 1</w:t>
      </w:r>
      <w:r w:rsidR="00895DA8" w:rsidRPr="00A93ACD">
        <w:rPr>
          <w:rFonts w:cs="Times New Roman"/>
          <w:color w:val="000000"/>
          <w:szCs w:val="24"/>
          <w:lang w:val="en-AU" w:bidi="ar-SA"/>
        </w:rPr>
        <w:t xml:space="preserve"> for an outline of some of these publications</w:t>
      </w:r>
      <w:r w:rsidRPr="00A93ACD">
        <w:rPr>
          <w:rFonts w:cs="Times New Roman"/>
          <w:color w:val="000000"/>
          <w:szCs w:val="24"/>
          <w:lang w:val="en-AU" w:bidi="ar-SA"/>
        </w:rPr>
        <w:t xml:space="preserve">). These manuals aim to provide details of available rabbit monitoring techniques, including step-by-step instructions.  </w:t>
      </w:r>
    </w:p>
    <w:p w14:paraId="5B52FAAD" w14:textId="77777777" w:rsidR="00B3226E" w:rsidRPr="00A93ACD" w:rsidRDefault="00B3226E" w:rsidP="00B3226E">
      <w:pPr>
        <w:pStyle w:val="Caption"/>
        <w:keepNext/>
        <w:rPr>
          <w:sz w:val="20"/>
          <w:szCs w:val="20"/>
          <w:lang w:val="en-AU"/>
        </w:rPr>
      </w:pPr>
      <w:bookmarkStart w:id="76" w:name="_Ref410660404"/>
    </w:p>
    <w:p w14:paraId="5B52FAAE" w14:textId="77777777" w:rsidR="00B3226E" w:rsidRPr="00A93ACD" w:rsidRDefault="00B3226E" w:rsidP="00E93D8E">
      <w:pPr>
        <w:pStyle w:val="Tabletext"/>
        <w:keepNext/>
        <w:spacing w:before="0"/>
        <w:rPr>
          <w:lang w:val="en-AU"/>
        </w:rPr>
      </w:pPr>
      <w:bookmarkStart w:id="77" w:name="_Toc425257525"/>
      <w:bookmarkStart w:id="78" w:name="_Toc425257582"/>
      <w:r w:rsidRPr="00A93ACD">
        <w:rPr>
          <w:b/>
          <w:lang w:val="en-AU"/>
        </w:rPr>
        <w:t>Table</w:t>
      </w:r>
      <w:bookmarkEnd w:id="76"/>
      <w:r w:rsidR="007060E3" w:rsidRPr="00A93ACD">
        <w:rPr>
          <w:b/>
          <w:lang w:val="en-AU"/>
        </w:rPr>
        <w:t xml:space="preserve"> 1</w:t>
      </w:r>
      <w:r w:rsidR="00185BC6" w:rsidRPr="00A93ACD">
        <w:rPr>
          <w:b/>
          <w:lang w:val="en-AU"/>
        </w:rPr>
        <w:t>:</w:t>
      </w:r>
      <w:r w:rsidRPr="00A93ACD">
        <w:rPr>
          <w:lang w:val="en-AU"/>
        </w:rPr>
        <w:t xml:space="preserve">  Information resources for rabbit monitoring</w:t>
      </w:r>
      <w:r w:rsidR="007060E3" w:rsidRPr="00A93ACD">
        <w:rPr>
          <w:lang w:val="en-AU"/>
        </w:rPr>
        <w:t>.</w:t>
      </w:r>
      <w:bookmarkEnd w:id="77"/>
      <w:bookmarkEnd w:id="78"/>
    </w:p>
    <w:p w14:paraId="5B52FAAF" w14:textId="77777777" w:rsidR="007060E3" w:rsidRPr="00A93ACD" w:rsidRDefault="007060E3" w:rsidP="007060E3">
      <w:pPr>
        <w:pStyle w:val="Tabletext"/>
        <w:spacing w:before="0"/>
        <w:rPr>
          <w:lang w:val="en-AU"/>
        </w:rPr>
      </w:pPr>
    </w:p>
    <w:tbl>
      <w:tblPr>
        <w:tblW w:w="0" w:type="auto"/>
        <w:tblLayout w:type="fixed"/>
        <w:tblLook w:val="04A0" w:firstRow="1" w:lastRow="0" w:firstColumn="1" w:lastColumn="0" w:noHBand="0" w:noVBand="1"/>
      </w:tblPr>
      <w:tblGrid>
        <w:gridCol w:w="3369"/>
        <w:gridCol w:w="3543"/>
        <w:gridCol w:w="2410"/>
      </w:tblGrid>
      <w:tr w:rsidR="00B3226E" w:rsidRPr="00A93ACD" w14:paraId="5B52FAB3" w14:textId="77777777">
        <w:trPr>
          <w:tblHeader/>
        </w:trPr>
        <w:tc>
          <w:tcPr>
            <w:tcW w:w="3369" w:type="dxa"/>
            <w:shd w:val="clear" w:color="auto" w:fill="D9D9D9" w:themeFill="background1" w:themeFillShade="D9"/>
          </w:tcPr>
          <w:p w14:paraId="5B52FAB0" w14:textId="77777777" w:rsidR="00B3226E" w:rsidRPr="00A93ACD" w:rsidRDefault="00B3226E" w:rsidP="00EB3117">
            <w:pPr>
              <w:jc w:val="center"/>
              <w:rPr>
                <w:rFonts w:asciiTheme="minorHAnsi" w:eastAsia="Times New Roman" w:hAnsiTheme="minorHAnsi" w:cs="Times New Roman"/>
                <w:b/>
                <w:szCs w:val="20"/>
                <w:lang w:val="en-AU"/>
              </w:rPr>
            </w:pPr>
            <w:r w:rsidRPr="00A93ACD">
              <w:rPr>
                <w:rFonts w:asciiTheme="minorHAnsi" w:eastAsia="Times New Roman" w:hAnsiTheme="minorHAnsi" w:cs="Times New Roman"/>
                <w:b/>
                <w:szCs w:val="20"/>
                <w:lang w:val="en-AU"/>
              </w:rPr>
              <w:t>Publication</w:t>
            </w:r>
          </w:p>
        </w:tc>
        <w:tc>
          <w:tcPr>
            <w:tcW w:w="3543" w:type="dxa"/>
            <w:shd w:val="clear" w:color="auto" w:fill="D9D9D9" w:themeFill="background1" w:themeFillShade="D9"/>
          </w:tcPr>
          <w:p w14:paraId="5B52FAB1" w14:textId="77777777" w:rsidR="00B3226E" w:rsidRPr="00A93ACD" w:rsidRDefault="00B3226E" w:rsidP="00EB3117">
            <w:pPr>
              <w:jc w:val="center"/>
              <w:rPr>
                <w:rFonts w:asciiTheme="minorHAnsi" w:eastAsia="Times New Roman" w:hAnsiTheme="minorHAnsi" w:cs="Times New Roman"/>
                <w:b/>
                <w:szCs w:val="20"/>
                <w:lang w:val="en-AU"/>
              </w:rPr>
            </w:pPr>
            <w:r w:rsidRPr="00A93ACD">
              <w:rPr>
                <w:rFonts w:asciiTheme="minorHAnsi" w:eastAsia="Times New Roman" w:hAnsiTheme="minorHAnsi" w:cs="Times New Roman"/>
                <w:b/>
                <w:szCs w:val="20"/>
                <w:lang w:val="en-AU"/>
              </w:rPr>
              <w:t>Description</w:t>
            </w:r>
          </w:p>
        </w:tc>
        <w:tc>
          <w:tcPr>
            <w:tcW w:w="2410" w:type="dxa"/>
            <w:shd w:val="clear" w:color="auto" w:fill="D9D9D9" w:themeFill="background1" w:themeFillShade="D9"/>
          </w:tcPr>
          <w:p w14:paraId="5B52FAB2" w14:textId="77777777" w:rsidR="00B3226E" w:rsidRPr="00A93ACD" w:rsidRDefault="00B3226E" w:rsidP="00EB3117">
            <w:pPr>
              <w:jc w:val="center"/>
              <w:rPr>
                <w:rFonts w:asciiTheme="minorHAnsi" w:eastAsia="Times New Roman" w:hAnsiTheme="minorHAnsi" w:cs="Times New Roman"/>
                <w:b/>
                <w:szCs w:val="20"/>
                <w:lang w:val="en-AU"/>
              </w:rPr>
            </w:pPr>
            <w:r w:rsidRPr="00A93ACD">
              <w:rPr>
                <w:rFonts w:asciiTheme="minorHAnsi" w:eastAsia="Times New Roman" w:hAnsiTheme="minorHAnsi" w:cs="Times New Roman"/>
                <w:b/>
                <w:szCs w:val="20"/>
                <w:lang w:val="en-AU"/>
              </w:rPr>
              <w:t>Link</w:t>
            </w:r>
          </w:p>
        </w:tc>
      </w:tr>
    </w:tbl>
    <w:tbl>
      <w:tblPr>
        <w:tblStyle w:val="TableGrid"/>
        <w:tblW w:w="0" w:type="auto"/>
        <w:tblLayout w:type="fixed"/>
        <w:tblLook w:val="04A0" w:firstRow="1" w:lastRow="0" w:firstColumn="1" w:lastColumn="0" w:noHBand="0" w:noVBand="1"/>
      </w:tblPr>
      <w:tblGrid>
        <w:gridCol w:w="3369"/>
        <w:gridCol w:w="3543"/>
        <w:gridCol w:w="2374"/>
      </w:tblGrid>
      <w:tr w:rsidR="00B3226E" w:rsidRPr="00A93ACD" w14:paraId="5B52FAB9" w14:textId="77777777">
        <w:trPr>
          <w:cnfStyle w:val="100000000000" w:firstRow="1" w:lastRow="0" w:firstColumn="0" w:lastColumn="0" w:oddVBand="0" w:evenVBand="0" w:oddHBand="0" w:evenHBand="0" w:firstRowFirstColumn="0" w:firstRowLastColumn="0" w:lastRowFirstColumn="0" w:lastRowLastColumn="0"/>
        </w:trPr>
        <w:tc>
          <w:tcPr>
            <w:tcW w:w="3369" w:type="dxa"/>
          </w:tcPr>
          <w:p w14:paraId="5B52FAB4" w14:textId="77777777" w:rsidR="00B3226E" w:rsidRPr="00A93ACD" w:rsidRDefault="00B3226E" w:rsidP="005C06C3">
            <w:pPr>
              <w:rPr>
                <w:i/>
                <w:lang w:val="en-AU"/>
              </w:rPr>
            </w:pPr>
            <w:r w:rsidRPr="00A93ACD">
              <w:rPr>
                <w:i/>
                <w:lang w:val="en-AU"/>
              </w:rPr>
              <w:t>Monitoring techniques for vertebrate pests: rabbits.</w:t>
            </w:r>
          </w:p>
          <w:p w14:paraId="5B52FAB5" w14:textId="77777777" w:rsidR="00761F06" w:rsidRPr="00A93ACD" w:rsidRDefault="0009288D" w:rsidP="00761F06">
            <w:pPr>
              <w:rPr>
                <w:lang w:val="en-AU"/>
              </w:rPr>
            </w:pPr>
            <w:r w:rsidRPr="00A93ACD">
              <w:rPr>
                <w:lang w:val="en-AU"/>
              </w:rPr>
              <w:t>Mitchell and Balogh</w:t>
            </w:r>
            <w:r w:rsidR="00761F06" w:rsidRPr="00A93ACD">
              <w:rPr>
                <w:lang w:val="en-AU"/>
              </w:rPr>
              <w:t xml:space="preserve"> (2007) </w:t>
            </w:r>
          </w:p>
          <w:p w14:paraId="5B52FAB6" w14:textId="77777777" w:rsidR="00761F06" w:rsidRPr="00A93ACD" w:rsidRDefault="00761F06" w:rsidP="005C06C3">
            <w:pPr>
              <w:rPr>
                <w:rFonts w:eastAsia="Times New Roman"/>
                <w:i/>
                <w:lang w:val="en-AU"/>
              </w:rPr>
            </w:pPr>
          </w:p>
        </w:tc>
        <w:tc>
          <w:tcPr>
            <w:tcW w:w="3543" w:type="dxa"/>
          </w:tcPr>
          <w:p w14:paraId="5B52FAB7" w14:textId="77777777" w:rsidR="00B3226E" w:rsidRPr="00A93ACD" w:rsidRDefault="00B3226E" w:rsidP="00EB3117">
            <w:pPr>
              <w:rPr>
                <w:rFonts w:eastAsia="Times New Roman" w:cs="Times New Roman"/>
                <w:szCs w:val="20"/>
                <w:lang w:val="en-AU"/>
              </w:rPr>
            </w:pPr>
            <w:r w:rsidRPr="00A93ACD">
              <w:rPr>
                <w:rFonts w:cs="Times New Roman"/>
                <w:bCs/>
                <w:szCs w:val="20"/>
                <w:lang w:val="en-AU"/>
              </w:rPr>
              <w:t xml:space="preserve">Provides information on the different monitoring techniques for land managers </w:t>
            </w:r>
          </w:p>
        </w:tc>
        <w:tc>
          <w:tcPr>
            <w:tcW w:w="2374" w:type="dxa"/>
          </w:tcPr>
          <w:p w14:paraId="5B52FAB8" w14:textId="77777777" w:rsidR="00B3226E" w:rsidRPr="00A93ACD" w:rsidRDefault="00C354D0" w:rsidP="00EB3117">
            <w:pPr>
              <w:rPr>
                <w:rFonts w:eastAsia="Times New Roman" w:cs="Times New Roman"/>
                <w:szCs w:val="20"/>
                <w:lang w:val="en-AU"/>
              </w:rPr>
            </w:pPr>
            <w:hyperlink r:id="rId14" w:history="1">
              <w:r w:rsidR="00B3226E" w:rsidRPr="00A93ACD">
                <w:rPr>
                  <w:rStyle w:val="Hyperlink"/>
                  <w:rFonts w:eastAsia="Times New Roman" w:cs="Times New Roman"/>
                  <w:szCs w:val="20"/>
                  <w:lang w:val="en-AU"/>
                </w:rPr>
                <w:t>http://www.feral.org.au/wp-content/uploads/2010/03/Monitoring-techniques-for-vertebrate-pests---rabbits.pdf</w:t>
              </w:r>
            </w:hyperlink>
          </w:p>
        </w:tc>
      </w:tr>
      <w:tr w:rsidR="00B3226E" w:rsidRPr="00A93ACD" w14:paraId="5B52FABF" w14:textId="77777777">
        <w:trPr>
          <w:cnfStyle w:val="000000100000" w:firstRow="0" w:lastRow="0" w:firstColumn="0" w:lastColumn="0" w:oddVBand="0" w:evenVBand="0" w:oddHBand="1" w:evenHBand="0" w:firstRowFirstColumn="0" w:firstRowLastColumn="0" w:lastRowFirstColumn="0" w:lastRowLastColumn="0"/>
        </w:trPr>
        <w:tc>
          <w:tcPr>
            <w:tcW w:w="3369" w:type="dxa"/>
          </w:tcPr>
          <w:p w14:paraId="5B52FABA" w14:textId="77777777" w:rsidR="00B3226E" w:rsidRPr="00A93ACD" w:rsidRDefault="00B3226E" w:rsidP="005C06C3">
            <w:pPr>
              <w:rPr>
                <w:i/>
                <w:iCs/>
                <w:lang w:val="en-AU" w:eastAsia="en-AU"/>
              </w:rPr>
            </w:pPr>
            <w:r w:rsidRPr="00A93ACD">
              <w:rPr>
                <w:i/>
                <w:iCs/>
                <w:lang w:val="en-AU" w:eastAsia="en-AU"/>
              </w:rPr>
              <w:t>Rabbits: a threat to conservation and natural resource management</w:t>
            </w:r>
          </w:p>
          <w:p w14:paraId="5B52FABB" w14:textId="77777777" w:rsidR="00761F06" w:rsidRPr="00A93ACD" w:rsidRDefault="00761F06" w:rsidP="00761F06">
            <w:pPr>
              <w:rPr>
                <w:iCs/>
                <w:lang w:val="en-AU" w:eastAsia="en-AU"/>
              </w:rPr>
            </w:pPr>
            <w:r w:rsidRPr="00A93ACD">
              <w:rPr>
                <w:iCs/>
                <w:lang w:val="en-AU" w:eastAsia="en-AU"/>
              </w:rPr>
              <w:t>Cooke, McPhee and Hart (2008)</w:t>
            </w:r>
          </w:p>
          <w:p w14:paraId="5B52FABC" w14:textId="77777777" w:rsidR="00B3226E" w:rsidRPr="00A93ACD" w:rsidRDefault="00B3226E" w:rsidP="005C06C3">
            <w:pPr>
              <w:rPr>
                <w:rFonts w:eastAsia="Times New Roman"/>
                <w:lang w:val="en-AU"/>
              </w:rPr>
            </w:pPr>
          </w:p>
        </w:tc>
        <w:tc>
          <w:tcPr>
            <w:tcW w:w="3543" w:type="dxa"/>
          </w:tcPr>
          <w:p w14:paraId="5B52FABD" w14:textId="77777777" w:rsidR="00B3226E" w:rsidRPr="00A93ACD" w:rsidRDefault="00B3226E" w:rsidP="00EB3117">
            <w:pPr>
              <w:rPr>
                <w:rFonts w:eastAsia="Times New Roman" w:cs="Times New Roman"/>
                <w:szCs w:val="20"/>
                <w:lang w:val="en-AU"/>
              </w:rPr>
            </w:pPr>
            <w:r w:rsidRPr="00A93ACD">
              <w:rPr>
                <w:rFonts w:cs="Times New Roman"/>
                <w:szCs w:val="20"/>
                <w:lang w:val="en-AU" w:eastAsia="en-AU"/>
              </w:rPr>
              <w:t>Designed to assist land managers to rapidly assess their rabbit situation and take action.</w:t>
            </w:r>
          </w:p>
        </w:tc>
        <w:tc>
          <w:tcPr>
            <w:tcW w:w="2374" w:type="dxa"/>
          </w:tcPr>
          <w:p w14:paraId="5B52FABE" w14:textId="77777777" w:rsidR="00B3226E" w:rsidRPr="00A93ACD" w:rsidRDefault="00C354D0" w:rsidP="00EB3117">
            <w:pPr>
              <w:rPr>
                <w:rFonts w:eastAsia="Times New Roman" w:cs="Times New Roman"/>
                <w:szCs w:val="20"/>
                <w:lang w:val="en-AU"/>
              </w:rPr>
            </w:pPr>
            <w:hyperlink r:id="rId15" w:history="1">
              <w:r w:rsidR="00B3226E" w:rsidRPr="00A93ACD">
                <w:rPr>
                  <w:rStyle w:val="Hyperlink"/>
                  <w:rFonts w:eastAsia="Times New Roman" w:cs="Times New Roman"/>
                  <w:szCs w:val="20"/>
                  <w:lang w:val="en-AU"/>
                </w:rPr>
                <w:t>http://www.feral.org.au/rabbits-a-threat-to-conservation-and-natural-resource-management/</w:t>
              </w:r>
            </w:hyperlink>
          </w:p>
        </w:tc>
      </w:tr>
      <w:tr w:rsidR="00B3226E" w:rsidRPr="00A93ACD" w14:paraId="5B52FAC6" w14:textId="77777777">
        <w:trPr>
          <w:cnfStyle w:val="000000010000" w:firstRow="0" w:lastRow="0" w:firstColumn="0" w:lastColumn="0" w:oddVBand="0" w:evenVBand="0" w:oddHBand="0" w:evenHBand="1" w:firstRowFirstColumn="0" w:firstRowLastColumn="0" w:lastRowFirstColumn="0" w:lastRowLastColumn="0"/>
        </w:trPr>
        <w:tc>
          <w:tcPr>
            <w:tcW w:w="3369" w:type="dxa"/>
          </w:tcPr>
          <w:p w14:paraId="5B52FAC0" w14:textId="77777777" w:rsidR="00B3226E" w:rsidRPr="00A93ACD" w:rsidRDefault="00B3226E" w:rsidP="005C06C3">
            <w:pPr>
              <w:rPr>
                <w:i/>
                <w:lang w:val="en-AU" w:eastAsia="en-AU"/>
              </w:rPr>
            </w:pPr>
            <w:r w:rsidRPr="00A93ACD">
              <w:rPr>
                <w:i/>
                <w:lang w:val="en-AU" w:eastAsia="en-AU"/>
              </w:rPr>
              <w:t>Glovebox Guide for Managing Rabbits</w:t>
            </w:r>
          </w:p>
          <w:p w14:paraId="5B52FAC1" w14:textId="77777777" w:rsidR="00761F06" w:rsidRPr="00A93ACD" w:rsidRDefault="00761F06" w:rsidP="00761F06">
            <w:pPr>
              <w:rPr>
                <w:lang w:val="en-AU" w:eastAsia="en-AU"/>
              </w:rPr>
            </w:pPr>
            <w:r w:rsidRPr="00A93ACD">
              <w:rPr>
                <w:lang w:val="en-AU" w:eastAsia="en-AU"/>
              </w:rPr>
              <w:t>Brown (2012)</w:t>
            </w:r>
          </w:p>
          <w:p w14:paraId="5B52FAC2" w14:textId="77777777" w:rsidR="00B3226E" w:rsidRPr="00A93ACD" w:rsidRDefault="00B3226E" w:rsidP="005C06C3">
            <w:pPr>
              <w:rPr>
                <w:rFonts w:eastAsia="Times New Roman"/>
                <w:lang w:val="en-AU"/>
              </w:rPr>
            </w:pPr>
            <w:r w:rsidRPr="00A93ACD">
              <w:rPr>
                <w:lang w:val="en-AU" w:eastAsia="en-AU"/>
              </w:rPr>
              <w:t>(Part of the Invasive Animals CRC PestSmart Toolkit for rabbits)</w:t>
            </w:r>
          </w:p>
        </w:tc>
        <w:tc>
          <w:tcPr>
            <w:tcW w:w="3543" w:type="dxa"/>
          </w:tcPr>
          <w:p w14:paraId="5B52FAC3" w14:textId="77777777" w:rsidR="00B3226E" w:rsidRPr="00A93ACD" w:rsidRDefault="00B3226E" w:rsidP="00EB3117">
            <w:pPr>
              <w:rPr>
                <w:rFonts w:eastAsia="Times New Roman" w:cs="Times New Roman"/>
                <w:szCs w:val="20"/>
                <w:lang w:val="en-AU"/>
              </w:rPr>
            </w:pPr>
            <w:r w:rsidRPr="00A93ACD">
              <w:rPr>
                <w:rFonts w:cs="Times New Roman"/>
                <w:szCs w:val="20"/>
                <w:lang w:val="en-AU" w:eastAsia="en-AU"/>
              </w:rPr>
              <w:t>Designed to provide best practice rabbit management information for land managers, pest animal officers and others involved in the management of rabbits.</w:t>
            </w:r>
          </w:p>
        </w:tc>
        <w:tc>
          <w:tcPr>
            <w:tcW w:w="2374" w:type="dxa"/>
          </w:tcPr>
          <w:p w14:paraId="5B52FAC4" w14:textId="77777777" w:rsidR="00B3226E" w:rsidRPr="00A93ACD" w:rsidRDefault="00C354D0" w:rsidP="00EB3117">
            <w:pPr>
              <w:rPr>
                <w:rFonts w:eastAsia="Times New Roman" w:cs="Times New Roman"/>
                <w:szCs w:val="20"/>
                <w:lang w:val="en-AU"/>
              </w:rPr>
            </w:pPr>
            <w:hyperlink r:id="rId16" w:history="1">
              <w:r w:rsidR="00B3226E" w:rsidRPr="00A93ACD">
                <w:rPr>
                  <w:rStyle w:val="Hyperlink"/>
                  <w:rFonts w:eastAsia="Times New Roman" w:cs="Times New Roman"/>
                  <w:szCs w:val="20"/>
                  <w:lang w:val="en-AU"/>
                </w:rPr>
                <w:t>http://www.feral.org.au/pestsmart-glovebox-guide-for-managing-rabbits/</w:t>
              </w:r>
            </w:hyperlink>
          </w:p>
          <w:p w14:paraId="5B52FAC5" w14:textId="77777777" w:rsidR="00B3226E" w:rsidRPr="00A93ACD" w:rsidRDefault="00B3226E" w:rsidP="00EB3117">
            <w:pPr>
              <w:rPr>
                <w:rFonts w:eastAsia="Times New Roman" w:cs="Times New Roman"/>
                <w:szCs w:val="20"/>
                <w:lang w:val="en-AU"/>
              </w:rPr>
            </w:pPr>
          </w:p>
        </w:tc>
      </w:tr>
    </w:tbl>
    <w:p w14:paraId="5B52FAC7" w14:textId="77777777" w:rsidR="00B3226E" w:rsidRPr="00A93ACD" w:rsidRDefault="00B3226E" w:rsidP="004D3F81">
      <w:pPr>
        <w:pStyle w:val="Heading1"/>
        <w:numPr>
          <w:ilvl w:val="0"/>
          <w:numId w:val="8"/>
        </w:numPr>
      </w:pPr>
      <w:bookmarkStart w:id="79" w:name="_Toc411005563"/>
      <w:bookmarkStart w:id="80" w:name="_Toc455060947"/>
      <w:r w:rsidRPr="00A93ACD">
        <w:t>Rabbit control</w:t>
      </w:r>
      <w:bookmarkEnd w:id="79"/>
      <w:bookmarkEnd w:id="80"/>
    </w:p>
    <w:p w14:paraId="5B52FAC8" w14:textId="77777777" w:rsidR="003F282C" w:rsidRPr="00A93ACD" w:rsidRDefault="00C66C41" w:rsidP="005C06C3">
      <w:pPr>
        <w:rPr>
          <w:lang w:val="en-AU"/>
        </w:rPr>
      </w:pPr>
      <w:r w:rsidRPr="00A93ACD">
        <w:rPr>
          <w:lang w:val="en-AU"/>
        </w:rPr>
        <w:t>Given the vast area of Australia occupied by rabbits, b</w:t>
      </w:r>
      <w:r w:rsidR="006450F6" w:rsidRPr="00A93ACD">
        <w:rPr>
          <w:lang w:val="en-AU"/>
        </w:rPr>
        <w:t xml:space="preserve">road scale eradication is not feasible using </w:t>
      </w:r>
      <w:r w:rsidR="0023095B">
        <w:rPr>
          <w:lang w:val="en-AU"/>
        </w:rPr>
        <w:t>available</w:t>
      </w:r>
      <w:r w:rsidR="006450F6" w:rsidRPr="00A93ACD">
        <w:rPr>
          <w:lang w:val="en-AU"/>
        </w:rPr>
        <w:t xml:space="preserve"> methods and resources, except in some island</w:t>
      </w:r>
      <w:r w:rsidR="00AA7C7A">
        <w:rPr>
          <w:lang w:val="en-AU"/>
        </w:rPr>
        <w:t xml:space="preserve"> and fenced </w:t>
      </w:r>
      <w:r w:rsidR="006450F6" w:rsidRPr="00A93ACD">
        <w:rPr>
          <w:lang w:val="en-AU"/>
        </w:rPr>
        <w:t>exclusion zone situations.</w:t>
      </w:r>
      <w:r w:rsidRPr="00A93ACD">
        <w:rPr>
          <w:lang w:val="en-AU"/>
        </w:rPr>
        <w:t xml:space="preserve"> However, </w:t>
      </w:r>
      <w:r w:rsidR="00AA7C7A">
        <w:rPr>
          <w:lang w:val="en-AU"/>
        </w:rPr>
        <w:t xml:space="preserve">management to achieve </w:t>
      </w:r>
      <w:r w:rsidRPr="00A93ACD">
        <w:rPr>
          <w:lang w:val="en-AU"/>
        </w:rPr>
        <w:t>long-term suppression of rabbit populations is feasible across much of Australia.</w:t>
      </w:r>
    </w:p>
    <w:p w14:paraId="5B52FAC9" w14:textId="77777777" w:rsidR="003C2952" w:rsidRPr="00A93ACD" w:rsidRDefault="003C2952" w:rsidP="005C06C3">
      <w:pPr>
        <w:rPr>
          <w:lang w:val="en-AU"/>
        </w:rPr>
      </w:pPr>
      <w:r w:rsidRPr="00A93ACD">
        <w:rPr>
          <w:lang w:val="en-AU"/>
        </w:rPr>
        <w:t xml:space="preserve">Local eradication efforts in islands and </w:t>
      </w:r>
      <w:r w:rsidR="00AA7C7A">
        <w:rPr>
          <w:lang w:val="en-AU"/>
        </w:rPr>
        <w:t xml:space="preserve">fenced </w:t>
      </w:r>
      <w:r w:rsidRPr="00A93ACD">
        <w:rPr>
          <w:lang w:val="en-AU"/>
        </w:rPr>
        <w:t>exclusions zones will only be feasible where:</w:t>
      </w:r>
    </w:p>
    <w:p w14:paraId="5B52FACA" w14:textId="77777777" w:rsidR="003C2952" w:rsidRPr="00A93ACD" w:rsidRDefault="007A735E" w:rsidP="005C06C3">
      <w:pPr>
        <w:pStyle w:val="ListBullet"/>
        <w:ind w:left="993" w:hanging="284"/>
        <w:rPr>
          <w:lang w:val="en-AU"/>
        </w:rPr>
      </w:pPr>
      <w:r>
        <w:rPr>
          <w:lang w:val="en-AU"/>
        </w:rPr>
        <w:t>r</w:t>
      </w:r>
      <w:r w:rsidR="003C2952" w:rsidRPr="00A93ACD">
        <w:rPr>
          <w:lang w:val="en-AU"/>
        </w:rPr>
        <w:t>einvasion risks are manageable</w:t>
      </w:r>
    </w:p>
    <w:p w14:paraId="5B52FACB" w14:textId="77777777" w:rsidR="003C2952" w:rsidRPr="00A93ACD" w:rsidRDefault="007A735E" w:rsidP="005C06C3">
      <w:pPr>
        <w:pStyle w:val="ListBullet"/>
        <w:ind w:left="993" w:hanging="284"/>
        <w:rPr>
          <w:lang w:val="en-AU"/>
        </w:rPr>
      </w:pPr>
      <w:r>
        <w:rPr>
          <w:lang w:val="en-AU"/>
        </w:rPr>
        <w:t>a</w:t>
      </w:r>
      <w:r w:rsidR="003C2952" w:rsidRPr="00A93ACD">
        <w:rPr>
          <w:lang w:val="en-AU"/>
        </w:rPr>
        <w:t xml:space="preserve">ll animals are accessible and at risk of being killed during the control operation, and </w:t>
      </w:r>
    </w:p>
    <w:p w14:paraId="5B52FACC" w14:textId="77777777" w:rsidR="003C2952" w:rsidRPr="00A93ACD" w:rsidRDefault="007A735E" w:rsidP="005C06C3">
      <w:pPr>
        <w:pStyle w:val="ListBullet"/>
        <w:ind w:left="993" w:hanging="284"/>
        <w:rPr>
          <w:lang w:val="en-AU"/>
        </w:rPr>
      </w:pPr>
      <w:r>
        <w:rPr>
          <w:lang w:val="en-AU"/>
        </w:rPr>
        <w:lastRenderedPageBreak/>
        <w:t>r</w:t>
      </w:r>
      <w:r w:rsidR="003C2952" w:rsidRPr="00A93ACD">
        <w:rPr>
          <w:lang w:val="en-AU"/>
        </w:rPr>
        <w:t xml:space="preserve">abbits are killed at a higher rate than the population’s ability to regenerate and replace the losses (through breeding or immigration). </w:t>
      </w:r>
    </w:p>
    <w:p w14:paraId="5B52FACD" w14:textId="77777777" w:rsidR="00B3226E" w:rsidRPr="00A93ACD" w:rsidRDefault="00433A36" w:rsidP="005C06C3">
      <w:pPr>
        <w:rPr>
          <w:lang w:val="en-AU"/>
        </w:rPr>
      </w:pPr>
      <w:r w:rsidRPr="00A93ACD">
        <w:rPr>
          <w:lang w:val="en-AU"/>
        </w:rPr>
        <w:t>R</w:t>
      </w:r>
      <w:r w:rsidR="003F282C" w:rsidRPr="00A93ACD">
        <w:rPr>
          <w:lang w:val="en-AU"/>
        </w:rPr>
        <w:t>abbit control</w:t>
      </w:r>
      <w:r w:rsidRPr="00A93ACD">
        <w:rPr>
          <w:lang w:val="en-AU"/>
        </w:rPr>
        <w:t xml:space="preserve"> will be most important </w:t>
      </w:r>
      <w:r w:rsidR="003F282C" w:rsidRPr="00A93ACD">
        <w:rPr>
          <w:lang w:val="en-AU"/>
        </w:rPr>
        <w:t xml:space="preserve">in areas of high conservation concern, particularly </w:t>
      </w:r>
      <w:r w:rsidRPr="00A93ACD">
        <w:rPr>
          <w:lang w:val="en-AU"/>
        </w:rPr>
        <w:t>those that support</w:t>
      </w:r>
      <w:r w:rsidR="003F282C" w:rsidRPr="00A93ACD">
        <w:rPr>
          <w:lang w:val="en-AU"/>
        </w:rPr>
        <w:t xml:space="preserve"> populations of threatened species. </w:t>
      </w:r>
      <w:r w:rsidR="00C66C41" w:rsidRPr="00A93ACD">
        <w:rPr>
          <w:lang w:val="en-AU"/>
        </w:rPr>
        <w:t xml:space="preserve"> </w:t>
      </w:r>
    </w:p>
    <w:p w14:paraId="5B52FACE" w14:textId="77777777" w:rsidR="009D65EC" w:rsidRPr="00A93ACD" w:rsidRDefault="009D65EC" w:rsidP="005C06C3">
      <w:pPr>
        <w:rPr>
          <w:lang w:val="en-AU"/>
        </w:rPr>
      </w:pPr>
      <w:r w:rsidRPr="00A93ACD">
        <w:rPr>
          <w:lang w:val="en-AU"/>
        </w:rPr>
        <w:t xml:space="preserve">Further detail on the various rabbit control options are outlined below. </w:t>
      </w:r>
    </w:p>
    <w:p w14:paraId="5B52FACF" w14:textId="77777777" w:rsidR="006450F6" w:rsidRPr="00A93ACD" w:rsidRDefault="006450F6" w:rsidP="00731B85">
      <w:pPr>
        <w:pStyle w:val="Heading2"/>
        <w:rPr>
          <w:lang w:val="en-AU"/>
        </w:rPr>
      </w:pPr>
      <w:bookmarkStart w:id="81" w:name="_Toc411005564"/>
      <w:bookmarkStart w:id="82" w:name="_Toc455060948"/>
      <w:r w:rsidRPr="00A93ACD">
        <w:rPr>
          <w:lang w:val="en-AU"/>
        </w:rPr>
        <w:t>Integrated control</w:t>
      </w:r>
      <w:bookmarkEnd w:id="81"/>
      <w:bookmarkEnd w:id="82"/>
    </w:p>
    <w:p w14:paraId="5B52FAD0" w14:textId="77777777" w:rsidR="006450F6" w:rsidRPr="00A93ACD" w:rsidRDefault="006450F6" w:rsidP="005C06C3">
      <w:pPr>
        <w:rPr>
          <w:lang w:val="en-AU"/>
        </w:rPr>
      </w:pPr>
      <w:r w:rsidRPr="00A93ACD">
        <w:rPr>
          <w:lang w:val="en-AU"/>
        </w:rPr>
        <w:t>Successful, long term, and cost-effective rabbit control is more likely to be achieved where integrated approaches are undertaken</w:t>
      </w:r>
      <w:r w:rsidR="008D5CBB" w:rsidRPr="00A93ACD">
        <w:rPr>
          <w:lang w:val="en-AU"/>
        </w:rPr>
        <w:t xml:space="preserve">. </w:t>
      </w:r>
      <w:r w:rsidRPr="00A93ACD">
        <w:rPr>
          <w:lang w:val="en-AU"/>
        </w:rPr>
        <w:t>For example, when reliance is placed on only one technique and follow-up control is not implemented, initial gains are lost as rabbits readily re-colonise</w:t>
      </w:r>
      <w:r w:rsidR="000C187A" w:rsidRPr="00A93ACD">
        <w:rPr>
          <w:lang w:val="en-AU"/>
        </w:rPr>
        <w:t xml:space="preserve"> </w:t>
      </w:r>
      <w:r w:rsidRPr="00A93ACD">
        <w:rPr>
          <w:lang w:val="en-AU"/>
        </w:rPr>
        <w:t>in the absence of further control (</w:t>
      </w:r>
      <w:r w:rsidR="000C187A" w:rsidRPr="00A93ACD">
        <w:rPr>
          <w:lang w:val="en-AU"/>
        </w:rPr>
        <w:t xml:space="preserve">Parer </w:t>
      </w:r>
      <w:r w:rsidR="00A064E0" w:rsidRPr="00A93ACD">
        <w:rPr>
          <w:lang w:val="en-AU"/>
        </w:rPr>
        <w:t>&amp;</w:t>
      </w:r>
      <w:r w:rsidR="000C187A" w:rsidRPr="00A93ACD">
        <w:rPr>
          <w:lang w:val="en-AU"/>
        </w:rPr>
        <w:t xml:space="preserve"> Milkovits 1994; Williams </w:t>
      </w:r>
      <w:r w:rsidR="00A064E0" w:rsidRPr="00A93ACD">
        <w:rPr>
          <w:lang w:val="en-AU"/>
        </w:rPr>
        <w:t>&amp;</w:t>
      </w:r>
      <w:r w:rsidR="000C187A" w:rsidRPr="00A93ACD">
        <w:rPr>
          <w:lang w:val="en-AU"/>
        </w:rPr>
        <w:t xml:space="preserve"> Moore 1995</w:t>
      </w:r>
      <w:r w:rsidRPr="00A93ACD">
        <w:rPr>
          <w:lang w:val="en-AU"/>
        </w:rPr>
        <w:t xml:space="preserve">). Further, as the behaviour of rabbits varies between individuals, the use of a single method is unlikely to ensure the capture or death of all individuals </w:t>
      </w:r>
      <w:r w:rsidR="00D81ABD">
        <w:rPr>
          <w:lang w:val="en-AU"/>
        </w:rPr>
        <w:t>(</w:t>
      </w:r>
      <w:r w:rsidRPr="00A93ACD">
        <w:rPr>
          <w:lang w:val="en-AU"/>
        </w:rPr>
        <w:t>e.g. some rabbits are trap shy, but others may readily be caught</w:t>
      </w:r>
      <w:r w:rsidR="00D81ABD">
        <w:rPr>
          <w:lang w:val="en-AU"/>
        </w:rPr>
        <w:t>)</w:t>
      </w:r>
      <w:r w:rsidRPr="00A93ACD">
        <w:rPr>
          <w:lang w:val="en-AU"/>
        </w:rPr>
        <w:t xml:space="preserve"> (Read </w:t>
      </w:r>
      <w:r w:rsidR="00513221" w:rsidRPr="00A93ACD">
        <w:rPr>
          <w:i/>
          <w:lang w:val="en-AU"/>
        </w:rPr>
        <w:t>et al.</w:t>
      </w:r>
      <w:r w:rsidRPr="00A93ACD">
        <w:rPr>
          <w:lang w:val="en-AU"/>
        </w:rPr>
        <w:t xml:space="preserve"> 2011).</w:t>
      </w:r>
    </w:p>
    <w:p w14:paraId="5B52FAD1" w14:textId="77777777" w:rsidR="006450F6" w:rsidRPr="00A93ACD" w:rsidRDefault="006450F6" w:rsidP="005C06C3">
      <w:pPr>
        <w:rPr>
          <w:lang w:val="en-AU"/>
        </w:rPr>
      </w:pPr>
      <w:r w:rsidRPr="00A93ACD">
        <w:rPr>
          <w:lang w:val="en-AU"/>
        </w:rPr>
        <w:t xml:space="preserve">While the importance of </w:t>
      </w:r>
      <w:r w:rsidR="00C54C94">
        <w:rPr>
          <w:lang w:val="en-AU"/>
        </w:rPr>
        <w:t>biocontrol</w:t>
      </w:r>
      <w:r w:rsidRPr="00A93ACD">
        <w:rPr>
          <w:lang w:val="en-AU"/>
        </w:rPr>
        <w:t xml:space="preserve"> agents cannot be overstated—myxoma and </w:t>
      </w:r>
      <w:r w:rsidR="00D81ABD">
        <w:rPr>
          <w:lang w:val="en-AU"/>
        </w:rPr>
        <w:t>rabbit haemorrhagic disease (</w:t>
      </w:r>
      <w:r w:rsidRPr="00A93ACD">
        <w:rPr>
          <w:lang w:val="en-AU"/>
        </w:rPr>
        <w:t>RHD</w:t>
      </w:r>
      <w:r w:rsidR="00D81ABD">
        <w:rPr>
          <w:lang w:val="en-AU"/>
        </w:rPr>
        <w:t>)</w:t>
      </w:r>
      <w:r w:rsidRPr="00A93ACD">
        <w:rPr>
          <w:lang w:val="en-AU"/>
        </w:rPr>
        <w:t xml:space="preserve"> are estimated to have produced a benefit of $70 billion for agricultural industries over the last 60 years (Cooke </w:t>
      </w:r>
      <w:r w:rsidR="00513221" w:rsidRPr="00A93ACD">
        <w:rPr>
          <w:i/>
          <w:lang w:val="en-AU"/>
        </w:rPr>
        <w:t>et al.</w:t>
      </w:r>
      <w:r w:rsidRPr="00A93ACD">
        <w:rPr>
          <w:lang w:val="en-AU"/>
        </w:rPr>
        <w:t xml:space="preserve"> 2013; Cox </w:t>
      </w:r>
      <w:r w:rsidR="00513221" w:rsidRPr="00A93ACD">
        <w:rPr>
          <w:i/>
          <w:lang w:val="en-AU"/>
        </w:rPr>
        <w:t>et al.</w:t>
      </w:r>
      <w:r w:rsidRPr="00A93ACD">
        <w:rPr>
          <w:lang w:val="en-AU"/>
        </w:rPr>
        <w:t xml:space="preserve"> 2013)—there are concerns that there is a growing reliance on </w:t>
      </w:r>
      <w:r w:rsidR="00C54C94">
        <w:rPr>
          <w:lang w:val="en-AU"/>
        </w:rPr>
        <w:t>biocontrol</w:t>
      </w:r>
      <w:r w:rsidRPr="00A93ACD">
        <w:rPr>
          <w:lang w:val="en-AU"/>
        </w:rPr>
        <w:t xml:space="preserve"> methods</w:t>
      </w:r>
      <w:r w:rsidR="00BD0ED8" w:rsidRPr="00A93ACD">
        <w:rPr>
          <w:lang w:val="en-AU"/>
        </w:rPr>
        <w:t xml:space="preserve"> resulting in a reduction in conventional control efforts</w:t>
      </w:r>
      <w:r w:rsidRPr="00A93ACD">
        <w:rPr>
          <w:lang w:val="en-AU"/>
        </w:rPr>
        <w:t>.</w:t>
      </w:r>
      <w:r w:rsidR="00BD0ED8" w:rsidRPr="00A93ACD">
        <w:rPr>
          <w:lang w:val="en-AU"/>
        </w:rPr>
        <w:t xml:space="preserve"> </w:t>
      </w:r>
      <w:r w:rsidR="00F15A5A" w:rsidRPr="00A93ACD">
        <w:rPr>
          <w:lang w:val="en-AU"/>
        </w:rPr>
        <w:t xml:space="preserve">For example, Cooke </w:t>
      </w:r>
      <w:r w:rsidR="00513221" w:rsidRPr="00A93ACD">
        <w:rPr>
          <w:i/>
          <w:lang w:val="en-AU"/>
        </w:rPr>
        <w:t>et al.</w:t>
      </w:r>
      <w:r w:rsidR="00F15A5A" w:rsidRPr="00A93ACD">
        <w:rPr>
          <w:lang w:val="en-AU"/>
        </w:rPr>
        <w:t xml:space="preserve"> </w:t>
      </w:r>
      <w:r w:rsidR="005372EF" w:rsidRPr="00A93ACD">
        <w:rPr>
          <w:lang w:val="en-AU"/>
        </w:rPr>
        <w:t>(</w:t>
      </w:r>
      <w:r w:rsidR="00F15A5A" w:rsidRPr="00A93ACD">
        <w:rPr>
          <w:lang w:val="en-AU"/>
        </w:rPr>
        <w:t>2013</w:t>
      </w:r>
      <w:r w:rsidR="005372EF" w:rsidRPr="00A93ACD">
        <w:rPr>
          <w:lang w:val="en-AU"/>
        </w:rPr>
        <w:t>)</w:t>
      </w:r>
      <w:r w:rsidR="00F15A5A" w:rsidRPr="00A93ACD">
        <w:rPr>
          <w:lang w:val="en-AU"/>
        </w:rPr>
        <w:t xml:space="preserve"> </w:t>
      </w:r>
      <w:r w:rsidR="001F6657" w:rsidRPr="00A93ACD">
        <w:rPr>
          <w:lang w:val="en-AU"/>
        </w:rPr>
        <w:t>suggest that after the release of myxomatosis, effort</w:t>
      </w:r>
      <w:r w:rsidR="00DE39F2" w:rsidRPr="00A93ACD">
        <w:rPr>
          <w:lang w:val="en-AU"/>
        </w:rPr>
        <w:t>s</w:t>
      </w:r>
      <w:r w:rsidR="001F6657" w:rsidRPr="00A93ACD">
        <w:rPr>
          <w:lang w:val="en-AU"/>
        </w:rPr>
        <w:t xml:space="preserve"> to control rabbits fell from over 90</w:t>
      </w:r>
      <w:r w:rsidR="00840358" w:rsidRPr="00A93ACD">
        <w:rPr>
          <w:lang w:val="en-AU"/>
        </w:rPr>
        <w:t>%</w:t>
      </w:r>
      <w:r w:rsidR="001F6657" w:rsidRPr="00A93ACD">
        <w:rPr>
          <w:lang w:val="en-AU"/>
        </w:rPr>
        <w:t xml:space="preserve"> of farmers to approximately 10-40% depending on region. </w:t>
      </w:r>
      <w:r w:rsidR="00F15A5A" w:rsidRPr="00A93ACD">
        <w:rPr>
          <w:lang w:val="en-AU"/>
        </w:rPr>
        <w:t xml:space="preserve"> </w:t>
      </w:r>
      <w:r w:rsidR="00BD0ED8" w:rsidRPr="00A93ACD">
        <w:rPr>
          <w:lang w:val="en-AU"/>
        </w:rPr>
        <w:t xml:space="preserve">However, as </w:t>
      </w:r>
      <w:r w:rsidR="00C54C94">
        <w:rPr>
          <w:lang w:val="en-AU"/>
        </w:rPr>
        <w:t>biocontrol</w:t>
      </w:r>
      <w:r w:rsidR="00BD0ED8" w:rsidRPr="00A93ACD">
        <w:rPr>
          <w:lang w:val="en-AU"/>
        </w:rPr>
        <w:t xml:space="preserve"> agents will not kill all individuals, conventional control methods must continue to be used to achieve </w:t>
      </w:r>
      <w:r w:rsidR="00DB0DC3" w:rsidRPr="00A93ACD">
        <w:rPr>
          <w:lang w:val="en-AU"/>
        </w:rPr>
        <w:t>long-term</w:t>
      </w:r>
      <w:r w:rsidR="00BD0ED8" w:rsidRPr="00A93ACD">
        <w:rPr>
          <w:lang w:val="en-AU"/>
        </w:rPr>
        <w:t xml:space="preserve"> reductions in rabbit numbers</w:t>
      </w:r>
      <w:r w:rsidR="00DB0DC3" w:rsidRPr="00A93ACD">
        <w:rPr>
          <w:lang w:val="en-AU"/>
        </w:rPr>
        <w:t xml:space="preserve">. </w:t>
      </w:r>
    </w:p>
    <w:p w14:paraId="5B52FAD2" w14:textId="77777777" w:rsidR="006450F6" w:rsidRPr="00A93ACD" w:rsidRDefault="006450F6" w:rsidP="005C06C3">
      <w:pPr>
        <w:rPr>
          <w:lang w:val="en-AU"/>
        </w:rPr>
      </w:pPr>
      <w:r w:rsidRPr="00A93ACD">
        <w:rPr>
          <w:lang w:val="en-AU"/>
        </w:rPr>
        <w:t xml:space="preserve">Detailed guidance (standard operating procedures) on the use of the various </w:t>
      </w:r>
      <w:r w:rsidR="005372EF" w:rsidRPr="00A93ACD">
        <w:rPr>
          <w:lang w:val="en-AU"/>
        </w:rPr>
        <w:t xml:space="preserve">rabbit </w:t>
      </w:r>
      <w:r w:rsidRPr="00A93ACD">
        <w:rPr>
          <w:lang w:val="en-AU"/>
        </w:rPr>
        <w:t xml:space="preserve">control techniques </w:t>
      </w:r>
      <w:r w:rsidR="007D17BA" w:rsidRPr="00A93ACD">
        <w:rPr>
          <w:lang w:val="en-AU"/>
        </w:rPr>
        <w:t>is</w:t>
      </w:r>
      <w:r w:rsidRPr="00A93ACD">
        <w:rPr>
          <w:lang w:val="en-AU"/>
        </w:rPr>
        <w:t xml:space="preserve"> available at </w:t>
      </w:r>
      <w:hyperlink r:id="rId17" w:history="1">
        <w:r w:rsidR="00A77F96" w:rsidRPr="00AD559A">
          <w:rPr>
            <w:rStyle w:val="Hyperlink"/>
            <w:rFonts w:asciiTheme="minorHAnsi" w:hAnsiTheme="minorHAnsi" w:cs="Times New Roman"/>
            <w:szCs w:val="24"/>
            <w:lang w:val="en-AU"/>
          </w:rPr>
          <w:t>www.pestsmart.org.au/tag/rabbit-sop/</w:t>
        </w:r>
      </w:hyperlink>
      <w:r w:rsidRPr="00A93ACD">
        <w:rPr>
          <w:lang w:val="en-AU"/>
        </w:rPr>
        <w:t>.</w:t>
      </w:r>
    </w:p>
    <w:p w14:paraId="5B52FAD3" w14:textId="77777777" w:rsidR="00716995" w:rsidRPr="00A93ACD" w:rsidRDefault="006450F6" w:rsidP="005C06C3">
      <w:pPr>
        <w:rPr>
          <w:lang w:val="en-AU"/>
        </w:rPr>
      </w:pPr>
      <w:r w:rsidRPr="00A93ACD">
        <w:rPr>
          <w:lang w:val="en-AU"/>
        </w:rPr>
        <w:t xml:space="preserve">Integrated control also involves the coordinated use of control techniques with other land management activities. For example, the control of rabbits should be integrated with the control of other pest species (e.g. foxes and feral cats) and weed management programs. </w:t>
      </w:r>
      <w:r w:rsidR="00D77094" w:rsidRPr="00A93ACD">
        <w:rPr>
          <w:lang w:val="en-AU"/>
        </w:rPr>
        <w:t>This is particularly important where removal of predators (foxes and feral cats) may cause unintended increases in abundance of rabbits</w:t>
      </w:r>
      <w:r w:rsidR="00716995" w:rsidRPr="00A93ACD">
        <w:rPr>
          <w:lang w:val="en-AU"/>
        </w:rPr>
        <w:t xml:space="preserve"> (refer to </w:t>
      </w:r>
      <w:r w:rsidR="006F16D6" w:rsidRPr="00A93ACD">
        <w:rPr>
          <w:lang w:val="en-AU"/>
        </w:rPr>
        <w:t>Section 9.2</w:t>
      </w:r>
      <w:r w:rsidR="00716995" w:rsidRPr="00A93ACD">
        <w:rPr>
          <w:lang w:val="en-AU"/>
        </w:rPr>
        <w:t xml:space="preserve">: </w:t>
      </w:r>
      <w:hyperlink w:anchor="_Cross–species_control" w:history="1">
        <w:r w:rsidR="00716995" w:rsidRPr="00A93ACD">
          <w:rPr>
            <w:rStyle w:val="Hyperlink"/>
            <w:lang w:val="en-AU"/>
          </w:rPr>
          <w:t>Cross species control</w:t>
        </w:r>
      </w:hyperlink>
      <w:r w:rsidR="00716995" w:rsidRPr="00A93ACD">
        <w:rPr>
          <w:lang w:val="en-AU"/>
        </w:rPr>
        <w:t xml:space="preserve"> for further information)</w:t>
      </w:r>
      <w:r w:rsidR="00D77094" w:rsidRPr="00A93ACD">
        <w:rPr>
          <w:lang w:val="en-AU"/>
        </w:rPr>
        <w:t xml:space="preserve">. </w:t>
      </w:r>
    </w:p>
    <w:p w14:paraId="5B52FAD4" w14:textId="77777777" w:rsidR="00367906" w:rsidRPr="00A93ACD" w:rsidRDefault="00367906" w:rsidP="005C06C3">
      <w:pPr>
        <w:rPr>
          <w:lang w:val="en-AU"/>
        </w:rPr>
      </w:pPr>
      <w:r w:rsidRPr="00A93ACD">
        <w:rPr>
          <w:lang w:val="en-AU"/>
        </w:rPr>
        <w:t xml:space="preserve">Integrated control should ensure that the planning of control activities is undertaken in a strategic manner to take advantage of the environmental conditions and other complementary activities. </w:t>
      </w:r>
      <w:bookmarkStart w:id="83" w:name="OLE_LINK13"/>
      <w:bookmarkStart w:id="84" w:name="OLE_LINK14"/>
      <w:r w:rsidRPr="00A93ACD">
        <w:rPr>
          <w:lang w:val="en-AU"/>
        </w:rPr>
        <w:t xml:space="preserve">In this way, </w:t>
      </w:r>
      <w:r w:rsidR="00ED607C" w:rsidRPr="00A93ACD">
        <w:rPr>
          <w:lang w:val="en-AU"/>
        </w:rPr>
        <w:t>control effectiveness is maximis</w:t>
      </w:r>
      <w:r w:rsidRPr="00A93ACD">
        <w:rPr>
          <w:lang w:val="en-AU"/>
        </w:rPr>
        <w:t xml:space="preserve">ed and costs are minimised. </w:t>
      </w:r>
      <w:bookmarkEnd w:id="83"/>
      <w:bookmarkEnd w:id="84"/>
      <w:r w:rsidR="00840358" w:rsidRPr="00A93ACD">
        <w:rPr>
          <w:lang w:val="en-AU"/>
        </w:rPr>
        <w:t xml:space="preserve">Ongoing monitoring should also be undertaken to ensure that </w:t>
      </w:r>
      <w:r w:rsidR="003720F4">
        <w:rPr>
          <w:lang w:val="en-AU"/>
        </w:rPr>
        <w:t xml:space="preserve">population </w:t>
      </w:r>
      <w:r w:rsidR="00840358" w:rsidRPr="00A93ACD">
        <w:rPr>
          <w:lang w:val="en-AU"/>
        </w:rPr>
        <w:t xml:space="preserve">outbreaks can be dealt with quickly through conventional control measures to limit </w:t>
      </w:r>
      <w:r w:rsidR="003720F4">
        <w:rPr>
          <w:lang w:val="en-AU"/>
        </w:rPr>
        <w:t>damage</w:t>
      </w:r>
      <w:r w:rsidR="00840358" w:rsidRPr="00A93ACD">
        <w:rPr>
          <w:lang w:val="en-AU"/>
        </w:rPr>
        <w:t>.</w:t>
      </w:r>
    </w:p>
    <w:p w14:paraId="5B52FAD5" w14:textId="77777777" w:rsidR="002F5EB8" w:rsidRPr="00A93ACD" w:rsidRDefault="002F5EB8" w:rsidP="00731B85">
      <w:pPr>
        <w:pStyle w:val="Heading2"/>
        <w:rPr>
          <w:lang w:val="en-AU"/>
        </w:rPr>
      </w:pPr>
      <w:bookmarkStart w:id="85" w:name="_Toc411005565"/>
      <w:bookmarkStart w:id="86" w:name="_Toc455060949"/>
      <w:r w:rsidRPr="00A93ACD">
        <w:rPr>
          <w:lang w:val="en-AU"/>
        </w:rPr>
        <w:t>Conventional control methods</w:t>
      </w:r>
      <w:bookmarkEnd w:id="85"/>
      <w:bookmarkEnd w:id="86"/>
    </w:p>
    <w:p w14:paraId="5B52FAD6" w14:textId="77777777" w:rsidR="00A260AE" w:rsidRPr="00A93ACD" w:rsidRDefault="00A260AE" w:rsidP="005C06C3">
      <w:pPr>
        <w:rPr>
          <w:i/>
          <w:lang w:val="en-AU"/>
        </w:rPr>
      </w:pPr>
      <w:r w:rsidRPr="00A93ACD">
        <w:rPr>
          <w:b/>
          <w:i/>
          <w:lang w:val="en-AU"/>
        </w:rPr>
        <w:t>Note</w:t>
      </w:r>
      <w:r w:rsidRPr="00A93ACD">
        <w:rPr>
          <w:i/>
          <w:lang w:val="en-AU"/>
        </w:rPr>
        <w:t xml:space="preserve">: some control methods may be prohibited </w:t>
      </w:r>
      <w:r w:rsidR="002B3231" w:rsidRPr="00A93ACD">
        <w:rPr>
          <w:i/>
          <w:lang w:val="en-AU"/>
        </w:rPr>
        <w:t xml:space="preserve">or restricted </w:t>
      </w:r>
      <w:r w:rsidR="002434F0" w:rsidRPr="00A93ACD">
        <w:rPr>
          <w:i/>
          <w:lang w:val="en-AU"/>
        </w:rPr>
        <w:t xml:space="preserve">under state and territory, animal welfare or </w:t>
      </w:r>
      <w:r w:rsidR="00835E27" w:rsidRPr="00A93ACD">
        <w:rPr>
          <w:i/>
          <w:lang w:val="en-AU"/>
        </w:rPr>
        <w:t>o</w:t>
      </w:r>
      <w:r w:rsidR="00847966" w:rsidRPr="00A93ACD">
        <w:rPr>
          <w:i/>
          <w:lang w:val="en-AU"/>
        </w:rPr>
        <w:t xml:space="preserve">ccupational </w:t>
      </w:r>
      <w:r w:rsidR="00835E27" w:rsidRPr="00A93ACD">
        <w:rPr>
          <w:i/>
          <w:lang w:val="en-AU"/>
        </w:rPr>
        <w:t>h</w:t>
      </w:r>
      <w:r w:rsidR="00847966" w:rsidRPr="00A93ACD">
        <w:rPr>
          <w:i/>
          <w:lang w:val="en-AU"/>
        </w:rPr>
        <w:t xml:space="preserve">ealth and </w:t>
      </w:r>
      <w:r w:rsidR="00835E27" w:rsidRPr="00A93ACD">
        <w:rPr>
          <w:i/>
          <w:lang w:val="en-AU"/>
        </w:rPr>
        <w:t>s</w:t>
      </w:r>
      <w:r w:rsidR="00847966" w:rsidRPr="00A93ACD">
        <w:rPr>
          <w:i/>
          <w:lang w:val="en-AU"/>
        </w:rPr>
        <w:t>afety</w:t>
      </w:r>
      <w:r w:rsidR="002434F0" w:rsidRPr="00A93ACD">
        <w:rPr>
          <w:i/>
          <w:lang w:val="en-AU"/>
        </w:rPr>
        <w:t xml:space="preserve"> </w:t>
      </w:r>
      <w:r w:rsidRPr="00A93ACD">
        <w:rPr>
          <w:i/>
          <w:lang w:val="en-AU"/>
        </w:rPr>
        <w:t xml:space="preserve">legislation; all legal requirements should therefore be checked prior to beginning activities. </w:t>
      </w:r>
    </w:p>
    <w:p w14:paraId="5B52FAD7" w14:textId="77777777" w:rsidR="002F5EB8" w:rsidRPr="00A93ACD" w:rsidRDefault="002F5EB8" w:rsidP="00A42654">
      <w:pPr>
        <w:pStyle w:val="Heading3"/>
        <w:rPr>
          <w:rStyle w:val="Emphasis"/>
          <w:rFonts w:ascii="Cambria" w:hAnsi="Cambria" w:cstheme="minorBidi"/>
          <w:b w:val="0"/>
          <w:i/>
          <w:szCs w:val="22"/>
          <w:lang w:val="en-AU"/>
        </w:rPr>
      </w:pPr>
      <w:bookmarkStart w:id="87" w:name="_Toc455060950"/>
      <w:r w:rsidRPr="00A93ACD">
        <w:rPr>
          <w:rStyle w:val="Emphasis"/>
          <w:i/>
          <w:iCs w:val="0"/>
          <w:lang w:val="en-AU"/>
        </w:rPr>
        <w:t>Baiting</w:t>
      </w:r>
      <w:bookmarkEnd w:id="87"/>
    </w:p>
    <w:p w14:paraId="5B52FAD8" w14:textId="77777777" w:rsidR="002F5EB8" w:rsidRPr="00A93ACD" w:rsidRDefault="002F5EB8" w:rsidP="005C06C3">
      <w:pPr>
        <w:rPr>
          <w:lang w:val="en-AU"/>
        </w:rPr>
      </w:pPr>
      <w:r w:rsidRPr="00A93ACD">
        <w:rPr>
          <w:lang w:val="en-AU"/>
        </w:rPr>
        <w:t xml:space="preserve">Poison baiting is often used as the initial step in a control program. Baiting aims to remove a high percentage of rabbits to prevent populations from quickly recovering and to allow follow up control activities such as warren destruction to be undertaken (Williams </w:t>
      </w:r>
      <w:r w:rsidR="00513221" w:rsidRPr="00A93ACD">
        <w:rPr>
          <w:i/>
          <w:lang w:val="en-AU"/>
        </w:rPr>
        <w:t>et al.</w:t>
      </w:r>
      <w:r w:rsidRPr="00A93ACD">
        <w:rPr>
          <w:lang w:val="en-AU"/>
        </w:rPr>
        <w:t xml:space="preserve"> 1995). In some situations, such as rabbits living in dense vegetation on the edge of pastoral land, baiting may be the only immediate and feasible solution. </w:t>
      </w:r>
    </w:p>
    <w:p w14:paraId="5B52FAD9" w14:textId="77777777" w:rsidR="002308E7" w:rsidRPr="00A93ACD" w:rsidRDefault="002F5EB8" w:rsidP="005C06C3">
      <w:pPr>
        <w:rPr>
          <w:lang w:val="en-AU" w:eastAsia="en-AU"/>
        </w:rPr>
      </w:pPr>
      <w:r w:rsidRPr="00A93ACD">
        <w:rPr>
          <w:lang w:val="en-AU" w:eastAsia="en-AU"/>
        </w:rPr>
        <w:lastRenderedPageBreak/>
        <w:t xml:space="preserve">Currently, there are two different poisons available for use: 1080 (sodium fluoroacetate) and pindone.  1080 applied to oat baits is most commonly used. </w:t>
      </w:r>
      <w:r w:rsidR="002C68B5" w:rsidRPr="00A93ACD">
        <w:rPr>
          <w:lang w:val="en-AU" w:eastAsia="en-AU"/>
        </w:rPr>
        <w:t>1080 toxin is considered</w:t>
      </w:r>
      <w:r w:rsidR="00B62BBE" w:rsidRPr="00A93ACD">
        <w:rPr>
          <w:lang w:val="en-AU" w:eastAsia="en-AU"/>
        </w:rPr>
        <w:t xml:space="preserve"> to be</w:t>
      </w:r>
      <w:r w:rsidR="002C68B5" w:rsidRPr="00A93ACD">
        <w:rPr>
          <w:lang w:val="en-AU" w:eastAsia="en-AU"/>
        </w:rPr>
        <w:t xml:space="preserve"> effective (with mortality rates of up t</w:t>
      </w:r>
      <w:r w:rsidR="00666F5D" w:rsidRPr="00A93ACD">
        <w:rPr>
          <w:lang w:val="en-AU" w:eastAsia="en-AU"/>
        </w:rPr>
        <w:t xml:space="preserve">o 90% (McIlroy </w:t>
      </w:r>
      <w:r w:rsidR="00A064E0" w:rsidRPr="00A93ACD">
        <w:rPr>
          <w:lang w:val="en-AU" w:eastAsia="en-AU"/>
        </w:rPr>
        <w:t>&amp;</w:t>
      </w:r>
      <w:r w:rsidR="00666F5D" w:rsidRPr="00A93ACD">
        <w:rPr>
          <w:lang w:val="en-AU" w:eastAsia="en-AU"/>
        </w:rPr>
        <w:t xml:space="preserve"> Gifford 1991</w:t>
      </w:r>
      <w:r w:rsidR="00136148" w:rsidRPr="00A93ACD">
        <w:rPr>
          <w:lang w:val="en-AU" w:eastAsia="en-AU"/>
        </w:rPr>
        <w:t>)</w:t>
      </w:r>
      <w:r w:rsidR="00B62BBE" w:rsidRPr="00A93ACD">
        <w:rPr>
          <w:lang w:val="en-AU" w:eastAsia="en-AU"/>
        </w:rPr>
        <w:t xml:space="preserve"> and relatively inexpensive (Martin </w:t>
      </w:r>
      <w:r w:rsidR="00513221" w:rsidRPr="00A93ACD">
        <w:rPr>
          <w:i/>
          <w:lang w:val="en-AU" w:eastAsia="en-AU"/>
        </w:rPr>
        <w:t>et al.</w:t>
      </w:r>
      <w:r w:rsidR="00B62BBE" w:rsidRPr="00A93ACD">
        <w:rPr>
          <w:lang w:val="en-AU" w:eastAsia="en-AU"/>
        </w:rPr>
        <w:t xml:space="preserve"> 1994); it degrades rapidly under field conditions </w:t>
      </w:r>
      <w:r w:rsidR="002308E7" w:rsidRPr="00A93ACD">
        <w:rPr>
          <w:lang w:val="en-AU" w:eastAsia="en-AU"/>
        </w:rPr>
        <w:t>(although not in dead rabbits, wh</w:t>
      </w:r>
      <w:r w:rsidR="0023095B">
        <w:rPr>
          <w:lang w:val="en-AU" w:eastAsia="en-AU"/>
        </w:rPr>
        <w:t>ich</w:t>
      </w:r>
      <w:r w:rsidR="002308E7" w:rsidRPr="00A93ACD">
        <w:rPr>
          <w:lang w:val="en-AU" w:eastAsia="en-AU"/>
        </w:rPr>
        <w:t xml:space="preserve"> may represent a risk to native species) </w:t>
      </w:r>
      <w:r w:rsidR="00B62BBE" w:rsidRPr="00A93ACD">
        <w:rPr>
          <w:lang w:val="en-AU" w:eastAsia="en-AU"/>
        </w:rPr>
        <w:t xml:space="preserve">and does not accumulate in </w:t>
      </w:r>
      <w:r w:rsidR="002308E7" w:rsidRPr="00A93ACD">
        <w:rPr>
          <w:lang w:val="en-AU" w:eastAsia="en-AU"/>
        </w:rPr>
        <w:t xml:space="preserve">rabbits </w:t>
      </w:r>
      <w:r w:rsidR="00B62BBE" w:rsidRPr="00A93ACD">
        <w:rPr>
          <w:lang w:val="en-AU" w:eastAsia="en-AU"/>
        </w:rPr>
        <w:t>that ingest a sub</w:t>
      </w:r>
      <w:r w:rsidR="007D17BA" w:rsidRPr="00A93ACD">
        <w:rPr>
          <w:lang w:val="en-AU" w:eastAsia="en-AU"/>
        </w:rPr>
        <w:t>-</w:t>
      </w:r>
      <w:r w:rsidR="00B62BBE" w:rsidRPr="00A93ACD">
        <w:rPr>
          <w:lang w:val="en-AU" w:eastAsia="en-AU"/>
        </w:rPr>
        <w:t xml:space="preserve">lethal dose (see Twigg </w:t>
      </w:r>
      <w:r w:rsidR="00513221" w:rsidRPr="00A93ACD">
        <w:rPr>
          <w:i/>
          <w:lang w:val="en-AU" w:eastAsia="en-AU"/>
        </w:rPr>
        <w:t>et al.</w:t>
      </w:r>
      <w:r w:rsidR="00B62BBE" w:rsidRPr="00A93ACD">
        <w:rPr>
          <w:lang w:val="en-AU" w:eastAsia="en-AU"/>
        </w:rPr>
        <w:t xml:space="preserve"> 2003); and some native species (particularly in Western Australia) have a higher natural resistance.</w:t>
      </w:r>
      <w:r w:rsidR="002C68B5" w:rsidRPr="00A93ACD">
        <w:rPr>
          <w:lang w:val="en-AU" w:eastAsia="en-AU"/>
        </w:rPr>
        <w:t xml:space="preserve"> </w:t>
      </w:r>
    </w:p>
    <w:p w14:paraId="5B52FADA" w14:textId="77777777" w:rsidR="00693A47" w:rsidRDefault="002C68B5" w:rsidP="005C06C3">
      <w:pPr>
        <w:rPr>
          <w:rFonts w:eastAsia="Times New Roman"/>
          <w:lang w:val="en-AU" w:eastAsia="en-AU"/>
        </w:rPr>
      </w:pPr>
      <w:r w:rsidRPr="00A93ACD">
        <w:rPr>
          <w:rFonts w:eastAsia="Times New Roman"/>
          <w:lang w:val="en-AU" w:eastAsia="en-AU"/>
        </w:rPr>
        <w:t>P</w:t>
      </w:r>
      <w:r w:rsidR="002F5EB8" w:rsidRPr="00A93ACD">
        <w:rPr>
          <w:rFonts w:eastAsia="Times New Roman"/>
          <w:lang w:val="en-AU" w:eastAsia="en-AU"/>
        </w:rPr>
        <w:t xml:space="preserve">indone </w:t>
      </w:r>
      <w:r w:rsidRPr="00A93ACD">
        <w:rPr>
          <w:rFonts w:eastAsia="Times New Roman"/>
          <w:lang w:val="en-AU" w:eastAsia="en-AU"/>
        </w:rPr>
        <w:t>is generally</w:t>
      </w:r>
      <w:r w:rsidR="002F5EB8" w:rsidRPr="00A93ACD">
        <w:rPr>
          <w:rFonts w:eastAsia="Times New Roman"/>
          <w:lang w:val="en-AU" w:eastAsia="en-AU"/>
        </w:rPr>
        <w:t xml:space="preserve"> used in areas where 1080 cannot be used, such as urban areas where there is a high risk to domestic pets, children and livestock. </w:t>
      </w:r>
      <w:r w:rsidR="003F12A8">
        <w:rPr>
          <w:rFonts w:eastAsia="Times New Roman"/>
          <w:lang w:val="en-AU" w:eastAsia="en-AU"/>
        </w:rPr>
        <w:t xml:space="preserve">In higher risk areas, some </w:t>
      </w:r>
      <w:r w:rsidR="0031005A">
        <w:rPr>
          <w:rFonts w:eastAsia="Times New Roman"/>
          <w:lang w:val="en-AU" w:eastAsia="en-AU"/>
        </w:rPr>
        <w:t>people</w:t>
      </w:r>
      <w:r w:rsidR="003F12A8">
        <w:rPr>
          <w:rFonts w:eastAsia="Times New Roman"/>
          <w:lang w:val="en-AU" w:eastAsia="en-AU"/>
        </w:rPr>
        <w:t xml:space="preserve"> use bait stations that enable the exclusion of some, bu</w:t>
      </w:r>
      <w:r w:rsidR="0031005A">
        <w:rPr>
          <w:rFonts w:eastAsia="Times New Roman"/>
          <w:lang w:val="en-AU" w:eastAsia="en-AU"/>
        </w:rPr>
        <w:t>t not all, non-target species. However, i</w:t>
      </w:r>
      <w:r w:rsidR="003F12A8">
        <w:rPr>
          <w:rFonts w:eastAsia="Times New Roman"/>
          <w:lang w:val="en-AU" w:eastAsia="en-AU"/>
        </w:rPr>
        <w:t xml:space="preserve">t is noted that </w:t>
      </w:r>
      <w:r w:rsidR="00693A47">
        <w:rPr>
          <w:rFonts w:eastAsia="Times New Roman"/>
          <w:lang w:val="en-AU" w:eastAsia="en-AU"/>
        </w:rPr>
        <w:t xml:space="preserve">this </w:t>
      </w:r>
      <w:r w:rsidR="0031005A">
        <w:rPr>
          <w:rFonts w:eastAsia="Times New Roman"/>
          <w:lang w:val="en-AU" w:eastAsia="en-AU"/>
        </w:rPr>
        <w:t>is not the recommended technique because it may lead to only the dominant rabbits feeding on the baits and consume greater amounts than is needed to kill them meaning their carcases are particularly hazardous to scavengers.</w:t>
      </w:r>
      <w:r w:rsidR="00693A47">
        <w:rPr>
          <w:rFonts w:eastAsia="Times New Roman"/>
          <w:lang w:val="en-AU" w:eastAsia="en-AU"/>
        </w:rPr>
        <w:t xml:space="preserve"> </w:t>
      </w:r>
    </w:p>
    <w:p w14:paraId="5B52FADB" w14:textId="77777777" w:rsidR="0086160D" w:rsidRPr="00A93ACD" w:rsidRDefault="002F5EB8" w:rsidP="005C06C3">
      <w:pPr>
        <w:rPr>
          <w:lang w:val="en-AU" w:eastAsia="en-AU"/>
        </w:rPr>
      </w:pPr>
      <w:r w:rsidRPr="00A93ACD">
        <w:rPr>
          <w:lang w:val="en-AU" w:eastAsia="en-AU"/>
        </w:rPr>
        <w:t xml:space="preserve">For </w:t>
      </w:r>
      <w:r w:rsidR="009160C8">
        <w:rPr>
          <w:lang w:val="en-AU" w:eastAsia="en-AU"/>
        </w:rPr>
        <w:t>these</w:t>
      </w:r>
      <w:r w:rsidRPr="00A93ACD">
        <w:rPr>
          <w:lang w:val="en-AU" w:eastAsia="en-AU"/>
        </w:rPr>
        <w:t xml:space="preserve"> poisons, there are ongoing concerns about the humaneness and target specificity</w:t>
      </w:r>
      <w:r w:rsidR="00E11A20" w:rsidRPr="00A93ACD">
        <w:rPr>
          <w:lang w:val="en-AU" w:eastAsia="en-AU"/>
        </w:rPr>
        <w:t>—</w:t>
      </w:r>
      <w:r w:rsidR="009160C8">
        <w:rPr>
          <w:lang w:val="en-AU" w:eastAsia="en-AU"/>
        </w:rPr>
        <w:t xml:space="preserve">particularly around the use of </w:t>
      </w:r>
      <w:r w:rsidR="00550E15" w:rsidRPr="00A93ACD">
        <w:rPr>
          <w:lang w:val="en-AU" w:eastAsia="en-AU"/>
        </w:rPr>
        <w:t xml:space="preserve">pindone </w:t>
      </w:r>
      <w:r w:rsidRPr="00A93ACD">
        <w:rPr>
          <w:lang w:val="en-AU" w:eastAsia="en-AU"/>
        </w:rPr>
        <w:t xml:space="preserve">(see </w:t>
      </w:r>
      <w:hyperlink w:anchor="_Animal_welfare" w:history="1">
        <w:r w:rsidRPr="00A93ACD">
          <w:rPr>
            <w:rStyle w:val="Hyperlink"/>
            <w:lang w:val="en-AU" w:eastAsia="en-AU"/>
          </w:rPr>
          <w:t>Section 7: Animal welfare</w:t>
        </w:r>
      </w:hyperlink>
      <w:r w:rsidR="00C03AB1" w:rsidRPr="00A93ACD">
        <w:rPr>
          <w:lang w:val="en-AU" w:eastAsia="en-AU"/>
        </w:rPr>
        <w:t xml:space="preserve"> for further information, including symptoms of these poisons</w:t>
      </w:r>
      <w:r w:rsidRPr="00A93ACD">
        <w:rPr>
          <w:lang w:val="en-AU" w:eastAsia="en-AU"/>
        </w:rPr>
        <w:t>)</w:t>
      </w:r>
      <w:r w:rsidR="00E11A20" w:rsidRPr="00A93ACD">
        <w:rPr>
          <w:lang w:val="en-AU" w:eastAsia="en-AU"/>
        </w:rPr>
        <w:t xml:space="preserve">. </w:t>
      </w:r>
    </w:p>
    <w:p w14:paraId="5B52FADC" w14:textId="77777777" w:rsidR="002F5EB8" w:rsidRPr="00A93ACD" w:rsidRDefault="002F5EB8" w:rsidP="005C06C3">
      <w:pPr>
        <w:rPr>
          <w:rFonts w:eastAsia="Times New Roman"/>
          <w:lang w:val="en-AU" w:eastAsia="en-AU"/>
        </w:rPr>
      </w:pPr>
      <w:r w:rsidRPr="00A93ACD">
        <w:rPr>
          <w:rFonts w:eastAsia="Times New Roman"/>
          <w:lang w:val="en-AU" w:eastAsia="en-AU"/>
        </w:rPr>
        <w:t>The use of poison baits can also present additional issues including:</w:t>
      </w:r>
    </w:p>
    <w:p w14:paraId="5B52FADD" w14:textId="77777777" w:rsidR="008F20BD" w:rsidRPr="00A93ACD" w:rsidRDefault="007A735E" w:rsidP="008F20BD">
      <w:pPr>
        <w:pStyle w:val="ListBullet"/>
        <w:ind w:left="993" w:hanging="284"/>
        <w:rPr>
          <w:rFonts w:eastAsia="Times New Roman"/>
          <w:lang w:val="en-AU" w:eastAsia="en-AU"/>
        </w:rPr>
      </w:pPr>
      <w:r>
        <w:rPr>
          <w:rFonts w:eastAsia="Times New Roman"/>
          <w:lang w:val="en-AU" w:eastAsia="en-AU"/>
        </w:rPr>
        <w:t>p</w:t>
      </w:r>
      <w:r w:rsidR="007D17BA" w:rsidRPr="00A93ACD">
        <w:rPr>
          <w:rFonts w:eastAsia="Times New Roman"/>
          <w:lang w:val="en-AU" w:eastAsia="en-AU"/>
        </w:rPr>
        <w:t>otential</w:t>
      </w:r>
      <w:r w:rsidR="002F5EB8" w:rsidRPr="00A93ACD">
        <w:rPr>
          <w:rFonts w:eastAsia="Times New Roman"/>
          <w:lang w:val="en-AU" w:eastAsia="en-AU"/>
        </w:rPr>
        <w:t xml:space="preserve"> poisoning of non-target species, including native fauna, livestock and domestic animals</w:t>
      </w:r>
      <w:r w:rsidR="00495FF4">
        <w:rPr>
          <w:rFonts w:eastAsia="Times New Roman"/>
          <w:lang w:val="en-AU" w:eastAsia="en-AU"/>
        </w:rPr>
        <w:t xml:space="preserve"> through direct consumption of bait or through secondary poisoning from consumption of rabbit carcases </w:t>
      </w:r>
      <w:r w:rsidR="008F20BD" w:rsidRPr="00A93ACD">
        <w:rPr>
          <w:rFonts w:eastAsia="Times New Roman"/>
          <w:lang w:val="en-AU" w:eastAsia="en-AU"/>
        </w:rPr>
        <w:t xml:space="preserve">(Fisher, Brown </w:t>
      </w:r>
      <w:r w:rsidR="00A064E0" w:rsidRPr="00A93ACD">
        <w:rPr>
          <w:rFonts w:eastAsia="Times New Roman"/>
          <w:lang w:val="en-AU" w:eastAsia="en-AU"/>
        </w:rPr>
        <w:t>&amp;</w:t>
      </w:r>
      <w:r w:rsidR="008F20BD" w:rsidRPr="00A93ACD">
        <w:rPr>
          <w:rFonts w:eastAsia="Times New Roman"/>
          <w:lang w:val="en-AU" w:eastAsia="en-AU"/>
        </w:rPr>
        <w:t xml:space="preserve"> Arrow 2015)</w:t>
      </w:r>
    </w:p>
    <w:p w14:paraId="5B52FADE" w14:textId="77777777" w:rsidR="002F5EB8" w:rsidRPr="00A93ACD" w:rsidRDefault="007A735E" w:rsidP="005C06C3">
      <w:pPr>
        <w:pStyle w:val="ListBullet"/>
        <w:ind w:left="993" w:hanging="284"/>
        <w:rPr>
          <w:rFonts w:eastAsia="Times New Roman"/>
          <w:lang w:val="en-AU" w:eastAsia="en-AU"/>
        </w:rPr>
      </w:pPr>
      <w:r>
        <w:rPr>
          <w:rFonts w:eastAsia="Times New Roman"/>
          <w:lang w:val="en-AU" w:eastAsia="en-AU"/>
        </w:rPr>
        <w:t>a</w:t>
      </w:r>
      <w:r w:rsidR="002F5EB8" w:rsidRPr="00A93ACD">
        <w:rPr>
          <w:rFonts w:eastAsia="Times New Roman"/>
          <w:lang w:val="en-AU" w:eastAsia="en-AU"/>
        </w:rPr>
        <w:t>voidance of baits by rabbits that have previously consumed a sub-lethal dose due to neophobia or bait aversion</w:t>
      </w:r>
      <w:r w:rsidR="00495FF4">
        <w:rPr>
          <w:rFonts w:eastAsia="Times New Roman"/>
          <w:lang w:val="en-AU" w:eastAsia="en-AU"/>
        </w:rPr>
        <w:t>. T</w:t>
      </w:r>
      <w:r w:rsidR="002F5EB8" w:rsidRPr="00A93ACD">
        <w:rPr>
          <w:rFonts w:eastAsia="Times New Roman"/>
          <w:lang w:val="en-AU" w:eastAsia="en-AU"/>
        </w:rPr>
        <w:t xml:space="preserve">his can be caused by frequent and ineffective baiting and cannot be overcome through a change in poison (Williams </w:t>
      </w:r>
      <w:r w:rsidR="00513221" w:rsidRPr="00A93ACD">
        <w:rPr>
          <w:rFonts w:eastAsia="Times New Roman"/>
          <w:i/>
          <w:lang w:val="en-AU" w:eastAsia="en-AU"/>
        </w:rPr>
        <w:t>et al.</w:t>
      </w:r>
      <w:r w:rsidR="002F5EB8" w:rsidRPr="00A93ACD">
        <w:rPr>
          <w:rFonts w:eastAsia="Times New Roman"/>
          <w:lang w:val="en-AU" w:eastAsia="en-AU"/>
        </w:rPr>
        <w:t xml:space="preserve"> 1995)</w:t>
      </w:r>
      <w:r w:rsidR="0023095B">
        <w:rPr>
          <w:rFonts w:eastAsia="Times New Roman"/>
          <w:lang w:val="en-AU" w:eastAsia="en-AU"/>
        </w:rPr>
        <w:t>,</w:t>
      </w:r>
      <w:r w:rsidR="00495FF4">
        <w:rPr>
          <w:rFonts w:eastAsia="Times New Roman"/>
          <w:lang w:val="en-AU" w:eastAsia="en-AU"/>
        </w:rPr>
        <w:t xml:space="preserve"> and</w:t>
      </w:r>
    </w:p>
    <w:p w14:paraId="5B52FADF" w14:textId="77777777" w:rsidR="002F5EB8" w:rsidRPr="00A93ACD" w:rsidRDefault="007A735E" w:rsidP="00495FF4">
      <w:pPr>
        <w:pStyle w:val="ListBullet"/>
        <w:ind w:left="993" w:hanging="284"/>
        <w:rPr>
          <w:rFonts w:eastAsia="Times New Roman"/>
          <w:lang w:val="en-AU" w:eastAsia="en-AU"/>
        </w:rPr>
      </w:pPr>
      <w:r>
        <w:rPr>
          <w:rFonts w:eastAsia="Times New Roman"/>
          <w:lang w:val="en-AU" w:eastAsia="en-AU"/>
        </w:rPr>
        <w:t>l</w:t>
      </w:r>
      <w:r w:rsidR="002F5EB8" w:rsidRPr="00A93ACD">
        <w:rPr>
          <w:rFonts w:eastAsia="Times New Roman"/>
          <w:lang w:val="en-AU" w:eastAsia="en-AU"/>
        </w:rPr>
        <w:t xml:space="preserve">ack of an antidote for </w:t>
      </w:r>
      <w:r w:rsidR="00DA7F1E" w:rsidRPr="00A93ACD">
        <w:rPr>
          <w:rFonts w:eastAsia="Times New Roman"/>
          <w:lang w:val="en-AU" w:eastAsia="en-AU"/>
        </w:rPr>
        <w:t>1080</w:t>
      </w:r>
      <w:r w:rsidR="00DF0829" w:rsidRPr="00A93ACD">
        <w:rPr>
          <w:rFonts w:eastAsia="Times New Roman"/>
          <w:lang w:val="en-AU" w:eastAsia="en-AU"/>
        </w:rPr>
        <w:t xml:space="preserve"> (</w:t>
      </w:r>
      <w:r w:rsidR="0023095B">
        <w:rPr>
          <w:rFonts w:eastAsia="Times New Roman"/>
          <w:lang w:val="en-AU" w:eastAsia="en-AU"/>
        </w:rPr>
        <w:t xml:space="preserve">a </w:t>
      </w:r>
      <w:r w:rsidR="00DF0829" w:rsidRPr="00A93ACD">
        <w:rPr>
          <w:rFonts w:eastAsia="Times New Roman"/>
          <w:lang w:val="en-AU" w:eastAsia="en-AU"/>
        </w:rPr>
        <w:t xml:space="preserve">pindone antidote </w:t>
      </w:r>
      <w:r w:rsidR="0023095B">
        <w:rPr>
          <w:rFonts w:eastAsia="Times New Roman"/>
          <w:lang w:val="en-AU" w:eastAsia="en-AU"/>
        </w:rPr>
        <w:t>is</w:t>
      </w:r>
      <w:r w:rsidR="0023095B" w:rsidRPr="00A93ACD">
        <w:rPr>
          <w:rFonts w:eastAsia="Times New Roman"/>
          <w:lang w:val="en-AU" w:eastAsia="en-AU"/>
        </w:rPr>
        <w:t xml:space="preserve"> available </w:t>
      </w:r>
      <w:r w:rsidR="00DF0829" w:rsidRPr="00A93ACD">
        <w:rPr>
          <w:rFonts w:eastAsia="Times New Roman"/>
          <w:lang w:val="en-AU" w:eastAsia="en-AU"/>
        </w:rPr>
        <w:t>for domestic animals</w:t>
      </w:r>
      <w:r w:rsidR="002F5EB8" w:rsidRPr="00A93ACD">
        <w:rPr>
          <w:rFonts w:eastAsia="Times New Roman"/>
          <w:lang w:val="en-AU" w:eastAsia="en-AU"/>
        </w:rPr>
        <w:t>.</w:t>
      </w:r>
    </w:p>
    <w:p w14:paraId="5B52FAE0" w14:textId="77777777" w:rsidR="001561A5" w:rsidRPr="00A93ACD" w:rsidRDefault="002F5EB8" w:rsidP="005C06C3">
      <w:pPr>
        <w:rPr>
          <w:rFonts w:eastAsia="Times New Roman"/>
          <w:lang w:val="en-AU" w:eastAsia="en-AU"/>
        </w:rPr>
      </w:pPr>
      <w:r w:rsidRPr="00A93ACD">
        <w:rPr>
          <w:rFonts w:eastAsia="Times New Roman"/>
          <w:lang w:val="en-AU" w:eastAsia="en-AU"/>
        </w:rPr>
        <w:t>Effective methods for using toxins</w:t>
      </w:r>
      <w:r w:rsidR="001561A5" w:rsidRPr="00A93ACD">
        <w:rPr>
          <w:rFonts w:eastAsia="Times New Roman"/>
          <w:lang w:val="en-AU" w:eastAsia="en-AU"/>
        </w:rPr>
        <w:t>, including published protocols</w:t>
      </w:r>
      <w:r w:rsidR="00C6081C" w:rsidRPr="00A93ACD">
        <w:rPr>
          <w:rFonts w:eastAsia="Times New Roman"/>
          <w:lang w:val="en-AU" w:eastAsia="en-AU"/>
        </w:rPr>
        <w:t xml:space="preserve"> and effective labe</w:t>
      </w:r>
      <w:r w:rsidR="00495FF4">
        <w:rPr>
          <w:rFonts w:eastAsia="Times New Roman"/>
          <w:lang w:val="en-AU" w:eastAsia="en-AU"/>
        </w:rPr>
        <w:t>l</w:t>
      </w:r>
      <w:r w:rsidR="00C6081C" w:rsidRPr="00A93ACD">
        <w:rPr>
          <w:rFonts w:eastAsia="Times New Roman"/>
          <w:lang w:val="en-AU" w:eastAsia="en-AU"/>
        </w:rPr>
        <w:t>ling</w:t>
      </w:r>
      <w:r w:rsidR="001561A5" w:rsidRPr="00A93ACD">
        <w:rPr>
          <w:rFonts w:eastAsia="Times New Roman"/>
          <w:lang w:val="en-AU" w:eastAsia="en-AU"/>
        </w:rPr>
        <w:t>,</w:t>
      </w:r>
      <w:r w:rsidRPr="00A93ACD">
        <w:rPr>
          <w:rFonts w:eastAsia="Times New Roman"/>
          <w:lang w:val="en-AU" w:eastAsia="en-AU"/>
        </w:rPr>
        <w:t xml:space="preserve"> have been developed, and control programs that are well designed and carefully implemented will </w:t>
      </w:r>
      <w:r w:rsidR="00884D8E" w:rsidRPr="00A93ACD">
        <w:rPr>
          <w:rFonts w:eastAsia="Times New Roman"/>
          <w:lang w:val="en-AU" w:eastAsia="en-AU"/>
        </w:rPr>
        <w:t xml:space="preserve">help to </w:t>
      </w:r>
      <w:r w:rsidRPr="00A93ACD">
        <w:rPr>
          <w:rFonts w:eastAsia="Times New Roman"/>
          <w:lang w:val="en-AU" w:eastAsia="en-AU"/>
        </w:rPr>
        <w:t xml:space="preserve">minimise any potential </w:t>
      </w:r>
      <w:r w:rsidR="001561A5" w:rsidRPr="00A93ACD">
        <w:rPr>
          <w:rFonts w:eastAsia="Times New Roman"/>
          <w:lang w:val="en-AU" w:eastAsia="en-AU"/>
        </w:rPr>
        <w:t xml:space="preserve">issues including </w:t>
      </w:r>
      <w:r w:rsidRPr="00A93ACD">
        <w:rPr>
          <w:rFonts w:eastAsia="Times New Roman"/>
          <w:lang w:val="en-AU" w:eastAsia="en-AU"/>
        </w:rPr>
        <w:t xml:space="preserve">non-target effects (e.g. Sharp </w:t>
      </w:r>
      <w:r w:rsidR="00A064E0" w:rsidRPr="00A93ACD">
        <w:rPr>
          <w:rFonts w:eastAsia="Times New Roman"/>
          <w:lang w:val="en-AU" w:eastAsia="en-AU"/>
        </w:rPr>
        <w:t>&amp;</w:t>
      </w:r>
      <w:r w:rsidRPr="00A93ACD">
        <w:rPr>
          <w:rFonts w:eastAsia="Times New Roman"/>
          <w:lang w:val="en-AU" w:eastAsia="en-AU"/>
        </w:rPr>
        <w:t>S</w:t>
      </w:r>
      <w:r w:rsidR="000860EB" w:rsidRPr="00A93ACD">
        <w:rPr>
          <w:rFonts w:eastAsia="Times New Roman"/>
          <w:lang w:val="en-AU" w:eastAsia="en-AU"/>
        </w:rPr>
        <w:t>aunders 2012</w:t>
      </w:r>
      <w:r w:rsidRPr="00A93ACD">
        <w:rPr>
          <w:rFonts w:eastAsia="Times New Roman"/>
          <w:lang w:val="en-AU" w:eastAsia="en-AU"/>
        </w:rPr>
        <w:t xml:space="preserve">). </w:t>
      </w:r>
      <w:r w:rsidR="00495FF4">
        <w:rPr>
          <w:rFonts w:eastAsia="Times New Roman"/>
          <w:lang w:val="en-AU" w:eastAsia="en-AU"/>
        </w:rPr>
        <w:t xml:space="preserve">These standard operating procedures can be accessed online at </w:t>
      </w:r>
      <w:hyperlink r:id="rId18" w:history="1">
        <w:r w:rsidR="00495FF4" w:rsidRPr="00495FF4">
          <w:rPr>
            <w:rStyle w:val="Hyperlink"/>
            <w:rFonts w:eastAsia="Times New Roman"/>
            <w:lang w:val="en-AU" w:eastAsia="en-AU"/>
          </w:rPr>
          <w:t>www.pestsmart.org.au/pest-animal-species/european-rabbit/</w:t>
        </w:r>
      </w:hyperlink>
      <w:r w:rsidR="00495FF4">
        <w:rPr>
          <w:rFonts w:eastAsia="Times New Roman"/>
          <w:lang w:val="en-AU" w:eastAsia="en-AU"/>
        </w:rPr>
        <w:t>.</w:t>
      </w:r>
    </w:p>
    <w:p w14:paraId="5B52FAE1" w14:textId="77777777" w:rsidR="0086160D" w:rsidRPr="00A93ACD" w:rsidRDefault="00C76035" w:rsidP="005C06C3">
      <w:pPr>
        <w:rPr>
          <w:rFonts w:eastAsia="Times New Roman"/>
          <w:lang w:val="en-AU" w:eastAsia="en-AU"/>
        </w:rPr>
      </w:pPr>
      <w:r w:rsidRPr="00A93ACD">
        <w:rPr>
          <w:rFonts w:eastAsia="Times New Roman"/>
          <w:lang w:val="en-AU" w:eastAsia="en-AU"/>
        </w:rPr>
        <w:t xml:space="preserve">Another issue </w:t>
      </w:r>
      <w:r w:rsidR="00667B36" w:rsidRPr="00A93ACD">
        <w:rPr>
          <w:rFonts w:eastAsia="Times New Roman"/>
          <w:lang w:val="en-AU" w:eastAsia="en-AU"/>
        </w:rPr>
        <w:t>affecting poison baiting is the</w:t>
      </w:r>
      <w:r w:rsidRPr="00A93ACD">
        <w:rPr>
          <w:rFonts w:eastAsia="Times New Roman"/>
          <w:lang w:val="en-AU" w:eastAsia="en-AU"/>
        </w:rPr>
        <w:t xml:space="preserve"> develop</w:t>
      </w:r>
      <w:r w:rsidR="00667B36" w:rsidRPr="00A93ACD">
        <w:rPr>
          <w:rFonts w:eastAsia="Times New Roman"/>
          <w:lang w:val="en-AU" w:eastAsia="en-AU"/>
        </w:rPr>
        <w:t>ment of</w:t>
      </w:r>
      <w:r w:rsidRPr="00A93ACD">
        <w:rPr>
          <w:rFonts w:eastAsia="Times New Roman"/>
          <w:lang w:val="en-AU" w:eastAsia="en-AU"/>
        </w:rPr>
        <w:t xml:space="preserve"> genetic resistance to 1080 poison</w:t>
      </w:r>
      <w:r w:rsidR="00667B36" w:rsidRPr="00A93ACD">
        <w:rPr>
          <w:rFonts w:eastAsia="Times New Roman"/>
          <w:lang w:val="en-AU" w:eastAsia="en-AU"/>
        </w:rPr>
        <w:t xml:space="preserve"> in some populations (Twigg, Martin </w:t>
      </w:r>
      <w:r w:rsidR="00A064E0" w:rsidRPr="00A93ACD">
        <w:rPr>
          <w:rFonts w:eastAsia="Times New Roman"/>
          <w:lang w:val="en-AU" w:eastAsia="en-AU"/>
        </w:rPr>
        <w:t>&amp;</w:t>
      </w:r>
      <w:r w:rsidR="00667B36" w:rsidRPr="00A93ACD">
        <w:rPr>
          <w:rFonts w:eastAsia="Times New Roman"/>
          <w:lang w:val="en-AU" w:eastAsia="en-AU"/>
        </w:rPr>
        <w:t xml:space="preserve"> Lowe 2002). This means that a</w:t>
      </w:r>
      <w:r w:rsidR="00A32447" w:rsidRPr="00A93ACD">
        <w:rPr>
          <w:rFonts w:eastAsia="Times New Roman"/>
          <w:lang w:val="en-AU" w:eastAsia="en-AU"/>
        </w:rPr>
        <w:t xml:space="preserve"> higher </w:t>
      </w:r>
      <w:r w:rsidR="00667B36" w:rsidRPr="00A93ACD">
        <w:rPr>
          <w:rFonts w:eastAsia="Times New Roman"/>
          <w:lang w:val="en-AU" w:eastAsia="en-AU"/>
        </w:rPr>
        <w:t xml:space="preserve">dose </w:t>
      </w:r>
      <w:r w:rsidR="00380C0E" w:rsidRPr="00A93ACD">
        <w:rPr>
          <w:rFonts w:eastAsia="Times New Roman"/>
          <w:lang w:val="en-AU" w:eastAsia="en-AU"/>
        </w:rPr>
        <w:t xml:space="preserve">of 1080 </w:t>
      </w:r>
      <w:r w:rsidR="00667B36" w:rsidRPr="00A93ACD">
        <w:rPr>
          <w:rFonts w:eastAsia="Times New Roman"/>
          <w:lang w:val="en-AU" w:eastAsia="en-AU"/>
        </w:rPr>
        <w:t xml:space="preserve">is required </w:t>
      </w:r>
      <w:r w:rsidR="00A32447" w:rsidRPr="00A93ACD">
        <w:rPr>
          <w:rFonts w:eastAsia="Times New Roman"/>
          <w:lang w:val="en-AU" w:eastAsia="en-AU"/>
        </w:rPr>
        <w:t xml:space="preserve">to </w:t>
      </w:r>
      <w:r w:rsidR="007F6377" w:rsidRPr="00A93ACD">
        <w:rPr>
          <w:rFonts w:eastAsia="Times New Roman"/>
          <w:lang w:val="en-AU" w:eastAsia="en-AU"/>
        </w:rPr>
        <w:t>cause death</w:t>
      </w:r>
      <w:r w:rsidR="00A32447" w:rsidRPr="00A93ACD">
        <w:rPr>
          <w:rFonts w:eastAsia="Times New Roman"/>
          <w:lang w:val="en-AU" w:eastAsia="en-AU"/>
        </w:rPr>
        <w:t xml:space="preserve"> (Twigg, </w:t>
      </w:r>
      <w:r w:rsidR="007F6377" w:rsidRPr="00A93ACD">
        <w:rPr>
          <w:rFonts w:eastAsia="Times New Roman"/>
          <w:lang w:val="en-AU" w:eastAsia="en-AU"/>
        </w:rPr>
        <w:t>M</w:t>
      </w:r>
      <w:r w:rsidR="00A32447" w:rsidRPr="00A93ACD">
        <w:rPr>
          <w:rFonts w:eastAsia="Times New Roman"/>
          <w:lang w:val="en-AU" w:eastAsia="en-AU"/>
        </w:rPr>
        <w:t xml:space="preserve">artin </w:t>
      </w:r>
      <w:r w:rsidR="00A064E0" w:rsidRPr="00A93ACD">
        <w:rPr>
          <w:rFonts w:eastAsia="Times New Roman"/>
          <w:lang w:val="en-AU" w:eastAsia="en-AU"/>
        </w:rPr>
        <w:t>&amp;</w:t>
      </w:r>
      <w:r w:rsidR="00A32447" w:rsidRPr="00A93ACD">
        <w:rPr>
          <w:rFonts w:eastAsia="Times New Roman"/>
          <w:lang w:val="en-AU" w:eastAsia="en-AU"/>
        </w:rPr>
        <w:t xml:space="preserve"> Lowe 2002). </w:t>
      </w:r>
      <w:r w:rsidR="000E5A4B" w:rsidRPr="00A93ACD">
        <w:rPr>
          <w:rFonts w:eastAsia="Times New Roman"/>
          <w:lang w:val="en-AU" w:eastAsia="en-AU"/>
        </w:rPr>
        <w:t>Populations which have had the least exposure to 1080 baits in the past are likely to have gre</w:t>
      </w:r>
      <w:r w:rsidR="0023095B">
        <w:rPr>
          <w:rFonts w:eastAsia="Times New Roman"/>
          <w:lang w:val="en-AU" w:eastAsia="en-AU"/>
        </w:rPr>
        <w:t>ater sensitivity to this poison</w:t>
      </w:r>
      <w:r w:rsidR="000E5A4B" w:rsidRPr="00A93ACD">
        <w:rPr>
          <w:rFonts w:eastAsia="Times New Roman"/>
          <w:lang w:val="en-AU" w:eastAsia="en-AU"/>
        </w:rPr>
        <w:t xml:space="preserve"> than populations where baiting occurs regularly (Twigg, Martin </w:t>
      </w:r>
      <w:r w:rsidR="00A064E0" w:rsidRPr="00A93ACD">
        <w:rPr>
          <w:rFonts w:eastAsia="Times New Roman"/>
          <w:lang w:val="en-AU" w:eastAsia="en-AU"/>
        </w:rPr>
        <w:t>&amp;</w:t>
      </w:r>
      <w:r w:rsidR="000E5A4B" w:rsidRPr="00A93ACD">
        <w:rPr>
          <w:rFonts w:eastAsia="Times New Roman"/>
          <w:lang w:val="en-AU" w:eastAsia="en-AU"/>
        </w:rPr>
        <w:t xml:space="preserve"> Lowe 2002). </w:t>
      </w:r>
      <w:r w:rsidR="00137357" w:rsidRPr="00A93ACD">
        <w:rPr>
          <w:rFonts w:eastAsia="Times New Roman"/>
          <w:lang w:val="en-AU" w:eastAsia="en-AU"/>
        </w:rPr>
        <w:t>For example, Twigg, Martin and Lowe (2002) found that the lethal dose</w:t>
      </w:r>
      <w:r w:rsidR="00A46157" w:rsidRPr="00A93ACD">
        <w:rPr>
          <w:rFonts w:eastAsia="Times New Roman"/>
          <w:vertAlign w:val="subscript"/>
          <w:lang w:val="en-AU" w:eastAsia="en-AU"/>
        </w:rPr>
        <w:t xml:space="preserve"> </w:t>
      </w:r>
      <w:r w:rsidR="00137357" w:rsidRPr="00A93ACD">
        <w:rPr>
          <w:rFonts w:eastAsia="Times New Roman"/>
          <w:lang w:val="en-AU" w:eastAsia="en-AU"/>
        </w:rPr>
        <w:t>(LD</w:t>
      </w:r>
      <w:r w:rsidR="00137357" w:rsidRPr="00A93ACD">
        <w:rPr>
          <w:rFonts w:eastAsia="Times New Roman"/>
          <w:vertAlign w:val="subscript"/>
          <w:lang w:val="en-AU" w:eastAsia="en-AU"/>
        </w:rPr>
        <w:t>50</w:t>
      </w:r>
      <w:r w:rsidR="00137357" w:rsidRPr="00A93ACD">
        <w:rPr>
          <w:rFonts w:eastAsia="Times New Roman"/>
          <w:lang w:val="en-AU" w:eastAsia="en-AU"/>
        </w:rPr>
        <w:t xml:space="preserve">) value of 1080 for some populations in now approximately 0.744 to 1.019mg </w:t>
      </w:r>
      <w:r w:rsidR="00667B36" w:rsidRPr="00A93ACD">
        <w:rPr>
          <w:rFonts w:eastAsia="Times New Roman"/>
          <w:lang w:val="en-AU" w:eastAsia="en-AU"/>
        </w:rPr>
        <w:t xml:space="preserve">of </w:t>
      </w:r>
      <w:r w:rsidR="00137357" w:rsidRPr="00A93ACD">
        <w:rPr>
          <w:rFonts w:eastAsia="Times New Roman"/>
          <w:lang w:val="en-AU" w:eastAsia="en-AU"/>
        </w:rPr>
        <w:t>pure 1080 kg</w:t>
      </w:r>
      <w:r w:rsidR="00137357" w:rsidRPr="00A93ACD">
        <w:rPr>
          <w:rFonts w:eastAsia="Times New Roman"/>
          <w:vertAlign w:val="superscript"/>
          <w:lang w:val="en-AU" w:eastAsia="en-AU"/>
        </w:rPr>
        <w:t>-1</w:t>
      </w:r>
      <w:r w:rsidR="00137357" w:rsidRPr="00A93ACD">
        <w:rPr>
          <w:rFonts w:eastAsia="Times New Roman"/>
          <w:lang w:val="en-AU" w:eastAsia="en-AU"/>
        </w:rPr>
        <w:t xml:space="preserve"> which is significantly higher than previously reported values of 0.34 to 0.46mg of pure 1080 kg</w:t>
      </w:r>
      <w:r w:rsidR="00137357" w:rsidRPr="00A93ACD">
        <w:rPr>
          <w:rFonts w:eastAsia="Times New Roman"/>
          <w:vertAlign w:val="superscript"/>
          <w:lang w:val="en-AU" w:eastAsia="en-AU"/>
        </w:rPr>
        <w:t>-1</w:t>
      </w:r>
      <w:r w:rsidR="00137357" w:rsidRPr="00A93ACD">
        <w:rPr>
          <w:rFonts w:eastAsia="Times New Roman"/>
          <w:lang w:val="en-AU" w:eastAsia="en-AU"/>
        </w:rPr>
        <w:t>; for populations with low exposure to 1080, the LD</w:t>
      </w:r>
      <w:r w:rsidR="00137357" w:rsidRPr="00A93ACD">
        <w:rPr>
          <w:rFonts w:eastAsia="Times New Roman"/>
          <w:vertAlign w:val="subscript"/>
          <w:lang w:val="en-AU" w:eastAsia="en-AU"/>
        </w:rPr>
        <w:t xml:space="preserve">50 </w:t>
      </w:r>
      <w:r w:rsidR="00137357" w:rsidRPr="00A93ACD">
        <w:rPr>
          <w:rFonts w:eastAsia="Times New Roman"/>
          <w:lang w:val="en-AU" w:eastAsia="en-AU"/>
        </w:rPr>
        <w:t>value did not change.</w:t>
      </w:r>
      <w:r w:rsidR="00380C0E" w:rsidRPr="00A93ACD">
        <w:rPr>
          <w:rFonts w:eastAsia="Times New Roman"/>
          <w:lang w:val="en-AU" w:eastAsia="en-AU"/>
        </w:rPr>
        <w:t xml:space="preserve"> This has implications for </w:t>
      </w:r>
      <w:r w:rsidR="001418F4" w:rsidRPr="00A93ACD">
        <w:rPr>
          <w:rFonts w:eastAsia="Times New Roman"/>
          <w:lang w:val="en-AU" w:eastAsia="en-AU"/>
        </w:rPr>
        <w:t>control programs</w:t>
      </w:r>
      <w:r w:rsidR="00380C0E" w:rsidRPr="00A93ACD">
        <w:rPr>
          <w:rFonts w:eastAsia="Times New Roman"/>
          <w:lang w:val="en-AU" w:eastAsia="en-AU"/>
        </w:rPr>
        <w:t xml:space="preserve"> </w:t>
      </w:r>
      <w:r w:rsidR="00F33D3D">
        <w:rPr>
          <w:rFonts w:eastAsia="Times New Roman"/>
          <w:lang w:val="en-AU" w:eastAsia="en-AU"/>
        </w:rPr>
        <w:t>that</w:t>
      </w:r>
      <w:r w:rsidR="00380C0E" w:rsidRPr="00A93ACD">
        <w:rPr>
          <w:rFonts w:eastAsia="Times New Roman"/>
          <w:lang w:val="en-AU" w:eastAsia="en-AU"/>
        </w:rPr>
        <w:t xml:space="preserve"> may become less effective over time</w:t>
      </w:r>
      <w:r w:rsidR="001418F4" w:rsidRPr="00A93ACD">
        <w:rPr>
          <w:rFonts w:eastAsia="Times New Roman"/>
          <w:lang w:val="en-AU" w:eastAsia="en-AU"/>
        </w:rPr>
        <w:t xml:space="preserve"> (Twigg, Martin </w:t>
      </w:r>
      <w:r w:rsidR="00A064E0" w:rsidRPr="00A93ACD">
        <w:rPr>
          <w:rFonts w:eastAsia="Times New Roman"/>
          <w:lang w:val="en-AU" w:eastAsia="en-AU"/>
        </w:rPr>
        <w:t>&amp;</w:t>
      </w:r>
      <w:r w:rsidR="001418F4" w:rsidRPr="00A93ACD">
        <w:rPr>
          <w:rFonts w:eastAsia="Times New Roman"/>
          <w:lang w:val="en-AU" w:eastAsia="en-AU"/>
        </w:rPr>
        <w:t xml:space="preserve"> Lowe 2002)</w:t>
      </w:r>
      <w:r w:rsidR="0094387C" w:rsidRPr="00A93ACD">
        <w:rPr>
          <w:rFonts w:eastAsia="Times New Roman"/>
          <w:lang w:val="en-AU" w:eastAsia="en-AU"/>
        </w:rPr>
        <w:t xml:space="preserve">. Further, increasing the amount of 1080 poison in baits may lead to increases in non-target species impacts (Twigg, Martin </w:t>
      </w:r>
      <w:r w:rsidR="00A064E0" w:rsidRPr="00A93ACD">
        <w:rPr>
          <w:rFonts w:eastAsia="Times New Roman"/>
          <w:lang w:val="en-AU" w:eastAsia="en-AU"/>
        </w:rPr>
        <w:t>&amp;</w:t>
      </w:r>
      <w:r w:rsidR="0094387C" w:rsidRPr="00A93ACD">
        <w:rPr>
          <w:rFonts w:eastAsia="Times New Roman"/>
          <w:lang w:val="en-AU" w:eastAsia="en-AU"/>
        </w:rPr>
        <w:t xml:space="preserve"> Lowe 2002).  </w:t>
      </w:r>
    </w:p>
    <w:p w14:paraId="5B52FAE2" w14:textId="77777777" w:rsidR="000632AE" w:rsidRPr="00A93ACD" w:rsidRDefault="00F33D3D" w:rsidP="005C06C3">
      <w:pPr>
        <w:rPr>
          <w:rFonts w:eastAsia="Times New Roman"/>
          <w:lang w:val="en-AU" w:eastAsia="en-AU"/>
        </w:rPr>
      </w:pPr>
      <w:r>
        <w:rPr>
          <w:rFonts w:eastAsia="Times New Roman"/>
          <w:lang w:val="en-AU" w:eastAsia="en-AU"/>
        </w:rPr>
        <w:t>Rabbits tend to be neophobic, so i</w:t>
      </w:r>
      <w:r w:rsidR="0086160D" w:rsidRPr="00A93ACD">
        <w:rPr>
          <w:rFonts w:eastAsia="Times New Roman"/>
          <w:lang w:val="en-AU" w:eastAsia="en-AU"/>
        </w:rPr>
        <w:t>f poison baits</w:t>
      </w:r>
      <w:r>
        <w:rPr>
          <w:rFonts w:eastAsia="Times New Roman"/>
          <w:lang w:val="en-AU" w:eastAsia="en-AU"/>
        </w:rPr>
        <w:t xml:space="preserve"> are being used</w:t>
      </w:r>
      <w:r w:rsidRPr="00A93ACD">
        <w:rPr>
          <w:rFonts w:eastAsia="Times New Roman"/>
          <w:lang w:val="en-AU" w:eastAsia="en-AU"/>
        </w:rPr>
        <w:t xml:space="preserve"> </w:t>
      </w:r>
      <w:r w:rsidR="0086160D" w:rsidRPr="00A93ACD">
        <w:rPr>
          <w:rFonts w:eastAsia="Times New Roman"/>
          <w:lang w:val="en-AU" w:eastAsia="en-AU"/>
        </w:rPr>
        <w:t xml:space="preserve">rabbits </w:t>
      </w:r>
      <w:r w:rsidR="00E11928" w:rsidRPr="00A93ACD">
        <w:rPr>
          <w:rFonts w:eastAsia="Times New Roman"/>
          <w:lang w:val="en-AU" w:eastAsia="en-AU"/>
        </w:rPr>
        <w:t xml:space="preserve">will </w:t>
      </w:r>
      <w:r w:rsidR="0086160D" w:rsidRPr="00A93ACD">
        <w:rPr>
          <w:rFonts w:eastAsia="Times New Roman"/>
          <w:lang w:val="en-AU" w:eastAsia="en-AU"/>
        </w:rPr>
        <w:t xml:space="preserve">need to be ‘trained’ by </w:t>
      </w:r>
      <w:r>
        <w:rPr>
          <w:rFonts w:eastAsia="Times New Roman"/>
          <w:lang w:val="en-AU" w:eastAsia="en-AU"/>
        </w:rPr>
        <w:t>feeding non-toxic bait</w:t>
      </w:r>
      <w:r w:rsidR="0086160D" w:rsidRPr="00A93ACD">
        <w:rPr>
          <w:rFonts w:eastAsia="Times New Roman"/>
          <w:lang w:val="en-AU" w:eastAsia="en-AU"/>
        </w:rPr>
        <w:t xml:space="preserve"> </w:t>
      </w:r>
      <w:r>
        <w:rPr>
          <w:rFonts w:eastAsia="Times New Roman"/>
          <w:lang w:val="en-AU" w:eastAsia="en-AU"/>
        </w:rPr>
        <w:t xml:space="preserve">before providing toxic bait </w:t>
      </w:r>
      <w:r w:rsidR="00651034" w:rsidRPr="00A93ACD">
        <w:rPr>
          <w:rFonts w:eastAsia="Times New Roman"/>
          <w:lang w:val="en-AU" w:eastAsia="en-AU"/>
        </w:rPr>
        <w:t xml:space="preserve">to increase the number of rabbits killed </w:t>
      </w:r>
      <w:r w:rsidR="0086160D" w:rsidRPr="00A93ACD">
        <w:rPr>
          <w:rFonts w:eastAsia="Times New Roman"/>
          <w:lang w:val="en-AU" w:eastAsia="en-AU"/>
        </w:rPr>
        <w:t xml:space="preserve">(Williams </w:t>
      </w:r>
      <w:r w:rsidR="00513221" w:rsidRPr="00A93ACD">
        <w:rPr>
          <w:rFonts w:eastAsia="Times New Roman"/>
          <w:i/>
          <w:lang w:val="en-AU" w:eastAsia="en-AU"/>
        </w:rPr>
        <w:t>et al.</w:t>
      </w:r>
      <w:r w:rsidR="0086160D" w:rsidRPr="00A93ACD">
        <w:rPr>
          <w:rFonts w:eastAsia="Times New Roman"/>
          <w:lang w:val="en-AU" w:eastAsia="en-AU"/>
        </w:rPr>
        <w:t xml:space="preserve"> 1995</w:t>
      </w:r>
      <w:r w:rsidR="001F11D1" w:rsidRPr="00A93ACD">
        <w:rPr>
          <w:rFonts w:eastAsia="Times New Roman"/>
          <w:lang w:val="en-AU" w:eastAsia="en-AU"/>
        </w:rPr>
        <w:t>; Cooke 2012</w:t>
      </w:r>
      <w:r w:rsidR="0046569B" w:rsidRPr="00A93ACD">
        <w:rPr>
          <w:rFonts w:eastAsia="Times New Roman"/>
          <w:lang w:val="en-AU" w:eastAsia="en-AU"/>
        </w:rPr>
        <w:t>a</w:t>
      </w:r>
      <w:r w:rsidR="0086160D" w:rsidRPr="00A93ACD">
        <w:rPr>
          <w:rFonts w:eastAsia="Times New Roman"/>
          <w:lang w:val="en-AU" w:eastAsia="en-AU"/>
        </w:rPr>
        <w:t xml:space="preserve">). </w:t>
      </w:r>
      <w:r w:rsidR="00961EBF" w:rsidRPr="00A93ACD">
        <w:rPr>
          <w:rFonts w:eastAsia="Times New Roman"/>
          <w:lang w:val="en-AU" w:eastAsia="en-AU"/>
        </w:rPr>
        <w:t>F</w:t>
      </w:r>
      <w:r w:rsidR="00651034" w:rsidRPr="00A93ACD">
        <w:rPr>
          <w:rFonts w:eastAsia="Times New Roman"/>
          <w:lang w:val="en-AU" w:eastAsia="en-AU"/>
        </w:rPr>
        <w:t xml:space="preserve">ree-feeding </w:t>
      </w:r>
      <w:r w:rsidR="00961EBF" w:rsidRPr="00A93ACD">
        <w:rPr>
          <w:rFonts w:eastAsia="Times New Roman"/>
          <w:lang w:val="en-AU" w:eastAsia="en-AU"/>
        </w:rPr>
        <w:t>has been found to be most effective when it is undertaken</w:t>
      </w:r>
      <w:r w:rsidR="00651034" w:rsidRPr="00A93ACD">
        <w:rPr>
          <w:rFonts w:eastAsia="Times New Roman"/>
          <w:lang w:val="en-AU" w:eastAsia="en-AU"/>
        </w:rPr>
        <w:t xml:space="preserve"> several times at approximately two to three day intervals </w:t>
      </w:r>
      <w:r w:rsidR="00961EBF" w:rsidRPr="00A93ACD">
        <w:rPr>
          <w:rFonts w:eastAsia="Times New Roman"/>
          <w:lang w:val="en-AU" w:eastAsia="en-AU"/>
        </w:rPr>
        <w:t xml:space="preserve">before </w:t>
      </w:r>
      <w:r>
        <w:rPr>
          <w:rFonts w:eastAsia="Times New Roman"/>
          <w:lang w:val="en-AU" w:eastAsia="en-AU"/>
        </w:rPr>
        <w:t>toxic</w:t>
      </w:r>
      <w:r w:rsidRPr="00A93ACD">
        <w:rPr>
          <w:rFonts w:eastAsia="Times New Roman"/>
          <w:lang w:val="en-AU" w:eastAsia="en-AU"/>
        </w:rPr>
        <w:t xml:space="preserve"> </w:t>
      </w:r>
      <w:r w:rsidR="00961EBF" w:rsidRPr="00A93ACD">
        <w:rPr>
          <w:rFonts w:eastAsia="Times New Roman"/>
          <w:lang w:val="en-AU" w:eastAsia="en-AU"/>
        </w:rPr>
        <w:t xml:space="preserve">baits are laid </w:t>
      </w:r>
      <w:r w:rsidR="00651034" w:rsidRPr="00A93ACD">
        <w:rPr>
          <w:rFonts w:eastAsia="Times New Roman"/>
          <w:lang w:val="en-AU" w:eastAsia="en-AU"/>
        </w:rPr>
        <w:t>(Cooke 2012</w:t>
      </w:r>
      <w:r w:rsidR="0046569B" w:rsidRPr="00A93ACD">
        <w:rPr>
          <w:rFonts w:eastAsia="Times New Roman"/>
          <w:lang w:val="en-AU" w:eastAsia="en-AU"/>
        </w:rPr>
        <w:t>a</w:t>
      </w:r>
      <w:r w:rsidR="00651034" w:rsidRPr="00A93ACD">
        <w:rPr>
          <w:rFonts w:eastAsia="Times New Roman"/>
          <w:lang w:val="en-AU" w:eastAsia="en-AU"/>
        </w:rPr>
        <w:t xml:space="preserve">). </w:t>
      </w:r>
      <w:r w:rsidR="0086160D" w:rsidRPr="00A93ACD">
        <w:rPr>
          <w:rFonts w:eastAsia="Times New Roman"/>
          <w:lang w:val="en-AU" w:eastAsia="en-AU"/>
        </w:rPr>
        <w:t xml:space="preserve">Baiting should occur in late summer to early winter (winter is best in sub-alpine areas) when there are few young rabbits, few alternative food sources and rabbits range further, low likelihood of </w:t>
      </w:r>
      <w:r w:rsidR="0086160D" w:rsidRPr="00A93ACD">
        <w:rPr>
          <w:rFonts w:eastAsia="Times New Roman"/>
          <w:lang w:val="en-AU" w:eastAsia="en-AU"/>
        </w:rPr>
        <w:lastRenderedPageBreak/>
        <w:t xml:space="preserve">toxins being leached from baits, rabbit numbers are generally lower, and non-target species activity is generally lower (Read </w:t>
      </w:r>
      <w:r w:rsidR="00513221" w:rsidRPr="00A93ACD">
        <w:rPr>
          <w:rFonts w:eastAsia="Times New Roman"/>
          <w:i/>
          <w:lang w:val="en-AU" w:eastAsia="en-AU"/>
        </w:rPr>
        <w:t>et al.</w:t>
      </w:r>
      <w:r w:rsidR="0086160D" w:rsidRPr="00A93ACD">
        <w:rPr>
          <w:rFonts w:eastAsia="Times New Roman"/>
          <w:lang w:val="en-AU" w:eastAsia="en-AU"/>
        </w:rPr>
        <w:t xml:space="preserve"> 2011; Cooke 2012</w:t>
      </w:r>
      <w:r w:rsidR="0046569B" w:rsidRPr="00A93ACD">
        <w:rPr>
          <w:rFonts w:eastAsia="Times New Roman"/>
          <w:lang w:val="en-AU" w:eastAsia="en-AU"/>
        </w:rPr>
        <w:t>a</w:t>
      </w:r>
      <w:r w:rsidR="0086160D" w:rsidRPr="00A93ACD">
        <w:rPr>
          <w:rFonts w:eastAsia="Times New Roman"/>
          <w:lang w:val="en-AU" w:eastAsia="en-AU"/>
        </w:rPr>
        <w:t xml:space="preserve">; Williams </w:t>
      </w:r>
      <w:r w:rsidR="0086160D" w:rsidRPr="00A93ACD">
        <w:rPr>
          <w:rFonts w:eastAsia="Times New Roman"/>
          <w:i/>
          <w:lang w:val="en-AU" w:eastAsia="en-AU"/>
        </w:rPr>
        <w:t>et al</w:t>
      </w:r>
      <w:r w:rsidR="00526B47" w:rsidRPr="00A93ACD">
        <w:rPr>
          <w:rFonts w:eastAsia="Times New Roman"/>
          <w:lang w:val="en-AU" w:eastAsia="en-AU"/>
        </w:rPr>
        <w:t>.</w:t>
      </w:r>
      <w:r w:rsidR="0086160D" w:rsidRPr="00A93ACD">
        <w:rPr>
          <w:rFonts w:eastAsia="Times New Roman"/>
          <w:lang w:val="en-AU" w:eastAsia="en-AU"/>
        </w:rPr>
        <w:t xml:space="preserve"> 1995). To ensure young rabbits consume baits, baits should also be laid close to</w:t>
      </w:r>
      <w:r w:rsidR="00705183" w:rsidRPr="00A93ACD">
        <w:rPr>
          <w:rFonts w:eastAsia="Times New Roman"/>
          <w:lang w:val="en-AU" w:eastAsia="en-AU"/>
        </w:rPr>
        <w:t xml:space="preserve"> warrens (Williams </w:t>
      </w:r>
      <w:r w:rsidR="00513221" w:rsidRPr="00A93ACD">
        <w:rPr>
          <w:rFonts w:eastAsia="Times New Roman"/>
          <w:i/>
          <w:lang w:val="en-AU" w:eastAsia="en-AU"/>
        </w:rPr>
        <w:t>et al.</w:t>
      </w:r>
      <w:r w:rsidR="00705183" w:rsidRPr="00A93ACD">
        <w:rPr>
          <w:rFonts w:eastAsia="Times New Roman"/>
          <w:lang w:val="en-AU" w:eastAsia="en-AU"/>
        </w:rPr>
        <w:t xml:space="preserve"> 1995). For all other baiting, baits </w:t>
      </w:r>
      <w:r w:rsidR="00E87237" w:rsidRPr="00A93ACD">
        <w:rPr>
          <w:rFonts w:eastAsia="Times New Roman"/>
          <w:lang w:val="en-AU" w:eastAsia="en-AU"/>
        </w:rPr>
        <w:t>have been found to be</w:t>
      </w:r>
      <w:r w:rsidR="00705183" w:rsidRPr="00A93ACD">
        <w:rPr>
          <w:rFonts w:eastAsia="Times New Roman"/>
          <w:lang w:val="en-AU" w:eastAsia="en-AU"/>
        </w:rPr>
        <w:t xml:space="preserve"> most effective within a 300m radius of warrens, with bait lines closer together in summer than in winter to increase encounter rates (Moseby </w:t>
      </w:r>
      <w:r w:rsidR="00513221" w:rsidRPr="00A93ACD">
        <w:rPr>
          <w:rFonts w:eastAsia="Times New Roman"/>
          <w:i/>
          <w:lang w:val="en-AU" w:eastAsia="en-AU"/>
        </w:rPr>
        <w:t>et al.</w:t>
      </w:r>
      <w:r w:rsidR="00705183" w:rsidRPr="00A93ACD">
        <w:rPr>
          <w:rFonts w:eastAsia="Times New Roman"/>
          <w:lang w:val="en-AU" w:eastAsia="en-AU"/>
        </w:rPr>
        <w:t xml:space="preserve"> 2005). </w:t>
      </w:r>
      <w:r w:rsidR="000632AE" w:rsidRPr="00A93ACD">
        <w:rPr>
          <w:rFonts w:eastAsia="Times New Roman"/>
          <w:lang w:val="en-AU" w:eastAsia="en-AU"/>
        </w:rPr>
        <w:t>Poison baiting using 1080 in oat baits is estimated to cost roug</w:t>
      </w:r>
      <w:r w:rsidR="00961EBF" w:rsidRPr="00A93ACD">
        <w:rPr>
          <w:rFonts w:eastAsia="Times New Roman"/>
          <w:lang w:val="en-AU" w:eastAsia="en-AU"/>
        </w:rPr>
        <w:t>hly $52 per hectare (Cooke 2012</w:t>
      </w:r>
      <w:r w:rsidR="0046569B" w:rsidRPr="00A93ACD">
        <w:rPr>
          <w:rFonts w:eastAsia="Times New Roman"/>
          <w:lang w:val="en-AU" w:eastAsia="en-AU"/>
        </w:rPr>
        <w:t>a</w:t>
      </w:r>
      <w:r w:rsidR="000632AE" w:rsidRPr="00A93ACD">
        <w:rPr>
          <w:rFonts w:eastAsia="Times New Roman"/>
          <w:lang w:val="en-AU" w:eastAsia="en-AU"/>
        </w:rPr>
        <w:t xml:space="preserve">). </w:t>
      </w:r>
    </w:p>
    <w:p w14:paraId="5B52FAE3" w14:textId="77777777" w:rsidR="00185BC6" w:rsidRPr="00A93ACD" w:rsidRDefault="00185BC6" w:rsidP="005C06C3">
      <w:pPr>
        <w:rPr>
          <w:rFonts w:eastAsia="Times New Roman"/>
          <w:lang w:val="en-AU" w:eastAsia="en-AU"/>
        </w:rPr>
      </w:pPr>
    </w:p>
    <w:p w14:paraId="5B52FAE4" w14:textId="77777777" w:rsidR="002F5EB8" w:rsidRPr="00A93ACD" w:rsidRDefault="002F5EB8" w:rsidP="00A42654">
      <w:pPr>
        <w:pStyle w:val="Heading3"/>
        <w:rPr>
          <w:rStyle w:val="Emphasis"/>
          <w:rFonts w:ascii="Cambria" w:hAnsi="Cambria" w:cstheme="minorBidi"/>
          <w:b w:val="0"/>
          <w:i/>
          <w:szCs w:val="22"/>
          <w:lang w:val="en-AU"/>
        </w:rPr>
      </w:pPr>
      <w:bookmarkStart w:id="88" w:name="_Toc455060951"/>
      <w:r w:rsidRPr="00A93ACD">
        <w:rPr>
          <w:rStyle w:val="Emphasis"/>
          <w:lang w:val="en-AU"/>
        </w:rPr>
        <w:t>Fumigation</w:t>
      </w:r>
      <w:bookmarkEnd w:id="88"/>
      <w:r w:rsidRPr="00A93ACD">
        <w:rPr>
          <w:rStyle w:val="Emphasis"/>
          <w:lang w:val="en-AU"/>
        </w:rPr>
        <w:t xml:space="preserve">  </w:t>
      </w:r>
    </w:p>
    <w:p w14:paraId="5B52FAE5" w14:textId="77777777" w:rsidR="002F5EB8" w:rsidRPr="00A93ACD" w:rsidRDefault="002F5EB8" w:rsidP="005C06C3">
      <w:pPr>
        <w:rPr>
          <w:lang w:val="en-AU" w:eastAsia="en-AU"/>
        </w:rPr>
      </w:pPr>
      <w:r w:rsidRPr="00A93ACD">
        <w:rPr>
          <w:lang w:val="en-AU" w:eastAsia="en-AU"/>
        </w:rPr>
        <w:t xml:space="preserve">Fumigation is a valuable follow-up technique to poison baiting, and is a useful control method in areas where other techniques (e.g. poison baiting) cannot be used. </w:t>
      </w:r>
      <w:r w:rsidR="00F1274D" w:rsidRPr="00A93ACD">
        <w:rPr>
          <w:lang w:val="en-AU" w:eastAsia="en-AU"/>
        </w:rPr>
        <w:t xml:space="preserve">Studies suggest that fumigation is best conducted between 0900 and 1600 hours in winter and 1100 and 1800 hours in summer to </w:t>
      </w:r>
      <w:r w:rsidR="00F33D3D">
        <w:rPr>
          <w:lang w:val="en-AU" w:eastAsia="en-AU"/>
        </w:rPr>
        <w:t>coincide with the maximum</w:t>
      </w:r>
      <w:r w:rsidR="00F1274D" w:rsidRPr="00A93ACD">
        <w:rPr>
          <w:lang w:val="en-AU" w:eastAsia="en-AU"/>
        </w:rPr>
        <w:t xml:space="preserve"> number of rabbits in warrens </w:t>
      </w:r>
      <w:r w:rsidR="00486E8F" w:rsidRPr="00A93ACD">
        <w:rPr>
          <w:lang w:val="en-AU" w:eastAsia="en-AU"/>
        </w:rPr>
        <w:t xml:space="preserve">(Moseby </w:t>
      </w:r>
      <w:r w:rsidR="00513221" w:rsidRPr="00A93ACD">
        <w:rPr>
          <w:i/>
          <w:lang w:val="en-AU" w:eastAsia="en-AU"/>
        </w:rPr>
        <w:t>et al.</w:t>
      </w:r>
      <w:r w:rsidR="00486E8F" w:rsidRPr="00A93ACD">
        <w:rPr>
          <w:lang w:val="en-AU" w:eastAsia="en-AU"/>
        </w:rPr>
        <w:t xml:space="preserve"> </w:t>
      </w:r>
      <w:r w:rsidR="00F1274D" w:rsidRPr="00A93ACD">
        <w:rPr>
          <w:lang w:val="en-AU" w:eastAsia="en-AU"/>
        </w:rPr>
        <w:t xml:space="preserve">2005). </w:t>
      </w:r>
      <w:r w:rsidR="00E36080">
        <w:rPr>
          <w:lang w:val="en-AU" w:eastAsia="en-AU"/>
        </w:rPr>
        <w:t xml:space="preserve">See the standard operating procedure RAB005 (Sharp, </w:t>
      </w:r>
      <w:r w:rsidR="00E36080" w:rsidRPr="00E36080">
        <w:rPr>
          <w:lang w:val="en-AU" w:eastAsia="en-AU"/>
        </w:rPr>
        <w:t>2012</w:t>
      </w:r>
      <w:r w:rsidR="00E36080">
        <w:rPr>
          <w:lang w:val="en-AU" w:eastAsia="en-AU"/>
        </w:rPr>
        <w:t>) for the best practice technique.</w:t>
      </w:r>
    </w:p>
    <w:p w14:paraId="5B52FAE6" w14:textId="77777777" w:rsidR="002F5EB8" w:rsidRPr="00A93ACD" w:rsidRDefault="002F5EB8" w:rsidP="005C06C3">
      <w:pPr>
        <w:rPr>
          <w:lang w:val="en-AU" w:eastAsia="en-AU"/>
        </w:rPr>
      </w:pPr>
      <w:r w:rsidRPr="00A93ACD">
        <w:rPr>
          <w:lang w:val="en-AU" w:eastAsia="en-AU"/>
        </w:rPr>
        <w:t>Fumigation works by replacing the air in warrens with lethal gas and is generally undertaken when soil is damp to</w:t>
      </w:r>
      <w:r w:rsidR="007811EC" w:rsidRPr="00A93ACD">
        <w:rPr>
          <w:lang w:val="en-AU" w:eastAsia="en-AU"/>
        </w:rPr>
        <w:t>:</w:t>
      </w:r>
      <w:r w:rsidRPr="00A93ACD">
        <w:rPr>
          <w:lang w:val="en-AU" w:eastAsia="en-AU"/>
        </w:rPr>
        <w:t xml:space="preserve"> limit toxins diffusing from the warren</w:t>
      </w:r>
      <w:r w:rsidR="007811EC" w:rsidRPr="00A93ACD">
        <w:rPr>
          <w:lang w:val="en-AU" w:eastAsia="en-AU"/>
        </w:rPr>
        <w:t xml:space="preserve">; </w:t>
      </w:r>
      <w:r w:rsidR="006C3342" w:rsidRPr="00A93ACD">
        <w:rPr>
          <w:lang w:val="en-AU" w:eastAsia="en-AU"/>
        </w:rPr>
        <w:t>stimulate the release of gases</w:t>
      </w:r>
      <w:r w:rsidR="00BA1895" w:rsidRPr="00A93ACD">
        <w:rPr>
          <w:lang w:val="en-AU" w:eastAsia="en-AU"/>
        </w:rPr>
        <w:t>; and allow</w:t>
      </w:r>
      <w:r w:rsidR="007811EC" w:rsidRPr="00A93ACD">
        <w:rPr>
          <w:lang w:val="en-AU" w:eastAsia="en-AU"/>
        </w:rPr>
        <w:t xml:space="preserve"> for tighter sealing of warren entrances</w:t>
      </w:r>
      <w:r w:rsidR="00BA1895" w:rsidRPr="00A93ACD">
        <w:rPr>
          <w:lang w:val="en-AU" w:eastAsia="en-AU"/>
        </w:rPr>
        <w:t xml:space="preserve"> </w:t>
      </w:r>
      <w:r w:rsidRPr="00A93ACD">
        <w:rPr>
          <w:lang w:val="en-AU" w:eastAsia="en-AU"/>
        </w:rPr>
        <w:t xml:space="preserve">(Williams </w:t>
      </w:r>
      <w:r w:rsidR="00513221" w:rsidRPr="00A93ACD">
        <w:rPr>
          <w:i/>
          <w:lang w:val="en-AU" w:eastAsia="en-AU"/>
        </w:rPr>
        <w:t>et al.</w:t>
      </w:r>
      <w:r w:rsidRPr="00A93ACD">
        <w:rPr>
          <w:lang w:val="en-AU" w:eastAsia="en-AU"/>
        </w:rPr>
        <w:t xml:space="preserve"> 1995</w:t>
      </w:r>
      <w:r w:rsidR="006C3342" w:rsidRPr="00A93ACD">
        <w:rPr>
          <w:lang w:val="en-AU" w:eastAsia="en-AU"/>
        </w:rPr>
        <w:t>; Cooke 2012a</w:t>
      </w:r>
      <w:r w:rsidRPr="00A93ACD">
        <w:rPr>
          <w:lang w:val="en-AU" w:eastAsia="en-AU"/>
        </w:rPr>
        <w:t xml:space="preserve">). The fumigants currently registered for use in Australia are chloropicrin and phosphine, </w:t>
      </w:r>
      <w:r w:rsidR="009477F0">
        <w:rPr>
          <w:lang w:val="en-AU" w:eastAsia="en-AU"/>
        </w:rPr>
        <w:t xml:space="preserve">although chloropicrin is not considered an acceptable fumigant on animal welfare grounds. </w:t>
      </w:r>
      <w:r w:rsidR="00D6383A" w:rsidRPr="00A93ACD">
        <w:rPr>
          <w:lang w:val="en-AU" w:eastAsia="en-AU"/>
        </w:rPr>
        <w:t>Fumigation with aluminium phosphide tablets</w:t>
      </w:r>
      <w:r w:rsidR="00F33D3D">
        <w:rPr>
          <w:lang w:val="en-AU" w:eastAsia="en-AU"/>
        </w:rPr>
        <w:t xml:space="preserve"> (phosphine)</w:t>
      </w:r>
      <w:r w:rsidR="00D6383A" w:rsidRPr="00A93ACD">
        <w:rPr>
          <w:lang w:val="en-AU" w:eastAsia="en-AU"/>
        </w:rPr>
        <w:t xml:space="preserve"> is currently est</w:t>
      </w:r>
      <w:r w:rsidR="00100084" w:rsidRPr="00A93ACD">
        <w:rPr>
          <w:lang w:val="en-AU" w:eastAsia="en-AU"/>
        </w:rPr>
        <w:t>imated to cost approximately $5</w:t>
      </w:r>
      <w:r w:rsidR="00C81701" w:rsidRPr="00A93ACD">
        <w:rPr>
          <w:lang w:val="en-AU" w:eastAsia="en-AU"/>
        </w:rPr>
        <w:t>6</w:t>
      </w:r>
      <w:r w:rsidR="00D6383A" w:rsidRPr="00A93ACD">
        <w:rPr>
          <w:lang w:val="en-AU" w:eastAsia="en-AU"/>
        </w:rPr>
        <w:t xml:space="preserve"> per hectare</w:t>
      </w:r>
      <w:r w:rsidR="00B619D7" w:rsidRPr="00A93ACD">
        <w:rPr>
          <w:lang w:val="en-AU" w:eastAsia="en-AU"/>
        </w:rPr>
        <w:t xml:space="preserve"> ($40 of </w:t>
      </w:r>
      <w:r w:rsidR="004330DE" w:rsidRPr="00A93ACD">
        <w:rPr>
          <w:lang w:val="en-AU" w:eastAsia="en-AU"/>
        </w:rPr>
        <w:t xml:space="preserve">this is spent </w:t>
      </w:r>
      <w:r w:rsidR="00B619D7" w:rsidRPr="00A93ACD">
        <w:rPr>
          <w:lang w:val="en-AU" w:eastAsia="en-AU"/>
        </w:rPr>
        <w:t>searching for open warrens)</w:t>
      </w:r>
      <w:r w:rsidR="007D17BA" w:rsidRPr="00A93ACD">
        <w:rPr>
          <w:lang w:val="en-AU" w:eastAsia="en-AU"/>
        </w:rPr>
        <w:t>;</w:t>
      </w:r>
      <w:r w:rsidR="00D6383A" w:rsidRPr="00A93ACD">
        <w:rPr>
          <w:lang w:val="en-AU" w:eastAsia="en-AU"/>
        </w:rPr>
        <w:t xml:space="preserve"> although this cost will be reduced when integrated with other rabbit control activities (Cooke 2012a). </w:t>
      </w:r>
    </w:p>
    <w:p w14:paraId="5B52FAE7" w14:textId="77777777" w:rsidR="002F5EB8" w:rsidRPr="00A93ACD" w:rsidRDefault="002F5EB8" w:rsidP="005C06C3">
      <w:pPr>
        <w:rPr>
          <w:rFonts w:eastAsia="Times New Roman"/>
          <w:lang w:val="en-AU" w:eastAsia="en-AU"/>
        </w:rPr>
      </w:pPr>
      <w:r w:rsidRPr="00A93ACD">
        <w:rPr>
          <w:rFonts w:eastAsia="Times New Roman"/>
          <w:lang w:val="en-AU" w:eastAsia="en-AU"/>
        </w:rPr>
        <w:t>The Invasive Animals C</w:t>
      </w:r>
      <w:r w:rsidR="00D555E1" w:rsidRPr="00A93ACD">
        <w:rPr>
          <w:rFonts w:eastAsia="Times New Roman"/>
          <w:lang w:val="en-AU" w:eastAsia="en-AU"/>
        </w:rPr>
        <w:t xml:space="preserve">ooperative </w:t>
      </w:r>
      <w:r w:rsidRPr="00A93ACD">
        <w:rPr>
          <w:rFonts w:eastAsia="Times New Roman"/>
          <w:lang w:val="en-AU" w:eastAsia="en-AU"/>
        </w:rPr>
        <w:t>R</w:t>
      </w:r>
      <w:r w:rsidR="00D555E1" w:rsidRPr="00A93ACD">
        <w:rPr>
          <w:rFonts w:eastAsia="Times New Roman"/>
          <w:lang w:val="en-AU" w:eastAsia="en-AU"/>
        </w:rPr>
        <w:t xml:space="preserve">esearch </w:t>
      </w:r>
      <w:r w:rsidRPr="00A93ACD">
        <w:rPr>
          <w:rFonts w:eastAsia="Times New Roman"/>
          <w:lang w:val="en-AU" w:eastAsia="en-AU"/>
        </w:rPr>
        <w:t>C</w:t>
      </w:r>
      <w:r w:rsidR="00D555E1" w:rsidRPr="00A93ACD">
        <w:rPr>
          <w:rFonts w:eastAsia="Times New Roman"/>
          <w:lang w:val="en-AU" w:eastAsia="en-AU"/>
        </w:rPr>
        <w:t>entre</w:t>
      </w:r>
      <w:r w:rsidRPr="00A93ACD">
        <w:rPr>
          <w:rFonts w:eastAsia="Times New Roman"/>
          <w:lang w:val="en-AU" w:eastAsia="en-AU"/>
        </w:rPr>
        <w:t xml:space="preserve"> has </w:t>
      </w:r>
      <w:r w:rsidR="00F53FDA" w:rsidRPr="00A93ACD">
        <w:rPr>
          <w:rFonts w:eastAsia="Times New Roman"/>
          <w:lang w:val="en-AU" w:eastAsia="en-AU"/>
        </w:rPr>
        <w:t>been developing</w:t>
      </w:r>
      <w:r w:rsidRPr="00A93ACD">
        <w:rPr>
          <w:rFonts w:eastAsia="Times New Roman"/>
          <w:lang w:val="en-AU" w:eastAsia="en-AU"/>
        </w:rPr>
        <w:t xml:space="preserve"> a carbon monoxide (CO) fumigator for rabbits as an improved approach to warren fumigation with respect to efficacy, ease of use, fumigator portability, logistical use and humaneness. </w:t>
      </w:r>
      <w:r w:rsidR="001F5D64" w:rsidRPr="00A93ACD">
        <w:rPr>
          <w:rFonts w:eastAsia="Times New Roman"/>
          <w:lang w:val="en-AU" w:eastAsia="en-AU"/>
        </w:rPr>
        <w:t xml:space="preserve">An </w:t>
      </w:r>
      <w:r w:rsidRPr="00A93ACD">
        <w:rPr>
          <w:rFonts w:eastAsia="Times New Roman"/>
          <w:lang w:val="en-AU" w:eastAsia="en-AU"/>
        </w:rPr>
        <w:t>initial prototype to improve field reliability and operational performance</w:t>
      </w:r>
      <w:r w:rsidR="001F5D64" w:rsidRPr="00A93ACD">
        <w:rPr>
          <w:rFonts w:eastAsia="Times New Roman"/>
          <w:lang w:val="en-AU" w:eastAsia="en-AU"/>
        </w:rPr>
        <w:t xml:space="preserve"> has been engineered and field</w:t>
      </w:r>
      <w:r w:rsidR="00F33D3D">
        <w:rPr>
          <w:rFonts w:eastAsia="Times New Roman"/>
          <w:lang w:val="en-AU" w:eastAsia="en-AU"/>
        </w:rPr>
        <w:t>-</w:t>
      </w:r>
      <w:r w:rsidR="001F5D64" w:rsidRPr="00A93ACD">
        <w:rPr>
          <w:rFonts w:eastAsia="Times New Roman"/>
          <w:lang w:val="en-AU" w:eastAsia="en-AU"/>
        </w:rPr>
        <w:t>testing has been undertaken</w:t>
      </w:r>
      <w:r w:rsidRPr="00A93ACD">
        <w:rPr>
          <w:rFonts w:eastAsia="Times New Roman"/>
          <w:lang w:val="en-AU" w:eastAsia="en-AU"/>
        </w:rPr>
        <w:t xml:space="preserve"> (Invasive Animals CRC 2012a).</w:t>
      </w:r>
    </w:p>
    <w:p w14:paraId="5B52FAE8" w14:textId="77777777" w:rsidR="00185BC6" w:rsidRPr="00A93ACD" w:rsidRDefault="00185BC6" w:rsidP="005C06C3">
      <w:pPr>
        <w:rPr>
          <w:rFonts w:eastAsia="Times New Roman"/>
          <w:lang w:val="en-AU" w:eastAsia="en-AU"/>
        </w:rPr>
      </w:pPr>
    </w:p>
    <w:p w14:paraId="5B52FAE9" w14:textId="77777777" w:rsidR="002F5EB8" w:rsidRPr="00A93ACD" w:rsidRDefault="002F5EB8" w:rsidP="00A42654">
      <w:pPr>
        <w:pStyle w:val="Heading3"/>
        <w:rPr>
          <w:rStyle w:val="Emphasis"/>
          <w:rFonts w:ascii="Cambria" w:hAnsi="Cambria" w:cstheme="minorBidi"/>
          <w:b w:val="0"/>
          <w:i/>
          <w:szCs w:val="22"/>
          <w:lang w:val="en-AU"/>
        </w:rPr>
      </w:pPr>
      <w:bookmarkStart w:id="89" w:name="_Toc411005568"/>
      <w:bookmarkStart w:id="90" w:name="_Toc455060952"/>
      <w:r w:rsidRPr="00A93ACD">
        <w:rPr>
          <w:rStyle w:val="Emphasis"/>
          <w:lang w:val="en-AU"/>
        </w:rPr>
        <w:t xml:space="preserve">Destruction of warrens </w:t>
      </w:r>
      <w:bookmarkEnd w:id="89"/>
      <w:r w:rsidRPr="00A93ACD">
        <w:rPr>
          <w:rStyle w:val="Emphasis"/>
          <w:lang w:val="en-AU"/>
        </w:rPr>
        <w:t>and above-ground shelters</w:t>
      </w:r>
      <w:bookmarkEnd w:id="90"/>
    </w:p>
    <w:p w14:paraId="5B52FAEA" w14:textId="77777777" w:rsidR="002F5EB8" w:rsidRPr="00A93ACD" w:rsidRDefault="004C559D" w:rsidP="005C06C3">
      <w:pPr>
        <w:rPr>
          <w:lang w:val="en-AU" w:eastAsia="en-AU"/>
        </w:rPr>
      </w:pPr>
      <w:r w:rsidRPr="00A93ACD">
        <w:rPr>
          <w:lang w:val="en-AU" w:eastAsia="en-AU"/>
        </w:rPr>
        <w:t>Rabbits living in semi</w:t>
      </w:r>
      <w:r w:rsidR="0023095B">
        <w:rPr>
          <w:lang w:val="en-AU" w:eastAsia="en-AU"/>
        </w:rPr>
        <w:t>-</w:t>
      </w:r>
      <w:r w:rsidRPr="00A93ACD">
        <w:rPr>
          <w:lang w:val="en-AU" w:eastAsia="en-AU"/>
        </w:rPr>
        <w:t>arid and arid zones depend on warrens for protection from climatic extremes</w:t>
      </w:r>
      <w:r w:rsidR="009131FC" w:rsidRPr="00A93ACD">
        <w:rPr>
          <w:lang w:val="en-AU" w:eastAsia="en-AU"/>
        </w:rPr>
        <w:t xml:space="preserve"> and can reach higher densities when warrens are present</w:t>
      </w:r>
      <w:r w:rsidRPr="00A93ACD">
        <w:rPr>
          <w:lang w:val="en-AU" w:eastAsia="en-AU"/>
        </w:rPr>
        <w:t xml:space="preserve"> (Hall </w:t>
      </w:r>
      <w:r w:rsidR="00A064E0" w:rsidRPr="00A93ACD">
        <w:rPr>
          <w:lang w:val="en-AU" w:eastAsia="en-AU"/>
        </w:rPr>
        <w:t>&amp;</w:t>
      </w:r>
      <w:r w:rsidRPr="00A93ACD">
        <w:rPr>
          <w:lang w:val="en-AU" w:eastAsia="en-AU"/>
        </w:rPr>
        <w:t xml:space="preserve"> Myers 1978; Parer </w:t>
      </w:r>
      <w:r w:rsidR="00A064E0" w:rsidRPr="00A93ACD">
        <w:rPr>
          <w:lang w:val="en-AU" w:eastAsia="en-AU"/>
        </w:rPr>
        <w:t>&amp;</w:t>
      </w:r>
      <w:r w:rsidRPr="00A93ACD">
        <w:rPr>
          <w:lang w:val="en-AU" w:eastAsia="en-AU"/>
        </w:rPr>
        <w:t xml:space="preserve"> Libke 1985; Williams </w:t>
      </w:r>
      <w:r w:rsidR="00513221" w:rsidRPr="00A93ACD">
        <w:rPr>
          <w:i/>
          <w:lang w:val="en-AU" w:eastAsia="en-AU"/>
        </w:rPr>
        <w:t>et al.</w:t>
      </w:r>
      <w:r w:rsidRPr="00A93ACD">
        <w:rPr>
          <w:lang w:val="en-AU" w:eastAsia="en-AU"/>
        </w:rPr>
        <w:t xml:space="preserve"> 1995</w:t>
      </w:r>
      <w:r w:rsidR="008230ED" w:rsidRPr="00A93ACD">
        <w:rPr>
          <w:lang w:val="en-AU" w:eastAsia="en-AU"/>
        </w:rPr>
        <w:t xml:space="preserve">; </w:t>
      </w:r>
      <w:r w:rsidR="008230ED" w:rsidRPr="00A93ACD">
        <w:rPr>
          <w:lang w:val="en-AU"/>
        </w:rPr>
        <w:t xml:space="preserve">Murray, Berman </w:t>
      </w:r>
      <w:r w:rsidR="00A064E0" w:rsidRPr="00A93ACD">
        <w:rPr>
          <w:lang w:val="en-AU"/>
        </w:rPr>
        <w:t>&amp;</w:t>
      </w:r>
      <w:r w:rsidR="008230ED" w:rsidRPr="00A93ACD">
        <w:rPr>
          <w:lang w:val="en-AU"/>
        </w:rPr>
        <w:t xml:space="preserve"> van Klinken 2014</w:t>
      </w:r>
      <w:r w:rsidRPr="00A93ACD">
        <w:rPr>
          <w:lang w:val="en-AU" w:eastAsia="en-AU"/>
        </w:rPr>
        <w:t xml:space="preserve">). </w:t>
      </w:r>
      <w:r w:rsidR="002F5EB8" w:rsidRPr="00A93ACD">
        <w:rPr>
          <w:lang w:val="en-AU" w:eastAsia="en-AU"/>
        </w:rPr>
        <w:t xml:space="preserve">The inclusion of warren and shelter site destruction in control programs is </w:t>
      </w:r>
      <w:r w:rsidR="00405821" w:rsidRPr="00A93ACD">
        <w:rPr>
          <w:lang w:val="en-AU" w:eastAsia="en-AU"/>
        </w:rPr>
        <w:t xml:space="preserve">therefore </w:t>
      </w:r>
      <w:r w:rsidR="002F5EB8" w:rsidRPr="00A93ACD">
        <w:rPr>
          <w:lang w:val="en-AU" w:eastAsia="en-AU"/>
        </w:rPr>
        <w:t xml:space="preserve">considered to be the most cost-effective </w:t>
      </w:r>
      <w:r w:rsidR="00786E10" w:rsidRPr="00A93ACD">
        <w:rPr>
          <w:lang w:val="en-AU" w:eastAsia="en-AU"/>
        </w:rPr>
        <w:t xml:space="preserve">and long-term </w:t>
      </w:r>
      <w:r w:rsidR="002F5EB8" w:rsidRPr="00A93ACD">
        <w:rPr>
          <w:lang w:val="en-AU" w:eastAsia="en-AU"/>
        </w:rPr>
        <w:t xml:space="preserve">method to reduce rabbit populations and prevent ongoing damage and recolonisation, particularly when applied over large, semi-arid </w:t>
      </w:r>
      <w:r w:rsidR="00BC4E06" w:rsidRPr="00A93ACD">
        <w:rPr>
          <w:lang w:val="en-AU" w:eastAsia="en-AU"/>
        </w:rPr>
        <w:t xml:space="preserve">or temperate </w:t>
      </w:r>
      <w:r w:rsidR="002F5EB8" w:rsidRPr="00A93ACD">
        <w:rPr>
          <w:lang w:val="en-AU" w:eastAsia="en-AU"/>
        </w:rPr>
        <w:t xml:space="preserve">areas </w:t>
      </w:r>
      <w:r w:rsidR="002F5EB8" w:rsidRPr="00A93ACD">
        <w:rPr>
          <w:lang w:val="en-AU"/>
        </w:rPr>
        <w:t xml:space="preserve">(Williams </w:t>
      </w:r>
      <w:r w:rsidR="00513221" w:rsidRPr="00A93ACD">
        <w:rPr>
          <w:i/>
          <w:lang w:val="en-AU"/>
        </w:rPr>
        <w:t>et al.</w:t>
      </w:r>
      <w:r w:rsidR="002F5EB8" w:rsidRPr="00A93ACD">
        <w:rPr>
          <w:lang w:val="en-AU"/>
        </w:rPr>
        <w:t xml:space="preserve"> 1995; McPhee </w:t>
      </w:r>
      <w:r w:rsidR="00A064E0" w:rsidRPr="00A93ACD">
        <w:rPr>
          <w:lang w:val="en-AU"/>
        </w:rPr>
        <w:t>&amp;</w:t>
      </w:r>
      <w:r w:rsidR="002F5EB8" w:rsidRPr="00A93ACD">
        <w:rPr>
          <w:lang w:val="en-AU"/>
        </w:rPr>
        <w:t xml:space="preserve"> Butler 2010; </w:t>
      </w:r>
      <w:r w:rsidR="00A22561" w:rsidRPr="00A93ACD">
        <w:rPr>
          <w:lang w:val="en-AU"/>
        </w:rPr>
        <w:t xml:space="preserve">Berman </w:t>
      </w:r>
      <w:r w:rsidR="00513221" w:rsidRPr="00A93ACD">
        <w:rPr>
          <w:i/>
          <w:lang w:val="en-AU"/>
        </w:rPr>
        <w:t>et al.</w:t>
      </w:r>
      <w:r w:rsidR="00A22561" w:rsidRPr="00A93ACD">
        <w:rPr>
          <w:lang w:val="en-AU"/>
        </w:rPr>
        <w:t xml:space="preserve"> 2011; </w:t>
      </w:r>
      <w:r w:rsidR="002F5EB8" w:rsidRPr="00A93ACD">
        <w:rPr>
          <w:lang w:val="en-AU"/>
        </w:rPr>
        <w:t>Cooke 2012a</w:t>
      </w:r>
      <w:r w:rsidR="00D02438" w:rsidRPr="00A93ACD">
        <w:rPr>
          <w:lang w:val="en-AU"/>
        </w:rPr>
        <w:t xml:space="preserve">; Ramsey </w:t>
      </w:r>
      <w:r w:rsidR="00513221" w:rsidRPr="00A93ACD">
        <w:rPr>
          <w:i/>
          <w:lang w:val="en-AU"/>
        </w:rPr>
        <w:t>et al.</w:t>
      </w:r>
      <w:r w:rsidR="00D02438" w:rsidRPr="00A93ACD">
        <w:rPr>
          <w:lang w:val="en-AU"/>
        </w:rPr>
        <w:t xml:space="preserve"> 2014</w:t>
      </w:r>
      <w:r w:rsidR="008230ED" w:rsidRPr="00A93ACD">
        <w:rPr>
          <w:lang w:val="en-AU"/>
        </w:rPr>
        <w:t xml:space="preserve">; </w:t>
      </w:r>
      <w:bookmarkStart w:id="91" w:name="OLE_LINK9"/>
      <w:bookmarkStart w:id="92" w:name="OLE_LINK10"/>
      <w:r w:rsidR="008230ED" w:rsidRPr="00A93ACD">
        <w:rPr>
          <w:lang w:val="en-AU"/>
        </w:rPr>
        <w:t xml:space="preserve">Murray, Berman </w:t>
      </w:r>
      <w:r w:rsidR="00A064E0" w:rsidRPr="00A93ACD">
        <w:rPr>
          <w:lang w:val="en-AU"/>
        </w:rPr>
        <w:t>&amp;</w:t>
      </w:r>
      <w:r w:rsidR="008230ED" w:rsidRPr="00A93ACD">
        <w:rPr>
          <w:lang w:val="en-AU"/>
        </w:rPr>
        <w:t xml:space="preserve"> van Klinken 2014</w:t>
      </w:r>
      <w:bookmarkEnd w:id="91"/>
      <w:bookmarkEnd w:id="92"/>
      <w:r w:rsidR="002F5EB8" w:rsidRPr="00A93ACD">
        <w:rPr>
          <w:lang w:val="en-AU"/>
        </w:rPr>
        <w:t>).</w:t>
      </w:r>
      <w:r w:rsidR="00BA33C6" w:rsidRPr="00A93ACD">
        <w:rPr>
          <w:rFonts w:eastAsia="Times New Roman"/>
          <w:lang w:val="en-AU" w:eastAsia="en-AU"/>
        </w:rPr>
        <w:t xml:space="preserve"> </w:t>
      </w:r>
    </w:p>
    <w:p w14:paraId="5B52FAEB" w14:textId="77777777" w:rsidR="006450F6" w:rsidRPr="00A93ACD" w:rsidRDefault="002F5EB8" w:rsidP="00F33D3D">
      <w:pPr>
        <w:rPr>
          <w:rFonts w:eastAsia="Times New Roman"/>
          <w:lang w:val="en-AU" w:eastAsia="en-AU"/>
        </w:rPr>
      </w:pPr>
      <w:r w:rsidRPr="00A93ACD">
        <w:rPr>
          <w:rFonts w:eastAsia="Times New Roman"/>
          <w:lang w:val="en-AU" w:eastAsia="en-AU"/>
        </w:rPr>
        <w:t xml:space="preserve">Warren ripping is highly target specific and can be successfully employed throughout the year, although destruction </w:t>
      </w:r>
      <w:r w:rsidR="0086232A" w:rsidRPr="00A93ACD">
        <w:rPr>
          <w:rFonts w:eastAsia="Times New Roman"/>
          <w:lang w:val="en-AU" w:eastAsia="en-AU"/>
        </w:rPr>
        <w:t>is thought to be</w:t>
      </w:r>
      <w:r w:rsidRPr="00A93ACD">
        <w:rPr>
          <w:rFonts w:eastAsia="Times New Roman"/>
          <w:lang w:val="en-AU" w:eastAsia="en-AU"/>
        </w:rPr>
        <w:t xml:space="preserve"> best carried out when clay soils are slightly damp or sandy soils are dry</w:t>
      </w:r>
      <w:r w:rsidR="00BA33C6" w:rsidRPr="00A93ACD">
        <w:rPr>
          <w:rFonts w:eastAsia="Times New Roman"/>
          <w:lang w:val="en-AU" w:eastAsia="en-AU"/>
        </w:rPr>
        <w:t xml:space="preserve"> </w:t>
      </w:r>
      <w:r w:rsidR="00592156" w:rsidRPr="00A93ACD">
        <w:rPr>
          <w:rFonts w:eastAsia="Times New Roman"/>
          <w:lang w:val="en-AU" w:eastAsia="en-AU"/>
        </w:rPr>
        <w:t xml:space="preserve">(Williams </w:t>
      </w:r>
      <w:r w:rsidR="00513221" w:rsidRPr="00A93ACD">
        <w:rPr>
          <w:rFonts w:eastAsia="Times New Roman"/>
          <w:i/>
          <w:lang w:val="en-AU" w:eastAsia="en-AU"/>
        </w:rPr>
        <w:t>et al.</w:t>
      </w:r>
      <w:r w:rsidR="00592156" w:rsidRPr="00A93ACD">
        <w:rPr>
          <w:rFonts w:eastAsia="Times New Roman"/>
          <w:lang w:val="en-AU" w:eastAsia="en-AU"/>
        </w:rPr>
        <w:t xml:space="preserve"> 1995)</w:t>
      </w:r>
      <w:r w:rsidR="00BA33C6" w:rsidRPr="00A93ACD">
        <w:rPr>
          <w:rFonts w:eastAsia="Times New Roman"/>
          <w:lang w:val="en-AU" w:eastAsia="en-AU"/>
        </w:rPr>
        <w:t xml:space="preserve"> and after poisoning and/or disease outbreaks when numbers are lower</w:t>
      </w:r>
      <w:r w:rsidRPr="00A93ACD">
        <w:rPr>
          <w:rFonts w:eastAsia="Times New Roman"/>
          <w:lang w:val="en-AU" w:eastAsia="en-AU"/>
        </w:rPr>
        <w:t xml:space="preserve">. </w:t>
      </w:r>
      <w:r w:rsidR="007D31A4" w:rsidRPr="00A93ACD">
        <w:rPr>
          <w:rFonts w:eastAsia="Times New Roman"/>
          <w:lang w:val="en-AU" w:eastAsia="en-AU"/>
        </w:rPr>
        <w:t xml:space="preserve">Warren ripping is </w:t>
      </w:r>
      <w:r w:rsidR="00450EA3" w:rsidRPr="00A93ACD">
        <w:rPr>
          <w:rFonts w:eastAsia="Times New Roman"/>
          <w:lang w:val="en-AU" w:eastAsia="en-AU"/>
        </w:rPr>
        <w:t>considered a</w:t>
      </w:r>
      <w:r w:rsidR="00B969D9" w:rsidRPr="00A93ACD">
        <w:rPr>
          <w:rFonts w:eastAsia="Times New Roman"/>
          <w:lang w:val="en-AU" w:eastAsia="en-AU"/>
        </w:rPr>
        <w:t xml:space="preserve"> </w:t>
      </w:r>
      <w:r w:rsidR="007D31A4" w:rsidRPr="00A93ACD">
        <w:rPr>
          <w:rFonts w:eastAsia="Times New Roman"/>
          <w:lang w:val="en-AU" w:eastAsia="en-AU"/>
        </w:rPr>
        <w:t xml:space="preserve">successful </w:t>
      </w:r>
      <w:r w:rsidR="00450EA3" w:rsidRPr="00A93ACD">
        <w:rPr>
          <w:rFonts w:eastAsia="Times New Roman"/>
          <w:lang w:val="en-AU" w:eastAsia="en-AU"/>
        </w:rPr>
        <w:t xml:space="preserve">method to reduce rabbit numbers in an area </w:t>
      </w:r>
      <w:r w:rsidR="00F33D3D">
        <w:rPr>
          <w:rFonts w:eastAsia="Times New Roman"/>
          <w:lang w:val="en-AU" w:eastAsia="en-AU"/>
        </w:rPr>
        <w:t>because</w:t>
      </w:r>
      <w:r w:rsidR="00F33D3D" w:rsidRPr="00A93ACD">
        <w:rPr>
          <w:rFonts w:eastAsia="Times New Roman"/>
          <w:lang w:val="en-AU" w:eastAsia="en-AU"/>
        </w:rPr>
        <w:t xml:space="preserve"> </w:t>
      </w:r>
      <w:r w:rsidR="00405821" w:rsidRPr="00A93ACD">
        <w:rPr>
          <w:rFonts w:eastAsia="Times New Roman"/>
          <w:lang w:val="en-AU" w:eastAsia="en-AU"/>
        </w:rPr>
        <w:t xml:space="preserve">warrens </w:t>
      </w:r>
      <w:r w:rsidR="00F33D3D">
        <w:rPr>
          <w:rFonts w:eastAsia="Times New Roman"/>
          <w:lang w:val="en-AU" w:eastAsia="en-AU"/>
        </w:rPr>
        <w:t>take a lot of time and energy to dig</w:t>
      </w:r>
      <w:r w:rsidR="00405821" w:rsidRPr="00A93ACD">
        <w:rPr>
          <w:rFonts w:eastAsia="Times New Roman"/>
          <w:lang w:val="en-AU" w:eastAsia="en-AU"/>
        </w:rPr>
        <w:t xml:space="preserve"> (Williams </w:t>
      </w:r>
      <w:r w:rsidR="00513221" w:rsidRPr="00A93ACD">
        <w:rPr>
          <w:rFonts w:eastAsia="Times New Roman"/>
          <w:i/>
          <w:lang w:val="en-AU" w:eastAsia="en-AU"/>
        </w:rPr>
        <w:t>et al.</w:t>
      </w:r>
      <w:r w:rsidR="00405821" w:rsidRPr="00A93ACD">
        <w:rPr>
          <w:rFonts w:eastAsia="Times New Roman"/>
          <w:lang w:val="en-AU" w:eastAsia="en-AU"/>
        </w:rPr>
        <w:t xml:space="preserve"> 1995; Ramsey </w:t>
      </w:r>
      <w:r w:rsidR="00513221" w:rsidRPr="00A93ACD">
        <w:rPr>
          <w:rFonts w:eastAsia="Times New Roman"/>
          <w:i/>
          <w:lang w:val="en-AU" w:eastAsia="en-AU"/>
        </w:rPr>
        <w:t>et al.</w:t>
      </w:r>
      <w:r w:rsidR="00405821" w:rsidRPr="00A93ACD">
        <w:rPr>
          <w:rFonts w:eastAsia="Times New Roman"/>
          <w:lang w:val="en-AU" w:eastAsia="en-AU"/>
        </w:rPr>
        <w:t xml:space="preserve"> 2014)</w:t>
      </w:r>
      <w:r w:rsidR="00A851E5" w:rsidRPr="00A93ACD">
        <w:rPr>
          <w:rFonts w:eastAsia="Times New Roman"/>
          <w:lang w:val="en-AU" w:eastAsia="en-AU"/>
        </w:rPr>
        <w:t xml:space="preserve">. Therefore, if </w:t>
      </w:r>
      <w:r w:rsidR="008676F9" w:rsidRPr="00A93ACD">
        <w:rPr>
          <w:rFonts w:eastAsia="Times New Roman"/>
          <w:lang w:val="en-AU" w:eastAsia="en-AU"/>
        </w:rPr>
        <w:t xml:space="preserve">ripping is </w:t>
      </w:r>
      <w:r w:rsidR="00A851E5" w:rsidRPr="00A93ACD">
        <w:rPr>
          <w:rFonts w:eastAsia="Times New Roman"/>
          <w:lang w:val="en-AU" w:eastAsia="en-AU"/>
        </w:rPr>
        <w:t>undertaken correctly</w:t>
      </w:r>
      <w:r w:rsidR="00F33D3D">
        <w:rPr>
          <w:rFonts w:eastAsia="Times New Roman"/>
          <w:lang w:val="en-AU" w:eastAsia="en-AU"/>
        </w:rPr>
        <w:t xml:space="preserve"> and followed up with on-going control as needed</w:t>
      </w:r>
      <w:r w:rsidR="00A851E5" w:rsidRPr="00A93ACD">
        <w:rPr>
          <w:rFonts w:eastAsia="Times New Roman"/>
          <w:lang w:val="en-AU" w:eastAsia="en-AU"/>
        </w:rPr>
        <w:t xml:space="preserve">, </w:t>
      </w:r>
      <w:r w:rsidR="008676F9" w:rsidRPr="00A93ACD">
        <w:rPr>
          <w:rFonts w:eastAsia="Times New Roman"/>
          <w:lang w:val="en-AU" w:eastAsia="en-AU"/>
        </w:rPr>
        <w:t xml:space="preserve">it </w:t>
      </w:r>
      <w:r w:rsidR="00A851E5" w:rsidRPr="00A93ACD">
        <w:rPr>
          <w:rFonts w:eastAsia="Times New Roman"/>
          <w:lang w:val="en-AU" w:eastAsia="en-AU"/>
        </w:rPr>
        <w:t xml:space="preserve">may only </w:t>
      </w:r>
      <w:r w:rsidR="00C54C94">
        <w:rPr>
          <w:rFonts w:eastAsia="Times New Roman"/>
          <w:lang w:val="en-AU" w:eastAsia="en-AU"/>
        </w:rPr>
        <w:t>have</w:t>
      </w:r>
      <w:r w:rsidR="00C54C94" w:rsidRPr="00A93ACD">
        <w:rPr>
          <w:rFonts w:eastAsia="Times New Roman"/>
          <w:lang w:val="en-AU" w:eastAsia="en-AU"/>
        </w:rPr>
        <w:t xml:space="preserve"> </w:t>
      </w:r>
      <w:r w:rsidR="00A851E5" w:rsidRPr="00A93ACD">
        <w:rPr>
          <w:rFonts w:eastAsia="Times New Roman"/>
          <w:lang w:val="en-AU" w:eastAsia="en-AU"/>
        </w:rPr>
        <w:t xml:space="preserve">to be completed once (Berman </w:t>
      </w:r>
      <w:r w:rsidR="00513221" w:rsidRPr="00A93ACD">
        <w:rPr>
          <w:rFonts w:eastAsia="Times New Roman"/>
          <w:i/>
          <w:lang w:val="en-AU" w:eastAsia="en-AU"/>
        </w:rPr>
        <w:t>et al.</w:t>
      </w:r>
      <w:r w:rsidR="00A851E5" w:rsidRPr="00A93ACD">
        <w:rPr>
          <w:rFonts w:eastAsia="Times New Roman"/>
          <w:lang w:val="en-AU" w:eastAsia="en-AU"/>
        </w:rPr>
        <w:t xml:space="preserve"> 2011). </w:t>
      </w:r>
    </w:p>
    <w:p w14:paraId="5B52FAEC" w14:textId="77777777" w:rsidR="00592156" w:rsidRPr="00A93ACD" w:rsidRDefault="005F19E6" w:rsidP="005C06C3">
      <w:pPr>
        <w:rPr>
          <w:lang w:val="en-AU"/>
        </w:rPr>
      </w:pPr>
      <w:r w:rsidRPr="00A93ACD">
        <w:rPr>
          <w:rFonts w:eastAsia="Times New Roman"/>
          <w:iCs/>
          <w:lang w:val="en-AU" w:eastAsia="en-AU"/>
        </w:rPr>
        <w:t xml:space="preserve">There have been several studies in recent years highlighting the benefits of warren ripping, including coordinated ripping across properties, </w:t>
      </w:r>
      <w:r w:rsidRPr="00A93ACD">
        <w:rPr>
          <w:lang w:val="en-AU"/>
        </w:rPr>
        <w:t xml:space="preserve">to achieve long-term </w:t>
      </w:r>
      <w:r w:rsidR="00401BA7" w:rsidRPr="00A93ACD">
        <w:rPr>
          <w:lang w:val="en-AU"/>
        </w:rPr>
        <w:t xml:space="preserve">and rapid </w:t>
      </w:r>
      <w:r w:rsidRPr="00A93ACD">
        <w:rPr>
          <w:lang w:val="en-AU"/>
        </w:rPr>
        <w:t xml:space="preserve">reductions in rabbit populations </w:t>
      </w:r>
      <w:r w:rsidR="003B686B" w:rsidRPr="003B686B">
        <w:rPr>
          <w:lang w:val="en-AU"/>
        </w:rPr>
        <w:t xml:space="preserve">(McPhee &amp;Butler 2010; Berman </w:t>
      </w:r>
      <w:r w:rsidR="003B686B" w:rsidRPr="003B686B">
        <w:rPr>
          <w:i/>
          <w:lang w:val="en-AU"/>
        </w:rPr>
        <w:t>et al.</w:t>
      </w:r>
      <w:r w:rsidR="003B686B" w:rsidRPr="003B686B">
        <w:rPr>
          <w:lang w:val="en-AU"/>
        </w:rPr>
        <w:t xml:space="preserve"> 2011; Ramsey </w:t>
      </w:r>
      <w:r w:rsidR="003B686B" w:rsidRPr="003B686B">
        <w:rPr>
          <w:i/>
          <w:lang w:val="en-AU"/>
        </w:rPr>
        <w:t>et al.</w:t>
      </w:r>
      <w:r w:rsidR="003B686B" w:rsidRPr="003B686B">
        <w:rPr>
          <w:lang w:val="en-AU"/>
        </w:rPr>
        <w:t xml:space="preserve"> 2014). For example, McPhee and Butler (2010) found that rabbit numbers were reduced for up to 10 years after warren ripping, </w:t>
      </w:r>
      <w:r w:rsidR="003B686B" w:rsidRPr="003B686B">
        <w:rPr>
          <w:lang w:val="en-AU"/>
        </w:rPr>
        <w:lastRenderedPageBreak/>
        <w:t xml:space="preserve">whereas rabbit numbers continued to increase in un-treated sites. McPhee and Butler (2010) also found that the percentage of warrens ripped on a site was roughly proportional to the reduction in rabbit numbers (i.e. a 90% reduction in rabbit numbers when 90% of warrens were ripped). Ramsey </w:t>
      </w:r>
      <w:r w:rsidR="003B686B" w:rsidRPr="003B686B">
        <w:rPr>
          <w:i/>
          <w:lang w:val="en-AU"/>
        </w:rPr>
        <w:t>et al.</w:t>
      </w:r>
      <w:r w:rsidR="003B686B" w:rsidRPr="003B686B">
        <w:rPr>
          <w:lang w:val="en-AU"/>
        </w:rPr>
        <w:t xml:space="preserve"> (2014) also found, on average, an 84% reduction (range 38-99%) in rabbit abundance per kilometre nine years after ripping.</w:t>
      </w:r>
    </w:p>
    <w:p w14:paraId="5B52FAED" w14:textId="77777777" w:rsidR="00E53661" w:rsidRPr="00A93ACD" w:rsidRDefault="003B686B" w:rsidP="005C06C3">
      <w:pPr>
        <w:rPr>
          <w:lang w:val="en-AU"/>
        </w:rPr>
      </w:pPr>
      <w:r w:rsidRPr="003B686B">
        <w:rPr>
          <w:lang w:val="en-AU"/>
        </w:rPr>
        <w:t xml:space="preserve">The use of large machinery (e.g. bulldozers, bobcats with backhoes, excavators), while often more expensive to run, </w:t>
      </w:r>
      <w:r w:rsidR="00C65A97">
        <w:rPr>
          <w:lang w:val="en-AU"/>
        </w:rPr>
        <w:t>is</w:t>
      </w:r>
      <w:r w:rsidRPr="003B686B">
        <w:rPr>
          <w:lang w:val="en-AU"/>
        </w:rPr>
        <w:t xml:space="preserve"> more effective and rapid at destroying warrens, resulting in cheaper costs per warren (Cooke 2012a). They are also more effective at deep ripping (a depth of at least 80cm (Eldridge, Costantinides &amp; Vine 2006)) to minimise the possibility of rabbits becoming trapped in partially destroyed tunnels and to ensure that entire tunnels can be destroyed (Sharp &amp; Saunders 2012). Berman </w:t>
      </w:r>
      <w:r w:rsidRPr="003B686B">
        <w:rPr>
          <w:i/>
          <w:lang w:val="en-AU"/>
        </w:rPr>
        <w:t>et al.</w:t>
      </w:r>
      <w:r w:rsidRPr="003B686B">
        <w:rPr>
          <w:lang w:val="en-AU"/>
        </w:rPr>
        <w:t xml:space="preserve"> (2011) estimated the cost of warren ripping by a contractor to be approximately $3.62 to $13.70 per warren, or $432.67 to $3922 per km</w:t>
      </w:r>
      <w:r w:rsidRPr="003B686B">
        <w:rPr>
          <w:vertAlign w:val="superscript"/>
          <w:lang w:val="en-AU"/>
        </w:rPr>
        <w:t>2</w:t>
      </w:r>
      <w:r w:rsidRPr="003B686B">
        <w:rPr>
          <w:lang w:val="en-AU"/>
        </w:rPr>
        <w:t xml:space="preserve"> (higher costs per km</w:t>
      </w:r>
      <w:r w:rsidRPr="003B686B">
        <w:rPr>
          <w:vertAlign w:val="superscript"/>
          <w:lang w:val="en-AU"/>
        </w:rPr>
        <w:t>2</w:t>
      </w:r>
      <w:r w:rsidRPr="003B686B">
        <w:rPr>
          <w:lang w:val="en-AU"/>
        </w:rPr>
        <w:t xml:space="preserve"> were associated with the density of warrens in an area, although these were generally the cheapest per warren). For steep sand hills with dense scrub, Cooke (2012a) estimated that warren destruction using a bobcat backhoe would cost approximately $69/ha (range: $35-$117/ha); with machinery hire costs of approximately $70 to over $120 per hour including the driver and, in some cases, the spotter. </w:t>
      </w:r>
    </w:p>
    <w:p w14:paraId="5B52FAEE" w14:textId="77777777" w:rsidR="00BF1B83" w:rsidRPr="00A93ACD" w:rsidRDefault="003B686B" w:rsidP="005C06C3">
      <w:pPr>
        <w:rPr>
          <w:lang w:val="en-AU"/>
        </w:rPr>
      </w:pPr>
      <w:r w:rsidRPr="003B686B">
        <w:rPr>
          <w:lang w:val="en-AU"/>
        </w:rPr>
        <w:t xml:space="preserve">By ripping areas closer to long-lasting or permanent water </w:t>
      </w:r>
      <w:r w:rsidR="00C54C94">
        <w:rPr>
          <w:lang w:val="en-AU"/>
        </w:rPr>
        <w:t>first</w:t>
      </w:r>
      <w:r w:rsidR="008676F9" w:rsidRPr="00A93ACD">
        <w:rPr>
          <w:lang w:val="en-AU"/>
        </w:rPr>
        <w:t>, drought refuge</w:t>
      </w:r>
      <w:r w:rsidR="00C54C94">
        <w:rPr>
          <w:lang w:val="en-AU"/>
        </w:rPr>
        <w:t>s</w:t>
      </w:r>
      <w:r w:rsidR="008676F9" w:rsidRPr="00A93ACD">
        <w:rPr>
          <w:lang w:val="en-AU"/>
        </w:rPr>
        <w:t xml:space="preserve"> </w:t>
      </w:r>
      <w:r w:rsidR="00C54C94">
        <w:rPr>
          <w:lang w:val="en-AU"/>
        </w:rPr>
        <w:t>are</w:t>
      </w:r>
      <w:r w:rsidR="00F27E6B" w:rsidRPr="00A93ACD">
        <w:rPr>
          <w:lang w:val="en-AU"/>
        </w:rPr>
        <w:t xml:space="preserve"> </w:t>
      </w:r>
      <w:r w:rsidR="001C3BC3" w:rsidRPr="00A93ACD">
        <w:rPr>
          <w:lang w:val="en-AU"/>
        </w:rPr>
        <w:t xml:space="preserve">likely to be </w:t>
      </w:r>
      <w:r w:rsidR="00F27E6B" w:rsidRPr="00A93ACD">
        <w:rPr>
          <w:lang w:val="en-AU"/>
        </w:rPr>
        <w:t>removed</w:t>
      </w:r>
      <w:r w:rsidR="001C3BC3" w:rsidRPr="00A93ACD">
        <w:rPr>
          <w:lang w:val="en-AU"/>
        </w:rPr>
        <w:t xml:space="preserve"> with</w:t>
      </w:r>
      <w:r w:rsidR="00F27E6B" w:rsidRPr="00A93ACD">
        <w:rPr>
          <w:lang w:val="en-AU"/>
        </w:rPr>
        <w:t xml:space="preserve"> rabbit numbers </w:t>
      </w:r>
      <w:r w:rsidR="008676F9" w:rsidRPr="00A93ACD">
        <w:rPr>
          <w:lang w:val="en-AU"/>
        </w:rPr>
        <w:t>suppress</w:t>
      </w:r>
      <w:r w:rsidR="00F27E6B" w:rsidRPr="00A93ACD">
        <w:rPr>
          <w:lang w:val="en-AU"/>
        </w:rPr>
        <w:t>ed at a greater rate</w:t>
      </w:r>
      <w:r w:rsidR="00590A2B" w:rsidRPr="00A93ACD">
        <w:rPr>
          <w:lang w:val="en-AU"/>
        </w:rPr>
        <w:t xml:space="preserve"> and </w:t>
      </w:r>
      <w:r w:rsidR="001F20D7" w:rsidRPr="00A93ACD">
        <w:rPr>
          <w:lang w:val="en-AU"/>
        </w:rPr>
        <w:t xml:space="preserve">at a </w:t>
      </w:r>
      <w:r w:rsidR="00590A2B" w:rsidRPr="00A93ACD">
        <w:rPr>
          <w:lang w:val="en-AU"/>
        </w:rPr>
        <w:t>lower cost across an area</w:t>
      </w:r>
      <w:r w:rsidR="00F27E6B" w:rsidRPr="00A93ACD">
        <w:rPr>
          <w:lang w:val="en-AU"/>
        </w:rPr>
        <w:t xml:space="preserve"> </w:t>
      </w:r>
      <w:r w:rsidR="008676F9" w:rsidRPr="00A93ACD">
        <w:rPr>
          <w:lang w:val="en-AU"/>
        </w:rPr>
        <w:t xml:space="preserve">(Berman </w:t>
      </w:r>
      <w:r w:rsidR="00513221" w:rsidRPr="00A93ACD">
        <w:rPr>
          <w:i/>
          <w:lang w:val="en-AU"/>
        </w:rPr>
        <w:t>et al.</w:t>
      </w:r>
      <w:r w:rsidR="008676F9" w:rsidRPr="00A93ACD">
        <w:rPr>
          <w:lang w:val="en-AU"/>
        </w:rPr>
        <w:t xml:space="preserve"> 2011). </w:t>
      </w:r>
      <w:r w:rsidR="0092339E" w:rsidRPr="00A93ACD">
        <w:rPr>
          <w:lang w:val="en-AU"/>
        </w:rPr>
        <w:t xml:space="preserve">This area is estimated to be within approximately 1km from the source of water (Berman </w:t>
      </w:r>
      <w:r w:rsidR="00513221" w:rsidRPr="00A93ACD">
        <w:rPr>
          <w:i/>
          <w:lang w:val="en-AU"/>
        </w:rPr>
        <w:t>et al.</w:t>
      </w:r>
      <w:r w:rsidR="0092339E" w:rsidRPr="00A93ACD">
        <w:rPr>
          <w:lang w:val="en-AU"/>
        </w:rPr>
        <w:t xml:space="preserve"> 2011)</w:t>
      </w:r>
      <w:r w:rsidR="00AD27A5" w:rsidRPr="00A93ACD">
        <w:rPr>
          <w:lang w:val="en-AU"/>
        </w:rPr>
        <w:t xml:space="preserve">. </w:t>
      </w:r>
    </w:p>
    <w:p w14:paraId="5B52FAEF" w14:textId="77777777" w:rsidR="00FA32C4" w:rsidRPr="00A93ACD" w:rsidRDefault="006C23F2" w:rsidP="005C06C3">
      <w:pPr>
        <w:rPr>
          <w:bCs/>
          <w:lang w:val="en-AU" w:eastAsia="en-AU"/>
        </w:rPr>
      </w:pPr>
      <w:r w:rsidRPr="00A93ACD">
        <w:rPr>
          <w:bCs/>
          <w:lang w:val="en-AU" w:eastAsia="en-AU"/>
        </w:rPr>
        <w:t>E</w:t>
      </w:r>
      <w:r w:rsidR="001D3BD4" w:rsidRPr="00A93ACD">
        <w:rPr>
          <w:bCs/>
          <w:lang w:val="en-AU" w:eastAsia="en-AU"/>
        </w:rPr>
        <w:t>xplosives (</w:t>
      </w:r>
      <w:r w:rsidRPr="00A93ACD">
        <w:rPr>
          <w:bCs/>
          <w:lang w:val="en-AU" w:eastAsia="en-AU"/>
        </w:rPr>
        <w:t xml:space="preserve">such as </w:t>
      </w:r>
      <w:r w:rsidR="001D3BD4" w:rsidRPr="00A93ACD">
        <w:rPr>
          <w:bCs/>
          <w:lang w:val="en-AU" w:eastAsia="en-AU"/>
        </w:rPr>
        <w:t>liquid propane gas (</w:t>
      </w:r>
      <w:r w:rsidRPr="00A93ACD">
        <w:rPr>
          <w:bCs/>
          <w:lang w:val="en-AU" w:eastAsia="en-AU"/>
        </w:rPr>
        <w:t>LPG)</w:t>
      </w:r>
      <w:r w:rsidR="001D3BD4" w:rsidRPr="00A93ACD">
        <w:rPr>
          <w:bCs/>
          <w:lang w:val="en-AU" w:eastAsia="en-AU"/>
        </w:rPr>
        <w:t>, mixture of ammonium nitrate and fuel oil</w:t>
      </w:r>
      <w:r w:rsidR="001E411C" w:rsidRPr="00A93ACD">
        <w:rPr>
          <w:bCs/>
          <w:lang w:val="en-AU" w:eastAsia="en-AU"/>
        </w:rPr>
        <w:t xml:space="preserve"> (ANFO)</w:t>
      </w:r>
      <w:r w:rsidR="001D3BD4" w:rsidRPr="00A93ACD">
        <w:rPr>
          <w:bCs/>
          <w:lang w:val="en-AU" w:eastAsia="en-AU"/>
        </w:rPr>
        <w:t>, or o</w:t>
      </w:r>
      <w:r w:rsidR="00CC093F" w:rsidRPr="00A93ACD">
        <w:rPr>
          <w:bCs/>
          <w:lang w:val="en-AU" w:eastAsia="en-AU"/>
        </w:rPr>
        <w:t>xygen-fuelled explosive devices</w:t>
      </w:r>
      <w:r w:rsidRPr="00A93ACD">
        <w:rPr>
          <w:bCs/>
          <w:lang w:val="en-AU" w:eastAsia="en-AU"/>
        </w:rPr>
        <w:t xml:space="preserve"> </w:t>
      </w:r>
      <w:r w:rsidR="003C3840" w:rsidRPr="00A93ACD">
        <w:rPr>
          <w:bCs/>
          <w:lang w:val="en-AU" w:eastAsia="en-AU"/>
        </w:rPr>
        <w:t>(Cooke 2012</w:t>
      </w:r>
      <w:r w:rsidR="0046569B" w:rsidRPr="00A93ACD">
        <w:rPr>
          <w:bCs/>
          <w:lang w:val="en-AU" w:eastAsia="en-AU"/>
        </w:rPr>
        <w:t>a)</w:t>
      </w:r>
      <w:r w:rsidR="006C40AF" w:rsidRPr="00A93ACD">
        <w:rPr>
          <w:bCs/>
          <w:lang w:val="en-AU" w:eastAsia="en-AU"/>
        </w:rPr>
        <w:t>)</w:t>
      </w:r>
      <w:r w:rsidR="001D3BD4" w:rsidRPr="00A93ACD">
        <w:rPr>
          <w:bCs/>
          <w:lang w:val="en-AU" w:eastAsia="en-AU"/>
        </w:rPr>
        <w:t xml:space="preserve"> </w:t>
      </w:r>
      <w:r w:rsidRPr="00A93ACD">
        <w:rPr>
          <w:bCs/>
          <w:lang w:val="en-AU" w:eastAsia="en-AU"/>
        </w:rPr>
        <w:t xml:space="preserve">can also be used to destroy warrens in rocky areas, along rivers and in steep sandbanks where ripping is not possible. If used correctly, explosives will completely destroy the tunnel system (Barnes 1983) and </w:t>
      </w:r>
      <w:r w:rsidR="002C64F8" w:rsidRPr="00A93ACD">
        <w:rPr>
          <w:bCs/>
          <w:lang w:val="en-AU" w:eastAsia="en-AU"/>
        </w:rPr>
        <w:t xml:space="preserve">may </w:t>
      </w:r>
      <w:r w:rsidRPr="00A93ACD">
        <w:rPr>
          <w:bCs/>
          <w:lang w:val="en-AU" w:eastAsia="en-AU"/>
        </w:rPr>
        <w:t xml:space="preserve">have </w:t>
      </w:r>
      <w:r w:rsidR="00F16017" w:rsidRPr="00A93ACD">
        <w:rPr>
          <w:bCs/>
          <w:lang w:val="en-AU" w:eastAsia="en-AU"/>
        </w:rPr>
        <w:t>lower</w:t>
      </w:r>
      <w:r w:rsidRPr="00A93ACD">
        <w:rPr>
          <w:bCs/>
          <w:lang w:val="en-AU" w:eastAsia="en-AU"/>
        </w:rPr>
        <w:t xml:space="preserve"> impact</w:t>
      </w:r>
      <w:r w:rsidR="00F16017" w:rsidRPr="00A93ACD">
        <w:rPr>
          <w:bCs/>
          <w:lang w:val="en-AU" w:eastAsia="en-AU"/>
        </w:rPr>
        <w:t>s</w:t>
      </w:r>
      <w:r w:rsidRPr="00A93ACD">
        <w:rPr>
          <w:bCs/>
          <w:lang w:val="en-AU" w:eastAsia="en-AU"/>
        </w:rPr>
        <w:t xml:space="preserve"> on native vegetation (Bruce 2001). However, the use of explosives </w:t>
      </w:r>
      <w:r w:rsidR="001E411C" w:rsidRPr="00A93ACD">
        <w:rPr>
          <w:bCs/>
          <w:lang w:val="en-AU" w:eastAsia="en-AU"/>
        </w:rPr>
        <w:t xml:space="preserve">can be </w:t>
      </w:r>
      <w:r w:rsidRPr="00A93ACD">
        <w:rPr>
          <w:bCs/>
          <w:lang w:val="en-AU" w:eastAsia="en-AU"/>
        </w:rPr>
        <w:t xml:space="preserve">expensive and requires qualified personnel with a thorough knowledge of their use for safe and effective control. </w:t>
      </w:r>
      <w:r w:rsidR="001D3BD4" w:rsidRPr="00A93ACD">
        <w:rPr>
          <w:bCs/>
          <w:lang w:val="en-AU" w:eastAsia="en-AU"/>
        </w:rPr>
        <w:t xml:space="preserve">For example, the use of </w:t>
      </w:r>
      <w:r w:rsidR="001E411C" w:rsidRPr="00A93ACD">
        <w:rPr>
          <w:bCs/>
          <w:lang w:val="en-AU" w:eastAsia="en-AU"/>
        </w:rPr>
        <w:t xml:space="preserve">ANFO </w:t>
      </w:r>
      <w:r w:rsidR="001D3BD4" w:rsidRPr="00A93ACD">
        <w:rPr>
          <w:bCs/>
          <w:lang w:val="en-AU" w:eastAsia="en-AU"/>
        </w:rPr>
        <w:t>explosives for warren destruction is estimated at around $140-$160 per warren</w:t>
      </w:r>
      <w:r w:rsidR="001E411C" w:rsidRPr="00A93ACD">
        <w:rPr>
          <w:bCs/>
          <w:lang w:val="en-AU" w:eastAsia="en-AU"/>
        </w:rPr>
        <w:t xml:space="preserve"> </w:t>
      </w:r>
      <w:r w:rsidR="001D3BD4" w:rsidRPr="00A93ACD">
        <w:rPr>
          <w:bCs/>
          <w:lang w:val="en-AU" w:eastAsia="en-AU"/>
        </w:rPr>
        <w:t xml:space="preserve">(cited in Cooke 2012a). </w:t>
      </w:r>
      <w:r w:rsidR="00C65A97">
        <w:rPr>
          <w:bCs/>
          <w:lang w:val="en-AU" w:eastAsia="en-AU"/>
        </w:rPr>
        <w:t>While</w:t>
      </w:r>
      <w:r w:rsidR="001E411C" w:rsidRPr="00A93ACD">
        <w:rPr>
          <w:bCs/>
          <w:lang w:val="en-AU" w:eastAsia="en-AU"/>
        </w:rPr>
        <w:t xml:space="preserve"> the use of LPG or ox</w:t>
      </w:r>
      <w:r w:rsidR="0025204F" w:rsidRPr="00A93ACD">
        <w:rPr>
          <w:bCs/>
          <w:lang w:val="en-AU" w:eastAsia="en-AU"/>
        </w:rPr>
        <w:t>y</w:t>
      </w:r>
      <w:r w:rsidR="001E411C" w:rsidRPr="00A93ACD">
        <w:rPr>
          <w:bCs/>
          <w:lang w:val="en-AU" w:eastAsia="en-AU"/>
        </w:rPr>
        <w:t>gen-fuelled explosives costs a similar amount to ripping at about $10 per warren</w:t>
      </w:r>
      <w:r w:rsidR="0025204F" w:rsidRPr="00A93ACD">
        <w:rPr>
          <w:bCs/>
          <w:lang w:val="en-AU" w:eastAsia="en-AU"/>
        </w:rPr>
        <w:t xml:space="preserve"> </w:t>
      </w:r>
      <w:r w:rsidR="00C65A97">
        <w:rPr>
          <w:bCs/>
          <w:lang w:val="en-AU" w:eastAsia="en-AU"/>
        </w:rPr>
        <w:t>i</w:t>
      </w:r>
      <w:r w:rsidR="0025204F" w:rsidRPr="00A93ACD">
        <w:rPr>
          <w:bCs/>
          <w:lang w:val="en-AU" w:eastAsia="en-AU"/>
        </w:rPr>
        <w:t>t is unlikely to destroy the whole warren system</w:t>
      </w:r>
      <w:r w:rsidR="003C3840" w:rsidRPr="00A93ACD">
        <w:rPr>
          <w:bCs/>
          <w:lang w:val="en-AU" w:eastAsia="en-AU"/>
        </w:rPr>
        <w:t xml:space="preserve"> (Cooke 2012</w:t>
      </w:r>
      <w:r w:rsidR="0046569B" w:rsidRPr="00A93ACD">
        <w:rPr>
          <w:bCs/>
          <w:lang w:val="en-AU" w:eastAsia="en-AU"/>
        </w:rPr>
        <w:t>a</w:t>
      </w:r>
      <w:r w:rsidR="001E411C" w:rsidRPr="00A93ACD">
        <w:rPr>
          <w:bCs/>
          <w:lang w:val="en-AU" w:eastAsia="en-AU"/>
        </w:rPr>
        <w:t xml:space="preserve">). </w:t>
      </w:r>
      <w:r w:rsidR="003C3840" w:rsidRPr="00A93ACD">
        <w:rPr>
          <w:bCs/>
          <w:lang w:val="en-AU" w:eastAsia="en-AU"/>
        </w:rPr>
        <w:t xml:space="preserve">There are also concerns in relation to the humaneness of the use of LPG for warren destruction. </w:t>
      </w:r>
    </w:p>
    <w:p w14:paraId="5B52FAF0" w14:textId="77777777" w:rsidR="00DC2CF9" w:rsidRPr="00A93ACD" w:rsidRDefault="00DC2CF9" w:rsidP="005C06C3">
      <w:pPr>
        <w:rPr>
          <w:lang w:val="en-AU"/>
        </w:rPr>
      </w:pPr>
      <w:r w:rsidRPr="00A93ACD">
        <w:rPr>
          <w:lang w:val="en-AU"/>
        </w:rPr>
        <w:t xml:space="preserve">The success of ripping depends on the efficient destruction of the entire burrow system, adequate follow-up control (Williams </w:t>
      </w:r>
      <w:r w:rsidR="00A064E0" w:rsidRPr="00A93ACD">
        <w:rPr>
          <w:lang w:val="en-AU"/>
        </w:rPr>
        <w:t>&amp;</w:t>
      </w:r>
      <w:r w:rsidRPr="00A93ACD">
        <w:rPr>
          <w:lang w:val="en-AU"/>
        </w:rPr>
        <w:t xml:space="preserve"> Moore 1995) and the implementation of appropriate control measures on adjacent land (Parer </w:t>
      </w:r>
      <w:r w:rsidR="00A064E0" w:rsidRPr="00A93ACD">
        <w:rPr>
          <w:lang w:val="en-AU"/>
        </w:rPr>
        <w:t>&amp;</w:t>
      </w:r>
      <w:r w:rsidRPr="00A93ACD">
        <w:rPr>
          <w:lang w:val="en-AU"/>
        </w:rPr>
        <w:t xml:space="preserve"> Parker</w:t>
      </w:r>
      <w:r w:rsidR="00667B36" w:rsidRPr="00A93ACD">
        <w:rPr>
          <w:lang w:val="en-AU"/>
        </w:rPr>
        <w:t xml:space="preserve"> 1986; Parer </w:t>
      </w:r>
      <w:r w:rsidR="00A064E0" w:rsidRPr="00A93ACD">
        <w:rPr>
          <w:lang w:val="en-AU"/>
        </w:rPr>
        <w:t>&amp;</w:t>
      </w:r>
      <w:r w:rsidR="00667B36" w:rsidRPr="00A93ACD">
        <w:rPr>
          <w:lang w:val="en-AU"/>
        </w:rPr>
        <w:t xml:space="preserve"> Milkovits 1994</w:t>
      </w:r>
      <w:r w:rsidRPr="00A93ACD">
        <w:rPr>
          <w:lang w:val="en-AU"/>
        </w:rPr>
        <w:t>).</w:t>
      </w:r>
      <w:r w:rsidRPr="00A93ACD">
        <w:rPr>
          <w:rFonts w:eastAsia="Times New Roman"/>
          <w:iCs/>
          <w:lang w:val="en-AU" w:eastAsia="en-AU"/>
        </w:rPr>
        <w:t xml:space="preserve"> </w:t>
      </w:r>
      <w:r w:rsidR="009C0EBA" w:rsidRPr="00A93ACD">
        <w:rPr>
          <w:rFonts w:eastAsia="Times New Roman"/>
          <w:iCs/>
          <w:lang w:val="en-AU" w:eastAsia="en-AU"/>
        </w:rPr>
        <w:t>Ripping programs</w:t>
      </w:r>
      <w:r w:rsidRPr="00A93ACD">
        <w:rPr>
          <w:rFonts w:eastAsia="Times New Roman"/>
          <w:iCs/>
          <w:lang w:val="en-AU" w:eastAsia="en-AU"/>
        </w:rPr>
        <w:t xml:space="preserve"> should therefore be well planned and completed thoroughly to avoid the need to repeat the process. Complete destruction will also greatly inhibit resurgence </w:t>
      </w:r>
      <w:r w:rsidR="000F31BC" w:rsidRPr="00A93ACD">
        <w:rPr>
          <w:rFonts w:eastAsia="Times New Roman"/>
          <w:iCs/>
          <w:lang w:val="en-AU" w:eastAsia="en-AU"/>
        </w:rPr>
        <w:t>and re-colonisation of the area</w:t>
      </w:r>
      <w:r w:rsidRPr="00A93ACD">
        <w:rPr>
          <w:rFonts w:eastAsia="Times New Roman"/>
          <w:lang w:val="en-AU" w:eastAsia="en-AU"/>
        </w:rPr>
        <w:t>.</w:t>
      </w:r>
      <w:r w:rsidR="000F31BC" w:rsidRPr="00A93ACD">
        <w:rPr>
          <w:rFonts w:eastAsia="Times New Roman"/>
          <w:lang w:val="en-AU" w:eastAsia="en-AU"/>
        </w:rPr>
        <w:t xml:space="preserve"> </w:t>
      </w:r>
      <w:r w:rsidR="006B27F0" w:rsidRPr="00A93ACD">
        <w:rPr>
          <w:rFonts w:eastAsia="Times New Roman"/>
          <w:lang w:val="en-AU" w:eastAsia="en-AU"/>
        </w:rPr>
        <w:t xml:space="preserve">This will be particularly important in areas </w:t>
      </w:r>
      <w:r w:rsidR="006C40AF" w:rsidRPr="00A93ACD">
        <w:rPr>
          <w:rFonts w:eastAsia="Times New Roman"/>
          <w:lang w:val="en-AU" w:eastAsia="en-AU"/>
        </w:rPr>
        <w:t xml:space="preserve">where </w:t>
      </w:r>
      <w:r w:rsidR="000F31BC" w:rsidRPr="00A93ACD">
        <w:rPr>
          <w:rFonts w:eastAsia="Times New Roman"/>
          <w:lang w:val="en-AU" w:eastAsia="en-AU"/>
        </w:rPr>
        <w:t xml:space="preserve">warrens are large, or </w:t>
      </w:r>
      <w:r w:rsidR="006B27F0" w:rsidRPr="00A93ACD">
        <w:rPr>
          <w:rFonts w:eastAsia="Times New Roman"/>
          <w:lang w:val="en-AU" w:eastAsia="en-AU"/>
        </w:rPr>
        <w:t xml:space="preserve">where ripped warrens are within 1km of an active warren, </w:t>
      </w:r>
      <w:r w:rsidR="00A90C9C" w:rsidRPr="00A93ACD">
        <w:rPr>
          <w:rFonts w:eastAsia="Times New Roman"/>
          <w:lang w:val="en-AU" w:eastAsia="en-AU"/>
        </w:rPr>
        <w:t xml:space="preserve">as these warrens </w:t>
      </w:r>
      <w:r w:rsidR="000F31BC" w:rsidRPr="00A93ACD">
        <w:rPr>
          <w:rFonts w:eastAsia="Times New Roman"/>
          <w:lang w:val="en-AU" w:eastAsia="en-AU"/>
        </w:rPr>
        <w:t xml:space="preserve">have a greater re-colonisation rate </w:t>
      </w:r>
      <w:r w:rsidR="00A90C9C" w:rsidRPr="00A93ACD">
        <w:rPr>
          <w:rFonts w:eastAsia="Times New Roman"/>
          <w:lang w:val="en-AU" w:eastAsia="en-AU"/>
        </w:rPr>
        <w:t xml:space="preserve">(Ramsey </w:t>
      </w:r>
      <w:r w:rsidR="00513221" w:rsidRPr="00A93ACD">
        <w:rPr>
          <w:rFonts w:eastAsia="Times New Roman"/>
          <w:i/>
          <w:lang w:val="en-AU" w:eastAsia="en-AU"/>
        </w:rPr>
        <w:t>et al.</w:t>
      </w:r>
      <w:r w:rsidR="00A90C9C" w:rsidRPr="00A93ACD">
        <w:rPr>
          <w:rFonts w:eastAsia="Times New Roman"/>
          <w:lang w:val="en-AU" w:eastAsia="en-AU"/>
        </w:rPr>
        <w:t xml:space="preserve"> 2014)</w:t>
      </w:r>
      <w:r w:rsidR="006B27F0" w:rsidRPr="00A93ACD">
        <w:rPr>
          <w:rFonts w:eastAsia="Times New Roman"/>
          <w:lang w:val="en-AU" w:eastAsia="en-AU"/>
        </w:rPr>
        <w:t xml:space="preserve">. </w:t>
      </w:r>
      <w:r w:rsidR="009C0EBA" w:rsidRPr="00A93ACD">
        <w:rPr>
          <w:rFonts w:eastAsia="Times New Roman"/>
          <w:lang w:val="en-AU" w:eastAsia="en-AU"/>
        </w:rPr>
        <w:t xml:space="preserve">A 3km buffer will further reduce the risk of re-colonisation in the medium term (10-15 years) (Ramsey </w:t>
      </w:r>
      <w:r w:rsidR="00513221" w:rsidRPr="00A93ACD">
        <w:rPr>
          <w:rFonts w:eastAsia="Times New Roman"/>
          <w:i/>
          <w:lang w:val="en-AU" w:eastAsia="en-AU"/>
        </w:rPr>
        <w:t>et al.</w:t>
      </w:r>
      <w:r w:rsidR="009C0EBA" w:rsidRPr="00A93ACD">
        <w:rPr>
          <w:rFonts w:eastAsia="Times New Roman"/>
          <w:lang w:val="en-AU" w:eastAsia="en-AU"/>
        </w:rPr>
        <w:t xml:space="preserve"> 2014). </w:t>
      </w:r>
    </w:p>
    <w:p w14:paraId="5B52FAF1" w14:textId="77777777" w:rsidR="008D4160" w:rsidRPr="00A93ACD" w:rsidRDefault="008D4160" w:rsidP="005C06C3">
      <w:pPr>
        <w:rPr>
          <w:lang w:val="en-AU" w:eastAsia="en-AU"/>
        </w:rPr>
      </w:pPr>
      <w:r w:rsidRPr="00A93ACD">
        <w:rPr>
          <w:lang w:val="en-AU" w:eastAsia="en-AU"/>
        </w:rPr>
        <w:t>Monitoring of warrens, and follow-up control activities</w:t>
      </w:r>
      <w:r w:rsidR="00F16017" w:rsidRPr="00A93ACD">
        <w:rPr>
          <w:lang w:val="en-AU" w:eastAsia="en-AU"/>
        </w:rPr>
        <w:t>,</w:t>
      </w:r>
      <w:r w:rsidR="00F86D39" w:rsidRPr="00A93ACD">
        <w:rPr>
          <w:lang w:val="en-AU" w:eastAsia="en-AU"/>
        </w:rPr>
        <w:t xml:space="preserve"> where required,</w:t>
      </w:r>
      <w:r w:rsidRPr="00A93ACD">
        <w:rPr>
          <w:lang w:val="en-AU" w:eastAsia="en-AU"/>
        </w:rPr>
        <w:t xml:space="preserve"> </w:t>
      </w:r>
      <w:r w:rsidR="00F86D39" w:rsidRPr="00A93ACD">
        <w:rPr>
          <w:lang w:val="en-AU" w:eastAsia="en-AU"/>
        </w:rPr>
        <w:t xml:space="preserve">is recommended </w:t>
      </w:r>
      <w:r w:rsidRPr="00A93ACD">
        <w:rPr>
          <w:lang w:val="en-AU" w:eastAsia="en-AU"/>
        </w:rPr>
        <w:t xml:space="preserve">annually for five years after </w:t>
      </w:r>
      <w:r w:rsidR="00F86D39" w:rsidRPr="00A93ACD">
        <w:rPr>
          <w:lang w:val="en-AU" w:eastAsia="en-AU"/>
        </w:rPr>
        <w:t xml:space="preserve">the initial </w:t>
      </w:r>
      <w:r w:rsidRPr="00A93ACD">
        <w:rPr>
          <w:lang w:val="en-AU" w:eastAsia="en-AU"/>
        </w:rPr>
        <w:t>destruction</w:t>
      </w:r>
      <w:r w:rsidR="002C7A3B" w:rsidRPr="00A93ACD">
        <w:rPr>
          <w:lang w:val="en-AU" w:eastAsia="en-AU"/>
        </w:rPr>
        <w:t xml:space="preserve"> (highest risk period for re-colonisation)</w:t>
      </w:r>
      <w:r w:rsidR="00F86D39" w:rsidRPr="00A93ACD">
        <w:rPr>
          <w:lang w:val="en-AU" w:eastAsia="en-AU"/>
        </w:rPr>
        <w:t xml:space="preserve">, with periodic monitoring after this (e.g. every 2-3 years) </w:t>
      </w:r>
      <w:r w:rsidRPr="00A93ACD">
        <w:rPr>
          <w:lang w:val="en-AU" w:eastAsia="en-AU"/>
        </w:rPr>
        <w:t xml:space="preserve">(Ramsey </w:t>
      </w:r>
      <w:r w:rsidR="00513221" w:rsidRPr="00A93ACD">
        <w:rPr>
          <w:i/>
          <w:lang w:val="en-AU" w:eastAsia="en-AU"/>
        </w:rPr>
        <w:t>et al.</w:t>
      </w:r>
      <w:r w:rsidRPr="00A93ACD">
        <w:rPr>
          <w:lang w:val="en-AU" w:eastAsia="en-AU"/>
        </w:rPr>
        <w:t xml:space="preserve"> 2014). </w:t>
      </w:r>
      <w:r w:rsidR="00F86D39" w:rsidRPr="00A93ACD">
        <w:rPr>
          <w:lang w:val="en-AU" w:eastAsia="en-AU"/>
        </w:rPr>
        <w:t xml:space="preserve">Large warrens (i.e. warrens that had </w:t>
      </w:r>
      <w:r w:rsidR="00C65A97">
        <w:rPr>
          <w:lang w:val="en-AU" w:eastAsia="en-AU"/>
        </w:rPr>
        <w:t>more</w:t>
      </w:r>
      <w:r w:rsidR="00F86D39" w:rsidRPr="00A93ACD">
        <w:rPr>
          <w:lang w:val="en-AU" w:eastAsia="en-AU"/>
        </w:rPr>
        <w:t xml:space="preserve"> than 20 active entrances) should also be prioritized for monitoring given their high risk of re-colonisation if not completely destroyed (Ramsey </w:t>
      </w:r>
      <w:r w:rsidR="00513221" w:rsidRPr="00A93ACD">
        <w:rPr>
          <w:i/>
          <w:lang w:val="en-AU" w:eastAsia="en-AU"/>
        </w:rPr>
        <w:t>et al.</w:t>
      </w:r>
      <w:r w:rsidR="00F86D39" w:rsidRPr="00A93ACD">
        <w:rPr>
          <w:lang w:val="en-AU" w:eastAsia="en-AU"/>
        </w:rPr>
        <w:t xml:space="preserve"> 2014). </w:t>
      </w:r>
    </w:p>
    <w:p w14:paraId="5B52FAF2" w14:textId="77777777" w:rsidR="00D576BB" w:rsidRPr="00A93ACD" w:rsidRDefault="00FE5B0A" w:rsidP="005C06C3">
      <w:pPr>
        <w:rPr>
          <w:lang w:val="en-AU" w:eastAsia="en-AU"/>
        </w:rPr>
      </w:pPr>
      <w:r w:rsidRPr="00A93ACD">
        <w:rPr>
          <w:lang w:val="en-AU" w:eastAsia="en-AU"/>
        </w:rPr>
        <w:t xml:space="preserve">Rabbits in some parts of Australia </w:t>
      </w:r>
      <w:r w:rsidR="008D4160" w:rsidRPr="00A93ACD">
        <w:rPr>
          <w:lang w:val="en-AU" w:eastAsia="en-AU"/>
        </w:rPr>
        <w:t xml:space="preserve">also </w:t>
      </w:r>
      <w:r w:rsidRPr="00A93ACD">
        <w:rPr>
          <w:lang w:val="en-AU" w:eastAsia="en-AU"/>
        </w:rPr>
        <w:t xml:space="preserve">commonly use surface refugia (e.g. hollow logs, vegetation such as blackberry bushes) even when warrens are present (Wheeler </w:t>
      </w:r>
      <w:r w:rsidR="00513221" w:rsidRPr="00A93ACD">
        <w:rPr>
          <w:i/>
          <w:lang w:val="en-AU" w:eastAsia="en-AU"/>
        </w:rPr>
        <w:t>et al.</w:t>
      </w:r>
      <w:r w:rsidRPr="00A93ACD">
        <w:rPr>
          <w:lang w:val="en-AU" w:eastAsia="en-AU"/>
        </w:rPr>
        <w:t xml:space="preserve"> 1981; Williams </w:t>
      </w:r>
      <w:r w:rsidR="00513221" w:rsidRPr="00A93ACD">
        <w:rPr>
          <w:i/>
          <w:lang w:val="en-AU" w:eastAsia="en-AU"/>
        </w:rPr>
        <w:t>et al.</w:t>
      </w:r>
      <w:r w:rsidRPr="00A93ACD">
        <w:rPr>
          <w:lang w:val="en-AU" w:eastAsia="en-AU"/>
        </w:rPr>
        <w:t xml:space="preserve"> 1995). </w:t>
      </w:r>
      <w:r w:rsidR="00D576BB" w:rsidRPr="00A93ACD">
        <w:rPr>
          <w:lang w:val="en-AU" w:eastAsia="en-AU"/>
        </w:rPr>
        <w:t xml:space="preserve">The destruction of surface refugia is more complex </w:t>
      </w:r>
      <w:r w:rsidRPr="00A93ACD">
        <w:rPr>
          <w:lang w:val="en-AU" w:eastAsia="en-AU"/>
        </w:rPr>
        <w:t xml:space="preserve">than the destruction of warrens (which are generally </w:t>
      </w:r>
      <w:r w:rsidR="009E6C8E" w:rsidRPr="00A93ACD">
        <w:rPr>
          <w:lang w:val="en-AU" w:eastAsia="en-AU"/>
        </w:rPr>
        <w:t xml:space="preserve">more </w:t>
      </w:r>
      <w:r w:rsidRPr="00A93ACD">
        <w:rPr>
          <w:lang w:val="en-AU" w:eastAsia="en-AU"/>
        </w:rPr>
        <w:t>obvious</w:t>
      </w:r>
      <w:r w:rsidR="000C04AB" w:rsidRPr="00A93ACD">
        <w:rPr>
          <w:lang w:val="en-AU" w:eastAsia="en-AU"/>
        </w:rPr>
        <w:t xml:space="preserve"> </w:t>
      </w:r>
      <w:r w:rsidR="009E6C8E" w:rsidRPr="00A93ACD">
        <w:rPr>
          <w:lang w:val="en-AU" w:eastAsia="en-AU"/>
        </w:rPr>
        <w:t>and easier to</w:t>
      </w:r>
      <w:r w:rsidR="000C04AB" w:rsidRPr="00A93ACD">
        <w:rPr>
          <w:lang w:val="en-AU" w:eastAsia="en-AU"/>
        </w:rPr>
        <w:t xml:space="preserve"> pinpoint</w:t>
      </w:r>
      <w:r w:rsidRPr="00A93ACD">
        <w:rPr>
          <w:lang w:val="en-AU" w:eastAsia="en-AU"/>
        </w:rPr>
        <w:t xml:space="preserve">). Any destruction of surface refugia </w:t>
      </w:r>
      <w:r w:rsidR="00D576BB" w:rsidRPr="00A93ACD">
        <w:rPr>
          <w:lang w:val="en-AU" w:eastAsia="en-AU"/>
        </w:rPr>
        <w:t xml:space="preserve">should, where </w:t>
      </w:r>
      <w:r w:rsidR="00D576BB" w:rsidRPr="00A93ACD">
        <w:rPr>
          <w:lang w:val="en-AU" w:eastAsia="en-AU"/>
        </w:rPr>
        <w:lastRenderedPageBreak/>
        <w:t>possible, avoid the removal of native vegetation and logs</w:t>
      </w:r>
      <w:r w:rsidR="00C54C94">
        <w:rPr>
          <w:lang w:val="en-AU" w:eastAsia="en-AU"/>
        </w:rPr>
        <w:t>,</w:t>
      </w:r>
      <w:r w:rsidR="00D576BB" w:rsidRPr="00A93ACD">
        <w:rPr>
          <w:lang w:val="en-AU" w:eastAsia="en-AU"/>
        </w:rPr>
        <w:t xml:space="preserve"> which </w:t>
      </w:r>
      <w:r w:rsidR="00C54C94">
        <w:rPr>
          <w:lang w:val="en-AU" w:eastAsia="en-AU"/>
        </w:rPr>
        <w:t xml:space="preserve">may </w:t>
      </w:r>
      <w:r w:rsidR="00D576BB" w:rsidRPr="00A93ACD">
        <w:rPr>
          <w:lang w:val="en-AU" w:eastAsia="en-AU"/>
        </w:rPr>
        <w:t>provide important habitat for native species (e.g. amphibians, reptiles, small mammals and ground-dwelling or ground-feeding birds).</w:t>
      </w:r>
      <w:r w:rsidR="00FA32C4" w:rsidRPr="00A93ACD">
        <w:rPr>
          <w:lang w:val="en-AU" w:eastAsia="en-AU"/>
        </w:rPr>
        <w:t xml:space="preserve"> A</w:t>
      </w:r>
      <w:r w:rsidRPr="00A93ACD">
        <w:rPr>
          <w:lang w:val="en-AU" w:eastAsia="en-AU"/>
        </w:rPr>
        <w:t xml:space="preserve">n assessment should </w:t>
      </w:r>
      <w:r w:rsidR="00FA32C4" w:rsidRPr="00A93ACD">
        <w:rPr>
          <w:lang w:val="en-AU" w:eastAsia="en-AU"/>
        </w:rPr>
        <w:t xml:space="preserve">also </w:t>
      </w:r>
      <w:r w:rsidRPr="00A93ACD">
        <w:rPr>
          <w:lang w:val="en-AU" w:eastAsia="en-AU"/>
        </w:rPr>
        <w:t xml:space="preserve">be undertaken </w:t>
      </w:r>
      <w:r w:rsidR="00FA32C4" w:rsidRPr="00A93ACD">
        <w:rPr>
          <w:lang w:val="en-AU" w:eastAsia="en-AU"/>
        </w:rPr>
        <w:t xml:space="preserve">to determine </w:t>
      </w:r>
      <w:r w:rsidRPr="00A93ACD">
        <w:rPr>
          <w:lang w:val="en-AU" w:eastAsia="en-AU"/>
        </w:rPr>
        <w:t xml:space="preserve">the benefits </w:t>
      </w:r>
      <w:r w:rsidR="00FA32C4" w:rsidRPr="00A93ACD">
        <w:rPr>
          <w:lang w:val="en-AU" w:eastAsia="en-AU"/>
        </w:rPr>
        <w:t>versus the potential risks</w:t>
      </w:r>
      <w:r w:rsidRPr="00A93ACD">
        <w:rPr>
          <w:lang w:val="en-AU" w:eastAsia="en-AU"/>
        </w:rPr>
        <w:t xml:space="preserve">, </w:t>
      </w:r>
      <w:r w:rsidR="00FA32C4" w:rsidRPr="00A93ACD">
        <w:rPr>
          <w:lang w:val="en-AU" w:eastAsia="en-AU"/>
        </w:rPr>
        <w:t>especially</w:t>
      </w:r>
      <w:r w:rsidRPr="00A93ACD">
        <w:rPr>
          <w:lang w:val="en-AU" w:eastAsia="en-AU"/>
        </w:rPr>
        <w:t xml:space="preserve"> if it is to be undertaken in, or close to, conservation areas</w:t>
      </w:r>
      <w:r w:rsidR="00D65747" w:rsidRPr="00A93ACD">
        <w:rPr>
          <w:lang w:val="en-AU" w:eastAsia="en-AU"/>
        </w:rPr>
        <w:t>, or is part of a broader plan to reinstate habitat or protect native species</w:t>
      </w:r>
      <w:r w:rsidRPr="00A93ACD">
        <w:rPr>
          <w:lang w:val="en-AU" w:eastAsia="en-AU"/>
        </w:rPr>
        <w:t xml:space="preserve">. </w:t>
      </w:r>
      <w:r w:rsidR="000C04AB" w:rsidRPr="00A93ACD">
        <w:rPr>
          <w:lang w:val="en-AU" w:eastAsia="en-AU"/>
        </w:rPr>
        <w:t xml:space="preserve">The removal of vegetation in some areas may also lead to soil erosion and therefore should be avoided </w:t>
      </w:r>
      <w:r w:rsidR="009E6C8E" w:rsidRPr="00A93ACD">
        <w:rPr>
          <w:lang w:val="en-AU" w:eastAsia="en-AU"/>
        </w:rPr>
        <w:t xml:space="preserve">in </w:t>
      </w:r>
      <w:r w:rsidR="000C04AB" w:rsidRPr="00A93ACD">
        <w:rPr>
          <w:lang w:val="en-AU" w:eastAsia="en-AU"/>
        </w:rPr>
        <w:t xml:space="preserve">such circumstances (Lowe </w:t>
      </w:r>
      <w:r w:rsidR="00513221" w:rsidRPr="00A93ACD">
        <w:rPr>
          <w:i/>
          <w:lang w:val="en-AU" w:eastAsia="en-AU"/>
        </w:rPr>
        <w:t>et al.</w:t>
      </w:r>
      <w:r w:rsidR="000C04AB" w:rsidRPr="00A93ACD">
        <w:rPr>
          <w:lang w:val="en-AU" w:eastAsia="en-AU"/>
        </w:rPr>
        <w:t xml:space="preserve"> 2003).  </w:t>
      </w:r>
      <w:r w:rsidR="00D576BB" w:rsidRPr="00A93ACD">
        <w:rPr>
          <w:lang w:val="en-AU" w:eastAsia="en-AU"/>
        </w:rPr>
        <w:t xml:space="preserve">The removal of exotic weeds such as blackberry and lantana is </w:t>
      </w:r>
      <w:r w:rsidRPr="00A93ACD">
        <w:rPr>
          <w:lang w:val="en-AU" w:eastAsia="en-AU"/>
        </w:rPr>
        <w:t xml:space="preserve">however, </w:t>
      </w:r>
      <w:r w:rsidR="00D576BB" w:rsidRPr="00A93ACD">
        <w:rPr>
          <w:lang w:val="en-AU" w:eastAsia="en-AU"/>
        </w:rPr>
        <w:t xml:space="preserve">encouraged, and should ideally be undertaken prior to warren destruction activities. </w:t>
      </w:r>
    </w:p>
    <w:p w14:paraId="5B52FAF3" w14:textId="77777777" w:rsidR="00185BC6" w:rsidRPr="00A93ACD" w:rsidRDefault="00185BC6" w:rsidP="005C06C3">
      <w:pPr>
        <w:rPr>
          <w:lang w:val="en-AU" w:eastAsia="en-AU"/>
        </w:rPr>
      </w:pPr>
    </w:p>
    <w:p w14:paraId="5B52FAF4" w14:textId="77777777" w:rsidR="00D576BB" w:rsidRPr="00A93ACD" w:rsidRDefault="00D576BB" w:rsidP="00A42654">
      <w:pPr>
        <w:pStyle w:val="Heading3"/>
        <w:rPr>
          <w:lang w:val="en-AU" w:eastAsia="en-AU"/>
        </w:rPr>
      </w:pPr>
      <w:bookmarkStart w:id="93" w:name="_Toc411005569"/>
      <w:bookmarkStart w:id="94" w:name="_Toc455060953"/>
      <w:r w:rsidRPr="00A93ACD">
        <w:rPr>
          <w:lang w:val="en-AU" w:eastAsia="en-AU"/>
        </w:rPr>
        <w:t>Exclusion fencing</w:t>
      </w:r>
      <w:bookmarkEnd w:id="93"/>
      <w:bookmarkEnd w:id="94"/>
    </w:p>
    <w:p w14:paraId="5B52FAF5" w14:textId="77777777" w:rsidR="00421EDC" w:rsidRPr="00A93ACD" w:rsidRDefault="002E000B" w:rsidP="005C06C3">
      <w:pPr>
        <w:rPr>
          <w:lang w:val="en-AU" w:eastAsia="en-AU"/>
        </w:rPr>
      </w:pPr>
      <w:r w:rsidRPr="00A93ACD">
        <w:rPr>
          <w:lang w:val="en-AU" w:eastAsia="en-AU"/>
        </w:rPr>
        <w:t xml:space="preserve">Exclusion fencing will not eradicate rabbits, but can be useful in maintaining rabbit-free areas and for </w:t>
      </w:r>
      <w:r w:rsidR="00C217CF" w:rsidRPr="00A93ACD">
        <w:rPr>
          <w:lang w:val="en-AU" w:eastAsia="en-AU"/>
        </w:rPr>
        <w:t>protecti</w:t>
      </w:r>
      <w:r w:rsidRPr="00A93ACD">
        <w:rPr>
          <w:lang w:val="en-AU" w:eastAsia="en-AU"/>
        </w:rPr>
        <w:t>ng</w:t>
      </w:r>
      <w:r w:rsidR="00C217CF" w:rsidRPr="00A93ACD">
        <w:rPr>
          <w:lang w:val="en-AU" w:eastAsia="en-AU"/>
        </w:rPr>
        <w:t xml:space="preserve"> small areas </w:t>
      </w:r>
      <w:r w:rsidRPr="00A93ACD">
        <w:rPr>
          <w:lang w:val="en-AU" w:eastAsia="en-AU"/>
        </w:rPr>
        <w:t>of</w:t>
      </w:r>
      <w:r w:rsidR="00C217CF" w:rsidRPr="00A93ACD">
        <w:rPr>
          <w:lang w:val="en-AU" w:eastAsia="en-AU"/>
        </w:rPr>
        <w:t xml:space="preserve"> native vegetation </w:t>
      </w:r>
      <w:r w:rsidRPr="00A93ACD">
        <w:rPr>
          <w:lang w:val="en-AU" w:eastAsia="en-AU"/>
        </w:rPr>
        <w:t>with a</w:t>
      </w:r>
      <w:r w:rsidR="00C217CF" w:rsidRPr="00A93ACD">
        <w:rPr>
          <w:lang w:val="en-AU" w:eastAsia="en-AU"/>
        </w:rPr>
        <w:t xml:space="preserve"> high conservation value (Lowe </w:t>
      </w:r>
      <w:r w:rsidR="00513221" w:rsidRPr="00A93ACD">
        <w:rPr>
          <w:i/>
          <w:lang w:val="en-AU" w:eastAsia="en-AU"/>
        </w:rPr>
        <w:t>et al.</w:t>
      </w:r>
      <w:r w:rsidR="00C217CF" w:rsidRPr="00A93ACD">
        <w:rPr>
          <w:lang w:val="en-AU" w:eastAsia="en-AU"/>
        </w:rPr>
        <w:t xml:space="preserve"> 2003). </w:t>
      </w:r>
      <w:r w:rsidR="003228F4" w:rsidRPr="00A93ACD">
        <w:rPr>
          <w:lang w:val="en-AU" w:eastAsia="en-AU"/>
        </w:rPr>
        <w:t>They are however</w:t>
      </w:r>
      <w:r w:rsidR="00421EDC" w:rsidRPr="00A93ACD">
        <w:rPr>
          <w:lang w:val="en-AU" w:eastAsia="en-AU"/>
        </w:rPr>
        <w:t>,</w:t>
      </w:r>
      <w:r w:rsidR="003228F4" w:rsidRPr="00A93ACD">
        <w:rPr>
          <w:lang w:val="en-AU" w:eastAsia="en-AU"/>
        </w:rPr>
        <w:t xml:space="preserve"> costly to construct and maintain (estimated at approximately </w:t>
      </w:r>
      <w:r w:rsidR="00A803E7" w:rsidRPr="00A93ACD">
        <w:rPr>
          <w:lang w:val="en-AU" w:eastAsia="en-AU"/>
        </w:rPr>
        <w:t>$</w:t>
      </w:r>
      <w:r w:rsidR="00E041ED" w:rsidRPr="00A93ACD">
        <w:rPr>
          <w:lang w:val="en-AU" w:eastAsia="en-AU"/>
        </w:rPr>
        <w:t>5</w:t>
      </w:r>
      <w:r w:rsidR="00C54C94">
        <w:rPr>
          <w:lang w:val="en-AU" w:eastAsia="en-AU"/>
        </w:rPr>
        <w:t>,</w:t>
      </w:r>
      <w:r w:rsidR="00E041ED" w:rsidRPr="00A93ACD">
        <w:rPr>
          <w:lang w:val="en-AU" w:eastAsia="en-AU"/>
        </w:rPr>
        <w:t>000</w:t>
      </w:r>
      <w:r w:rsidR="003228F4" w:rsidRPr="00A93ACD">
        <w:rPr>
          <w:lang w:val="en-AU" w:eastAsia="en-AU"/>
        </w:rPr>
        <w:t xml:space="preserve"> per </w:t>
      </w:r>
      <w:r w:rsidR="00E041ED" w:rsidRPr="00A93ACD">
        <w:rPr>
          <w:lang w:val="en-AU" w:eastAsia="en-AU"/>
        </w:rPr>
        <w:t>kilomet</w:t>
      </w:r>
      <w:r w:rsidR="00C54C94">
        <w:rPr>
          <w:lang w:val="en-AU" w:eastAsia="en-AU"/>
        </w:rPr>
        <w:t>re</w:t>
      </w:r>
      <w:r w:rsidR="00F7081B" w:rsidRPr="00A93ACD">
        <w:rPr>
          <w:lang w:val="en-AU" w:eastAsia="en-AU"/>
        </w:rPr>
        <w:t xml:space="preserve"> to construct</w:t>
      </w:r>
      <w:r w:rsidR="00E041ED" w:rsidRPr="00A93ACD">
        <w:rPr>
          <w:lang w:val="en-AU" w:eastAsia="en-AU"/>
        </w:rPr>
        <w:t xml:space="preserve"> and lasting around 15 years (Lowe </w:t>
      </w:r>
      <w:r w:rsidR="00513221" w:rsidRPr="00A93ACD">
        <w:rPr>
          <w:i/>
          <w:lang w:val="en-AU" w:eastAsia="en-AU"/>
        </w:rPr>
        <w:t>et al.</w:t>
      </w:r>
      <w:r w:rsidR="00E041ED" w:rsidRPr="00A93ACD">
        <w:rPr>
          <w:lang w:val="en-AU" w:eastAsia="en-AU"/>
        </w:rPr>
        <w:t xml:space="preserve"> 2003)</w:t>
      </w:r>
      <w:r w:rsidR="003228F4" w:rsidRPr="00A93ACD">
        <w:rPr>
          <w:lang w:val="en-AU" w:eastAsia="en-AU"/>
        </w:rPr>
        <w:t>).</w:t>
      </w:r>
      <w:r w:rsidR="00421EDC" w:rsidRPr="00A93ACD">
        <w:rPr>
          <w:lang w:val="en-AU" w:eastAsia="en-AU"/>
        </w:rPr>
        <w:t xml:space="preserve"> </w:t>
      </w:r>
      <w:r w:rsidR="00C65A97">
        <w:rPr>
          <w:lang w:val="en-AU" w:eastAsia="en-AU"/>
        </w:rPr>
        <w:t>T</w:t>
      </w:r>
      <w:r w:rsidR="00421EDC" w:rsidRPr="00A93ACD">
        <w:rPr>
          <w:lang w:val="en-AU" w:eastAsia="en-AU"/>
        </w:rPr>
        <w:t xml:space="preserve">his cost may be </w:t>
      </w:r>
      <w:r w:rsidR="002C42ED" w:rsidRPr="00A93ACD">
        <w:rPr>
          <w:lang w:val="en-AU" w:eastAsia="en-AU"/>
        </w:rPr>
        <w:t xml:space="preserve">considered </w:t>
      </w:r>
      <w:r w:rsidR="00421EDC" w:rsidRPr="00A93ACD">
        <w:rPr>
          <w:lang w:val="en-AU" w:eastAsia="en-AU"/>
        </w:rPr>
        <w:t xml:space="preserve">reasonable to </w:t>
      </w:r>
      <w:r w:rsidR="004069F9" w:rsidRPr="00A93ACD">
        <w:rPr>
          <w:lang w:val="en-AU" w:eastAsia="en-AU"/>
        </w:rPr>
        <w:t>protect</w:t>
      </w:r>
      <w:r w:rsidR="00421EDC" w:rsidRPr="00A93ACD">
        <w:rPr>
          <w:lang w:val="en-AU" w:eastAsia="en-AU"/>
        </w:rPr>
        <w:t xml:space="preserve"> significant threatened </w:t>
      </w:r>
      <w:r w:rsidR="002D7F19" w:rsidRPr="00A93ACD">
        <w:rPr>
          <w:lang w:val="en-AU" w:eastAsia="en-AU"/>
        </w:rPr>
        <w:t>flora</w:t>
      </w:r>
      <w:r w:rsidR="00421EDC" w:rsidRPr="00A93ACD">
        <w:rPr>
          <w:lang w:val="en-AU" w:eastAsia="en-AU"/>
        </w:rPr>
        <w:t xml:space="preserve"> or ecological communities</w:t>
      </w:r>
      <w:r w:rsidR="004069F9" w:rsidRPr="00A93ACD">
        <w:rPr>
          <w:lang w:val="en-AU" w:eastAsia="en-AU"/>
        </w:rPr>
        <w:t xml:space="preserve"> by encouraging regeneration in the absence of rabbits</w:t>
      </w:r>
      <w:r w:rsidR="00421EDC" w:rsidRPr="00A93ACD">
        <w:rPr>
          <w:lang w:val="en-AU" w:eastAsia="en-AU"/>
        </w:rPr>
        <w:t xml:space="preserve">.  </w:t>
      </w:r>
    </w:p>
    <w:p w14:paraId="5B52FAF6" w14:textId="77777777" w:rsidR="00C217CF" w:rsidRPr="00A93ACD" w:rsidRDefault="00421EDC" w:rsidP="005C06C3">
      <w:pPr>
        <w:rPr>
          <w:lang w:val="en-AU" w:eastAsia="en-AU"/>
        </w:rPr>
      </w:pPr>
      <w:r w:rsidRPr="00A93ACD">
        <w:rPr>
          <w:lang w:val="en-AU" w:eastAsia="en-AU"/>
        </w:rPr>
        <w:t>T</w:t>
      </w:r>
      <w:r w:rsidR="00714230" w:rsidRPr="00A93ACD">
        <w:rPr>
          <w:lang w:val="en-AU" w:eastAsia="en-AU"/>
        </w:rPr>
        <w:t xml:space="preserve">o protect native vegetation and ensure its long-term viability within the fenced area, all rabbits from within that area must be removed either before or immediately after the erection of fencing (Lowe </w:t>
      </w:r>
      <w:r w:rsidR="00513221" w:rsidRPr="00A93ACD">
        <w:rPr>
          <w:i/>
          <w:lang w:val="en-AU" w:eastAsia="en-AU"/>
        </w:rPr>
        <w:t>et al.</w:t>
      </w:r>
      <w:r w:rsidR="00714230" w:rsidRPr="00A93ACD">
        <w:rPr>
          <w:lang w:val="en-AU" w:eastAsia="en-AU"/>
        </w:rPr>
        <w:t xml:space="preserve"> 2003). </w:t>
      </w:r>
      <w:r w:rsidRPr="00A93ACD">
        <w:rPr>
          <w:lang w:val="en-AU" w:eastAsia="en-AU"/>
        </w:rPr>
        <w:t>In order to</w:t>
      </w:r>
      <w:r w:rsidR="009A6EFD" w:rsidRPr="00A93ACD">
        <w:rPr>
          <w:lang w:val="en-AU" w:eastAsia="en-AU"/>
        </w:rPr>
        <w:t xml:space="preserve"> ensure that areas </w:t>
      </w:r>
      <w:r w:rsidR="00F43848" w:rsidRPr="00A93ACD">
        <w:rPr>
          <w:lang w:val="en-AU" w:eastAsia="en-AU"/>
        </w:rPr>
        <w:t xml:space="preserve">with an exclusion fence </w:t>
      </w:r>
      <w:r w:rsidR="009A6EFD" w:rsidRPr="00A93ACD">
        <w:rPr>
          <w:lang w:val="en-AU" w:eastAsia="en-AU"/>
        </w:rPr>
        <w:t xml:space="preserve">remain rabbit free, the </w:t>
      </w:r>
      <w:r w:rsidR="00A803E7" w:rsidRPr="00A93ACD">
        <w:rPr>
          <w:lang w:val="en-AU" w:eastAsia="en-AU"/>
        </w:rPr>
        <w:t xml:space="preserve">fence construction </w:t>
      </w:r>
      <w:r w:rsidR="009A6EFD" w:rsidRPr="00A93ACD">
        <w:rPr>
          <w:lang w:val="en-AU" w:eastAsia="en-AU"/>
        </w:rPr>
        <w:t xml:space="preserve">must </w:t>
      </w:r>
      <w:r w:rsidRPr="00A93ACD">
        <w:rPr>
          <w:lang w:val="en-AU" w:eastAsia="en-AU"/>
        </w:rPr>
        <w:t>prevent</w:t>
      </w:r>
      <w:r w:rsidR="00A803E7" w:rsidRPr="00A93ACD">
        <w:rPr>
          <w:lang w:val="en-AU" w:eastAsia="en-AU"/>
        </w:rPr>
        <w:t xml:space="preserve"> burrow</w:t>
      </w:r>
      <w:r w:rsidR="003228F4" w:rsidRPr="00A93ACD">
        <w:rPr>
          <w:lang w:val="en-AU" w:eastAsia="en-AU"/>
        </w:rPr>
        <w:t>ing</w:t>
      </w:r>
      <w:r w:rsidR="00A803E7" w:rsidRPr="00A93ACD">
        <w:rPr>
          <w:lang w:val="en-AU" w:eastAsia="en-AU"/>
        </w:rPr>
        <w:t xml:space="preserve"> underneath and independent juveniles </w:t>
      </w:r>
      <w:r w:rsidRPr="00A93ACD">
        <w:rPr>
          <w:lang w:val="en-AU" w:eastAsia="en-AU"/>
        </w:rPr>
        <w:t>from</w:t>
      </w:r>
      <w:r w:rsidR="00A803E7" w:rsidRPr="00A93ACD">
        <w:rPr>
          <w:lang w:val="en-AU" w:eastAsia="en-AU"/>
        </w:rPr>
        <w:t xml:space="preserve"> enter</w:t>
      </w:r>
      <w:r w:rsidRPr="00A93ACD">
        <w:rPr>
          <w:lang w:val="en-AU" w:eastAsia="en-AU"/>
        </w:rPr>
        <w:t>ing</w:t>
      </w:r>
      <w:r w:rsidR="00A803E7" w:rsidRPr="00A93ACD">
        <w:rPr>
          <w:lang w:val="en-AU" w:eastAsia="en-AU"/>
        </w:rPr>
        <w:t xml:space="preserve"> through holes in the mesh. For example, Read </w:t>
      </w:r>
      <w:r w:rsidR="00513221" w:rsidRPr="00A93ACD">
        <w:rPr>
          <w:i/>
          <w:lang w:val="en-AU" w:eastAsia="en-AU"/>
        </w:rPr>
        <w:t>et al.</w:t>
      </w:r>
      <w:r w:rsidR="00A803E7" w:rsidRPr="00A93ACD">
        <w:rPr>
          <w:lang w:val="en-AU" w:eastAsia="en-AU"/>
        </w:rPr>
        <w:t xml:space="preserve"> (2011) found that the mesh needs to be 30mm or smaller to avoid the entry of young rabbits (40mm mesh can be breached). </w:t>
      </w:r>
      <w:r w:rsidR="00F43848" w:rsidRPr="00A93ACD">
        <w:rPr>
          <w:lang w:val="en-AU" w:eastAsia="en-AU"/>
        </w:rPr>
        <w:t xml:space="preserve">Regular monitoring and maintenance are also required to ensure that fences continue to be effective and cannot be breached. </w:t>
      </w:r>
    </w:p>
    <w:p w14:paraId="5B52FAF7" w14:textId="77777777" w:rsidR="00805BE5" w:rsidRPr="00A93ACD" w:rsidRDefault="00805BE5" w:rsidP="005C06C3">
      <w:pPr>
        <w:rPr>
          <w:lang w:val="en-AU" w:eastAsia="en-AU"/>
        </w:rPr>
      </w:pPr>
      <w:r w:rsidRPr="00A93ACD">
        <w:rPr>
          <w:lang w:val="en-AU" w:eastAsia="en-AU"/>
        </w:rPr>
        <w:t>Before erecting any fences, consideration should be given to likely impacts on other species. Fences, particularly those that act as rabbit barriers, can alter the movement and foraging of non-target fauna</w:t>
      </w:r>
      <w:r w:rsidR="005A463E" w:rsidRPr="00A93ACD">
        <w:rPr>
          <w:lang w:val="en-AU" w:eastAsia="en-AU"/>
        </w:rPr>
        <w:t xml:space="preserve"> (Lowe </w:t>
      </w:r>
      <w:r w:rsidR="00513221" w:rsidRPr="00A93ACD">
        <w:rPr>
          <w:i/>
          <w:lang w:val="en-AU" w:eastAsia="en-AU"/>
        </w:rPr>
        <w:t>et al.</w:t>
      </w:r>
      <w:r w:rsidR="000860EB" w:rsidRPr="00A93ACD">
        <w:rPr>
          <w:lang w:val="en-AU" w:eastAsia="en-AU"/>
        </w:rPr>
        <w:t xml:space="preserve"> 2003; Sharp </w:t>
      </w:r>
      <w:r w:rsidR="00A064E0" w:rsidRPr="00A93ACD">
        <w:rPr>
          <w:lang w:val="en-AU" w:eastAsia="en-AU"/>
        </w:rPr>
        <w:t>&amp;</w:t>
      </w:r>
      <w:r w:rsidR="000860EB" w:rsidRPr="00A93ACD">
        <w:rPr>
          <w:lang w:val="en-AU" w:eastAsia="en-AU"/>
        </w:rPr>
        <w:t xml:space="preserve"> Saunders 2012</w:t>
      </w:r>
      <w:r w:rsidR="005A463E" w:rsidRPr="00A93ACD">
        <w:rPr>
          <w:lang w:val="en-AU" w:eastAsia="en-AU"/>
        </w:rPr>
        <w:t>)</w:t>
      </w:r>
      <w:r w:rsidRPr="00A93ACD">
        <w:rPr>
          <w:lang w:val="en-AU" w:eastAsia="en-AU"/>
        </w:rPr>
        <w:t xml:space="preserve">, can cause entanglement, and are a significant hazard in the event of </w:t>
      </w:r>
      <w:r w:rsidR="000860EB" w:rsidRPr="00A93ACD">
        <w:rPr>
          <w:lang w:val="en-AU" w:eastAsia="en-AU"/>
        </w:rPr>
        <w:t xml:space="preserve">bushfire (Sharp </w:t>
      </w:r>
      <w:r w:rsidR="00A064E0" w:rsidRPr="00A93ACD">
        <w:rPr>
          <w:lang w:val="en-AU" w:eastAsia="en-AU"/>
        </w:rPr>
        <w:t>&amp;</w:t>
      </w:r>
      <w:r w:rsidR="000860EB" w:rsidRPr="00A93ACD">
        <w:rPr>
          <w:lang w:val="en-AU" w:eastAsia="en-AU"/>
        </w:rPr>
        <w:t xml:space="preserve"> Saunders 2012</w:t>
      </w:r>
      <w:r w:rsidRPr="00A93ACD">
        <w:rPr>
          <w:lang w:val="en-AU" w:eastAsia="en-AU"/>
        </w:rPr>
        <w:t xml:space="preserve">). </w:t>
      </w:r>
    </w:p>
    <w:p w14:paraId="5B52FAF8" w14:textId="77777777" w:rsidR="00185BC6" w:rsidRPr="00A93ACD" w:rsidRDefault="00185BC6" w:rsidP="005C06C3">
      <w:pPr>
        <w:rPr>
          <w:lang w:val="en-AU" w:eastAsia="en-AU"/>
        </w:rPr>
      </w:pPr>
    </w:p>
    <w:p w14:paraId="5B52FAF9" w14:textId="77777777" w:rsidR="00C217CF" w:rsidRPr="00A93ACD" w:rsidRDefault="00A803E7" w:rsidP="00A42654">
      <w:pPr>
        <w:pStyle w:val="Heading3"/>
        <w:rPr>
          <w:lang w:val="en-AU" w:eastAsia="en-AU"/>
        </w:rPr>
      </w:pPr>
      <w:bookmarkStart w:id="95" w:name="_Toc455060954"/>
      <w:r w:rsidRPr="00A93ACD">
        <w:rPr>
          <w:lang w:val="en-AU" w:eastAsia="en-AU"/>
        </w:rPr>
        <w:t>Shootin</w:t>
      </w:r>
      <w:r w:rsidR="00553F75" w:rsidRPr="00A93ACD">
        <w:rPr>
          <w:lang w:val="en-AU" w:eastAsia="en-AU"/>
        </w:rPr>
        <w:t>g and trapping</w:t>
      </w:r>
      <w:bookmarkEnd w:id="95"/>
    </w:p>
    <w:p w14:paraId="5B52FAFA" w14:textId="40A3BF00" w:rsidR="00411DA0" w:rsidRPr="00A93ACD" w:rsidRDefault="00553F75" w:rsidP="005C06C3">
      <w:pPr>
        <w:rPr>
          <w:lang w:val="en-AU" w:eastAsia="en-AU"/>
        </w:rPr>
      </w:pPr>
      <w:r w:rsidRPr="00A93ACD">
        <w:rPr>
          <w:lang w:val="en-AU" w:eastAsia="en-AU"/>
        </w:rPr>
        <w:t xml:space="preserve">Shooting and trapping are not effective </w:t>
      </w:r>
      <w:r w:rsidR="0050484C">
        <w:rPr>
          <w:lang w:val="en-AU" w:eastAsia="en-AU"/>
        </w:rPr>
        <w:t>as primary technique</w:t>
      </w:r>
      <w:r w:rsidR="00C65A97">
        <w:rPr>
          <w:lang w:val="en-AU" w:eastAsia="en-AU"/>
        </w:rPr>
        <w:t>s</w:t>
      </w:r>
      <w:r w:rsidR="0050484C">
        <w:rPr>
          <w:lang w:val="en-AU" w:eastAsia="en-AU"/>
        </w:rPr>
        <w:t xml:space="preserve"> </w:t>
      </w:r>
      <w:r w:rsidR="00596295" w:rsidRPr="00A93ACD">
        <w:rPr>
          <w:lang w:val="en-AU" w:eastAsia="en-AU"/>
        </w:rPr>
        <w:t xml:space="preserve">for </w:t>
      </w:r>
      <w:r w:rsidR="00032B7C" w:rsidRPr="00A93ACD">
        <w:rPr>
          <w:lang w:val="en-AU" w:eastAsia="en-AU"/>
        </w:rPr>
        <w:t>long-term control or for reducing</w:t>
      </w:r>
      <w:r w:rsidR="00596295" w:rsidRPr="00A93ACD">
        <w:rPr>
          <w:lang w:val="en-AU" w:eastAsia="en-AU"/>
        </w:rPr>
        <w:t xml:space="preserve"> rabbit populations. </w:t>
      </w:r>
      <w:r w:rsidR="00411DA0" w:rsidRPr="00A93ACD">
        <w:rPr>
          <w:lang w:val="en-AU" w:eastAsia="en-AU"/>
        </w:rPr>
        <w:t xml:space="preserve">The techniques may </w:t>
      </w:r>
      <w:r w:rsidR="0050484C">
        <w:rPr>
          <w:lang w:val="en-AU" w:eastAsia="en-AU"/>
        </w:rPr>
        <w:t xml:space="preserve">be </w:t>
      </w:r>
      <w:r w:rsidR="00411DA0" w:rsidRPr="00A93ACD">
        <w:rPr>
          <w:lang w:val="en-AU" w:eastAsia="en-AU"/>
        </w:rPr>
        <w:t xml:space="preserve">useful </w:t>
      </w:r>
      <w:r w:rsidR="0050484C">
        <w:rPr>
          <w:lang w:val="en-AU" w:eastAsia="en-AU"/>
        </w:rPr>
        <w:t>as part of a follow-up technique</w:t>
      </w:r>
      <w:r w:rsidR="00C65A97">
        <w:rPr>
          <w:lang w:val="en-AU" w:eastAsia="en-AU"/>
        </w:rPr>
        <w:t xml:space="preserve"> in an integrated control program</w:t>
      </w:r>
      <w:r w:rsidR="0050484C">
        <w:rPr>
          <w:lang w:val="en-AU" w:eastAsia="en-AU"/>
        </w:rPr>
        <w:t xml:space="preserve">, particularly </w:t>
      </w:r>
      <w:r w:rsidR="00411DA0" w:rsidRPr="00A93ACD">
        <w:rPr>
          <w:lang w:val="en-AU" w:eastAsia="en-AU"/>
        </w:rPr>
        <w:t>in isolated pockets where rabbit number</w:t>
      </w:r>
      <w:r w:rsidR="0050484C">
        <w:rPr>
          <w:lang w:val="en-AU" w:eastAsia="en-AU"/>
        </w:rPr>
        <w:t>s are already very low and the last remaining rabbits are being removed (for example, Macquarie Island rabbit and rodent eradication</w:t>
      </w:r>
      <w:r w:rsidR="00CD5BFF">
        <w:rPr>
          <w:lang w:val="en-AU" w:eastAsia="en-AU"/>
        </w:rPr>
        <w:t xml:space="preserve"> program</w:t>
      </w:r>
      <w:r w:rsidR="0050484C">
        <w:rPr>
          <w:lang w:val="en-AU" w:eastAsia="en-AU"/>
        </w:rPr>
        <w:t xml:space="preserve">) </w:t>
      </w:r>
      <w:r w:rsidR="00596295" w:rsidRPr="00A93ACD">
        <w:rPr>
          <w:lang w:val="en-AU" w:eastAsia="en-AU"/>
        </w:rPr>
        <w:t>These met</w:t>
      </w:r>
      <w:r w:rsidR="0050484C">
        <w:rPr>
          <w:lang w:val="en-AU" w:eastAsia="en-AU"/>
        </w:rPr>
        <w:t>hods are labour-intensive,</w:t>
      </w:r>
      <w:r w:rsidR="00596295" w:rsidRPr="00A93ACD">
        <w:rPr>
          <w:lang w:val="en-AU" w:eastAsia="en-AU"/>
        </w:rPr>
        <w:t xml:space="preserve"> require a high skill level</w:t>
      </w:r>
      <w:r w:rsidR="0050484C">
        <w:rPr>
          <w:lang w:val="en-AU" w:eastAsia="en-AU"/>
        </w:rPr>
        <w:t xml:space="preserve">, and </w:t>
      </w:r>
      <w:r w:rsidR="00AB291E" w:rsidRPr="00A93ACD">
        <w:rPr>
          <w:lang w:val="en-AU" w:eastAsia="en-AU"/>
        </w:rPr>
        <w:t>they should only be undertaken by experienced and skilled shooter/trappers to ensure humaneness</w:t>
      </w:r>
      <w:r w:rsidR="00596295" w:rsidRPr="00A93ACD">
        <w:rPr>
          <w:lang w:val="en-AU" w:eastAsia="en-AU"/>
        </w:rPr>
        <w:t xml:space="preserve">. </w:t>
      </w:r>
    </w:p>
    <w:p w14:paraId="5B52FAFB" w14:textId="77777777" w:rsidR="00FB0802" w:rsidRDefault="00FB0802" w:rsidP="005C06C3">
      <w:pPr>
        <w:rPr>
          <w:lang w:val="en-AU" w:eastAsia="en-AU"/>
        </w:rPr>
      </w:pPr>
      <w:r>
        <w:rPr>
          <w:lang w:val="en-AU" w:eastAsia="en-AU"/>
        </w:rPr>
        <w:t xml:space="preserve">Because only </w:t>
      </w:r>
      <w:r w:rsidR="00D2077E">
        <w:rPr>
          <w:lang w:val="en-AU" w:eastAsia="en-AU"/>
        </w:rPr>
        <w:t>a proportion</w:t>
      </w:r>
      <w:r>
        <w:rPr>
          <w:lang w:val="en-AU" w:eastAsia="en-AU"/>
        </w:rPr>
        <w:t xml:space="preserve"> of rabbits </w:t>
      </w:r>
      <w:r w:rsidR="00D2077E">
        <w:rPr>
          <w:lang w:val="en-AU" w:eastAsia="en-AU"/>
        </w:rPr>
        <w:t>(a study b</w:t>
      </w:r>
      <w:r w:rsidR="00C65A97">
        <w:rPr>
          <w:lang w:val="en-AU" w:eastAsia="en-AU"/>
        </w:rPr>
        <w:t>y</w:t>
      </w:r>
      <w:r w:rsidR="00D2077E">
        <w:rPr>
          <w:lang w:val="en-AU" w:eastAsia="en-AU"/>
        </w:rPr>
        <w:t xml:space="preserve"> Ballinger and Morgan (2002) found rabbits</w:t>
      </w:r>
      <w:r w:rsidR="00C65A97">
        <w:rPr>
          <w:lang w:val="en-AU" w:eastAsia="en-AU"/>
        </w:rPr>
        <w:t xml:space="preserve"> from 15 warrens </w:t>
      </w:r>
      <w:r w:rsidR="00524B41">
        <w:rPr>
          <w:lang w:val="en-AU" w:eastAsia="en-AU"/>
        </w:rPr>
        <w:t>in Victoria were</w:t>
      </w:r>
      <w:r w:rsidR="00D2077E">
        <w:rPr>
          <w:lang w:val="en-AU" w:eastAsia="en-AU"/>
        </w:rPr>
        <w:t xml:space="preserve"> above ground 0-91% of the time at night with an average of 36%, and only 5% of the time were there more than 64%) </w:t>
      </w:r>
      <w:r>
        <w:rPr>
          <w:lang w:val="en-AU" w:eastAsia="en-AU"/>
        </w:rPr>
        <w:t>are seen in spotlights at night and most rabbits tend to be below ground during the day managers considering shooting as a follow-up technique are posed with serious challenges to reduce rabbit numbers to the recommended &lt;0.5 rabbits per hectare.</w:t>
      </w:r>
    </w:p>
    <w:p w14:paraId="5B52FAFC" w14:textId="77777777" w:rsidR="00CD5BFF" w:rsidRDefault="00CD5BFF" w:rsidP="005C06C3">
      <w:pPr>
        <w:rPr>
          <w:lang w:val="en-AU" w:eastAsia="en-AU"/>
        </w:rPr>
      </w:pPr>
      <w:r>
        <w:rPr>
          <w:lang w:val="en-AU" w:eastAsia="en-AU"/>
        </w:rPr>
        <w:t>Trapping</w:t>
      </w:r>
      <w:r w:rsidR="00D2077E">
        <w:rPr>
          <w:lang w:val="en-AU" w:eastAsia="en-AU"/>
        </w:rPr>
        <w:t xml:space="preserve"> can </w:t>
      </w:r>
      <w:r>
        <w:rPr>
          <w:lang w:val="en-AU" w:eastAsia="en-AU"/>
        </w:rPr>
        <w:t xml:space="preserve">also </w:t>
      </w:r>
      <w:r w:rsidR="00D2077E">
        <w:rPr>
          <w:lang w:val="en-AU" w:eastAsia="en-AU"/>
        </w:rPr>
        <w:t xml:space="preserve">be </w:t>
      </w:r>
      <w:r>
        <w:rPr>
          <w:lang w:val="en-AU" w:eastAsia="en-AU"/>
        </w:rPr>
        <w:t xml:space="preserve">very </w:t>
      </w:r>
      <w:r w:rsidR="00D2077E">
        <w:rPr>
          <w:lang w:val="en-AU" w:eastAsia="en-AU"/>
        </w:rPr>
        <w:t>challenging to reduce rabbit numbers to the recommended &lt;0.5 rabbits per hectare.</w:t>
      </w:r>
      <w:r>
        <w:rPr>
          <w:lang w:val="en-AU" w:eastAsia="en-AU"/>
        </w:rPr>
        <w:t xml:space="preserve"> </w:t>
      </w:r>
    </w:p>
    <w:p w14:paraId="5B52FAFD" w14:textId="77777777" w:rsidR="00AB291E" w:rsidRPr="00A93ACD" w:rsidRDefault="00411DA0" w:rsidP="005C06C3">
      <w:pPr>
        <w:rPr>
          <w:lang w:val="en-AU" w:eastAsia="en-AU"/>
        </w:rPr>
      </w:pPr>
      <w:r w:rsidRPr="00A93ACD">
        <w:rPr>
          <w:lang w:val="en-AU" w:eastAsia="en-AU"/>
        </w:rPr>
        <w:t>S</w:t>
      </w:r>
      <w:r w:rsidR="00AB291E" w:rsidRPr="00A93ACD">
        <w:rPr>
          <w:lang w:val="en-AU" w:eastAsia="en-AU"/>
        </w:rPr>
        <w:t xml:space="preserve">tandard operating procedures </w:t>
      </w:r>
      <w:r w:rsidR="00424232" w:rsidRPr="00A93ACD">
        <w:rPr>
          <w:lang w:val="en-AU" w:eastAsia="en-AU"/>
        </w:rPr>
        <w:t xml:space="preserve">for ground shooting of rabbits and trapping (both soft net traps and padded-jaw traps) (Sharp </w:t>
      </w:r>
      <w:r w:rsidR="00A064E0" w:rsidRPr="00A93ACD">
        <w:rPr>
          <w:lang w:val="en-AU" w:eastAsia="en-AU"/>
        </w:rPr>
        <w:t xml:space="preserve">&amp; Saunders </w:t>
      </w:r>
      <w:r w:rsidR="00424232" w:rsidRPr="00A93ACD">
        <w:rPr>
          <w:lang w:val="en-AU" w:eastAsia="en-AU"/>
        </w:rPr>
        <w:t>2012) have been developed</w:t>
      </w:r>
      <w:r w:rsidR="00D2077E">
        <w:rPr>
          <w:lang w:val="en-AU" w:eastAsia="en-AU"/>
        </w:rPr>
        <w:t xml:space="preserve"> </w:t>
      </w:r>
      <w:r w:rsidR="0032334C" w:rsidRPr="00A93ACD">
        <w:rPr>
          <w:lang w:val="en-AU" w:eastAsia="en-AU"/>
        </w:rPr>
        <w:t xml:space="preserve">and are available at: </w:t>
      </w:r>
      <w:hyperlink r:id="rId19" w:history="1">
        <w:r w:rsidR="0032334C" w:rsidRPr="00A93ACD">
          <w:rPr>
            <w:rStyle w:val="Hyperlink"/>
            <w:rFonts w:asciiTheme="minorHAnsi" w:hAnsiTheme="minorHAnsi" w:cs="Times New Roman"/>
            <w:szCs w:val="24"/>
            <w:lang w:val="en-AU" w:eastAsia="en-AU"/>
          </w:rPr>
          <w:t>http://www.pestsmart.org.au/pest-animal-species/european-rabbit/</w:t>
        </w:r>
      </w:hyperlink>
      <w:r w:rsidR="0032334C" w:rsidRPr="00A93ACD">
        <w:rPr>
          <w:lang w:val="en-AU" w:eastAsia="en-AU"/>
        </w:rPr>
        <w:t xml:space="preserve">. </w:t>
      </w:r>
    </w:p>
    <w:p w14:paraId="5B52FAFE" w14:textId="77777777" w:rsidR="00EB3117" w:rsidRPr="00A93ACD" w:rsidRDefault="00EB3117" w:rsidP="00731B85">
      <w:pPr>
        <w:pStyle w:val="Heading2"/>
        <w:rPr>
          <w:lang w:val="en-AU"/>
        </w:rPr>
      </w:pPr>
      <w:bookmarkStart w:id="96" w:name="_Toc110744644"/>
      <w:bookmarkStart w:id="97" w:name="_Toc411005571"/>
      <w:bookmarkStart w:id="98" w:name="_Toc455060955"/>
      <w:r w:rsidRPr="00A93ACD">
        <w:rPr>
          <w:lang w:val="en-AU"/>
        </w:rPr>
        <w:lastRenderedPageBreak/>
        <w:t>Biological control</w:t>
      </w:r>
      <w:bookmarkEnd w:id="96"/>
      <w:bookmarkEnd w:id="97"/>
      <w:bookmarkEnd w:id="98"/>
    </w:p>
    <w:p w14:paraId="5B52FAFF" w14:textId="77777777" w:rsidR="00435943" w:rsidRPr="00A93ACD" w:rsidRDefault="00A30FEF" w:rsidP="005C06C3">
      <w:pPr>
        <w:rPr>
          <w:lang w:val="en-AU"/>
        </w:rPr>
      </w:pPr>
      <w:r w:rsidRPr="00A93ACD">
        <w:rPr>
          <w:lang w:val="en-AU"/>
        </w:rPr>
        <w:t>Bio</w:t>
      </w:r>
      <w:r w:rsidR="008D7599" w:rsidRPr="00A93ACD">
        <w:rPr>
          <w:lang w:val="en-AU"/>
        </w:rPr>
        <w:t xml:space="preserve">logical </w:t>
      </w:r>
      <w:r w:rsidRPr="00A93ACD">
        <w:rPr>
          <w:lang w:val="en-AU"/>
        </w:rPr>
        <w:t xml:space="preserve">control </w:t>
      </w:r>
      <w:r w:rsidR="00C54C94">
        <w:rPr>
          <w:lang w:val="en-AU"/>
        </w:rPr>
        <w:t xml:space="preserve">(hereafter called </w:t>
      </w:r>
      <w:r w:rsidR="00C54C94" w:rsidRPr="00A93ACD">
        <w:rPr>
          <w:lang w:val="en-AU"/>
        </w:rPr>
        <w:t>biocontrol</w:t>
      </w:r>
      <w:r w:rsidR="00C54C94">
        <w:rPr>
          <w:lang w:val="en-AU"/>
        </w:rPr>
        <w:t>)</w:t>
      </w:r>
      <w:r w:rsidR="00C54C94" w:rsidRPr="00A93ACD">
        <w:rPr>
          <w:lang w:val="en-AU"/>
        </w:rPr>
        <w:t xml:space="preserve"> </w:t>
      </w:r>
      <w:r w:rsidRPr="00A93ACD">
        <w:rPr>
          <w:lang w:val="en-AU"/>
        </w:rPr>
        <w:t xml:space="preserve">agents, such as myxoma virus, RHDV and immunocontraceptives, work to control pests by increasing their mortality or decreasing their fertility. </w:t>
      </w:r>
    </w:p>
    <w:p w14:paraId="5B52FB00" w14:textId="77777777" w:rsidR="00D576BB" w:rsidRPr="00A93ACD" w:rsidRDefault="00EB3117" w:rsidP="005C06C3">
      <w:pPr>
        <w:rPr>
          <w:lang w:val="en-AU"/>
        </w:rPr>
      </w:pPr>
      <w:r w:rsidRPr="00A93ACD">
        <w:rPr>
          <w:lang w:val="en-AU"/>
        </w:rPr>
        <w:t xml:space="preserve">The release of </w:t>
      </w:r>
      <w:r w:rsidR="00C54C94">
        <w:rPr>
          <w:lang w:val="en-AU"/>
        </w:rPr>
        <w:t xml:space="preserve">biocontrol </w:t>
      </w:r>
      <w:r w:rsidRPr="00A93ACD">
        <w:rPr>
          <w:lang w:val="en-AU"/>
        </w:rPr>
        <w:t xml:space="preserve">agents is considered the most successful method for reducing rabbit numbers and their associated impacts </w:t>
      </w:r>
      <w:r w:rsidR="003B686B" w:rsidRPr="003B686B">
        <w:rPr>
          <w:lang w:val="en-AU"/>
        </w:rPr>
        <w:t xml:space="preserve">(Cox </w:t>
      </w:r>
      <w:r w:rsidR="003B686B" w:rsidRPr="003B686B">
        <w:rPr>
          <w:i/>
          <w:lang w:val="en-AU"/>
        </w:rPr>
        <w:t>et al.</w:t>
      </w:r>
      <w:r w:rsidR="003B686B" w:rsidRPr="003B686B">
        <w:rPr>
          <w:lang w:val="en-AU"/>
        </w:rPr>
        <w:t xml:space="preserve"> 2013)</w:t>
      </w:r>
      <w:r w:rsidR="003B686B" w:rsidRPr="003B686B">
        <w:rPr>
          <w:i/>
          <w:lang w:val="en-AU"/>
        </w:rPr>
        <w:t xml:space="preserve">. </w:t>
      </w:r>
      <w:r w:rsidR="003B686B" w:rsidRPr="003B686B">
        <w:rPr>
          <w:lang w:val="en-AU"/>
        </w:rPr>
        <w:t>Given the large scale of the rabbit problem in Australia, and the expenses and limited number of personnel available to manage rabbits entirely through conventional control programs, there will always be a need for biocontrol</w:t>
      </w:r>
      <w:r w:rsidR="0067750D">
        <w:rPr>
          <w:lang w:val="en-AU"/>
        </w:rPr>
        <w:t xml:space="preserve"> agent</w:t>
      </w:r>
      <w:r w:rsidR="003B686B" w:rsidRPr="003B686B">
        <w:rPr>
          <w:lang w:val="en-AU"/>
        </w:rPr>
        <w:t xml:space="preserve">s to reduce rabbit numbers. However, as rabbit densities decrease within Australia, facilitating the spread of biocontrol agents </w:t>
      </w:r>
      <w:r w:rsidR="0067750D">
        <w:rPr>
          <w:lang w:val="en-AU"/>
        </w:rPr>
        <w:t xml:space="preserve">between rabbit populations </w:t>
      </w:r>
      <w:r w:rsidR="003B686B" w:rsidRPr="003B686B">
        <w:rPr>
          <w:lang w:val="en-AU"/>
        </w:rPr>
        <w:t xml:space="preserve">will become more difficult and may reduce the efficiency of new control agents (Henzell, Cooke &amp; Mutze 2008). </w:t>
      </w:r>
    </w:p>
    <w:p w14:paraId="5B52FB01" w14:textId="77777777" w:rsidR="00F133F3" w:rsidRPr="00A93ACD" w:rsidRDefault="003B686B" w:rsidP="005C06C3">
      <w:pPr>
        <w:rPr>
          <w:color w:val="000000"/>
          <w:lang w:val="en-AU" w:eastAsia="en-AU"/>
        </w:rPr>
      </w:pPr>
      <w:r w:rsidRPr="003B686B">
        <w:rPr>
          <w:lang w:val="en-AU"/>
        </w:rPr>
        <w:t xml:space="preserve">Currently, the myxoma virus and rabbit </w:t>
      </w:r>
      <w:r w:rsidRPr="003B686B">
        <w:rPr>
          <w:color w:val="000000"/>
          <w:lang w:val="en-AU" w:eastAsia="en-AU"/>
        </w:rPr>
        <w:t xml:space="preserve">haemorrhagic disease virus achieve annual benefits of $1.19 billion per year, killing approximately 85% of all rabbits born that year (Cox </w:t>
      </w:r>
      <w:r w:rsidRPr="003B686B">
        <w:rPr>
          <w:i/>
          <w:color w:val="000000"/>
          <w:lang w:val="en-AU" w:eastAsia="en-AU"/>
        </w:rPr>
        <w:t>et al.</w:t>
      </w:r>
      <w:r w:rsidRPr="003B686B">
        <w:rPr>
          <w:color w:val="000000"/>
          <w:lang w:val="en-AU" w:eastAsia="en-AU"/>
        </w:rPr>
        <w:t xml:space="preserve"> 2013).  </w:t>
      </w:r>
    </w:p>
    <w:p w14:paraId="5B52FB02" w14:textId="77777777" w:rsidR="00185BC6" w:rsidRPr="00A93ACD" w:rsidRDefault="00185BC6" w:rsidP="005C06C3">
      <w:pPr>
        <w:rPr>
          <w:lang w:val="en-AU"/>
        </w:rPr>
      </w:pPr>
    </w:p>
    <w:p w14:paraId="5B52FB03" w14:textId="77777777" w:rsidR="00A266E5" w:rsidRPr="00A93ACD" w:rsidRDefault="003B686B" w:rsidP="00A42654">
      <w:pPr>
        <w:pStyle w:val="Heading3"/>
        <w:rPr>
          <w:rStyle w:val="Emphasis"/>
          <w:rFonts w:ascii="Cambria" w:hAnsi="Cambria" w:cstheme="minorBidi"/>
          <w:b w:val="0"/>
          <w:i/>
          <w:szCs w:val="22"/>
          <w:lang w:val="en-AU"/>
        </w:rPr>
      </w:pPr>
      <w:bookmarkStart w:id="99" w:name="_Toc411005572"/>
      <w:bookmarkStart w:id="100" w:name="_Toc455060956"/>
      <w:bookmarkStart w:id="101" w:name="_Toc411005573"/>
      <w:r w:rsidRPr="003B686B">
        <w:rPr>
          <w:rStyle w:val="Emphasis"/>
          <w:lang w:val="en-AU"/>
        </w:rPr>
        <w:t>Myxomatosis</w:t>
      </w:r>
      <w:bookmarkEnd w:id="99"/>
      <w:bookmarkEnd w:id="100"/>
    </w:p>
    <w:p w14:paraId="5B52FB04" w14:textId="77777777" w:rsidR="00B969D9" w:rsidRPr="00A93ACD" w:rsidRDefault="003B686B" w:rsidP="005C06C3">
      <w:pPr>
        <w:rPr>
          <w:lang w:val="en-AU"/>
        </w:rPr>
      </w:pPr>
      <w:r w:rsidRPr="003B686B">
        <w:rPr>
          <w:lang w:val="en-AU"/>
        </w:rPr>
        <w:t xml:space="preserve">The myxoma virus was imported into Australia in August 1936 to evaluate its potential as a </w:t>
      </w:r>
      <w:r w:rsidR="00C54C94">
        <w:rPr>
          <w:lang w:val="en-AU"/>
        </w:rPr>
        <w:t>biocontrol</w:t>
      </w:r>
      <w:r w:rsidRPr="003B686B">
        <w:rPr>
          <w:lang w:val="en-AU"/>
        </w:rPr>
        <w:t xml:space="preserve"> agent for rabbits (Bull &amp; Mules 1943). Since its release into the wild near Corowa</w:t>
      </w:r>
      <w:r w:rsidR="008678AB">
        <w:rPr>
          <w:lang w:val="en-AU"/>
        </w:rPr>
        <w:t xml:space="preserve">, </w:t>
      </w:r>
      <w:r w:rsidRPr="003B686B">
        <w:rPr>
          <w:lang w:val="en-AU"/>
        </w:rPr>
        <w:t xml:space="preserve">New South Wales in 1950 (Rendel 1971), </w:t>
      </w:r>
      <w:r w:rsidR="008678AB">
        <w:rPr>
          <w:lang w:val="en-AU"/>
        </w:rPr>
        <w:t xml:space="preserve">the </w:t>
      </w:r>
      <w:r w:rsidRPr="003B686B">
        <w:rPr>
          <w:lang w:val="en-AU"/>
        </w:rPr>
        <w:t>myxom</w:t>
      </w:r>
      <w:r w:rsidR="008678AB">
        <w:rPr>
          <w:lang w:val="en-AU"/>
        </w:rPr>
        <w:t xml:space="preserve">a virus </w:t>
      </w:r>
      <w:r w:rsidRPr="003B686B">
        <w:rPr>
          <w:lang w:val="en-AU"/>
        </w:rPr>
        <w:t xml:space="preserve">spread rapidly and has become endemic in Australian rabbit populations (Williams, Moore &amp; Robbins 1990; Best &amp; Kerr 2000). The effects of myxomatosis immediately following the 1950 release were not well documented (Williams </w:t>
      </w:r>
      <w:r w:rsidRPr="003B686B">
        <w:rPr>
          <w:i/>
          <w:lang w:val="en-AU"/>
        </w:rPr>
        <w:t>et al.</w:t>
      </w:r>
      <w:r w:rsidRPr="003B686B">
        <w:rPr>
          <w:lang w:val="en-AU"/>
        </w:rPr>
        <w:t xml:space="preserve"> 1995), but at Corowa, 99% of rabbits were thought to have died from infection (Myers </w:t>
      </w:r>
      <w:r w:rsidRPr="003B686B">
        <w:rPr>
          <w:i/>
          <w:lang w:val="en-AU"/>
        </w:rPr>
        <w:t>et al.</w:t>
      </w:r>
      <w:r w:rsidRPr="003B686B">
        <w:rPr>
          <w:lang w:val="en-AU"/>
        </w:rPr>
        <w:t xml:space="preserve"> 1954). Rabbits and the virus have </w:t>
      </w:r>
      <w:r w:rsidR="008678AB">
        <w:rPr>
          <w:lang w:val="en-AU"/>
        </w:rPr>
        <w:t xml:space="preserve">since </w:t>
      </w:r>
      <w:r w:rsidRPr="003B686B">
        <w:rPr>
          <w:lang w:val="en-AU"/>
        </w:rPr>
        <w:t>co</w:t>
      </w:r>
      <w:r w:rsidR="008678AB">
        <w:rPr>
          <w:lang w:val="en-AU"/>
        </w:rPr>
        <w:t>-</w:t>
      </w:r>
      <w:r w:rsidRPr="003B686B">
        <w:rPr>
          <w:lang w:val="en-AU"/>
        </w:rPr>
        <w:t xml:space="preserve">evolved, with rabbits developing genetic resistance and the </w:t>
      </w:r>
      <w:r w:rsidR="008678AB">
        <w:rPr>
          <w:lang w:val="en-AU"/>
        </w:rPr>
        <w:t>effective</w:t>
      </w:r>
      <w:r w:rsidR="00524B41">
        <w:rPr>
          <w:lang w:val="en-AU"/>
        </w:rPr>
        <w:t>ness</w:t>
      </w:r>
      <w:r w:rsidR="008678AB">
        <w:rPr>
          <w:lang w:val="en-AU"/>
        </w:rPr>
        <w:t xml:space="preserve"> of the </w:t>
      </w:r>
      <w:r w:rsidRPr="003B686B">
        <w:rPr>
          <w:lang w:val="en-AU"/>
        </w:rPr>
        <w:t>virus attenuating (weakening), so that today only about 50% of rabbits infected with myxoma</w:t>
      </w:r>
      <w:r w:rsidR="008678AB">
        <w:rPr>
          <w:lang w:val="en-AU"/>
        </w:rPr>
        <w:t xml:space="preserve"> virus</w:t>
      </w:r>
      <w:r w:rsidRPr="003B686B">
        <w:rPr>
          <w:lang w:val="en-AU"/>
        </w:rPr>
        <w:t xml:space="preserve"> succumb to the disease. The co-evolution of the virus and host is described in Fenner and Fantini (1999). </w:t>
      </w:r>
    </w:p>
    <w:p w14:paraId="5B52FB05" w14:textId="77777777" w:rsidR="00B969D9" w:rsidRPr="00A93ACD" w:rsidRDefault="003B686B" w:rsidP="005C06C3">
      <w:pPr>
        <w:rPr>
          <w:lang w:val="en-AU"/>
        </w:rPr>
      </w:pPr>
      <w:r w:rsidRPr="003B686B">
        <w:rPr>
          <w:lang w:val="en-AU"/>
        </w:rPr>
        <w:t>Mortality and morbidity rates from myxomatosis vary considerably (Williams &amp; Parer 1972) and depend on:</w:t>
      </w:r>
    </w:p>
    <w:p w14:paraId="5B52FB06" w14:textId="77777777" w:rsidR="00B969D9" w:rsidRPr="00A93ACD" w:rsidRDefault="007A735E" w:rsidP="005C06C3">
      <w:pPr>
        <w:pStyle w:val="ListBullet"/>
        <w:ind w:left="1134" w:hanging="283"/>
        <w:rPr>
          <w:lang w:val="en-AU"/>
        </w:rPr>
      </w:pPr>
      <w:r>
        <w:rPr>
          <w:lang w:val="en-AU"/>
        </w:rPr>
        <w:t>g</w:t>
      </w:r>
      <w:r w:rsidR="003B686B" w:rsidRPr="003B686B">
        <w:rPr>
          <w:lang w:val="en-AU"/>
        </w:rPr>
        <w:t>enetic resistance (Williams, Moore &amp; Robbins 1990)</w:t>
      </w:r>
    </w:p>
    <w:p w14:paraId="5B52FB07" w14:textId="77777777" w:rsidR="00B969D9" w:rsidRPr="00A93ACD" w:rsidRDefault="007A735E" w:rsidP="005C06C3">
      <w:pPr>
        <w:pStyle w:val="ListBullet"/>
        <w:ind w:left="1134" w:hanging="283"/>
        <w:rPr>
          <w:lang w:val="en-AU"/>
        </w:rPr>
      </w:pPr>
      <w:r>
        <w:rPr>
          <w:lang w:val="en-AU"/>
        </w:rPr>
        <w:t>n</w:t>
      </w:r>
      <w:r w:rsidR="003B686B" w:rsidRPr="003B686B">
        <w:rPr>
          <w:lang w:val="en-AU"/>
        </w:rPr>
        <w:t xml:space="preserve">on-genetic resistance (Sobey &amp; Conolly 1986; Williams &amp; Moore 1991; Parer </w:t>
      </w:r>
      <w:r w:rsidR="003B686B" w:rsidRPr="003B686B">
        <w:rPr>
          <w:i/>
          <w:lang w:val="en-AU"/>
        </w:rPr>
        <w:t>et al.</w:t>
      </w:r>
      <w:r w:rsidR="003B686B" w:rsidRPr="003B686B">
        <w:rPr>
          <w:lang w:val="en-AU"/>
        </w:rPr>
        <w:t xml:space="preserve"> 1995)</w:t>
      </w:r>
    </w:p>
    <w:p w14:paraId="5B52FB08" w14:textId="77777777" w:rsidR="00B969D9" w:rsidRPr="00A93ACD" w:rsidRDefault="007A735E" w:rsidP="005C06C3">
      <w:pPr>
        <w:pStyle w:val="ListBullet"/>
        <w:ind w:left="1134" w:hanging="283"/>
        <w:rPr>
          <w:lang w:val="en-AU"/>
        </w:rPr>
      </w:pPr>
      <w:r>
        <w:rPr>
          <w:lang w:val="en-AU"/>
        </w:rPr>
        <w:t>a</w:t>
      </w:r>
      <w:r w:rsidR="003B686B" w:rsidRPr="003B686B">
        <w:rPr>
          <w:lang w:val="en-AU"/>
        </w:rPr>
        <w:t>ge at infection (Cooke 1983), and</w:t>
      </w:r>
    </w:p>
    <w:p w14:paraId="5B52FB09" w14:textId="77777777" w:rsidR="00B969D9" w:rsidRPr="00A93ACD" w:rsidRDefault="007A735E" w:rsidP="005C06C3">
      <w:pPr>
        <w:pStyle w:val="ListBullet"/>
        <w:ind w:left="1134" w:hanging="283"/>
        <w:rPr>
          <w:lang w:val="en-AU"/>
        </w:rPr>
      </w:pPr>
      <w:r>
        <w:rPr>
          <w:lang w:val="en-AU"/>
        </w:rPr>
        <w:t>w</w:t>
      </w:r>
      <w:r w:rsidR="003B686B" w:rsidRPr="003B686B">
        <w:rPr>
          <w:lang w:val="en-AU"/>
        </w:rPr>
        <w:t xml:space="preserve">eather (Dunsmore &amp; Price 1972; Parer &amp;Korn 1989). </w:t>
      </w:r>
    </w:p>
    <w:p w14:paraId="5B52FB0A" w14:textId="77777777" w:rsidR="00CB5638" w:rsidRPr="00A93ACD" w:rsidRDefault="003B686B" w:rsidP="005C06C3">
      <w:pPr>
        <w:rPr>
          <w:rFonts w:ascii="Univers-Light" w:hAnsi="Univers-Light" w:cs="Univers-Light"/>
          <w:color w:val="000000"/>
          <w:szCs w:val="20"/>
          <w:lang w:val="en-AU"/>
        </w:rPr>
      </w:pPr>
      <w:r w:rsidRPr="003B686B">
        <w:rPr>
          <w:szCs w:val="20"/>
          <w:lang w:val="en-AU"/>
        </w:rPr>
        <w:t xml:space="preserve">Myxoma </w:t>
      </w:r>
      <w:r w:rsidR="008678AB">
        <w:rPr>
          <w:szCs w:val="20"/>
          <w:lang w:val="en-AU"/>
        </w:rPr>
        <w:t xml:space="preserve">virus </w:t>
      </w:r>
      <w:r w:rsidRPr="003B686B">
        <w:rPr>
          <w:szCs w:val="20"/>
          <w:lang w:val="en-AU"/>
        </w:rPr>
        <w:t xml:space="preserve">is generally transmitted by mosquitoes or other biting </w:t>
      </w:r>
      <w:r w:rsidR="008678AB">
        <w:rPr>
          <w:szCs w:val="20"/>
          <w:lang w:val="en-AU"/>
        </w:rPr>
        <w:t>insect</w:t>
      </w:r>
      <w:r w:rsidRPr="003B686B">
        <w:rPr>
          <w:szCs w:val="20"/>
          <w:lang w:val="en-AU"/>
        </w:rPr>
        <w:t>s (Best &amp; Kerr 2000). Symptoms are severe and include anorexia, general swelling, as well as temporary swelling of the eyelids (Sharp &amp; Saunders 2012). Death occurs approximately two to four weeks after infection (Sharp &amp; Saunders 2012).</w:t>
      </w:r>
      <w:r w:rsidRPr="003B686B">
        <w:rPr>
          <w:rFonts w:ascii="Univers-Light" w:hAnsi="Univers-Light" w:cs="Univers-Light"/>
          <w:color w:val="000000"/>
          <w:szCs w:val="20"/>
          <w:lang w:val="en-AU"/>
        </w:rPr>
        <w:t xml:space="preserve"> </w:t>
      </w:r>
    </w:p>
    <w:p w14:paraId="5B52FB0B" w14:textId="77777777" w:rsidR="00B969D9" w:rsidRPr="00A93ACD" w:rsidRDefault="003B686B" w:rsidP="005C06C3">
      <w:pPr>
        <w:rPr>
          <w:lang w:val="en-AU"/>
        </w:rPr>
      </w:pPr>
      <w:r w:rsidRPr="003B686B">
        <w:rPr>
          <w:lang w:val="en-AU"/>
        </w:rPr>
        <w:t xml:space="preserve">Despite a decrease in the effectiveness of the myxoma virus since its initial release in the 1950s, it continues to have an important role in rabbit control. </w:t>
      </w:r>
    </w:p>
    <w:p w14:paraId="5B52FB0C" w14:textId="77777777" w:rsidR="0046569B" w:rsidRPr="00A93ACD" w:rsidRDefault="0046569B" w:rsidP="00A42654">
      <w:pPr>
        <w:pStyle w:val="Heading3"/>
        <w:rPr>
          <w:rStyle w:val="Emphasis"/>
          <w:rFonts w:ascii="Cambria" w:hAnsi="Cambria" w:cstheme="minorBidi"/>
          <w:b w:val="0"/>
          <w:i/>
          <w:szCs w:val="22"/>
          <w:lang w:val="en-AU"/>
        </w:rPr>
      </w:pPr>
      <w:bookmarkStart w:id="102" w:name="_Toc411005574"/>
      <w:bookmarkEnd w:id="101"/>
    </w:p>
    <w:p w14:paraId="5B52FB0D" w14:textId="77777777" w:rsidR="00EB3117" w:rsidRPr="00A93ACD" w:rsidRDefault="003B686B" w:rsidP="00A42654">
      <w:pPr>
        <w:pStyle w:val="Heading3"/>
        <w:rPr>
          <w:rStyle w:val="Emphasis"/>
          <w:lang w:val="en-AU"/>
        </w:rPr>
      </w:pPr>
      <w:bookmarkStart w:id="103" w:name="_Toc455060957"/>
      <w:r w:rsidRPr="003B686B">
        <w:rPr>
          <w:rStyle w:val="Emphasis"/>
          <w:lang w:val="en-AU"/>
        </w:rPr>
        <w:t>Rabbit haemorrhagic disease</w:t>
      </w:r>
      <w:bookmarkEnd w:id="102"/>
      <w:bookmarkEnd w:id="103"/>
      <w:r w:rsidRPr="003B686B">
        <w:rPr>
          <w:rStyle w:val="Emphasis"/>
          <w:lang w:val="en-AU"/>
        </w:rPr>
        <w:t xml:space="preserve"> </w:t>
      </w:r>
    </w:p>
    <w:p w14:paraId="5B52FB0E" w14:textId="77777777" w:rsidR="004D5DB2" w:rsidRPr="006E2719" w:rsidRDefault="003B686B" w:rsidP="005C06C3">
      <w:pPr>
        <w:rPr>
          <w:lang w:eastAsia="en-AU"/>
        </w:rPr>
      </w:pPr>
      <w:r w:rsidRPr="003B686B">
        <w:rPr>
          <w:lang w:val="en-AU" w:eastAsia="en-AU"/>
        </w:rPr>
        <w:t>The rabbit haemorrhagic disease virus (RHDV) (Czech strain) was imported into Australian quarantine (Australian Animal Health Laboratory, Geelong) in 1991 (Cooke &amp; Fenner 2002). It was then transferred to Wardang Island</w:t>
      </w:r>
      <w:r w:rsidR="00B87AA0" w:rsidRPr="006E2719">
        <w:rPr>
          <w:lang w:eastAsia="en-AU"/>
        </w:rPr>
        <w:t xml:space="preserve">, South Australia, </w:t>
      </w:r>
      <w:r w:rsidR="006E2719">
        <w:rPr>
          <w:lang w:eastAsia="en-AU"/>
        </w:rPr>
        <w:t>in 199</w:t>
      </w:r>
      <w:r w:rsidR="00524B41">
        <w:rPr>
          <w:lang w:eastAsia="en-AU"/>
        </w:rPr>
        <w:t>5</w:t>
      </w:r>
      <w:r w:rsidR="006E2719">
        <w:rPr>
          <w:lang w:eastAsia="en-AU"/>
        </w:rPr>
        <w:t xml:space="preserve"> </w:t>
      </w:r>
      <w:r w:rsidR="00B87AA0" w:rsidRPr="006E2719">
        <w:rPr>
          <w:lang w:eastAsia="en-AU"/>
        </w:rPr>
        <w:t xml:space="preserve">to further test its efficacy in the field. </w:t>
      </w:r>
      <w:r w:rsidR="00A803E7" w:rsidRPr="006E2719">
        <w:rPr>
          <w:lang w:eastAsia="en-AU"/>
        </w:rPr>
        <w:lastRenderedPageBreak/>
        <w:t>However, despite measures to keep the virus</w:t>
      </w:r>
      <w:r w:rsidR="00B87AA0" w:rsidRPr="006E2719">
        <w:rPr>
          <w:lang w:eastAsia="en-AU"/>
        </w:rPr>
        <w:t xml:space="preserve"> contained on </w:t>
      </w:r>
      <w:r w:rsidR="00F62E66" w:rsidRPr="006E2719">
        <w:rPr>
          <w:lang w:eastAsia="en-AU"/>
        </w:rPr>
        <w:t>the island</w:t>
      </w:r>
      <w:r w:rsidR="00A803E7" w:rsidRPr="006E2719">
        <w:rPr>
          <w:lang w:eastAsia="en-AU"/>
        </w:rPr>
        <w:t xml:space="preserve">, it spread to the </w:t>
      </w:r>
      <w:r w:rsidR="00F62E66" w:rsidRPr="006E2719">
        <w:rPr>
          <w:lang w:eastAsia="en-AU"/>
        </w:rPr>
        <w:t xml:space="preserve">mainland </w:t>
      </w:r>
      <w:r w:rsidR="00A803E7" w:rsidRPr="006E2719">
        <w:rPr>
          <w:lang w:eastAsia="en-AU"/>
        </w:rPr>
        <w:t>shortly</w:t>
      </w:r>
      <w:r w:rsidR="00F62E66" w:rsidRPr="006E2719">
        <w:rPr>
          <w:lang w:eastAsia="en-AU"/>
        </w:rPr>
        <w:t xml:space="preserve"> after (it is thought that this occurred through</w:t>
      </w:r>
      <w:r w:rsidR="000A268B" w:rsidRPr="006E2719">
        <w:rPr>
          <w:lang w:eastAsia="en-AU"/>
        </w:rPr>
        <w:t xml:space="preserve"> </w:t>
      </w:r>
      <w:r w:rsidR="00F62E66" w:rsidRPr="006E2719">
        <w:rPr>
          <w:lang w:eastAsia="en-AU"/>
        </w:rPr>
        <w:t xml:space="preserve">the transfer of the virus by </w:t>
      </w:r>
      <w:r w:rsidR="000A268B" w:rsidRPr="006E2719">
        <w:rPr>
          <w:lang w:eastAsia="en-AU"/>
        </w:rPr>
        <w:t>insect vectors (flies)</w:t>
      </w:r>
      <w:r w:rsidR="00F71FD7" w:rsidRPr="006E2719">
        <w:rPr>
          <w:lang w:eastAsia="en-AU"/>
        </w:rPr>
        <w:t>)</w:t>
      </w:r>
      <w:r w:rsidR="00A0468E" w:rsidRPr="006E2719">
        <w:rPr>
          <w:lang w:eastAsia="en-AU"/>
        </w:rPr>
        <w:t>. From Point Pearce in South Australia, RHDV rapidly spread north-east continuing through South Australia, into New South Wales,</w:t>
      </w:r>
      <w:r w:rsidR="004B3B9A" w:rsidRPr="006E2719">
        <w:rPr>
          <w:lang w:eastAsia="en-AU"/>
        </w:rPr>
        <w:t xml:space="preserve"> and south-west Queensland, with RHDV found in all states and territories (except Tasmania) by May 1996 </w:t>
      </w:r>
      <w:r w:rsidR="00A0468E" w:rsidRPr="006E2719">
        <w:rPr>
          <w:lang w:eastAsia="en-AU"/>
        </w:rPr>
        <w:t xml:space="preserve">(Neave 1999). </w:t>
      </w:r>
      <w:r w:rsidR="00A803E7" w:rsidRPr="006E2719">
        <w:rPr>
          <w:lang w:eastAsia="en-AU"/>
        </w:rPr>
        <w:t xml:space="preserve">The virus was officially approved and released in Wagga Wagga, New South Wales, in </w:t>
      </w:r>
      <w:r w:rsidR="004B3B9A" w:rsidRPr="006E2719">
        <w:rPr>
          <w:lang w:eastAsia="en-AU"/>
        </w:rPr>
        <w:t xml:space="preserve">October </w:t>
      </w:r>
      <w:r w:rsidR="00A803E7" w:rsidRPr="006E2719">
        <w:rPr>
          <w:lang w:eastAsia="en-AU"/>
        </w:rPr>
        <w:t>1996</w:t>
      </w:r>
      <w:r w:rsidR="00394EC1" w:rsidRPr="006E2719">
        <w:rPr>
          <w:lang w:eastAsia="en-AU"/>
        </w:rPr>
        <w:t xml:space="preserve"> (Neave 1999)</w:t>
      </w:r>
      <w:r w:rsidR="006E2719">
        <w:rPr>
          <w:lang w:eastAsia="en-AU"/>
        </w:rPr>
        <w:t xml:space="preserve"> via the release of rabbits inoculated with the disease.</w:t>
      </w:r>
    </w:p>
    <w:p w14:paraId="5B52FB0F" w14:textId="77777777" w:rsidR="00DA7F1E" w:rsidRPr="006E2719" w:rsidRDefault="00A803E7" w:rsidP="005C06C3">
      <w:pPr>
        <w:rPr>
          <w:lang w:eastAsia="en-AU"/>
        </w:rPr>
      </w:pPr>
      <w:r w:rsidRPr="006E2719">
        <w:rPr>
          <w:lang w:eastAsia="en-AU"/>
        </w:rPr>
        <w:t xml:space="preserve">In August 2005, RHDV </w:t>
      </w:r>
      <w:r w:rsidR="004F79AA" w:rsidRPr="006E2719">
        <w:rPr>
          <w:lang w:eastAsia="en-AU"/>
        </w:rPr>
        <w:t xml:space="preserve">(Czech CAPM-v351 strain (Matthaei </w:t>
      </w:r>
      <w:r w:rsidR="00513221" w:rsidRPr="006E2719">
        <w:rPr>
          <w:i/>
          <w:lang w:eastAsia="en-AU"/>
        </w:rPr>
        <w:t>et al.</w:t>
      </w:r>
      <w:r w:rsidR="004F79AA" w:rsidRPr="006E2719">
        <w:rPr>
          <w:lang w:eastAsia="en-AU"/>
        </w:rPr>
        <w:t xml:space="preserve"> 2014)) </w:t>
      </w:r>
      <w:r w:rsidR="00635C4E" w:rsidRPr="006E2719">
        <w:rPr>
          <w:lang w:eastAsia="en-AU"/>
        </w:rPr>
        <w:t>products were</w:t>
      </w:r>
      <w:r w:rsidRPr="006E2719">
        <w:rPr>
          <w:lang w:eastAsia="en-AU"/>
        </w:rPr>
        <w:t xml:space="preserve"> registered</w:t>
      </w:r>
      <w:r w:rsidR="00635C4E" w:rsidRPr="006E2719">
        <w:rPr>
          <w:lang w:eastAsia="en-AU"/>
        </w:rPr>
        <w:t xml:space="preserve"> by the Australian Pesticide and Veterinary Medicine Association (APVMA) for rabbit control</w:t>
      </w:r>
      <w:r w:rsidRPr="006E2719">
        <w:rPr>
          <w:lang w:eastAsia="en-AU"/>
        </w:rPr>
        <w:t xml:space="preserve">, allowing it to be administered through baits </w:t>
      </w:r>
      <w:r w:rsidR="00635C4E" w:rsidRPr="006E2719">
        <w:rPr>
          <w:lang w:eastAsia="en-AU"/>
        </w:rPr>
        <w:t xml:space="preserve">by trained personnel </w:t>
      </w:r>
      <w:r w:rsidRPr="006E2719">
        <w:rPr>
          <w:lang w:eastAsia="en-AU"/>
        </w:rPr>
        <w:t xml:space="preserve">to initiate new outbreaks. </w:t>
      </w:r>
      <w:r w:rsidR="004D5DB2" w:rsidRPr="006E2719">
        <w:rPr>
          <w:lang w:eastAsia="en-AU"/>
        </w:rPr>
        <w:t>[</w:t>
      </w:r>
      <w:r w:rsidR="00DA7F1E" w:rsidRPr="006E2719">
        <w:rPr>
          <w:lang w:eastAsia="en-AU"/>
        </w:rPr>
        <w:t xml:space="preserve">Refer to </w:t>
      </w:r>
      <w:hyperlink w:anchor="_Strategic_research_–" w:history="1">
        <w:r w:rsidR="00DA7F1E" w:rsidRPr="006E2719">
          <w:rPr>
            <w:rStyle w:val="Hyperlink"/>
            <w:lang w:eastAsia="en-AU"/>
          </w:rPr>
          <w:t>section 8: strategic research – biocontrol agents</w:t>
        </w:r>
      </w:hyperlink>
      <w:r w:rsidR="00DA7F1E" w:rsidRPr="006E2719">
        <w:rPr>
          <w:lang w:eastAsia="en-AU"/>
        </w:rPr>
        <w:t xml:space="preserve"> for </w:t>
      </w:r>
      <w:r w:rsidR="004D5DB2" w:rsidRPr="006E2719">
        <w:rPr>
          <w:lang w:eastAsia="en-AU"/>
        </w:rPr>
        <w:t>the latest</w:t>
      </w:r>
      <w:r w:rsidR="00DA7F1E" w:rsidRPr="006E2719">
        <w:rPr>
          <w:lang w:eastAsia="en-AU"/>
        </w:rPr>
        <w:t xml:space="preserve"> information on the development of new RHDV strains</w:t>
      </w:r>
      <w:r w:rsidR="004D5DB2" w:rsidRPr="006E2719">
        <w:rPr>
          <w:lang w:eastAsia="en-AU"/>
        </w:rPr>
        <w:t>]</w:t>
      </w:r>
      <w:r w:rsidR="00DA7F1E" w:rsidRPr="006E2719">
        <w:rPr>
          <w:lang w:eastAsia="en-AU"/>
        </w:rPr>
        <w:t xml:space="preserve">. </w:t>
      </w:r>
    </w:p>
    <w:p w14:paraId="5B52FB10" w14:textId="77777777" w:rsidR="00B969D9" w:rsidRPr="006E2719" w:rsidRDefault="008332CC" w:rsidP="005C06C3">
      <w:pPr>
        <w:rPr>
          <w:lang w:eastAsia="en-AU"/>
        </w:rPr>
      </w:pPr>
      <w:r w:rsidRPr="006E2719">
        <w:rPr>
          <w:lang w:eastAsia="en-AU"/>
        </w:rPr>
        <w:t xml:space="preserve">RHDV is usually transmitted through: direct contact between infected and susceptible rabbits; contact with the secretions or excretions of infected rabbits; contaminated food items or water (Xu </w:t>
      </w:r>
      <w:r w:rsidR="00760AD0" w:rsidRPr="006E2719">
        <w:rPr>
          <w:lang w:eastAsia="en-AU"/>
        </w:rPr>
        <w:t>&amp;</w:t>
      </w:r>
      <w:r w:rsidRPr="006E2719">
        <w:rPr>
          <w:lang w:eastAsia="en-AU"/>
        </w:rPr>
        <w:t xml:space="preserve"> Chen 1989)</w:t>
      </w:r>
      <w:r w:rsidR="00B70238" w:rsidRPr="006E2719">
        <w:rPr>
          <w:lang w:eastAsia="en-AU"/>
        </w:rPr>
        <w:t>; and wind-bor</w:t>
      </w:r>
      <w:r w:rsidR="00B30210" w:rsidRPr="006E2719">
        <w:rPr>
          <w:lang w:eastAsia="en-AU"/>
        </w:rPr>
        <w:t xml:space="preserve">ne insect vectors (Cooke 1996). </w:t>
      </w:r>
      <w:r w:rsidR="00117462" w:rsidRPr="006E2719">
        <w:rPr>
          <w:lang w:eastAsia="en-AU"/>
        </w:rPr>
        <w:t xml:space="preserve">Clinical signs of infection develop following an incubation period of one to three days (Marcato </w:t>
      </w:r>
      <w:r w:rsidR="00513221" w:rsidRPr="006E2719">
        <w:rPr>
          <w:i/>
          <w:lang w:eastAsia="en-AU"/>
        </w:rPr>
        <w:t>et al.</w:t>
      </w:r>
      <w:r w:rsidR="00117462" w:rsidRPr="006E2719">
        <w:rPr>
          <w:lang w:eastAsia="en-AU"/>
        </w:rPr>
        <w:t xml:space="preserve"> 1991). Death (usually fr</w:t>
      </w:r>
      <w:r w:rsidR="00E247E7" w:rsidRPr="006E2719">
        <w:rPr>
          <w:lang w:eastAsia="en-AU"/>
        </w:rPr>
        <w:t>om heart or respiratory failure</w:t>
      </w:r>
      <w:r w:rsidR="00117462" w:rsidRPr="006E2719">
        <w:rPr>
          <w:lang w:eastAsia="en-AU"/>
        </w:rPr>
        <w:t xml:space="preserve">) generally occurs several hours to two days after the onset of clinical signs (Rodak </w:t>
      </w:r>
      <w:r w:rsidR="00513221" w:rsidRPr="006E2719">
        <w:rPr>
          <w:i/>
          <w:lang w:eastAsia="en-AU"/>
        </w:rPr>
        <w:t>et al.</w:t>
      </w:r>
      <w:r w:rsidR="00117462" w:rsidRPr="006E2719">
        <w:rPr>
          <w:lang w:eastAsia="en-AU"/>
        </w:rPr>
        <w:t xml:space="preserve"> 1991). RHD</w:t>
      </w:r>
      <w:r w:rsidR="006E2719">
        <w:rPr>
          <w:lang w:eastAsia="en-AU"/>
        </w:rPr>
        <w:t>V</w:t>
      </w:r>
      <w:r w:rsidR="00117462" w:rsidRPr="006E2719">
        <w:rPr>
          <w:lang w:eastAsia="en-AU"/>
        </w:rPr>
        <w:t xml:space="preserve"> </w:t>
      </w:r>
      <w:r w:rsidR="005C66CD" w:rsidRPr="006E2719">
        <w:rPr>
          <w:lang w:eastAsia="en-AU"/>
        </w:rPr>
        <w:t>infect</w:t>
      </w:r>
      <w:r w:rsidR="006E2719">
        <w:rPr>
          <w:lang w:eastAsia="en-AU"/>
        </w:rPr>
        <w:t>s</w:t>
      </w:r>
      <w:r w:rsidR="005C66CD" w:rsidRPr="006E2719">
        <w:rPr>
          <w:lang w:eastAsia="en-AU"/>
        </w:rPr>
        <w:t xml:space="preserve"> adult </w:t>
      </w:r>
      <w:r w:rsidR="00801074" w:rsidRPr="006E2719">
        <w:rPr>
          <w:lang w:eastAsia="en-AU"/>
        </w:rPr>
        <w:t xml:space="preserve">or sub-adult </w:t>
      </w:r>
      <w:r w:rsidR="005C66CD" w:rsidRPr="006E2719">
        <w:rPr>
          <w:lang w:eastAsia="en-AU"/>
        </w:rPr>
        <w:t>rab</w:t>
      </w:r>
      <w:r w:rsidR="000246A9" w:rsidRPr="006E2719">
        <w:rPr>
          <w:lang w:eastAsia="en-AU"/>
        </w:rPr>
        <w:t xml:space="preserve">bits </w:t>
      </w:r>
      <w:r w:rsidR="00190227">
        <w:rPr>
          <w:lang w:eastAsia="en-AU"/>
        </w:rPr>
        <w:t xml:space="preserve">rather </w:t>
      </w:r>
      <w:r w:rsidR="000246A9" w:rsidRPr="006E2719">
        <w:rPr>
          <w:lang w:eastAsia="en-AU"/>
        </w:rPr>
        <w:t xml:space="preserve">than kittens younger than </w:t>
      </w:r>
      <w:r w:rsidR="00142D77" w:rsidRPr="006E2719">
        <w:rPr>
          <w:lang w:eastAsia="en-AU"/>
        </w:rPr>
        <w:t xml:space="preserve">approximately </w:t>
      </w:r>
      <w:r w:rsidR="00071E18" w:rsidRPr="006E2719">
        <w:rPr>
          <w:lang w:eastAsia="en-AU"/>
        </w:rPr>
        <w:t>8-12</w:t>
      </w:r>
      <w:r w:rsidR="005C66CD" w:rsidRPr="006E2719">
        <w:rPr>
          <w:lang w:eastAsia="en-AU"/>
        </w:rPr>
        <w:t xml:space="preserve"> weeks of age (</w:t>
      </w:r>
      <w:r w:rsidR="00C53F1C" w:rsidRPr="006E2719">
        <w:rPr>
          <w:lang w:eastAsia="en-AU"/>
        </w:rPr>
        <w:t xml:space="preserve">cited in </w:t>
      </w:r>
      <w:r w:rsidR="00801074" w:rsidRPr="006E2719">
        <w:rPr>
          <w:lang w:eastAsia="en-AU"/>
        </w:rPr>
        <w:t xml:space="preserve">Mutze </w:t>
      </w:r>
      <w:r w:rsidR="00513221" w:rsidRPr="006E2719">
        <w:rPr>
          <w:i/>
          <w:lang w:eastAsia="en-AU"/>
        </w:rPr>
        <w:t>et al.</w:t>
      </w:r>
      <w:r w:rsidR="00801074" w:rsidRPr="006E2719">
        <w:rPr>
          <w:lang w:eastAsia="en-AU"/>
        </w:rPr>
        <w:t xml:space="preserve"> 2008; </w:t>
      </w:r>
      <w:r w:rsidR="00142D77" w:rsidRPr="006E2719">
        <w:rPr>
          <w:lang w:eastAsia="en-AU"/>
        </w:rPr>
        <w:t xml:space="preserve">Cox </w:t>
      </w:r>
      <w:r w:rsidR="00513221" w:rsidRPr="006E2719">
        <w:rPr>
          <w:i/>
          <w:lang w:eastAsia="en-AU"/>
        </w:rPr>
        <w:t>et al.</w:t>
      </w:r>
      <w:r w:rsidR="00142D77" w:rsidRPr="006E2719">
        <w:rPr>
          <w:lang w:eastAsia="en-AU"/>
        </w:rPr>
        <w:t xml:space="preserve"> 2013; </w:t>
      </w:r>
      <w:r w:rsidR="005C66CD" w:rsidRPr="006E2719">
        <w:rPr>
          <w:lang w:eastAsia="en-AU"/>
        </w:rPr>
        <w:t xml:space="preserve">Matthaei </w:t>
      </w:r>
      <w:r w:rsidR="00513221" w:rsidRPr="006E2719">
        <w:rPr>
          <w:i/>
          <w:lang w:eastAsia="en-AU"/>
        </w:rPr>
        <w:t>et al.</w:t>
      </w:r>
      <w:r w:rsidR="005C66CD" w:rsidRPr="006E2719">
        <w:rPr>
          <w:lang w:eastAsia="en-AU"/>
        </w:rPr>
        <w:t xml:space="preserve"> 2014). </w:t>
      </w:r>
      <w:r w:rsidR="000246A9" w:rsidRPr="006E2719">
        <w:rPr>
          <w:lang w:eastAsia="en-AU"/>
        </w:rPr>
        <w:t xml:space="preserve">Kittens </w:t>
      </w:r>
      <w:r w:rsidR="004D5DB2" w:rsidRPr="006E2719">
        <w:rPr>
          <w:lang w:eastAsia="en-AU"/>
        </w:rPr>
        <w:t xml:space="preserve">up to </w:t>
      </w:r>
      <w:r w:rsidR="006E2719">
        <w:rPr>
          <w:lang w:eastAsia="en-AU"/>
        </w:rPr>
        <w:t xml:space="preserve">8-12 </w:t>
      </w:r>
      <w:r w:rsidR="000246A9" w:rsidRPr="006E2719">
        <w:rPr>
          <w:lang w:eastAsia="en-AU"/>
        </w:rPr>
        <w:t xml:space="preserve">weeks of age have </w:t>
      </w:r>
      <w:r w:rsidR="006E2719">
        <w:rPr>
          <w:lang w:eastAsia="en-AU"/>
        </w:rPr>
        <w:t xml:space="preserve">maternal antibodies providing resistance to the disease </w:t>
      </w:r>
      <w:r w:rsidR="000246A9" w:rsidRPr="006E2719">
        <w:rPr>
          <w:lang w:eastAsia="en-AU"/>
        </w:rPr>
        <w:t xml:space="preserve">(Cox </w:t>
      </w:r>
      <w:r w:rsidR="00513221" w:rsidRPr="006E2719">
        <w:rPr>
          <w:i/>
          <w:lang w:eastAsia="en-AU"/>
        </w:rPr>
        <w:t>et al.</w:t>
      </w:r>
      <w:r w:rsidR="000246A9" w:rsidRPr="006E2719">
        <w:rPr>
          <w:lang w:eastAsia="en-AU"/>
        </w:rPr>
        <w:t xml:space="preserve"> 2013). </w:t>
      </w:r>
      <w:r w:rsidR="00B30210" w:rsidRPr="006E2719">
        <w:rPr>
          <w:lang w:eastAsia="en-AU"/>
        </w:rPr>
        <w:t>The</w:t>
      </w:r>
      <w:r w:rsidR="00117462" w:rsidRPr="006E2719">
        <w:rPr>
          <w:lang w:eastAsia="en-AU"/>
        </w:rPr>
        <w:t>refore</w:t>
      </w:r>
      <w:r w:rsidR="00E247E7" w:rsidRPr="006E2719">
        <w:rPr>
          <w:lang w:eastAsia="en-AU"/>
        </w:rPr>
        <w:t>,</w:t>
      </w:r>
      <w:r w:rsidR="00117462" w:rsidRPr="006E2719">
        <w:rPr>
          <w:lang w:eastAsia="en-AU"/>
        </w:rPr>
        <w:t xml:space="preserve"> the </w:t>
      </w:r>
      <w:r w:rsidR="00443E2B">
        <w:rPr>
          <w:lang w:eastAsia="en-AU"/>
        </w:rPr>
        <w:t>most effective outbreaks of rabbit hemorrhagic disease (</w:t>
      </w:r>
      <w:r w:rsidR="00B30210" w:rsidRPr="006E2719">
        <w:rPr>
          <w:lang w:eastAsia="en-AU"/>
        </w:rPr>
        <w:t>RHD</w:t>
      </w:r>
      <w:r w:rsidR="00443E2B">
        <w:rPr>
          <w:lang w:eastAsia="en-AU"/>
        </w:rPr>
        <w:t>)</w:t>
      </w:r>
      <w:r w:rsidR="00B30210" w:rsidRPr="006E2719">
        <w:rPr>
          <w:lang w:eastAsia="en-AU"/>
        </w:rPr>
        <w:t xml:space="preserve"> occur in autumn/early winter before the breeding season</w:t>
      </w:r>
      <w:r w:rsidR="0014574F" w:rsidRPr="006E2719">
        <w:rPr>
          <w:lang w:eastAsia="en-AU"/>
        </w:rPr>
        <w:t>,</w:t>
      </w:r>
      <w:r w:rsidR="00B30210" w:rsidRPr="006E2719">
        <w:rPr>
          <w:lang w:eastAsia="en-AU"/>
        </w:rPr>
        <w:t xml:space="preserve"> </w:t>
      </w:r>
      <w:r w:rsidR="00117462" w:rsidRPr="006E2719">
        <w:rPr>
          <w:lang w:eastAsia="en-AU"/>
        </w:rPr>
        <w:t xml:space="preserve">although most </w:t>
      </w:r>
      <w:r w:rsidR="006E2719">
        <w:rPr>
          <w:lang w:eastAsia="en-AU"/>
        </w:rPr>
        <w:t xml:space="preserve">natural </w:t>
      </w:r>
      <w:r w:rsidR="00117462" w:rsidRPr="006E2719">
        <w:rPr>
          <w:lang w:eastAsia="en-AU"/>
        </w:rPr>
        <w:t>outbreaks occur in spring</w:t>
      </w:r>
      <w:r w:rsidR="0014574F" w:rsidRPr="006E2719">
        <w:rPr>
          <w:lang w:eastAsia="en-AU"/>
        </w:rPr>
        <w:t xml:space="preserve"> (Cox </w:t>
      </w:r>
      <w:r w:rsidR="00513221" w:rsidRPr="006E2719">
        <w:rPr>
          <w:i/>
          <w:lang w:eastAsia="en-AU"/>
        </w:rPr>
        <w:t>et al.</w:t>
      </w:r>
      <w:r w:rsidR="0014574F" w:rsidRPr="006E2719">
        <w:rPr>
          <w:lang w:eastAsia="en-AU"/>
        </w:rPr>
        <w:t xml:space="preserve"> 2013)</w:t>
      </w:r>
      <w:r w:rsidR="00B30210" w:rsidRPr="006E2719">
        <w:rPr>
          <w:lang w:eastAsia="en-AU"/>
        </w:rPr>
        <w:t xml:space="preserve">. </w:t>
      </w:r>
    </w:p>
    <w:p w14:paraId="5B52FB11" w14:textId="77777777" w:rsidR="006E2719" w:rsidRDefault="00EB3117" w:rsidP="005C06C3">
      <w:pPr>
        <w:rPr>
          <w:lang w:val="en-AU" w:eastAsia="en-AU"/>
        </w:rPr>
      </w:pPr>
      <w:r w:rsidRPr="006E2719">
        <w:rPr>
          <w:lang w:eastAsia="en-AU"/>
        </w:rPr>
        <w:t>The effects of RHD on Australian rabbit population</w:t>
      </w:r>
      <w:r w:rsidR="006E2719">
        <w:rPr>
          <w:lang w:eastAsia="en-AU"/>
        </w:rPr>
        <w:t>s</w:t>
      </w:r>
      <w:r w:rsidRPr="006E2719">
        <w:rPr>
          <w:lang w:eastAsia="en-AU"/>
        </w:rPr>
        <w:t xml:space="preserve"> have been variable, with the greatest impacts in arid and semi-arid inland areas</w:t>
      </w:r>
      <w:r w:rsidR="0032403D" w:rsidRPr="006E2719">
        <w:rPr>
          <w:lang w:eastAsia="en-AU"/>
        </w:rPr>
        <w:t xml:space="preserve"> with some populations r</w:t>
      </w:r>
      <w:r w:rsidRPr="006E2719">
        <w:rPr>
          <w:lang w:eastAsia="en-AU"/>
        </w:rPr>
        <w:t xml:space="preserve">educing by 80-95% (cited in Mutze </w:t>
      </w:r>
      <w:r w:rsidR="00513221" w:rsidRPr="006E2719">
        <w:rPr>
          <w:i/>
          <w:iCs/>
          <w:lang w:eastAsia="en-AU"/>
        </w:rPr>
        <w:t>et al.</w:t>
      </w:r>
      <w:r w:rsidRPr="006E2719">
        <w:rPr>
          <w:i/>
          <w:iCs/>
          <w:lang w:eastAsia="en-AU"/>
        </w:rPr>
        <w:t xml:space="preserve"> </w:t>
      </w:r>
      <w:r w:rsidRPr="006E2719">
        <w:rPr>
          <w:lang w:eastAsia="en-AU"/>
        </w:rPr>
        <w:t>2008</w:t>
      </w:r>
      <w:r w:rsidR="00476EA9" w:rsidRPr="006E2719">
        <w:rPr>
          <w:lang w:eastAsia="en-AU"/>
        </w:rPr>
        <w:t>; Cooke 2012</w:t>
      </w:r>
      <w:r w:rsidR="0046569B" w:rsidRPr="006E2719">
        <w:rPr>
          <w:lang w:eastAsia="en-AU"/>
        </w:rPr>
        <w:t>a</w:t>
      </w:r>
      <w:r w:rsidRPr="006E2719">
        <w:rPr>
          <w:lang w:eastAsia="en-AU"/>
        </w:rPr>
        <w:t>).</w:t>
      </w:r>
      <w:r w:rsidR="004C178E" w:rsidRPr="006E2719">
        <w:rPr>
          <w:lang w:eastAsia="en-AU"/>
        </w:rPr>
        <w:t xml:space="preserve"> </w:t>
      </w:r>
      <w:r w:rsidR="00804F18" w:rsidRPr="006E2719">
        <w:rPr>
          <w:lang w:eastAsia="en-AU"/>
        </w:rPr>
        <w:t>Where conditions are more humid, the disease appears to be much less effective (</w:t>
      </w:r>
      <w:r w:rsidR="003B686B" w:rsidRPr="003B686B">
        <w:rPr>
          <w:lang w:val="en-AU" w:eastAsia="en-AU"/>
        </w:rPr>
        <w:t xml:space="preserve">Mutze </w:t>
      </w:r>
      <w:r w:rsidR="003B686B" w:rsidRPr="003B686B">
        <w:rPr>
          <w:i/>
          <w:lang w:val="en-AU" w:eastAsia="en-AU"/>
        </w:rPr>
        <w:t>et al.</w:t>
      </w:r>
      <w:r w:rsidR="003B686B" w:rsidRPr="003B686B">
        <w:rPr>
          <w:lang w:val="en-AU" w:eastAsia="en-AU"/>
        </w:rPr>
        <w:t xml:space="preserve"> 2008). RHD has been recorded as least effective in: some coastal areas; cool moist areas; and during summer in areas of summer rainfall (cited in </w:t>
      </w:r>
      <w:bookmarkStart w:id="104" w:name="OLE_LINK3"/>
      <w:bookmarkStart w:id="105" w:name="OLE_LINK4"/>
      <w:r w:rsidR="003B686B" w:rsidRPr="003B686B">
        <w:rPr>
          <w:lang w:val="en-AU" w:eastAsia="en-AU"/>
        </w:rPr>
        <w:t xml:space="preserve">Mutze </w:t>
      </w:r>
      <w:r w:rsidR="003B686B" w:rsidRPr="003B686B">
        <w:rPr>
          <w:i/>
          <w:lang w:val="en-AU" w:eastAsia="en-AU"/>
        </w:rPr>
        <w:t>et al.</w:t>
      </w:r>
      <w:r w:rsidR="003B686B" w:rsidRPr="003B686B">
        <w:rPr>
          <w:lang w:val="en-AU" w:eastAsia="en-AU"/>
        </w:rPr>
        <w:t xml:space="preserve"> 2008</w:t>
      </w:r>
      <w:bookmarkEnd w:id="104"/>
      <w:bookmarkEnd w:id="105"/>
      <w:r w:rsidR="003B686B" w:rsidRPr="003B686B">
        <w:rPr>
          <w:lang w:val="en-AU" w:eastAsia="en-AU"/>
        </w:rPr>
        <w:t xml:space="preserve">). This has generally been attributed to the presence of </w:t>
      </w:r>
      <w:r w:rsidR="006E2719">
        <w:rPr>
          <w:lang w:val="en-AU" w:eastAsia="en-AU"/>
        </w:rPr>
        <w:t>a</w:t>
      </w:r>
      <w:r w:rsidR="003B686B" w:rsidRPr="003B686B">
        <w:rPr>
          <w:lang w:val="en-AU" w:eastAsia="en-AU"/>
        </w:rPr>
        <w:t xml:space="preserve"> benign endemic RHD virus (</w:t>
      </w:r>
      <w:r w:rsidR="006E2719">
        <w:rPr>
          <w:lang w:val="en-AU" w:eastAsia="en-AU"/>
        </w:rPr>
        <w:t xml:space="preserve">called </w:t>
      </w:r>
      <w:r w:rsidR="003B686B" w:rsidRPr="003B686B">
        <w:rPr>
          <w:lang w:val="en-AU" w:eastAsia="en-AU"/>
        </w:rPr>
        <w:t xml:space="preserve">RCV-A1) (Strive, Wright &amp; Robinson. 2009; Nyström </w:t>
      </w:r>
      <w:r w:rsidR="003B686B" w:rsidRPr="003B686B">
        <w:rPr>
          <w:i/>
          <w:lang w:val="en-AU" w:eastAsia="en-AU"/>
        </w:rPr>
        <w:t>et al.</w:t>
      </w:r>
      <w:r w:rsidR="003B686B" w:rsidRPr="003B686B">
        <w:rPr>
          <w:lang w:val="en-AU" w:eastAsia="en-AU"/>
        </w:rPr>
        <w:t xml:space="preserve"> 2011; Elsworth </w:t>
      </w:r>
      <w:r w:rsidR="003B686B" w:rsidRPr="003B686B">
        <w:rPr>
          <w:i/>
          <w:lang w:val="en-AU" w:eastAsia="en-AU"/>
        </w:rPr>
        <w:t>et al.</w:t>
      </w:r>
      <w:r w:rsidR="003B686B" w:rsidRPr="003B686B">
        <w:rPr>
          <w:lang w:val="en-AU" w:eastAsia="en-AU"/>
        </w:rPr>
        <w:t xml:space="preserve"> 2012). </w:t>
      </w:r>
    </w:p>
    <w:p w14:paraId="5B52FB12" w14:textId="77777777" w:rsidR="00EB3117" w:rsidRPr="00A93ACD" w:rsidRDefault="003B686B" w:rsidP="005C06C3">
      <w:pPr>
        <w:rPr>
          <w:lang w:val="en-AU" w:eastAsia="en-AU"/>
        </w:rPr>
      </w:pPr>
      <w:r w:rsidRPr="003B686B">
        <w:rPr>
          <w:lang w:val="en-AU" w:eastAsia="en-AU"/>
        </w:rPr>
        <w:t xml:space="preserve">RCV-A1 was found to offer some immunity to the introduced RHD virus (Strive </w:t>
      </w:r>
      <w:r w:rsidRPr="003B686B">
        <w:rPr>
          <w:i/>
          <w:lang w:val="en-AU" w:eastAsia="en-AU"/>
        </w:rPr>
        <w:t>et al.</w:t>
      </w:r>
      <w:r w:rsidRPr="003B686B">
        <w:rPr>
          <w:lang w:val="en-AU" w:eastAsia="en-AU"/>
        </w:rPr>
        <w:t xml:space="preserve"> 2010) and in experimental trials, appeared to reduce mortality by up to 52% (Liu </w:t>
      </w:r>
      <w:r w:rsidRPr="003B686B">
        <w:rPr>
          <w:i/>
          <w:lang w:val="en-AU" w:eastAsia="en-AU"/>
        </w:rPr>
        <w:t>et al.</w:t>
      </w:r>
      <w:r w:rsidRPr="003B686B">
        <w:rPr>
          <w:lang w:val="en-AU" w:eastAsia="en-AU"/>
        </w:rPr>
        <w:t xml:space="preserve"> 2014; Strive </w:t>
      </w:r>
      <w:r w:rsidRPr="003B686B">
        <w:rPr>
          <w:i/>
          <w:lang w:val="en-AU" w:eastAsia="en-AU"/>
        </w:rPr>
        <w:t>et al.</w:t>
      </w:r>
      <w:r w:rsidRPr="003B686B">
        <w:rPr>
          <w:lang w:val="en-AU" w:eastAsia="en-AU"/>
        </w:rPr>
        <w:t xml:space="preserve"> 2010). Further, individuals that survive infection are likely to achieve life-long immunity to RHDV, with re-infection boosting their immunity and being passed onto their offspring (Mutze </w:t>
      </w:r>
      <w:r w:rsidRPr="003B686B">
        <w:rPr>
          <w:i/>
          <w:lang w:val="en-AU" w:eastAsia="en-AU"/>
        </w:rPr>
        <w:t>et al.</w:t>
      </w:r>
      <w:r w:rsidRPr="003B686B">
        <w:rPr>
          <w:lang w:val="en-AU" w:eastAsia="en-AU"/>
        </w:rPr>
        <w:t xml:space="preserve"> 2008; Cox </w:t>
      </w:r>
      <w:r w:rsidRPr="003B686B">
        <w:rPr>
          <w:i/>
          <w:lang w:val="en-AU" w:eastAsia="en-AU"/>
        </w:rPr>
        <w:t>et al.</w:t>
      </w:r>
      <w:r w:rsidRPr="003B686B">
        <w:rPr>
          <w:lang w:val="en-AU" w:eastAsia="en-AU"/>
        </w:rPr>
        <w:t xml:space="preserve"> 2013; Matthaei </w:t>
      </w:r>
      <w:r w:rsidRPr="003B686B">
        <w:rPr>
          <w:i/>
          <w:lang w:val="en-AU" w:eastAsia="en-AU"/>
        </w:rPr>
        <w:t>et al.</w:t>
      </w:r>
      <w:r w:rsidRPr="003B686B">
        <w:rPr>
          <w:lang w:val="en-AU" w:eastAsia="en-AU"/>
        </w:rPr>
        <w:t xml:space="preserve"> 2014). Current studies indicate that RCV-A1 is restricted to cool, humid and wet climates in Tasmania and the south-eastern and south-western coasts of mainland Australia, with higher prevalence in south-east New South Wales and Victoria, and the Mount Lofty Ranges (South Australia) (Liu </w:t>
      </w:r>
      <w:r w:rsidRPr="003B686B">
        <w:rPr>
          <w:i/>
          <w:lang w:val="en-AU" w:eastAsia="en-AU"/>
        </w:rPr>
        <w:t>et al.</w:t>
      </w:r>
      <w:r w:rsidRPr="003B686B">
        <w:rPr>
          <w:lang w:val="en-AU" w:eastAsia="en-AU"/>
        </w:rPr>
        <w:t xml:space="preserve"> 2014). As such, additional releases of the current RHDV strain would be more cost-effective in areas with zero or low RCV-A1 prevalence, and when</w:t>
      </w:r>
      <w:r w:rsidR="00190227">
        <w:rPr>
          <w:lang w:val="en-AU" w:eastAsia="en-AU"/>
        </w:rPr>
        <w:t xml:space="preserve"> fewer </w:t>
      </w:r>
      <w:r w:rsidRPr="003B686B">
        <w:rPr>
          <w:lang w:val="en-AU" w:eastAsia="en-AU"/>
        </w:rPr>
        <w:t xml:space="preserve">young are present (Liu </w:t>
      </w:r>
      <w:r w:rsidRPr="003B686B">
        <w:rPr>
          <w:i/>
          <w:lang w:val="en-AU" w:eastAsia="en-AU"/>
        </w:rPr>
        <w:t>et al</w:t>
      </w:r>
      <w:r w:rsidRPr="003B686B">
        <w:rPr>
          <w:lang w:val="en-AU" w:eastAsia="en-AU"/>
        </w:rPr>
        <w:t xml:space="preserve">. 2014). </w:t>
      </w:r>
    </w:p>
    <w:p w14:paraId="5B52FB13" w14:textId="77777777" w:rsidR="00EB3117" w:rsidRPr="00A93ACD" w:rsidRDefault="003B686B" w:rsidP="005C06C3">
      <w:pPr>
        <w:rPr>
          <w:i/>
          <w:lang w:val="en-AU"/>
        </w:rPr>
      </w:pPr>
      <w:r w:rsidRPr="003B686B">
        <w:rPr>
          <w:i/>
          <w:lang w:val="en-AU"/>
        </w:rPr>
        <w:t xml:space="preserve">See also section 8 for further information on strategic research priorities for RHD viruses. </w:t>
      </w:r>
    </w:p>
    <w:p w14:paraId="5B52FB14" w14:textId="77777777" w:rsidR="00185BC6" w:rsidRPr="00A93ACD" w:rsidRDefault="00185BC6" w:rsidP="005C06C3">
      <w:pPr>
        <w:rPr>
          <w:i/>
          <w:lang w:val="en-AU"/>
        </w:rPr>
      </w:pPr>
    </w:p>
    <w:p w14:paraId="5B52FB15" w14:textId="77777777" w:rsidR="00EB3117" w:rsidRPr="00A93ACD" w:rsidRDefault="003B686B" w:rsidP="00A42654">
      <w:pPr>
        <w:pStyle w:val="Heading3"/>
        <w:rPr>
          <w:rStyle w:val="Emphasis"/>
          <w:rFonts w:ascii="Cambria" w:hAnsi="Cambria" w:cstheme="minorBidi"/>
          <w:b w:val="0"/>
          <w:i/>
          <w:szCs w:val="22"/>
          <w:lang w:val="en-AU"/>
        </w:rPr>
      </w:pPr>
      <w:bookmarkStart w:id="106" w:name="_Toc455060958"/>
      <w:r w:rsidRPr="003B686B">
        <w:rPr>
          <w:lang w:val="en-AU"/>
        </w:rPr>
        <w:t>Fertility control (immunocontraceptives</w:t>
      </w:r>
      <w:r w:rsidRPr="003B686B">
        <w:rPr>
          <w:rStyle w:val="Emphasis"/>
          <w:lang w:val="en-AU"/>
        </w:rPr>
        <w:t>)</w:t>
      </w:r>
      <w:bookmarkEnd w:id="106"/>
    </w:p>
    <w:p w14:paraId="5B52FB16" w14:textId="77777777" w:rsidR="00B969D9" w:rsidRPr="00A93ACD" w:rsidRDefault="003B686B" w:rsidP="005C06C3">
      <w:pPr>
        <w:rPr>
          <w:lang w:val="en-AU"/>
        </w:rPr>
      </w:pPr>
      <w:r w:rsidRPr="003B686B">
        <w:rPr>
          <w:lang w:val="en-AU"/>
        </w:rPr>
        <w:t xml:space="preserve">Fertility control agents that use viral vectors have been advocated as a means of controlling vertebrate pest populations (Tyndale-Biscoe 1994). The concept of virally vectored immunocontraception is based on the encoding of an antigen specific to elements of an animal’s reproductive system and inserting it into a virus (Tyndale-Biscoe 1991). In theory, when an animal is </w:t>
      </w:r>
      <w:r w:rsidRPr="003B686B">
        <w:rPr>
          <w:lang w:val="en-AU"/>
        </w:rPr>
        <w:lastRenderedPageBreak/>
        <w:t xml:space="preserve">challenged with the virus carrying the antigen it develops antibodies, which reduce fertility. To gain a sustained reduction in rabbit numbers, </w:t>
      </w:r>
      <w:r w:rsidR="00E02411">
        <w:rPr>
          <w:lang w:val="en-AU"/>
        </w:rPr>
        <w:t xml:space="preserve">at least </w:t>
      </w:r>
      <w:r w:rsidRPr="003B686B">
        <w:rPr>
          <w:lang w:val="en-AU"/>
        </w:rPr>
        <w:t xml:space="preserve">60–80% of female rabbits must be prevented from breeding on a permanent basis (Williams &amp; Twigg 1996; Twigg </w:t>
      </w:r>
      <w:r w:rsidRPr="003B686B">
        <w:rPr>
          <w:i/>
          <w:lang w:val="en-AU"/>
        </w:rPr>
        <w:t>et al.</w:t>
      </w:r>
      <w:r w:rsidRPr="003B686B">
        <w:rPr>
          <w:lang w:val="en-AU"/>
        </w:rPr>
        <w:t xml:space="preserve"> 2000; McLeod &amp; Twigg 2006; van Leeuwen &amp; Kerr 200</w:t>
      </w:r>
      <w:r w:rsidR="00F15975">
        <w:rPr>
          <w:lang w:val="en-AU"/>
        </w:rPr>
        <w:t>7</w:t>
      </w:r>
      <w:r w:rsidRPr="003B686B">
        <w:rPr>
          <w:lang w:val="en-AU"/>
        </w:rPr>
        <w:t xml:space="preserve">; Williams </w:t>
      </w:r>
      <w:r w:rsidRPr="003B686B">
        <w:rPr>
          <w:i/>
          <w:lang w:val="en-AU"/>
        </w:rPr>
        <w:t>et al.</w:t>
      </w:r>
      <w:r w:rsidRPr="003B686B">
        <w:rPr>
          <w:lang w:val="en-AU"/>
        </w:rPr>
        <w:t xml:space="preserve"> 2007). </w:t>
      </w:r>
    </w:p>
    <w:p w14:paraId="5B52FB17" w14:textId="77777777" w:rsidR="00077C76" w:rsidRPr="006E2719" w:rsidRDefault="003B686B" w:rsidP="005C06C3">
      <w:r w:rsidRPr="003B686B">
        <w:rPr>
          <w:lang w:val="en-AU"/>
        </w:rPr>
        <w:t>Fertility control is an attractive and humane control option, but programs to develop immunocontraception in rabbits have not been successful (e.g. Holland &amp; Jackson 1994). Although rabbits can be rendered infertile by a recombinant myxoma virus, the effect is of short duration</w:t>
      </w:r>
      <w:r w:rsidR="00C9429D">
        <w:t xml:space="preserve"> and </w:t>
      </w:r>
      <w:r w:rsidR="00A803E7" w:rsidRPr="006E2719">
        <w:t>most breeding rabbits are immune</w:t>
      </w:r>
      <w:r w:rsidR="00A9629E" w:rsidRPr="006E2719">
        <w:t xml:space="preserve"> or have antibodies against myxoma</w:t>
      </w:r>
      <w:r w:rsidR="00A803E7" w:rsidRPr="006E2719">
        <w:t>, having recovered from myxomatosis</w:t>
      </w:r>
      <w:r w:rsidR="00C9429D">
        <w:t xml:space="preserve">. </w:t>
      </w:r>
      <w:r w:rsidR="00A803E7" w:rsidRPr="006E2719">
        <w:t xml:space="preserve"> </w:t>
      </w:r>
      <w:r w:rsidR="00C9429D">
        <w:t>G</w:t>
      </w:r>
      <w:r w:rsidR="00A803E7" w:rsidRPr="006E2719">
        <w:t xml:space="preserve">iven the high level of sterility needed to drive populations down (Twigg </w:t>
      </w:r>
      <w:r w:rsidR="00513221" w:rsidRPr="006E2719">
        <w:rPr>
          <w:i/>
        </w:rPr>
        <w:t>et al.</w:t>
      </w:r>
      <w:r w:rsidR="00A803E7" w:rsidRPr="006E2719">
        <w:t xml:space="preserve"> 2000</w:t>
      </w:r>
      <w:r w:rsidR="005E6D4B" w:rsidRPr="006E2719">
        <w:t>;</w:t>
      </w:r>
      <w:r w:rsidR="00A803E7" w:rsidRPr="006E2719">
        <w:t xml:space="preserve"> McLeod </w:t>
      </w:r>
      <w:r w:rsidR="00760AD0" w:rsidRPr="006E2719">
        <w:t>&amp;</w:t>
      </w:r>
      <w:r w:rsidR="00A803E7" w:rsidRPr="006E2719">
        <w:t xml:space="preserve"> Twigg 2006</w:t>
      </w:r>
      <w:r w:rsidR="005E6D4B" w:rsidRPr="006E2719">
        <w:t>;</w:t>
      </w:r>
      <w:r w:rsidR="00A803E7" w:rsidRPr="006E2719">
        <w:t xml:space="preserve"> </w:t>
      </w:r>
      <w:r w:rsidR="004A0C3D" w:rsidRPr="006E2719">
        <w:t xml:space="preserve">McLeod </w:t>
      </w:r>
      <w:r w:rsidR="00513221" w:rsidRPr="006E2719">
        <w:rPr>
          <w:i/>
        </w:rPr>
        <w:t>et al.</w:t>
      </w:r>
      <w:r w:rsidR="004A0C3D" w:rsidRPr="006E2719">
        <w:t xml:space="preserve"> 2007; </w:t>
      </w:r>
      <w:r w:rsidR="00A803E7" w:rsidRPr="006E2719">
        <w:t xml:space="preserve">Williams </w:t>
      </w:r>
      <w:r w:rsidR="00513221" w:rsidRPr="006E2719">
        <w:rPr>
          <w:i/>
        </w:rPr>
        <w:t>et al.</w:t>
      </w:r>
      <w:r w:rsidR="00A803E7" w:rsidRPr="006E2719">
        <w:t xml:space="preserve"> 2007), it is most unlikely that the release of the recombinant virus would be effective.</w:t>
      </w:r>
      <w:r w:rsidR="009F4809" w:rsidRPr="006E2719">
        <w:t xml:space="preserve"> </w:t>
      </w:r>
      <w:r w:rsidR="00077C76" w:rsidRPr="006E2719">
        <w:t xml:space="preserve">Another adverse impact of immunocontraception is that reduced competition may create healthier fertile females which are able to give birth to larger litters with higher survival rates (cited in McLeod </w:t>
      </w:r>
      <w:r w:rsidR="00513221" w:rsidRPr="006E2719">
        <w:rPr>
          <w:i/>
        </w:rPr>
        <w:t>et al.</w:t>
      </w:r>
      <w:r w:rsidR="00077C76" w:rsidRPr="006E2719">
        <w:t xml:space="preserve"> 2007). </w:t>
      </w:r>
    </w:p>
    <w:p w14:paraId="5B52FB18" w14:textId="77777777" w:rsidR="00431E2B" w:rsidRDefault="00431E2B" w:rsidP="005C06C3">
      <w:r>
        <w:t>Key considerations for the release of a fertility control for rabbits, if the technical challenges can be overcome, are:</w:t>
      </w:r>
    </w:p>
    <w:p w14:paraId="5B52FB19" w14:textId="77777777" w:rsidR="00431E2B" w:rsidRDefault="007A735E" w:rsidP="00132413">
      <w:pPr>
        <w:pStyle w:val="ListParagraph"/>
        <w:numPr>
          <w:ilvl w:val="0"/>
          <w:numId w:val="34"/>
        </w:numPr>
      </w:pPr>
      <w:r>
        <w:t>t</w:t>
      </w:r>
      <w:r w:rsidR="00431E2B">
        <w:t xml:space="preserve">hat the control is </w:t>
      </w:r>
      <w:r w:rsidR="00431E2B" w:rsidRPr="006E2719">
        <w:t xml:space="preserve">species-specific, only altering the fertility of rabbits (McLeod </w:t>
      </w:r>
      <w:r w:rsidR="00431E2B" w:rsidRPr="00132413">
        <w:rPr>
          <w:i/>
        </w:rPr>
        <w:t>et al.</w:t>
      </w:r>
      <w:r w:rsidR="00431E2B" w:rsidRPr="006E2719">
        <w:t xml:space="preserve"> 2007)</w:t>
      </w:r>
    </w:p>
    <w:p w14:paraId="5B52FB1A" w14:textId="77777777" w:rsidR="00431E2B" w:rsidRDefault="007A735E" w:rsidP="00132413">
      <w:pPr>
        <w:pStyle w:val="ListParagraph"/>
        <w:numPr>
          <w:ilvl w:val="0"/>
          <w:numId w:val="34"/>
        </w:numPr>
      </w:pPr>
      <w:r>
        <w:t>t</w:t>
      </w:r>
      <w:r w:rsidR="00431E2B">
        <w:t xml:space="preserve">he method would be </w:t>
      </w:r>
      <w:r w:rsidR="009F4809" w:rsidRPr="006E2719">
        <w:t>cheape</w:t>
      </w:r>
      <w:r w:rsidR="00CE58A4" w:rsidRPr="006E2719">
        <w:t>r</w:t>
      </w:r>
      <w:r w:rsidR="009F4809" w:rsidRPr="006E2719">
        <w:t>, more effective</w:t>
      </w:r>
      <w:r w:rsidR="00350E6B" w:rsidRPr="006E2719">
        <w:t xml:space="preserve"> or</w:t>
      </w:r>
      <w:r w:rsidR="00EC0BA8" w:rsidRPr="006E2719">
        <w:t xml:space="preserve"> </w:t>
      </w:r>
      <w:r w:rsidR="009F4809" w:rsidRPr="006E2719">
        <w:t>interact positively</w:t>
      </w:r>
      <w:r w:rsidR="00350E6B" w:rsidRPr="006E2719">
        <w:t xml:space="preserve"> with existing control methods </w:t>
      </w:r>
      <w:r w:rsidR="00E02411">
        <w:t>(</w:t>
      </w:r>
      <w:r w:rsidR="00350E6B" w:rsidRPr="006E2719">
        <w:t>e.g. RHD</w:t>
      </w:r>
      <w:r w:rsidR="00190227">
        <w:t>V</w:t>
      </w:r>
      <w:r w:rsidR="00350E6B" w:rsidRPr="006E2719">
        <w:t xml:space="preserve"> or myxomatosis</w:t>
      </w:r>
      <w:r w:rsidR="00E02411">
        <w:t>)</w:t>
      </w:r>
      <w:r w:rsidR="00350E6B" w:rsidRPr="006E2719">
        <w:t xml:space="preserve"> </w:t>
      </w:r>
    </w:p>
    <w:p w14:paraId="5B52FB1B" w14:textId="77777777" w:rsidR="00E02411" w:rsidRDefault="007A735E" w:rsidP="00132413">
      <w:pPr>
        <w:pStyle w:val="ListParagraph"/>
        <w:numPr>
          <w:ilvl w:val="0"/>
          <w:numId w:val="34"/>
        </w:numPr>
      </w:pPr>
      <w:r>
        <w:t>t</w:t>
      </w:r>
      <w:r w:rsidR="00431E2B">
        <w:t>he viral delivery agent would need to be attenuated to reduce any suffering the animals may experience</w:t>
      </w:r>
    </w:p>
    <w:p w14:paraId="5B52FB1C" w14:textId="77777777" w:rsidR="00E02411" w:rsidRDefault="007A735E" w:rsidP="00132413">
      <w:pPr>
        <w:pStyle w:val="ListParagraph"/>
        <w:numPr>
          <w:ilvl w:val="0"/>
          <w:numId w:val="34"/>
        </w:numPr>
      </w:pPr>
      <w:r>
        <w:t>to e</w:t>
      </w:r>
      <w:r w:rsidR="00431E2B">
        <w:t xml:space="preserve">nsure that the method is </w:t>
      </w:r>
      <w:r w:rsidR="007964B0" w:rsidRPr="006E2719">
        <w:t>fill</w:t>
      </w:r>
      <w:r w:rsidR="00431E2B">
        <w:t>ing</w:t>
      </w:r>
      <w:r w:rsidR="007964B0" w:rsidRPr="006E2719">
        <w:t xml:space="preserve"> a niche where biocontrols have not been entirely effective</w:t>
      </w:r>
      <w:r w:rsidR="0015670D" w:rsidRPr="006E2719">
        <w:t xml:space="preserve"> </w:t>
      </w:r>
      <w:r w:rsidR="00DA29DD" w:rsidRPr="006E2719">
        <w:t>and/or</w:t>
      </w:r>
      <w:r w:rsidR="007964B0" w:rsidRPr="006E2719">
        <w:t xml:space="preserve"> have infrequent transmission </w:t>
      </w:r>
      <w:r w:rsidR="009F4809" w:rsidRPr="006E2719">
        <w:t xml:space="preserve">(Williams </w:t>
      </w:r>
      <w:r w:rsidR="00513221" w:rsidRPr="00132413">
        <w:rPr>
          <w:i/>
        </w:rPr>
        <w:t>et al.</w:t>
      </w:r>
      <w:r w:rsidR="00132413">
        <w:t xml:space="preserve"> 2007)</w:t>
      </w:r>
    </w:p>
    <w:p w14:paraId="5B52FB1D" w14:textId="77777777" w:rsidR="00B969D9" w:rsidRDefault="007A735E" w:rsidP="00132413">
      <w:pPr>
        <w:pStyle w:val="ListParagraph"/>
        <w:numPr>
          <w:ilvl w:val="0"/>
          <w:numId w:val="34"/>
        </w:numPr>
      </w:pPr>
      <w:r>
        <w:t>t</w:t>
      </w:r>
      <w:r w:rsidR="00431E2B">
        <w:t>he risk to the commercial rabbit industry and domestic rabbits is adequately addressed</w:t>
      </w:r>
      <w:r w:rsidR="00132413">
        <w:t>, and</w:t>
      </w:r>
    </w:p>
    <w:p w14:paraId="5B52FB1E" w14:textId="77777777" w:rsidR="00431E2B" w:rsidRDefault="007A735E" w:rsidP="00132413">
      <w:pPr>
        <w:pStyle w:val="ListParagraph"/>
        <w:numPr>
          <w:ilvl w:val="0"/>
          <w:numId w:val="34"/>
        </w:numPr>
      </w:pPr>
      <w:r>
        <w:t>that r</w:t>
      </w:r>
      <w:r w:rsidR="00431E2B">
        <w:t xml:space="preserve">abbits in their native range and other </w:t>
      </w:r>
      <w:r w:rsidR="00132413">
        <w:t>countries that value rabbits are protected.</w:t>
      </w:r>
    </w:p>
    <w:p w14:paraId="5B52FB1F" w14:textId="77777777" w:rsidR="00EB3117" w:rsidRPr="00A93ACD" w:rsidRDefault="00EB3117" w:rsidP="004D3F81">
      <w:pPr>
        <w:pStyle w:val="Heading1"/>
        <w:numPr>
          <w:ilvl w:val="0"/>
          <w:numId w:val="8"/>
        </w:numPr>
      </w:pPr>
      <w:bookmarkStart w:id="107" w:name="_Animal_welfare"/>
      <w:bookmarkStart w:id="108" w:name="_Ref410643769"/>
      <w:bookmarkStart w:id="109" w:name="_Ref410643787"/>
      <w:bookmarkStart w:id="110" w:name="_Ref410643789"/>
      <w:bookmarkStart w:id="111" w:name="_Ref410734530"/>
      <w:bookmarkStart w:id="112" w:name="_Ref410734603"/>
      <w:bookmarkStart w:id="113" w:name="_Ref410734648"/>
      <w:bookmarkStart w:id="114" w:name="_Toc411005576"/>
      <w:bookmarkStart w:id="115" w:name="_Toc455060959"/>
      <w:bookmarkEnd w:id="107"/>
      <w:r w:rsidRPr="00A93ACD">
        <w:t>Animal welfare</w:t>
      </w:r>
      <w:bookmarkEnd w:id="108"/>
      <w:bookmarkEnd w:id="109"/>
      <w:bookmarkEnd w:id="110"/>
      <w:bookmarkEnd w:id="111"/>
      <w:bookmarkEnd w:id="112"/>
      <w:bookmarkEnd w:id="113"/>
      <w:bookmarkEnd w:id="114"/>
      <w:bookmarkEnd w:id="115"/>
    </w:p>
    <w:p w14:paraId="5B52FB20" w14:textId="77777777" w:rsidR="00EB3117" w:rsidRPr="00A93ACD" w:rsidRDefault="003B686B" w:rsidP="005C06C3">
      <w:pPr>
        <w:rPr>
          <w:color w:val="000000"/>
          <w:lang w:val="en-AU" w:eastAsia="en-AU"/>
        </w:rPr>
      </w:pPr>
      <w:r w:rsidRPr="003B686B">
        <w:rPr>
          <w:lang w:val="en-AU"/>
        </w:rPr>
        <w:t xml:space="preserve">Animal welfare issues, including the humaneness of control methods, should be considered at the outset of any rabbit control program. </w:t>
      </w:r>
      <w:r w:rsidR="00382BFA">
        <w:rPr>
          <w:lang w:val="en-AU"/>
        </w:rPr>
        <w:t xml:space="preserve">A </w:t>
      </w:r>
      <w:r w:rsidR="004216B5">
        <w:rPr>
          <w:lang w:val="en-AU"/>
        </w:rPr>
        <w:t xml:space="preserve">description </w:t>
      </w:r>
      <w:r w:rsidR="00382BFA">
        <w:rPr>
          <w:lang w:val="en-AU"/>
        </w:rPr>
        <w:t>of how humaneness can be assessed is provided in Sharp and Saunders (2011) and includes a graph of the relative humaneness of rabbit control methods.</w:t>
      </w:r>
    </w:p>
    <w:p w14:paraId="5B52FB21" w14:textId="77777777" w:rsidR="00EB3117" w:rsidRPr="00A93ACD" w:rsidRDefault="003B686B" w:rsidP="005C06C3">
      <w:pPr>
        <w:rPr>
          <w:lang w:val="en-AU"/>
        </w:rPr>
      </w:pPr>
      <w:r w:rsidRPr="003B686B">
        <w:rPr>
          <w:color w:val="000000"/>
          <w:lang w:val="en-AU" w:eastAsia="en-AU"/>
        </w:rPr>
        <w:t xml:space="preserve">Sharp and Saunders (2012) have developed a </w:t>
      </w:r>
      <w:hyperlink r:id="rId20" w:history="1">
        <w:r w:rsidRPr="003B686B">
          <w:rPr>
            <w:rStyle w:val="Hyperlink"/>
            <w:rFonts w:asciiTheme="minorHAnsi" w:hAnsiTheme="minorHAnsi" w:cs="Times New Roman"/>
            <w:szCs w:val="24"/>
            <w:lang w:val="en-AU" w:eastAsia="en-AU"/>
          </w:rPr>
          <w:t>national code of practice</w:t>
        </w:r>
      </w:hyperlink>
      <w:r w:rsidRPr="003B686B">
        <w:rPr>
          <w:color w:val="000000"/>
          <w:lang w:val="en-AU" w:eastAsia="en-AU"/>
        </w:rPr>
        <w:t xml:space="preserve"> for the humane control of rabbits which includes an assessment of, and advice on, </w:t>
      </w:r>
      <w:r w:rsidRPr="003B686B">
        <w:rPr>
          <w:lang w:val="en-AU"/>
        </w:rPr>
        <w:t>the humaneness of each rabbit control technique. Note: the</w:t>
      </w:r>
      <w:r w:rsidR="00EB3117" w:rsidRPr="00A93ACD">
        <w:rPr>
          <w:lang w:val="en-AU"/>
        </w:rPr>
        <w:t xml:space="preserve"> code of practice is intended as a guide only; relevant state or territory legislation must also be adhered to. A range of standard operating procedures have also been developed for the use of control methods to </w:t>
      </w:r>
      <w:r w:rsidR="00C9429D">
        <w:rPr>
          <w:lang w:val="en-AU"/>
        </w:rPr>
        <w:t xml:space="preserve">effectively undertake control while also </w:t>
      </w:r>
      <w:r w:rsidR="00EB3117" w:rsidRPr="00A93ACD">
        <w:rPr>
          <w:lang w:val="en-AU"/>
        </w:rPr>
        <w:t>limit</w:t>
      </w:r>
      <w:r w:rsidR="005F6CB8">
        <w:rPr>
          <w:lang w:val="en-AU"/>
        </w:rPr>
        <w:t>ing</w:t>
      </w:r>
      <w:r w:rsidR="00EB3117" w:rsidRPr="00A93ACD">
        <w:rPr>
          <w:lang w:val="en-AU"/>
        </w:rPr>
        <w:t xml:space="preserve"> suffering to rabbits (see </w:t>
      </w:r>
      <w:hyperlink r:id="rId21" w:history="1">
        <w:r>
          <w:rPr>
            <w:rStyle w:val="Hyperlink"/>
            <w:rFonts w:asciiTheme="minorHAnsi" w:hAnsiTheme="minorHAnsi"/>
            <w:lang w:val="en-AU"/>
          </w:rPr>
          <w:t>http://www.pestsmart.org.au/tag/rabbit-sop/</w:t>
        </w:r>
      </w:hyperlink>
      <w:r w:rsidR="00EB3117" w:rsidRPr="00A93ACD">
        <w:rPr>
          <w:lang w:val="en-AU"/>
        </w:rPr>
        <w:t xml:space="preserve">). </w:t>
      </w:r>
    </w:p>
    <w:p w14:paraId="5B52FB22" w14:textId="77777777" w:rsidR="00EB3117" w:rsidRPr="00A93ACD" w:rsidRDefault="003B686B" w:rsidP="005C06C3">
      <w:pPr>
        <w:rPr>
          <w:lang w:val="en-AU" w:eastAsia="en-AU"/>
        </w:rPr>
      </w:pPr>
      <w:r w:rsidRPr="003B686B">
        <w:rPr>
          <w:lang w:val="en-AU"/>
        </w:rPr>
        <w:t xml:space="preserve">While all control methods currently have some identified risk of harm, pressure fumigation of warrens using chloropicrin has been regarded as highly inhumane and should not be used (Sharp &amp; Saunders 2012); </w:t>
      </w:r>
      <w:r w:rsidRPr="003B686B">
        <w:rPr>
          <w:lang w:val="en-AU" w:eastAsia="en-AU"/>
        </w:rPr>
        <w:t xml:space="preserve">chloropicrin is known to cause severe sensory irritation and distress and chronic debilitation in survivors (cited in Williams </w:t>
      </w:r>
      <w:r w:rsidRPr="003B686B">
        <w:rPr>
          <w:i/>
          <w:lang w:val="en-AU" w:eastAsia="en-AU"/>
        </w:rPr>
        <w:t>et al.</w:t>
      </w:r>
      <w:r w:rsidRPr="003B686B">
        <w:rPr>
          <w:lang w:val="en-AU" w:eastAsia="en-AU"/>
        </w:rPr>
        <w:t xml:space="preserve"> 1995; Marks 2009). Phosphine is an alternative toxin used for fumigation when rabbit populations are low.  Phosphine works by depressing the central nervous system and respiratory function, but the exact nature and extent of suffering is unknown (Williams </w:t>
      </w:r>
      <w:r w:rsidRPr="003B686B">
        <w:rPr>
          <w:i/>
          <w:lang w:val="en-AU" w:eastAsia="en-AU"/>
        </w:rPr>
        <w:t>et al.</w:t>
      </w:r>
      <w:r w:rsidRPr="003B686B">
        <w:rPr>
          <w:lang w:val="en-AU" w:eastAsia="en-AU"/>
        </w:rPr>
        <w:t xml:space="preserve"> 1995; Sharp &amp; Saunders 2012). </w:t>
      </w:r>
    </w:p>
    <w:p w14:paraId="5B52FB23" w14:textId="77777777" w:rsidR="00EB3117" w:rsidRPr="00A93ACD" w:rsidRDefault="003B686B" w:rsidP="005C06C3">
      <w:pPr>
        <w:rPr>
          <w:lang w:val="en-AU" w:eastAsia="en-AU"/>
        </w:rPr>
      </w:pPr>
      <w:r w:rsidRPr="003B686B">
        <w:rPr>
          <w:lang w:val="en-AU" w:eastAsia="en-AU"/>
        </w:rPr>
        <w:lastRenderedPageBreak/>
        <w:t>Concerns about the humaneness and efficacy of both chloropicrin and phosphine have prompted investigation into the use of carbon monoxide (CO) as an alternative fumigant (Giglotti, Marks &amp; Busana</w:t>
      </w:r>
      <w:r w:rsidRPr="003B686B">
        <w:rPr>
          <w:i/>
          <w:lang w:val="en-AU" w:eastAsia="en-AU"/>
        </w:rPr>
        <w:t xml:space="preserve"> </w:t>
      </w:r>
      <w:r w:rsidRPr="003B686B">
        <w:rPr>
          <w:lang w:val="en-AU" w:eastAsia="en-AU"/>
        </w:rPr>
        <w:t xml:space="preserve">2009; Invasive Animals CRC 2012b). Studies into the use of CO have demonstrated that it is rapid-acting (at a concentration of six percent, acts eight times faster than chloropicrin and phosphine), humane (causes no immediate irritation or distress and causes a gradual stupor before unconsciousness and death) and is effective (resulted in the death of 8 out of 10 rabbits at a concentration of six percent) (Giglotti, Marks &amp; Busana 2009). Registration of a carbon monoxide pressure fumigator system with the Australian Pesticide and Veterinary Medicine Authority (APVMA) is currently pending </w:t>
      </w:r>
      <w:r w:rsidRPr="003B686B">
        <w:rPr>
          <w:color w:val="000000"/>
          <w:lang w:val="en-AU" w:eastAsia="en-AU"/>
        </w:rPr>
        <w:t>(Invasive Animals CRC 2012b)</w:t>
      </w:r>
      <w:r w:rsidRPr="003B686B">
        <w:rPr>
          <w:lang w:val="en-AU" w:eastAsia="en-AU"/>
        </w:rPr>
        <w:t xml:space="preserve"> and is likely to provide a valuable control tool in the future. </w:t>
      </w:r>
    </w:p>
    <w:p w14:paraId="5B52FB24" w14:textId="77777777" w:rsidR="00EB3117" w:rsidRDefault="003B686B" w:rsidP="005C06C3">
      <w:pPr>
        <w:rPr>
          <w:rFonts w:eastAsia="Times New Roman"/>
          <w:lang w:val="en-AU" w:eastAsia="en-AU"/>
        </w:rPr>
      </w:pPr>
      <w:r w:rsidRPr="003B686B">
        <w:rPr>
          <w:lang w:val="en-AU"/>
        </w:rPr>
        <w:t>There is also some debate as to the humaneness of the use of 1080 poison, but 1080 is generally considered to be the most humane option of the</w:t>
      </w:r>
      <w:r w:rsidR="009160C8">
        <w:rPr>
          <w:lang w:val="en-AU"/>
        </w:rPr>
        <w:t xml:space="preserve"> two</w:t>
      </w:r>
      <w:r w:rsidRPr="003B686B">
        <w:rPr>
          <w:lang w:val="en-AU"/>
        </w:rPr>
        <w:t xml:space="preserve"> toxins currently available. For example, s</w:t>
      </w:r>
      <w:r w:rsidRPr="003B686B">
        <w:rPr>
          <w:rFonts w:eastAsia="Times New Roman"/>
          <w:lang w:val="en-AU" w:eastAsia="en-AU"/>
        </w:rPr>
        <w:t>ymptoms of 1080 poisoning in rabbits include lethargy, laboured respiration, increased sensitivity to noise or disturbance, convulsions and death (Sharp &amp; Saunders 2012). Time to death is usually about three to four hours (Sharp &amp; Saunders 2012). In contrast, pindone has been reported to cause lethargy, haemorrhages, labo</w:t>
      </w:r>
      <w:r w:rsidR="005F6CB8">
        <w:rPr>
          <w:rFonts w:eastAsia="Times New Roman"/>
          <w:lang w:val="en-AU" w:eastAsia="en-AU"/>
        </w:rPr>
        <w:t>u</w:t>
      </w:r>
      <w:r w:rsidRPr="003B686B">
        <w:rPr>
          <w:rFonts w:eastAsia="Times New Roman"/>
          <w:lang w:val="en-AU" w:eastAsia="en-AU"/>
        </w:rPr>
        <w:t xml:space="preserve">red breathing, weakness, </w:t>
      </w:r>
      <w:r w:rsidR="005F6CB8">
        <w:rPr>
          <w:rFonts w:eastAsia="Times New Roman"/>
          <w:lang w:val="en-AU" w:eastAsia="en-AU"/>
        </w:rPr>
        <w:t xml:space="preserve">and </w:t>
      </w:r>
      <w:r w:rsidRPr="003B686B">
        <w:rPr>
          <w:rFonts w:eastAsia="Times New Roman"/>
          <w:lang w:val="en-AU" w:eastAsia="en-AU"/>
        </w:rPr>
        <w:t>bleeding and sw</w:t>
      </w:r>
      <w:r w:rsidR="005F6CB8">
        <w:rPr>
          <w:rFonts w:eastAsia="Times New Roman"/>
          <w:lang w:val="en-AU" w:eastAsia="en-AU"/>
        </w:rPr>
        <w:t>elling in the</w:t>
      </w:r>
      <w:r w:rsidRPr="003B686B">
        <w:rPr>
          <w:rFonts w:eastAsia="Times New Roman"/>
          <w:lang w:val="en-AU" w:eastAsia="en-AU"/>
        </w:rPr>
        <w:t xml:space="preserve"> joints. Time to death is usually about 10-14 days (Sharp &amp; Saunders 2012). </w:t>
      </w:r>
    </w:p>
    <w:p w14:paraId="5B52FB25" w14:textId="77777777" w:rsidR="009160C8" w:rsidRPr="00A93ACD" w:rsidRDefault="00382BFA" w:rsidP="005C06C3">
      <w:pPr>
        <w:rPr>
          <w:rFonts w:eastAsia="Times New Roman"/>
          <w:lang w:val="en-AU" w:eastAsia="en-AU"/>
        </w:rPr>
      </w:pPr>
      <w:r>
        <w:rPr>
          <w:rFonts w:eastAsia="Times New Roman"/>
          <w:lang w:val="en-AU" w:eastAsia="en-AU"/>
        </w:rPr>
        <w:t>The model</w:t>
      </w:r>
      <w:r w:rsidR="005F6CB8">
        <w:rPr>
          <w:rFonts w:eastAsia="Times New Roman"/>
          <w:lang w:val="en-AU" w:eastAsia="en-AU"/>
        </w:rPr>
        <w:t xml:space="preserve"> for assessing the relative humaneness of pest animal control methods (</w:t>
      </w:r>
      <w:r w:rsidR="005F6CB8" w:rsidRPr="003B686B">
        <w:rPr>
          <w:rFonts w:eastAsia="Times New Roman"/>
          <w:lang w:val="en-AU" w:eastAsia="en-AU"/>
        </w:rPr>
        <w:t>Sharp &amp; Saunders 2012)</w:t>
      </w:r>
      <w:r>
        <w:rPr>
          <w:rFonts w:eastAsia="Times New Roman"/>
          <w:lang w:val="en-AU" w:eastAsia="en-AU"/>
        </w:rPr>
        <w:t xml:space="preserve"> </w:t>
      </w:r>
      <w:r w:rsidR="004216B5">
        <w:rPr>
          <w:rFonts w:eastAsia="Times New Roman"/>
          <w:lang w:val="en-AU" w:eastAsia="en-AU"/>
        </w:rPr>
        <w:t>considers the ripping of warrens as a stand-alone technique to have high welfare risks, but if used correctly in association with other techniques (for example, fumigation or baiting beforehand) this will minimise the number of rabbits impacted by the ripping.</w:t>
      </w:r>
    </w:p>
    <w:p w14:paraId="5B52FB26" w14:textId="77777777" w:rsidR="00EB3117" w:rsidRPr="00A93ACD" w:rsidRDefault="003B686B" w:rsidP="005C06C3">
      <w:pPr>
        <w:rPr>
          <w:lang w:val="en-AU"/>
        </w:rPr>
      </w:pPr>
      <w:r w:rsidRPr="003B686B">
        <w:rPr>
          <w:lang w:val="en-AU"/>
        </w:rPr>
        <w:t xml:space="preserve">In considering control methods for rabbits, the most humane technique may not always be the most efficient and effective under the circumstances. It may also be prohibited or limited under state or territory legislation. The humaneness of each technique may also be dependent on correct deployment (e.g. sufficient poison in bait, correct machinery for ripping, skill of operator) and overall effectiveness in the given situation (e.g. cage traps will have little effect in a setting where numbers of rabbits are too high to remove individuals and make a difference to the population). These factors will need to be taken into consideration by land managers when designing control programs. </w:t>
      </w:r>
    </w:p>
    <w:p w14:paraId="5B52FB27" w14:textId="77777777" w:rsidR="00EB3117" w:rsidRPr="00A93ACD" w:rsidRDefault="00EB3117" w:rsidP="004D3F81">
      <w:pPr>
        <w:pStyle w:val="Heading1"/>
        <w:numPr>
          <w:ilvl w:val="0"/>
          <w:numId w:val="8"/>
        </w:numPr>
      </w:pPr>
      <w:bookmarkStart w:id="116" w:name="_Strategic_research_–"/>
      <w:bookmarkStart w:id="117" w:name="_Toc411005577"/>
      <w:bookmarkStart w:id="118" w:name="_Toc455060960"/>
      <w:bookmarkEnd w:id="116"/>
      <w:r w:rsidRPr="00A93ACD">
        <w:t>Strategic research</w:t>
      </w:r>
      <w:bookmarkEnd w:id="117"/>
      <w:r w:rsidRPr="00A93ACD">
        <w:t xml:space="preserve"> –</w:t>
      </w:r>
      <w:r w:rsidR="00FC785C">
        <w:t xml:space="preserve"> </w:t>
      </w:r>
      <w:r w:rsidRPr="00A93ACD">
        <w:t>control agents</w:t>
      </w:r>
      <w:bookmarkEnd w:id="118"/>
    </w:p>
    <w:p w14:paraId="5B52FB28" w14:textId="77777777" w:rsidR="00675136" w:rsidRPr="00A93ACD" w:rsidRDefault="00FC785C" w:rsidP="005C06C3">
      <w:pPr>
        <w:rPr>
          <w:lang w:val="en-AU"/>
        </w:rPr>
      </w:pPr>
      <w:r>
        <w:rPr>
          <w:lang w:val="en-AU"/>
        </w:rPr>
        <w:t>As t</w:t>
      </w:r>
      <w:r w:rsidR="00675136" w:rsidRPr="00A93ACD">
        <w:rPr>
          <w:lang w:val="en-AU"/>
        </w:rPr>
        <w:t>he development of new bio</w:t>
      </w:r>
      <w:r w:rsidR="002A36BA">
        <w:rPr>
          <w:lang w:val="en-AU"/>
        </w:rPr>
        <w:t xml:space="preserve">logical and fertility </w:t>
      </w:r>
      <w:r w:rsidR="00675136" w:rsidRPr="00A93ACD">
        <w:rPr>
          <w:lang w:val="en-AU"/>
        </w:rPr>
        <w:t>control agents can take many years (e.g. 10 years for the introduction of Spanish rabbit fleas</w:t>
      </w:r>
      <w:r w:rsidR="005F6CB8">
        <w:rPr>
          <w:lang w:val="en-AU"/>
        </w:rPr>
        <w:t xml:space="preserve"> to boost the transmission of myxomatosis in arid areas</w:t>
      </w:r>
      <w:r w:rsidR="00C9429D">
        <w:rPr>
          <w:lang w:val="en-AU"/>
        </w:rPr>
        <w:t xml:space="preserve"> </w:t>
      </w:r>
      <w:r w:rsidR="00675136" w:rsidRPr="00A93ACD">
        <w:rPr>
          <w:lang w:val="en-AU"/>
        </w:rPr>
        <w:t xml:space="preserve">from concept to field release), strategic research and development of new </w:t>
      </w:r>
      <w:r w:rsidR="00C54C94">
        <w:rPr>
          <w:lang w:val="en-AU"/>
        </w:rPr>
        <w:t>control</w:t>
      </w:r>
      <w:r w:rsidR="00675136" w:rsidRPr="00A93ACD">
        <w:rPr>
          <w:lang w:val="en-AU"/>
        </w:rPr>
        <w:t xml:space="preserve"> agents should begin prior to significant increases in rabbit numbers (Saunders </w:t>
      </w:r>
      <w:r w:rsidR="00513221" w:rsidRPr="00A93ACD">
        <w:rPr>
          <w:i/>
          <w:lang w:val="en-AU"/>
        </w:rPr>
        <w:t>et al.</w:t>
      </w:r>
      <w:r w:rsidR="00675136" w:rsidRPr="00A93ACD">
        <w:rPr>
          <w:lang w:val="en-AU"/>
        </w:rPr>
        <w:t xml:space="preserve"> 2010</w:t>
      </w:r>
      <w:r w:rsidR="00622222" w:rsidRPr="00A93ACD">
        <w:rPr>
          <w:lang w:val="en-AU"/>
        </w:rPr>
        <w:t xml:space="preserve">; Cox </w:t>
      </w:r>
      <w:r w:rsidR="00513221" w:rsidRPr="00A93ACD">
        <w:rPr>
          <w:i/>
          <w:lang w:val="en-AU"/>
        </w:rPr>
        <w:t>et al.</w:t>
      </w:r>
      <w:r w:rsidR="00622222" w:rsidRPr="00A93ACD">
        <w:rPr>
          <w:lang w:val="en-AU"/>
        </w:rPr>
        <w:t xml:space="preserve"> 2013</w:t>
      </w:r>
      <w:r w:rsidR="00675136" w:rsidRPr="00A93ACD">
        <w:rPr>
          <w:lang w:val="en-AU"/>
        </w:rPr>
        <w:t xml:space="preserve">). </w:t>
      </w:r>
      <w:r w:rsidR="002A36BA">
        <w:rPr>
          <w:lang w:val="en-AU"/>
        </w:rPr>
        <w:t>The first part of this section discusses biocontrol agents and the last section discusses fertility control.</w:t>
      </w:r>
    </w:p>
    <w:p w14:paraId="5B52FB29" w14:textId="77777777" w:rsidR="00287D8C" w:rsidRPr="00A93ACD" w:rsidRDefault="00287D8C" w:rsidP="005C06C3">
      <w:pPr>
        <w:rPr>
          <w:lang w:val="en-AU"/>
        </w:rPr>
      </w:pPr>
      <w:r w:rsidRPr="00A93ACD">
        <w:rPr>
          <w:lang w:val="en-AU"/>
        </w:rPr>
        <w:t xml:space="preserve">Saunders </w:t>
      </w:r>
      <w:r w:rsidR="00513221" w:rsidRPr="00A93ACD">
        <w:rPr>
          <w:i/>
          <w:lang w:val="en-AU"/>
        </w:rPr>
        <w:t>et al.</w:t>
      </w:r>
      <w:r w:rsidRPr="00A93ACD">
        <w:rPr>
          <w:lang w:val="en-AU"/>
        </w:rPr>
        <w:t xml:space="preserve"> (2010) have noted that before the release of any further biocontrol agents, net benefits must be identified and the epidemiological interaction between the different biocontrol agents should be better understood. </w:t>
      </w:r>
      <w:r w:rsidR="002A0D92" w:rsidRPr="00A93ACD">
        <w:rPr>
          <w:lang w:val="en-AU"/>
        </w:rPr>
        <w:t xml:space="preserve">Cox </w:t>
      </w:r>
      <w:r w:rsidR="00513221" w:rsidRPr="00A93ACD">
        <w:rPr>
          <w:i/>
          <w:lang w:val="en-AU"/>
        </w:rPr>
        <w:t>et al.</w:t>
      </w:r>
      <w:r w:rsidR="002A0D92" w:rsidRPr="00A93ACD">
        <w:rPr>
          <w:lang w:val="en-AU"/>
        </w:rPr>
        <w:t xml:space="preserve"> (2013) support this, suggesting that monitoring and surveillance across Australia is critical to understand the prevalence, seasonal fluctuations and interactions between the current biocontrol agents and the endemic RCV-A1. </w:t>
      </w:r>
      <w:r w:rsidR="004429F8" w:rsidRPr="00A93ACD">
        <w:rPr>
          <w:lang w:val="en-AU"/>
        </w:rPr>
        <w:t xml:space="preserve">This will help inform </w:t>
      </w:r>
      <w:r w:rsidR="002A0D92" w:rsidRPr="00A93ACD">
        <w:rPr>
          <w:lang w:val="en-AU"/>
        </w:rPr>
        <w:t>and define how successful future releases</w:t>
      </w:r>
      <w:r w:rsidR="004429F8" w:rsidRPr="00A93ACD">
        <w:rPr>
          <w:lang w:val="en-AU"/>
        </w:rPr>
        <w:t xml:space="preserve"> of biocontrol agent</w:t>
      </w:r>
      <w:r w:rsidR="002A0D92" w:rsidRPr="00A93ACD">
        <w:rPr>
          <w:lang w:val="en-AU"/>
        </w:rPr>
        <w:t>s</w:t>
      </w:r>
      <w:r w:rsidR="004429F8" w:rsidRPr="00A93ACD">
        <w:rPr>
          <w:lang w:val="en-AU"/>
        </w:rPr>
        <w:t xml:space="preserve"> in the field </w:t>
      </w:r>
      <w:r w:rsidR="002A0D92" w:rsidRPr="00A93ACD">
        <w:rPr>
          <w:lang w:val="en-AU"/>
        </w:rPr>
        <w:t xml:space="preserve">might be </w:t>
      </w:r>
      <w:r w:rsidR="004429F8" w:rsidRPr="00A93ACD">
        <w:rPr>
          <w:lang w:val="en-AU"/>
        </w:rPr>
        <w:t xml:space="preserve">and how </w:t>
      </w:r>
      <w:r w:rsidR="002A0D92" w:rsidRPr="00A93ACD">
        <w:rPr>
          <w:lang w:val="en-AU"/>
        </w:rPr>
        <w:t xml:space="preserve">they </w:t>
      </w:r>
      <w:r w:rsidR="004429F8" w:rsidRPr="00A93ACD">
        <w:rPr>
          <w:lang w:val="en-AU"/>
        </w:rPr>
        <w:t>might complement or reduce the effects of existing measures</w:t>
      </w:r>
      <w:r w:rsidR="002A0D92" w:rsidRPr="00A93ACD">
        <w:rPr>
          <w:lang w:val="en-AU"/>
        </w:rPr>
        <w:t xml:space="preserve"> (Saunders </w:t>
      </w:r>
      <w:r w:rsidR="00513221" w:rsidRPr="00A93ACD">
        <w:rPr>
          <w:i/>
          <w:lang w:val="en-AU"/>
        </w:rPr>
        <w:t>et al.</w:t>
      </w:r>
      <w:r w:rsidR="002A0D92" w:rsidRPr="00A93ACD">
        <w:rPr>
          <w:lang w:val="en-AU"/>
        </w:rPr>
        <w:t xml:space="preserve"> 2010; Cox </w:t>
      </w:r>
      <w:r w:rsidR="00513221" w:rsidRPr="00A93ACD">
        <w:rPr>
          <w:i/>
          <w:lang w:val="en-AU"/>
        </w:rPr>
        <w:t>et al.</w:t>
      </w:r>
      <w:r w:rsidR="002A0D92" w:rsidRPr="00A93ACD">
        <w:rPr>
          <w:lang w:val="en-AU"/>
        </w:rPr>
        <w:t xml:space="preserve"> 2013)</w:t>
      </w:r>
      <w:r w:rsidR="004429F8" w:rsidRPr="00A93ACD">
        <w:rPr>
          <w:lang w:val="en-AU"/>
        </w:rPr>
        <w:t xml:space="preserve">. </w:t>
      </w:r>
    </w:p>
    <w:p w14:paraId="5B52FB2A" w14:textId="77777777" w:rsidR="0042335B" w:rsidRPr="00A93ACD" w:rsidRDefault="0042335B" w:rsidP="005C06C3">
      <w:pPr>
        <w:rPr>
          <w:lang w:val="en-AU"/>
        </w:rPr>
      </w:pPr>
      <w:r w:rsidRPr="00A93ACD">
        <w:rPr>
          <w:lang w:val="en-AU"/>
        </w:rPr>
        <w:t xml:space="preserve">To further Australia’s strategic research into </w:t>
      </w:r>
      <w:r w:rsidR="00C54C94">
        <w:rPr>
          <w:lang w:val="en-AU"/>
        </w:rPr>
        <w:t>biocontrol</w:t>
      </w:r>
      <w:r w:rsidRPr="00A93ACD">
        <w:rPr>
          <w:lang w:val="en-AU"/>
        </w:rPr>
        <w:t xml:space="preserve"> agents, the Invasive Animals C</w:t>
      </w:r>
      <w:r w:rsidR="00C9429D">
        <w:rPr>
          <w:lang w:val="en-AU"/>
        </w:rPr>
        <w:t>ooperative Research Centre’</w:t>
      </w:r>
      <w:r w:rsidRPr="00A93ACD">
        <w:rPr>
          <w:lang w:val="en-AU"/>
        </w:rPr>
        <w:t>s</w:t>
      </w:r>
      <w:r w:rsidR="00C9429D">
        <w:rPr>
          <w:lang w:val="en-AU"/>
        </w:rPr>
        <w:t xml:space="preserve"> (2012-2017)</w:t>
      </w:r>
      <w:r w:rsidRPr="00A93ACD">
        <w:rPr>
          <w:lang w:val="en-AU"/>
        </w:rPr>
        <w:t xml:space="preserve"> rabbit research program is progressing three key research initiatives: RHD Boost, RHD Accelerator and </w:t>
      </w:r>
      <w:r w:rsidR="00522C3E" w:rsidRPr="00A93ACD">
        <w:rPr>
          <w:lang w:val="en-AU"/>
        </w:rPr>
        <w:t>Bio-prospecting</w:t>
      </w:r>
      <w:r w:rsidRPr="00A93ACD">
        <w:rPr>
          <w:lang w:val="en-AU"/>
        </w:rPr>
        <w:t xml:space="preserve">. Details of these initiatives are described in further detail below. </w:t>
      </w:r>
    </w:p>
    <w:p w14:paraId="5B52FB2B" w14:textId="77777777" w:rsidR="00EB3117" w:rsidRPr="00A93ACD" w:rsidRDefault="00EB3117" w:rsidP="00731B85">
      <w:pPr>
        <w:pStyle w:val="Heading2"/>
        <w:rPr>
          <w:lang w:val="en-AU" w:eastAsia="en-AU"/>
        </w:rPr>
      </w:pPr>
      <w:bookmarkStart w:id="119" w:name="_Toc411005581"/>
      <w:bookmarkStart w:id="120" w:name="_Toc455060961"/>
      <w:r w:rsidRPr="00A93ACD">
        <w:rPr>
          <w:lang w:val="en-AU" w:eastAsia="en-AU"/>
        </w:rPr>
        <w:lastRenderedPageBreak/>
        <w:t>RHD Boost</w:t>
      </w:r>
      <w:bookmarkEnd w:id="119"/>
      <w:bookmarkEnd w:id="120"/>
      <w:r w:rsidRPr="00A93ACD">
        <w:rPr>
          <w:lang w:val="en-AU" w:eastAsia="en-AU"/>
        </w:rPr>
        <w:tab/>
      </w:r>
    </w:p>
    <w:p w14:paraId="5B52FB2C" w14:textId="77777777" w:rsidR="00105254" w:rsidRPr="00A93ACD" w:rsidRDefault="00990BAA" w:rsidP="00C9429D">
      <w:pPr>
        <w:rPr>
          <w:lang w:val="en-AU"/>
        </w:rPr>
      </w:pPr>
      <w:r w:rsidRPr="00A93ACD">
        <w:rPr>
          <w:lang w:val="en-AU"/>
        </w:rPr>
        <w:t>The RHD Boost initiative evaluate</w:t>
      </w:r>
      <w:r w:rsidR="00C9429D">
        <w:rPr>
          <w:lang w:val="en-AU"/>
        </w:rPr>
        <w:t>d</w:t>
      </w:r>
      <w:r w:rsidRPr="00A93ACD">
        <w:rPr>
          <w:lang w:val="en-AU"/>
        </w:rPr>
        <w:t xml:space="preserve"> naturally occurring overseas RHDV strains in order to consider whether they may be able to overcome growing immunity to the current RHDV strain (Cox </w:t>
      </w:r>
      <w:r w:rsidR="00513221" w:rsidRPr="00A93ACD">
        <w:rPr>
          <w:i/>
          <w:lang w:val="en-AU"/>
        </w:rPr>
        <w:t>et al.</w:t>
      </w:r>
      <w:r w:rsidRPr="00A93ACD">
        <w:rPr>
          <w:lang w:val="en-AU"/>
        </w:rPr>
        <w:t xml:space="preserve"> 2013). </w:t>
      </w:r>
      <w:r w:rsidR="001A7CEC">
        <w:rPr>
          <w:lang w:val="en-AU"/>
        </w:rPr>
        <w:t>It has been demonstrated that t</w:t>
      </w:r>
      <w:r w:rsidR="007D62F9" w:rsidRPr="00A93ACD">
        <w:rPr>
          <w:lang w:val="en-AU"/>
        </w:rPr>
        <w:t>he K5 strain</w:t>
      </w:r>
      <w:r w:rsidR="0064789A" w:rsidRPr="00A93ACD">
        <w:rPr>
          <w:lang w:val="en-AU"/>
        </w:rPr>
        <w:t xml:space="preserve"> from South Korea</w:t>
      </w:r>
      <w:r w:rsidR="007D62F9" w:rsidRPr="00A93ACD">
        <w:rPr>
          <w:lang w:val="en-AU"/>
        </w:rPr>
        <w:t xml:space="preserve"> </w:t>
      </w:r>
      <w:r w:rsidR="00E8259C" w:rsidRPr="00A93ACD">
        <w:rPr>
          <w:lang w:val="en-AU"/>
        </w:rPr>
        <w:t>(South Korea 08Q712-1</w:t>
      </w:r>
      <w:r w:rsidR="0064789A" w:rsidRPr="00A93ACD">
        <w:rPr>
          <w:lang w:val="en-AU"/>
        </w:rPr>
        <w:t>)</w:t>
      </w:r>
      <w:r w:rsidR="007D62F9" w:rsidRPr="00A93ACD">
        <w:rPr>
          <w:lang w:val="en-AU"/>
        </w:rPr>
        <w:t xml:space="preserve"> can overcome the immunity caused by the endemic RCV-A1 strain</w:t>
      </w:r>
      <w:r w:rsidR="00D87B96" w:rsidRPr="00A93ACD">
        <w:rPr>
          <w:lang w:val="en-AU"/>
        </w:rPr>
        <w:t xml:space="preserve"> (Invasive Animals CRC 2014)</w:t>
      </w:r>
      <w:r w:rsidR="007D62F9" w:rsidRPr="00A93ACD">
        <w:rPr>
          <w:lang w:val="en-AU"/>
        </w:rPr>
        <w:t>.</w:t>
      </w:r>
      <w:r w:rsidR="006C34A3" w:rsidRPr="00A93ACD">
        <w:rPr>
          <w:lang w:val="en-AU"/>
        </w:rPr>
        <w:t xml:space="preserve"> It has also been found to kill </w:t>
      </w:r>
      <w:r w:rsidR="00544B69" w:rsidRPr="00A93ACD">
        <w:rPr>
          <w:lang w:val="en-AU"/>
        </w:rPr>
        <w:t xml:space="preserve">adult </w:t>
      </w:r>
      <w:r w:rsidR="006C34A3" w:rsidRPr="00A93ACD">
        <w:rPr>
          <w:lang w:val="en-AU"/>
        </w:rPr>
        <w:t>rabbits faster than the existing Czech strain (Invasive Animals CRC 2014).</w:t>
      </w:r>
      <w:r w:rsidR="002978F0" w:rsidRPr="00A93ACD">
        <w:rPr>
          <w:lang w:val="en-AU"/>
        </w:rPr>
        <w:t xml:space="preserve"> </w:t>
      </w:r>
    </w:p>
    <w:p w14:paraId="5B52FB2D" w14:textId="77777777" w:rsidR="00EB3117" w:rsidRPr="00A93ACD" w:rsidRDefault="00EB3117" w:rsidP="00731B85">
      <w:pPr>
        <w:pStyle w:val="Heading2"/>
        <w:rPr>
          <w:lang w:val="en-AU" w:eastAsia="en-AU"/>
        </w:rPr>
      </w:pPr>
      <w:bookmarkStart w:id="121" w:name="_Toc411005582"/>
      <w:bookmarkStart w:id="122" w:name="_Toc455060962"/>
      <w:r w:rsidRPr="00A93ACD">
        <w:rPr>
          <w:lang w:val="en-AU" w:eastAsia="en-AU"/>
        </w:rPr>
        <w:t>RHD Accelerator</w:t>
      </w:r>
      <w:bookmarkEnd w:id="121"/>
      <w:bookmarkEnd w:id="122"/>
    </w:p>
    <w:p w14:paraId="5B52FB2E" w14:textId="77777777" w:rsidR="009E31A3" w:rsidRPr="00A93ACD" w:rsidRDefault="009E31A3" w:rsidP="005C06C3">
      <w:pPr>
        <w:rPr>
          <w:lang w:val="en-AU"/>
        </w:rPr>
      </w:pPr>
      <w:r w:rsidRPr="00A93ACD">
        <w:rPr>
          <w:lang w:val="en-AU"/>
        </w:rPr>
        <w:t xml:space="preserve">The RHD Accelerator initiative seeks to develop platform technology to allow for the ongoing selection of RHDV strains that overcome the immunity experienced with existing RHDV strains (Cox </w:t>
      </w:r>
      <w:r w:rsidR="00513221" w:rsidRPr="00A93ACD">
        <w:rPr>
          <w:i/>
          <w:lang w:val="en-AU"/>
        </w:rPr>
        <w:t>et al.</w:t>
      </w:r>
      <w:r w:rsidRPr="00A93ACD">
        <w:rPr>
          <w:lang w:val="en-AU"/>
        </w:rPr>
        <w:t xml:space="preserve"> 2013). The platform technology is proposed to rapidly accelerate the evolution of the virus and allow for the continuous selection of highly lethal strains </w:t>
      </w:r>
      <w:r w:rsidR="00BD661B" w:rsidRPr="00A93ACD">
        <w:rPr>
          <w:lang w:val="en-AU"/>
        </w:rPr>
        <w:t xml:space="preserve">e.g. another strain is ready to be released as soon as the previous strain starts to lose efficiency </w:t>
      </w:r>
      <w:r w:rsidRPr="00A93ACD">
        <w:rPr>
          <w:lang w:val="en-AU"/>
        </w:rPr>
        <w:t xml:space="preserve">(Cox </w:t>
      </w:r>
      <w:r w:rsidR="00513221" w:rsidRPr="00A93ACD">
        <w:rPr>
          <w:i/>
          <w:lang w:val="en-AU"/>
        </w:rPr>
        <w:t>et al.</w:t>
      </w:r>
      <w:r w:rsidRPr="00A93ACD">
        <w:rPr>
          <w:lang w:val="en-AU"/>
        </w:rPr>
        <w:t xml:space="preserve"> 2013). </w:t>
      </w:r>
    </w:p>
    <w:p w14:paraId="5B52FB2F" w14:textId="77777777" w:rsidR="00EB3117" w:rsidRPr="00A93ACD" w:rsidRDefault="00EB3117" w:rsidP="005C06C3">
      <w:pPr>
        <w:rPr>
          <w:lang w:val="en-AU"/>
        </w:rPr>
      </w:pPr>
      <w:r w:rsidRPr="00A93ACD">
        <w:rPr>
          <w:lang w:val="en-AU"/>
        </w:rPr>
        <w:t xml:space="preserve">The RHD Accelerator project is estimated to achieve a net </w:t>
      </w:r>
      <w:r w:rsidR="006E25A5">
        <w:rPr>
          <w:lang w:val="en-AU"/>
        </w:rPr>
        <w:t>benefit</w:t>
      </w:r>
      <w:r w:rsidR="006E25A5" w:rsidRPr="00A93ACD">
        <w:rPr>
          <w:lang w:val="en-AU"/>
        </w:rPr>
        <w:t xml:space="preserve"> </w:t>
      </w:r>
      <w:r w:rsidRPr="00A93ACD">
        <w:rPr>
          <w:lang w:val="en-AU"/>
        </w:rPr>
        <w:t xml:space="preserve">of $79 million over 15 years and $300 million over 30 years (Cox </w:t>
      </w:r>
      <w:r w:rsidR="00513221" w:rsidRPr="00A93ACD">
        <w:rPr>
          <w:i/>
          <w:lang w:val="en-AU"/>
        </w:rPr>
        <w:t>et al.</w:t>
      </w:r>
      <w:r w:rsidRPr="00A93ACD">
        <w:rPr>
          <w:lang w:val="en-AU"/>
        </w:rPr>
        <w:t xml:space="preserve"> 2013).</w:t>
      </w:r>
      <w:r w:rsidR="000C3C82" w:rsidRPr="00A93ACD">
        <w:rPr>
          <w:lang w:val="en-AU"/>
        </w:rPr>
        <w:t xml:space="preserve"> However, the positive impacts of this initiative are not expected to be realised until approximately 2022</w:t>
      </w:r>
      <w:r w:rsidR="006E25A5">
        <w:rPr>
          <w:lang w:val="en-AU"/>
        </w:rPr>
        <w:t>-20</w:t>
      </w:r>
      <w:r w:rsidR="000C3C82" w:rsidRPr="00A93ACD">
        <w:rPr>
          <w:lang w:val="en-AU"/>
        </w:rPr>
        <w:t xml:space="preserve">23 (Cox </w:t>
      </w:r>
      <w:r w:rsidR="00513221" w:rsidRPr="00A93ACD">
        <w:rPr>
          <w:i/>
          <w:lang w:val="en-AU"/>
        </w:rPr>
        <w:t>et al.</w:t>
      </w:r>
      <w:r w:rsidR="000C3C82" w:rsidRPr="00A93ACD">
        <w:rPr>
          <w:lang w:val="en-AU"/>
        </w:rPr>
        <w:t xml:space="preserve"> 2013). </w:t>
      </w:r>
    </w:p>
    <w:p w14:paraId="5B52FB30" w14:textId="77777777" w:rsidR="00EB3117" w:rsidRPr="00A93ACD" w:rsidRDefault="00EB3117" w:rsidP="00731B85">
      <w:pPr>
        <w:pStyle w:val="Heading2"/>
        <w:rPr>
          <w:lang w:val="en-AU" w:eastAsia="en-AU"/>
        </w:rPr>
      </w:pPr>
      <w:bookmarkStart w:id="123" w:name="_Toc411005583"/>
      <w:bookmarkStart w:id="124" w:name="_Toc455060963"/>
      <w:r w:rsidRPr="00A93ACD">
        <w:rPr>
          <w:lang w:val="en-AU" w:eastAsia="en-AU"/>
        </w:rPr>
        <w:t>Bio</w:t>
      </w:r>
      <w:r w:rsidR="00522C3E" w:rsidRPr="00A93ACD">
        <w:rPr>
          <w:lang w:val="en-AU" w:eastAsia="en-AU"/>
        </w:rPr>
        <w:t>-</w:t>
      </w:r>
      <w:r w:rsidRPr="00A93ACD">
        <w:rPr>
          <w:lang w:val="en-AU" w:eastAsia="en-AU"/>
        </w:rPr>
        <w:t>prospecting</w:t>
      </w:r>
      <w:bookmarkEnd w:id="123"/>
      <w:bookmarkEnd w:id="124"/>
    </w:p>
    <w:p w14:paraId="5B52FB31" w14:textId="77777777" w:rsidR="00592292" w:rsidRPr="00A93ACD" w:rsidRDefault="00592292" w:rsidP="005C06C3">
      <w:pPr>
        <w:rPr>
          <w:lang w:val="en-AU"/>
        </w:rPr>
      </w:pPr>
      <w:r w:rsidRPr="00A93ACD">
        <w:rPr>
          <w:lang w:val="en-AU"/>
        </w:rPr>
        <w:t>The bio</w:t>
      </w:r>
      <w:r w:rsidR="00522C3E" w:rsidRPr="00A93ACD">
        <w:rPr>
          <w:lang w:val="en-AU"/>
        </w:rPr>
        <w:t>-</w:t>
      </w:r>
      <w:r w:rsidRPr="00A93ACD">
        <w:rPr>
          <w:lang w:val="en-AU"/>
        </w:rPr>
        <w:t xml:space="preserve">prospecting initiative aims to identify and assess potential new biocontrol agents to reduce rabbit numbers (Cox </w:t>
      </w:r>
      <w:r w:rsidR="00513221" w:rsidRPr="00A93ACD">
        <w:rPr>
          <w:i/>
          <w:lang w:val="en-AU"/>
        </w:rPr>
        <w:t>et al.</w:t>
      </w:r>
      <w:r w:rsidRPr="00A93ACD">
        <w:rPr>
          <w:lang w:val="en-AU"/>
        </w:rPr>
        <w:t xml:space="preserve"> 2013). </w:t>
      </w:r>
      <w:r w:rsidR="00980944" w:rsidRPr="00A93ACD">
        <w:rPr>
          <w:lang w:val="en-AU"/>
        </w:rPr>
        <w:t xml:space="preserve">This </w:t>
      </w:r>
      <w:r w:rsidR="005944CA">
        <w:rPr>
          <w:lang w:val="en-AU"/>
        </w:rPr>
        <w:t>would</w:t>
      </w:r>
      <w:r w:rsidR="00980944" w:rsidRPr="00A93ACD">
        <w:rPr>
          <w:lang w:val="en-AU"/>
        </w:rPr>
        <w:t xml:space="preserve"> be </w:t>
      </w:r>
      <w:r w:rsidR="005944CA">
        <w:rPr>
          <w:lang w:val="en-AU"/>
        </w:rPr>
        <w:t xml:space="preserve">best </w:t>
      </w:r>
      <w:r w:rsidR="00980944" w:rsidRPr="00A93ACD">
        <w:rPr>
          <w:lang w:val="en-AU"/>
        </w:rPr>
        <w:t>undertaken through an assessment of known rabbit pathogens and identification of agents requiring further examination</w:t>
      </w:r>
      <w:r w:rsidR="001A7CEC">
        <w:rPr>
          <w:lang w:val="en-AU"/>
        </w:rPr>
        <w:t>, and</w:t>
      </w:r>
      <w:r w:rsidR="00980944" w:rsidRPr="00A93ACD">
        <w:rPr>
          <w:lang w:val="en-AU"/>
        </w:rPr>
        <w:t xml:space="preserve"> an international search to detect new biological control agents (Cox </w:t>
      </w:r>
      <w:r w:rsidR="00513221" w:rsidRPr="00A93ACD">
        <w:rPr>
          <w:i/>
          <w:lang w:val="en-AU"/>
        </w:rPr>
        <w:t>et al.</w:t>
      </w:r>
      <w:r w:rsidR="00980944" w:rsidRPr="00A93ACD">
        <w:rPr>
          <w:lang w:val="en-AU"/>
        </w:rPr>
        <w:t xml:space="preserve"> 2013).</w:t>
      </w:r>
    </w:p>
    <w:p w14:paraId="5B52FB32" w14:textId="77777777" w:rsidR="00FC785C" w:rsidRPr="002A36BA" w:rsidRDefault="00FC785C" w:rsidP="00C407F4">
      <w:pPr>
        <w:pStyle w:val="Heading2"/>
        <w:rPr>
          <w:lang w:val="en-AU"/>
        </w:rPr>
      </w:pPr>
      <w:bookmarkStart w:id="125" w:name="_Toc455060964"/>
      <w:r w:rsidRPr="002A36BA">
        <w:rPr>
          <w:lang w:val="en-AU"/>
        </w:rPr>
        <w:t>Fertility control</w:t>
      </w:r>
      <w:bookmarkEnd w:id="125"/>
    </w:p>
    <w:p w14:paraId="5B52FB33" w14:textId="77777777" w:rsidR="00132413" w:rsidRDefault="00132413" w:rsidP="00132413">
      <w:pPr>
        <w:rPr>
          <w:lang w:val="en-AU"/>
        </w:rPr>
      </w:pPr>
      <w:r w:rsidRPr="00E52452">
        <w:rPr>
          <w:lang w:val="en-AU"/>
        </w:rPr>
        <w:t xml:space="preserve">Fertility control is an attractive form of pest animal management, being more humane than using lethal control measure to reduce pest population numbers.  </w:t>
      </w:r>
      <w:r>
        <w:rPr>
          <w:lang w:val="en-AU"/>
        </w:rPr>
        <w:t>Immunocontraception is discussed in section 6.</w:t>
      </w:r>
    </w:p>
    <w:p w14:paraId="5B52FB34" w14:textId="77777777" w:rsidR="00132413" w:rsidRPr="00E52452" w:rsidRDefault="00132413" w:rsidP="00132413">
      <w:pPr>
        <w:rPr>
          <w:color w:val="000000" w:themeColor="text1"/>
          <w:lang w:val="en-AU"/>
        </w:rPr>
      </w:pPr>
      <w:r w:rsidRPr="00E52452">
        <w:rPr>
          <w:color w:val="000000" w:themeColor="text1"/>
          <w:lang w:val="en-AU"/>
        </w:rPr>
        <w:t>Another option for fertility control could be via the use of genetic technology.  Novel gene drive technology is an emerging technology that has potential for use in feral animal control programs by genetically altering entire populations. RNA-guided gene drives can be designed to edit any gene with extremely high precision in order to alter a trait of an individual.  The gene drive then can cause the gene-editing event to re-occur in each individual that inherits one copy of the gene drive. This way any trait can be spread through entire populations over time through natural breeding.</w:t>
      </w:r>
    </w:p>
    <w:p w14:paraId="5B52FB35" w14:textId="77777777" w:rsidR="00132413" w:rsidRPr="00E52452" w:rsidRDefault="00132413" w:rsidP="00132413">
      <w:pPr>
        <w:rPr>
          <w:color w:val="000000" w:themeColor="text1"/>
          <w:lang w:val="en-AU"/>
        </w:rPr>
      </w:pPr>
      <w:r w:rsidRPr="00E52452">
        <w:rPr>
          <w:color w:val="000000" w:themeColor="text1"/>
          <w:lang w:val="en-AU"/>
        </w:rPr>
        <w:t>Suggested RNA-guided gene drive strategies for pest animal control include (but are not limited to) population suppression by altering sex bias of new animals that will eventually lead to a population crash, and sensitizing specific species to a particular toxin and thereby rendering them susceptible to it (Esvelt et al. 2014).</w:t>
      </w:r>
    </w:p>
    <w:p w14:paraId="5B52FB36" w14:textId="77777777" w:rsidR="00132413" w:rsidRDefault="00132413" w:rsidP="00132413">
      <w:r w:rsidRPr="00E52452">
        <w:rPr>
          <w:color w:val="000000" w:themeColor="text1"/>
          <w:lang w:val="en-AU"/>
        </w:rPr>
        <w:t xml:space="preserve">RNA-guided gene drives are a rapidly expanding new research </w:t>
      </w:r>
      <w:r w:rsidR="001A7CEC" w:rsidRPr="00E52452">
        <w:rPr>
          <w:color w:val="000000" w:themeColor="text1"/>
          <w:lang w:val="en-AU"/>
        </w:rPr>
        <w:t>field;</w:t>
      </w:r>
      <w:r w:rsidRPr="00E52452">
        <w:rPr>
          <w:color w:val="000000" w:themeColor="text1"/>
          <w:lang w:val="en-AU"/>
        </w:rPr>
        <w:t xml:space="preserve"> however the technology is in its</w:t>
      </w:r>
      <w:r w:rsidR="001A7CEC">
        <w:rPr>
          <w:color w:val="000000" w:themeColor="text1"/>
          <w:lang w:val="en-AU"/>
        </w:rPr>
        <w:t xml:space="preserve"> infancy and has not been applied to</w:t>
      </w:r>
      <w:r w:rsidRPr="00E52452">
        <w:rPr>
          <w:color w:val="000000" w:themeColor="text1"/>
          <w:lang w:val="en-AU"/>
        </w:rPr>
        <w:t xml:space="preserve"> vertebrate</w:t>
      </w:r>
      <w:r w:rsidR="001A7CEC">
        <w:rPr>
          <w:color w:val="000000" w:themeColor="text1"/>
          <w:lang w:val="en-AU"/>
        </w:rPr>
        <w:t xml:space="preserve"> pest management. T</w:t>
      </w:r>
      <w:r w:rsidRPr="00E52452">
        <w:rPr>
          <w:color w:val="000000" w:themeColor="text1"/>
          <w:lang w:val="en-AU"/>
        </w:rPr>
        <w:t xml:space="preserve">here should not be an expectation that a gene drive based management tool for </w:t>
      </w:r>
      <w:r>
        <w:rPr>
          <w:color w:val="000000" w:themeColor="text1"/>
          <w:lang w:val="en-AU"/>
        </w:rPr>
        <w:t>rabbits</w:t>
      </w:r>
      <w:r w:rsidRPr="00E52452">
        <w:rPr>
          <w:color w:val="000000" w:themeColor="text1"/>
          <w:lang w:val="en-AU"/>
        </w:rPr>
        <w:t xml:space="preserve"> will be rapidly available. Consideration will also need to be given to the risk of movement (legal or illegal) of the gene-drive modified populations internationally to countries where</w:t>
      </w:r>
      <w:r w:rsidRPr="00FC785C">
        <w:rPr>
          <w:color w:val="000000" w:themeColor="text1"/>
          <w:lang w:val="en-AU"/>
        </w:rPr>
        <w:t xml:space="preserve"> </w:t>
      </w:r>
      <w:r w:rsidRPr="00FC785C">
        <w:rPr>
          <w:iCs/>
          <w:color w:val="000000" w:themeColor="text1"/>
          <w:lang w:val="en-AU"/>
        </w:rPr>
        <w:t>rabbits are</w:t>
      </w:r>
      <w:r w:rsidRPr="00FC785C">
        <w:rPr>
          <w:color w:val="000000" w:themeColor="text1"/>
          <w:lang w:val="en-AU"/>
        </w:rPr>
        <w:t xml:space="preserve"> </w:t>
      </w:r>
      <w:r w:rsidRPr="00E52452">
        <w:rPr>
          <w:color w:val="000000" w:themeColor="text1"/>
          <w:lang w:val="en-AU"/>
        </w:rPr>
        <w:t>a native or desired species</w:t>
      </w:r>
      <w:r>
        <w:rPr>
          <w:color w:val="000000" w:themeColor="text1"/>
          <w:lang w:val="en-AU"/>
        </w:rPr>
        <w:t>, and how the risk could be minimised for the commercial rabbit industry in Australia</w:t>
      </w:r>
      <w:r w:rsidRPr="00E52452">
        <w:rPr>
          <w:color w:val="000000" w:themeColor="text1"/>
          <w:lang w:val="en-AU"/>
        </w:rPr>
        <w:t xml:space="preserve">. In addition, there will need to be public acceptance in Australia of both the technology and </w:t>
      </w:r>
      <w:r w:rsidR="001A7CEC">
        <w:rPr>
          <w:color w:val="000000" w:themeColor="text1"/>
          <w:lang w:val="en-AU"/>
        </w:rPr>
        <w:t>its</w:t>
      </w:r>
      <w:r w:rsidRPr="00E52452">
        <w:rPr>
          <w:color w:val="000000" w:themeColor="text1"/>
          <w:lang w:val="en-AU"/>
        </w:rPr>
        <w:t xml:space="preserve"> specific application to</w:t>
      </w:r>
      <w:r>
        <w:rPr>
          <w:color w:val="000000" w:themeColor="text1"/>
          <w:lang w:val="en-AU"/>
        </w:rPr>
        <w:t xml:space="preserve"> rabbit</w:t>
      </w:r>
      <w:r w:rsidRPr="00E52452">
        <w:rPr>
          <w:color w:val="000000" w:themeColor="text1"/>
          <w:lang w:val="en-AU"/>
        </w:rPr>
        <w:t>s prior to any release.</w:t>
      </w:r>
    </w:p>
    <w:p w14:paraId="5B52FB37" w14:textId="77777777" w:rsidR="005944CA" w:rsidRPr="00A93ACD" w:rsidRDefault="005944CA" w:rsidP="00FC785C">
      <w:pPr>
        <w:rPr>
          <w:lang w:val="en-AU"/>
        </w:rPr>
      </w:pPr>
    </w:p>
    <w:p w14:paraId="5B52FB38" w14:textId="77777777" w:rsidR="00EB3117" w:rsidRPr="00A93ACD" w:rsidRDefault="00EB3117" w:rsidP="004D3F81">
      <w:pPr>
        <w:pStyle w:val="Heading1"/>
        <w:numPr>
          <w:ilvl w:val="0"/>
          <w:numId w:val="8"/>
        </w:numPr>
      </w:pPr>
      <w:bookmarkStart w:id="126" w:name="_Toc411005584"/>
      <w:bookmarkStart w:id="127" w:name="_Toc455060965"/>
      <w:r w:rsidRPr="00A93ACD">
        <w:t>Factors affecting rabbit control</w:t>
      </w:r>
      <w:bookmarkEnd w:id="126"/>
      <w:bookmarkEnd w:id="127"/>
    </w:p>
    <w:p w14:paraId="5B52FB39" w14:textId="77777777" w:rsidR="00EB3117" w:rsidRPr="00A93ACD" w:rsidRDefault="00EB3117" w:rsidP="00731B85">
      <w:pPr>
        <w:pStyle w:val="Heading2"/>
        <w:rPr>
          <w:lang w:val="en-AU"/>
        </w:rPr>
      </w:pPr>
      <w:r w:rsidRPr="00A93ACD">
        <w:rPr>
          <w:lang w:val="en-AU"/>
        </w:rPr>
        <w:t xml:space="preserve"> </w:t>
      </w:r>
      <w:bookmarkStart w:id="128" w:name="_Toc411005585"/>
      <w:bookmarkStart w:id="129" w:name="_Toc455060966"/>
      <w:r w:rsidRPr="00A93ACD">
        <w:rPr>
          <w:lang w:val="en-AU"/>
        </w:rPr>
        <w:t>Non target species</w:t>
      </w:r>
      <w:bookmarkEnd w:id="128"/>
      <w:bookmarkEnd w:id="129"/>
    </w:p>
    <w:p w14:paraId="5B52FB3A" w14:textId="77777777" w:rsidR="00EB3117" w:rsidRPr="00A93ACD" w:rsidRDefault="00EB3117" w:rsidP="005C06C3">
      <w:pPr>
        <w:rPr>
          <w:lang w:val="en-AU" w:eastAsia="en-AU"/>
        </w:rPr>
      </w:pPr>
      <w:r w:rsidRPr="00A93ACD">
        <w:rPr>
          <w:lang w:val="en-AU" w:eastAsia="en-AU"/>
        </w:rPr>
        <w:t>Rabbit control operations can have both direct and indirect impacts on a range of other</w:t>
      </w:r>
      <w:r w:rsidR="006E25A5">
        <w:rPr>
          <w:lang w:val="en-AU" w:eastAsia="en-AU"/>
        </w:rPr>
        <w:t>, or non-target,</w:t>
      </w:r>
      <w:r w:rsidRPr="00A93ACD">
        <w:rPr>
          <w:lang w:val="en-AU" w:eastAsia="en-AU"/>
        </w:rPr>
        <w:t xml:space="preserve"> species</w:t>
      </w:r>
      <w:r w:rsidR="00563045" w:rsidRPr="00A93ACD">
        <w:rPr>
          <w:lang w:val="en-AU" w:eastAsia="en-AU"/>
        </w:rPr>
        <w:t>.</w:t>
      </w:r>
      <w:r w:rsidRPr="00A93ACD">
        <w:rPr>
          <w:lang w:val="en-AU" w:eastAsia="en-AU"/>
        </w:rPr>
        <w:t xml:space="preserve"> </w:t>
      </w:r>
      <w:r w:rsidR="00563045" w:rsidRPr="00A93ACD">
        <w:rPr>
          <w:lang w:val="en-AU" w:eastAsia="en-AU"/>
        </w:rPr>
        <w:t>D</w:t>
      </w:r>
      <w:r w:rsidRPr="00A93ACD">
        <w:rPr>
          <w:lang w:val="en-AU" w:eastAsia="en-AU"/>
        </w:rPr>
        <w:t xml:space="preserve">irect impacts occur when a control technique </w:t>
      </w:r>
      <w:r w:rsidR="00DA656F" w:rsidRPr="00A93ACD">
        <w:rPr>
          <w:lang w:val="en-AU" w:eastAsia="en-AU"/>
        </w:rPr>
        <w:t xml:space="preserve">directly </w:t>
      </w:r>
      <w:r w:rsidRPr="00A93ACD">
        <w:rPr>
          <w:lang w:val="en-AU" w:eastAsia="en-AU"/>
        </w:rPr>
        <w:t xml:space="preserve">kills species other than rabbits; indirect impacts occur when the reduction of rabbits or control measures </w:t>
      </w:r>
      <w:r w:rsidR="00DA656F" w:rsidRPr="00A93ACD">
        <w:rPr>
          <w:lang w:val="en-AU" w:eastAsia="en-AU"/>
        </w:rPr>
        <w:t xml:space="preserve">have flow-on effects to </w:t>
      </w:r>
      <w:r w:rsidRPr="00A93ACD">
        <w:rPr>
          <w:lang w:val="en-AU" w:eastAsia="en-AU"/>
        </w:rPr>
        <w:t>other species. For example, indirect impacts may occur when:</w:t>
      </w:r>
    </w:p>
    <w:p w14:paraId="5B52FB3B" w14:textId="77777777" w:rsidR="00EB3117" w:rsidRPr="00A93ACD" w:rsidRDefault="00A803E7" w:rsidP="005C06C3">
      <w:pPr>
        <w:pStyle w:val="ListBullet"/>
        <w:ind w:left="993" w:hanging="284"/>
        <w:rPr>
          <w:lang w:val="en-AU" w:eastAsia="en-AU"/>
        </w:rPr>
      </w:pPr>
      <w:r w:rsidRPr="00A93ACD">
        <w:rPr>
          <w:lang w:val="en-AU" w:eastAsia="en-AU"/>
        </w:rPr>
        <w:t>native species consume poisoned rabbit carcasses, leading to mortality of a non-target species</w:t>
      </w:r>
    </w:p>
    <w:p w14:paraId="5B52FB3C" w14:textId="77777777" w:rsidR="00EB3117" w:rsidRPr="00A93ACD" w:rsidRDefault="00EB3117" w:rsidP="005C06C3">
      <w:pPr>
        <w:pStyle w:val="ListBullet"/>
        <w:ind w:left="993" w:hanging="284"/>
        <w:rPr>
          <w:lang w:val="en-AU" w:eastAsia="en-AU"/>
        </w:rPr>
      </w:pPr>
      <w:r w:rsidRPr="00A93ACD">
        <w:rPr>
          <w:lang w:val="en-AU" w:eastAsia="en-AU"/>
        </w:rPr>
        <w:t>burrows used by native species are destroyed</w:t>
      </w:r>
    </w:p>
    <w:p w14:paraId="5B52FB3D" w14:textId="77777777" w:rsidR="00EB3117" w:rsidRPr="00A93ACD" w:rsidRDefault="00EB3117" w:rsidP="005C06C3">
      <w:pPr>
        <w:pStyle w:val="ListBullet"/>
        <w:ind w:left="993" w:hanging="284"/>
        <w:rPr>
          <w:lang w:val="en-AU" w:eastAsia="en-AU"/>
        </w:rPr>
      </w:pPr>
      <w:r w:rsidRPr="00A93ACD">
        <w:rPr>
          <w:lang w:val="en-AU" w:eastAsia="en-AU"/>
        </w:rPr>
        <w:t>undesirable vegetation changes and regeneration occurs as a result of plant species, such as weeds, no longer being suppressed by rabbits</w:t>
      </w:r>
      <w:r w:rsidR="00843A51" w:rsidRPr="00A93ACD">
        <w:rPr>
          <w:lang w:val="en-AU" w:eastAsia="en-AU"/>
        </w:rPr>
        <w:t xml:space="preserve">, and </w:t>
      </w:r>
    </w:p>
    <w:p w14:paraId="5B52FB3E" w14:textId="77777777" w:rsidR="00B969D9" w:rsidRPr="00A93ACD" w:rsidRDefault="00443E2B" w:rsidP="00443E2B">
      <w:pPr>
        <w:pStyle w:val="ListBullet"/>
        <w:ind w:left="993" w:hanging="284"/>
        <w:rPr>
          <w:lang w:val="en-AU" w:eastAsia="en-AU"/>
        </w:rPr>
      </w:pPr>
      <w:r w:rsidRPr="00A93ACD">
        <w:rPr>
          <w:lang w:val="en-AU" w:eastAsia="en-AU"/>
        </w:rPr>
        <w:t xml:space="preserve">the removal of rabbits may cause </w:t>
      </w:r>
      <w:r>
        <w:rPr>
          <w:lang w:val="en-AU" w:eastAsia="en-AU"/>
        </w:rPr>
        <w:t>population declines in</w:t>
      </w:r>
      <w:r w:rsidRPr="00A93ACD">
        <w:rPr>
          <w:lang w:val="en-AU" w:eastAsia="en-AU"/>
        </w:rPr>
        <w:t xml:space="preserve"> species</w:t>
      </w:r>
      <w:r w:rsidRPr="00443E2B">
        <w:rPr>
          <w:lang w:val="en-AU" w:eastAsia="en-AU"/>
        </w:rPr>
        <w:t xml:space="preserve"> </w:t>
      </w:r>
      <w:r w:rsidRPr="00A93ACD">
        <w:rPr>
          <w:lang w:val="en-AU" w:eastAsia="en-AU"/>
        </w:rPr>
        <w:t>rely</w:t>
      </w:r>
      <w:r>
        <w:rPr>
          <w:lang w:val="en-AU" w:eastAsia="en-AU"/>
        </w:rPr>
        <w:t>ing</w:t>
      </w:r>
      <w:r w:rsidRPr="00A93ACD">
        <w:rPr>
          <w:lang w:val="en-AU" w:eastAsia="en-AU"/>
        </w:rPr>
        <w:t xml:space="preserve"> on rabbits as prey</w:t>
      </w:r>
      <w:r>
        <w:rPr>
          <w:lang w:val="en-AU" w:eastAsia="en-AU"/>
        </w:rPr>
        <w:t>, or species switching</w:t>
      </w:r>
      <w:r w:rsidR="00843A51" w:rsidRPr="00A93ACD">
        <w:rPr>
          <w:lang w:val="en-AU" w:eastAsia="en-AU"/>
        </w:rPr>
        <w:t xml:space="preserve"> prey increasing predation on native fauna, including threatened species</w:t>
      </w:r>
      <w:r w:rsidR="00AD1FD0" w:rsidRPr="00A93ACD">
        <w:rPr>
          <w:lang w:val="en-AU" w:eastAsia="en-AU"/>
        </w:rPr>
        <w:t xml:space="preserve">. </w:t>
      </w:r>
    </w:p>
    <w:p w14:paraId="5B52FB3F" w14:textId="77777777" w:rsidR="006E25A5" w:rsidRDefault="00EB3117" w:rsidP="005C06C3">
      <w:pPr>
        <w:rPr>
          <w:lang w:val="en-AU" w:eastAsia="en-AU"/>
        </w:rPr>
      </w:pPr>
      <w:r w:rsidRPr="00A93ACD">
        <w:rPr>
          <w:lang w:val="en-AU" w:eastAsia="en-AU"/>
        </w:rPr>
        <w:t xml:space="preserve">The above issues must be carefully considered in planning any rabbit control programs, particularly in areas where </w:t>
      </w:r>
      <w:r w:rsidR="0094389A" w:rsidRPr="00A93ACD">
        <w:rPr>
          <w:lang w:val="en-AU" w:eastAsia="en-AU"/>
        </w:rPr>
        <w:t>threatened species may be adversely affected</w:t>
      </w:r>
      <w:r w:rsidRPr="00A93ACD">
        <w:rPr>
          <w:lang w:val="en-AU" w:eastAsia="en-AU"/>
        </w:rPr>
        <w:t xml:space="preserve">. </w:t>
      </w:r>
      <w:r w:rsidR="009308FC" w:rsidRPr="00A93ACD">
        <w:rPr>
          <w:lang w:val="en-AU" w:eastAsia="en-AU"/>
        </w:rPr>
        <w:t xml:space="preserve"> </w:t>
      </w:r>
    </w:p>
    <w:p w14:paraId="5B52FB40" w14:textId="77777777" w:rsidR="00F71C5D" w:rsidRPr="00A93ACD" w:rsidRDefault="00FB524F" w:rsidP="005C06C3">
      <w:pPr>
        <w:rPr>
          <w:lang w:val="en-AU" w:eastAsia="en-AU"/>
        </w:rPr>
      </w:pPr>
      <w:r w:rsidRPr="00A93ACD">
        <w:rPr>
          <w:lang w:val="en-AU" w:eastAsia="en-AU"/>
        </w:rPr>
        <w:t>Further, m</w:t>
      </w:r>
      <w:r w:rsidR="009308FC" w:rsidRPr="00A93ACD">
        <w:rPr>
          <w:lang w:val="en-AU" w:eastAsia="en-AU"/>
        </w:rPr>
        <w:t xml:space="preserve">onitoring and </w:t>
      </w:r>
      <w:r w:rsidR="0094389A" w:rsidRPr="00A93ACD">
        <w:rPr>
          <w:lang w:val="en-AU" w:eastAsia="en-AU"/>
        </w:rPr>
        <w:t xml:space="preserve">research </w:t>
      </w:r>
      <w:r w:rsidR="006E25A5">
        <w:rPr>
          <w:lang w:val="en-AU" w:eastAsia="en-AU"/>
        </w:rPr>
        <w:t>is still</w:t>
      </w:r>
      <w:r w:rsidR="0094389A" w:rsidRPr="00A93ACD">
        <w:rPr>
          <w:lang w:val="en-AU" w:eastAsia="en-AU"/>
        </w:rPr>
        <w:t xml:space="preserve"> </w:t>
      </w:r>
      <w:r w:rsidR="009308FC" w:rsidRPr="00A93ACD">
        <w:rPr>
          <w:lang w:val="en-AU" w:eastAsia="en-AU"/>
        </w:rPr>
        <w:t>required to understand the extent of these impacts</w:t>
      </w:r>
      <w:r w:rsidR="0094389A" w:rsidRPr="00A93ACD">
        <w:rPr>
          <w:lang w:val="en-AU" w:eastAsia="en-AU"/>
        </w:rPr>
        <w:t xml:space="preserve">. For example, a study by Olsen </w:t>
      </w:r>
      <w:r w:rsidR="0094389A" w:rsidRPr="00A93ACD">
        <w:rPr>
          <w:i/>
          <w:lang w:val="en-AU" w:eastAsia="en-AU"/>
        </w:rPr>
        <w:t>et al</w:t>
      </w:r>
      <w:r w:rsidR="0094389A" w:rsidRPr="00A93ACD">
        <w:rPr>
          <w:lang w:val="en-AU" w:eastAsia="en-AU"/>
        </w:rPr>
        <w:t>. (2014) found little evidence to suggest that the abundance, survival or breeding of wedge-tailed eagles (</w:t>
      </w:r>
      <w:r w:rsidR="0094389A" w:rsidRPr="00A93ACD">
        <w:rPr>
          <w:i/>
          <w:lang w:val="en-AU" w:eastAsia="en-AU"/>
        </w:rPr>
        <w:t>Aquila audax</w:t>
      </w:r>
      <w:r w:rsidR="0094389A" w:rsidRPr="00A93ACD">
        <w:rPr>
          <w:lang w:val="en-AU" w:eastAsia="en-AU"/>
        </w:rPr>
        <w:t xml:space="preserve">) depends on rabbits as prey species, with eagles </w:t>
      </w:r>
      <w:r w:rsidRPr="00A93ACD">
        <w:rPr>
          <w:lang w:val="en-AU" w:eastAsia="en-AU"/>
        </w:rPr>
        <w:t>instead preying on</w:t>
      </w:r>
      <w:r w:rsidR="0094389A" w:rsidRPr="00A93ACD">
        <w:rPr>
          <w:lang w:val="en-AU" w:eastAsia="en-AU"/>
        </w:rPr>
        <w:t xml:space="preserve"> kangaroos, reptiles and birds when rabbit numbers declined. There were also minimal variations in clutch sizes</w:t>
      </w:r>
      <w:r w:rsidR="00340767" w:rsidRPr="00A93ACD">
        <w:rPr>
          <w:lang w:val="en-AU" w:eastAsia="en-AU"/>
        </w:rPr>
        <w:t>.</w:t>
      </w:r>
      <w:r w:rsidR="0094389A" w:rsidRPr="00A93ACD">
        <w:rPr>
          <w:lang w:val="en-AU" w:eastAsia="en-AU"/>
        </w:rPr>
        <w:t xml:space="preserve"> </w:t>
      </w:r>
    </w:p>
    <w:p w14:paraId="5B52FB41" w14:textId="77777777" w:rsidR="00806370" w:rsidRPr="00A93ACD" w:rsidRDefault="003B686B" w:rsidP="00731B85">
      <w:pPr>
        <w:pStyle w:val="Heading2"/>
        <w:rPr>
          <w:lang w:val="en-AU"/>
        </w:rPr>
      </w:pPr>
      <w:bookmarkStart w:id="130" w:name="_Cross–species_control"/>
      <w:bookmarkStart w:id="131" w:name="_Toc411005586"/>
      <w:bookmarkStart w:id="132" w:name="_Toc455060967"/>
      <w:bookmarkEnd w:id="130"/>
      <w:r w:rsidRPr="003B686B">
        <w:rPr>
          <w:lang w:val="en-AU"/>
        </w:rPr>
        <w:t>Cross–species control</w:t>
      </w:r>
      <w:bookmarkEnd w:id="131"/>
      <w:bookmarkEnd w:id="132"/>
    </w:p>
    <w:p w14:paraId="5B52FB42" w14:textId="77777777" w:rsidR="00C4019D" w:rsidRDefault="003B686B" w:rsidP="005C06C3">
      <w:pPr>
        <w:rPr>
          <w:lang w:val="en-AU" w:eastAsia="en-AU"/>
        </w:rPr>
      </w:pPr>
      <w:r w:rsidRPr="003B686B">
        <w:rPr>
          <w:lang w:val="en-AU" w:eastAsia="en-AU"/>
        </w:rPr>
        <w:t xml:space="preserve">Control measures for </w:t>
      </w:r>
      <w:r w:rsidR="00C4019D">
        <w:rPr>
          <w:lang w:val="en-AU" w:eastAsia="en-AU"/>
        </w:rPr>
        <w:t xml:space="preserve">rabbits and </w:t>
      </w:r>
      <w:r w:rsidRPr="003B686B">
        <w:rPr>
          <w:lang w:val="en-AU" w:eastAsia="en-AU"/>
        </w:rPr>
        <w:t xml:space="preserve">introduced predators such as foxes and </w:t>
      </w:r>
      <w:r w:rsidR="00C4019D">
        <w:rPr>
          <w:lang w:val="en-AU" w:eastAsia="en-AU"/>
        </w:rPr>
        <w:t xml:space="preserve">feral </w:t>
      </w:r>
      <w:r w:rsidRPr="003B686B">
        <w:rPr>
          <w:lang w:val="en-AU" w:eastAsia="en-AU"/>
        </w:rPr>
        <w:t xml:space="preserve">cats may have a trophic-cascade </w:t>
      </w:r>
      <w:r w:rsidR="003C3A2B">
        <w:rPr>
          <w:lang w:val="en-AU" w:eastAsia="en-AU"/>
        </w:rPr>
        <w:t>of a</w:t>
      </w:r>
      <w:r w:rsidRPr="003B686B">
        <w:rPr>
          <w:lang w:val="en-AU" w:eastAsia="en-AU"/>
        </w:rPr>
        <w:t>ffect</w:t>
      </w:r>
      <w:r w:rsidR="003C3A2B">
        <w:rPr>
          <w:lang w:val="en-AU" w:eastAsia="en-AU"/>
        </w:rPr>
        <w:t>s</w:t>
      </w:r>
      <w:r w:rsidR="00C4019D">
        <w:rPr>
          <w:lang w:val="en-AU" w:eastAsia="en-AU"/>
        </w:rPr>
        <w:t xml:space="preserve">. </w:t>
      </w:r>
    </w:p>
    <w:p w14:paraId="5B52FB43" w14:textId="77777777" w:rsidR="00C4019D" w:rsidRDefault="00C4019D" w:rsidP="005C06C3">
      <w:pPr>
        <w:rPr>
          <w:lang w:val="en-AU" w:eastAsia="en-AU"/>
        </w:rPr>
      </w:pPr>
      <w:r>
        <w:rPr>
          <w:lang w:val="en-AU" w:eastAsia="en-AU"/>
        </w:rPr>
        <w:t xml:space="preserve">The control of the introduced predators may inadvertently increase rabbit numbers. This </w:t>
      </w:r>
      <w:r w:rsidRPr="00A93ACD">
        <w:rPr>
          <w:lang w:val="en-AU" w:eastAsia="en-AU"/>
        </w:rPr>
        <w:t>in turn augments resource competition with native herbivores.</w:t>
      </w:r>
    </w:p>
    <w:p w14:paraId="5B52FB44" w14:textId="77777777" w:rsidR="00C4019D" w:rsidRDefault="00C4019D" w:rsidP="005C06C3">
      <w:pPr>
        <w:rPr>
          <w:lang w:val="en-AU" w:eastAsia="en-AU"/>
        </w:rPr>
      </w:pPr>
      <w:r>
        <w:rPr>
          <w:lang w:val="en-AU" w:eastAsia="en-AU"/>
        </w:rPr>
        <w:t xml:space="preserve">The control of rabbits may initially </w:t>
      </w:r>
      <w:r w:rsidR="003C3A2B">
        <w:rPr>
          <w:lang w:val="en-AU" w:eastAsia="en-AU"/>
        </w:rPr>
        <w:t xml:space="preserve">cause </w:t>
      </w:r>
      <w:r w:rsidR="00443E2B">
        <w:rPr>
          <w:lang w:val="en-AU" w:eastAsia="en-AU"/>
        </w:rPr>
        <w:t xml:space="preserve">predators such as </w:t>
      </w:r>
      <w:r w:rsidR="003C3A2B">
        <w:rPr>
          <w:lang w:val="en-AU" w:eastAsia="en-AU"/>
        </w:rPr>
        <w:t>foxes and feral cats to switch their predominant prey to native species, although in the longer-term the control of rabbits may help</w:t>
      </w:r>
      <w:r w:rsidR="003C3A2B" w:rsidRPr="003C3A2B">
        <w:rPr>
          <w:lang w:val="en-AU" w:eastAsia="en-AU"/>
        </w:rPr>
        <w:t xml:space="preserve"> </w:t>
      </w:r>
      <w:r w:rsidR="003C3A2B" w:rsidRPr="00A93ACD">
        <w:rPr>
          <w:lang w:val="en-AU" w:eastAsia="en-AU"/>
        </w:rPr>
        <w:t>to reduce numbers of predators such</w:t>
      </w:r>
      <w:r w:rsidR="003C3A2B">
        <w:rPr>
          <w:lang w:val="en-AU" w:eastAsia="en-AU"/>
        </w:rPr>
        <w:t>.</w:t>
      </w:r>
    </w:p>
    <w:p w14:paraId="5B52FB45" w14:textId="77777777" w:rsidR="00716995" w:rsidRPr="00A93ACD" w:rsidRDefault="003B686B" w:rsidP="005C06C3">
      <w:pPr>
        <w:rPr>
          <w:lang w:val="en-AU" w:eastAsia="en-AU"/>
        </w:rPr>
      </w:pPr>
      <w:r w:rsidRPr="003B686B">
        <w:rPr>
          <w:lang w:val="en-AU" w:eastAsia="en-AU"/>
        </w:rPr>
        <w:t>Several studies have examined the effects of cross-species control. For example:</w:t>
      </w:r>
    </w:p>
    <w:p w14:paraId="5B52FB46" w14:textId="77777777" w:rsidR="00716995" w:rsidRPr="00A93ACD" w:rsidRDefault="003B686B" w:rsidP="005C06C3">
      <w:pPr>
        <w:pStyle w:val="ListBullet"/>
        <w:ind w:left="993" w:hanging="284"/>
        <w:rPr>
          <w:lang w:val="en-AU" w:eastAsia="en-AU"/>
        </w:rPr>
      </w:pPr>
      <w:r w:rsidRPr="003B686B">
        <w:rPr>
          <w:lang w:val="en-AU"/>
        </w:rPr>
        <w:t>Holden and Mutze (2002) found that feral cat numbers halved in the Flinders Ranges, South Australia, after RHD reduced rabbit numbers and follow-up warren ripping was undertaken</w:t>
      </w:r>
    </w:p>
    <w:p w14:paraId="5B52FB47" w14:textId="77777777" w:rsidR="00716995" w:rsidRPr="00A93ACD" w:rsidRDefault="003B686B" w:rsidP="005C06C3">
      <w:pPr>
        <w:pStyle w:val="ListBullet"/>
        <w:ind w:left="993" w:hanging="284"/>
        <w:rPr>
          <w:lang w:val="en-AU" w:eastAsia="en-AU"/>
        </w:rPr>
      </w:pPr>
      <w:r w:rsidRPr="003B686B">
        <w:rPr>
          <w:lang w:val="en-AU"/>
        </w:rPr>
        <w:t xml:space="preserve">Lees and Bell (2008) found that rabbit populations increased </w:t>
      </w:r>
      <w:r w:rsidR="00443E2B">
        <w:rPr>
          <w:lang w:val="en-AU"/>
        </w:rPr>
        <w:t xml:space="preserve">to </w:t>
      </w:r>
      <w:r w:rsidRPr="003B686B">
        <w:rPr>
          <w:lang w:val="en-AU"/>
        </w:rPr>
        <w:t>6.5-12 times their initial population size within 12 months when foxes were controlled in south-east Australia</w:t>
      </w:r>
    </w:p>
    <w:p w14:paraId="5B52FB48" w14:textId="77777777" w:rsidR="0070054E" w:rsidRPr="00A93ACD" w:rsidRDefault="003B686B" w:rsidP="005C06C3">
      <w:pPr>
        <w:rPr>
          <w:lang w:val="en-AU" w:eastAsia="en-AU"/>
        </w:rPr>
      </w:pPr>
      <w:r w:rsidRPr="003B686B">
        <w:rPr>
          <w:lang w:val="en-AU" w:eastAsia="en-AU"/>
        </w:rPr>
        <w:t xml:space="preserve">These studies demonstrate the importance of considered risk assessments to anticipate any </w:t>
      </w:r>
      <w:r w:rsidR="00FD7D48" w:rsidRPr="003B686B">
        <w:rPr>
          <w:lang w:val="en-AU" w:eastAsia="en-AU"/>
        </w:rPr>
        <w:t>un</w:t>
      </w:r>
      <w:r w:rsidR="00FD7D48">
        <w:rPr>
          <w:lang w:val="en-AU" w:eastAsia="en-AU"/>
        </w:rPr>
        <w:t>intend</w:t>
      </w:r>
      <w:r w:rsidR="00FD7D48" w:rsidRPr="003B686B">
        <w:rPr>
          <w:lang w:val="en-AU" w:eastAsia="en-AU"/>
        </w:rPr>
        <w:t xml:space="preserve">ed </w:t>
      </w:r>
      <w:r w:rsidRPr="003B686B">
        <w:rPr>
          <w:lang w:val="en-AU" w:eastAsia="en-AU"/>
        </w:rPr>
        <w:t xml:space="preserve">consequences (direct and/or indirect) of proposed control actions, and follow-up monitoring of sites. This is likely to save land managers considerable flow-on remedial management costs, and will help to ensure that previous control actions are not reversed (Bergstrom </w:t>
      </w:r>
      <w:r w:rsidRPr="003B686B">
        <w:rPr>
          <w:i/>
          <w:lang w:val="en-AU" w:eastAsia="en-AU"/>
        </w:rPr>
        <w:t>et al.</w:t>
      </w:r>
      <w:r w:rsidRPr="003B686B">
        <w:rPr>
          <w:lang w:val="en-AU" w:eastAsia="en-AU"/>
        </w:rPr>
        <w:t xml:space="preserve"> 2009). </w:t>
      </w:r>
      <w:r w:rsidRPr="003B686B">
        <w:rPr>
          <w:lang w:val="en-AU" w:eastAsia="en-AU"/>
        </w:rPr>
        <w:lastRenderedPageBreak/>
        <w:t xml:space="preserve">It also demonstrates the importance of integrating control activites for other invasive pests such as foxes, cats and weeds. </w:t>
      </w:r>
    </w:p>
    <w:p w14:paraId="5B52FB49" w14:textId="77777777" w:rsidR="00FF4C8A" w:rsidRPr="00A93ACD" w:rsidRDefault="003B686B" w:rsidP="00731B85">
      <w:pPr>
        <w:pStyle w:val="Heading2"/>
        <w:rPr>
          <w:lang w:val="en-AU"/>
        </w:rPr>
      </w:pPr>
      <w:bookmarkStart w:id="133" w:name="_Toc411005587"/>
      <w:bookmarkStart w:id="134" w:name="_Toc455060968"/>
      <w:r w:rsidRPr="003B686B">
        <w:rPr>
          <w:lang w:val="en-AU"/>
        </w:rPr>
        <w:t>Community perceptions to rabbits and control activities</w:t>
      </w:r>
      <w:bookmarkEnd w:id="133"/>
      <w:bookmarkEnd w:id="134"/>
    </w:p>
    <w:p w14:paraId="5B52FB4A" w14:textId="77777777" w:rsidR="002638E8" w:rsidRPr="00A93ACD" w:rsidRDefault="003B686B" w:rsidP="005C06C3">
      <w:pPr>
        <w:rPr>
          <w:rFonts w:ascii="Univers-Light" w:hAnsi="Univers-Light" w:cs="Univers-Light"/>
          <w:color w:val="000000"/>
          <w:sz w:val="18"/>
          <w:szCs w:val="18"/>
          <w:lang w:val="en-AU"/>
        </w:rPr>
      </w:pPr>
      <w:r w:rsidRPr="003B686B">
        <w:rPr>
          <w:lang w:val="en-AU" w:eastAsia="en-AU"/>
        </w:rPr>
        <w:t xml:space="preserve">Community perceptions towards rabbits and their control varies widely among different demographics within the community. This can range from considerations of rabbits as “cute and likeable” creatures (often from experiences of childhood stories, toys and cartoons) to those who see rabbits as serious pests that need to be controlled by all measures possible (Williams </w:t>
      </w:r>
      <w:r w:rsidRPr="003B686B">
        <w:rPr>
          <w:i/>
          <w:lang w:val="en-AU" w:eastAsia="en-AU"/>
        </w:rPr>
        <w:t>et al.</w:t>
      </w:r>
      <w:r w:rsidRPr="003B686B">
        <w:rPr>
          <w:lang w:val="en-AU" w:eastAsia="en-AU"/>
        </w:rPr>
        <w:t xml:space="preserve"> 1995). </w:t>
      </w:r>
    </w:p>
    <w:p w14:paraId="5B52FB4B" w14:textId="77777777" w:rsidR="00F7045A" w:rsidRPr="00A93ACD" w:rsidRDefault="00F7045A" w:rsidP="005C06C3">
      <w:pPr>
        <w:rPr>
          <w:lang w:val="en-AU" w:eastAsia="en-AU"/>
        </w:rPr>
      </w:pPr>
      <w:r>
        <w:rPr>
          <w:lang w:val="en-AU" w:eastAsia="en-AU"/>
        </w:rPr>
        <w:t>The success of the two rabbit viruses ha</w:t>
      </w:r>
      <w:r w:rsidR="00443E2B">
        <w:rPr>
          <w:lang w:val="en-AU" w:eastAsia="en-AU"/>
        </w:rPr>
        <w:t>s</w:t>
      </w:r>
      <w:r>
        <w:rPr>
          <w:lang w:val="en-AU" w:eastAsia="en-AU"/>
        </w:rPr>
        <w:t xml:space="preserve"> meant that many communities and individuals have not witnessed the destruction caused by rabbits at their population peak. In some communities and individuals there is a view that the problem has been solved, and if not completely, then the releases of the rabbit haemorrhagic disease virus variants will solve any remaining problem. </w:t>
      </w:r>
      <w:r w:rsidRPr="003B686B">
        <w:rPr>
          <w:lang w:val="en-AU" w:eastAsia="en-AU"/>
        </w:rPr>
        <w:t xml:space="preserve">This has meant that efforts to control rabbits via conventional measures have been significantly reduced and rabbits have lost some of their public profile as a major pest species (Williams </w:t>
      </w:r>
      <w:r w:rsidRPr="003B686B">
        <w:rPr>
          <w:i/>
          <w:lang w:val="en-AU" w:eastAsia="en-AU"/>
        </w:rPr>
        <w:t>et al.</w:t>
      </w:r>
      <w:r w:rsidRPr="003B686B">
        <w:rPr>
          <w:lang w:val="en-AU" w:eastAsia="en-AU"/>
        </w:rPr>
        <w:t xml:space="preserve"> 1995; Cox </w:t>
      </w:r>
      <w:r w:rsidRPr="003B686B">
        <w:rPr>
          <w:i/>
          <w:lang w:val="en-AU" w:eastAsia="en-AU"/>
        </w:rPr>
        <w:t>et al.</w:t>
      </w:r>
      <w:r w:rsidRPr="003B686B">
        <w:rPr>
          <w:lang w:val="en-AU" w:eastAsia="en-AU"/>
        </w:rPr>
        <w:t xml:space="preserve"> 2013).</w:t>
      </w:r>
    </w:p>
    <w:p w14:paraId="5B52FB4C" w14:textId="77777777" w:rsidR="00DC6620" w:rsidRPr="00A93ACD" w:rsidRDefault="003B686B" w:rsidP="005C06C3">
      <w:pPr>
        <w:rPr>
          <w:lang w:val="en-AU" w:eastAsia="en-AU"/>
        </w:rPr>
      </w:pPr>
      <w:r w:rsidRPr="003B686B">
        <w:rPr>
          <w:lang w:val="en-AU" w:eastAsia="en-AU"/>
        </w:rPr>
        <w:t xml:space="preserve">Williams </w:t>
      </w:r>
      <w:r w:rsidRPr="003B686B">
        <w:rPr>
          <w:i/>
          <w:lang w:val="en-AU" w:eastAsia="en-AU"/>
        </w:rPr>
        <w:t>et al.</w:t>
      </w:r>
      <w:r w:rsidRPr="003B686B">
        <w:rPr>
          <w:lang w:val="en-AU" w:eastAsia="en-AU"/>
        </w:rPr>
        <w:t xml:space="preserve"> (1995) have found that to successfully engage groups in the management of rabbit control, there needs to be:</w:t>
      </w:r>
    </w:p>
    <w:p w14:paraId="5B52FB4D" w14:textId="77777777" w:rsidR="00B969D9" w:rsidRPr="00A93ACD" w:rsidRDefault="007A735E" w:rsidP="005C06C3">
      <w:pPr>
        <w:pStyle w:val="ListBullet"/>
        <w:ind w:left="993" w:hanging="284"/>
        <w:rPr>
          <w:lang w:val="en-AU" w:eastAsia="en-AU"/>
        </w:rPr>
      </w:pPr>
      <w:r>
        <w:rPr>
          <w:lang w:val="en-AU" w:eastAsia="en-AU"/>
        </w:rPr>
        <w:t>a</w:t>
      </w:r>
      <w:r w:rsidR="003B686B" w:rsidRPr="003B686B">
        <w:rPr>
          <w:lang w:val="en-AU" w:eastAsia="en-AU"/>
        </w:rPr>
        <w:t xml:space="preserve"> high degree of local community understanding of the nature and extent of rabbit damage</w:t>
      </w:r>
    </w:p>
    <w:p w14:paraId="5B52FB4E" w14:textId="77777777" w:rsidR="00B969D9" w:rsidRPr="00A93ACD" w:rsidRDefault="007A735E" w:rsidP="005C06C3">
      <w:pPr>
        <w:pStyle w:val="ListBullet"/>
        <w:ind w:left="993" w:hanging="284"/>
        <w:rPr>
          <w:lang w:val="en-AU" w:eastAsia="en-AU"/>
        </w:rPr>
      </w:pPr>
      <w:r>
        <w:rPr>
          <w:lang w:val="en-AU" w:eastAsia="en-AU"/>
        </w:rPr>
        <w:t>g</w:t>
      </w:r>
      <w:r w:rsidR="003B686B" w:rsidRPr="003B686B">
        <w:rPr>
          <w:lang w:val="en-AU" w:eastAsia="en-AU"/>
        </w:rPr>
        <w:t>roup reinforcement through peer pressure and good communication</w:t>
      </w:r>
    </w:p>
    <w:p w14:paraId="5B52FB4F" w14:textId="77777777" w:rsidR="00B969D9" w:rsidRPr="00A93ACD" w:rsidRDefault="007A735E" w:rsidP="005C06C3">
      <w:pPr>
        <w:pStyle w:val="ListBullet"/>
        <w:ind w:left="993" w:hanging="284"/>
        <w:rPr>
          <w:lang w:val="en-AU" w:eastAsia="en-AU"/>
        </w:rPr>
      </w:pPr>
      <w:r>
        <w:rPr>
          <w:lang w:val="en-AU" w:eastAsia="en-AU"/>
        </w:rPr>
        <w:t>c</w:t>
      </w:r>
      <w:r w:rsidR="003B686B" w:rsidRPr="003B686B">
        <w:rPr>
          <w:lang w:val="en-AU" w:eastAsia="en-AU"/>
        </w:rPr>
        <w:t>lear, identifiable and shared goals</w:t>
      </w:r>
    </w:p>
    <w:p w14:paraId="5B52FB50" w14:textId="77777777" w:rsidR="00B969D9" w:rsidRPr="00A93ACD" w:rsidRDefault="007A735E" w:rsidP="005C06C3">
      <w:pPr>
        <w:pStyle w:val="ListBullet"/>
        <w:ind w:left="993" w:hanging="284"/>
        <w:rPr>
          <w:lang w:val="en-AU" w:eastAsia="en-AU"/>
        </w:rPr>
      </w:pPr>
      <w:r>
        <w:rPr>
          <w:lang w:val="en-AU" w:eastAsia="en-AU"/>
        </w:rPr>
        <w:t>s</w:t>
      </w:r>
      <w:r w:rsidR="003B686B" w:rsidRPr="003B686B">
        <w:rPr>
          <w:lang w:val="en-AU" w:eastAsia="en-AU"/>
        </w:rPr>
        <w:t>ynchronisation of control efforts, and</w:t>
      </w:r>
    </w:p>
    <w:p w14:paraId="5B52FB51" w14:textId="77777777" w:rsidR="00DC6620" w:rsidRPr="00A93ACD" w:rsidRDefault="007A735E" w:rsidP="005C06C3">
      <w:pPr>
        <w:pStyle w:val="ListBullet"/>
        <w:ind w:left="993" w:hanging="284"/>
        <w:rPr>
          <w:lang w:val="en-AU" w:eastAsia="en-AU"/>
        </w:rPr>
      </w:pPr>
      <w:r>
        <w:rPr>
          <w:lang w:val="en-AU" w:eastAsia="en-AU"/>
        </w:rPr>
        <w:t>s</w:t>
      </w:r>
      <w:r w:rsidR="003B686B" w:rsidRPr="003B686B">
        <w:rPr>
          <w:lang w:val="en-AU" w:eastAsia="en-AU"/>
        </w:rPr>
        <w:t xml:space="preserve">trong support from local and state pest management authorities. </w:t>
      </w:r>
    </w:p>
    <w:p w14:paraId="5B52FB52" w14:textId="77777777" w:rsidR="00073D7E" w:rsidRDefault="006C5A74" w:rsidP="005C06C3">
      <w:pPr>
        <w:rPr>
          <w:lang w:val="en-AU" w:eastAsia="en-AU"/>
        </w:rPr>
      </w:pPr>
      <w:r>
        <w:rPr>
          <w:lang w:val="en-AU" w:eastAsia="en-AU"/>
        </w:rPr>
        <w:t>C</w:t>
      </w:r>
      <w:r w:rsidR="003B686B" w:rsidRPr="003B686B">
        <w:rPr>
          <w:lang w:val="en-AU" w:eastAsia="en-AU"/>
        </w:rPr>
        <w:t xml:space="preserve">onsideration of the above factors are an important component of control programs and may help to minimise conflict and misunderstanding amongst the community. </w:t>
      </w:r>
      <w:r w:rsidR="00EA1352">
        <w:rPr>
          <w:lang w:val="en-AU" w:eastAsia="en-AU"/>
        </w:rPr>
        <w:t>Community groups who are successful in harnessing community support for rabbit control programs should be encouraged to share methods and supporting material with other groups and governments.</w:t>
      </w:r>
    </w:p>
    <w:p w14:paraId="5B52FB53" w14:textId="77777777" w:rsidR="006C5A74" w:rsidRDefault="006C5A74" w:rsidP="005C06C3">
      <w:pPr>
        <w:rPr>
          <w:lang w:val="en-AU" w:eastAsia="en-AU"/>
        </w:rPr>
      </w:pPr>
      <w:r>
        <w:rPr>
          <w:lang w:val="en-AU" w:eastAsia="en-AU"/>
        </w:rPr>
        <w:t>The Victorian Government is supporting a National Rabbit Facilitator whose role is to support strategic research in community engagement and provide advice to facilitate more effective community-led action on rabbit management across Australia.</w:t>
      </w:r>
    </w:p>
    <w:p w14:paraId="5B52FB54" w14:textId="77777777" w:rsidR="006C5A74" w:rsidRPr="00A93ACD" w:rsidRDefault="006C5A74" w:rsidP="005C06C3">
      <w:pPr>
        <w:rPr>
          <w:lang w:val="en-AU" w:eastAsia="en-AU"/>
        </w:rPr>
      </w:pPr>
    </w:p>
    <w:p w14:paraId="5B52FB55" w14:textId="77777777" w:rsidR="00806370" w:rsidRPr="00A93ACD" w:rsidRDefault="003B686B" w:rsidP="00A42654">
      <w:pPr>
        <w:pStyle w:val="Heading3"/>
        <w:rPr>
          <w:lang w:val="en-AU"/>
        </w:rPr>
      </w:pPr>
      <w:bookmarkStart w:id="135" w:name="_Toc455060969"/>
      <w:r w:rsidRPr="003B686B">
        <w:rPr>
          <w:lang w:val="en-AU"/>
        </w:rPr>
        <w:t>Commercial use</w:t>
      </w:r>
      <w:bookmarkEnd w:id="135"/>
    </w:p>
    <w:p w14:paraId="5B52FB56" w14:textId="77777777" w:rsidR="00722E2F" w:rsidRPr="00A93ACD" w:rsidRDefault="003B686B" w:rsidP="005C06C3">
      <w:pPr>
        <w:rPr>
          <w:lang w:val="en-AU" w:eastAsia="en-AU"/>
        </w:rPr>
      </w:pPr>
      <w:r w:rsidRPr="003B686B">
        <w:rPr>
          <w:lang w:val="en-AU" w:eastAsia="en-AU"/>
        </w:rPr>
        <w:t xml:space="preserve">Before 1950, there was a substantial wild-harvest rabbit industry trading products in both the domestic and export markets. Exports peaked in 1948–49 when 50 million rabbits were exported, with a value equal to the total of mutton and lamb shipped in the same year (Ramsay 1994). Following the introduction of myxomatosis in the 1950s, rabbit populations collapsed, as did the supply to the commercial trade. </w:t>
      </w:r>
    </w:p>
    <w:p w14:paraId="5B52FB57" w14:textId="77777777" w:rsidR="00806370" w:rsidRPr="00A93ACD" w:rsidRDefault="003B686B" w:rsidP="005C06C3">
      <w:pPr>
        <w:rPr>
          <w:lang w:val="en-AU" w:eastAsia="en-AU"/>
        </w:rPr>
      </w:pPr>
      <w:r w:rsidRPr="003B686B">
        <w:rPr>
          <w:lang w:val="en-AU" w:eastAsia="en-AU"/>
        </w:rPr>
        <w:t>Currently, commercial interest in rabbits in Australia is based on a domestic farmed rabbit industry, which commenced in 1987 and peaked in 1996 following the collapse of wild rabbits populations due to the release of RHD</w:t>
      </w:r>
      <w:r w:rsidR="008360C9">
        <w:rPr>
          <w:lang w:val="en-AU" w:eastAsia="en-AU"/>
        </w:rPr>
        <w:t>V</w:t>
      </w:r>
      <w:r w:rsidRPr="003B686B">
        <w:rPr>
          <w:lang w:val="en-AU" w:eastAsia="en-AU"/>
        </w:rPr>
        <w:t xml:space="preserve"> (RIRDC 2014). This industry occurs in New South Wales, Victoria, South Australia and Western Australia and predominantly focuses on rabbit meat and underfur (used in the manufacture of felt for hats) (RIRDC 2014). In 2011-12, it was estimated that there were approximately 22 rabbit farms operating, with around 300 breeding females each (RIRDC 2014). The gross value of farmed rabbits during 2011-12 was estimated at $3.181 million, with approximately 265 tonnes of meat produced; exports were valued at $34,000 with 1.1 tonne of meat exported; and imports were valued at $7,000 with 735 skins imported (RIRDC 2014). </w:t>
      </w:r>
    </w:p>
    <w:p w14:paraId="5B52FB58" w14:textId="77777777" w:rsidR="005C7D52" w:rsidRPr="00A93ACD" w:rsidRDefault="003B686B" w:rsidP="005C06C3">
      <w:pPr>
        <w:rPr>
          <w:lang w:val="en-AU" w:eastAsia="en-AU"/>
        </w:rPr>
      </w:pPr>
      <w:r w:rsidRPr="003B686B">
        <w:rPr>
          <w:lang w:val="en-AU" w:eastAsia="en-AU"/>
        </w:rPr>
        <w:lastRenderedPageBreak/>
        <w:t xml:space="preserve">There is also a commercial interest in rabbits for the domestic pet market; although the number of pet rabbits sold each year in Australia is unknown. Most of the domestic pet market is supplied through hobbyists and backyard breeders, with young rabbits and kittens (usually older than 6 weeks) being sold for approximately $40-60 depending on breed. </w:t>
      </w:r>
    </w:p>
    <w:p w14:paraId="5B52FB59" w14:textId="77777777" w:rsidR="00F05F32" w:rsidRPr="00A93ACD" w:rsidRDefault="003B686B" w:rsidP="005C06C3">
      <w:pPr>
        <w:rPr>
          <w:lang w:val="en-AU" w:eastAsia="en-AU"/>
        </w:rPr>
      </w:pPr>
      <w:r w:rsidRPr="003B686B">
        <w:rPr>
          <w:lang w:val="en-AU" w:eastAsia="en-AU"/>
        </w:rPr>
        <w:t xml:space="preserve">The release of </w:t>
      </w:r>
      <w:r w:rsidR="00C54C94">
        <w:rPr>
          <w:lang w:val="en-AU" w:eastAsia="en-AU"/>
        </w:rPr>
        <w:t>biocontrol</w:t>
      </w:r>
      <w:r w:rsidRPr="003B686B">
        <w:rPr>
          <w:lang w:val="en-AU" w:eastAsia="en-AU"/>
        </w:rPr>
        <w:t xml:space="preserve"> agents is a concern for both industries, as commercial rabbits may become infected, reducing that industries’ commercial output. Vaccinations for the current strain of RHDV are available and reduce the risk of pets and other commercial rabbits contracting the virus. </w:t>
      </w:r>
    </w:p>
    <w:p w14:paraId="5B52FB5A" w14:textId="77777777" w:rsidR="00185BC6" w:rsidRPr="00A93ACD" w:rsidRDefault="00185BC6" w:rsidP="005C06C3">
      <w:pPr>
        <w:rPr>
          <w:lang w:val="en-AU" w:eastAsia="en-AU"/>
        </w:rPr>
      </w:pPr>
    </w:p>
    <w:p w14:paraId="5B52FB5B" w14:textId="77777777" w:rsidR="00806370" w:rsidRPr="00A93ACD" w:rsidRDefault="003B686B" w:rsidP="00A42654">
      <w:pPr>
        <w:pStyle w:val="Heading3"/>
        <w:rPr>
          <w:lang w:val="en-AU"/>
        </w:rPr>
      </w:pPr>
      <w:bookmarkStart w:id="136" w:name="_Toc455060970"/>
      <w:r w:rsidRPr="003B686B">
        <w:rPr>
          <w:lang w:val="en-AU"/>
        </w:rPr>
        <w:t>Indigenous use and association.</w:t>
      </w:r>
      <w:bookmarkEnd w:id="136"/>
      <w:r w:rsidRPr="003B686B">
        <w:rPr>
          <w:lang w:val="en-AU"/>
        </w:rPr>
        <w:t xml:space="preserve"> </w:t>
      </w:r>
    </w:p>
    <w:p w14:paraId="5B52FB5C" w14:textId="77777777" w:rsidR="004C769F" w:rsidRPr="00A93ACD" w:rsidRDefault="003B686B" w:rsidP="005C06C3">
      <w:pPr>
        <w:rPr>
          <w:lang w:val="en-AU"/>
        </w:rPr>
      </w:pPr>
      <w:r w:rsidRPr="003B686B">
        <w:rPr>
          <w:lang w:val="en-AU"/>
        </w:rPr>
        <w:t>Perceptions of rabbits by Indigenous persons vary. In some areas, they may be culturally perceived as an integral part of the land, having as much right as native fauna. They may also be seen as a major food source</w:t>
      </w:r>
      <w:r w:rsidR="00C87474">
        <w:rPr>
          <w:lang w:val="en-AU"/>
        </w:rPr>
        <w:t xml:space="preserve">, </w:t>
      </w:r>
      <w:r w:rsidRPr="003B686B">
        <w:rPr>
          <w:lang w:val="en-AU"/>
        </w:rPr>
        <w:t xml:space="preserve">particularly in central Australia where native mammals are scarce (Burbidge </w:t>
      </w:r>
      <w:r w:rsidRPr="003B686B">
        <w:rPr>
          <w:i/>
          <w:lang w:val="en-AU"/>
        </w:rPr>
        <w:t>et al.</w:t>
      </w:r>
      <w:r w:rsidRPr="003B686B">
        <w:rPr>
          <w:lang w:val="en-AU"/>
        </w:rPr>
        <w:t xml:space="preserve"> 1988; Reid </w:t>
      </w:r>
      <w:r w:rsidRPr="003B686B">
        <w:rPr>
          <w:i/>
          <w:lang w:val="en-AU"/>
        </w:rPr>
        <w:t>et al.</w:t>
      </w:r>
      <w:r w:rsidRPr="003B686B">
        <w:rPr>
          <w:lang w:val="en-AU"/>
        </w:rPr>
        <w:t xml:space="preserve"> 1993</w:t>
      </w:r>
      <w:r w:rsidRPr="003B686B">
        <w:rPr>
          <w:rFonts w:ascii="Univers-Light" w:hAnsi="Univers-Light" w:cs="Univers-Light"/>
          <w:color w:val="000000"/>
          <w:sz w:val="18"/>
          <w:szCs w:val="18"/>
          <w:lang w:val="en-AU"/>
        </w:rPr>
        <w:t>)</w:t>
      </w:r>
      <w:r w:rsidRPr="003B686B">
        <w:rPr>
          <w:lang w:val="en-AU"/>
        </w:rPr>
        <w:t xml:space="preserve">. In other areas, they are seen as a pest species, affecting native plant and animal species and having significant impacts on areas of cultural significance. </w:t>
      </w:r>
    </w:p>
    <w:p w14:paraId="5B52FB5D" w14:textId="77777777" w:rsidR="00AF0710" w:rsidRPr="00A93ACD" w:rsidRDefault="003B686B" w:rsidP="005C06C3">
      <w:pPr>
        <w:rPr>
          <w:rFonts w:ascii="Univers-Light" w:hAnsi="Univers-Light" w:cs="Univers-Light"/>
          <w:color w:val="000000"/>
          <w:sz w:val="18"/>
          <w:szCs w:val="18"/>
          <w:lang w:val="en-AU"/>
        </w:rPr>
      </w:pPr>
      <w:r w:rsidRPr="003B686B">
        <w:rPr>
          <w:lang w:val="en-AU"/>
        </w:rPr>
        <w:t xml:space="preserve">Indigenous </w:t>
      </w:r>
      <w:r w:rsidR="00C87474">
        <w:rPr>
          <w:lang w:val="en-AU"/>
        </w:rPr>
        <w:t>people</w:t>
      </w:r>
      <w:r w:rsidR="00C87474" w:rsidRPr="003B686B">
        <w:rPr>
          <w:lang w:val="en-AU"/>
        </w:rPr>
        <w:t xml:space="preserve"> </w:t>
      </w:r>
      <w:r w:rsidRPr="003B686B">
        <w:rPr>
          <w:lang w:val="en-AU"/>
        </w:rPr>
        <w:t xml:space="preserve">have a history of </w:t>
      </w:r>
      <w:r w:rsidR="00C87474" w:rsidRPr="003B686B">
        <w:rPr>
          <w:lang w:val="en-AU"/>
        </w:rPr>
        <w:t>skilful</w:t>
      </w:r>
      <w:r w:rsidRPr="003B686B">
        <w:rPr>
          <w:lang w:val="en-AU"/>
        </w:rPr>
        <w:t xml:space="preserve"> hunting and tracking and are often employed in </w:t>
      </w:r>
      <w:r w:rsidR="00E33925">
        <w:rPr>
          <w:lang w:val="en-AU"/>
        </w:rPr>
        <w:t xml:space="preserve">rabbit </w:t>
      </w:r>
      <w:r w:rsidRPr="003B686B">
        <w:rPr>
          <w:lang w:val="en-AU"/>
        </w:rPr>
        <w:t xml:space="preserve">control programs for these skills. Indigenous persons may also be employed, or gain economic incentives, from the commercial harvesting of rabbits (Williams </w:t>
      </w:r>
      <w:r w:rsidRPr="003B686B">
        <w:rPr>
          <w:i/>
          <w:lang w:val="en-AU"/>
        </w:rPr>
        <w:t>et al.</w:t>
      </w:r>
      <w:r w:rsidRPr="003B686B">
        <w:rPr>
          <w:lang w:val="en-AU"/>
        </w:rPr>
        <w:t xml:space="preserve"> 1995).</w:t>
      </w:r>
      <w:r w:rsidRPr="003B686B">
        <w:rPr>
          <w:rFonts w:ascii="Univers-Light" w:hAnsi="Univers-Light" w:cs="Univers-Light"/>
          <w:color w:val="000000"/>
          <w:sz w:val="18"/>
          <w:szCs w:val="18"/>
          <w:lang w:val="en-AU"/>
        </w:rPr>
        <w:t xml:space="preserve"> </w:t>
      </w:r>
    </w:p>
    <w:p w14:paraId="5B52FB5E" w14:textId="77777777" w:rsidR="00806370" w:rsidRPr="00A93ACD" w:rsidRDefault="00806370" w:rsidP="004D3F81">
      <w:pPr>
        <w:pStyle w:val="Heading1"/>
        <w:numPr>
          <w:ilvl w:val="0"/>
          <w:numId w:val="8"/>
        </w:numPr>
      </w:pPr>
      <w:bookmarkStart w:id="137" w:name="_Toc411005588"/>
      <w:bookmarkStart w:id="138" w:name="_Toc455060971"/>
      <w:r w:rsidRPr="00A93ACD">
        <w:t>Legislation</w:t>
      </w:r>
      <w:bookmarkEnd w:id="137"/>
      <w:bookmarkEnd w:id="138"/>
    </w:p>
    <w:p w14:paraId="5B52FB5F" w14:textId="77777777" w:rsidR="00806370" w:rsidRPr="00A93ACD" w:rsidRDefault="003B686B" w:rsidP="005C06C3">
      <w:pPr>
        <w:rPr>
          <w:lang w:val="en-AU"/>
        </w:rPr>
      </w:pPr>
      <w:r w:rsidRPr="003B686B">
        <w:rPr>
          <w:lang w:val="en-AU"/>
        </w:rPr>
        <w:t xml:space="preserve">Competition and land degradation by rabbits is listed as a key threatening process under the Commonwealth </w:t>
      </w:r>
      <w:r w:rsidRPr="003B686B">
        <w:rPr>
          <w:i/>
          <w:lang w:val="en-AU"/>
        </w:rPr>
        <w:t>Environment Protection and Biodiversity Conservation Act 1999</w:t>
      </w:r>
      <w:r w:rsidRPr="003B686B">
        <w:rPr>
          <w:lang w:val="en-AU"/>
        </w:rPr>
        <w:t xml:space="preserve"> (EPBC Act). On a national scale, rabbit legislation is important in allowing state, territory and Australian Government agencies to facilitate integrated management of the rabbit problem. </w:t>
      </w:r>
    </w:p>
    <w:p w14:paraId="5B52FB60" w14:textId="77777777" w:rsidR="00806370" w:rsidRPr="00A93ACD" w:rsidRDefault="003B686B" w:rsidP="005C06C3">
      <w:pPr>
        <w:rPr>
          <w:rFonts w:cstheme="minorHAnsi"/>
          <w:lang w:val="en-AU" w:eastAsia="en-AU"/>
        </w:rPr>
      </w:pPr>
      <w:r w:rsidRPr="003B686B">
        <w:rPr>
          <w:lang w:val="en-AU"/>
        </w:rPr>
        <w:t>Rabbits are defined as a pest in all Australian states and territories. Private and public landowners are required to take reasonable actions to control rabbits on their land. ‘Control’ is defined as taking action to minimize the species’ impact and limit its spread. Landowners need to note that legislation for rabbit management can vary between different states (see Table 2).</w:t>
      </w:r>
      <w:r w:rsidRPr="003B686B">
        <w:rPr>
          <w:rFonts w:cstheme="minorHAnsi"/>
          <w:lang w:val="en-AU" w:eastAsia="en-AU"/>
        </w:rPr>
        <w:t xml:space="preserve"> </w:t>
      </w:r>
    </w:p>
    <w:p w14:paraId="5B52FB61" w14:textId="77777777" w:rsidR="00806370" w:rsidRPr="00A93ACD" w:rsidRDefault="003B686B" w:rsidP="005C06C3">
      <w:pPr>
        <w:rPr>
          <w:rFonts w:cstheme="minorHAnsi"/>
          <w:lang w:val="en-AU" w:eastAsia="en-AU"/>
        </w:rPr>
      </w:pPr>
      <w:r w:rsidRPr="003B686B">
        <w:rPr>
          <w:rFonts w:cstheme="minorHAnsi"/>
          <w:lang w:val="en-AU" w:eastAsia="en-AU"/>
        </w:rPr>
        <w:t xml:space="preserve">Rabbit control techniques must also be humane (refer to </w:t>
      </w:r>
      <w:r w:rsidRPr="003B686B">
        <w:rPr>
          <w:rFonts w:asciiTheme="majorHAnsi" w:hAnsiTheme="majorHAnsi" w:cstheme="minorHAnsi"/>
          <w:lang w:val="en-AU" w:eastAsia="en-AU"/>
        </w:rPr>
        <w:t>Section 7</w:t>
      </w:r>
      <w:r w:rsidRPr="003B686B">
        <w:rPr>
          <w:rFonts w:asciiTheme="majorHAnsi" w:hAnsiTheme="majorHAnsi"/>
          <w:lang w:val="en-AU"/>
        </w:rPr>
        <w:t xml:space="preserve">: </w:t>
      </w:r>
      <w:hyperlink w:anchor="_Animal_welfare" w:history="1">
        <w:r w:rsidRPr="003B686B">
          <w:rPr>
            <w:rStyle w:val="Hyperlink"/>
            <w:rFonts w:asciiTheme="majorHAnsi" w:hAnsiTheme="majorHAnsi"/>
            <w:lang w:val="en-AU"/>
          </w:rPr>
          <w:t>Animal Welfare</w:t>
        </w:r>
      </w:hyperlink>
      <w:r w:rsidRPr="003B686B">
        <w:rPr>
          <w:rFonts w:cstheme="minorHAnsi"/>
          <w:lang w:val="en-AU" w:eastAsia="en-AU"/>
        </w:rPr>
        <w:t xml:space="preserve">) and comply with relevant animal welfare legislation. Other related laws, such as Work Health and Safety, and nature conservation </w:t>
      </w:r>
      <w:r w:rsidR="00E33925">
        <w:rPr>
          <w:rFonts w:cstheme="minorHAnsi"/>
          <w:lang w:val="en-AU" w:eastAsia="en-AU"/>
        </w:rPr>
        <w:t>a</w:t>
      </w:r>
      <w:r w:rsidRPr="003B686B">
        <w:rPr>
          <w:rFonts w:cstheme="minorHAnsi"/>
          <w:lang w:val="en-AU" w:eastAsia="en-AU"/>
        </w:rPr>
        <w:t xml:space="preserve">cts (e.g. clearing of native vegetation or disturbance of significant sites when warren ripping) must also be complied with when undertaking rabbit control activities.  </w:t>
      </w:r>
    </w:p>
    <w:p w14:paraId="5B52FB62" w14:textId="77777777" w:rsidR="007A37EE" w:rsidRPr="00A93ACD" w:rsidRDefault="003B686B" w:rsidP="007060E3">
      <w:pPr>
        <w:pStyle w:val="Tabletext"/>
        <w:rPr>
          <w:b/>
          <w:lang w:val="en-AU"/>
        </w:rPr>
      </w:pPr>
      <w:bookmarkStart w:id="139" w:name="_Ref410736544"/>
      <w:bookmarkStart w:id="140" w:name="_Toc425257583"/>
      <w:r w:rsidRPr="003B686B">
        <w:rPr>
          <w:b/>
          <w:lang w:val="en-AU"/>
        </w:rPr>
        <w:t xml:space="preserve">Table </w:t>
      </w:r>
      <w:bookmarkEnd w:id="139"/>
      <w:r w:rsidRPr="003B686B">
        <w:rPr>
          <w:b/>
          <w:lang w:val="en-AU"/>
        </w:rPr>
        <w:t xml:space="preserve">2: </w:t>
      </w:r>
      <w:r w:rsidRPr="003B686B">
        <w:rPr>
          <w:lang w:val="en-AU"/>
        </w:rPr>
        <w:t>Summary of state and territory rabbit management legislation (from Invasive Animals CRC (2012d))</w:t>
      </w:r>
      <w:bookmarkEnd w:id="140"/>
    </w:p>
    <w:tbl>
      <w:tblPr>
        <w:tblStyle w:val="LightShading1"/>
        <w:tblpPr w:leftFromText="180" w:rightFromText="180" w:vertAnchor="text" w:horzAnchor="margin" w:tblpY="72"/>
        <w:tblW w:w="0" w:type="auto"/>
        <w:tblLayout w:type="fixed"/>
        <w:tblLook w:val="04A0" w:firstRow="1" w:lastRow="0" w:firstColumn="1" w:lastColumn="0" w:noHBand="0" w:noVBand="1"/>
      </w:tblPr>
      <w:tblGrid>
        <w:gridCol w:w="675"/>
        <w:gridCol w:w="3828"/>
        <w:gridCol w:w="992"/>
        <w:gridCol w:w="1134"/>
        <w:gridCol w:w="1276"/>
        <w:gridCol w:w="1559"/>
      </w:tblGrid>
      <w:tr w:rsidR="007A37EE" w:rsidRPr="00A93ACD" w14:paraId="5B52FB6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shd w:val="clear" w:color="auto" w:fill="FABF8F" w:themeFill="accent6" w:themeFillTint="99"/>
          </w:tcPr>
          <w:p w14:paraId="5B52FB63" w14:textId="77777777" w:rsidR="007A37EE" w:rsidRPr="00A93ACD" w:rsidRDefault="003B686B" w:rsidP="007A37EE">
            <w:pPr>
              <w:jc w:val="center"/>
              <w:rPr>
                <w:rFonts w:asciiTheme="minorHAnsi" w:hAnsiTheme="minorHAnsi"/>
                <w:sz w:val="20"/>
                <w:szCs w:val="20"/>
                <w:lang w:val="en-AU"/>
              </w:rPr>
            </w:pPr>
            <w:r w:rsidRPr="003B686B">
              <w:rPr>
                <w:rFonts w:asciiTheme="minorHAnsi" w:hAnsiTheme="minorHAnsi"/>
                <w:color w:val="auto"/>
                <w:sz w:val="20"/>
                <w:szCs w:val="20"/>
                <w:lang w:val="en-AU"/>
              </w:rPr>
              <w:t>State</w:t>
            </w:r>
          </w:p>
        </w:tc>
        <w:tc>
          <w:tcPr>
            <w:tcW w:w="3828" w:type="dxa"/>
            <w:shd w:val="clear" w:color="auto" w:fill="FABF8F" w:themeFill="accent6" w:themeFillTint="99"/>
          </w:tcPr>
          <w:p w14:paraId="5B52FB64" w14:textId="77777777" w:rsidR="007A37EE" w:rsidRPr="00A93ACD" w:rsidRDefault="003B686B" w:rsidP="007A37E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Legislation</w:t>
            </w:r>
          </w:p>
        </w:tc>
        <w:tc>
          <w:tcPr>
            <w:tcW w:w="992" w:type="dxa"/>
            <w:shd w:val="clear" w:color="auto" w:fill="FABF8F" w:themeFill="accent6" w:themeFillTint="99"/>
          </w:tcPr>
          <w:p w14:paraId="5B52FB65" w14:textId="77777777" w:rsidR="007A37EE" w:rsidRPr="00A93ACD" w:rsidRDefault="003B686B" w:rsidP="007A37E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Declared pest</w:t>
            </w:r>
          </w:p>
        </w:tc>
        <w:tc>
          <w:tcPr>
            <w:tcW w:w="1134" w:type="dxa"/>
            <w:shd w:val="clear" w:color="auto" w:fill="FABF8F" w:themeFill="accent6" w:themeFillTint="99"/>
          </w:tcPr>
          <w:p w14:paraId="5B52FB66" w14:textId="77777777" w:rsidR="007A37EE" w:rsidRPr="00A93ACD" w:rsidRDefault="003B686B" w:rsidP="007A37E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Must be controlled</w:t>
            </w:r>
          </w:p>
        </w:tc>
        <w:tc>
          <w:tcPr>
            <w:tcW w:w="1276" w:type="dxa"/>
            <w:shd w:val="clear" w:color="auto" w:fill="FABF8F" w:themeFill="accent6" w:themeFillTint="99"/>
          </w:tcPr>
          <w:p w14:paraId="5B52FB67" w14:textId="77777777" w:rsidR="007A37EE" w:rsidRPr="00A93ACD" w:rsidRDefault="003B686B" w:rsidP="007A37E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Domestic pets allowed</w:t>
            </w:r>
          </w:p>
        </w:tc>
        <w:tc>
          <w:tcPr>
            <w:tcW w:w="1559" w:type="dxa"/>
            <w:shd w:val="clear" w:color="auto" w:fill="FABF8F" w:themeFill="accent6" w:themeFillTint="99"/>
          </w:tcPr>
          <w:p w14:paraId="5B52FB68" w14:textId="77777777" w:rsidR="007A37EE" w:rsidRPr="00A93ACD" w:rsidRDefault="003B686B" w:rsidP="007A37E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Farmed rabbits allowed</w:t>
            </w:r>
          </w:p>
        </w:tc>
      </w:tr>
      <w:tr w:rsidR="007A37EE" w:rsidRPr="00A93ACD" w14:paraId="5B52FB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52FB6A"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ACT</w:t>
            </w:r>
          </w:p>
          <w:p w14:paraId="5B52FB6B" w14:textId="77777777" w:rsidR="007A37EE" w:rsidRPr="00A93ACD" w:rsidRDefault="007A37EE" w:rsidP="00B004DF">
            <w:pPr>
              <w:rPr>
                <w:rFonts w:asciiTheme="minorHAnsi" w:hAnsiTheme="minorHAnsi"/>
                <w:b w:val="0"/>
                <w:sz w:val="20"/>
                <w:szCs w:val="20"/>
                <w:lang w:val="en-AU"/>
              </w:rPr>
            </w:pPr>
          </w:p>
        </w:tc>
        <w:tc>
          <w:tcPr>
            <w:tcW w:w="3828" w:type="dxa"/>
          </w:tcPr>
          <w:p w14:paraId="5B52FB6C" w14:textId="77777777" w:rsidR="007A37EE" w:rsidRPr="00A93ACD" w:rsidRDefault="003B686B" w:rsidP="00B004D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Pest Plants and Animals Act 2005</w:t>
            </w:r>
          </w:p>
        </w:tc>
        <w:tc>
          <w:tcPr>
            <w:tcW w:w="992" w:type="dxa"/>
          </w:tcPr>
          <w:p w14:paraId="5B52FB6D"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6E"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6F"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70"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r>
      <w:tr w:rsidR="007A37EE" w:rsidRPr="00A93ACD" w14:paraId="5B52FB78" w14:textId="77777777">
        <w:tc>
          <w:tcPr>
            <w:cnfStyle w:val="001000000000" w:firstRow="0" w:lastRow="0" w:firstColumn="1" w:lastColumn="0" w:oddVBand="0" w:evenVBand="0" w:oddHBand="0" w:evenHBand="0" w:firstRowFirstColumn="0" w:firstRowLastColumn="0" w:lastRowFirstColumn="0" w:lastRowLastColumn="0"/>
            <w:tcW w:w="675" w:type="dxa"/>
          </w:tcPr>
          <w:p w14:paraId="5B52FB72"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NSW</w:t>
            </w:r>
          </w:p>
        </w:tc>
        <w:tc>
          <w:tcPr>
            <w:tcW w:w="3828" w:type="dxa"/>
          </w:tcPr>
          <w:p w14:paraId="5B52FB73" w14:textId="77777777" w:rsidR="007A37EE" w:rsidRPr="00A93ACD" w:rsidRDefault="003B686B" w:rsidP="00B004DF">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Rural Lands Protection Act 1998, Game and Feral Animal Control Act 2002</w:t>
            </w:r>
          </w:p>
        </w:tc>
        <w:tc>
          <w:tcPr>
            <w:tcW w:w="992" w:type="dxa"/>
          </w:tcPr>
          <w:p w14:paraId="5B52FB74"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75"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76"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77"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r>
      <w:tr w:rsidR="007A37EE" w:rsidRPr="00A93ACD" w14:paraId="5B52FB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52FB79"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NT</w:t>
            </w:r>
          </w:p>
        </w:tc>
        <w:tc>
          <w:tcPr>
            <w:tcW w:w="3828" w:type="dxa"/>
          </w:tcPr>
          <w:p w14:paraId="5B52FB7A" w14:textId="77777777" w:rsidR="007A37EE" w:rsidRPr="00A93ACD" w:rsidRDefault="003B686B" w:rsidP="00B004D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Territory Parks and Wildlife Conservation Act 2006</w:t>
            </w:r>
          </w:p>
        </w:tc>
        <w:tc>
          <w:tcPr>
            <w:tcW w:w="992" w:type="dxa"/>
          </w:tcPr>
          <w:p w14:paraId="5B52FB7B"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7C"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7D"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7E"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No</w:t>
            </w:r>
          </w:p>
        </w:tc>
      </w:tr>
      <w:tr w:rsidR="007A37EE" w:rsidRPr="00A93ACD" w14:paraId="5B52FB86" w14:textId="77777777">
        <w:tc>
          <w:tcPr>
            <w:cnfStyle w:val="001000000000" w:firstRow="0" w:lastRow="0" w:firstColumn="1" w:lastColumn="0" w:oddVBand="0" w:evenVBand="0" w:oddHBand="0" w:evenHBand="0" w:firstRowFirstColumn="0" w:firstRowLastColumn="0" w:lastRowFirstColumn="0" w:lastRowLastColumn="0"/>
            <w:tcW w:w="675" w:type="dxa"/>
          </w:tcPr>
          <w:p w14:paraId="5B52FB80"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lastRenderedPageBreak/>
              <w:t>QLD</w:t>
            </w:r>
          </w:p>
        </w:tc>
        <w:tc>
          <w:tcPr>
            <w:tcW w:w="3828" w:type="dxa"/>
          </w:tcPr>
          <w:p w14:paraId="5B52FB81" w14:textId="77777777" w:rsidR="007A37EE" w:rsidRPr="00A93ACD" w:rsidRDefault="003B686B" w:rsidP="00B004DF">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Land Protection (Pest and Stock Route Management) Act 2002</w:t>
            </w:r>
          </w:p>
        </w:tc>
        <w:tc>
          <w:tcPr>
            <w:tcW w:w="992" w:type="dxa"/>
          </w:tcPr>
          <w:p w14:paraId="5B52FB82"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83"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84"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No</w:t>
            </w:r>
          </w:p>
        </w:tc>
        <w:tc>
          <w:tcPr>
            <w:tcW w:w="1559" w:type="dxa"/>
          </w:tcPr>
          <w:p w14:paraId="5B52FB85"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No</w:t>
            </w:r>
          </w:p>
        </w:tc>
      </w:tr>
      <w:tr w:rsidR="007A37EE" w:rsidRPr="00A93ACD" w14:paraId="5B52FB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52FB87"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SA</w:t>
            </w:r>
          </w:p>
        </w:tc>
        <w:tc>
          <w:tcPr>
            <w:tcW w:w="3828" w:type="dxa"/>
          </w:tcPr>
          <w:p w14:paraId="5B52FB88" w14:textId="77777777" w:rsidR="007A37EE" w:rsidRPr="00A93ACD" w:rsidRDefault="003B686B" w:rsidP="00B004D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National Resources Management Act 2004</w:t>
            </w:r>
          </w:p>
        </w:tc>
        <w:tc>
          <w:tcPr>
            <w:tcW w:w="992" w:type="dxa"/>
          </w:tcPr>
          <w:p w14:paraId="5B52FB89"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8A"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8B"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8C"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r>
      <w:tr w:rsidR="007A37EE" w:rsidRPr="00A93ACD" w14:paraId="5B52FB94" w14:textId="77777777">
        <w:tc>
          <w:tcPr>
            <w:cnfStyle w:val="001000000000" w:firstRow="0" w:lastRow="0" w:firstColumn="1" w:lastColumn="0" w:oddVBand="0" w:evenVBand="0" w:oddHBand="0" w:evenHBand="0" w:firstRowFirstColumn="0" w:firstRowLastColumn="0" w:lastRowFirstColumn="0" w:lastRowLastColumn="0"/>
            <w:tcW w:w="675" w:type="dxa"/>
          </w:tcPr>
          <w:p w14:paraId="5B52FB8E"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TAS</w:t>
            </w:r>
          </w:p>
        </w:tc>
        <w:tc>
          <w:tcPr>
            <w:tcW w:w="3828" w:type="dxa"/>
          </w:tcPr>
          <w:p w14:paraId="5B52FB8F" w14:textId="77777777" w:rsidR="007A37EE" w:rsidRPr="00A93ACD" w:rsidRDefault="003B686B" w:rsidP="00B004DF">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Vermin Control Act 2000</w:t>
            </w:r>
          </w:p>
        </w:tc>
        <w:tc>
          <w:tcPr>
            <w:tcW w:w="992" w:type="dxa"/>
          </w:tcPr>
          <w:p w14:paraId="5B52FB90"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91"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92"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93"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r>
      <w:tr w:rsidR="007A37EE" w:rsidRPr="00A93ACD" w14:paraId="5B52FB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52FB95"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VIC</w:t>
            </w:r>
          </w:p>
        </w:tc>
        <w:tc>
          <w:tcPr>
            <w:tcW w:w="3828" w:type="dxa"/>
          </w:tcPr>
          <w:p w14:paraId="5B52FB96" w14:textId="77777777" w:rsidR="007A37EE" w:rsidRPr="00A93ACD" w:rsidRDefault="003B686B" w:rsidP="00B004DF">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Catchment and Land Protection Act 1994</w:t>
            </w:r>
          </w:p>
        </w:tc>
        <w:tc>
          <w:tcPr>
            <w:tcW w:w="992" w:type="dxa"/>
          </w:tcPr>
          <w:p w14:paraId="5B52FB97"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98"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99"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559" w:type="dxa"/>
          </w:tcPr>
          <w:p w14:paraId="5B52FB9A" w14:textId="77777777" w:rsidR="007A37EE" w:rsidRPr="00A93ACD" w:rsidRDefault="003B686B" w:rsidP="00B004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r>
      <w:tr w:rsidR="007A37EE" w:rsidRPr="00A93ACD" w14:paraId="5B52FBA2" w14:textId="77777777">
        <w:tc>
          <w:tcPr>
            <w:cnfStyle w:val="001000000000" w:firstRow="0" w:lastRow="0" w:firstColumn="1" w:lastColumn="0" w:oddVBand="0" w:evenVBand="0" w:oddHBand="0" w:evenHBand="0" w:firstRowFirstColumn="0" w:firstRowLastColumn="0" w:lastRowFirstColumn="0" w:lastRowLastColumn="0"/>
            <w:tcW w:w="675" w:type="dxa"/>
          </w:tcPr>
          <w:p w14:paraId="5B52FB9C" w14:textId="77777777" w:rsidR="007A37EE" w:rsidRPr="00A93ACD" w:rsidRDefault="003B686B" w:rsidP="00B004DF">
            <w:pPr>
              <w:rPr>
                <w:rFonts w:asciiTheme="minorHAnsi" w:hAnsiTheme="minorHAnsi"/>
                <w:b w:val="0"/>
                <w:sz w:val="20"/>
                <w:szCs w:val="20"/>
                <w:lang w:val="en-AU"/>
              </w:rPr>
            </w:pPr>
            <w:r w:rsidRPr="003B686B">
              <w:rPr>
                <w:rFonts w:asciiTheme="minorHAnsi" w:hAnsiTheme="minorHAnsi"/>
                <w:color w:val="auto"/>
                <w:sz w:val="20"/>
                <w:szCs w:val="20"/>
                <w:lang w:val="en-AU"/>
              </w:rPr>
              <w:t>WA</w:t>
            </w:r>
          </w:p>
        </w:tc>
        <w:tc>
          <w:tcPr>
            <w:tcW w:w="3828" w:type="dxa"/>
          </w:tcPr>
          <w:p w14:paraId="5B52FB9D" w14:textId="77777777" w:rsidR="007A37EE" w:rsidRPr="00A93ACD" w:rsidRDefault="00BD00CE" w:rsidP="00B004DF">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Pr>
                <w:rFonts w:asciiTheme="minorHAnsi" w:hAnsiTheme="minorHAnsi"/>
                <w:i/>
                <w:color w:val="auto"/>
                <w:sz w:val="20"/>
                <w:szCs w:val="20"/>
                <w:lang w:val="en-AU"/>
              </w:rPr>
              <w:t>Biosecurity and Agriculture Management Act 2007</w:t>
            </w:r>
          </w:p>
        </w:tc>
        <w:tc>
          <w:tcPr>
            <w:tcW w:w="992" w:type="dxa"/>
          </w:tcPr>
          <w:p w14:paraId="5B52FB9E"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134" w:type="dxa"/>
          </w:tcPr>
          <w:p w14:paraId="5B52FB9F"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p>
        </w:tc>
        <w:tc>
          <w:tcPr>
            <w:tcW w:w="1276" w:type="dxa"/>
          </w:tcPr>
          <w:p w14:paraId="5B52FBA0"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r w:rsidR="00BD00CE">
              <w:rPr>
                <w:rFonts w:asciiTheme="minorHAnsi" w:hAnsiTheme="minorHAnsi"/>
                <w:i/>
                <w:color w:val="auto"/>
                <w:sz w:val="20"/>
                <w:szCs w:val="20"/>
                <w:lang w:val="en-AU"/>
              </w:rPr>
              <w:t>***</w:t>
            </w:r>
          </w:p>
        </w:tc>
        <w:tc>
          <w:tcPr>
            <w:tcW w:w="1559" w:type="dxa"/>
          </w:tcPr>
          <w:p w14:paraId="5B52FBA1" w14:textId="77777777" w:rsidR="007A37EE" w:rsidRPr="00A93ACD" w:rsidRDefault="003B686B" w:rsidP="00B004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3B686B">
              <w:rPr>
                <w:rFonts w:asciiTheme="minorHAnsi" w:hAnsiTheme="minorHAnsi"/>
                <w:i/>
                <w:color w:val="auto"/>
                <w:sz w:val="20"/>
                <w:szCs w:val="20"/>
                <w:lang w:val="en-AU"/>
              </w:rPr>
              <w:t>Yes</w:t>
            </w:r>
            <w:r w:rsidR="00BD00CE">
              <w:rPr>
                <w:rFonts w:asciiTheme="minorHAnsi" w:hAnsiTheme="minorHAnsi"/>
                <w:i/>
                <w:color w:val="auto"/>
                <w:sz w:val="20"/>
                <w:szCs w:val="20"/>
                <w:lang w:val="en-AU"/>
              </w:rPr>
              <w:t>***</w:t>
            </w:r>
          </w:p>
        </w:tc>
      </w:tr>
    </w:tbl>
    <w:p w14:paraId="5B52FBA3" w14:textId="77777777" w:rsidR="00806370" w:rsidRPr="00A93ACD" w:rsidRDefault="003B686B" w:rsidP="00BD00CE">
      <w:pPr>
        <w:spacing w:before="0" w:after="0" w:line="240" w:lineRule="auto"/>
        <w:rPr>
          <w:rFonts w:asciiTheme="minorHAnsi" w:hAnsiTheme="minorHAnsi" w:cstheme="minorHAnsi"/>
          <w:i/>
          <w:szCs w:val="20"/>
          <w:lang w:val="en-AU" w:eastAsia="en-AU"/>
        </w:rPr>
      </w:pPr>
      <w:r w:rsidRPr="003B686B">
        <w:rPr>
          <w:rFonts w:asciiTheme="minorHAnsi" w:hAnsiTheme="minorHAnsi" w:cstheme="minorHAnsi"/>
          <w:szCs w:val="20"/>
          <w:lang w:val="en-AU" w:eastAsia="en-AU"/>
        </w:rPr>
        <w:t xml:space="preserve">* </w:t>
      </w:r>
      <w:r w:rsidRPr="003B686B">
        <w:rPr>
          <w:rFonts w:asciiTheme="minorHAnsi" w:hAnsiTheme="minorHAnsi" w:cstheme="minorHAnsi"/>
          <w:i/>
          <w:szCs w:val="20"/>
          <w:lang w:val="en-AU" w:eastAsia="en-AU"/>
        </w:rPr>
        <w:t xml:space="preserve">Rabbits living in the wild are declared “game animals” for the purpose of the Game and Feral Animal Control Act 2002. </w:t>
      </w:r>
    </w:p>
    <w:p w14:paraId="5B52FBA4" w14:textId="77777777" w:rsidR="00806370" w:rsidRDefault="003B686B" w:rsidP="00BD00CE">
      <w:pPr>
        <w:spacing w:before="0" w:after="0"/>
        <w:rPr>
          <w:rFonts w:asciiTheme="minorHAnsi" w:hAnsiTheme="minorHAnsi" w:cstheme="minorHAnsi"/>
          <w:i/>
          <w:szCs w:val="20"/>
          <w:lang w:val="en-AU" w:eastAsia="en-AU"/>
        </w:rPr>
      </w:pPr>
      <w:r w:rsidRPr="003B686B">
        <w:rPr>
          <w:rFonts w:asciiTheme="minorHAnsi" w:hAnsiTheme="minorHAnsi" w:cstheme="minorHAnsi"/>
          <w:i/>
          <w:szCs w:val="20"/>
          <w:lang w:val="en-AU" w:eastAsia="en-AU"/>
        </w:rPr>
        <w:t xml:space="preserve">** Except on offshore islands. </w:t>
      </w:r>
    </w:p>
    <w:p w14:paraId="5B52FBA5" w14:textId="77777777" w:rsidR="00BD00CE" w:rsidRPr="00A93ACD" w:rsidRDefault="00BD00CE" w:rsidP="00BD00CE">
      <w:pPr>
        <w:spacing w:before="0" w:after="0"/>
        <w:rPr>
          <w:rFonts w:asciiTheme="minorHAnsi" w:hAnsiTheme="minorHAnsi" w:cstheme="minorHAnsi"/>
          <w:i/>
          <w:szCs w:val="20"/>
          <w:lang w:val="en-AU" w:eastAsia="en-AU"/>
        </w:rPr>
      </w:pPr>
      <w:r>
        <w:rPr>
          <w:rFonts w:asciiTheme="minorHAnsi" w:hAnsiTheme="minorHAnsi" w:cstheme="minorHAnsi"/>
          <w:i/>
          <w:szCs w:val="20"/>
          <w:lang w:val="en-AU" w:eastAsia="en-AU"/>
        </w:rPr>
        <w:t>***No release of rabbits on islands.</w:t>
      </w:r>
    </w:p>
    <w:p w14:paraId="5B52FBA6" w14:textId="77777777" w:rsidR="00806370" w:rsidRPr="00A93ACD" w:rsidRDefault="00806370" w:rsidP="004D3F81">
      <w:pPr>
        <w:pStyle w:val="Heading1"/>
        <w:numPr>
          <w:ilvl w:val="0"/>
          <w:numId w:val="8"/>
        </w:numPr>
      </w:pPr>
      <w:bookmarkStart w:id="141" w:name="_Toc411005589"/>
      <w:bookmarkStart w:id="142" w:name="_Toc455060972"/>
      <w:r w:rsidRPr="00A93ACD">
        <w:t>Strategic management</w:t>
      </w:r>
      <w:bookmarkEnd w:id="141"/>
      <w:bookmarkEnd w:id="142"/>
    </w:p>
    <w:p w14:paraId="5B52FBA7" w14:textId="77777777" w:rsidR="00806370" w:rsidRPr="00A93ACD" w:rsidRDefault="003B686B" w:rsidP="00731B85">
      <w:pPr>
        <w:pStyle w:val="Heading2"/>
        <w:rPr>
          <w:lang w:val="en-AU"/>
        </w:rPr>
      </w:pPr>
      <w:bookmarkStart w:id="143" w:name="_Toc411005590"/>
      <w:bookmarkStart w:id="144" w:name="_Toc455060973"/>
      <w:r w:rsidRPr="003B686B">
        <w:rPr>
          <w:lang w:val="en-AU"/>
        </w:rPr>
        <w:t>Adaptive management</w:t>
      </w:r>
      <w:bookmarkEnd w:id="143"/>
      <w:bookmarkEnd w:id="144"/>
    </w:p>
    <w:p w14:paraId="5B52FBA8" w14:textId="77777777" w:rsidR="00AF0E29" w:rsidRPr="00A93ACD" w:rsidRDefault="004B2B42" w:rsidP="001551D8">
      <w:pPr>
        <w:rPr>
          <w:lang w:val="en-AU" w:bidi="ar-SA"/>
        </w:rPr>
      </w:pPr>
      <w:r w:rsidRPr="00A93ACD">
        <w:rPr>
          <w:lang w:val="en-AU" w:bidi="ar-SA"/>
        </w:rPr>
        <w:t xml:space="preserve">Adaptive management is </w:t>
      </w:r>
      <w:r w:rsidR="00725A2B" w:rsidRPr="00A93ACD">
        <w:rPr>
          <w:lang w:val="en-AU" w:bidi="ar-SA"/>
        </w:rPr>
        <w:t xml:space="preserve">a </w:t>
      </w:r>
      <w:r w:rsidRPr="00A93ACD">
        <w:rPr>
          <w:lang w:val="en-AU" w:bidi="ar-SA"/>
        </w:rPr>
        <w:t xml:space="preserve">useful technique </w:t>
      </w:r>
      <w:r w:rsidR="00056903" w:rsidRPr="00A93ACD">
        <w:rPr>
          <w:lang w:val="en-AU" w:bidi="ar-SA"/>
        </w:rPr>
        <w:t xml:space="preserve">for </w:t>
      </w:r>
      <w:r w:rsidR="00725A2B" w:rsidRPr="00A93ACD">
        <w:rPr>
          <w:lang w:val="en-AU" w:bidi="ar-SA"/>
        </w:rPr>
        <w:t>land managers</w:t>
      </w:r>
      <w:r w:rsidR="00056903" w:rsidRPr="00A93ACD">
        <w:rPr>
          <w:lang w:val="en-AU" w:bidi="ar-SA"/>
        </w:rPr>
        <w:t xml:space="preserve">, allowing </w:t>
      </w:r>
      <w:r w:rsidR="007D7648" w:rsidRPr="00A93ACD">
        <w:rPr>
          <w:lang w:val="en-AU" w:bidi="ar-SA"/>
        </w:rPr>
        <w:t xml:space="preserve">control activities to </w:t>
      </w:r>
      <w:r w:rsidR="00AF0E29" w:rsidRPr="00A93ACD">
        <w:rPr>
          <w:lang w:val="en-AU" w:bidi="ar-SA"/>
        </w:rPr>
        <w:t xml:space="preserve">be </w:t>
      </w:r>
      <w:r w:rsidR="007D7648" w:rsidRPr="00A93ACD">
        <w:rPr>
          <w:lang w:val="en-AU" w:bidi="ar-SA"/>
        </w:rPr>
        <w:t xml:space="preserve">critically analysed </w:t>
      </w:r>
      <w:r w:rsidR="00056903" w:rsidRPr="00A93ACD">
        <w:rPr>
          <w:lang w:val="en-AU" w:bidi="ar-SA"/>
        </w:rPr>
        <w:t>and adapt</w:t>
      </w:r>
      <w:r w:rsidR="00C667D0" w:rsidRPr="00A93ACD">
        <w:rPr>
          <w:lang w:val="en-AU" w:bidi="ar-SA"/>
        </w:rPr>
        <w:t xml:space="preserve">ed </w:t>
      </w:r>
      <w:r w:rsidR="00056903" w:rsidRPr="00A93ACD">
        <w:rPr>
          <w:lang w:val="en-AU" w:bidi="ar-SA"/>
        </w:rPr>
        <w:t>to ensure continue</w:t>
      </w:r>
      <w:r w:rsidR="00AF0E29" w:rsidRPr="00A93ACD">
        <w:rPr>
          <w:lang w:val="en-AU" w:bidi="ar-SA"/>
        </w:rPr>
        <w:t>d</w:t>
      </w:r>
      <w:r w:rsidR="00056903" w:rsidRPr="00A93ACD">
        <w:rPr>
          <w:lang w:val="en-AU" w:bidi="ar-SA"/>
        </w:rPr>
        <w:t xml:space="preserve"> effective</w:t>
      </w:r>
      <w:r w:rsidR="00AF0E29" w:rsidRPr="00A93ACD">
        <w:rPr>
          <w:lang w:val="en-AU" w:bidi="ar-SA"/>
        </w:rPr>
        <w:t>ness</w:t>
      </w:r>
      <w:r w:rsidR="003B686B" w:rsidRPr="003B686B">
        <w:rPr>
          <w:lang w:val="en-AU" w:bidi="ar-SA"/>
        </w:rPr>
        <w:t xml:space="preserve">.  In order to analyse efforts, land managers need to monitor and record abundances and potential impacts of rabbits in that area both pre and post control activities (see </w:t>
      </w:r>
      <w:hyperlink w:anchor="_Monitoring_rabbits_and" w:history="1">
        <w:r w:rsidR="003B686B">
          <w:rPr>
            <w:rStyle w:val="Hyperlink"/>
            <w:lang w:val="en-AU" w:bidi="ar-SA"/>
          </w:rPr>
          <w:t>Monitoring</w:t>
        </w:r>
      </w:hyperlink>
      <w:r w:rsidR="00AB17BF" w:rsidRPr="00A93ACD">
        <w:rPr>
          <w:lang w:val="en-AU" w:bidi="ar-SA"/>
        </w:rPr>
        <w:t xml:space="preserve"> in Section </w:t>
      </w:r>
      <w:r w:rsidR="009F41B9" w:rsidRPr="00A93ACD">
        <w:rPr>
          <w:lang w:val="en-AU" w:bidi="ar-SA"/>
        </w:rPr>
        <w:t>5</w:t>
      </w:r>
      <w:r w:rsidR="00AB17BF" w:rsidRPr="00A93ACD">
        <w:rPr>
          <w:lang w:val="en-AU" w:bidi="ar-SA"/>
        </w:rPr>
        <w:t>)</w:t>
      </w:r>
      <w:r w:rsidR="007D7648" w:rsidRPr="00A93ACD">
        <w:rPr>
          <w:lang w:val="en-AU" w:bidi="ar-SA"/>
        </w:rPr>
        <w:t xml:space="preserve">. </w:t>
      </w:r>
      <w:r w:rsidR="00A07248" w:rsidRPr="00A93ACD">
        <w:rPr>
          <w:lang w:val="en-AU" w:bidi="ar-SA"/>
        </w:rPr>
        <w:t xml:space="preserve">If </w:t>
      </w:r>
      <w:r w:rsidR="00700066" w:rsidRPr="00A93ACD">
        <w:rPr>
          <w:lang w:val="en-AU" w:bidi="ar-SA"/>
        </w:rPr>
        <w:t xml:space="preserve">particular </w:t>
      </w:r>
      <w:r w:rsidR="00A07248" w:rsidRPr="00A93ACD">
        <w:rPr>
          <w:lang w:val="en-AU" w:bidi="ar-SA"/>
        </w:rPr>
        <w:t xml:space="preserve">control activities </w:t>
      </w:r>
      <w:r w:rsidR="007E5F8E" w:rsidRPr="00A93ACD">
        <w:rPr>
          <w:lang w:val="en-AU" w:bidi="ar-SA"/>
        </w:rPr>
        <w:t xml:space="preserve">do not appear to </w:t>
      </w:r>
      <w:r w:rsidR="00AF0E29" w:rsidRPr="00A93ACD">
        <w:rPr>
          <w:lang w:val="en-AU" w:bidi="ar-SA"/>
        </w:rPr>
        <w:t>affect</w:t>
      </w:r>
      <w:r w:rsidR="007E5F8E" w:rsidRPr="00A93ACD">
        <w:rPr>
          <w:lang w:val="en-AU" w:bidi="ar-SA"/>
        </w:rPr>
        <w:t xml:space="preserve"> rabbit numbers</w:t>
      </w:r>
      <w:r w:rsidR="00A07248" w:rsidRPr="00A93ACD">
        <w:rPr>
          <w:lang w:val="en-AU" w:bidi="ar-SA"/>
        </w:rPr>
        <w:t xml:space="preserve">, land managers </w:t>
      </w:r>
      <w:r w:rsidR="00700066" w:rsidRPr="00A93ACD">
        <w:rPr>
          <w:lang w:val="en-AU" w:bidi="ar-SA"/>
        </w:rPr>
        <w:t>should</w:t>
      </w:r>
      <w:r w:rsidR="00A07248" w:rsidRPr="00A93ACD">
        <w:rPr>
          <w:lang w:val="en-AU" w:bidi="ar-SA"/>
        </w:rPr>
        <w:t xml:space="preserve"> </w:t>
      </w:r>
      <w:r w:rsidR="00C667D0" w:rsidRPr="00A93ACD">
        <w:rPr>
          <w:lang w:val="en-AU" w:bidi="ar-SA"/>
        </w:rPr>
        <w:t xml:space="preserve">evaluate these activities and </w:t>
      </w:r>
      <w:r w:rsidR="00A07248" w:rsidRPr="00A93ACD">
        <w:rPr>
          <w:lang w:val="en-AU" w:bidi="ar-SA"/>
        </w:rPr>
        <w:t xml:space="preserve">determine why </w:t>
      </w:r>
      <w:r w:rsidR="00C667D0" w:rsidRPr="00A93ACD">
        <w:rPr>
          <w:lang w:val="en-AU" w:bidi="ar-SA"/>
        </w:rPr>
        <w:t>they have not achieved the desired outcomes</w:t>
      </w:r>
      <w:r w:rsidR="003B686B" w:rsidRPr="003B686B">
        <w:rPr>
          <w:lang w:val="en-AU" w:bidi="ar-SA"/>
        </w:rPr>
        <w:t xml:space="preserve"> </w:t>
      </w:r>
      <w:r w:rsidR="00E41878">
        <w:rPr>
          <w:lang w:val="en-AU" w:bidi="ar-SA"/>
        </w:rPr>
        <w:t>(</w:t>
      </w:r>
      <w:r w:rsidR="003B686B" w:rsidRPr="003B686B">
        <w:rPr>
          <w:lang w:val="en-AU" w:bidi="ar-SA"/>
        </w:rPr>
        <w:t>e.g. whether it was the timing of activities, the procedures employed, the amount of dedicated resources, or simply whether those activities are ineffective in that landscape</w:t>
      </w:r>
      <w:r w:rsidR="00E41878">
        <w:rPr>
          <w:lang w:val="en-AU" w:bidi="ar-SA"/>
        </w:rPr>
        <w:t>)</w:t>
      </w:r>
      <w:r w:rsidR="003B686B" w:rsidRPr="003B686B">
        <w:rPr>
          <w:lang w:val="en-AU" w:bidi="ar-SA"/>
        </w:rPr>
        <w:t xml:space="preserve">. In developing future control plans, land managers will need to reconsider activities and remove any risks/failure points to ensure that new operations are more likely to achieve the desired outcomes.  It is also useful to communicate outcomes with other local and regional managers (including neighbours) to allow them to effectively adapt their control programs without having to experience similar failures. </w:t>
      </w:r>
    </w:p>
    <w:p w14:paraId="5B52FBA9" w14:textId="77777777" w:rsidR="00806370" w:rsidRPr="00A93ACD" w:rsidRDefault="003B686B" w:rsidP="00731B85">
      <w:pPr>
        <w:pStyle w:val="Heading2"/>
        <w:rPr>
          <w:lang w:val="en-AU"/>
        </w:rPr>
      </w:pPr>
      <w:bookmarkStart w:id="145" w:name="_Toc455060974"/>
      <w:r w:rsidRPr="003B686B">
        <w:rPr>
          <w:lang w:val="en-AU"/>
        </w:rPr>
        <w:t>Economic decision model</w:t>
      </w:r>
      <w:bookmarkEnd w:id="145"/>
    </w:p>
    <w:p w14:paraId="5B52FBAA" w14:textId="77777777" w:rsidR="00555520" w:rsidRPr="00A93ACD" w:rsidRDefault="00806370" w:rsidP="001551D8">
      <w:pPr>
        <w:rPr>
          <w:rFonts w:cstheme="minorHAnsi"/>
          <w:color w:val="000000"/>
          <w:lang w:val="en-AU"/>
        </w:rPr>
      </w:pPr>
      <w:r w:rsidRPr="00A93ACD">
        <w:rPr>
          <w:lang w:val="en-AU" w:bidi="ar-SA"/>
        </w:rPr>
        <w:t>Economic decision models are being developed to help maximise cost-benefit outcomes of control programs</w:t>
      </w:r>
      <w:r w:rsidR="00CC2B80" w:rsidRPr="00A93ACD">
        <w:rPr>
          <w:lang w:val="en-AU" w:bidi="ar-SA"/>
        </w:rPr>
        <w:t>, and allow a monetary value to be associated with</w:t>
      </w:r>
      <w:r w:rsidR="00476EA9" w:rsidRPr="00A93ACD">
        <w:rPr>
          <w:lang w:val="en-AU" w:bidi="ar-SA"/>
        </w:rPr>
        <w:t xml:space="preserve"> native vegetation (Cooke 2012a)</w:t>
      </w:r>
      <w:r w:rsidRPr="00A93ACD">
        <w:rPr>
          <w:lang w:val="en-AU" w:bidi="ar-SA"/>
        </w:rPr>
        <w:t xml:space="preserve">. </w:t>
      </w:r>
      <w:r w:rsidR="003B686B" w:rsidRPr="003B686B">
        <w:rPr>
          <w:rFonts w:cstheme="minorHAnsi"/>
          <w:szCs w:val="24"/>
          <w:lang w:val="en-AU" w:eastAsia="en-AU"/>
        </w:rPr>
        <w:t xml:space="preserve">These models provide a framework for deciding how limited resources might best benefit the protection of native vegetation (and in some cases, native fauna) including which </w:t>
      </w:r>
      <w:r w:rsidR="003B686B" w:rsidRPr="003B686B">
        <w:rPr>
          <w:rFonts w:cstheme="minorHAnsi"/>
          <w:szCs w:val="24"/>
          <w:lang w:val="en-AU"/>
        </w:rPr>
        <w:t xml:space="preserve">combination of control methods is likely to best achieve this. </w:t>
      </w:r>
      <w:r w:rsidR="003B686B" w:rsidRPr="003B686B">
        <w:rPr>
          <w:rFonts w:cstheme="minorHAnsi"/>
          <w:color w:val="000000"/>
          <w:lang w:val="en-AU"/>
        </w:rPr>
        <w:t>For example, a</w:t>
      </w:r>
      <w:r w:rsidR="003B686B" w:rsidRPr="003B686B">
        <w:rPr>
          <w:rFonts w:cstheme="minorHAnsi"/>
          <w:lang w:val="en-AU"/>
        </w:rPr>
        <w:t xml:space="preserve"> model developed by </w:t>
      </w:r>
      <w:r w:rsidR="003B686B" w:rsidRPr="003B686B">
        <w:rPr>
          <w:lang w:val="en-AU" w:bidi="ar-SA"/>
        </w:rPr>
        <w:t xml:space="preserve">Cooke </w:t>
      </w:r>
      <w:r w:rsidR="003B686B" w:rsidRPr="003B686B">
        <w:rPr>
          <w:i/>
          <w:lang w:val="en-AU" w:bidi="ar-SA"/>
        </w:rPr>
        <w:t>et al.</w:t>
      </w:r>
      <w:r w:rsidR="003B686B" w:rsidRPr="003B686B">
        <w:rPr>
          <w:lang w:val="en-AU" w:bidi="ar-SA"/>
        </w:rPr>
        <w:t xml:space="preserve"> (2010)</w:t>
      </w:r>
      <w:r w:rsidR="003B686B" w:rsidRPr="003B686B">
        <w:rPr>
          <w:rFonts w:cstheme="minorHAnsi"/>
          <w:lang w:val="en-AU"/>
        </w:rPr>
        <w:t xml:space="preserve"> for rabbits across south-eastern Australia shows that </w:t>
      </w:r>
      <w:r w:rsidR="003B686B" w:rsidRPr="003B686B">
        <w:rPr>
          <w:rFonts w:cstheme="minorHAnsi"/>
          <w:color w:val="000000"/>
          <w:lang w:val="en-AU"/>
        </w:rPr>
        <w:t>investment in the protection of intact vegetation with a high capacity to regenerate, has more benefit than spending money on badly degraded vegetation (estimated net present value of $1092 ha</w:t>
      </w:r>
      <w:r w:rsidR="003B686B" w:rsidRPr="003B686B">
        <w:rPr>
          <w:rFonts w:cstheme="minorHAnsi"/>
          <w:color w:val="000000"/>
          <w:vertAlign w:val="superscript"/>
          <w:lang w:val="en-AU"/>
        </w:rPr>
        <w:t>-1</w:t>
      </w:r>
      <w:r w:rsidR="003B686B" w:rsidRPr="003B686B">
        <w:rPr>
          <w:rFonts w:cstheme="minorHAnsi"/>
          <w:color w:val="000000"/>
          <w:lang w:val="en-AU"/>
        </w:rPr>
        <w:t xml:space="preserve"> </w:t>
      </w:r>
      <w:r w:rsidR="003B686B" w:rsidRPr="003B686B">
        <w:rPr>
          <w:rFonts w:cs="Times New Roman"/>
          <w:color w:val="000000"/>
          <w:lang w:val="en-AU"/>
        </w:rPr>
        <w:t>± $</w:t>
      </w:r>
      <w:r w:rsidR="003B686B" w:rsidRPr="003B686B">
        <w:rPr>
          <w:rFonts w:cstheme="minorHAnsi"/>
          <w:color w:val="000000"/>
          <w:lang w:val="en-AU"/>
        </w:rPr>
        <w:t>52.60 for management of high quality vegetation compared to a loss of $316 ha</w:t>
      </w:r>
      <w:r w:rsidR="003B686B" w:rsidRPr="003B686B">
        <w:rPr>
          <w:rFonts w:cstheme="minorHAnsi"/>
          <w:color w:val="000000"/>
          <w:vertAlign w:val="superscript"/>
          <w:lang w:val="en-AU"/>
        </w:rPr>
        <w:t>-1</w:t>
      </w:r>
      <w:r w:rsidR="003B686B" w:rsidRPr="003B686B">
        <w:rPr>
          <w:rFonts w:cstheme="minorHAnsi"/>
          <w:color w:val="000000"/>
          <w:lang w:val="en-AU"/>
        </w:rPr>
        <w:t xml:space="preserve"> </w:t>
      </w:r>
      <w:r w:rsidR="003B686B" w:rsidRPr="003B686B">
        <w:rPr>
          <w:rFonts w:cs="Times New Roman"/>
          <w:color w:val="000000"/>
          <w:lang w:val="en-AU"/>
        </w:rPr>
        <w:t>± $0 for degraded vegetation)</w:t>
      </w:r>
      <w:r w:rsidR="003B686B" w:rsidRPr="003B686B">
        <w:rPr>
          <w:rFonts w:cstheme="minorHAnsi"/>
          <w:color w:val="000000"/>
          <w:lang w:val="en-AU"/>
        </w:rPr>
        <w:t>.</w:t>
      </w:r>
      <w:r w:rsidR="00604CAA">
        <w:rPr>
          <w:rFonts w:cstheme="minorHAnsi"/>
          <w:color w:val="000000"/>
          <w:lang w:val="en-AU"/>
        </w:rPr>
        <w:t xml:space="preserve"> It should be noted that there will be instances where investment in</w:t>
      </w:r>
      <w:r w:rsidR="003B686B" w:rsidRPr="003B686B">
        <w:rPr>
          <w:rFonts w:cstheme="minorHAnsi"/>
          <w:color w:val="000000"/>
          <w:lang w:val="en-AU"/>
        </w:rPr>
        <w:t xml:space="preserve"> </w:t>
      </w:r>
      <w:r w:rsidR="00604CAA">
        <w:rPr>
          <w:rFonts w:cstheme="minorHAnsi"/>
          <w:color w:val="000000"/>
          <w:lang w:val="en-AU"/>
        </w:rPr>
        <w:t xml:space="preserve">degraded vegetation is necessary for the outcome sought, such as a particular threatened species. The model </w:t>
      </w:r>
      <w:r w:rsidR="003B686B" w:rsidRPr="003B686B">
        <w:rPr>
          <w:rFonts w:cstheme="minorHAnsi"/>
          <w:color w:val="000000"/>
          <w:lang w:val="en-AU"/>
        </w:rPr>
        <w:t xml:space="preserve">also reinforces the importance of integrated control (i.e. a combination of baiting, warren destruction and fumigation) to achieve useful and cost-effective outcomes such as reducing rabbit numbers below the impact threshold (0.5 rabbit per hectare). </w:t>
      </w:r>
    </w:p>
    <w:p w14:paraId="5B52FBAB" w14:textId="77777777" w:rsidR="00806370" w:rsidRPr="00A93ACD" w:rsidRDefault="003B686B" w:rsidP="001551D8">
      <w:pPr>
        <w:rPr>
          <w:rFonts w:cstheme="minorHAnsi"/>
          <w:color w:val="000000"/>
          <w:lang w:val="en-AU"/>
        </w:rPr>
      </w:pPr>
      <w:r w:rsidRPr="003B686B">
        <w:rPr>
          <w:rFonts w:cstheme="minorHAnsi"/>
          <w:color w:val="000000"/>
          <w:lang w:val="en-AU"/>
        </w:rPr>
        <w:lastRenderedPageBreak/>
        <w:t xml:space="preserve">Whilst economic decision models can provide a useful tool for determining areas to focus effort, land managers will need to remain aware of the need, in some instances, to protect degraded natural vegetation, even though this may not be cost-efficient (Cooke 2012a). </w:t>
      </w:r>
    </w:p>
    <w:p w14:paraId="5B52FBAC" w14:textId="77777777" w:rsidR="00806370" w:rsidRPr="00A93ACD" w:rsidRDefault="003B686B" w:rsidP="00731B85">
      <w:pPr>
        <w:pStyle w:val="Heading2"/>
        <w:rPr>
          <w:lang w:val="en-AU"/>
        </w:rPr>
      </w:pPr>
      <w:bookmarkStart w:id="146" w:name="_Toc411005593"/>
      <w:bookmarkStart w:id="147" w:name="_Toc455060975"/>
      <w:r w:rsidRPr="003B686B">
        <w:rPr>
          <w:lang w:val="en-AU"/>
        </w:rPr>
        <w:t>Rabbits and bio-sequestration</w:t>
      </w:r>
      <w:bookmarkEnd w:id="146"/>
      <w:bookmarkEnd w:id="147"/>
    </w:p>
    <w:p w14:paraId="5B52FBAD" w14:textId="77777777" w:rsidR="00806370" w:rsidRPr="00A93ACD" w:rsidRDefault="003B686B" w:rsidP="003346FF">
      <w:pPr>
        <w:rPr>
          <w:rFonts w:asciiTheme="minorHAnsi" w:hAnsiTheme="minorHAnsi" w:cs="Times New Roman"/>
          <w:szCs w:val="24"/>
          <w:lang w:val="en-AU"/>
        </w:rPr>
      </w:pPr>
      <w:r w:rsidRPr="003B686B">
        <w:rPr>
          <w:lang w:val="en-AU"/>
        </w:rPr>
        <w:t xml:space="preserve">Bio-sequestration (capture and storage of atmospheric carbon (e.g. carbon dioxide) in vegetation and soils) to reduce Australia’s greenhouse gas emissions has generally focused on encouraging tree planting, managing livestock grazing pressure and the adoption of modified agricultural practices (Bengsen &amp; Cox 2014). Given that invasive herbivores such as rabbits have significant adverse impacts on native vegetation and therefore the bio-sequestration potential of this vegetation, studies suggest that control measures could contribute to emission reduction targets by facilitating natural regeneration of vegetation (cited in Bengsen &amp; Cox 2014). Bengsen and Cox (2014) also suggest that the control of invasive herbivores to enhance bio-sequestration may be more cost-effective and feasible than active tree planting, and would allow for major co-benefits for both agricultural productivity and the environment. </w:t>
      </w:r>
      <w:r w:rsidRPr="003B686B">
        <w:rPr>
          <w:rFonts w:asciiTheme="minorHAnsi" w:hAnsiTheme="minorHAnsi" w:cs="Times New Roman"/>
          <w:szCs w:val="24"/>
          <w:lang w:val="en-AU"/>
        </w:rPr>
        <w:br w:type="page"/>
      </w:r>
    </w:p>
    <w:p w14:paraId="5B52FBAE" w14:textId="77777777" w:rsidR="00806370" w:rsidRPr="00A93ACD" w:rsidRDefault="00806370" w:rsidP="00185BC6">
      <w:pPr>
        <w:pStyle w:val="Heading1"/>
        <w:ind w:left="360" w:hanging="360"/>
      </w:pPr>
      <w:bookmarkStart w:id="148" w:name="_Toc411005594"/>
      <w:bookmarkStart w:id="149" w:name="_Toc455060976"/>
      <w:r w:rsidRPr="00A93ACD">
        <w:lastRenderedPageBreak/>
        <w:t>References</w:t>
      </w:r>
      <w:bookmarkEnd w:id="148"/>
      <w:bookmarkEnd w:id="149"/>
    </w:p>
    <w:p w14:paraId="5B52FBAF" w14:textId="77777777" w:rsidR="00D2077E" w:rsidRDefault="00D2077E" w:rsidP="00526B47">
      <w:pPr>
        <w:ind w:left="567" w:hanging="567"/>
        <w:rPr>
          <w:rFonts w:asciiTheme="majorHAnsi" w:hAnsiTheme="majorHAnsi" w:cs="Univers-Light"/>
          <w:color w:val="000000"/>
          <w:szCs w:val="20"/>
          <w:lang w:val="en-AU"/>
        </w:rPr>
      </w:pPr>
      <w:bookmarkStart w:id="150" w:name="_ENREF_3"/>
      <w:r>
        <w:rPr>
          <w:rFonts w:asciiTheme="majorHAnsi" w:hAnsiTheme="majorHAnsi" w:cs="Univers-Light"/>
          <w:color w:val="000000"/>
          <w:szCs w:val="20"/>
          <w:lang w:val="en-AU"/>
        </w:rPr>
        <w:t>Ballinger, A &amp; Morgan D 2002 Validating two methods for monitoring population size of the European rabbit (</w:t>
      </w:r>
      <w:r w:rsidRPr="00060C64">
        <w:rPr>
          <w:rFonts w:asciiTheme="majorHAnsi" w:hAnsiTheme="majorHAnsi" w:cs="Univers-Light"/>
          <w:i/>
          <w:color w:val="000000"/>
          <w:szCs w:val="20"/>
          <w:lang w:val="en-AU"/>
        </w:rPr>
        <w:t>Orctolagus cuniculus</w:t>
      </w:r>
      <w:r>
        <w:rPr>
          <w:rFonts w:asciiTheme="majorHAnsi" w:hAnsiTheme="majorHAnsi" w:cs="Univers-Light"/>
          <w:color w:val="000000"/>
          <w:szCs w:val="20"/>
          <w:lang w:val="en-AU"/>
        </w:rPr>
        <w:t xml:space="preserve">). </w:t>
      </w:r>
      <w:r w:rsidRPr="00060C64">
        <w:rPr>
          <w:rFonts w:asciiTheme="majorHAnsi" w:hAnsiTheme="majorHAnsi" w:cs="Univers-Light"/>
          <w:i/>
          <w:color w:val="000000"/>
          <w:szCs w:val="20"/>
          <w:lang w:val="en-AU"/>
        </w:rPr>
        <w:t>Wildlife Research</w:t>
      </w:r>
      <w:r>
        <w:rPr>
          <w:rFonts w:asciiTheme="majorHAnsi" w:hAnsiTheme="majorHAnsi" w:cs="Univers-Light"/>
          <w:color w:val="000000"/>
          <w:szCs w:val="20"/>
          <w:lang w:val="en-AU"/>
        </w:rPr>
        <w:t xml:space="preserve"> </w:t>
      </w:r>
      <w:r w:rsidR="00060C64">
        <w:rPr>
          <w:rFonts w:asciiTheme="majorHAnsi" w:hAnsiTheme="majorHAnsi" w:cs="Univers-Light"/>
          <w:color w:val="000000"/>
          <w:szCs w:val="20"/>
          <w:lang w:val="en-AU"/>
        </w:rPr>
        <w:t>29, 431-437.</w:t>
      </w:r>
    </w:p>
    <w:p w14:paraId="5B52FBB0"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Barnes, AD 1983, </w:t>
      </w:r>
      <w:r w:rsidRPr="003B686B">
        <w:rPr>
          <w:rStyle w:val="Italic"/>
          <w:rFonts w:asciiTheme="majorHAnsi" w:hAnsiTheme="majorHAnsi" w:cs="Univers-Light"/>
          <w:iCs w:val="0"/>
          <w:color w:val="000000"/>
          <w:szCs w:val="20"/>
          <w:lang w:val="en-AU"/>
        </w:rPr>
        <w:t>Explosives for destroying rabbit warrens,</w:t>
      </w:r>
      <w:r w:rsidRPr="003B686B">
        <w:rPr>
          <w:rFonts w:asciiTheme="majorHAnsi" w:hAnsiTheme="majorHAnsi" w:cs="Univers-Light"/>
          <w:color w:val="000000"/>
          <w:szCs w:val="20"/>
          <w:lang w:val="en-AU"/>
        </w:rPr>
        <w:t xml:space="preserve"> Department of New South Wales Agriculture, New South Wales, Agfact A9.0.8.</w:t>
      </w:r>
    </w:p>
    <w:p w14:paraId="5B52FBB1"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Bengsen, A &amp; Cox, T 2014, </w:t>
      </w:r>
      <w:r w:rsidRPr="003B686B">
        <w:rPr>
          <w:rFonts w:asciiTheme="majorHAnsi" w:hAnsiTheme="majorHAnsi"/>
          <w:i/>
          <w:szCs w:val="20"/>
          <w:lang w:val="en-AU"/>
        </w:rPr>
        <w:t>The role of rabbit and other invasive herbivore control in reducing Australia’s greenhouse gas emissions</w:t>
      </w:r>
      <w:r w:rsidRPr="003B686B">
        <w:rPr>
          <w:rFonts w:asciiTheme="majorHAnsi" w:hAnsiTheme="majorHAnsi"/>
          <w:szCs w:val="20"/>
          <w:lang w:val="en-AU"/>
        </w:rPr>
        <w:t>, PestSmart Toolkit publication, Invasive Animals Cooperative Research Centre, Canberra, Australia.</w:t>
      </w:r>
      <w:bookmarkEnd w:id="150"/>
    </w:p>
    <w:p w14:paraId="5B52FBB2" w14:textId="77777777" w:rsidR="00526B47" w:rsidRPr="00A93ACD" w:rsidRDefault="003B686B" w:rsidP="00526B47">
      <w:pPr>
        <w:ind w:left="567" w:hanging="567"/>
        <w:rPr>
          <w:rFonts w:asciiTheme="majorHAnsi" w:hAnsiTheme="majorHAnsi"/>
          <w:szCs w:val="20"/>
          <w:lang w:val="en-AU"/>
        </w:rPr>
      </w:pPr>
      <w:bookmarkStart w:id="151" w:name="_ENREF_4"/>
      <w:r w:rsidRPr="003B686B">
        <w:rPr>
          <w:rFonts w:asciiTheme="majorHAnsi" w:hAnsiTheme="majorHAnsi"/>
          <w:szCs w:val="20"/>
          <w:lang w:val="en-AU"/>
        </w:rPr>
        <w:t xml:space="preserve">Bergstrom, DM, Lucieer, A, Kiefer, K, Wasley, J, Belbin, L, Pedersen, TK. &amp; Chown, SL 2009, Indirect effects of invasive species removal devastate World Heritage Island, </w:t>
      </w:r>
      <w:r w:rsidRPr="003B686B">
        <w:rPr>
          <w:rFonts w:asciiTheme="majorHAnsi" w:hAnsiTheme="majorHAnsi"/>
          <w:i/>
          <w:szCs w:val="20"/>
          <w:lang w:val="en-AU"/>
        </w:rPr>
        <w:t>Journal of Applied Ecology</w:t>
      </w:r>
      <w:r w:rsidRPr="003B686B">
        <w:rPr>
          <w:rFonts w:asciiTheme="majorHAnsi" w:hAnsiTheme="majorHAnsi"/>
          <w:szCs w:val="20"/>
          <w:lang w:val="en-AU"/>
        </w:rPr>
        <w:t xml:space="preserve"> 46, 73-81.</w:t>
      </w:r>
      <w:bookmarkEnd w:id="151"/>
    </w:p>
    <w:p w14:paraId="5B52FBB3" w14:textId="77777777" w:rsidR="00526B47" w:rsidRPr="00A93ACD" w:rsidRDefault="003B686B" w:rsidP="00526B47">
      <w:pPr>
        <w:ind w:left="567" w:hanging="567"/>
        <w:rPr>
          <w:rFonts w:asciiTheme="majorHAnsi" w:hAnsiTheme="majorHAnsi"/>
          <w:szCs w:val="20"/>
          <w:lang w:val="en-AU"/>
        </w:rPr>
      </w:pPr>
      <w:bookmarkStart w:id="152" w:name="_ENREF_5"/>
      <w:r w:rsidRPr="003B686B">
        <w:rPr>
          <w:rFonts w:asciiTheme="majorHAnsi" w:hAnsiTheme="majorHAnsi"/>
          <w:szCs w:val="20"/>
          <w:lang w:val="en-AU"/>
        </w:rPr>
        <w:t>Berman, D, Brennan, M &amp; Elsworth, P 2011, How can warren destruction by ripping control European wild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on large properties in the Australian arid zone? </w:t>
      </w:r>
      <w:r w:rsidRPr="003B686B">
        <w:rPr>
          <w:rFonts w:asciiTheme="majorHAnsi" w:hAnsiTheme="majorHAnsi"/>
          <w:i/>
          <w:szCs w:val="20"/>
          <w:lang w:val="en-AU"/>
        </w:rPr>
        <w:t>Wildlife Research</w:t>
      </w:r>
      <w:r w:rsidRPr="003B686B">
        <w:rPr>
          <w:rFonts w:asciiTheme="majorHAnsi" w:hAnsiTheme="majorHAnsi"/>
          <w:szCs w:val="20"/>
          <w:lang w:val="en-AU"/>
        </w:rPr>
        <w:t xml:space="preserve"> 38, 77-88.</w:t>
      </w:r>
      <w:bookmarkEnd w:id="152"/>
    </w:p>
    <w:p w14:paraId="5B52FBB4" w14:textId="77777777" w:rsidR="00526B47" w:rsidRPr="00A93ACD" w:rsidRDefault="003B686B" w:rsidP="00526B47">
      <w:pPr>
        <w:ind w:left="567" w:hanging="567"/>
        <w:rPr>
          <w:rFonts w:asciiTheme="majorHAnsi" w:hAnsiTheme="majorHAnsi"/>
          <w:szCs w:val="20"/>
          <w:lang w:val="en-AU"/>
        </w:rPr>
      </w:pPr>
      <w:bookmarkStart w:id="153" w:name="_ENREF_6"/>
      <w:r w:rsidRPr="003B686B">
        <w:rPr>
          <w:rFonts w:asciiTheme="majorHAnsi" w:hAnsiTheme="majorHAnsi"/>
          <w:szCs w:val="20"/>
          <w:lang w:val="en-AU"/>
        </w:rPr>
        <w:t xml:space="preserve">Best, SM &amp; Kerr, PJ 2000, Coevolution of host and virus: the pathogenesis of virulent and attenuated strains of myxoma virus in resistant and susceptible European rabbits, </w:t>
      </w:r>
      <w:r w:rsidRPr="003B686B">
        <w:rPr>
          <w:rFonts w:asciiTheme="majorHAnsi" w:hAnsiTheme="majorHAnsi"/>
          <w:i/>
          <w:szCs w:val="20"/>
          <w:lang w:val="en-AU"/>
        </w:rPr>
        <w:t>Virology</w:t>
      </w:r>
      <w:r w:rsidRPr="003B686B">
        <w:rPr>
          <w:rFonts w:asciiTheme="majorHAnsi" w:hAnsiTheme="majorHAnsi"/>
          <w:szCs w:val="20"/>
          <w:lang w:val="en-AU"/>
        </w:rPr>
        <w:t xml:space="preserve"> 267, 36-48.</w:t>
      </w:r>
      <w:bookmarkEnd w:id="153"/>
    </w:p>
    <w:p w14:paraId="5B52FBB5" w14:textId="77777777" w:rsidR="00526B47" w:rsidRPr="00A93ACD" w:rsidRDefault="003B686B" w:rsidP="00526B47">
      <w:pPr>
        <w:ind w:left="567" w:hanging="567"/>
        <w:rPr>
          <w:rFonts w:asciiTheme="majorHAnsi" w:hAnsiTheme="majorHAnsi"/>
          <w:szCs w:val="20"/>
          <w:lang w:val="en-AU"/>
        </w:rPr>
      </w:pPr>
      <w:bookmarkStart w:id="154" w:name="_ENREF_8"/>
      <w:r w:rsidRPr="003B686B">
        <w:rPr>
          <w:rFonts w:asciiTheme="majorHAnsi" w:hAnsiTheme="majorHAnsi"/>
          <w:szCs w:val="20"/>
          <w:lang w:val="en-AU"/>
        </w:rPr>
        <w:t xml:space="preserve">Bird, P, Mutze, G, Peacock, D &amp; Jennings, S 2012, Damage caused by low-density exotic herbivore populations: the impact of introduced European rabbits on marsupial herbivores and </w:t>
      </w:r>
      <w:r w:rsidRPr="003B686B">
        <w:rPr>
          <w:rFonts w:asciiTheme="majorHAnsi" w:hAnsiTheme="majorHAnsi"/>
          <w:i/>
          <w:szCs w:val="20"/>
          <w:lang w:val="en-AU"/>
        </w:rPr>
        <w:t xml:space="preserve">Allocasuarina </w:t>
      </w:r>
      <w:r w:rsidRPr="003B686B">
        <w:rPr>
          <w:rFonts w:asciiTheme="majorHAnsi" w:hAnsiTheme="majorHAnsi"/>
          <w:szCs w:val="20"/>
          <w:lang w:val="en-AU"/>
        </w:rPr>
        <w:t xml:space="preserve">and </w:t>
      </w:r>
      <w:r w:rsidRPr="003B686B">
        <w:rPr>
          <w:rFonts w:asciiTheme="majorHAnsi" w:hAnsiTheme="majorHAnsi"/>
          <w:i/>
          <w:szCs w:val="20"/>
          <w:lang w:val="en-AU"/>
        </w:rPr>
        <w:t>Bursaria</w:t>
      </w:r>
      <w:r w:rsidRPr="003B686B">
        <w:rPr>
          <w:rFonts w:asciiTheme="majorHAnsi" w:hAnsiTheme="majorHAnsi"/>
          <w:szCs w:val="20"/>
          <w:lang w:val="en-AU"/>
        </w:rPr>
        <w:t xml:space="preserve"> seedling survival in Australian coastal shrubland, </w:t>
      </w:r>
      <w:r w:rsidRPr="003B686B">
        <w:rPr>
          <w:rFonts w:asciiTheme="majorHAnsi" w:hAnsiTheme="majorHAnsi"/>
          <w:i/>
          <w:szCs w:val="20"/>
          <w:lang w:val="en-AU"/>
        </w:rPr>
        <w:t>Biological Invasions</w:t>
      </w:r>
      <w:r w:rsidRPr="003B686B">
        <w:rPr>
          <w:rFonts w:asciiTheme="majorHAnsi" w:hAnsiTheme="majorHAnsi"/>
          <w:szCs w:val="20"/>
          <w:lang w:val="en-AU"/>
        </w:rPr>
        <w:t xml:space="preserve"> 14, 743-755.</w:t>
      </w:r>
      <w:bookmarkEnd w:id="154"/>
    </w:p>
    <w:p w14:paraId="5B52FBB6" w14:textId="77777777" w:rsidR="00E134B2" w:rsidRPr="00A93ACD" w:rsidRDefault="003B686B" w:rsidP="00E134B2">
      <w:pPr>
        <w:ind w:left="567" w:hanging="567"/>
        <w:rPr>
          <w:rFonts w:ascii="Trebuchet MS" w:eastAsia="Calibri" w:hAnsi="Trebuchet MS" w:cs="Trebuchet MS"/>
          <w:color w:val="414142"/>
          <w:sz w:val="14"/>
          <w:szCs w:val="14"/>
          <w:lang w:val="en-AU" w:eastAsia="en-AU" w:bidi="ar-SA"/>
        </w:rPr>
      </w:pPr>
      <w:bookmarkStart w:id="155" w:name="_ENREF_10"/>
      <w:r w:rsidRPr="003B686B">
        <w:rPr>
          <w:rFonts w:asciiTheme="majorHAnsi" w:hAnsiTheme="majorHAnsi"/>
          <w:szCs w:val="20"/>
          <w:lang w:val="en-AU"/>
        </w:rPr>
        <w:t>Brown, A 2012, Glovebox Guide for Managing Rabbits, PestSmart Toolkit publication, Invasive Animals Cooperative Research Centre, Canberra, ACT.</w:t>
      </w:r>
    </w:p>
    <w:p w14:paraId="5B52FBB7" w14:textId="77777777" w:rsidR="00526B47" w:rsidRPr="00A93ACD" w:rsidRDefault="003B686B" w:rsidP="00E134B2">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Bruce, JS 2001, </w:t>
      </w:r>
      <w:r w:rsidRPr="003B686B">
        <w:rPr>
          <w:rStyle w:val="Italic"/>
          <w:rFonts w:asciiTheme="majorHAnsi" w:hAnsiTheme="majorHAnsi" w:cs="Univers-Light"/>
          <w:iCs w:val="0"/>
          <w:color w:val="000000"/>
          <w:szCs w:val="20"/>
          <w:lang w:val="en-AU"/>
        </w:rPr>
        <w:t>Developing technology for target-specific rabbit warren destruction in vegetation protected for conservation and landcare: a report to the Bureau of Rural Sciences Vertebrate Pest Program</w:t>
      </w:r>
      <w:r w:rsidRPr="003B686B">
        <w:rPr>
          <w:rFonts w:asciiTheme="majorHAnsi" w:hAnsiTheme="majorHAnsi" w:cs="Univers-Light"/>
          <w:color w:val="000000"/>
          <w:szCs w:val="20"/>
          <w:lang w:val="en-AU"/>
        </w:rPr>
        <w:t>, Bureau of Rural Sciences and National Feral Animal Control Program, Canberra.</w:t>
      </w:r>
    </w:p>
    <w:p w14:paraId="5B52FBB8" w14:textId="77777777" w:rsidR="00526B47" w:rsidRPr="00A93ACD" w:rsidRDefault="003B686B" w:rsidP="00526B47">
      <w:pPr>
        <w:ind w:left="567" w:hanging="567"/>
        <w:rPr>
          <w:rFonts w:asciiTheme="majorHAnsi" w:hAnsiTheme="majorHAnsi" w:cs="Univers-Light"/>
          <w:color w:val="000000"/>
          <w:szCs w:val="20"/>
          <w:lang w:val="en-AU"/>
        </w:rPr>
      </w:pPr>
      <w:bookmarkStart w:id="156" w:name="_ENREF_11"/>
      <w:bookmarkEnd w:id="155"/>
      <w:r w:rsidRPr="003B686B">
        <w:rPr>
          <w:rFonts w:asciiTheme="majorHAnsi" w:hAnsiTheme="majorHAnsi" w:cs="Univers-Light"/>
          <w:color w:val="000000"/>
          <w:szCs w:val="20"/>
          <w:lang w:val="en-AU"/>
        </w:rPr>
        <w:t xml:space="preserve">Bull, LB &amp; Mules, MW 1943, An investigation of </w:t>
      </w:r>
      <w:r w:rsidRPr="003B686B">
        <w:rPr>
          <w:rFonts w:asciiTheme="majorHAnsi" w:hAnsiTheme="majorHAnsi" w:cs="Univers-Light"/>
          <w:i/>
          <w:color w:val="000000"/>
          <w:szCs w:val="20"/>
          <w:lang w:val="en-AU"/>
        </w:rPr>
        <w:t>Myxomatosis cuniculi</w:t>
      </w:r>
      <w:r w:rsidRPr="003B686B">
        <w:rPr>
          <w:rFonts w:asciiTheme="majorHAnsi" w:hAnsiTheme="majorHAnsi" w:cs="Univers-Light"/>
          <w:color w:val="000000"/>
          <w:szCs w:val="20"/>
          <w:lang w:val="en-AU"/>
        </w:rPr>
        <w:t xml:space="preserve"> with special reference to the possible use of the disease to control rabbit populations in Australia, </w:t>
      </w:r>
      <w:r w:rsidRPr="003B686B">
        <w:rPr>
          <w:rStyle w:val="Italic"/>
          <w:rFonts w:asciiTheme="majorHAnsi" w:hAnsiTheme="majorHAnsi" w:cs="Univers-Light"/>
          <w:iCs w:val="0"/>
          <w:color w:val="000000"/>
          <w:szCs w:val="20"/>
          <w:lang w:val="en-AU"/>
        </w:rPr>
        <w:t>Journal of the Council for Scientific and Industrial Research</w:t>
      </w:r>
      <w:r w:rsidRPr="003B686B">
        <w:rPr>
          <w:rFonts w:asciiTheme="majorHAnsi" w:hAnsiTheme="majorHAnsi" w:cs="Univers-Light"/>
          <w:color w:val="000000"/>
          <w:szCs w:val="20"/>
          <w:lang w:val="en-AU"/>
        </w:rPr>
        <w:t xml:space="preserve"> 16:79–93.</w:t>
      </w:r>
    </w:p>
    <w:p w14:paraId="5B52FBB9" w14:textId="77777777" w:rsidR="00526B47" w:rsidRPr="00A93ACD" w:rsidRDefault="003B686B" w:rsidP="00526B47">
      <w:pPr>
        <w:ind w:left="567" w:hanging="567"/>
        <w:rPr>
          <w:rFonts w:asciiTheme="majorHAnsi" w:hAnsiTheme="majorHAnsi"/>
          <w:szCs w:val="20"/>
          <w:lang w:val="en-AU"/>
        </w:rPr>
      </w:pPr>
      <w:bookmarkStart w:id="157" w:name="_ENREF_13"/>
      <w:bookmarkEnd w:id="156"/>
      <w:r w:rsidRPr="003B686B">
        <w:rPr>
          <w:rFonts w:asciiTheme="majorHAnsi" w:hAnsiTheme="majorHAnsi"/>
          <w:szCs w:val="20"/>
          <w:lang w:val="en-AU"/>
        </w:rPr>
        <w:t xml:space="preserve">Commonwealth of Australia 2008, </w:t>
      </w:r>
      <w:r w:rsidRPr="003B686B">
        <w:rPr>
          <w:rFonts w:asciiTheme="majorHAnsi" w:hAnsiTheme="majorHAnsi"/>
          <w:i/>
          <w:szCs w:val="20"/>
          <w:lang w:val="en-AU"/>
        </w:rPr>
        <w:t xml:space="preserve">Caring for our Country </w:t>
      </w:r>
      <w:r w:rsidR="00604CAA" w:rsidRPr="003B686B">
        <w:rPr>
          <w:rFonts w:asciiTheme="majorHAnsi" w:hAnsiTheme="majorHAnsi"/>
          <w:i/>
          <w:szCs w:val="20"/>
          <w:lang w:val="en-AU"/>
        </w:rPr>
        <w:t>business</w:t>
      </w:r>
      <w:r w:rsidRPr="003B686B">
        <w:rPr>
          <w:rFonts w:asciiTheme="majorHAnsi" w:hAnsiTheme="majorHAnsi"/>
          <w:i/>
          <w:szCs w:val="20"/>
          <w:lang w:val="en-AU"/>
        </w:rPr>
        <w:t xml:space="preserve"> plan 2009-2010</w:t>
      </w:r>
      <w:r w:rsidRPr="003B686B">
        <w:rPr>
          <w:rFonts w:asciiTheme="majorHAnsi" w:hAnsiTheme="majorHAnsi"/>
          <w:szCs w:val="20"/>
          <w:lang w:val="en-AU"/>
        </w:rPr>
        <w:t>, Canberra.</w:t>
      </w:r>
      <w:bookmarkEnd w:id="157"/>
    </w:p>
    <w:p w14:paraId="5B52FBBA" w14:textId="77777777" w:rsidR="00526B47" w:rsidRPr="00A93ACD" w:rsidRDefault="003B686B" w:rsidP="00526B47">
      <w:pPr>
        <w:ind w:left="567" w:hanging="567"/>
        <w:rPr>
          <w:rFonts w:asciiTheme="majorHAnsi" w:hAnsiTheme="majorHAnsi" w:cs="Univers-Light"/>
          <w:color w:val="000000"/>
          <w:szCs w:val="20"/>
          <w:lang w:val="en-AU"/>
        </w:rPr>
      </w:pPr>
      <w:bookmarkStart w:id="158" w:name="_ENREF_14"/>
      <w:r w:rsidRPr="003B686B">
        <w:rPr>
          <w:rFonts w:asciiTheme="majorHAnsi" w:hAnsiTheme="majorHAnsi" w:cs="Univers-Light"/>
          <w:color w:val="000000"/>
          <w:szCs w:val="20"/>
          <w:lang w:val="en-AU"/>
        </w:rPr>
        <w:t xml:space="preserve">Cooke, BD 1983, Changes in the age structure and size of populations of wild rabbits in South Australia, following the introduction of European rabbit fleas, </w:t>
      </w:r>
      <w:r w:rsidRPr="003B686B">
        <w:rPr>
          <w:rFonts w:asciiTheme="majorHAnsi" w:hAnsiTheme="majorHAnsi" w:cs="Univers-LightOblique"/>
          <w:i/>
          <w:iCs/>
          <w:color w:val="000000"/>
          <w:szCs w:val="20"/>
          <w:lang w:val="en-AU"/>
        </w:rPr>
        <w:t>Spilopsyllus cuniculi</w:t>
      </w:r>
      <w:r w:rsidRPr="003B686B">
        <w:rPr>
          <w:rFonts w:asciiTheme="majorHAnsi" w:hAnsiTheme="majorHAnsi" w:cs="Univers-Light"/>
          <w:color w:val="000000"/>
          <w:szCs w:val="20"/>
          <w:lang w:val="en-AU"/>
        </w:rPr>
        <w:t xml:space="preserve"> (Dale), as vectors of myxomatosis, </w:t>
      </w:r>
      <w:r w:rsidRPr="003B686B">
        <w:rPr>
          <w:rStyle w:val="Italic"/>
          <w:rFonts w:asciiTheme="majorHAnsi" w:hAnsiTheme="majorHAnsi" w:cs="Univers-Light"/>
          <w:iCs w:val="0"/>
          <w:color w:val="000000"/>
          <w:szCs w:val="20"/>
          <w:lang w:val="en-AU"/>
        </w:rPr>
        <w:t xml:space="preserve">Australian Wildlife Research </w:t>
      </w:r>
      <w:r w:rsidRPr="003B686B">
        <w:rPr>
          <w:rFonts w:asciiTheme="majorHAnsi" w:hAnsiTheme="majorHAnsi" w:cs="Univers-Light"/>
          <w:color w:val="000000"/>
          <w:szCs w:val="20"/>
          <w:lang w:val="en-AU"/>
        </w:rPr>
        <w:t>10:105–120.</w:t>
      </w:r>
    </w:p>
    <w:p w14:paraId="5B52FBBB" w14:textId="77777777" w:rsidR="0020767B" w:rsidRPr="00A93ACD" w:rsidRDefault="003B686B" w:rsidP="0020767B">
      <w:pPr>
        <w:ind w:left="567" w:hanging="567"/>
        <w:rPr>
          <w:lang w:val="en-AU"/>
        </w:rPr>
      </w:pPr>
      <w:bookmarkStart w:id="159" w:name="_ENREF_15"/>
      <w:bookmarkEnd w:id="158"/>
      <w:r w:rsidRPr="003B686B">
        <w:rPr>
          <w:lang w:val="en-AU"/>
        </w:rPr>
        <w:t xml:space="preserve">Cooke, BD 1993, Integrated control of rabbits, In: </w:t>
      </w:r>
      <w:r w:rsidRPr="003B686B">
        <w:rPr>
          <w:i/>
          <w:lang w:val="en-AU"/>
        </w:rPr>
        <w:t>Australian rabbit control conference</w:t>
      </w:r>
      <w:r w:rsidRPr="003B686B">
        <w:rPr>
          <w:lang w:val="en-AU"/>
        </w:rPr>
        <w:t xml:space="preserve">, Cooke BD (ed), Australian Rabbit Control Conference, Adelaide, 2-3 April 1993, Anti-Rabbit Research Foundation of Australia, 14-17. </w:t>
      </w:r>
    </w:p>
    <w:p w14:paraId="5B52FBBC"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Cooke, BD 1996, </w:t>
      </w:r>
      <w:r w:rsidRPr="003B686B">
        <w:rPr>
          <w:rStyle w:val="Italic"/>
          <w:rFonts w:asciiTheme="majorHAnsi" w:hAnsiTheme="majorHAnsi" w:cs="Univers-Light"/>
          <w:iCs w:val="0"/>
          <w:color w:val="000000"/>
          <w:szCs w:val="20"/>
          <w:lang w:val="en-AU"/>
        </w:rPr>
        <w:t>Analysis of the spread of rabbit calicivirus from Wardang Island through mainland Australia,</w:t>
      </w:r>
      <w:r w:rsidRPr="003B686B">
        <w:rPr>
          <w:rFonts w:asciiTheme="majorHAnsi" w:hAnsiTheme="majorHAnsi" w:cs="Univers-Light"/>
          <w:color w:val="000000"/>
          <w:szCs w:val="20"/>
          <w:lang w:val="en-AU"/>
        </w:rPr>
        <w:t xml:space="preserve"> a report prepared for the Meat Research Corporation, October 1996, Project CS.236.</w:t>
      </w:r>
    </w:p>
    <w:p w14:paraId="5B52FBBD"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Cooke, BD, Chudleigh, P, Simpson, S &amp; Saunders, G 2013, The Economic Benefits of the Biological Control of Rabbits in Australia, 1950–2011, </w:t>
      </w:r>
      <w:r w:rsidRPr="003B686B">
        <w:rPr>
          <w:rFonts w:asciiTheme="majorHAnsi" w:hAnsiTheme="majorHAnsi"/>
          <w:i/>
          <w:szCs w:val="20"/>
          <w:lang w:val="en-AU"/>
        </w:rPr>
        <w:t>Australian Economic History Review</w:t>
      </w:r>
      <w:r w:rsidRPr="003B686B">
        <w:rPr>
          <w:rFonts w:asciiTheme="majorHAnsi" w:hAnsiTheme="majorHAnsi"/>
          <w:szCs w:val="20"/>
          <w:lang w:val="en-AU"/>
        </w:rPr>
        <w:t xml:space="preserve"> 53, 91-107.</w:t>
      </w:r>
      <w:bookmarkEnd w:id="159"/>
    </w:p>
    <w:p w14:paraId="5B52FBBE" w14:textId="77777777" w:rsidR="00E134B2" w:rsidRPr="00A93ACD" w:rsidRDefault="003B686B" w:rsidP="00E134B2">
      <w:pPr>
        <w:ind w:left="567" w:hanging="567"/>
        <w:rPr>
          <w:rFonts w:asciiTheme="majorHAnsi" w:hAnsiTheme="majorHAnsi"/>
          <w:szCs w:val="20"/>
          <w:lang w:val="en-AU"/>
        </w:rPr>
      </w:pPr>
      <w:bookmarkStart w:id="160" w:name="_ENREF_16"/>
      <w:r w:rsidRPr="003B686B">
        <w:rPr>
          <w:rFonts w:asciiTheme="majorHAnsi" w:hAnsiTheme="majorHAnsi"/>
          <w:szCs w:val="20"/>
          <w:lang w:val="en-AU"/>
        </w:rPr>
        <w:t>Cooke, BD &amp; Fenner, F 2002, Rabbit haemorrhagic disease and the biological control of wild rabbits,</w:t>
      </w:r>
      <w:r w:rsidRPr="003B686B">
        <w:rPr>
          <w:rFonts w:asciiTheme="majorHAnsi" w:hAnsiTheme="majorHAnsi"/>
          <w:i/>
          <w:szCs w:val="20"/>
          <w:lang w:val="en-AU"/>
        </w:rPr>
        <w:t xml:space="preserve"> Oryctolagus cuniculus</w:t>
      </w:r>
      <w:r w:rsidRPr="003B686B">
        <w:rPr>
          <w:rFonts w:asciiTheme="majorHAnsi" w:hAnsiTheme="majorHAnsi"/>
          <w:szCs w:val="20"/>
          <w:lang w:val="en-AU"/>
        </w:rPr>
        <w:t xml:space="preserve">, in Australia and New Zealand, </w:t>
      </w:r>
      <w:r w:rsidRPr="003B686B">
        <w:rPr>
          <w:rFonts w:asciiTheme="majorHAnsi" w:hAnsiTheme="majorHAnsi"/>
          <w:i/>
          <w:szCs w:val="20"/>
          <w:lang w:val="en-AU"/>
        </w:rPr>
        <w:t xml:space="preserve">Wildlife Research </w:t>
      </w:r>
      <w:r w:rsidRPr="003B686B">
        <w:rPr>
          <w:rFonts w:asciiTheme="majorHAnsi" w:hAnsiTheme="majorHAnsi"/>
          <w:szCs w:val="20"/>
          <w:lang w:val="en-AU"/>
        </w:rPr>
        <w:t>29:689–706.</w:t>
      </w:r>
    </w:p>
    <w:p w14:paraId="5B52FBBF"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lastRenderedPageBreak/>
        <w:t xml:space="preserve">Cooke, B, Jones, R &amp; Gong, W 2010, An economic decision model of wild rabbit </w:t>
      </w:r>
      <w:r w:rsidRPr="003B686B">
        <w:rPr>
          <w:rFonts w:asciiTheme="majorHAnsi" w:hAnsiTheme="majorHAnsi"/>
          <w:i/>
          <w:szCs w:val="20"/>
          <w:lang w:val="en-AU"/>
        </w:rPr>
        <w:t>Oryctolagus cuniculus</w:t>
      </w:r>
      <w:r w:rsidRPr="003B686B">
        <w:rPr>
          <w:rFonts w:asciiTheme="majorHAnsi" w:hAnsiTheme="majorHAnsi"/>
          <w:szCs w:val="20"/>
          <w:lang w:val="en-AU"/>
        </w:rPr>
        <w:t xml:space="preserve"> control to conserve native vegetation, </w:t>
      </w:r>
      <w:r w:rsidRPr="003B686B">
        <w:rPr>
          <w:rFonts w:asciiTheme="majorHAnsi" w:hAnsiTheme="majorHAnsi"/>
          <w:i/>
          <w:szCs w:val="20"/>
          <w:lang w:val="en-AU"/>
        </w:rPr>
        <w:t>Wildlife Research</w:t>
      </w:r>
      <w:bookmarkEnd w:id="160"/>
      <w:r w:rsidRPr="003B686B">
        <w:rPr>
          <w:rFonts w:asciiTheme="majorHAnsi" w:hAnsiTheme="majorHAnsi"/>
          <w:szCs w:val="20"/>
          <w:lang w:val="en-AU"/>
        </w:rPr>
        <w:t xml:space="preserve">, 37, 558-565. </w:t>
      </w:r>
    </w:p>
    <w:p w14:paraId="5B52FBC0" w14:textId="77777777" w:rsidR="00526B47" w:rsidRPr="00A93ACD" w:rsidRDefault="003B686B" w:rsidP="00526B47">
      <w:pPr>
        <w:ind w:left="567" w:hanging="567"/>
        <w:rPr>
          <w:rFonts w:asciiTheme="majorHAnsi" w:hAnsiTheme="majorHAnsi"/>
          <w:szCs w:val="20"/>
          <w:lang w:val="en-AU"/>
        </w:rPr>
      </w:pPr>
      <w:bookmarkStart w:id="161" w:name="_ENREF_17"/>
      <w:r w:rsidRPr="003B686B">
        <w:rPr>
          <w:rFonts w:asciiTheme="majorHAnsi" w:hAnsiTheme="majorHAnsi"/>
          <w:szCs w:val="20"/>
          <w:lang w:val="en-AU"/>
        </w:rPr>
        <w:t xml:space="preserve">Cooke, BD 2012a, </w:t>
      </w:r>
      <w:r w:rsidRPr="003B686B">
        <w:rPr>
          <w:rFonts w:asciiTheme="majorHAnsi" w:hAnsiTheme="majorHAnsi"/>
          <w:i/>
          <w:szCs w:val="20"/>
          <w:lang w:val="en-AU"/>
        </w:rPr>
        <w:t>Planning landscape-scale rabbit control</w:t>
      </w:r>
      <w:r w:rsidRPr="003B686B">
        <w:rPr>
          <w:rFonts w:asciiTheme="majorHAnsi" w:hAnsiTheme="majorHAnsi"/>
          <w:szCs w:val="20"/>
          <w:lang w:val="en-AU"/>
        </w:rPr>
        <w:t>, PestSmart Toolkit publication, Invasive Animals Cooperative Research Centre, Canberra, Australia.</w:t>
      </w:r>
      <w:bookmarkEnd w:id="161"/>
    </w:p>
    <w:p w14:paraId="5B52FBC1" w14:textId="77777777" w:rsidR="00526B47" w:rsidRPr="00A93ACD" w:rsidRDefault="003B686B" w:rsidP="00526B47">
      <w:pPr>
        <w:ind w:left="567" w:hanging="567"/>
        <w:rPr>
          <w:rFonts w:asciiTheme="majorHAnsi" w:hAnsiTheme="majorHAnsi"/>
          <w:szCs w:val="20"/>
          <w:lang w:val="en-AU"/>
        </w:rPr>
      </w:pPr>
      <w:bookmarkStart w:id="162" w:name="_ENREF_18"/>
      <w:r w:rsidRPr="003B686B">
        <w:rPr>
          <w:rFonts w:asciiTheme="majorHAnsi" w:hAnsiTheme="majorHAnsi"/>
          <w:szCs w:val="20"/>
          <w:lang w:val="en-AU"/>
        </w:rPr>
        <w:t xml:space="preserve">Cooke, BD 2012b, Rabbits: manageable environmental pests or participants in new Australian ecosystems? </w:t>
      </w:r>
      <w:r w:rsidRPr="003B686B">
        <w:rPr>
          <w:rFonts w:asciiTheme="majorHAnsi" w:hAnsiTheme="majorHAnsi"/>
          <w:i/>
          <w:szCs w:val="20"/>
          <w:lang w:val="en-AU"/>
        </w:rPr>
        <w:t>Wildlife Research</w:t>
      </w:r>
      <w:r w:rsidRPr="003B686B">
        <w:rPr>
          <w:rFonts w:asciiTheme="majorHAnsi" w:hAnsiTheme="majorHAnsi"/>
          <w:szCs w:val="20"/>
          <w:lang w:val="en-AU"/>
        </w:rPr>
        <w:t xml:space="preserve"> 39, 279-289.</w:t>
      </w:r>
      <w:bookmarkEnd w:id="162"/>
    </w:p>
    <w:p w14:paraId="5B52FBC2"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Cooke, BD, McPhee, S &amp; Hart Q 2008, </w:t>
      </w:r>
      <w:r w:rsidRPr="003B686B">
        <w:rPr>
          <w:rFonts w:asciiTheme="majorHAnsi" w:hAnsiTheme="majorHAnsi"/>
          <w:i/>
          <w:szCs w:val="20"/>
          <w:lang w:val="en-AU"/>
        </w:rPr>
        <w:t>Rabbits: a Threat to Conservation and Natural Resource Management: How to rapidly assess a rabbit problem and take action</w:t>
      </w:r>
      <w:r w:rsidRPr="003B686B">
        <w:rPr>
          <w:rFonts w:asciiTheme="majorHAnsi" w:hAnsiTheme="majorHAnsi"/>
          <w:szCs w:val="20"/>
          <w:lang w:val="en-AU"/>
        </w:rPr>
        <w:t xml:space="preserve">, Bureau of Resource Sciences, Canberra. </w:t>
      </w:r>
    </w:p>
    <w:p w14:paraId="5B52FBC3" w14:textId="77777777" w:rsidR="00526B47" w:rsidRPr="00A93ACD" w:rsidRDefault="003B686B" w:rsidP="00526B47">
      <w:pPr>
        <w:ind w:left="567" w:hanging="567"/>
        <w:rPr>
          <w:rFonts w:asciiTheme="majorHAnsi" w:hAnsiTheme="majorHAnsi"/>
          <w:szCs w:val="20"/>
          <w:lang w:val="en-AU"/>
        </w:rPr>
      </w:pPr>
      <w:bookmarkStart w:id="163" w:name="_ENREF_20"/>
      <w:r w:rsidRPr="003B686B">
        <w:rPr>
          <w:rFonts w:asciiTheme="majorHAnsi" w:hAnsiTheme="majorHAnsi"/>
          <w:szCs w:val="20"/>
          <w:lang w:val="en-AU"/>
        </w:rPr>
        <w:t>Cox, T, Strive, T, Mutze, G, West, P &amp; Saunders, G 2013,</w:t>
      </w:r>
      <w:r w:rsidRPr="003B686B">
        <w:rPr>
          <w:rFonts w:asciiTheme="majorHAnsi" w:hAnsiTheme="majorHAnsi"/>
          <w:i/>
          <w:szCs w:val="20"/>
          <w:lang w:val="en-AU"/>
        </w:rPr>
        <w:t xml:space="preserve"> Benefits of rabbit biocontrol in Australia</w:t>
      </w:r>
      <w:r w:rsidRPr="003B686B">
        <w:rPr>
          <w:rFonts w:asciiTheme="majorHAnsi" w:hAnsiTheme="majorHAnsi"/>
          <w:szCs w:val="20"/>
          <w:lang w:val="en-AU"/>
        </w:rPr>
        <w:t>, PestSmart Toolkit publication, Invasive Animals Cooperative Research Centre, Canberra.</w:t>
      </w:r>
      <w:bookmarkEnd w:id="163"/>
    </w:p>
    <w:p w14:paraId="5B52FBC4" w14:textId="77777777" w:rsidR="00526B47" w:rsidRPr="00A93ACD" w:rsidRDefault="003B686B" w:rsidP="00526B47">
      <w:pPr>
        <w:ind w:left="567" w:hanging="567"/>
        <w:rPr>
          <w:rFonts w:asciiTheme="majorHAnsi" w:hAnsiTheme="majorHAnsi"/>
          <w:szCs w:val="20"/>
          <w:lang w:val="en-AU"/>
        </w:rPr>
      </w:pPr>
      <w:bookmarkStart w:id="164" w:name="_ENREF_22"/>
      <w:r w:rsidRPr="003B686B">
        <w:rPr>
          <w:rFonts w:asciiTheme="majorHAnsi" w:hAnsiTheme="majorHAnsi"/>
          <w:szCs w:val="20"/>
          <w:lang w:val="en-AU"/>
        </w:rPr>
        <w:t xml:space="preserve">Denham, AJ &amp; Auld, TD 2004, Survival and recruitment of seedlings and suckers of trees and shrubs of the Australian arid zone following habitat management and the outbreak of rabbit calicivirus disease (RCD), </w:t>
      </w:r>
      <w:r w:rsidRPr="003B686B">
        <w:rPr>
          <w:rFonts w:asciiTheme="majorHAnsi" w:hAnsiTheme="majorHAnsi"/>
          <w:i/>
          <w:szCs w:val="20"/>
          <w:lang w:val="en-AU"/>
        </w:rPr>
        <w:t>Austral Ecology</w:t>
      </w:r>
      <w:r w:rsidRPr="003B686B">
        <w:rPr>
          <w:rFonts w:asciiTheme="majorHAnsi" w:hAnsiTheme="majorHAnsi"/>
          <w:szCs w:val="20"/>
          <w:lang w:val="en-AU"/>
        </w:rPr>
        <w:t xml:space="preserve"> 29, 585–599.</w:t>
      </w:r>
      <w:bookmarkEnd w:id="164"/>
    </w:p>
    <w:p w14:paraId="5B52FBC5" w14:textId="77777777" w:rsidR="00526B47" w:rsidRPr="00A93ACD" w:rsidRDefault="003B686B" w:rsidP="00526B47">
      <w:pPr>
        <w:ind w:left="567" w:hanging="567"/>
        <w:rPr>
          <w:rFonts w:asciiTheme="majorHAnsi" w:hAnsiTheme="majorHAnsi"/>
          <w:szCs w:val="20"/>
          <w:lang w:val="en-AU"/>
        </w:rPr>
      </w:pPr>
      <w:bookmarkStart w:id="165" w:name="_ENREF_23"/>
      <w:r w:rsidRPr="003B686B">
        <w:rPr>
          <w:rFonts w:asciiTheme="majorHAnsi" w:hAnsiTheme="majorHAnsi"/>
          <w:szCs w:val="20"/>
          <w:lang w:val="en-AU"/>
        </w:rPr>
        <w:t xml:space="preserve">Department of the Environment </w:t>
      </w:r>
      <w:r w:rsidR="007A735E">
        <w:rPr>
          <w:rFonts w:asciiTheme="majorHAnsi" w:hAnsiTheme="majorHAnsi"/>
          <w:szCs w:val="20"/>
          <w:lang w:val="en-AU"/>
        </w:rPr>
        <w:t>2016</w:t>
      </w:r>
      <w:r w:rsidRPr="003B686B">
        <w:rPr>
          <w:rFonts w:asciiTheme="majorHAnsi" w:hAnsiTheme="majorHAnsi"/>
          <w:szCs w:val="20"/>
          <w:lang w:val="en-AU"/>
        </w:rPr>
        <w:t xml:space="preserve">, </w:t>
      </w:r>
      <w:r w:rsidRPr="003B686B">
        <w:rPr>
          <w:rFonts w:asciiTheme="majorHAnsi" w:hAnsiTheme="majorHAnsi"/>
          <w:i/>
          <w:szCs w:val="20"/>
          <w:lang w:val="en-AU"/>
        </w:rPr>
        <w:t>Species Profile and Threats Database</w:t>
      </w:r>
      <w:r w:rsidRPr="003B686B">
        <w:rPr>
          <w:rFonts w:asciiTheme="majorHAnsi" w:hAnsiTheme="majorHAnsi"/>
          <w:szCs w:val="20"/>
          <w:lang w:val="en-AU"/>
        </w:rPr>
        <w:t>. Commonwealth of Australia</w:t>
      </w:r>
      <w:bookmarkEnd w:id="165"/>
      <w:r w:rsidRPr="003B686B">
        <w:rPr>
          <w:rFonts w:asciiTheme="majorHAnsi" w:hAnsiTheme="majorHAnsi"/>
          <w:szCs w:val="20"/>
          <w:lang w:val="en-AU"/>
        </w:rPr>
        <w:t xml:space="preserve">, Available at: </w:t>
      </w:r>
      <w:hyperlink r:id="rId22" w:history="1">
        <w:r>
          <w:rPr>
            <w:rStyle w:val="Hyperlink"/>
            <w:rFonts w:asciiTheme="majorHAnsi" w:hAnsiTheme="majorHAnsi"/>
            <w:szCs w:val="20"/>
            <w:lang w:val="en-AU"/>
          </w:rPr>
          <w:t>http://www.environment.gov.au/cgi-bin/sprat/public/sprat.pl</w:t>
        </w:r>
      </w:hyperlink>
    </w:p>
    <w:p w14:paraId="5B52FBC6" w14:textId="77777777" w:rsidR="00526B47" w:rsidRPr="00A93ACD" w:rsidRDefault="003B686B" w:rsidP="00526B47">
      <w:pPr>
        <w:ind w:left="567" w:hanging="567"/>
        <w:rPr>
          <w:rFonts w:asciiTheme="majorHAnsi" w:hAnsiTheme="majorHAnsi"/>
          <w:szCs w:val="20"/>
          <w:lang w:val="en-AU"/>
        </w:rPr>
      </w:pPr>
      <w:bookmarkStart w:id="166" w:name="_ENREF_24"/>
      <w:r w:rsidRPr="003B686B">
        <w:rPr>
          <w:rFonts w:asciiTheme="majorHAnsi" w:hAnsiTheme="majorHAnsi"/>
          <w:szCs w:val="20"/>
          <w:lang w:val="en-AU"/>
        </w:rPr>
        <w:t xml:space="preserve">DEPI (Victorian Department of Environment and Primary Industries) 2015, </w:t>
      </w:r>
      <w:r w:rsidRPr="003B686B">
        <w:rPr>
          <w:rFonts w:asciiTheme="majorHAnsi" w:hAnsiTheme="majorHAnsi"/>
          <w:i/>
          <w:szCs w:val="20"/>
          <w:lang w:val="en-AU"/>
        </w:rPr>
        <w:t>Horehound,</w:t>
      </w:r>
      <w:r w:rsidRPr="003B686B">
        <w:rPr>
          <w:rFonts w:asciiTheme="majorHAnsi" w:hAnsiTheme="majorHAnsi"/>
          <w:szCs w:val="20"/>
          <w:lang w:val="en-AU"/>
        </w:rPr>
        <w:t xml:space="preserve"> Available at: &lt;</w:t>
      </w:r>
      <w:hyperlink r:id="rId23" w:history="1">
        <w:r>
          <w:rPr>
            <w:rStyle w:val="Hyperlink"/>
            <w:rFonts w:asciiTheme="majorHAnsi" w:hAnsiTheme="majorHAnsi"/>
            <w:szCs w:val="20"/>
            <w:lang w:val="en-AU"/>
          </w:rPr>
          <w:t>http://www.depi.vic.gov.au/agriculture-and-food/pests-diseases-and-weeds/weeds/a-z-of-weeds/horehound</w:t>
        </w:r>
      </w:hyperlink>
      <w:r w:rsidRPr="003B686B">
        <w:rPr>
          <w:rFonts w:asciiTheme="majorHAnsi" w:hAnsiTheme="majorHAnsi"/>
          <w:szCs w:val="20"/>
          <w:lang w:val="en-AU"/>
        </w:rPr>
        <w:t>&gt;, [Accessed on 22 June 2015]</w:t>
      </w:r>
    </w:p>
    <w:p w14:paraId="5B52FBC7" w14:textId="77777777" w:rsidR="00FD187D" w:rsidRPr="00A93ACD" w:rsidRDefault="003B686B" w:rsidP="00526B47">
      <w:pPr>
        <w:ind w:left="567" w:hanging="567"/>
        <w:rPr>
          <w:rFonts w:asciiTheme="majorHAnsi" w:hAnsiTheme="majorHAnsi" w:cs="Univers-Light"/>
          <w:color w:val="000000"/>
          <w:szCs w:val="20"/>
          <w:lang w:val="en-AU"/>
        </w:rPr>
      </w:pPr>
      <w:bookmarkStart w:id="167" w:name="_ENREF_26"/>
      <w:bookmarkEnd w:id="166"/>
      <w:r w:rsidRPr="003B686B">
        <w:rPr>
          <w:rFonts w:asciiTheme="majorHAnsi" w:hAnsiTheme="majorHAnsi" w:cs="Univers-Light"/>
          <w:color w:val="000000"/>
          <w:szCs w:val="20"/>
          <w:lang w:val="en-AU"/>
        </w:rPr>
        <w:t xml:space="preserve">DPI 2013, </w:t>
      </w:r>
      <w:r w:rsidRPr="003B686B">
        <w:rPr>
          <w:rFonts w:asciiTheme="majorHAnsi" w:hAnsiTheme="majorHAnsi" w:cs="Univers-Light"/>
          <w:i/>
          <w:color w:val="000000"/>
          <w:szCs w:val="20"/>
          <w:lang w:val="en-AU"/>
        </w:rPr>
        <w:t>Biology, ecology and management of vertebrate pests in NSW</w:t>
      </w:r>
      <w:r w:rsidRPr="003B686B">
        <w:rPr>
          <w:rFonts w:asciiTheme="majorHAnsi" w:hAnsiTheme="majorHAnsi" w:cs="Univers-Light"/>
          <w:color w:val="000000"/>
          <w:szCs w:val="20"/>
          <w:lang w:val="en-AU"/>
        </w:rPr>
        <w:t xml:space="preserve">. NSW Department of Primary Industries, Orange. </w:t>
      </w:r>
    </w:p>
    <w:p w14:paraId="5B52FBC8" w14:textId="77777777" w:rsidR="003F77AA"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DPI 2012 </w:t>
      </w:r>
      <w:r w:rsidRPr="003B686B">
        <w:rPr>
          <w:rFonts w:asciiTheme="majorHAnsi" w:hAnsiTheme="majorHAnsi" w:cs="Univers-Light"/>
          <w:i/>
          <w:color w:val="000000"/>
          <w:szCs w:val="20"/>
          <w:lang w:val="en-AU"/>
        </w:rPr>
        <w:t>Rabbit biology</w:t>
      </w:r>
      <w:r w:rsidRPr="003B686B">
        <w:rPr>
          <w:rFonts w:asciiTheme="majorHAnsi" w:hAnsiTheme="majorHAnsi" w:cs="Univers-Light"/>
          <w:color w:val="000000"/>
          <w:szCs w:val="20"/>
          <w:lang w:val="en-AU"/>
        </w:rPr>
        <w:t xml:space="preserve">, Available at: </w:t>
      </w:r>
      <w:hyperlink r:id="rId24" w:history="1">
        <w:r w:rsidRPr="003B686B">
          <w:rPr>
            <w:rStyle w:val="Hyperlink"/>
            <w:rFonts w:asciiTheme="majorHAnsi" w:hAnsiTheme="majorHAnsi" w:cs="Univers-Light"/>
            <w:szCs w:val="20"/>
            <w:lang w:val="en-AU"/>
          </w:rPr>
          <w:t>http://www.dpi.nsw.gov.au/agriculture/pests-weeds/vertebrate-pests/pest-animals-in-nsw/rabbit-biology</w:t>
        </w:r>
      </w:hyperlink>
      <w:r w:rsidRPr="003B686B">
        <w:rPr>
          <w:rFonts w:asciiTheme="majorHAnsi" w:hAnsiTheme="majorHAnsi" w:cs="Univers-Light"/>
          <w:color w:val="000000"/>
          <w:szCs w:val="20"/>
          <w:lang w:val="en-AU"/>
        </w:rPr>
        <w:t xml:space="preserve"> </w:t>
      </w:r>
      <w:r w:rsidRPr="003B686B">
        <w:rPr>
          <w:rFonts w:asciiTheme="majorHAnsi" w:hAnsiTheme="majorHAnsi"/>
          <w:szCs w:val="20"/>
          <w:lang w:val="en-AU"/>
        </w:rPr>
        <w:t>[Accessed on 22 June 2015]</w:t>
      </w:r>
    </w:p>
    <w:p w14:paraId="5B52FBC9"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Dunsmore, JD &amp; Price, WJ 1972, A non-winter epizootic of myxomatosis in subalpine south-eastern Australia, </w:t>
      </w:r>
      <w:r w:rsidRPr="003B686B">
        <w:rPr>
          <w:rStyle w:val="Italic"/>
          <w:rFonts w:asciiTheme="majorHAnsi" w:hAnsiTheme="majorHAnsi" w:cs="Univers-Light"/>
          <w:iCs w:val="0"/>
          <w:color w:val="000000"/>
          <w:szCs w:val="20"/>
          <w:lang w:val="en-AU"/>
        </w:rPr>
        <w:t>Australian Journal of Zoology</w:t>
      </w:r>
      <w:r w:rsidRPr="003B686B">
        <w:rPr>
          <w:rFonts w:asciiTheme="majorHAnsi" w:hAnsiTheme="majorHAnsi" w:cs="Univers-Light"/>
          <w:color w:val="000000"/>
          <w:szCs w:val="20"/>
          <w:lang w:val="en-AU"/>
        </w:rPr>
        <w:t xml:space="preserve"> 20:405–409.</w:t>
      </w:r>
    </w:p>
    <w:p w14:paraId="5B52FBCA" w14:textId="77777777" w:rsidR="00E52E95"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DSEWPAC, 2011, </w:t>
      </w:r>
      <w:r w:rsidRPr="003B686B">
        <w:rPr>
          <w:rFonts w:asciiTheme="majorHAnsi" w:hAnsiTheme="majorHAnsi" w:cs="Univers-Light"/>
          <w:i/>
          <w:color w:val="000000"/>
          <w:szCs w:val="20"/>
          <w:lang w:val="en-AU"/>
        </w:rPr>
        <w:t>Fact sheet: Feral European rabbit (Oryctolagus cuniculus).</w:t>
      </w:r>
      <w:r w:rsidRPr="003B686B">
        <w:rPr>
          <w:rFonts w:asciiTheme="majorHAnsi" w:hAnsiTheme="majorHAnsi" w:cs="Univers-Light"/>
          <w:color w:val="000000"/>
          <w:szCs w:val="20"/>
          <w:lang w:val="en-AU"/>
        </w:rPr>
        <w:t xml:space="preserve"> Australian Government Department of Sustainability, Environment, Water, Population and Communities, Canberra, Available at: </w:t>
      </w:r>
      <w:hyperlink r:id="rId25" w:history="1">
        <w:r w:rsidRPr="003B686B">
          <w:rPr>
            <w:rStyle w:val="Hyperlink"/>
            <w:rFonts w:asciiTheme="majorHAnsi" w:hAnsiTheme="majorHAnsi" w:cs="Univers-Light"/>
            <w:szCs w:val="20"/>
            <w:lang w:val="en-AU"/>
          </w:rPr>
          <w:t>https://www.environment.gov.au/system/files/resources/7ba1c152-7eba-4dc0-a635-2a2c17bcd794/files/rabbit.pdf</w:t>
        </w:r>
      </w:hyperlink>
      <w:r w:rsidRPr="003B686B">
        <w:rPr>
          <w:rFonts w:asciiTheme="majorHAnsi" w:hAnsiTheme="majorHAnsi" w:cs="Univers-Light"/>
          <w:color w:val="000000"/>
          <w:szCs w:val="20"/>
          <w:lang w:val="en-AU"/>
        </w:rPr>
        <w:t xml:space="preserve"> [Accessed on 29 June 2015].</w:t>
      </w:r>
    </w:p>
    <w:p w14:paraId="5B52FBCB"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EA (Environment Australia) 1999, </w:t>
      </w:r>
      <w:r w:rsidRPr="003B686B">
        <w:rPr>
          <w:rStyle w:val="Italic"/>
          <w:rFonts w:asciiTheme="majorHAnsi" w:hAnsiTheme="majorHAnsi" w:cs="Univers-Light"/>
          <w:iCs w:val="0"/>
          <w:color w:val="000000"/>
          <w:szCs w:val="20"/>
          <w:lang w:val="en-AU"/>
        </w:rPr>
        <w:t>Threat abatement plan for competition and land degradation by feral rabbits</w:t>
      </w:r>
      <w:r w:rsidRPr="003B686B">
        <w:rPr>
          <w:rFonts w:asciiTheme="majorHAnsi" w:hAnsiTheme="majorHAnsi" w:cs="Univers-Light"/>
          <w:color w:val="000000"/>
          <w:szCs w:val="20"/>
          <w:lang w:val="en-AU"/>
        </w:rPr>
        <w:t>, EA, Canberra.</w:t>
      </w:r>
    </w:p>
    <w:p w14:paraId="5B52FBCC" w14:textId="77777777" w:rsidR="00526B47" w:rsidRPr="00A93ACD" w:rsidRDefault="003B686B" w:rsidP="00526B47">
      <w:pPr>
        <w:ind w:left="567" w:hanging="567"/>
        <w:rPr>
          <w:rFonts w:asciiTheme="majorHAnsi" w:hAnsiTheme="majorHAnsi"/>
          <w:szCs w:val="20"/>
          <w:lang w:val="en-AU"/>
        </w:rPr>
      </w:pPr>
      <w:bookmarkStart w:id="168" w:name="_ENREF_28"/>
      <w:bookmarkEnd w:id="167"/>
      <w:r w:rsidRPr="003B686B">
        <w:rPr>
          <w:rFonts w:asciiTheme="majorHAnsi" w:hAnsiTheme="majorHAnsi"/>
          <w:szCs w:val="20"/>
          <w:lang w:val="en-AU"/>
        </w:rPr>
        <w:t>Eldridge, DJ, Costantinides, C &amp; Vine, A 2006, Short-term vegetation and soil responses to mechanical destruction of rabbit (</w:t>
      </w:r>
      <w:r w:rsidRPr="003B686B">
        <w:rPr>
          <w:rFonts w:asciiTheme="majorHAnsi" w:hAnsiTheme="majorHAnsi"/>
          <w:i/>
          <w:szCs w:val="20"/>
          <w:lang w:val="en-AU"/>
        </w:rPr>
        <w:t>Oryctolagus cuniculus</w:t>
      </w:r>
      <w:r w:rsidRPr="003B686B">
        <w:rPr>
          <w:rFonts w:asciiTheme="majorHAnsi" w:hAnsiTheme="majorHAnsi"/>
          <w:szCs w:val="20"/>
          <w:lang w:val="en-AU"/>
        </w:rPr>
        <w:t xml:space="preserve"> L.) warrens in an Australian box woodland, </w:t>
      </w:r>
      <w:r w:rsidRPr="003B686B">
        <w:rPr>
          <w:rFonts w:asciiTheme="majorHAnsi" w:hAnsiTheme="majorHAnsi"/>
          <w:i/>
          <w:szCs w:val="20"/>
          <w:lang w:val="en-AU"/>
        </w:rPr>
        <w:t>Restoration Ecology</w:t>
      </w:r>
      <w:r w:rsidRPr="003B686B">
        <w:rPr>
          <w:rFonts w:asciiTheme="majorHAnsi" w:hAnsiTheme="majorHAnsi"/>
          <w:szCs w:val="20"/>
          <w:lang w:val="en-AU"/>
        </w:rPr>
        <w:t xml:space="preserve"> 14, 50-59. </w:t>
      </w:r>
    </w:p>
    <w:p w14:paraId="5B52FBCD"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Elsworth, P, Kovaliski, J &amp; Cooke, B 2012, Rabbit haemorrhagic disease: are Australian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evolving resistance to infection with Czech CAPM 351 RHDV? </w:t>
      </w:r>
      <w:r w:rsidRPr="003B686B">
        <w:rPr>
          <w:rFonts w:asciiTheme="majorHAnsi" w:hAnsiTheme="majorHAnsi"/>
          <w:i/>
          <w:szCs w:val="20"/>
          <w:lang w:val="en-AU"/>
        </w:rPr>
        <w:t>Epidemiology and infection</w:t>
      </w:r>
      <w:r w:rsidRPr="003B686B">
        <w:rPr>
          <w:rFonts w:asciiTheme="majorHAnsi" w:hAnsiTheme="majorHAnsi"/>
          <w:szCs w:val="20"/>
          <w:lang w:val="en-AU"/>
        </w:rPr>
        <w:t xml:space="preserve"> 140, 1972-1981.</w:t>
      </w:r>
      <w:bookmarkEnd w:id="168"/>
    </w:p>
    <w:p w14:paraId="5B52FBCE" w14:textId="77777777" w:rsidR="00542D2E" w:rsidRDefault="00542D2E" w:rsidP="00526B47">
      <w:pPr>
        <w:ind w:left="567" w:hanging="567"/>
        <w:rPr>
          <w:rFonts w:asciiTheme="majorHAnsi" w:hAnsiTheme="majorHAnsi"/>
          <w:szCs w:val="20"/>
          <w:lang w:val="en-AU"/>
        </w:rPr>
      </w:pPr>
      <w:bookmarkStart w:id="169" w:name="_ENREF_29"/>
      <w:r>
        <w:rPr>
          <w:rFonts w:asciiTheme="majorHAnsi" w:hAnsiTheme="majorHAnsi"/>
          <w:szCs w:val="20"/>
          <w:lang w:val="en-AU"/>
        </w:rPr>
        <w:t xml:space="preserve">ERIN, 2015, Map produced </w:t>
      </w:r>
      <w:r>
        <w:t>by Environmental Resources Information Network (ERIN), Australian Government Department of the Environment, Canberra</w:t>
      </w:r>
    </w:p>
    <w:p w14:paraId="5B52FBCF"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Fenner, F &amp; Fantini, B 1999, </w:t>
      </w:r>
      <w:r w:rsidRPr="003B686B">
        <w:rPr>
          <w:rFonts w:asciiTheme="majorHAnsi" w:hAnsiTheme="majorHAnsi"/>
          <w:i/>
          <w:szCs w:val="20"/>
          <w:lang w:val="en-AU"/>
        </w:rPr>
        <w:t>Biological control of vertebrate pests: the history of myxomatosis, an experiment in evolution</w:t>
      </w:r>
      <w:r w:rsidRPr="003B686B">
        <w:rPr>
          <w:rFonts w:asciiTheme="majorHAnsi" w:hAnsiTheme="majorHAnsi"/>
          <w:szCs w:val="20"/>
          <w:lang w:val="en-AU"/>
        </w:rPr>
        <w:t>, CABI publishing.</w:t>
      </w:r>
      <w:bookmarkEnd w:id="169"/>
    </w:p>
    <w:p w14:paraId="5B52FBD0" w14:textId="77777777" w:rsidR="008F20BD" w:rsidRPr="00A93ACD" w:rsidRDefault="003B686B" w:rsidP="008F20BD">
      <w:pPr>
        <w:ind w:left="567" w:hanging="567"/>
        <w:rPr>
          <w:rFonts w:asciiTheme="majorHAnsi" w:hAnsiTheme="majorHAnsi"/>
          <w:szCs w:val="20"/>
          <w:lang w:val="en-AU"/>
        </w:rPr>
      </w:pPr>
      <w:bookmarkStart w:id="170" w:name="_ENREF_32"/>
      <w:r w:rsidRPr="003B686B">
        <w:rPr>
          <w:rFonts w:asciiTheme="majorHAnsi" w:hAnsiTheme="majorHAnsi"/>
          <w:szCs w:val="20"/>
          <w:lang w:val="en-AU"/>
        </w:rPr>
        <w:t xml:space="preserve">Fisher, P, Brown, S &amp; Arrow, J 2015, Pindone residues in rabbit tissues: implications for secondary hazard and risk to non-target wildlife, </w:t>
      </w:r>
      <w:r w:rsidRPr="003B686B">
        <w:rPr>
          <w:rFonts w:asciiTheme="majorHAnsi" w:hAnsiTheme="majorHAnsi"/>
          <w:i/>
          <w:szCs w:val="20"/>
          <w:lang w:val="en-AU"/>
        </w:rPr>
        <w:t>Wildlife Research</w:t>
      </w:r>
      <w:r w:rsidRPr="003B686B">
        <w:rPr>
          <w:rFonts w:asciiTheme="majorHAnsi" w:hAnsiTheme="majorHAnsi"/>
          <w:szCs w:val="20"/>
          <w:lang w:val="en-AU"/>
        </w:rPr>
        <w:t xml:space="preserve"> 42, 362-370. </w:t>
      </w:r>
    </w:p>
    <w:p w14:paraId="5B52FBD1"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lastRenderedPageBreak/>
        <w:t xml:space="preserve">Fitzgerald, G &amp; Wilkinson, R 2009, </w:t>
      </w:r>
      <w:r w:rsidRPr="003B686B">
        <w:rPr>
          <w:rFonts w:asciiTheme="majorHAnsi" w:hAnsiTheme="majorHAnsi"/>
          <w:i/>
          <w:szCs w:val="20"/>
          <w:lang w:val="en-AU"/>
        </w:rPr>
        <w:t>Assessing the social impact of invasive animals in Australia</w:t>
      </w:r>
      <w:r w:rsidRPr="003B686B">
        <w:rPr>
          <w:rFonts w:asciiTheme="majorHAnsi" w:hAnsiTheme="majorHAnsi"/>
          <w:szCs w:val="20"/>
          <w:lang w:val="en-AU"/>
        </w:rPr>
        <w:t>, Invasive Animals Cooperative Research Centre, Canberra.</w:t>
      </w:r>
      <w:bookmarkEnd w:id="170"/>
    </w:p>
    <w:p w14:paraId="5B52FBD2" w14:textId="77777777" w:rsidR="00526B47" w:rsidRPr="00A93ACD" w:rsidRDefault="003B686B" w:rsidP="00526B47">
      <w:pPr>
        <w:ind w:left="567" w:hanging="567"/>
        <w:rPr>
          <w:rFonts w:asciiTheme="majorHAnsi" w:hAnsiTheme="majorHAnsi"/>
          <w:szCs w:val="20"/>
          <w:lang w:val="en-AU"/>
        </w:rPr>
      </w:pPr>
      <w:bookmarkStart w:id="171" w:name="_ENREF_34"/>
      <w:r w:rsidRPr="003B686B">
        <w:rPr>
          <w:rFonts w:asciiTheme="majorHAnsi" w:hAnsiTheme="majorHAnsi"/>
          <w:szCs w:val="20"/>
          <w:lang w:val="en-AU"/>
        </w:rPr>
        <w:t xml:space="preserve">Gigliotti, F, Marks, CA &amp; Busana, F 2009, Performance and humaneness of chloropicrin, phosphine and carbon monoxide as rabbit-warren fumigants, </w:t>
      </w:r>
      <w:r w:rsidRPr="003B686B">
        <w:rPr>
          <w:rFonts w:asciiTheme="majorHAnsi" w:hAnsiTheme="majorHAnsi"/>
          <w:i/>
          <w:szCs w:val="20"/>
          <w:lang w:val="en-AU"/>
        </w:rPr>
        <w:t>Wildlife Research</w:t>
      </w:r>
      <w:r w:rsidRPr="003B686B">
        <w:rPr>
          <w:rFonts w:asciiTheme="majorHAnsi" w:hAnsiTheme="majorHAnsi"/>
          <w:szCs w:val="20"/>
          <w:lang w:val="en-AU"/>
        </w:rPr>
        <w:t xml:space="preserve"> 36, 333-341.</w:t>
      </w:r>
      <w:bookmarkEnd w:id="171"/>
    </w:p>
    <w:p w14:paraId="5B52FBD3" w14:textId="77777777" w:rsidR="00526B47" w:rsidRPr="00A93ACD" w:rsidRDefault="003B686B" w:rsidP="00526B47">
      <w:pPr>
        <w:ind w:left="567" w:hanging="567"/>
        <w:rPr>
          <w:rFonts w:asciiTheme="majorHAnsi" w:hAnsiTheme="majorHAnsi"/>
          <w:szCs w:val="20"/>
          <w:lang w:val="en-AU"/>
        </w:rPr>
      </w:pPr>
      <w:bookmarkStart w:id="172" w:name="_ENREF_35"/>
      <w:r w:rsidRPr="003B686B">
        <w:rPr>
          <w:rFonts w:asciiTheme="majorHAnsi" w:hAnsiTheme="majorHAnsi"/>
          <w:szCs w:val="20"/>
          <w:lang w:val="en-AU"/>
        </w:rPr>
        <w:t xml:space="preserve">Glen, AS &amp; Dickman, CR 2005, Complex interactions among mammalian carnivores in Australia, and their implications for wildlife management, </w:t>
      </w:r>
      <w:r w:rsidRPr="003B686B">
        <w:rPr>
          <w:rFonts w:asciiTheme="majorHAnsi" w:hAnsiTheme="majorHAnsi"/>
          <w:i/>
          <w:szCs w:val="20"/>
          <w:lang w:val="en-AU"/>
        </w:rPr>
        <w:t>Biological Review</w:t>
      </w:r>
      <w:r w:rsidRPr="003B686B">
        <w:rPr>
          <w:rFonts w:asciiTheme="majorHAnsi" w:hAnsiTheme="majorHAnsi"/>
          <w:szCs w:val="20"/>
          <w:lang w:val="en-AU"/>
        </w:rPr>
        <w:t xml:space="preserve"> 80, 387-401. </w:t>
      </w:r>
    </w:p>
    <w:p w14:paraId="5B52FBD4" w14:textId="77777777" w:rsidR="00BE6370" w:rsidRPr="00A93ACD" w:rsidRDefault="003B686B" w:rsidP="00BE6370">
      <w:pPr>
        <w:ind w:left="567" w:hanging="567"/>
        <w:rPr>
          <w:lang w:val="en-AU"/>
        </w:rPr>
      </w:pPr>
      <w:r w:rsidRPr="003B686B">
        <w:rPr>
          <w:lang w:val="en-AU"/>
        </w:rPr>
        <w:t xml:space="preserve">Gong, W, Sinden, J, Braysher, M, Jones, R &amp; Wales, NS 2009, </w:t>
      </w:r>
      <w:r w:rsidRPr="003B686B">
        <w:rPr>
          <w:i/>
          <w:lang w:val="en-AU"/>
        </w:rPr>
        <w:t>The economic impacts of vertebrate pests in Australia,</w:t>
      </w:r>
      <w:r w:rsidRPr="003B686B">
        <w:rPr>
          <w:lang w:val="en-AU"/>
        </w:rPr>
        <w:t xml:space="preserve"> Invasive Animals Cooperative Research Centre Canberra. </w:t>
      </w:r>
    </w:p>
    <w:p w14:paraId="5B52FBD5" w14:textId="77777777" w:rsidR="00526B47" w:rsidRPr="00A93ACD" w:rsidRDefault="003B686B" w:rsidP="00526B47">
      <w:pPr>
        <w:ind w:left="567" w:hanging="567"/>
        <w:rPr>
          <w:rFonts w:asciiTheme="majorHAnsi" w:hAnsiTheme="majorHAnsi"/>
          <w:szCs w:val="20"/>
          <w:lang w:val="en-AU"/>
        </w:rPr>
      </w:pPr>
      <w:bookmarkStart w:id="173" w:name="_ENREF_39"/>
      <w:bookmarkEnd w:id="172"/>
      <w:r w:rsidRPr="003B686B">
        <w:rPr>
          <w:rFonts w:asciiTheme="majorHAnsi" w:hAnsiTheme="majorHAnsi"/>
          <w:szCs w:val="20"/>
          <w:lang w:val="en-AU"/>
        </w:rPr>
        <w:t xml:space="preserve">Henzell, RP, Cooke, BD &amp; Mutze, GJ 2008, The future biological control of pest populations of European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w:t>
      </w:r>
      <w:r w:rsidRPr="003B686B">
        <w:rPr>
          <w:rFonts w:asciiTheme="majorHAnsi" w:hAnsiTheme="majorHAnsi"/>
          <w:i/>
          <w:szCs w:val="20"/>
          <w:lang w:val="en-AU"/>
        </w:rPr>
        <w:t>Wildlife Research</w:t>
      </w:r>
      <w:r w:rsidRPr="003B686B">
        <w:rPr>
          <w:rFonts w:asciiTheme="majorHAnsi" w:hAnsiTheme="majorHAnsi"/>
          <w:szCs w:val="20"/>
          <w:lang w:val="en-AU"/>
        </w:rPr>
        <w:t xml:space="preserve"> 35, 633-650.</w:t>
      </w:r>
      <w:bookmarkEnd w:id="173"/>
    </w:p>
    <w:p w14:paraId="5B52FBD6" w14:textId="77777777" w:rsidR="00526B47" w:rsidRPr="00A93ACD" w:rsidRDefault="003B686B" w:rsidP="00526B47">
      <w:pPr>
        <w:ind w:left="567" w:hanging="567"/>
        <w:rPr>
          <w:rFonts w:asciiTheme="majorHAnsi" w:hAnsiTheme="majorHAnsi"/>
          <w:szCs w:val="20"/>
          <w:lang w:val="en-AU"/>
        </w:rPr>
      </w:pPr>
      <w:bookmarkStart w:id="174" w:name="_ENREF_42"/>
      <w:r w:rsidRPr="003B686B">
        <w:rPr>
          <w:rFonts w:asciiTheme="majorHAnsi" w:hAnsiTheme="majorHAnsi"/>
          <w:szCs w:val="20"/>
          <w:lang w:val="en-AU"/>
        </w:rPr>
        <w:t xml:space="preserve">Holden, C &amp; Mutze, G 2002, Impact of rabbit haemorrhagic disease on introduced predators in the Flinders Ranges, South Australia, </w:t>
      </w:r>
      <w:r w:rsidRPr="003B686B">
        <w:rPr>
          <w:rFonts w:asciiTheme="majorHAnsi" w:hAnsiTheme="majorHAnsi"/>
          <w:i/>
          <w:szCs w:val="20"/>
          <w:lang w:val="en-AU"/>
        </w:rPr>
        <w:t>Wildlife Research</w:t>
      </w:r>
      <w:r w:rsidRPr="003B686B">
        <w:rPr>
          <w:rFonts w:asciiTheme="majorHAnsi" w:hAnsiTheme="majorHAnsi"/>
          <w:szCs w:val="20"/>
          <w:lang w:val="en-AU"/>
        </w:rPr>
        <w:t xml:space="preserve"> 29, 615-626.</w:t>
      </w:r>
    </w:p>
    <w:p w14:paraId="5B52FBD7" w14:textId="77777777" w:rsidR="005D5570"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Ingersoll, JM, 164, The Australian Rabbit, </w:t>
      </w:r>
      <w:r w:rsidRPr="003B686B">
        <w:rPr>
          <w:rFonts w:asciiTheme="majorHAnsi" w:hAnsiTheme="majorHAnsi"/>
          <w:i/>
          <w:szCs w:val="20"/>
          <w:lang w:val="en-AU"/>
        </w:rPr>
        <w:t>American Scientist</w:t>
      </w:r>
      <w:r w:rsidRPr="003B686B">
        <w:rPr>
          <w:rFonts w:asciiTheme="majorHAnsi" w:hAnsiTheme="majorHAnsi"/>
          <w:szCs w:val="20"/>
          <w:lang w:val="en-AU"/>
        </w:rPr>
        <w:t xml:space="preserve"> 52(2), 265-273. </w:t>
      </w:r>
    </w:p>
    <w:p w14:paraId="5B52FBD8" w14:textId="77777777" w:rsidR="00837D9F" w:rsidRPr="00A93ACD" w:rsidRDefault="003B686B" w:rsidP="00837D9F">
      <w:pPr>
        <w:ind w:left="567" w:hanging="567"/>
        <w:rPr>
          <w:rFonts w:asciiTheme="majorHAnsi" w:hAnsiTheme="majorHAnsi"/>
          <w:szCs w:val="20"/>
          <w:lang w:val="en-AU"/>
        </w:rPr>
      </w:pPr>
      <w:bookmarkStart w:id="175" w:name="_ENREF_43"/>
      <w:bookmarkEnd w:id="174"/>
      <w:r w:rsidRPr="003B686B">
        <w:rPr>
          <w:rFonts w:asciiTheme="majorHAnsi" w:hAnsiTheme="majorHAnsi"/>
          <w:szCs w:val="20"/>
          <w:lang w:val="en-AU"/>
        </w:rPr>
        <w:t xml:space="preserve">Invasive Animals CRC 2012a, </w:t>
      </w:r>
      <w:r w:rsidRPr="003B686B">
        <w:rPr>
          <w:rFonts w:asciiTheme="majorHAnsi" w:hAnsiTheme="majorHAnsi"/>
          <w:i/>
          <w:szCs w:val="20"/>
          <w:lang w:val="en-AU"/>
        </w:rPr>
        <w:t>Fumigation for Rabbit Control</w:t>
      </w:r>
      <w:bookmarkEnd w:id="175"/>
      <w:r w:rsidRPr="003B686B">
        <w:rPr>
          <w:rFonts w:asciiTheme="majorHAnsi" w:hAnsiTheme="majorHAnsi"/>
          <w:szCs w:val="20"/>
          <w:lang w:val="en-AU"/>
        </w:rPr>
        <w:t>, PestSmart Factsheet publication, Invasive Animals Cooperative Research Centre, Canberra, Australia.</w:t>
      </w:r>
    </w:p>
    <w:p w14:paraId="5B52FBD9" w14:textId="77777777" w:rsidR="00837D9F" w:rsidRPr="00A93ACD" w:rsidRDefault="003B686B" w:rsidP="00837D9F">
      <w:pPr>
        <w:ind w:left="567" w:hanging="567"/>
        <w:rPr>
          <w:rFonts w:asciiTheme="majorHAnsi" w:hAnsiTheme="majorHAnsi"/>
          <w:szCs w:val="20"/>
          <w:lang w:val="en-AU"/>
        </w:rPr>
      </w:pPr>
      <w:bookmarkStart w:id="176" w:name="_ENREF_44"/>
      <w:r w:rsidRPr="003B686B">
        <w:rPr>
          <w:rFonts w:asciiTheme="majorHAnsi" w:hAnsiTheme="majorHAnsi"/>
          <w:szCs w:val="20"/>
          <w:lang w:val="en-AU"/>
        </w:rPr>
        <w:t xml:space="preserve">Invasive Animals CRC 2012b, </w:t>
      </w:r>
      <w:r w:rsidRPr="003B686B">
        <w:rPr>
          <w:rFonts w:asciiTheme="majorHAnsi" w:hAnsiTheme="majorHAnsi"/>
          <w:i/>
          <w:szCs w:val="20"/>
          <w:lang w:val="en-AU"/>
        </w:rPr>
        <w:t>Poison Baiting for Rabbit Control</w:t>
      </w:r>
      <w:bookmarkEnd w:id="176"/>
      <w:r w:rsidRPr="003B686B">
        <w:rPr>
          <w:rFonts w:asciiTheme="majorHAnsi" w:hAnsiTheme="majorHAnsi"/>
          <w:szCs w:val="20"/>
          <w:lang w:val="en-AU"/>
        </w:rPr>
        <w:t>, PestSmart Factsheet publication, Invasive Animals Cooperative Research Centre, Canberra, Australia.</w:t>
      </w:r>
    </w:p>
    <w:p w14:paraId="5B52FBDA" w14:textId="77777777" w:rsidR="00526B47" w:rsidRPr="00A93ACD" w:rsidRDefault="003B686B" w:rsidP="00526B47">
      <w:pPr>
        <w:ind w:left="567" w:hanging="567"/>
        <w:rPr>
          <w:rFonts w:asciiTheme="majorHAnsi" w:hAnsiTheme="majorHAnsi"/>
          <w:szCs w:val="20"/>
          <w:lang w:val="en-AU"/>
        </w:rPr>
      </w:pPr>
      <w:bookmarkStart w:id="177" w:name="_ENREF_46"/>
      <w:r w:rsidRPr="003B686B">
        <w:rPr>
          <w:rFonts w:asciiTheme="majorHAnsi" w:hAnsiTheme="majorHAnsi"/>
          <w:szCs w:val="20"/>
          <w:lang w:val="en-AU"/>
        </w:rPr>
        <w:t xml:space="preserve">Invasive Animals CRC 2014, </w:t>
      </w:r>
      <w:r w:rsidRPr="003B686B">
        <w:rPr>
          <w:rFonts w:asciiTheme="majorHAnsi" w:hAnsiTheme="majorHAnsi"/>
          <w:i/>
          <w:szCs w:val="20"/>
          <w:lang w:val="en-AU"/>
        </w:rPr>
        <w:t>RHD-Boost. Import and evaluate new rabbit haemorrhagic disease virus (RHDV) variants to strengthen rabbit biocontrol</w:t>
      </w:r>
      <w:r w:rsidRPr="003B686B">
        <w:rPr>
          <w:rFonts w:asciiTheme="majorHAnsi" w:hAnsiTheme="majorHAnsi"/>
          <w:szCs w:val="20"/>
          <w:lang w:val="en-AU"/>
        </w:rPr>
        <w:t xml:space="preserve">. </w:t>
      </w:r>
      <w:r w:rsidRPr="003B686B">
        <w:rPr>
          <w:rFonts w:asciiTheme="majorHAnsi" w:hAnsiTheme="majorHAnsi"/>
          <w:i/>
          <w:szCs w:val="20"/>
          <w:lang w:val="en-AU"/>
        </w:rPr>
        <w:t>Report to the Vertebrate Pests Committee</w:t>
      </w:r>
      <w:r w:rsidRPr="003B686B">
        <w:rPr>
          <w:rFonts w:asciiTheme="majorHAnsi" w:hAnsiTheme="majorHAnsi"/>
          <w:szCs w:val="20"/>
          <w:lang w:val="en-AU"/>
        </w:rPr>
        <w:t>, PestSmart Toolkit publication, Invasive Animals Cooperative Research Centre, Canberra, Australia.</w:t>
      </w:r>
      <w:bookmarkEnd w:id="177"/>
    </w:p>
    <w:p w14:paraId="5B52FBDB" w14:textId="77777777" w:rsidR="00526B47" w:rsidRPr="00A93ACD" w:rsidRDefault="003B686B" w:rsidP="00526B47">
      <w:pPr>
        <w:ind w:left="567" w:hanging="567"/>
        <w:rPr>
          <w:rFonts w:asciiTheme="majorHAnsi" w:hAnsiTheme="majorHAnsi"/>
          <w:szCs w:val="20"/>
          <w:lang w:val="en-AU"/>
        </w:rPr>
      </w:pPr>
      <w:bookmarkStart w:id="178" w:name="_ENREF_47"/>
      <w:r w:rsidRPr="003B686B">
        <w:rPr>
          <w:rFonts w:asciiTheme="majorHAnsi" w:hAnsiTheme="majorHAnsi"/>
          <w:szCs w:val="20"/>
          <w:lang w:val="en-AU"/>
        </w:rPr>
        <w:t xml:space="preserve">Latham, ADM, Nugent, G &amp; Warburton, B 2012, Evaluation of camera traps for monitoring European rabbits before and after control operations in Otago, New Zealand, </w:t>
      </w:r>
      <w:r w:rsidRPr="003B686B">
        <w:rPr>
          <w:rFonts w:asciiTheme="majorHAnsi" w:hAnsiTheme="majorHAnsi"/>
          <w:i/>
          <w:szCs w:val="20"/>
          <w:lang w:val="en-AU"/>
        </w:rPr>
        <w:t>Wildlife Research</w:t>
      </w:r>
      <w:r w:rsidRPr="003B686B">
        <w:rPr>
          <w:rFonts w:asciiTheme="majorHAnsi" w:hAnsiTheme="majorHAnsi"/>
          <w:szCs w:val="20"/>
          <w:lang w:val="en-AU"/>
        </w:rPr>
        <w:t xml:space="preserve"> 39, 621-628.</w:t>
      </w:r>
      <w:bookmarkEnd w:id="178"/>
    </w:p>
    <w:p w14:paraId="5B52FBDC" w14:textId="77777777" w:rsidR="005D5570"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Lees, AC &amp; Bell, DJ, 2008, A conservation paradox for the 21st century: the European wild rabbit </w:t>
      </w:r>
      <w:r w:rsidRPr="003B686B">
        <w:rPr>
          <w:rFonts w:asciiTheme="majorHAnsi" w:hAnsiTheme="majorHAnsi"/>
          <w:i/>
          <w:szCs w:val="20"/>
          <w:lang w:val="en-AU"/>
        </w:rPr>
        <w:t>Oryctolagus cuniculus</w:t>
      </w:r>
      <w:r w:rsidRPr="003B686B">
        <w:rPr>
          <w:rFonts w:asciiTheme="majorHAnsi" w:hAnsiTheme="majorHAnsi"/>
          <w:szCs w:val="20"/>
          <w:lang w:val="en-AU"/>
        </w:rPr>
        <w:t>, an invasive alie</w:t>
      </w:r>
      <w:r w:rsidR="00604CAA">
        <w:rPr>
          <w:rFonts w:asciiTheme="majorHAnsi" w:hAnsiTheme="majorHAnsi"/>
          <w:szCs w:val="20"/>
          <w:lang w:val="en-AU"/>
        </w:rPr>
        <w:t>n and an endangered native spec</w:t>
      </w:r>
      <w:r w:rsidRPr="003B686B">
        <w:rPr>
          <w:rFonts w:asciiTheme="majorHAnsi" w:hAnsiTheme="majorHAnsi"/>
          <w:szCs w:val="20"/>
          <w:lang w:val="en-AU"/>
        </w:rPr>
        <w:t xml:space="preserve">ies, Mammal Rev., 38(4): 304-320. </w:t>
      </w:r>
    </w:p>
    <w:p w14:paraId="5B52FBDD"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Liu, J, Fordham, DA, Cooke, BD, Cox, T, Mutze, G &amp; Strive, T 2014, Distribution and Prevalence of the Australian Non-Pathogenic Rabbit Calicivirus is Correlated with Rainfall and Temperature,</w:t>
      </w:r>
      <w:r w:rsidRPr="003B686B">
        <w:rPr>
          <w:rFonts w:asciiTheme="majorHAnsi" w:hAnsiTheme="majorHAnsi"/>
          <w:i/>
          <w:szCs w:val="20"/>
          <w:lang w:val="en-AU"/>
        </w:rPr>
        <w:t xml:space="preserve"> PLoS ONE </w:t>
      </w:r>
      <w:r w:rsidRPr="003B686B">
        <w:rPr>
          <w:rFonts w:asciiTheme="majorHAnsi" w:hAnsiTheme="majorHAnsi"/>
          <w:szCs w:val="20"/>
          <w:lang w:val="en-AU"/>
        </w:rPr>
        <w:t>9(12), 1-15.</w:t>
      </w:r>
    </w:p>
    <w:p w14:paraId="5B52FBDE"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Lowe, TJ, Wheeler, SH &amp;Twigg, LE 2003, Impact of rabbits on native bush remnants, </w:t>
      </w:r>
      <w:r w:rsidRPr="003B686B">
        <w:rPr>
          <w:rFonts w:asciiTheme="majorHAnsi" w:hAnsiTheme="majorHAnsi"/>
          <w:i/>
          <w:szCs w:val="20"/>
          <w:lang w:val="en-AU"/>
        </w:rPr>
        <w:t>Journal of the Royal Society of Western Australia</w:t>
      </w:r>
      <w:r w:rsidRPr="003B686B">
        <w:rPr>
          <w:rFonts w:asciiTheme="majorHAnsi" w:hAnsiTheme="majorHAnsi"/>
          <w:szCs w:val="20"/>
          <w:lang w:val="en-AU"/>
        </w:rPr>
        <w:t xml:space="preserve"> 86: 97-105.</w:t>
      </w:r>
    </w:p>
    <w:p w14:paraId="5B52FBDF" w14:textId="77777777" w:rsidR="00526B47" w:rsidRPr="00A93ACD" w:rsidRDefault="003B686B" w:rsidP="00526B47">
      <w:pPr>
        <w:ind w:left="567" w:hanging="567"/>
        <w:rPr>
          <w:rFonts w:asciiTheme="majorHAnsi" w:hAnsiTheme="majorHAnsi" w:cs="Univers-Light"/>
          <w:color w:val="000000"/>
          <w:szCs w:val="20"/>
          <w:lang w:val="en-AU"/>
        </w:rPr>
      </w:pPr>
      <w:bookmarkStart w:id="179" w:name="_ENREF_52"/>
      <w:r w:rsidRPr="003B686B">
        <w:rPr>
          <w:rFonts w:asciiTheme="majorHAnsi" w:hAnsiTheme="majorHAnsi" w:cs="Univers-Light"/>
          <w:color w:val="000000"/>
          <w:szCs w:val="20"/>
          <w:lang w:val="en-AU"/>
        </w:rPr>
        <w:t xml:space="preserve">Marcato, PS, Benazzi, C, Vecchi, G, Galeotti, M, Salda, LD, Sarli, G &amp; Lucidi 1991, Clinical and pathological features of viral haemorrhagic disease of rabbits and the European brown hare syndrome, </w:t>
      </w:r>
      <w:r w:rsidRPr="003B686B">
        <w:rPr>
          <w:rStyle w:val="Italic"/>
          <w:rFonts w:asciiTheme="majorHAnsi" w:hAnsiTheme="majorHAnsi" w:cs="Univers-Light"/>
          <w:iCs w:val="0"/>
          <w:color w:val="000000"/>
          <w:szCs w:val="20"/>
          <w:lang w:val="en-AU"/>
        </w:rPr>
        <w:t xml:space="preserve">Revue Scientifique et Technique Office International des Epizooties </w:t>
      </w:r>
      <w:r w:rsidRPr="003B686B">
        <w:rPr>
          <w:rFonts w:asciiTheme="majorHAnsi" w:hAnsiTheme="majorHAnsi" w:cs="Univers-Light"/>
          <w:color w:val="000000"/>
          <w:szCs w:val="20"/>
          <w:lang w:val="en-AU"/>
        </w:rPr>
        <w:t>10:371–392.</w:t>
      </w:r>
    </w:p>
    <w:p w14:paraId="5B52FBE0"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Marchandeau, S, Pontier, D, Guitton, J-S, Fouchet, D, Aubineau, J, Berger, F, Leonard, Y, Roobrouck, A, Gelfi, J, Peralta, B &amp; Bertagnoli, S 2014, Early infections by myxoma virus of young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protected by maternal antibodies activate their immune system and enhance herd immunity in wild populations, </w:t>
      </w:r>
      <w:r w:rsidRPr="003B686B">
        <w:rPr>
          <w:rFonts w:asciiTheme="majorHAnsi" w:hAnsiTheme="majorHAnsi"/>
          <w:i/>
          <w:szCs w:val="20"/>
          <w:lang w:val="en-AU"/>
        </w:rPr>
        <w:t>Veterinary Research</w:t>
      </w:r>
      <w:r w:rsidRPr="003B686B">
        <w:rPr>
          <w:rFonts w:asciiTheme="majorHAnsi" w:hAnsiTheme="majorHAnsi"/>
          <w:szCs w:val="20"/>
          <w:lang w:val="en-AU"/>
        </w:rPr>
        <w:t xml:space="preserve"> 45 </w:t>
      </w:r>
    </w:p>
    <w:p w14:paraId="5B52FBE1"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Marks, C 2009, Fumigation of rabbit warrens with chloropicrin produces poor welfare outcomes – a review, </w:t>
      </w:r>
      <w:r w:rsidRPr="003B686B">
        <w:rPr>
          <w:rFonts w:asciiTheme="majorHAnsi" w:hAnsiTheme="majorHAnsi"/>
          <w:i/>
          <w:szCs w:val="20"/>
          <w:lang w:val="en-AU"/>
        </w:rPr>
        <w:t>Wildlife Research</w:t>
      </w:r>
      <w:r w:rsidRPr="003B686B">
        <w:rPr>
          <w:rFonts w:asciiTheme="majorHAnsi" w:hAnsiTheme="majorHAnsi"/>
          <w:szCs w:val="20"/>
          <w:lang w:val="en-AU"/>
        </w:rPr>
        <w:t xml:space="preserve"> 36, 342-352.</w:t>
      </w:r>
      <w:bookmarkEnd w:id="179"/>
    </w:p>
    <w:p w14:paraId="5B52FBE2" w14:textId="77777777" w:rsidR="00526B47" w:rsidRPr="00A93ACD" w:rsidRDefault="003B686B" w:rsidP="00526B47">
      <w:pPr>
        <w:ind w:left="567" w:hanging="567"/>
        <w:rPr>
          <w:rFonts w:asciiTheme="majorHAnsi" w:hAnsiTheme="majorHAnsi"/>
          <w:szCs w:val="20"/>
          <w:lang w:val="en-AU"/>
        </w:rPr>
      </w:pPr>
      <w:bookmarkStart w:id="180" w:name="_ENREF_53"/>
      <w:r w:rsidRPr="003B686B">
        <w:rPr>
          <w:rFonts w:asciiTheme="majorHAnsi" w:hAnsiTheme="majorHAnsi"/>
          <w:szCs w:val="20"/>
          <w:lang w:val="en-AU"/>
        </w:rPr>
        <w:lastRenderedPageBreak/>
        <w:t xml:space="preserve">Martin, GR, Kirkpatrick, WE, King, DR, Robertson, ID, Hood, PJ &amp; Sutherland, JR 1994, Assessment of the potential toxicity of an anticoagulant, pindone (2-pivalyl-1, 3-indandion), to some Australian birds, </w:t>
      </w:r>
      <w:r w:rsidRPr="003B686B">
        <w:rPr>
          <w:rFonts w:asciiTheme="majorHAnsi" w:hAnsiTheme="majorHAnsi"/>
          <w:i/>
          <w:szCs w:val="20"/>
          <w:lang w:val="en-AU"/>
        </w:rPr>
        <w:t>Wildlife Research</w:t>
      </w:r>
      <w:r w:rsidRPr="003B686B">
        <w:rPr>
          <w:rFonts w:asciiTheme="majorHAnsi" w:hAnsiTheme="majorHAnsi"/>
          <w:szCs w:val="20"/>
          <w:lang w:val="en-AU"/>
        </w:rPr>
        <w:t xml:space="preserve"> 21: 85-93</w:t>
      </w:r>
    </w:p>
    <w:p w14:paraId="5B52FBE3"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Matthaei, M, Kerr, PJ, Read, AJ, Hick, P, Wright, JD &amp; Strive, T 2014, Comparative quantitative monitoring of rabbit haemorrhagic disease viruses in rabbit kittens, </w:t>
      </w:r>
      <w:r w:rsidRPr="003B686B">
        <w:rPr>
          <w:rFonts w:asciiTheme="majorHAnsi" w:hAnsiTheme="majorHAnsi"/>
          <w:i/>
          <w:szCs w:val="20"/>
          <w:lang w:val="en-AU"/>
        </w:rPr>
        <w:t>Virology Journal 2014</w:t>
      </w:r>
      <w:r w:rsidRPr="003B686B">
        <w:rPr>
          <w:rFonts w:asciiTheme="majorHAnsi" w:hAnsiTheme="majorHAnsi"/>
          <w:szCs w:val="20"/>
          <w:lang w:val="en-AU"/>
        </w:rPr>
        <w:t>, 11:109 doi:10.1186/1743-422X-11-109.</w:t>
      </w:r>
    </w:p>
    <w:p w14:paraId="5B52FBE4"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McIlroy, JC &amp; Gifford EJ 1991, Effects of non-target animal populations of a rabbit trail-baiting campaign with 1080 poison., </w:t>
      </w:r>
      <w:r w:rsidRPr="003B686B">
        <w:rPr>
          <w:rFonts w:asciiTheme="majorHAnsi" w:hAnsiTheme="majorHAnsi"/>
          <w:i/>
          <w:szCs w:val="20"/>
          <w:lang w:val="en-AU"/>
        </w:rPr>
        <w:t>Wildlife Research</w:t>
      </w:r>
      <w:r w:rsidRPr="003B686B">
        <w:rPr>
          <w:rFonts w:asciiTheme="majorHAnsi" w:hAnsiTheme="majorHAnsi"/>
          <w:szCs w:val="20"/>
          <w:lang w:val="en-AU"/>
        </w:rPr>
        <w:t xml:space="preserve"> 18: 315-325.</w:t>
      </w:r>
    </w:p>
    <w:p w14:paraId="5B52FBE5"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McLeod, SR 2004, </w:t>
      </w:r>
      <w:r w:rsidRPr="003B686B">
        <w:rPr>
          <w:rFonts w:asciiTheme="majorHAnsi" w:hAnsiTheme="majorHAnsi"/>
          <w:i/>
          <w:szCs w:val="20"/>
          <w:lang w:val="en-AU"/>
        </w:rPr>
        <w:t>Counting the cost: impact of invasive animals in Australia, 2004</w:t>
      </w:r>
      <w:r w:rsidRPr="003B686B">
        <w:rPr>
          <w:rFonts w:asciiTheme="majorHAnsi" w:hAnsiTheme="majorHAnsi"/>
          <w:szCs w:val="20"/>
          <w:lang w:val="en-AU"/>
        </w:rPr>
        <w:t>, Cooperative Research Centre for Pest Animal Control Canberra.</w:t>
      </w:r>
      <w:bookmarkEnd w:id="180"/>
    </w:p>
    <w:p w14:paraId="5B52FBE6" w14:textId="77777777" w:rsidR="00526B47" w:rsidRPr="00A93ACD" w:rsidRDefault="003B686B" w:rsidP="00526B47">
      <w:pPr>
        <w:ind w:left="567" w:hanging="567"/>
        <w:rPr>
          <w:rFonts w:asciiTheme="majorHAnsi" w:hAnsiTheme="majorHAnsi" w:cs="Univers-Light"/>
          <w:color w:val="000000"/>
          <w:szCs w:val="20"/>
          <w:lang w:val="en-AU"/>
        </w:rPr>
      </w:pPr>
      <w:bookmarkStart w:id="181" w:name="_ENREF_54"/>
      <w:r w:rsidRPr="003B686B">
        <w:rPr>
          <w:rFonts w:asciiTheme="majorHAnsi" w:hAnsiTheme="majorHAnsi" w:cs="Univers-Light"/>
          <w:color w:val="000000"/>
          <w:szCs w:val="20"/>
          <w:lang w:val="en-AU"/>
        </w:rPr>
        <w:t xml:space="preserve">McLeod, SR &amp; Twigg, LE 2006, Predicting the efficacy of virally-vectored immunocontraception for managing rabbits, </w:t>
      </w:r>
      <w:r w:rsidRPr="003B686B">
        <w:rPr>
          <w:rStyle w:val="Italic"/>
          <w:rFonts w:asciiTheme="majorHAnsi" w:hAnsiTheme="majorHAnsi" w:cs="Univers-Light"/>
          <w:iCs w:val="0"/>
          <w:color w:val="000000"/>
          <w:szCs w:val="20"/>
          <w:lang w:val="en-AU"/>
        </w:rPr>
        <w:t>New Zealand Journal of Ecology</w:t>
      </w:r>
      <w:r w:rsidRPr="003B686B">
        <w:rPr>
          <w:rFonts w:asciiTheme="majorHAnsi" w:hAnsiTheme="majorHAnsi" w:cs="Univers-Light"/>
          <w:color w:val="000000"/>
          <w:szCs w:val="20"/>
          <w:lang w:val="en-AU"/>
        </w:rPr>
        <w:t xml:space="preserve"> 30:103–120.</w:t>
      </w:r>
    </w:p>
    <w:p w14:paraId="5B52FBE7"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McLeod, SR, Saunders, G, Twigg, LE, Arthur, AD, Ramsey, D &amp; Hinds, LA 2007, Prospects for the future: is there a role for virally vectored immunocontraception in vertebrate pest management? </w:t>
      </w:r>
      <w:r w:rsidRPr="003B686B">
        <w:rPr>
          <w:rFonts w:asciiTheme="majorHAnsi" w:hAnsiTheme="majorHAnsi"/>
          <w:i/>
          <w:szCs w:val="20"/>
          <w:lang w:val="en-AU"/>
        </w:rPr>
        <w:t>Wildlife Research</w:t>
      </w:r>
      <w:r w:rsidRPr="003B686B">
        <w:rPr>
          <w:rFonts w:asciiTheme="majorHAnsi" w:hAnsiTheme="majorHAnsi"/>
          <w:szCs w:val="20"/>
          <w:lang w:val="en-AU"/>
        </w:rPr>
        <w:t xml:space="preserve"> 34, 555-566</w:t>
      </w:r>
    </w:p>
    <w:p w14:paraId="5B52FBE8" w14:textId="77777777" w:rsidR="00526B47" w:rsidRPr="00A93ACD" w:rsidRDefault="003B686B" w:rsidP="00526B47">
      <w:pPr>
        <w:ind w:left="567" w:hanging="567"/>
        <w:rPr>
          <w:rFonts w:asciiTheme="majorHAnsi" w:hAnsiTheme="majorHAnsi"/>
          <w:szCs w:val="20"/>
          <w:lang w:val="en-AU"/>
        </w:rPr>
      </w:pPr>
      <w:bookmarkStart w:id="182" w:name="_ENREF_55"/>
      <w:bookmarkEnd w:id="181"/>
      <w:r w:rsidRPr="003B686B">
        <w:rPr>
          <w:rFonts w:asciiTheme="majorHAnsi" w:hAnsiTheme="majorHAnsi"/>
          <w:szCs w:val="20"/>
          <w:lang w:val="en-AU"/>
        </w:rPr>
        <w:t xml:space="preserve">McPhee, SR, Butler, KL 2010, Long-term impact of coordinated warren ripping programmes on rabbit populations, </w:t>
      </w:r>
      <w:r w:rsidRPr="003B686B">
        <w:rPr>
          <w:rFonts w:asciiTheme="majorHAnsi" w:hAnsiTheme="majorHAnsi"/>
          <w:i/>
          <w:szCs w:val="20"/>
          <w:lang w:val="en-AU"/>
        </w:rPr>
        <w:t>Wildlife Research</w:t>
      </w:r>
      <w:r w:rsidRPr="003B686B">
        <w:rPr>
          <w:rFonts w:asciiTheme="majorHAnsi" w:hAnsiTheme="majorHAnsi"/>
          <w:szCs w:val="20"/>
          <w:lang w:val="en-AU"/>
        </w:rPr>
        <w:t xml:space="preserve"> 37, 68-75.</w:t>
      </w:r>
      <w:bookmarkEnd w:id="182"/>
    </w:p>
    <w:p w14:paraId="5B52FBE9" w14:textId="77777777" w:rsidR="00526B47" w:rsidRPr="00A93ACD" w:rsidRDefault="003B686B" w:rsidP="00526B47">
      <w:pPr>
        <w:ind w:left="567" w:hanging="567"/>
        <w:rPr>
          <w:rFonts w:asciiTheme="majorHAnsi" w:hAnsiTheme="majorHAnsi"/>
          <w:szCs w:val="20"/>
          <w:lang w:val="en-AU"/>
        </w:rPr>
      </w:pPr>
      <w:bookmarkStart w:id="183" w:name="_ENREF_56"/>
      <w:r w:rsidRPr="003B686B">
        <w:rPr>
          <w:rFonts w:asciiTheme="majorHAnsi" w:hAnsiTheme="majorHAnsi"/>
          <w:szCs w:val="20"/>
          <w:lang w:val="en-AU"/>
        </w:rPr>
        <w:t xml:space="preserve">Mitchell, B &amp; Balogh, S 2007, </w:t>
      </w:r>
      <w:r w:rsidRPr="003B686B">
        <w:rPr>
          <w:rFonts w:asciiTheme="majorHAnsi" w:hAnsiTheme="majorHAnsi"/>
          <w:i/>
          <w:szCs w:val="20"/>
          <w:lang w:val="en-AU"/>
        </w:rPr>
        <w:t>Monitoring Techniques for Vertebrate Pests – Rabbits</w:t>
      </w:r>
      <w:r w:rsidRPr="003B686B">
        <w:rPr>
          <w:rFonts w:asciiTheme="majorHAnsi" w:hAnsiTheme="majorHAnsi"/>
          <w:szCs w:val="20"/>
          <w:lang w:val="en-AU"/>
        </w:rPr>
        <w:t>, New South Wales Department of Primary Industries, Orange, NSW.</w:t>
      </w:r>
      <w:bookmarkEnd w:id="183"/>
    </w:p>
    <w:p w14:paraId="5B52FBEA" w14:textId="77777777" w:rsidR="00526B47" w:rsidRPr="00A93ACD" w:rsidRDefault="003B686B" w:rsidP="00526B47">
      <w:pPr>
        <w:ind w:left="567" w:hanging="567"/>
        <w:rPr>
          <w:rFonts w:asciiTheme="majorHAnsi" w:hAnsiTheme="majorHAnsi"/>
          <w:szCs w:val="20"/>
          <w:lang w:val="en-AU"/>
        </w:rPr>
      </w:pPr>
      <w:bookmarkStart w:id="184" w:name="_ENREF_59"/>
      <w:r w:rsidRPr="003B686B">
        <w:rPr>
          <w:rFonts w:asciiTheme="majorHAnsi" w:hAnsiTheme="majorHAnsi"/>
          <w:szCs w:val="20"/>
          <w:lang w:val="en-AU"/>
        </w:rPr>
        <w:t>Moseby, KE, De Jong, S, Munro, N &amp; Pieck, A 2005, Home range, activity and habitat use of European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in arid Australia: implications for control, </w:t>
      </w:r>
      <w:r w:rsidRPr="003B686B">
        <w:rPr>
          <w:rFonts w:asciiTheme="majorHAnsi" w:hAnsiTheme="majorHAnsi"/>
          <w:i/>
          <w:szCs w:val="20"/>
          <w:lang w:val="en-AU"/>
        </w:rPr>
        <w:t>Wildlife Research</w:t>
      </w:r>
      <w:r w:rsidRPr="003B686B">
        <w:rPr>
          <w:rFonts w:asciiTheme="majorHAnsi" w:hAnsiTheme="majorHAnsi"/>
          <w:szCs w:val="20"/>
          <w:lang w:val="en-AU"/>
        </w:rPr>
        <w:t>, 32, 305-311.</w:t>
      </w:r>
    </w:p>
    <w:p w14:paraId="5B52FBEB" w14:textId="77777777" w:rsidR="003452EC" w:rsidRPr="00A93ACD" w:rsidRDefault="003B686B" w:rsidP="003452EC">
      <w:pPr>
        <w:ind w:left="567" w:hanging="567"/>
        <w:rPr>
          <w:rFonts w:asciiTheme="majorHAnsi" w:hAnsiTheme="majorHAnsi"/>
          <w:szCs w:val="20"/>
          <w:lang w:val="en-AU"/>
        </w:rPr>
      </w:pPr>
      <w:bookmarkStart w:id="185" w:name="_ENREF_60"/>
      <w:bookmarkEnd w:id="184"/>
      <w:r w:rsidRPr="003B686B">
        <w:rPr>
          <w:rFonts w:asciiTheme="majorHAnsi" w:hAnsiTheme="majorHAnsi"/>
          <w:szCs w:val="20"/>
          <w:lang w:val="en-AU"/>
        </w:rPr>
        <w:t xml:space="preserve">Murray, JV, Berman, DM &amp; van Klinken, RD 2014, Predictive modelling to aid the regional-scale management of a vertebrate pest, </w:t>
      </w:r>
      <w:r w:rsidRPr="003B686B">
        <w:rPr>
          <w:rFonts w:asciiTheme="majorHAnsi" w:hAnsiTheme="majorHAnsi"/>
          <w:i/>
          <w:szCs w:val="20"/>
          <w:lang w:val="en-AU"/>
        </w:rPr>
        <w:t>Biological Invasions</w:t>
      </w:r>
      <w:r w:rsidRPr="003B686B">
        <w:rPr>
          <w:rFonts w:asciiTheme="majorHAnsi" w:hAnsiTheme="majorHAnsi"/>
          <w:szCs w:val="20"/>
          <w:lang w:val="en-AU"/>
        </w:rPr>
        <w:t xml:space="preserve"> 16(11), </w:t>
      </w:r>
      <w:r w:rsidRPr="003B686B">
        <w:rPr>
          <w:lang w:val="en-AU"/>
        </w:rPr>
        <w:t>pp 2403-2425.</w:t>
      </w:r>
    </w:p>
    <w:p w14:paraId="5B52FBEC"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Mutze, G, Bird, P, Cooke, B &amp; Henzell, R 2008, Geographic and seasonal variation in the impact of rabbit haemorrhagic disease on European rabbits, </w:t>
      </w:r>
      <w:r w:rsidRPr="003B686B">
        <w:rPr>
          <w:rFonts w:asciiTheme="majorHAnsi" w:hAnsiTheme="majorHAnsi"/>
          <w:i/>
          <w:szCs w:val="20"/>
          <w:lang w:val="en-AU"/>
        </w:rPr>
        <w:t>Oryctolagus cuniculus</w:t>
      </w:r>
      <w:r w:rsidRPr="003B686B">
        <w:rPr>
          <w:rFonts w:asciiTheme="majorHAnsi" w:hAnsiTheme="majorHAnsi"/>
          <w:szCs w:val="20"/>
          <w:lang w:val="en-AU"/>
        </w:rPr>
        <w:t xml:space="preserve">, and rabbit damage in Australia, in: C. Alves, N.F.a.K.H. (Ed.), </w:t>
      </w:r>
      <w:r w:rsidRPr="003B686B">
        <w:rPr>
          <w:rFonts w:asciiTheme="majorHAnsi" w:hAnsiTheme="majorHAnsi"/>
          <w:i/>
          <w:szCs w:val="20"/>
          <w:lang w:val="en-AU"/>
        </w:rPr>
        <w:t>Lagomorph Biology: Evolution, Ecology and Conservation</w:t>
      </w:r>
      <w:r w:rsidRPr="003B686B">
        <w:rPr>
          <w:rFonts w:asciiTheme="majorHAnsi" w:hAnsiTheme="majorHAnsi"/>
          <w:szCs w:val="20"/>
          <w:lang w:val="en-AU"/>
        </w:rPr>
        <w:t>. Springer-Verlag, Berlin, pp. 279-293.</w:t>
      </w:r>
      <w:bookmarkEnd w:id="185"/>
    </w:p>
    <w:p w14:paraId="5B52FBED" w14:textId="77777777" w:rsidR="00526B47" w:rsidRPr="00A93ACD" w:rsidRDefault="003B686B" w:rsidP="00526B47">
      <w:pPr>
        <w:ind w:left="567" w:hanging="567"/>
        <w:rPr>
          <w:rFonts w:asciiTheme="majorHAnsi" w:hAnsiTheme="majorHAnsi"/>
          <w:szCs w:val="20"/>
          <w:lang w:val="en-AU"/>
        </w:rPr>
      </w:pPr>
      <w:bookmarkStart w:id="186" w:name="_ENREF_61"/>
      <w:r w:rsidRPr="003B686B">
        <w:rPr>
          <w:rFonts w:asciiTheme="majorHAnsi" w:hAnsiTheme="majorHAnsi"/>
          <w:szCs w:val="20"/>
          <w:lang w:val="en-AU"/>
        </w:rPr>
        <w:t xml:space="preserve">Mutze, G, Cooke, B, Lethbridge, M &amp; Jennings, S 2014, A rapid survey method for estimating population density of European rabbits living in native vegetation, </w:t>
      </w:r>
      <w:r w:rsidRPr="003B686B">
        <w:rPr>
          <w:rFonts w:asciiTheme="majorHAnsi" w:hAnsiTheme="majorHAnsi"/>
          <w:i/>
          <w:szCs w:val="20"/>
          <w:lang w:val="en-AU"/>
        </w:rPr>
        <w:t>The Rangeland Journal</w:t>
      </w:r>
      <w:r w:rsidRPr="003B686B">
        <w:rPr>
          <w:rFonts w:asciiTheme="majorHAnsi" w:hAnsiTheme="majorHAnsi"/>
          <w:szCs w:val="20"/>
          <w:lang w:val="en-AU"/>
        </w:rPr>
        <w:t xml:space="preserve"> 36, 239-247.</w:t>
      </w:r>
      <w:bookmarkEnd w:id="186"/>
    </w:p>
    <w:p w14:paraId="5B52FBEE" w14:textId="77777777" w:rsidR="00526B47" w:rsidRPr="00A93ACD" w:rsidRDefault="003B686B" w:rsidP="00526B47">
      <w:pPr>
        <w:ind w:left="567" w:hanging="567"/>
        <w:rPr>
          <w:rFonts w:asciiTheme="majorHAnsi" w:hAnsiTheme="majorHAnsi"/>
          <w:szCs w:val="20"/>
          <w:lang w:val="en-AU"/>
        </w:rPr>
      </w:pPr>
      <w:bookmarkStart w:id="187" w:name="_ENREF_64"/>
      <w:r w:rsidRPr="003B686B">
        <w:rPr>
          <w:rFonts w:asciiTheme="majorHAnsi" w:hAnsiTheme="majorHAnsi"/>
          <w:szCs w:val="20"/>
          <w:lang w:val="en-AU"/>
        </w:rPr>
        <w:t xml:space="preserve">Myers, K, Marshall, I &amp; Fenner, F 1954, Studies in the epidemiology of infectious myxomatosis of rabbits: III. Observations on two succeeding epizootics in </w:t>
      </w:r>
      <w:r w:rsidR="00604CAA">
        <w:rPr>
          <w:rFonts w:asciiTheme="majorHAnsi" w:hAnsiTheme="majorHAnsi"/>
          <w:szCs w:val="20"/>
          <w:lang w:val="en-AU"/>
        </w:rPr>
        <w:t>A</w:t>
      </w:r>
      <w:r w:rsidRPr="003B686B">
        <w:rPr>
          <w:rFonts w:asciiTheme="majorHAnsi" w:hAnsiTheme="majorHAnsi"/>
          <w:szCs w:val="20"/>
          <w:lang w:val="en-AU"/>
        </w:rPr>
        <w:t xml:space="preserve">ustralian wild rabbits on the riverine plain of south-eastern Australia 1951–1953, </w:t>
      </w:r>
      <w:r w:rsidRPr="003B686B">
        <w:rPr>
          <w:rFonts w:asciiTheme="majorHAnsi" w:hAnsiTheme="majorHAnsi"/>
          <w:i/>
          <w:szCs w:val="20"/>
          <w:lang w:val="en-AU"/>
        </w:rPr>
        <w:t>Journal of Hygiene</w:t>
      </w:r>
      <w:r w:rsidRPr="003B686B">
        <w:rPr>
          <w:rFonts w:asciiTheme="majorHAnsi" w:hAnsiTheme="majorHAnsi"/>
          <w:szCs w:val="20"/>
          <w:lang w:val="en-AU"/>
        </w:rPr>
        <w:t xml:space="preserve"> 52, 337-360.</w:t>
      </w:r>
      <w:bookmarkEnd w:id="187"/>
    </w:p>
    <w:p w14:paraId="5B52FBEF" w14:textId="77777777" w:rsidR="00E134B2" w:rsidRPr="00A93ACD" w:rsidRDefault="003B686B" w:rsidP="00E134B2">
      <w:pPr>
        <w:ind w:left="567" w:hanging="567"/>
        <w:rPr>
          <w:rFonts w:asciiTheme="majorHAnsi" w:hAnsiTheme="majorHAnsi"/>
          <w:szCs w:val="20"/>
          <w:lang w:val="en-AU"/>
        </w:rPr>
      </w:pPr>
      <w:r w:rsidRPr="003B686B">
        <w:rPr>
          <w:rFonts w:asciiTheme="majorHAnsi" w:hAnsiTheme="majorHAnsi"/>
          <w:szCs w:val="20"/>
          <w:lang w:val="en-AU"/>
        </w:rPr>
        <w:t xml:space="preserve">Myers, K, Parer, I, Wood, D &amp; Cooke, BD 1994, The history and biology of a successful colonizer: the rabbit in Australia, In: </w:t>
      </w:r>
      <w:r w:rsidRPr="003B686B">
        <w:rPr>
          <w:rFonts w:asciiTheme="majorHAnsi" w:hAnsiTheme="majorHAnsi"/>
          <w:i/>
          <w:szCs w:val="20"/>
          <w:lang w:val="en-AU"/>
        </w:rPr>
        <w:t xml:space="preserve">The European rabbit, </w:t>
      </w:r>
      <w:r w:rsidRPr="003B686B">
        <w:rPr>
          <w:rFonts w:asciiTheme="majorHAnsi" w:hAnsiTheme="majorHAnsi"/>
          <w:szCs w:val="20"/>
          <w:lang w:val="en-AU"/>
        </w:rPr>
        <w:t>Thompson HV and King CM (eds), Oxford Science Publications, Oxford, 101–157.</w:t>
      </w:r>
    </w:p>
    <w:p w14:paraId="5B52FBF0" w14:textId="77777777" w:rsidR="00A0468E" w:rsidRPr="00A93ACD" w:rsidRDefault="003B686B" w:rsidP="00E134B2">
      <w:pPr>
        <w:ind w:left="567" w:hanging="567"/>
        <w:rPr>
          <w:rFonts w:asciiTheme="majorHAnsi" w:hAnsiTheme="majorHAnsi"/>
          <w:szCs w:val="20"/>
          <w:lang w:val="en-AU"/>
        </w:rPr>
      </w:pPr>
      <w:r w:rsidRPr="003B686B">
        <w:rPr>
          <w:rFonts w:asciiTheme="majorHAnsi" w:hAnsiTheme="majorHAnsi"/>
          <w:szCs w:val="20"/>
          <w:lang w:val="en-AU"/>
        </w:rPr>
        <w:t xml:space="preserve">Neave, HM, 1999, </w:t>
      </w:r>
      <w:r w:rsidRPr="003B686B">
        <w:rPr>
          <w:rFonts w:asciiTheme="majorHAnsi" w:hAnsiTheme="majorHAnsi"/>
          <w:i/>
          <w:szCs w:val="20"/>
          <w:lang w:val="en-AU"/>
        </w:rPr>
        <w:t>Rabbit Calicivirus Disease Program Report 1: Overview of Effect on Australian Wild Rabbit Populations and Implications for Agriculture and Biodiversity</w:t>
      </w:r>
      <w:r w:rsidRPr="003B686B">
        <w:rPr>
          <w:rFonts w:asciiTheme="majorHAnsi" w:hAnsiTheme="majorHAnsi"/>
          <w:szCs w:val="20"/>
          <w:lang w:val="en-AU"/>
        </w:rPr>
        <w:t xml:space="preserve">, Bureau of Rural Sciences, Canberra. </w:t>
      </w:r>
    </w:p>
    <w:p w14:paraId="5B52FBF1"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NSW DPI (Department of Primary Industries) 2015, Paterson's curse (</w:t>
      </w:r>
      <w:r w:rsidRPr="003B686B">
        <w:rPr>
          <w:rFonts w:asciiTheme="majorHAnsi" w:hAnsiTheme="majorHAnsi"/>
          <w:i/>
          <w:szCs w:val="20"/>
          <w:lang w:val="en-AU"/>
        </w:rPr>
        <w:t>Echium plantagineum</w:t>
      </w:r>
      <w:r w:rsidRPr="003B686B">
        <w:rPr>
          <w:rFonts w:asciiTheme="majorHAnsi" w:hAnsiTheme="majorHAnsi"/>
          <w:szCs w:val="20"/>
          <w:lang w:val="en-AU"/>
        </w:rPr>
        <w:t>), available from: &lt;</w:t>
      </w:r>
      <w:hyperlink r:id="rId26" w:history="1">
        <w:r>
          <w:rPr>
            <w:rStyle w:val="Hyperlink"/>
            <w:rFonts w:asciiTheme="majorHAnsi" w:hAnsiTheme="majorHAnsi"/>
            <w:szCs w:val="20"/>
            <w:lang w:val="en-AU"/>
          </w:rPr>
          <w:t>http://weeds.dpi.nsw.gov.au/Weeds/Details/102</w:t>
        </w:r>
      </w:hyperlink>
      <w:r w:rsidRPr="003B686B">
        <w:rPr>
          <w:rFonts w:asciiTheme="majorHAnsi" w:hAnsiTheme="majorHAnsi"/>
          <w:szCs w:val="20"/>
          <w:lang w:val="en-AU"/>
        </w:rPr>
        <w:t xml:space="preserve">&gt; [Accessed on 22 June 2015]. </w:t>
      </w:r>
    </w:p>
    <w:p w14:paraId="5B52FBF2" w14:textId="77777777" w:rsidR="00526B47" w:rsidRPr="00A93ACD" w:rsidRDefault="003B686B" w:rsidP="00526B47">
      <w:pPr>
        <w:ind w:left="567" w:hanging="567"/>
        <w:rPr>
          <w:rFonts w:asciiTheme="majorHAnsi" w:hAnsiTheme="majorHAnsi"/>
          <w:szCs w:val="20"/>
          <w:lang w:val="en-AU"/>
        </w:rPr>
      </w:pPr>
      <w:bookmarkStart w:id="188" w:name="_ENREF_66"/>
      <w:r w:rsidRPr="003B686B">
        <w:rPr>
          <w:rFonts w:asciiTheme="majorHAnsi" w:hAnsiTheme="majorHAnsi"/>
          <w:szCs w:val="20"/>
          <w:lang w:val="en-AU"/>
        </w:rPr>
        <w:lastRenderedPageBreak/>
        <w:t xml:space="preserve">Nyström, K, Le Gall-Reculé, G, Grassi, P, Abrantes, J, Ruvoën-Clouet, N, Le Moullac-Vaidye, B, Lopes, AM, Esteves, PJ, Strive, T &amp; Marchandeau, S 2011, Histo-blood group antigens act as attachment factors of rabbit hemorrhagic disease virus infection in a virus strain-dependent manner, </w:t>
      </w:r>
      <w:r w:rsidRPr="003B686B">
        <w:rPr>
          <w:rFonts w:asciiTheme="majorHAnsi" w:hAnsiTheme="majorHAnsi"/>
          <w:i/>
          <w:szCs w:val="20"/>
          <w:lang w:val="en-AU"/>
        </w:rPr>
        <w:t>PLoS pathogens</w:t>
      </w:r>
      <w:r w:rsidRPr="003B686B">
        <w:rPr>
          <w:rFonts w:asciiTheme="majorHAnsi" w:hAnsiTheme="majorHAnsi"/>
          <w:szCs w:val="20"/>
          <w:lang w:val="en-AU"/>
        </w:rPr>
        <w:t xml:space="preserve"> 7, e1002188.</w:t>
      </w:r>
      <w:bookmarkEnd w:id="188"/>
    </w:p>
    <w:p w14:paraId="5B52FBF3" w14:textId="77777777" w:rsidR="000106B9" w:rsidRPr="00A93ACD" w:rsidRDefault="003B686B" w:rsidP="000106B9">
      <w:pPr>
        <w:ind w:left="567" w:hanging="567"/>
        <w:rPr>
          <w:szCs w:val="20"/>
          <w:lang w:val="en-AU"/>
        </w:rPr>
      </w:pPr>
      <w:bookmarkStart w:id="189" w:name="_ENREF_67"/>
      <w:r w:rsidRPr="003B686B">
        <w:rPr>
          <w:szCs w:val="20"/>
          <w:lang w:val="en-AU"/>
        </w:rPr>
        <w:t xml:space="preserve">Olsen, J, Cooke, B, Trost, S &amp; Judge, D 2014, Is wedge-tailed egale, </w:t>
      </w:r>
      <w:r w:rsidRPr="003B686B">
        <w:rPr>
          <w:i/>
          <w:szCs w:val="20"/>
          <w:lang w:val="en-AU"/>
        </w:rPr>
        <w:t>Aquila audax</w:t>
      </w:r>
      <w:r w:rsidRPr="003B686B">
        <w:rPr>
          <w:szCs w:val="20"/>
          <w:lang w:val="en-AU"/>
        </w:rPr>
        <w:t xml:space="preserve">, survival and breeding success closely linked to the abundance of European rabbits, </w:t>
      </w:r>
      <w:r w:rsidRPr="003B686B">
        <w:rPr>
          <w:i/>
          <w:szCs w:val="20"/>
          <w:lang w:val="en-AU"/>
        </w:rPr>
        <w:t>Oryctolagus cuniculus</w:t>
      </w:r>
      <w:r w:rsidRPr="003B686B">
        <w:rPr>
          <w:szCs w:val="20"/>
          <w:lang w:val="en-AU"/>
        </w:rPr>
        <w:t xml:space="preserve">? </w:t>
      </w:r>
      <w:r w:rsidRPr="003B686B">
        <w:rPr>
          <w:i/>
          <w:szCs w:val="20"/>
          <w:lang w:val="en-AU"/>
        </w:rPr>
        <w:t>Wildlife Research</w:t>
      </w:r>
      <w:r w:rsidRPr="003B686B">
        <w:rPr>
          <w:szCs w:val="20"/>
          <w:lang w:val="en-AU"/>
        </w:rPr>
        <w:t xml:space="preserve"> 41, 95-105.</w:t>
      </w:r>
    </w:p>
    <w:p w14:paraId="5B52FBF4"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Parer, I &amp; Korn, TJ 1989, Seasonal incidence of myxomatosis in New South Wales,</w:t>
      </w:r>
      <w:r w:rsidRPr="003B686B">
        <w:rPr>
          <w:rStyle w:val="Italic"/>
          <w:rFonts w:asciiTheme="majorHAnsi" w:hAnsiTheme="majorHAnsi" w:cs="Univers-Light"/>
          <w:iCs w:val="0"/>
          <w:color w:val="000000"/>
          <w:szCs w:val="20"/>
          <w:lang w:val="en-AU"/>
        </w:rPr>
        <w:t xml:space="preserve"> Australian Wildlife Research </w:t>
      </w:r>
      <w:r w:rsidRPr="003B686B">
        <w:rPr>
          <w:rFonts w:asciiTheme="majorHAnsi" w:hAnsiTheme="majorHAnsi" w:cs="Univers-Light"/>
          <w:color w:val="000000"/>
          <w:szCs w:val="20"/>
          <w:lang w:val="en-AU"/>
        </w:rPr>
        <w:t>16:563–568.</w:t>
      </w:r>
    </w:p>
    <w:p w14:paraId="5B52FBF5" w14:textId="77777777" w:rsidR="00E134B2" w:rsidRPr="00A93ACD" w:rsidRDefault="003B686B" w:rsidP="00E134B2">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Parer, I &amp; Libke, JA 1985, Distribution of rabbit, </w:t>
      </w:r>
      <w:r w:rsidRPr="003B686B">
        <w:rPr>
          <w:rFonts w:asciiTheme="majorHAnsi" w:hAnsiTheme="majorHAnsi"/>
          <w:i/>
          <w:szCs w:val="20"/>
          <w:lang w:val="en-AU"/>
        </w:rPr>
        <w:t>Oryctolagus cuniculus</w:t>
      </w:r>
      <w:r w:rsidRPr="003B686B">
        <w:rPr>
          <w:rFonts w:asciiTheme="majorHAnsi" w:hAnsiTheme="majorHAnsi" w:cs="Univers-Light"/>
          <w:color w:val="000000"/>
          <w:szCs w:val="20"/>
          <w:lang w:val="en-AU"/>
        </w:rPr>
        <w:t xml:space="preserve">, warrens in relation to soil type, </w:t>
      </w:r>
      <w:r w:rsidRPr="003B686B">
        <w:rPr>
          <w:rFonts w:asciiTheme="majorHAnsi" w:hAnsiTheme="majorHAnsi"/>
          <w:i/>
          <w:szCs w:val="20"/>
          <w:lang w:val="en-AU"/>
        </w:rPr>
        <w:t>Australian Wildlife Research</w:t>
      </w:r>
      <w:r w:rsidRPr="003B686B">
        <w:rPr>
          <w:rFonts w:asciiTheme="majorHAnsi" w:hAnsiTheme="majorHAnsi" w:cs="Univers-Light"/>
          <w:color w:val="000000"/>
          <w:szCs w:val="20"/>
          <w:lang w:val="en-AU"/>
        </w:rPr>
        <w:t xml:space="preserve"> 12:387–405.</w:t>
      </w:r>
    </w:p>
    <w:p w14:paraId="5B52FBF6"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Parer, I &amp; Milkovits, G 1994, Recolonisation by rabbits (</w:t>
      </w:r>
      <w:r w:rsidRPr="003B686B">
        <w:rPr>
          <w:rStyle w:val="Italic"/>
          <w:rFonts w:asciiTheme="majorHAnsi" w:hAnsiTheme="majorHAnsi" w:cs="Univers-Light"/>
          <w:iCs w:val="0"/>
          <w:color w:val="000000"/>
          <w:szCs w:val="20"/>
          <w:lang w:val="en-AU"/>
        </w:rPr>
        <w:t>Oryctolagus cuniculus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hAnsiTheme="majorHAnsi" w:cs="Univers-Light"/>
          <w:iCs w:val="0"/>
          <w:color w:val="000000"/>
          <w:szCs w:val="20"/>
          <w:lang w:val="en-AU"/>
        </w:rPr>
        <w:t xml:space="preserve"> Rangeland Journal </w:t>
      </w:r>
      <w:r w:rsidRPr="003B686B">
        <w:rPr>
          <w:rFonts w:asciiTheme="majorHAnsi" w:hAnsiTheme="majorHAnsi" w:cs="Univers-Light"/>
          <w:color w:val="000000"/>
          <w:szCs w:val="20"/>
          <w:lang w:val="en-AU"/>
        </w:rPr>
        <w:t>16:51–63.</w:t>
      </w:r>
    </w:p>
    <w:p w14:paraId="5B52FBF7"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Parer, I &amp; Parker, BS 1986, Recolonisation by rabbits (</w:t>
      </w:r>
      <w:r w:rsidRPr="003B686B">
        <w:rPr>
          <w:rStyle w:val="Italic"/>
          <w:rFonts w:asciiTheme="majorHAnsi" w:hAnsiTheme="majorHAnsi" w:cs="Univers-Light"/>
          <w:iCs w:val="0"/>
          <w:color w:val="000000"/>
          <w:szCs w:val="20"/>
          <w:lang w:val="en-AU"/>
        </w:rPr>
        <w:t>Oryctolagus cuniculus</w:t>
      </w:r>
      <w:r w:rsidRPr="003B686B">
        <w:rPr>
          <w:rFonts w:asciiTheme="majorHAnsi" w:hAnsiTheme="majorHAnsi" w:cs="Univers-Light"/>
          <w:color w:val="000000"/>
          <w:szCs w:val="20"/>
          <w:lang w:val="en-AU"/>
        </w:rPr>
        <w:t xml:space="preserve">) after warren destruction in western New South Wales, </w:t>
      </w:r>
      <w:r w:rsidRPr="003B686B">
        <w:rPr>
          <w:rStyle w:val="Italic"/>
          <w:rFonts w:asciiTheme="majorHAnsi" w:hAnsiTheme="majorHAnsi" w:cs="Univers-Light"/>
          <w:iCs w:val="0"/>
          <w:color w:val="000000"/>
          <w:szCs w:val="20"/>
          <w:lang w:val="en-AU"/>
        </w:rPr>
        <w:t xml:space="preserve">Australian Rangeland Journal </w:t>
      </w:r>
      <w:r w:rsidRPr="003B686B">
        <w:rPr>
          <w:rFonts w:asciiTheme="majorHAnsi" w:hAnsiTheme="majorHAnsi" w:cs="Univers-Light"/>
          <w:color w:val="000000"/>
          <w:szCs w:val="20"/>
          <w:lang w:val="en-AU"/>
        </w:rPr>
        <w:t>8:150–152.</w:t>
      </w:r>
    </w:p>
    <w:p w14:paraId="5B52FBF8"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Parer, I, Sobey, WR, Conolly, D &amp; Morton, R 1995, Sire transmission of acquired resistance to myxomatosis, </w:t>
      </w:r>
      <w:r w:rsidRPr="003B686B">
        <w:rPr>
          <w:rStyle w:val="Italic"/>
          <w:rFonts w:asciiTheme="majorHAnsi" w:hAnsiTheme="majorHAnsi" w:cs="Univers-Light"/>
          <w:iCs w:val="0"/>
          <w:color w:val="000000"/>
          <w:szCs w:val="20"/>
          <w:lang w:val="en-AU"/>
        </w:rPr>
        <w:t>Australian Journal of Zoology</w:t>
      </w:r>
      <w:r w:rsidRPr="003B686B">
        <w:rPr>
          <w:rFonts w:asciiTheme="majorHAnsi" w:hAnsiTheme="majorHAnsi" w:cs="Univers-Light"/>
          <w:color w:val="000000"/>
          <w:szCs w:val="20"/>
          <w:lang w:val="en-AU"/>
        </w:rPr>
        <w:t xml:space="preserve"> 43:459–465.</w:t>
      </w:r>
    </w:p>
    <w:p w14:paraId="5B52FBF9"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Pavey, CR &amp; Bastin, G 2014, </w:t>
      </w:r>
      <w:r w:rsidRPr="003B686B">
        <w:rPr>
          <w:rFonts w:asciiTheme="majorHAnsi" w:hAnsiTheme="majorHAnsi"/>
          <w:i/>
          <w:szCs w:val="20"/>
          <w:lang w:val="en-AU"/>
        </w:rPr>
        <w:t>Australian rangelands and climate change - invasive animals</w:t>
      </w:r>
      <w:r w:rsidRPr="003B686B">
        <w:rPr>
          <w:rFonts w:asciiTheme="majorHAnsi" w:hAnsiTheme="majorHAnsi"/>
          <w:szCs w:val="20"/>
          <w:lang w:val="en-AU"/>
        </w:rPr>
        <w:t>. Ninti One Limited and CSIRO, Alice Springs.</w:t>
      </w:r>
      <w:bookmarkEnd w:id="189"/>
    </w:p>
    <w:p w14:paraId="5B52FBFA" w14:textId="77777777" w:rsidR="00526B47" w:rsidRPr="00A93ACD" w:rsidRDefault="003B686B" w:rsidP="00526B47">
      <w:pPr>
        <w:ind w:left="567" w:hanging="567"/>
        <w:rPr>
          <w:rFonts w:asciiTheme="majorHAnsi" w:hAnsiTheme="majorHAnsi" w:cs="Univers-Light"/>
          <w:color w:val="000000"/>
          <w:szCs w:val="20"/>
          <w:lang w:val="en-AU"/>
        </w:rPr>
      </w:pPr>
      <w:bookmarkStart w:id="190" w:name="_ENREF_69"/>
      <w:r w:rsidRPr="003B686B">
        <w:rPr>
          <w:rFonts w:asciiTheme="majorHAnsi" w:hAnsiTheme="majorHAnsi" w:cs="Univers-Light"/>
          <w:color w:val="000000"/>
          <w:szCs w:val="20"/>
          <w:lang w:val="en-AU"/>
        </w:rPr>
        <w:t xml:space="preserve">Ramsay, BJ 1994, </w:t>
      </w:r>
      <w:r w:rsidRPr="003B686B">
        <w:rPr>
          <w:rStyle w:val="Italic"/>
          <w:rFonts w:asciiTheme="majorHAnsi" w:hAnsiTheme="majorHAnsi" w:cs="Univers-Light"/>
          <w:iCs w:val="0"/>
          <w:color w:val="000000"/>
          <w:szCs w:val="20"/>
          <w:lang w:val="en-AU"/>
        </w:rPr>
        <w:t xml:space="preserve">Commercial use of wild animals, </w:t>
      </w:r>
      <w:r w:rsidRPr="003B686B">
        <w:rPr>
          <w:rFonts w:asciiTheme="majorHAnsi" w:hAnsiTheme="majorHAnsi" w:cs="Univers-Light"/>
          <w:color w:val="000000"/>
          <w:szCs w:val="20"/>
          <w:lang w:val="en-AU"/>
        </w:rPr>
        <w:t>Bureau of Resource Sciences, Australian Government Publishing Service, Canberra.</w:t>
      </w:r>
    </w:p>
    <w:p w14:paraId="5B52FBFB"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Ramsey, D, McPhee, S, Forsyth, D, Stuart, I, Scroggie, M, Lindeman, M &amp; Matthews, J 2014, Recolonisation of rabbit warrens following coordinated ripping programs in Victoria, south-eastern Australia, </w:t>
      </w:r>
      <w:r w:rsidRPr="003B686B">
        <w:rPr>
          <w:rFonts w:asciiTheme="majorHAnsi" w:hAnsiTheme="majorHAnsi"/>
          <w:i/>
          <w:szCs w:val="20"/>
          <w:lang w:val="en-AU"/>
        </w:rPr>
        <w:t>Wildlife Research</w:t>
      </w:r>
      <w:r w:rsidRPr="003B686B">
        <w:rPr>
          <w:rFonts w:asciiTheme="majorHAnsi" w:hAnsiTheme="majorHAnsi"/>
          <w:szCs w:val="20"/>
          <w:lang w:val="en-AU"/>
        </w:rPr>
        <w:t xml:space="preserve"> 41, 46-55.</w:t>
      </w:r>
      <w:bookmarkEnd w:id="190"/>
    </w:p>
    <w:p w14:paraId="5B52FBFC" w14:textId="77777777" w:rsidR="00526B47" w:rsidRPr="00A93ACD" w:rsidRDefault="003B686B" w:rsidP="00526B47">
      <w:pPr>
        <w:ind w:left="567" w:hanging="567"/>
        <w:rPr>
          <w:rFonts w:asciiTheme="majorHAnsi" w:hAnsiTheme="majorHAnsi"/>
          <w:szCs w:val="20"/>
          <w:lang w:val="en-AU"/>
        </w:rPr>
      </w:pPr>
      <w:bookmarkStart w:id="191" w:name="_ENREF_70"/>
      <w:bookmarkStart w:id="192" w:name="OLE_LINK15"/>
      <w:bookmarkStart w:id="193" w:name="OLE_LINK16"/>
      <w:r w:rsidRPr="003B686B">
        <w:rPr>
          <w:rFonts w:asciiTheme="majorHAnsi" w:hAnsiTheme="majorHAnsi"/>
          <w:szCs w:val="20"/>
          <w:lang w:val="en-AU"/>
        </w:rPr>
        <w:t xml:space="preserve">Read, J &amp; Bowen, Z 2001, Population dynamics, diet and aspects of the biology of feral cats and foxes in arid South Australia, </w:t>
      </w:r>
      <w:r w:rsidRPr="003B686B">
        <w:rPr>
          <w:rFonts w:asciiTheme="majorHAnsi" w:hAnsiTheme="majorHAnsi"/>
          <w:i/>
          <w:szCs w:val="20"/>
          <w:lang w:val="en-AU"/>
        </w:rPr>
        <w:t>Wildlife Research</w:t>
      </w:r>
      <w:r w:rsidRPr="003B686B">
        <w:rPr>
          <w:rFonts w:asciiTheme="majorHAnsi" w:hAnsiTheme="majorHAnsi"/>
          <w:szCs w:val="20"/>
          <w:lang w:val="en-AU"/>
        </w:rPr>
        <w:t xml:space="preserve"> 28, 195–203.</w:t>
      </w:r>
      <w:bookmarkEnd w:id="191"/>
    </w:p>
    <w:p w14:paraId="5B52FBFD" w14:textId="77777777" w:rsidR="00526B47" w:rsidRPr="00A93ACD" w:rsidRDefault="003B686B" w:rsidP="00526B47">
      <w:pPr>
        <w:ind w:left="567" w:hanging="567"/>
        <w:rPr>
          <w:rFonts w:asciiTheme="majorHAnsi" w:hAnsiTheme="majorHAnsi"/>
          <w:szCs w:val="20"/>
          <w:lang w:val="en-AU"/>
        </w:rPr>
      </w:pPr>
      <w:bookmarkStart w:id="194" w:name="_ENREF_72"/>
      <w:bookmarkEnd w:id="192"/>
      <w:bookmarkEnd w:id="193"/>
      <w:r w:rsidRPr="003B686B">
        <w:rPr>
          <w:rFonts w:asciiTheme="majorHAnsi" w:hAnsiTheme="majorHAnsi"/>
          <w:szCs w:val="20"/>
          <w:lang w:val="en-AU"/>
        </w:rPr>
        <w:t xml:space="preserve">Read, JL, Moseby, KE, Briffa, J, Kilpatrick, AD &amp; Freeman, A 2011, Eradication of rabbits from landscape scale exclosures: pipedream or possibility? </w:t>
      </w:r>
      <w:r w:rsidRPr="003B686B">
        <w:rPr>
          <w:rFonts w:asciiTheme="majorHAnsi" w:hAnsiTheme="majorHAnsi"/>
          <w:i/>
          <w:szCs w:val="20"/>
          <w:lang w:val="en-AU"/>
        </w:rPr>
        <w:t>Ecological Management &amp; Restoration</w:t>
      </w:r>
      <w:r w:rsidRPr="003B686B">
        <w:rPr>
          <w:rFonts w:asciiTheme="majorHAnsi" w:hAnsiTheme="majorHAnsi"/>
          <w:szCs w:val="20"/>
          <w:lang w:val="en-AU"/>
        </w:rPr>
        <w:t xml:space="preserve"> 12, 46-53.</w:t>
      </w:r>
      <w:bookmarkEnd w:id="194"/>
    </w:p>
    <w:p w14:paraId="5B52FBFE" w14:textId="77777777" w:rsidR="00264CB7" w:rsidRDefault="00264CB7" w:rsidP="00264CB7">
      <w:pPr>
        <w:ind w:left="567" w:hanging="567"/>
        <w:rPr>
          <w:noProof/>
          <w:szCs w:val="20"/>
        </w:rPr>
      </w:pPr>
      <w:bookmarkStart w:id="195" w:name="_ENREF_73"/>
      <w:r>
        <w:rPr>
          <w:noProof/>
          <w:szCs w:val="20"/>
        </w:rPr>
        <w:t xml:space="preserve">Pedler, RD, Brandle, R, Read JL, Southgate R, Bird P and Moseby KE 2016, Rabbit biocontrol and landscape-scale recovery of threatened desert mammals, </w:t>
      </w:r>
      <w:r w:rsidRPr="00E35BB6">
        <w:rPr>
          <w:i/>
          <w:noProof/>
          <w:szCs w:val="20"/>
        </w:rPr>
        <w:t>Conservation Biology</w:t>
      </w:r>
      <w:r>
        <w:rPr>
          <w:noProof/>
          <w:szCs w:val="20"/>
        </w:rPr>
        <w:t xml:space="preserve"> 30, 774-782.</w:t>
      </w:r>
    </w:p>
    <w:p w14:paraId="5B52FBFF"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Rendel, JM 1971, Myxomatosis in the Australian rabbit population, </w:t>
      </w:r>
      <w:r w:rsidRPr="003B686B">
        <w:rPr>
          <w:rStyle w:val="Italic"/>
          <w:rFonts w:asciiTheme="majorHAnsi" w:hAnsiTheme="majorHAnsi" w:cs="Univers-Light"/>
          <w:iCs w:val="0"/>
          <w:color w:val="000000"/>
          <w:szCs w:val="20"/>
          <w:lang w:val="en-AU"/>
        </w:rPr>
        <w:t>Search</w:t>
      </w:r>
      <w:r w:rsidRPr="003B686B">
        <w:rPr>
          <w:rFonts w:asciiTheme="majorHAnsi" w:hAnsiTheme="majorHAnsi" w:cs="Univers-Light"/>
          <w:color w:val="000000"/>
          <w:szCs w:val="20"/>
          <w:lang w:val="en-AU"/>
        </w:rPr>
        <w:t xml:space="preserve"> 2:89–94.</w:t>
      </w:r>
    </w:p>
    <w:p w14:paraId="5B52FC00"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RIRDC (Rural Industries Research &amp; Development Corporation) 2014, </w:t>
      </w:r>
      <w:r w:rsidRPr="003B686B">
        <w:rPr>
          <w:rFonts w:asciiTheme="majorHAnsi" w:hAnsiTheme="majorHAnsi" w:cs="Univers-Light"/>
          <w:i/>
          <w:color w:val="000000"/>
          <w:szCs w:val="20"/>
          <w:lang w:val="en-AU"/>
        </w:rPr>
        <w:t>Emerging animal and plant industries: their value to Australia,</w:t>
      </w:r>
      <w:r w:rsidRPr="003B686B">
        <w:rPr>
          <w:rFonts w:asciiTheme="majorHAnsi" w:hAnsiTheme="majorHAnsi" w:cs="Univers-Light"/>
          <w:color w:val="000000"/>
          <w:szCs w:val="20"/>
          <w:lang w:val="en-AU"/>
        </w:rPr>
        <w:t xml:space="preserve"> RIRDC Publication number 14/069, available at: </w:t>
      </w:r>
      <w:hyperlink r:id="rId27" w:history="1">
        <w:r w:rsidRPr="003B686B">
          <w:rPr>
            <w:rStyle w:val="Hyperlink"/>
            <w:rFonts w:asciiTheme="majorHAnsi" w:hAnsiTheme="majorHAnsi" w:cs="Univers-Light"/>
            <w:szCs w:val="20"/>
            <w:lang w:val="en-AU"/>
          </w:rPr>
          <w:t>https://rirdc.infoservices.com.au/items/14-069</w:t>
        </w:r>
      </w:hyperlink>
    </w:p>
    <w:p w14:paraId="5B52FC01"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Rodak, L, Smid, B &amp; Valicek, L 1991, Application of control measures against viral haemorrhagic disease of rabbits in the Czech and Slovak Federal Republic, </w:t>
      </w:r>
      <w:r w:rsidRPr="003B686B">
        <w:rPr>
          <w:rStyle w:val="Italic"/>
          <w:rFonts w:asciiTheme="majorHAnsi" w:hAnsiTheme="majorHAnsi" w:cs="Univers-Light"/>
          <w:iCs w:val="0"/>
          <w:color w:val="000000"/>
          <w:szCs w:val="20"/>
          <w:lang w:val="en-AU"/>
        </w:rPr>
        <w:t xml:space="preserve">Revue Scientifique et Technique Office International des Epizooties </w:t>
      </w:r>
      <w:r w:rsidRPr="003B686B">
        <w:rPr>
          <w:rFonts w:asciiTheme="majorHAnsi" w:hAnsiTheme="majorHAnsi" w:cs="Univers-Light"/>
          <w:color w:val="000000"/>
          <w:szCs w:val="20"/>
          <w:lang w:val="en-AU"/>
        </w:rPr>
        <w:t>10:513–524.</w:t>
      </w:r>
    </w:p>
    <w:p w14:paraId="5B52FC02" w14:textId="77777777" w:rsidR="00526B47" w:rsidRPr="00A93ACD" w:rsidRDefault="003B686B" w:rsidP="00526B47">
      <w:pPr>
        <w:ind w:left="567" w:hanging="567"/>
        <w:rPr>
          <w:rFonts w:asciiTheme="majorHAnsi" w:hAnsiTheme="majorHAnsi"/>
          <w:szCs w:val="20"/>
          <w:lang w:val="en-AU"/>
        </w:rPr>
      </w:pPr>
      <w:bookmarkStart w:id="196" w:name="_ENREF_76"/>
      <w:bookmarkEnd w:id="195"/>
      <w:r w:rsidRPr="003B686B">
        <w:rPr>
          <w:rFonts w:asciiTheme="majorHAnsi" w:hAnsiTheme="majorHAnsi"/>
          <w:szCs w:val="20"/>
          <w:lang w:val="en-AU"/>
        </w:rPr>
        <w:t xml:space="preserve">Sandell, PR &amp; Start, AN 1999, </w:t>
      </w:r>
      <w:r w:rsidRPr="003B686B">
        <w:rPr>
          <w:rFonts w:asciiTheme="majorHAnsi" w:hAnsiTheme="majorHAnsi"/>
          <w:i/>
          <w:szCs w:val="20"/>
          <w:lang w:val="en-AU"/>
        </w:rPr>
        <w:t>Rabbit calicivirus disease program report 4: implications for biodiversity in Australia</w:t>
      </w:r>
      <w:r w:rsidRPr="003B686B">
        <w:rPr>
          <w:rFonts w:asciiTheme="majorHAnsi" w:hAnsiTheme="majorHAnsi"/>
          <w:szCs w:val="20"/>
          <w:lang w:val="en-AU"/>
        </w:rPr>
        <w:t xml:space="preserve"> Bureau of Rural Sciences, Canberra.</w:t>
      </w:r>
      <w:bookmarkEnd w:id="196"/>
    </w:p>
    <w:p w14:paraId="5B52FC03" w14:textId="77777777" w:rsidR="00526B47" w:rsidRPr="00A93ACD" w:rsidRDefault="003B686B" w:rsidP="00526B47">
      <w:pPr>
        <w:ind w:left="567" w:hanging="567"/>
        <w:rPr>
          <w:rFonts w:asciiTheme="majorHAnsi" w:hAnsiTheme="majorHAnsi"/>
          <w:szCs w:val="20"/>
          <w:lang w:val="en-AU"/>
        </w:rPr>
      </w:pPr>
      <w:bookmarkStart w:id="197" w:name="_ENREF_77"/>
      <w:r w:rsidRPr="003B686B">
        <w:rPr>
          <w:rFonts w:asciiTheme="majorHAnsi" w:hAnsiTheme="majorHAnsi"/>
          <w:szCs w:val="20"/>
          <w:lang w:val="en-AU"/>
        </w:rPr>
        <w:t xml:space="preserve">Saunders, G, Cooke, B, McColl, K, Shine, R &amp; Peacock, T 2010, Modern approaches for the biological control of vertebrate pests: an Australian perspective, </w:t>
      </w:r>
      <w:r w:rsidRPr="003B686B">
        <w:rPr>
          <w:rFonts w:asciiTheme="majorHAnsi" w:hAnsiTheme="majorHAnsi"/>
          <w:i/>
          <w:szCs w:val="20"/>
          <w:lang w:val="en-AU"/>
        </w:rPr>
        <w:t>Biological Control</w:t>
      </w:r>
      <w:r w:rsidRPr="003B686B">
        <w:rPr>
          <w:rFonts w:asciiTheme="majorHAnsi" w:hAnsiTheme="majorHAnsi"/>
          <w:szCs w:val="20"/>
          <w:lang w:val="en-AU"/>
        </w:rPr>
        <w:t xml:space="preserve"> 52, 288-295.</w:t>
      </w:r>
      <w:bookmarkEnd w:id="197"/>
    </w:p>
    <w:p w14:paraId="5B52FC04" w14:textId="77777777" w:rsidR="00E36080" w:rsidRDefault="00E36080" w:rsidP="000860EB">
      <w:pPr>
        <w:ind w:left="567" w:hanging="567"/>
        <w:rPr>
          <w:rFonts w:asciiTheme="majorHAnsi" w:hAnsiTheme="majorHAnsi"/>
          <w:szCs w:val="20"/>
          <w:lang w:val="en-AU"/>
        </w:rPr>
      </w:pPr>
      <w:bookmarkStart w:id="198" w:name="_ENREF_78"/>
      <w:r>
        <w:rPr>
          <w:rFonts w:asciiTheme="majorHAnsi" w:hAnsiTheme="majorHAnsi"/>
          <w:szCs w:val="20"/>
          <w:lang w:val="en-AU"/>
        </w:rPr>
        <w:lastRenderedPageBreak/>
        <w:t xml:space="preserve">Sharp, T 2012, </w:t>
      </w:r>
      <w:r w:rsidRPr="00E36080">
        <w:rPr>
          <w:rFonts w:asciiTheme="majorHAnsi" w:hAnsiTheme="majorHAnsi"/>
          <w:i/>
          <w:szCs w:val="20"/>
          <w:lang w:val="en-AU"/>
        </w:rPr>
        <w:t>RAB005: Diffusion fumigation of rabbit warrens.</w:t>
      </w:r>
      <w:r>
        <w:rPr>
          <w:rFonts w:asciiTheme="majorHAnsi" w:hAnsiTheme="majorHAnsi"/>
          <w:szCs w:val="20"/>
          <w:lang w:val="en-AU"/>
        </w:rPr>
        <w:t xml:space="preserve"> Standard Operating Procedure. Invasive Animals Cooperative Research Centre, Canberra, Australia.</w:t>
      </w:r>
    </w:p>
    <w:p w14:paraId="5B52FC05" w14:textId="77777777" w:rsidR="004216B5" w:rsidRDefault="003B686B" w:rsidP="004216B5">
      <w:pPr>
        <w:ind w:left="567" w:hanging="567"/>
        <w:rPr>
          <w:rFonts w:asciiTheme="majorHAnsi" w:hAnsiTheme="majorHAnsi"/>
          <w:szCs w:val="20"/>
          <w:lang w:val="en-AU"/>
        </w:rPr>
      </w:pPr>
      <w:bookmarkStart w:id="199" w:name="_ENREF_79"/>
      <w:bookmarkEnd w:id="198"/>
      <w:r w:rsidRPr="003B686B">
        <w:rPr>
          <w:rFonts w:asciiTheme="majorHAnsi" w:hAnsiTheme="majorHAnsi"/>
          <w:szCs w:val="20"/>
          <w:lang w:val="en-AU"/>
        </w:rPr>
        <w:t xml:space="preserve">Sharp, T, </w:t>
      </w:r>
      <w:r w:rsidR="004216B5">
        <w:rPr>
          <w:rFonts w:asciiTheme="majorHAnsi" w:hAnsiTheme="majorHAnsi"/>
          <w:szCs w:val="20"/>
          <w:lang w:val="en-AU"/>
        </w:rPr>
        <w:t xml:space="preserve">&amp; </w:t>
      </w:r>
      <w:r w:rsidRPr="003B686B">
        <w:rPr>
          <w:rFonts w:asciiTheme="majorHAnsi" w:hAnsiTheme="majorHAnsi"/>
          <w:szCs w:val="20"/>
          <w:lang w:val="en-AU"/>
        </w:rPr>
        <w:t xml:space="preserve">Saunders, G 2011, </w:t>
      </w:r>
      <w:r w:rsidRPr="003B686B">
        <w:rPr>
          <w:rFonts w:asciiTheme="majorHAnsi" w:hAnsiTheme="majorHAnsi"/>
          <w:i/>
          <w:szCs w:val="20"/>
          <w:lang w:val="en-AU"/>
        </w:rPr>
        <w:t>A model for assessing the relative humaneness of pest animal control methods,</w:t>
      </w:r>
      <w:r w:rsidRPr="003B686B">
        <w:rPr>
          <w:rFonts w:asciiTheme="majorHAnsi" w:hAnsiTheme="majorHAnsi"/>
          <w:szCs w:val="20"/>
          <w:lang w:val="en-AU"/>
        </w:rPr>
        <w:t xml:space="preserve"> Australian Government Department of Agriculture, Fisheries and Forestry</w:t>
      </w:r>
      <w:bookmarkEnd w:id="199"/>
      <w:r w:rsidRPr="003B686B">
        <w:rPr>
          <w:rFonts w:asciiTheme="majorHAnsi" w:hAnsiTheme="majorHAnsi"/>
          <w:szCs w:val="20"/>
          <w:lang w:val="en-AU"/>
        </w:rPr>
        <w:t>, Canberra, ACT.</w:t>
      </w:r>
      <w:r w:rsidR="004216B5" w:rsidRPr="004216B5">
        <w:rPr>
          <w:rFonts w:asciiTheme="majorHAnsi" w:hAnsiTheme="majorHAnsi"/>
          <w:szCs w:val="20"/>
          <w:lang w:val="en-AU"/>
        </w:rPr>
        <w:t xml:space="preserve"> </w:t>
      </w:r>
    </w:p>
    <w:p w14:paraId="5B52FC06" w14:textId="77777777" w:rsidR="004216B5" w:rsidRPr="00A93ACD" w:rsidRDefault="004216B5" w:rsidP="004216B5">
      <w:pPr>
        <w:ind w:left="567" w:hanging="567"/>
        <w:rPr>
          <w:rFonts w:asciiTheme="majorHAnsi" w:hAnsiTheme="majorHAnsi"/>
          <w:szCs w:val="20"/>
          <w:lang w:val="en-AU"/>
        </w:rPr>
      </w:pPr>
      <w:r w:rsidRPr="003B686B">
        <w:rPr>
          <w:rFonts w:asciiTheme="majorHAnsi" w:hAnsiTheme="majorHAnsi"/>
          <w:szCs w:val="20"/>
          <w:lang w:val="en-AU"/>
        </w:rPr>
        <w:t xml:space="preserve">Sharp, T &amp; Saunders, G 2012, </w:t>
      </w:r>
      <w:r w:rsidRPr="003B686B">
        <w:rPr>
          <w:rFonts w:asciiTheme="majorHAnsi" w:hAnsiTheme="majorHAnsi"/>
          <w:i/>
          <w:szCs w:val="20"/>
          <w:lang w:val="en-AU"/>
        </w:rPr>
        <w:t xml:space="preserve">Model Code of Practice for the Humane Control of Rabbits. </w:t>
      </w:r>
      <w:r w:rsidRPr="003B686B">
        <w:rPr>
          <w:rFonts w:asciiTheme="majorHAnsi" w:hAnsiTheme="majorHAnsi"/>
          <w:szCs w:val="20"/>
          <w:lang w:val="en-AU"/>
        </w:rPr>
        <w:t>PestSmart Toolkit publication, Invasive Animals Cooperative Research Centre, Canberra, Australia.</w:t>
      </w:r>
    </w:p>
    <w:p w14:paraId="5B52FC07" w14:textId="77777777" w:rsidR="00526B47" w:rsidRPr="00A93ACD" w:rsidRDefault="003B686B" w:rsidP="00526B47">
      <w:pPr>
        <w:ind w:left="567" w:hanging="567"/>
        <w:rPr>
          <w:rFonts w:asciiTheme="majorHAnsi" w:hAnsiTheme="majorHAnsi" w:cs="Univers-Light"/>
          <w:color w:val="000000"/>
          <w:szCs w:val="20"/>
          <w:lang w:val="en-AU"/>
        </w:rPr>
      </w:pPr>
      <w:bookmarkStart w:id="200" w:name="_ENREF_81"/>
      <w:r w:rsidRPr="003B686B">
        <w:rPr>
          <w:rFonts w:asciiTheme="majorHAnsi" w:hAnsiTheme="majorHAnsi" w:cs="Univers-Light"/>
          <w:color w:val="000000"/>
          <w:szCs w:val="20"/>
          <w:lang w:val="en-AU"/>
        </w:rPr>
        <w:t xml:space="preserve">Sobey, WR &amp; Conolly, D 1986, Myxomatosis: non-genetic aspects of resistance to myxomatosis in rabbits, </w:t>
      </w:r>
      <w:r w:rsidRPr="003B686B">
        <w:rPr>
          <w:rStyle w:val="Italic"/>
          <w:rFonts w:asciiTheme="majorHAnsi" w:hAnsiTheme="majorHAnsi" w:cs="Univers-Light"/>
          <w:iCs w:val="0"/>
          <w:color w:val="000000"/>
          <w:szCs w:val="20"/>
          <w:lang w:val="en-AU"/>
        </w:rPr>
        <w:t>Oryctolagus cuniculus</w:t>
      </w:r>
      <w:r w:rsidRPr="003B686B">
        <w:rPr>
          <w:rFonts w:asciiTheme="majorHAnsi" w:hAnsiTheme="majorHAnsi" w:cs="Univers-Light"/>
          <w:color w:val="000000"/>
          <w:szCs w:val="20"/>
          <w:lang w:val="en-AU"/>
        </w:rPr>
        <w:t xml:space="preserve">, </w:t>
      </w:r>
      <w:r w:rsidRPr="003B686B">
        <w:rPr>
          <w:rStyle w:val="Italic"/>
          <w:rFonts w:asciiTheme="majorHAnsi" w:hAnsiTheme="majorHAnsi" w:cs="Univers-Light"/>
          <w:iCs w:val="0"/>
          <w:color w:val="000000"/>
          <w:szCs w:val="20"/>
          <w:lang w:val="en-AU"/>
        </w:rPr>
        <w:t>Australian Wildlife Research ,</w:t>
      </w:r>
      <w:r w:rsidRPr="003B686B">
        <w:rPr>
          <w:rFonts w:asciiTheme="majorHAnsi" w:hAnsiTheme="majorHAnsi" w:cs="Univers-Light"/>
          <w:color w:val="000000"/>
          <w:szCs w:val="20"/>
          <w:lang w:val="en-AU"/>
        </w:rPr>
        <w:t>13:177–187.</w:t>
      </w:r>
    </w:p>
    <w:p w14:paraId="5B52FC08" w14:textId="77777777" w:rsidR="00526B47" w:rsidRPr="00A93ACD" w:rsidRDefault="003B686B" w:rsidP="00526B47">
      <w:pPr>
        <w:ind w:left="567" w:hanging="567"/>
        <w:rPr>
          <w:rFonts w:asciiTheme="majorHAnsi" w:hAnsiTheme="majorHAnsi"/>
          <w:szCs w:val="20"/>
          <w:lang w:val="en-AU"/>
        </w:rPr>
      </w:pPr>
      <w:bookmarkStart w:id="201" w:name="_ENREF_84"/>
      <w:bookmarkEnd w:id="200"/>
      <w:r w:rsidRPr="003B686B">
        <w:rPr>
          <w:rFonts w:asciiTheme="majorHAnsi" w:hAnsiTheme="majorHAnsi"/>
          <w:szCs w:val="20"/>
          <w:lang w:val="en-AU"/>
        </w:rPr>
        <w:t xml:space="preserve">Strive, T, Wright, J, Kovaliski, J, Botti, G &amp; Capucci, L 2010, The non-pathogenic Australian lagovirus RCV-A1 causes a prolonged infection and elicits partial cross-protection to rabbit haemorrhagic disease virus, </w:t>
      </w:r>
      <w:r w:rsidRPr="003B686B">
        <w:rPr>
          <w:rFonts w:asciiTheme="majorHAnsi" w:hAnsiTheme="majorHAnsi"/>
          <w:i/>
          <w:szCs w:val="20"/>
          <w:lang w:val="en-AU"/>
        </w:rPr>
        <w:t>Virology</w:t>
      </w:r>
      <w:r w:rsidRPr="003B686B">
        <w:rPr>
          <w:rFonts w:asciiTheme="majorHAnsi" w:hAnsiTheme="majorHAnsi"/>
          <w:szCs w:val="20"/>
          <w:lang w:val="en-AU"/>
        </w:rPr>
        <w:t xml:space="preserve"> 398, 125-134.</w:t>
      </w:r>
      <w:bookmarkEnd w:id="201"/>
    </w:p>
    <w:p w14:paraId="5B52FC09" w14:textId="77777777" w:rsidR="00526B47" w:rsidRPr="00A93ACD" w:rsidRDefault="003B686B" w:rsidP="00526B47">
      <w:pPr>
        <w:ind w:left="567" w:hanging="567"/>
        <w:rPr>
          <w:rFonts w:asciiTheme="majorHAnsi" w:hAnsiTheme="majorHAnsi"/>
          <w:szCs w:val="20"/>
          <w:lang w:val="en-AU"/>
        </w:rPr>
      </w:pPr>
      <w:bookmarkStart w:id="202" w:name="_ENREF_85"/>
      <w:r w:rsidRPr="003B686B">
        <w:rPr>
          <w:rFonts w:asciiTheme="majorHAnsi" w:hAnsiTheme="majorHAnsi"/>
          <w:szCs w:val="20"/>
          <w:lang w:val="en-AU"/>
        </w:rPr>
        <w:t xml:space="preserve">Strive, T, Wright, J &amp; Robinson, A 2009, Identification and partial characterisation of a new lagovirus in Australian wild rabbits, </w:t>
      </w:r>
      <w:r w:rsidRPr="003B686B">
        <w:rPr>
          <w:rFonts w:asciiTheme="majorHAnsi" w:hAnsiTheme="majorHAnsi"/>
          <w:i/>
          <w:szCs w:val="20"/>
          <w:lang w:val="en-AU"/>
        </w:rPr>
        <w:t>Virology</w:t>
      </w:r>
      <w:r w:rsidRPr="003B686B">
        <w:rPr>
          <w:rFonts w:asciiTheme="majorHAnsi" w:hAnsiTheme="majorHAnsi"/>
          <w:szCs w:val="20"/>
          <w:lang w:val="en-AU"/>
        </w:rPr>
        <w:t xml:space="preserve"> 384, 97-105.</w:t>
      </w:r>
      <w:bookmarkEnd w:id="202"/>
    </w:p>
    <w:p w14:paraId="5B52FC0A" w14:textId="77777777" w:rsidR="00526B47" w:rsidRPr="00A93ACD" w:rsidRDefault="003B686B" w:rsidP="00526B47">
      <w:pPr>
        <w:ind w:left="567" w:hanging="567"/>
        <w:rPr>
          <w:rFonts w:asciiTheme="majorHAnsi" w:hAnsiTheme="majorHAnsi" w:cs="Univers-Light"/>
          <w:color w:val="000000"/>
          <w:szCs w:val="20"/>
          <w:lang w:val="en-AU"/>
        </w:rPr>
      </w:pPr>
      <w:bookmarkStart w:id="203" w:name="_ENREF_86"/>
      <w:r w:rsidRPr="003B686B">
        <w:rPr>
          <w:rFonts w:asciiTheme="majorHAnsi" w:hAnsiTheme="majorHAnsi" w:cs="Univers-Light"/>
          <w:color w:val="000000"/>
          <w:szCs w:val="20"/>
          <w:lang w:val="en-AU"/>
        </w:rPr>
        <w:t xml:space="preserve">Twigg, LE, Lowe, TJ, Martin, GR, Wheeler, AG, Gray, GS, Griffin, SL, O’Reilly, CM, Robinson, DJ &amp; Hubach, PH 2000, Effects of surgically imposed sterility on free-ranging rabbit populations, </w:t>
      </w:r>
      <w:r w:rsidRPr="003B686B">
        <w:rPr>
          <w:rStyle w:val="Italic"/>
          <w:rFonts w:asciiTheme="majorHAnsi" w:hAnsiTheme="majorHAnsi" w:cs="Univers-Light"/>
          <w:iCs w:val="0"/>
          <w:color w:val="000000"/>
          <w:szCs w:val="20"/>
          <w:lang w:val="en-AU"/>
        </w:rPr>
        <w:t>Journal of Applied Ecology</w:t>
      </w:r>
      <w:r w:rsidRPr="003B686B">
        <w:rPr>
          <w:rFonts w:asciiTheme="majorHAnsi" w:hAnsiTheme="majorHAnsi" w:cs="Univers-Light"/>
          <w:color w:val="000000"/>
          <w:szCs w:val="20"/>
          <w:lang w:val="en-AU"/>
        </w:rPr>
        <w:t xml:space="preserve"> 37:16–39.</w:t>
      </w:r>
    </w:p>
    <w:p w14:paraId="5B52FC0B"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Twigg, LE, Lowe, TJ, Kirkpatrick, WE &amp; Martin, GR 2003, Tissue residue levels in rabbits and rats, poisoned with 1080 one-shot bait, and the location of rabbit carcasses, </w:t>
      </w:r>
      <w:r w:rsidRPr="003B686B">
        <w:rPr>
          <w:rFonts w:asciiTheme="majorHAnsi" w:hAnsiTheme="majorHAnsi"/>
          <w:i/>
          <w:szCs w:val="20"/>
          <w:lang w:val="en-AU"/>
        </w:rPr>
        <w:t>Wildlife Research</w:t>
      </w:r>
      <w:r w:rsidRPr="003B686B">
        <w:rPr>
          <w:rFonts w:asciiTheme="majorHAnsi" w:hAnsiTheme="majorHAnsi"/>
          <w:szCs w:val="20"/>
          <w:lang w:val="en-AU"/>
        </w:rPr>
        <w:t xml:space="preserve"> 30: 621-631.</w:t>
      </w:r>
    </w:p>
    <w:p w14:paraId="5B52FC0C" w14:textId="77777777" w:rsidR="00526B47" w:rsidRDefault="003B686B" w:rsidP="00526B47">
      <w:pPr>
        <w:ind w:left="567" w:hanging="567"/>
        <w:rPr>
          <w:rFonts w:asciiTheme="majorHAnsi" w:hAnsiTheme="majorHAnsi"/>
          <w:szCs w:val="20"/>
          <w:lang w:val="en-AU"/>
        </w:rPr>
      </w:pPr>
      <w:r w:rsidRPr="003B686B">
        <w:rPr>
          <w:rFonts w:asciiTheme="majorHAnsi" w:hAnsiTheme="majorHAnsi"/>
          <w:szCs w:val="20"/>
          <w:lang w:val="en-AU"/>
        </w:rPr>
        <w:t>Twigg, LE, Martin, GR &amp; Lowe, TJ 2002, Evidence of pesticide resistance in medium-s</w:t>
      </w:r>
      <w:r w:rsidR="00604CAA">
        <w:rPr>
          <w:rFonts w:asciiTheme="majorHAnsi" w:hAnsiTheme="majorHAnsi"/>
          <w:szCs w:val="20"/>
          <w:lang w:val="en-AU"/>
        </w:rPr>
        <w:t>ized mammalian pests: a case st</w:t>
      </w:r>
      <w:r w:rsidRPr="003B686B">
        <w:rPr>
          <w:rFonts w:asciiTheme="majorHAnsi" w:hAnsiTheme="majorHAnsi"/>
          <w:szCs w:val="20"/>
          <w:lang w:val="en-AU"/>
        </w:rPr>
        <w:t>ud</w:t>
      </w:r>
      <w:r w:rsidR="00604CAA">
        <w:rPr>
          <w:rFonts w:asciiTheme="majorHAnsi" w:hAnsiTheme="majorHAnsi"/>
          <w:szCs w:val="20"/>
          <w:lang w:val="en-AU"/>
        </w:rPr>
        <w:t>y</w:t>
      </w:r>
      <w:r w:rsidRPr="003B686B">
        <w:rPr>
          <w:rFonts w:asciiTheme="majorHAnsi" w:hAnsiTheme="majorHAnsi"/>
          <w:szCs w:val="20"/>
          <w:lang w:val="en-AU"/>
        </w:rPr>
        <w:t xml:space="preserve"> with 1080 poison and Australian rabbits, </w:t>
      </w:r>
      <w:r w:rsidRPr="003B686B">
        <w:rPr>
          <w:rFonts w:asciiTheme="majorHAnsi" w:hAnsiTheme="majorHAnsi"/>
          <w:i/>
          <w:szCs w:val="20"/>
          <w:lang w:val="en-AU"/>
        </w:rPr>
        <w:t>Journal of Applied Ecology</w:t>
      </w:r>
      <w:r w:rsidRPr="003B686B">
        <w:rPr>
          <w:rFonts w:asciiTheme="majorHAnsi" w:hAnsiTheme="majorHAnsi"/>
          <w:szCs w:val="20"/>
          <w:lang w:val="en-AU"/>
        </w:rPr>
        <w:t xml:space="preserve"> 39, 549-560.</w:t>
      </w:r>
    </w:p>
    <w:p w14:paraId="5B52FC0D" w14:textId="77777777" w:rsidR="00F15975" w:rsidRPr="00F15975" w:rsidRDefault="00F15975" w:rsidP="00526B47">
      <w:pPr>
        <w:ind w:left="567" w:hanging="567"/>
        <w:rPr>
          <w:rFonts w:asciiTheme="majorHAnsi" w:hAnsiTheme="majorHAnsi"/>
          <w:szCs w:val="20"/>
          <w:lang w:val="en-AU"/>
        </w:rPr>
      </w:pPr>
      <w:r>
        <w:rPr>
          <w:rFonts w:asciiTheme="majorHAnsi" w:hAnsiTheme="majorHAnsi"/>
          <w:szCs w:val="20"/>
          <w:lang w:val="en-AU"/>
        </w:rPr>
        <w:t xml:space="preserve">Twigg, LE &amp; Williams CK 1999, Fertility control of overabundant species; Can it work for feral rabbits? </w:t>
      </w:r>
      <w:r>
        <w:rPr>
          <w:rFonts w:asciiTheme="majorHAnsi" w:hAnsiTheme="majorHAnsi"/>
          <w:i/>
          <w:szCs w:val="20"/>
          <w:lang w:val="en-AU"/>
        </w:rPr>
        <w:t>Ecology Letters</w:t>
      </w:r>
      <w:r>
        <w:rPr>
          <w:rFonts w:asciiTheme="majorHAnsi" w:hAnsiTheme="majorHAnsi"/>
          <w:szCs w:val="20"/>
          <w:lang w:val="en-AU"/>
        </w:rPr>
        <w:t xml:space="preserve"> 2, 5:281-285.</w:t>
      </w:r>
    </w:p>
    <w:p w14:paraId="5B52FC0E"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Tyndale-Biscoe, CH 1991, Fertility control in wildlife, </w:t>
      </w:r>
      <w:r w:rsidRPr="003B686B">
        <w:rPr>
          <w:rStyle w:val="Italic"/>
          <w:rFonts w:asciiTheme="majorHAnsi" w:hAnsiTheme="majorHAnsi" w:cs="Univers-Light"/>
          <w:iCs w:val="0"/>
          <w:color w:val="000000"/>
          <w:szCs w:val="20"/>
          <w:lang w:val="en-AU"/>
        </w:rPr>
        <w:t>Reproductive Fertility and Development</w:t>
      </w:r>
      <w:r w:rsidRPr="003B686B">
        <w:rPr>
          <w:rFonts w:asciiTheme="majorHAnsi" w:hAnsiTheme="majorHAnsi" w:cs="Univers-Light"/>
          <w:color w:val="000000"/>
          <w:szCs w:val="20"/>
          <w:lang w:val="en-AU"/>
        </w:rPr>
        <w:t xml:space="preserve"> 3:339–343.</w:t>
      </w:r>
    </w:p>
    <w:p w14:paraId="5B52FC0F"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Tyndale-Biscoe, CH 1994, Virus-vectored immunocontraception of feral mammals, </w:t>
      </w:r>
      <w:r w:rsidRPr="003B686B">
        <w:rPr>
          <w:rStyle w:val="Italic"/>
          <w:rFonts w:asciiTheme="majorHAnsi" w:hAnsiTheme="majorHAnsi" w:cs="Univers-Light"/>
          <w:iCs w:val="0"/>
          <w:color w:val="000000"/>
          <w:szCs w:val="20"/>
          <w:lang w:val="en-AU"/>
        </w:rPr>
        <w:t xml:space="preserve">Reproduction Fertility and Development </w:t>
      </w:r>
      <w:r w:rsidRPr="003B686B">
        <w:rPr>
          <w:rFonts w:asciiTheme="majorHAnsi" w:hAnsiTheme="majorHAnsi" w:cs="Univers-Light"/>
          <w:color w:val="000000"/>
          <w:szCs w:val="20"/>
          <w:lang w:val="en-AU"/>
        </w:rPr>
        <w:t>6:281–287.</w:t>
      </w:r>
    </w:p>
    <w:p w14:paraId="5B52FC10"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Van Leeuwen, B &amp; Kerr, P 200</w:t>
      </w:r>
      <w:r w:rsidR="00F15975">
        <w:rPr>
          <w:rFonts w:asciiTheme="majorHAnsi" w:hAnsiTheme="majorHAnsi"/>
          <w:szCs w:val="20"/>
          <w:lang w:val="en-AU"/>
        </w:rPr>
        <w:t>7</w:t>
      </w:r>
      <w:r w:rsidRPr="003B686B">
        <w:rPr>
          <w:rFonts w:asciiTheme="majorHAnsi" w:hAnsiTheme="majorHAnsi"/>
          <w:szCs w:val="20"/>
          <w:lang w:val="en-AU"/>
        </w:rPr>
        <w:t>, Prospects for fertility control in the European rabbit (</w:t>
      </w:r>
      <w:r w:rsidRPr="003B686B">
        <w:rPr>
          <w:rFonts w:asciiTheme="majorHAnsi" w:hAnsiTheme="majorHAnsi"/>
          <w:i/>
          <w:szCs w:val="20"/>
          <w:lang w:val="en-AU"/>
        </w:rPr>
        <w:t>Oryctolagus cuniculus</w:t>
      </w:r>
      <w:r w:rsidRPr="003B686B">
        <w:rPr>
          <w:rFonts w:asciiTheme="majorHAnsi" w:hAnsiTheme="majorHAnsi"/>
          <w:szCs w:val="20"/>
          <w:lang w:val="en-AU"/>
        </w:rPr>
        <w:t xml:space="preserve">) using myxoma virus-vectored immunocontraception, </w:t>
      </w:r>
      <w:r w:rsidRPr="003B686B">
        <w:rPr>
          <w:rFonts w:asciiTheme="majorHAnsi" w:hAnsiTheme="majorHAnsi"/>
          <w:i/>
          <w:szCs w:val="20"/>
          <w:lang w:val="en-AU"/>
        </w:rPr>
        <w:t>Wildlife research</w:t>
      </w:r>
      <w:r w:rsidRPr="003B686B">
        <w:rPr>
          <w:rFonts w:asciiTheme="majorHAnsi" w:hAnsiTheme="majorHAnsi"/>
          <w:szCs w:val="20"/>
          <w:lang w:val="en-AU"/>
        </w:rPr>
        <w:t xml:space="preserve"> 34, 511-522.</w:t>
      </w:r>
      <w:bookmarkEnd w:id="203"/>
    </w:p>
    <w:p w14:paraId="5B52FC11" w14:textId="77777777" w:rsidR="00164EA3" w:rsidRPr="00A93ACD" w:rsidRDefault="003B686B" w:rsidP="00526B47">
      <w:pPr>
        <w:ind w:left="567" w:hanging="567"/>
        <w:rPr>
          <w:rFonts w:asciiTheme="majorHAnsi" w:hAnsiTheme="majorHAnsi" w:cs="Univers-Light"/>
          <w:color w:val="000000"/>
          <w:szCs w:val="20"/>
          <w:lang w:val="en-AU"/>
        </w:rPr>
      </w:pPr>
      <w:bookmarkStart w:id="204" w:name="_ENREF_87"/>
      <w:r w:rsidRPr="003B686B">
        <w:rPr>
          <w:rFonts w:asciiTheme="majorHAnsi" w:hAnsiTheme="majorHAnsi" w:cs="Univers-Light"/>
          <w:color w:val="000000"/>
          <w:szCs w:val="20"/>
          <w:lang w:val="en-AU"/>
        </w:rPr>
        <w:t xml:space="preserve">West, P 2008, </w:t>
      </w:r>
      <w:bookmarkStart w:id="205" w:name="OLE_LINK11"/>
      <w:bookmarkStart w:id="206" w:name="OLE_LINK12"/>
      <w:r w:rsidRPr="003B686B">
        <w:rPr>
          <w:rFonts w:asciiTheme="majorHAnsi" w:hAnsiTheme="majorHAnsi" w:cs="Univers-Light"/>
          <w:i/>
          <w:color w:val="000000"/>
          <w:szCs w:val="20"/>
          <w:lang w:val="en-AU"/>
        </w:rPr>
        <w:t>Assessing invasive animals in Australia 2008</w:t>
      </w:r>
      <w:bookmarkEnd w:id="205"/>
      <w:bookmarkEnd w:id="206"/>
      <w:r w:rsidRPr="003B686B">
        <w:rPr>
          <w:rFonts w:asciiTheme="majorHAnsi" w:hAnsiTheme="majorHAnsi" w:cs="Univers-Light"/>
          <w:color w:val="000000"/>
          <w:szCs w:val="20"/>
          <w:lang w:val="en-AU"/>
        </w:rPr>
        <w:t xml:space="preserve">, National Land &amp; Water Resources Audit, Canberra. </w:t>
      </w:r>
    </w:p>
    <w:p w14:paraId="5B52FC12" w14:textId="77777777" w:rsidR="00687DB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White, PCL, Newton-Cross, GA, Gray, M, Ashford, R, White, C &amp; Saunders, G 2003, Spatial interactions and habitat use of rabbits on pasture and implications for the spread of rabbit haemorrhagic disease in New South Wales, </w:t>
      </w:r>
      <w:r w:rsidRPr="003B686B">
        <w:rPr>
          <w:rFonts w:asciiTheme="majorHAnsi" w:hAnsiTheme="majorHAnsi" w:cs="Univers-Light"/>
          <w:i/>
          <w:color w:val="000000"/>
          <w:szCs w:val="20"/>
          <w:lang w:val="en-AU"/>
        </w:rPr>
        <w:t>Wildlife Research</w:t>
      </w:r>
      <w:r w:rsidRPr="003B686B">
        <w:rPr>
          <w:rFonts w:asciiTheme="majorHAnsi" w:hAnsiTheme="majorHAnsi" w:cs="Univers-Light"/>
          <w:color w:val="000000"/>
          <w:szCs w:val="20"/>
          <w:lang w:val="en-AU"/>
        </w:rPr>
        <w:t xml:space="preserve">, 30: 49-58. </w:t>
      </w:r>
    </w:p>
    <w:p w14:paraId="5B52FC13"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Williams, CK &amp; Moore, RJ 1991, Inheritance of acquired immunity to myxomatosis,</w:t>
      </w:r>
      <w:r w:rsidRPr="003B686B">
        <w:rPr>
          <w:rStyle w:val="Italic"/>
          <w:rFonts w:asciiTheme="majorHAnsi" w:hAnsiTheme="majorHAnsi" w:cs="Univers-Light"/>
          <w:iCs w:val="0"/>
          <w:color w:val="000000"/>
          <w:szCs w:val="20"/>
          <w:lang w:val="en-AU"/>
        </w:rPr>
        <w:t xml:space="preserve"> Australian Journal of Zoology </w:t>
      </w:r>
      <w:r w:rsidRPr="003B686B">
        <w:rPr>
          <w:rFonts w:asciiTheme="majorHAnsi" w:hAnsiTheme="majorHAnsi" w:cs="Univers-Light"/>
          <w:color w:val="000000"/>
          <w:szCs w:val="20"/>
          <w:lang w:val="en-AU"/>
        </w:rPr>
        <w:t>39:307–311.</w:t>
      </w:r>
    </w:p>
    <w:p w14:paraId="5B52FC14" w14:textId="77777777" w:rsidR="00A0319A" w:rsidRPr="00A93ACD" w:rsidRDefault="003B686B" w:rsidP="00A0319A">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Williams, CK &amp; Moore, RJ 1995, Effectiveness and cost-efficiency of control for the wild rabbit, </w:t>
      </w:r>
      <w:r w:rsidRPr="003B686B">
        <w:rPr>
          <w:rFonts w:asciiTheme="majorHAnsi" w:hAnsiTheme="majorHAnsi"/>
          <w:i/>
          <w:szCs w:val="20"/>
          <w:lang w:val="en-AU"/>
        </w:rPr>
        <w:t>Oryctolagus cuniculus</w:t>
      </w:r>
      <w:r w:rsidRPr="003B686B">
        <w:rPr>
          <w:rFonts w:asciiTheme="majorHAnsi" w:hAnsiTheme="majorHAnsi" w:cs="Univers-Light"/>
          <w:color w:val="000000"/>
          <w:szCs w:val="20"/>
          <w:lang w:val="en-AU"/>
        </w:rPr>
        <w:t xml:space="preserve"> (L.), by combinations of poisoning, ripping, fumigation and maintenance fumigation,</w:t>
      </w:r>
      <w:r w:rsidRPr="003B686B">
        <w:rPr>
          <w:rFonts w:asciiTheme="majorHAnsi" w:hAnsiTheme="majorHAnsi"/>
          <w:i/>
          <w:szCs w:val="20"/>
          <w:lang w:val="en-AU"/>
        </w:rPr>
        <w:t xml:space="preserve"> Wildlife Research </w:t>
      </w:r>
      <w:r w:rsidRPr="003B686B">
        <w:rPr>
          <w:rFonts w:asciiTheme="majorHAnsi" w:hAnsiTheme="majorHAnsi" w:cs="Univers-Light"/>
          <w:color w:val="000000"/>
          <w:szCs w:val="20"/>
          <w:lang w:val="en-AU"/>
        </w:rPr>
        <w:t>22:253–269.</w:t>
      </w:r>
    </w:p>
    <w:p w14:paraId="5B52FC15"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Williams, CK, Moore, RJ &amp; Robbins, SJ 1990, Genetic resistance to myxomatosis in Australian wild rabbits, </w:t>
      </w:r>
      <w:r w:rsidRPr="003B686B">
        <w:rPr>
          <w:rStyle w:val="Italic"/>
          <w:rFonts w:asciiTheme="majorHAnsi" w:hAnsiTheme="majorHAnsi" w:cs="Univers-Light"/>
          <w:iCs w:val="0"/>
          <w:color w:val="000000"/>
          <w:szCs w:val="20"/>
          <w:lang w:val="en-AU"/>
        </w:rPr>
        <w:t>Oryctolagus cuniculus</w:t>
      </w:r>
      <w:r w:rsidRPr="003B686B">
        <w:rPr>
          <w:rFonts w:asciiTheme="majorHAnsi" w:hAnsiTheme="majorHAnsi" w:cs="Univers-Light"/>
          <w:color w:val="000000"/>
          <w:szCs w:val="20"/>
          <w:lang w:val="en-AU"/>
        </w:rPr>
        <w:t xml:space="preserve">, </w:t>
      </w:r>
      <w:r w:rsidRPr="003B686B">
        <w:rPr>
          <w:rStyle w:val="Italic"/>
          <w:rFonts w:asciiTheme="majorHAnsi" w:hAnsiTheme="majorHAnsi" w:cs="Univers-Light"/>
          <w:iCs w:val="0"/>
          <w:color w:val="000000"/>
          <w:szCs w:val="20"/>
          <w:lang w:val="en-AU"/>
        </w:rPr>
        <w:t xml:space="preserve">Australian Journal of Zoology </w:t>
      </w:r>
      <w:r w:rsidRPr="003B686B">
        <w:rPr>
          <w:rFonts w:asciiTheme="majorHAnsi" w:hAnsiTheme="majorHAnsi" w:cs="Univers-Light"/>
          <w:color w:val="000000"/>
          <w:szCs w:val="20"/>
          <w:lang w:val="en-AU"/>
        </w:rPr>
        <w:t>38:697–703.</w:t>
      </w:r>
    </w:p>
    <w:p w14:paraId="5B52FC16"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lastRenderedPageBreak/>
        <w:t xml:space="preserve">Williams, RT &amp;Parer, I 1972, The status of myxomatosis at Urana, New South Wales, from 1968 until 1971, </w:t>
      </w:r>
      <w:r w:rsidRPr="003B686B">
        <w:rPr>
          <w:rStyle w:val="Italic"/>
          <w:rFonts w:asciiTheme="majorHAnsi" w:hAnsiTheme="majorHAnsi" w:cs="Univers-Light"/>
          <w:iCs w:val="0"/>
          <w:color w:val="000000"/>
          <w:szCs w:val="20"/>
          <w:lang w:val="en-AU"/>
        </w:rPr>
        <w:t xml:space="preserve">Australian Journal of Zoology </w:t>
      </w:r>
      <w:r w:rsidRPr="003B686B">
        <w:rPr>
          <w:rFonts w:asciiTheme="majorHAnsi" w:hAnsiTheme="majorHAnsi" w:cs="Univers-Light"/>
          <w:color w:val="000000"/>
          <w:szCs w:val="20"/>
          <w:lang w:val="en-AU"/>
        </w:rPr>
        <w:t>20:391–404.</w:t>
      </w:r>
    </w:p>
    <w:p w14:paraId="5B52FC17"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Williams, CK, Parer, I, Coman, BJ, Burley, J &amp; Braysher, ML 1995, </w:t>
      </w:r>
      <w:bookmarkStart w:id="207" w:name="OLE_LINK7"/>
      <w:bookmarkStart w:id="208" w:name="OLE_LINK8"/>
      <w:r w:rsidRPr="003B686B">
        <w:rPr>
          <w:rFonts w:asciiTheme="majorHAnsi" w:hAnsiTheme="majorHAnsi"/>
          <w:i/>
          <w:szCs w:val="20"/>
          <w:lang w:val="en-AU"/>
        </w:rPr>
        <w:t>Managing Vertebrate Pests: Rabbits,</w:t>
      </w:r>
      <w:r w:rsidRPr="003B686B">
        <w:rPr>
          <w:rFonts w:asciiTheme="majorHAnsi" w:hAnsiTheme="majorHAnsi"/>
          <w:szCs w:val="20"/>
          <w:lang w:val="en-AU"/>
        </w:rPr>
        <w:t xml:space="preserve"> </w:t>
      </w:r>
      <w:bookmarkEnd w:id="207"/>
      <w:bookmarkEnd w:id="208"/>
      <w:r w:rsidRPr="003B686B">
        <w:rPr>
          <w:rFonts w:asciiTheme="majorHAnsi" w:hAnsiTheme="majorHAnsi"/>
          <w:szCs w:val="20"/>
          <w:lang w:val="en-AU"/>
        </w:rPr>
        <w:t>Australian Government Publishing Service, Canberra.</w:t>
      </w:r>
      <w:bookmarkEnd w:id="204"/>
    </w:p>
    <w:p w14:paraId="5B52FC18"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Williams, CK &amp; Twigg, LE 1996, Responses of wild rabbit populations to imposed sterility, In: </w:t>
      </w:r>
      <w:r w:rsidRPr="003B686B">
        <w:rPr>
          <w:rStyle w:val="Italic"/>
          <w:rFonts w:asciiTheme="majorHAnsi" w:hAnsiTheme="majorHAnsi" w:cs="Univers-Light"/>
          <w:iCs w:val="0"/>
          <w:color w:val="000000"/>
          <w:szCs w:val="20"/>
          <w:lang w:val="en-AU"/>
        </w:rPr>
        <w:t xml:space="preserve">Frontiers of population biology, </w:t>
      </w:r>
      <w:r w:rsidRPr="003B686B">
        <w:rPr>
          <w:rFonts w:asciiTheme="majorHAnsi" w:hAnsiTheme="majorHAnsi" w:cs="Univers-Light"/>
          <w:color w:val="000000"/>
          <w:szCs w:val="20"/>
          <w:lang w:val="en-AU"/>
        </w:rPr>
        <w:t>Floyd RB, Sheppard AW and De Barro PJ (eds), CSIRO Publishing, Melbourne, 532–547.</w:t>
      </w:r>
    </w:p>
    <w:p w14:paraId="5B52FC19" w14:textId="77777777" w:rsidR="00526B47" w:rsidRPr="00A93ACD" w:rsidRDefault="003B686B" w:rsidP="00526B47">
      <w:pPr>
        <w:ind w:left="567" w:hanging="567"/>
        <w:rPr>
          <w:rFonts w:asciiTheme="majorHAnsi" w:hAnsiTheme="majorHAnsi" w:cs="Univers-Light"/>
          <w:color w:val="000000"/>
          <w:szCs w:val="20"/>
          <w:lang w:val="en-AU"/>
        </w:rPr>
      </w:pPr>
      <w:r w:rsidRPr="003B686B">
        <w:rPr>
          <w:rFonts w:asciiTheme="majorHAnsi" w:hAnsiTheme="majorHAnsi" w:cs="Univers-Light"/>
          <w:color w:val="000000"/>
          <w:szCs w:val="20"/>
          <w:lang w:val="en-AU"/>
        </w:rPr>
        <w:t xml:space="preserve">Williams, CK, Davey, CC, Moore, RJ, Hinds, LA, Sivers, LE, Kerr, PJ, French, N, Hood, GM, Pech, RP &amp; Krebs, CJ 2007, Population responses to sterility imposed on female European rabbits, </w:t>
      </w:r>
      <w:r w:rsidRPr="003B686B">
        <w:rPr>
          <w:rStyle w:val="Italic"/>
          <w:rFonts w:asciiTheme="majorHAnsi" w:hAnsiTheme="majorHAnsi" w:cs="Univers-Light"/>
          <w:iCs w:val="0"/>
          <w:color w:val="000000"/>
          <w:szCs w:val="20"/>
          <w:lang w:val="en-AU"/>
        </w:rPr>
        <w:t>Journal of Applied Ecology</w:t>
      </w:r>
      <w:r w:rsidRPr="003B686B">
        <w:rPr>
          <w:rFonts w:asciiTheme="majorHAnsi" w:hAnsiTheme="majorHAnsi" w:cs="Univers-Light"/>
          <w:color w:val="000000"/>
          <w:szCs w:val="20"/>
          <w:lang w:val="en-AU"/>
        </w:rPr>
        <w:t xml:space="preserve"> 44:291–301.</w:t>
      </w:r>
    </w:p>
    <w:p w14:paraId="5B52FC1A" w14:textId="77777777" w:rsidR="00526B47" w:rsidRPr="00A93ACD" w:rsidRDefault="003B686B" w:rsidP="00526B47">
      <w:pPr>
        <w:ind w:left="567" w:hanging="567"/>
        <w:rPr>
          <w:rFonts w:asciiTheme="majorHAnsi" w:hAnsiTheme="majorHAnsi"/>
          <w:szCs w:val="20"/>
          <w:lang w:val="en-AU"/>
        </w:rPr>
      </w:pPr>
      <w:r w:rsidRPr="003B686B">
        <w:rPr>
          <w:rFonts w:asciiTheme="majorHAnsi" w:hAnsiTheme="majorHAnsi"/>
          <w:szCs w:val="20"/>
          <w:lang w:val="en-AU"/>
        </w:rPr>
        <w:t xml:space="preserve">Wilson, DE &amp; Reeder, DM 2005, </w:t>
      </w:r>
      <w:r w:rsidRPr="003B686B">
        <w:rPr>
          <w:rFonts w:asciiTheme="majorHAnsi" w:hAnsiTheme="majorHAnsi"/>
          <w:i/>
          <w:szCs w:val="20"/>
          <w:lang w:val="en-AU"/>
        </w:rPr>
        <w:t xml:space="preserve">Mammal Species of the World: A Taxonomic and Geographic Reference, </w:t>
      </w:r>
      <w:r w:rsidRPr="003B686B">
        <w:rPr>
          <w:rFonts w:asciiTheme="majorHAnsi" w:hAnsiTheme="majorHAnsi"/>
          <w:szCs w:val="20"/>
          <w:lang w:val="en-AU"/>
        </w:rPr>
        <w:t>Third edition, Vol. 1-2, pg 205, Baltimore (John Hopkins University Press).</w:t>
      </w:r>
    </w:p>
    <w:p w14:paraId="5B52FC1B" w14:textId="77777777" w:rsidR="00843C88" w:rsidRDefault="00843C88" w:rsidP="005103B7">
      <w:pPr>
        <w:ind w:left="567" w:hanging="567"/>
        <w:rPr>
          <w:rFonts w:asciiTheme="majorHAnsi" w:hAnsiTheme="majorHAnsi" w:cs="Univers-Light"/>
          <w:color w:val="000000"/>
          <w:szCs w:val="20"/>
          <w:lang w:val="en-AU"/>
        </w:rPr>
      </w:pPr>
      <w:r>
        <w:rPr>
          <w:rFonts w:asciiTheme="majorHAnsi" w:hAnsiTheme="majorHAnsi" w:cs="Univers-Light"/>
          <w:color w:val="000000"/>
          <w:szCs w:val="20"/>
          <w:lang w:val="en-AU"/>
        </w:rPr>
        <w:t xml:space="preserve">Wood, D 1980 The demography of a rabbit population in an arid region of New South Wales Australia. </w:t>
      </w:r>
      <w:r w:rsidRPr="00843C88">
        <w:rPr>
          <w:rFonts w:asciiTheme="majorHAnsi" w:hAnsiTheme="majorHAnsi" w:cs="Univers-Light"/>
          <w:i/>
          <w:color w:val="000000"/>
          <w:szCs w:val="20"/>
          <w:lang w:val="en-AU"/>
        </w:rPr>
        <w:t>Journal of Animal Ecology</w:t>
      </w:r>
      <w:r>
        <w:rPr>
          <w:rFonts w:asciiTheme="majorHAnsi" w:hAnsiTheme="majorHAnsi" w:cs="Univers-Light"/>
          <w:color w:val="000000"/>
          <w:szCs w:val="20"/>
          <w:lang w:val="en-AU"/>
        </w:rPr>
        <w:t xml:space="preserve"> 49, 55-79.</w:t>
      </w:r>
    </w:p>
    <w:p w14:paraId="5B52FC1C" w14:textId="77777777" w:rsidR="00806370" w:rsidRPr="00A93ACD" w:rsidRDefault="003B686B" w:rsidP="005103B7">
      <w:pPr>
        <w:ind w:left="567" w:hanging="567"/>
        <w:rPr>
          <w:rFonts w:asciiTheme="minorHAnsi" w:hAnsiTheme="minorHAnsi" w:cs="Times New Roman"/>
          <w:color w:val="000000"/>
          <w:spacing w:val="-2"/>
          <w:lang w:val="en-AU"/>
        </w:rPr>
      </w:pPr>
      <w:r w:rsidRPr="003B686B">
        <w:rPr>
          <w:rFonts w:asciiTheme="majorHAnsi" w:hAnsiTheme="majorHAnsi" w:cs="Univers-Light"/>
          <w:color w:val="000000"/>
          <w:szCs w:val="20"/>
          <w:lang w:val="en-AU"/>
        </w:rPr>
        <w:t>Xu, ZJ &amp; Chen, WX 1989, Viral haemorrhagic disease in rabbits: a review,</w:t>
      </w:r>
      <w:r w:rsidRPr="003B686B">
        <w:rPr>
          <w:rStyle w:val="Italic"/>
          <w:rFonts w:asciiTheme="majorHAnsi" w:hAnsiTheme="majorHAnsi" w:cs="Univers-Light"/>
          <w:iCs w:val="0"/>
          <w:color w:val="000000"/>
          <w:szCs w:val="20"/>
          <w:lang w:val="en-AU"/>
        </w:rPr>
        <w:t xml:space="preserve"> Veterinary Research Communications</w:t>
      </w:r>
      <w:r w:rsidRPr="003B686B">
        <w:rPr>
          <w:rFonts w:asciiTheme="majorHAnsi" w:hAnsiTheme="majorHAnsi" w:cs="Univers-Light"/>
          <w:color w:val="000000"/>
          <w:szCs w:val="20"/>
          <w:lang w:val="en-AU"/>
        </w:rPr>
        <w:t xml:space="preserve"> 13:205–212.</w:t>
      </w:r>
      <w:r w:rsidRPr="003B686B">
        <w:rPr>
          <w:rFonts w:asciiTheme="minorHAnsi" w:hAnsiTheme="minorHAnsi" w:cs="Times New Roman"/>
          <w:lang w:val="en-AU"/>
        </w:rPr>
        <w:br w:type="page"/>
      </w:r>
    </w:p>
    <w:p w14:paraId="5B52FC1D" w14:textId="77777777" w:rsidR="00185BC6" w:rsidRPr="00A93ACD" w:rsidRDefault="003B686B" w:rsidP="00A35BD4">
      <w:pPr>
        <w:pStyle w:val="Heading1"/>
      </w:pPr>
      <w:bookmarkStart w:id="209" w:name="_Appendix_A"/>
      <w:bookmarkStart w:id="210" w:name="_Toc455060977"/>
      <w:bookmarkStart w:id="211" w:name="_Toc400553325"/>
      <w:bookmarkEnd w:id="209"/>
      <w:r w:rsidRPr="003B686B">
        <w:lastRenderedPageBreak/>
        <w:t>Appendix A</w:t>
      </w:r>
      <w:bookmarkEnd w:id="210"/>
      <w:r w:rsidRPr="003B686B">
        <w:t xml:space="preserve"> </w:t>
      </w:r>
    </w:p>
    <w:p w14:paraId="5B52FC1E" w14:textId="77777777" w:rsidR="00806370" w:rsidRPr="00A93ACD" w:rsidRDefault="003B686B" w:rsidP="00A35BD4">
      <w:pPr>
        <w:rPr>
          <w:rFonts w:asciiTheme="minorHAnsi" w:hAnsiTheme="minorHAnsi"/>
          <w:b/>
          <w:sz w:val="28"/>
          <w:szCs w:val="28"/>
          <w:lang w:val="en-AU"/>
        </w:rPr>
      </w:pPr>
      <w:r w:rsidRPr="003B686B">
        <w:rPr>
          <w:rFonts w:asciiTheme="minorHAnsi" w:hAnsiTheme="minorHAnsi"/>
          <w:b/>
          <w:sz w:val="28"/>
          <w:szCs w:val="28"/>
          <w:lang w:val="en-AU"/>
        </w:rPr>
        <w:t xml:space="preserve">Relevant sections of the </w:t>
      </w:r>
      <w:r w:rsidRPr="003B686B">
        <w:rPr>
          <w:rFonts w:asciiTheme="minorHAnsi" w:hAnsiTheme="minorHAnsi"/>
          <w:b/>
          <w:i/>
          <w:sz w:val="28"/>
          <w:szCs w:val="28"/>
          <w:lang w:val="en-AU"/>
        </w:rPr>
        <w:t>Environment Protection and Biodiversity Conservation Act 1999</w:t>
      </w:r>
      <w:bookmarkEnd w:id="211"/>
      <w:r w:rsidRPr="003B686B">
        <w:rPr>
          <w:rFonts w:asciiTheme="minorHAnsi" w:hAnsiTheme="minorHAnsi"/>
          <w:b/>
          <w:i/>
          <w:sz w:val="28"/>
          <w:szCs w:val="28"/>
          <w:lang w:val="en-AU"/>
        </w:rPr>
        <w:t xml:space="preserve"> relating to threat abatement plans</w:t>
      </w:r>
    </w:p>
    <w:p w14:paraId="5B52FC1F" w14:textId="77777777" w:rsidR="00806370" w:rsidRPr="00A93ACD" w:rsidRDefault="00806370" w:rsidP="00806370">
      <w:pPr>
        <w:pStyle w:val="H3numberedThreatAbatementplan"/>
        <w:spacing w:line="276" w:lineRule="auto"/>
        <w:rPr>
          <w:rFonts w:asciiTheme="minorHAnsi" w:hAnsiTheme="minorHAnsi" w:cs="Times New Roman"/>
          <w:szCs w:val="22"/>
          <w:lang w:val="en-AU"/>
        </w:rPr>
      </w:pPr>
      <w:r w:rsidRPr="00A93ACD">
        <w:rPr>
          <w:rFonts w:asciiTheme="minorHAnsi" w:hAnsiTheme="minorHAnsi" w:cs="Times New Roman"/>
          <w:szCs w:val="22"/>
          <w:lang w:val="en-AU"/>
        </w:rPr>
        <w:t>Objects of Act</w:t>
      </w:r>
    </w:p>
    <w:p w14:paraId="5B52FC20" w14:textId="77777777" w:rsidR="00806370" w:rsidRPr="00A93ACD" w:rsidRDefault="00806370" w:rsidP="00806370">
      <w:pPr>
        <w:pStyle w:val="Appendixnumbered"/>
        <w:spacing w:line="276" w:lineRule="auto"/>
        <w:rPr>
          <w:rFonts w:ascii="Cambria" w:hAnsi="Cambria" w:cs="Times New Roman"/>
          <w:szCs w:val="22"/>
          <w:lang w:val="en-AU"/>
        </w:rPr>
      </w:pPr>
      <w:r w:rsidRPr="00A93ACD">
        <w:rPr>
          <w:rFonts w:ascii="Cambria" w:hAnsi="Cambria" w:cs="Times New Roman"/>
          <w:szCs w:val="22"/>
          <w:lang w:val="en-AU"/>
        </w:rPr>
        <w:t>(1)</w:t>
      </w:r>
      <w:r w:rsidRPr="00A93ACD">
        <w:rPr>
          <w:rFonts w:ascii="Cambria" w:hAnsi="Cambria" w:cs="Times New Roman"/>
          <w:szCs w:val="22"/>
          <w:lang w:val="en-AU"/>
        </w:rPr>
        <w:tab/>
        <w:t>The objects of this Act are:</w:t>
      </w:r>
    </w:p>
    <w:p w14:paraId="5B52FC21"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to provide for the protection of the environment, especially those aspects of the environment that are matters of national environmental significance; and</w:t>
      </w:r>
    </w:p>
    <w:p w14:paraId="5B52FC22"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to promote ecologically sustainable development through the conservation and ecologically sustainable use of natural resources; and</w:t>
      </w:r>
    </w:p>
    <w:p w14:paraId="5B52FC23"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(c)</w:t>
      </w:r>
      <w:r w:rsidRPr="003B686B">
        <w:rPr>
          <w:rFonts w:ascii="Cambria" w:hAnsi="Cambria" w:cs="Times New Roman"/>
          <w:szCs w:val="22"/>
          <w:lang w:val="en-AU"/>
        </w:rPr>
        <w:tab/>
        <w:t>to promote the conservation of biodiversity; and</w:t>
      </w:r>
    </w:p>
    <w:p w14:paraId="5B52FC24"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(ca)</w:t>
      </w:r>
      <w:r w:rsidRPr="003B686B">
        <w:rPr>
          <w:rFonts w:ascii="Cambria" w:hAnsi="Cambria" w:cs="Times New Roman"/>
          <w:szCs w:val="22"/>
          <w:lang w:val="en-AU"/>
        </w:rPr>
        <w:tab/>
        <w:t>to provide for the protection and conservation of heritage; and</w:t>
      </w:r>
    </w:p>
    <w:p w14:paraId="5B52FC25"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(d)</w:t>
      </w:r>
      <w:r w:rsidRPr="003B686B">
        <w:rPr>
          <w:rFonts w:ascii="Cambria" w:hAnsi="Cambria" w:cs="Times New Roman"/>
          <w:szCs w:val="22"/>
          <w:lang w:val="en-AU"/>
        </w:rPr>
        <w:tab/>
        <w:t>to promote a cooperative approach to the protection and management of the environment involving governments, the community, landholders and Indigenous peoples; and</w:t>
      </w:r>
    </w:p>
    <w:p w14:paraId="5B52FC26"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(e)</w:t>
      </w:r>
      <w:r w:rsidRPr="003B686B">
        <w:rPr>
          <w:rFonts w:ascii="Cambria" w:hAnsi="Cambria" w:cs="Times New Roman"/>
          <w:szCs w:val="22"/>
          <w:lang w:val="en-AU"/>
        </w:rPr>
        <w:tab/>
        <w:t>to assist in the cooperative implementation of Australia’s international environmental responsibilities; and</w:t>
      </w:r>
    </w:p>
    <w:p w14:paraId="5B52FC27"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(f)</w:t>
      </w:r>
      <w:r w:rsidRPr="003B686B">
        <w:rPr>
          <w:rFonts w:ascii="Cambria" w:hAnsi="Cambria" w:cs="Times New Roman"/>
          <w:szCs w:val="22"/>
          <w:lang w:val="en-AU"/>
        </w:rPr>
        <w:tab/>
        <w:t>to recognise the role of Indigenous people in the conservation and ecologically sustainable use of Australia’s biodiversity; and</w:t>
      </w:r>
    </w:p>
    <w:p w14:paraId="5B52FC28" w14:textId="77777777" w:rsidR="00806370" w:rsidRPr="00A93ACD" w:rsidRDefault="003B686B" w:rsidP="00806370">
      <w:pPr>
        <w:pStyle w:val="Appendixalphabet"/>
        <w:spacing w:line="276" w:lineRule="auto"/>
        <w:rPr>
          <w:rFonts w:ascii="Cambria" w:hAnsi="Cambria" w:cs="Times New Roman"/>
          <w:szCs w:val="22"/>
          <w:lang w:val="en-AU"/>
        </w:rPr>
      </w:pPr>
      <w:r w:rsidRPr="003B686B">
        <w:rPr>
          <w:rFonts w:ascii="Cambria" w:hAnsi="Cambria" w:cs="Times New Roman"/>
          <w:szCs w:val="22"/>
          <w:lang w:val="en-AU"/>
        </w:rPr>
        <w:t>(g)</w:t>
      </w:r>
      <w:r w:rsidRPr="003B686B">
        <w:rPr>
          <w:rFonts w:ascii="Cambria" w:hAnsi="Cambria" w:cs="Times New Roman"/>
          <w:szCs w:val="22"/>
          <w:lang w:val="en-AU"/>
        </w:rPr>
        <w:tab/>
        <w:t>to promote the use of Indigenous peoples’ knowledge of biodiversity with the involvement of, and in cooperation with, the owners of the knowledge.</w:t>
      </w:r>
    </w:p>
    <w:p w14:paraId="5B52FC29" w14:textId="77777777" w:rsidR="00806370" w:rsidRPr="00A93ACD" w:rsidRDefault="003B686B" w:rsidP="00806370">
      <w:pPr>
        <w:pStyle w:val="H3ThreatAbatementplan"/>
        <w:spacing w:line="276" w:lineRule="auto"/>
        <w:rPr>
          <w:rFonts w:asciiTheme="minorHAnsi" w:hAnsiTheme="minorHAnsi" w:cs="Times New Roman"/>
          <w:szCs w:val="22"/>
          <w:lang w:val="en-AU"/>
        </w:rPr>
      </w:pPr>
      <w:r w:rsidRPr="003B686B">
        <w:rPr>
          <w:rFonts w:asciiTheme="minorHAnsi" w:hAnsiTheme="minorHAnsi" w:cs="Times New Roman"/>
          <w:szCs w:val="22"/>
          <w:lang w:val="en-AU"/>
        </w:rPr>
        <w:t>Section 271 Content of threat abatement plans</w:t>
      </w:r>
    </w:p>
    <w:p w14:paraId="5B52FC2A"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(1)</w:t>
      </w:r>
      <w:r w:rsidRPr="003B686B">
        <w:rPr>
          <w:rFonts w:ascii="Cambria" w:hAnsi="Cambria" w:cs="Times New Roman"/>
          <w:szCs w:val="22"/>
          <w:lang w:val="en-AU"/>
        </w:rPr>
        <w:tab/>
        <w:t>A threat abatement plan must provide for the research, management and other actions necessary to reduce the key threatening process concerned to an acceptable level in order to maximise the chances of the long-term survival in nature of native species and ecological communities affected by the process.</w:t>
      </w:r>
    </w:p>
    <w:p w14:paraId="5B52FC2B"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(2)</w:t>
      </w:r>
      <w:r w:rsidRPr="003B686B">
        <w:rPr>
          <w:rFonts w:ascii="Cambria" w:hAnsi="Cambria" w:cs="Times New Roman"/>
          <w:szCs w:val="22"/>
          <w:lang w:val="en-AU"/>
        </w:rPr>
        <w:tab/>
        <w:t>In particular, a threat abatement plan must:</w:t>
      </w:r>
    </w:p>
    <w:p w14:paraId="5B52FC2C"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state the objectives to be achieved; and</w:t>
      </w:r>
    </w:p>
    <w:p w14:paraId="5B52FC2D"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state criteria against which achievement of the objectives is to be measured; and</w:t>
      </w:r>
    </w:p>
    <w:p w14:paraId="5B52FC2E"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(c)</w:t>
      </w:r>
      <w:r w:rsidRPr="003B686B">
        <w:rPr>
          <w:rFonts w:ascii="Cambria" w:hAnsi="Cambria" w:cs="Times New Roman"/>
          <w:szCs w:val="22"/>
          <w:lang w:val="en-AU"/>
        </w:rPr>
        <w:tab/>
        <w:t>specify the actions needed to achieve the objectives; and</w:t>
      </w:r>
    </w:p>
    <w:p w14:paraId="5B52FC2F"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(g)</w:t>
      </w:r>
      <w:r w:rsidRPr="003B686B">
        <w:rPr>
          <w:rFonts w:ascii="Cambria" w:hAnsi="Cambria" w:cs="Times New Roman"/>
          <w:szCs w:val="22"/>
          <w:lang w:val="en-AU"/>
        </w:rPr>
        <w:tab/>
        <w:t>meet prescribed criteria (if any) and contain provisions of a prescribed kind (if any).</w:t>
      </w:r>
    </w:p>
    <w:p w14:paraId="5B52FC30"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(3)</w:t>
      </w:r>
      <w:r w:rsidRPr="003B686B">
        <w:rPr>
          <w:rFonts w:ascii="Cambria" w:hAnsi="Cambria" w:cs="Times New Roman"/>
          <w:szCs w:val="22"/>
          <w:lang w:val="en-AU"/>
        </w:rPr>
        <w:tab/>
        <w:t>In making a threat abatement plan, regard must be had to:</w:t>
      </w:r>
    </w:p>
    <w:p w14:paraId="5B52FC31"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the objects of this Act; and</w:t>
      </w:r>
    </w:p>
    <w:p w14:paraId="5B52FC32"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the most efficient and effective use of the resources that are allocated for the conservation of species and ecological communities; and</w:t>
      </w:r>
    </w:p>
    <w:p w14:paraId="5B52FC33"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lastRenderedPageBreak/>
        <w:t>(c)</w:t>
      </w:r>
      <w:r w:rsidRPr="003B686B">
        <w:rPr>
          <w:rFonts w:ascii="Cambria" w:hAnsi="Cambria" w:cs="Times New Roman"/>
          <w:szCs w:val="22"/>
          <w:lang w:val="en-AU"/>
        </w:rPr>
        <w:tab/>
        <w:t>minimising any significant adverse social and economic impacts consistently with the principles of ecologically sustainable development; and</w:t>
      </w:r>
    </w:p>
    <w:p w14:paraId="5B52FC34"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(d)</w:t>
      </w:r>
      <w:r w:rsidRPr="003B686B">
        <w:rPr>
          <w:rFonts w:ascii="Cambria" w:hAnsi="Cambria" w:cs="Times New Roman"/>
          <w:szCs w:val="22"/>
          <w:lang w:val="en-AU"/>
        </w:rPr>
        <w:tab/>
        <w:t>meeting Australia’s obligations under international agreements between Australia and one or more countries relevant to the species or ecological community threatened by the key threatening process that is the subject of the plan; and</w:t>
      </w:r>
    </w:p>
    <w:p w14:paraId="5B52FC35"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(e)</w:t>
      </w:r>
      <w:r w:rsidRPr="003B686B">
        <w:rPr>
          <w:rFonts w:ascii="Cambria" w:hAnsi="Cambria" w:cs="Times New Roman"/>
          <w:szCs w:val="22"/>
          <w:lang w:val="en-AU"/>
        </w:rPr>
        <w:tab/>
        <w:t>the role and interests of Indigenous people in the conservation of Australia’s biodiversity.</w:t>
      </w:r>
    </w:p>
    <w:p w14:paraId="5B52FC36"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(4)</w:t>
      </w:r>
      <w:r w:rsidRPr="003B686B">
        <w:rPr>
          <w:rFonts w:ascii="Cambria" w:hAnsi="Cambria" w:cs="Times New Roman"/>
          <w:szCs w:val="22"/>
          <w:lang w:val="en-AU"/>
        </w:rPr>
        <w:tab/>
        <w:t>A threat abatement plan may:</w:t>
      </w:r>
    </w:p>
    <w:p w14:paraId="5B52FC37"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state the estimated duration and cost of the threat abatement process; and</w:t>
      </w:r>
    </w:p>
    <w:p w14:paraId="5B52FC38"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identify organisations or persons who will be involved in evaluating the performance of the threat abatement plan; and</w:t>
      </w:r>
    </w:p>
    <w:p w14:paraId="5B52FC39"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(c)</w:t>
      </w:r>
      <w:r w:rsidRPr="003B686B">
        <w:rPr>
          <w:rFonts w:ascii="Cambria" w:hAnsi="Cambria" w:cs="Times New Roman"/>
          <w:szCs w:val="22"/>
          <w:lang w:val="en-AU"/>
        </w:rPr>
        <w:tab/>
        <w:t>specify any major ecological matters (other than the species or communities threatened by the key threatening process that is the subject of the plan) that will be affected by the plan’s implementation.</w:t>
      </w:r>
    </w:p>
    <w:p w14:paraId="5B52FC3A" w14:textId="77777777" w:rsidR="00806370" w:rsidRPr="00A93ACD" w:rsidRDefault="003B686B" w:rsidP="00806370">
      <w:pPr>
        <w:pStyle w:val="Appendixalphabet"/>
        <w:spacing w:line="276" w:lineRule="auto"/>
        <w:ind w:left="567" w:hanging="567"/>
        <w:rPr>
          <w:rFonts w:ascii="Cambria" w:hAnsi="Cambria" w:cs="Times New Roman"/>
          <w:szCs w:val="22"/>
          <w:lang w:val="en-AU"/>
        </w:rPr>
      </w:pPr>
      <w:r w:rsidRPr="003B686B">
        <w:rPr>
          <w:rFonts w:ascii="Cambria" w:hAnsi="Cambria" w:cs="Times New Roman"/>
          <w:szCs w:val="22"/>
          <w:lang w:val="en-AU"/>
        </w:rPr>
        <w:t>(5)</w:t>
      </w:r>
      <w:r w:rsidRPr="003B686B">
        <w:rPr>
          <w:rFonts w:ascii="Cambria" w:hAnsi="Cambria" w:cs="Times New Roman"/>
          <w:szCs w:val="22"/>
          <w:lang w:val="en-AU"/>
        </w:rPr>
        <w:tab/>
        <w:t>Subsection (4) does not limit the matters that a threat abatement plan may include.</w:t>
      </w:r>
    </w:p>
    <w:p w14:paraId="5B52FC3B" w14:textId="77777777" w:rsidR="00806370" w:rsidRPr="00A93ACD" w:rsidRDefault="003B686B" w:rsidP="00806370">
      <w:pPr>
        <w:pStyle w:val="H3ThreatAbatementplan"/>
        <w:spacing w:line="276" w:lineRule="auto"/>
        <w:rPr>
          <w:rFonts w:asciiTheme="minorHAnsi" w:hAnsiTheme="minorHAnsi" w:cs="Times New Roman"/>
          <w:szCs w:val="22"/>
          <w:lang w:val="en-AU"/>
        </w:rPr>
      </w:pPr>
      <w:r w:rsidRPr="003B686B">
        <w:rPr>
          <w:rFonts w:asciiTheme="minorHAnsi" w:hAnsiTheme="minorHAnsi" w:cs="Times New Roman"/>
          <w:szCs w:val="22"/>
          <w:lang w:val="en-AU"/>
        </w:rPr>
        <w:t>Section 274 Scientific Committee to advise on plans</w:t>
      </w:r>
    </w:p>
    <w:p w14:paraId="5B52FC3C"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(1)</w:t>
      </w:r>
      <w:r w:rsidRPr="003B686B">
        <w:rPr>
          <w:rFonts w:ascii="Cambria" w:hAnsi="Cambria" w:cs="Times New Roman"/>
          <w:szCs w:val="22"/>
          <w:lang w:val="en-AU"/>
        </w:rPr>
        <w:tab/>
        <w:t>The Minister must obtain and consider the advice of the Scientific Committee on:</w:t>
      </w:r>
    </w:p>
    <w:p w14:paraId="5B52FC3D"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the content of recovery and threat abatement plans; and</w:t>
      </w:r>
    </w:p>
    <w:p w14:paraId="5B52FC3E"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the times within which, and the order in which, such plans should be made.</w:t>
      </w:r>
    </w:p>
    <w:p w14:paraId="5B52FC3F"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(2)</w:t>
      </w:r>
      <w:r w:rsidRPr="003B686B">
        <w:rPr>
          <w:rFonts w:ascii="Cambria" w:hAnsi="Cambria" w:cs="Times New Roman"/>
          <w:szCs w:val="22"/>
          <w:lang w:val="en-AU"/>
        </w:rPr>
        <w:tab/>
        <w:t>In giving advice about a recovery plan, the Scientific Committee must take into account the following matters:</w:t>
      </w:r>
    </w:p>
    <w:p w14:paraId="5B52FC40"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the degree of threat to the survival in nature of the species or ecological community in question;</w:t>
      </w:r>
    </w:p>
    <w:p w14:paraId="5B52FC41"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the potential for the species or community to recover;</w:t>
      </w:r>
    </w:p>
    <w:p w14:paraId="5B52FC42"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(c)</w:t>
      </w:r>
      <w:r w:rsidRPr="003B686B">
        <w:rPr>
          <w:rFonts w:ascii="Cambria" w:hAnsi="Cambria" w:cs="Times New Roman"/>
          <w:szCs w:val="22"/>
          <w:lang w:val="en-AU"/>
        </w:rPr>
        <w:tab/>
        <w:t>the genetic distinctiveness of the species or community;</w:t>
      </w:r>
    </w:p>
    <w:p w14:paraId="5B52FC43"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(d)</w:t>
      </w:r>
      <w:r w:rsidRPr="003B686B">
        <w:rPr>
          <w:rFonts w:ascii="Cambria" w:hAnsi="Cambria" w:cs="Times New Roman"/>
          <w:szCs w:val="22"/>
          <w:lang w:val="en-AU"/>
        </w:rPr>
        <w:tab/>
        <w:t>the importance of the species or community to the ecosystem;</w:t>
      </w:r>
    </w:p>
    <w:p w14:paraId="5B52FC44"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(e)</w:t>
      </w:r>
      <w:r w:rsidRPr="003B686B">
        <w:rPr>
          <w:rFonts w:ascii="Cambria" w:hAnsi="Cambria" w:cs="Times New Roman"/>
          <w:szCs w:val="22"/>
          <w:lang w:val="en-AU"/>
        </w:rPr>
        <w:tab/>
        <w:t>the value to humanity of the species or community;</w:t>
      </w:r>
    </w:p>
    <w:p w14:paraId="5B52FC45"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(f)</w:t>
      </w:r>
      <w:r w:rsidRPr="003B686B">
        <w:rPr>
          <w:rFonts w:ascii="Cambria" w:hAnsi="Cambria" w:cs="Times New Roman"/>
          <w:szCs w:val="22"/>
          <w:lang w:val="en-AU"/>
        </w:rPr>
        <w:tab/>
        <w:t>the efficient and effective use of the resources allocated to the conservation of species and ecological communities.</w:t>
      </w:r>
    </w:p>
    <w:p w14:paraId="5B52FC46"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(3)</w:t>
      </w:r>
      <w:r w:rsidRPr="003B686B">
        <w:rPr>
          <w:rFonts w:ascii="Cambria" w:hAnsi="Cambria" w:cs="Times New Roman"/>
          <w:szCs w:val="22"/>
          <w:lang w:val="en-AU"/>
        </w:rPr>
        <w:tab/>
        <w:t>In giving advice about a threat abatement plan, the Scientific Committee must take into account the following matters:</w:t>
      </w:r>
    </w:p>
    <w:p w14:paraId="5B52FC47"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the degree of threat that the key threatening process in question poses to the survival in nature of species and ecological communities;</w:t>
      </w:r>
    </w:p>
    <w:p w14:paraId="5B52FC48"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the potential of species and ecological communities so threatened to recover;</w:t>
      </w:r>
    </w:p>
    <w:p w14:paraId="5B52FC49"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(c)</w:t>
      </w:r>
      <w:r w:rsidRPr="003B686B">
        <w:rPr>
          <w:rFonts w:ascii="Cambria" w:hAnsi="Cambria" w:cs="Times New Roman"/>
          <w:szCs w:val="22"/>
          <w:lang w:val="en-AU"/>
        </w:rPr>
        <w:tab/>
        <w:t>the efficient and effective use of the resources allocated to the conservation of species and ecological communities.</w:t>
      </w:r>
    </w:p>
    <w:p w14:paraId="5B52FC4A" w14:textId="77777777" w:rsidR="00806370" w:rsidRPr="00A93ACD" w:rsidRDefault="003B686B" w:rsidP="00806370">
      <w:pPr>
        <w:pStyle w:val="H3ThreatAbatementplan"/>
        <w:spacing w:line="276" w:lineRule="auto"/>
        <w:rPr>
          <w:rFonts w:asciiTheme="minorHAnsi" w:hAnsiTheme="minorHAnsi" w:cs="Times New Roman"/>
          <w:szCs w:val="22"/>
          <w:lang w:val="en-AU"/>
        </w:rPr>
      </w:pPr>
      <w:r w:rsidRPr="003B686B">
        <w:rPr>
          <w:rFonts w:asciiTheme="minorHAnsi" w:hAnsiTheme="minorHAnsi" w:cs="Times New Roman"/>
          <w:szCs w:val="22"/>
          <w:lang w:val="en-AU"/>
        </w:rPr>
        <w:lastRenderedPageBreak/>
        <w:t>Section 279 Variation of plans by the Minister</w:t>
      </w:r>
    </w:p>
    <w:p w14:paraId="5B52FC4B"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(1)</w:t>
      </w:r>
      <w:r w:rsidRPr="003B686B">
        <w:rPr>
          <w:rFonts w:ascii="Cambria" w:hAnsi="Cambria" w:cs="Times New Roman"/>
          <w:szCs w:val="22"/>
          <w:lang w:val="en-AU"/>
        </w:rPr>
        <w:tab/>
        <w:t>The Minister may, at any time, review a recovery plan or threat abatement plan that has been made or adopted under this Subdivision and consider whether a variation of it is necessary.</w:t>
      </w:r>
    </w:p>
    <w:p w14:paraId="5B52FC4C"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(2)</w:t>
      </w:r>
      <w:r w:rsidRPr="003B686B">
        <w:rPr>
          <w:rFonts w:ascii="Cambria" w:hAnsi="Cambria" w:cs="Times New Roman"/>
          <w:szCs w:val="22"/>
          <w:lang w:val="en-AU"/>
        </w:rPr>
        <w:tab/>
        <w:t>Each plan must be reviewed by the Minister at intervals of not longer than 5 years.</w:t>
      </w:r>
    </w:p>
    <w:p w14:paraId="5B52FC4D"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(3)</w:t>
      </w:r>
      <w:r w:rsidRPr="003B686B">
        <w:rPr>
          <w:rFonts w:ascii="Cambria" w:hAnsi="Cambria" w:cs="Times New Roman"/>
          <w:szCs w:val="22"/>
          <w:lang w:val="en-AU"/>
        </w:rPr>
        <w:tab/>
        <w:t>If the Minister considers that a variation of a plan is necessary, the Minister may, subject to subsections (4), (5), (6) and (7), vary the plan.</w:t>
      </w:r>
    </w:p>
    <w:p w14:paraId="5B52FC4E"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(4)</w:t>
      </w:r>
      <w:r w:rsidRPr="003B686B">
        <w:rPr>
          <w:rFonts w:ascii="Cambria" w:hAnsi="Cambria" w:cs="Times New Roman"/>
          <w:szCs w:val="22"/>
          <w:lang w:val="en-AU"/>
        </w:rPr>
        <w:tab/>
        <w:t>The Minister must not vary a plan, unless the plan, as so varied, continues to meet the requirements of section 270 or 271, as the case requires.</w:t>
      </w:r>
    </w:p>
    <w:p w14:paraId="5B52FC4F"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(5)</w:t>
      </w:r>
      <w:r w:rsidRPr="003B686B">
        <w:rPr>
          <w:rFonts w:ascii="Cambria" w:hAnsi="Cambria" w:cs="Times New Roman"/>
          <w:szCs w:val="22"/>
          <w:lang w:val="en-AU"/>
        </w:rPr>
        <w:tab/>
        <w:t>Before varying a plan, the Minister must obtain and consider advice from the Scientific Committee on the content of the variation.</w:t>
      </w:r>
    </w:p>
    <w:p w14:paraId="5B52FC50"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(6)</w:t>
      </w:r>
      <w:r w:rsidRPr="003B686B">
        <w:rPr>
          <w:rFonts w:ascii="Cambria" w:hAnsi="Cambria" w:cs="Times New Roman"/>
          <w:szCs w:val="22"/>
          <w:lang w:val="en-AU"/>
        </w:rPr>
        <w:tab/>
        <w:t>If the Minister has made a plan jointly with, or adopted a plan that has been made by, a State or self-governing Territory, or an agency of a State or self-governing Territory, the Minister must seek the cooperation of that State or Territory, or that agency, with a view to varying the plan.</w:t>
      </w:r>
    </w:p>
    <w:p w14:paraId="5B52FC51" w14:textId="77777777" w:rsidR="00806370" w:rsidRPr="00A93ACD" w:rsidRDefault="003B686B" w:rsidP="00806370">
      <w:pPr>
        <w:pStyle w:val="Appendixnumbered"/>
        <w:spacing w:line="276" w:lineRule="auto"/>
        <w:ind w:left="567" w:hanging="567"/>
        <w:rPr>
          <w:rFonts w:ascii="Cambria" w:hAnsi="Cambria" w:cs="Times New Roman"/>
          <w:szCs w:val="22"/>
          <w:lang w:val="en-AU"/>
        </w:rPr>
      </w:pPr>
      <w:r w:rsidRPr="003B686B">
        <w:rPr>
          <w:rFonts w:ascii="Cambria" w:hAnsi="Cambria" w:cs="Times New Roman"/>
          <w:szCs w:val="22"/>
          <w:lang w:val="en-AU"/>
        </w:rPr>
        <w:t>(7)</w:t>
      </w:r>
      <w:r w:rsidRPr="003B686B">
        <w:rPr>
          <w:rFonts w:ascii="Cambria" w:hAnsi="Cambria" w:cs="Times New Roman"/>
          <w:szCs w:val="22"/>
          <w:lang w:val="en-AU"/>
        </w:rPr>
        <w:tab/>
        <w:t>Sections 275, 276 and 278 apply to the variation of a plan in the same way that those sections apply to the making of a recovery plan or threat abatement plan.</w:t>
      </w:r>
    </w:p>
    <w:p w14:paraId="5B52FC52" w14:textId="77777777" w:rsidR="00806370" w:rsidRPr="00A93ACD" w:rsidRDefault="003B686B" w:rsidP="00806370">
      <w:pPr>
        <w:pStyle w:val="Appendix2"/>
        <w:spacing w:line="276" w:lineRule="auto"/>
        <w:rPr>
          <w:rFonts w:asciiTheme="minorHAnsi" w:hAnsiTheme="minorHAnsi" w:cs="Times New Roman"/>
          <w:sz w:val="22"/>
          <w:szCs w:val="22"/>
        </w:rPr>
      </w:pPr>
      <w:bookmarkStart w:id="212" w:name="_Toc400553326"/>
      <w:r w:rsidRPr="003B686B">
        <w:rPr>
          <w:rFonts w:asciiTheme="minorHAnsi" w:hAnsiTheme="minorHAnsi" w:cs="Times New Roman"/>
          <w:sz w:val="22"/>
          <w:szCs w:val="22"/>
        </w:rPr>
        <w:t>Content of threat abatement plans — Environment Protection and Biodiversity Conservation Regulations 2000</w:t>
      </w:r>
      <w:bookmarkEnd w:id="212"/>
    </w:p>
    <w:p w14:paraId="5B52FC53" w14:textId="77777777" w:rsidR="00806370" w:rsidRPr="00A93ACD" w:rsidRDefault="003B686B" w:rsidP="00806370">
      <w:pPr>
        <w:pStyle w:val="H3ThreatAbatementplan"/>
        <w:spacing w:line="276" w:lineRule="auto"/>
        <w:rPr>
          <w:rFonts w:asciiTheme="minorHAnsi" w:hAnsiTheme="minorHAnsi" w:cs="Times New Roman"/>
          <w:szCs w:val="22"/>
          <w:lang w:val="en-AU"/>
        </w:rPr>
      </w:pPr>
      <w:r w:rsidRPr="003B686B">
        <w:rPr>
          <w:rFonts w:asciiTheme="minorHAnsi" w:hAnsiTheme="minorHAnsi" w:cs="Times New Roman"/>
          <w:szCs w:val="22"/>
          <w:lang w:val="en-AU"/>
        </w:rPr>
        <w:t>Part 7 Species and communities</w:t>
      </w:r>
    </w:p>
    <w:p w14:paraId="5B52FC54" w14:textId="77777777" w:rsidR="00806370" w:rsidRPr="00A93ACD" w:rsidRDefault="003B686B" w:rsidP="00806370">
      <w:pPr>
        <w:pStyle w:val="H4ThreatAbatementplan"/>
        <w:spacing w:line="276" w:lineRule="auto"/>
        <w:rPr>
          <w:rFonts w:ascii="Cambria" w:hAnsi="Cambria" w:cs="Times New Roman"/>
          <w:szCs w:val="22"/>
          <w:lang w:val="en-AU"/>
        </w:rPr>
      </w:pPr>
      <w:r>
        <w:rPr>
          <w:rFonts w:ascii="Cambria" w:hAnsi="Cambria" w:cs="Times New Roman"/>
          <w:i w:val="0"/>
          <w:iCs w:val="0"/>
          <w:szCs w:val="22"/>
          <w:lang w:val="en-AU"/>
        </w:rPr>
        <w:t>Regulation 7.12   Content of threat abatement plans</w:t>
      </w:r>
    </w:p>
    <w:p w14:paraId="5B52FC55"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For paragraph 271 (2) (g) of the Act, a threat abatement plan must state:</w:t>
      </w:r>
    </w:p>
    <w:p w14:paraId="5B52FC56" w14:textId="77777777" w:rsidR="00806370" w:rsidRPr="00A93ACD" w:rsidRDefault="003B686B" w:rsidP="00806370">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(a)</w:t>
      </w:r>
      <w:r w:rsidRPr="003B686B">
        <w:rPr>
          <w:rFonts w:ascii="Cambria" w:hAnsi="Cambria" w:cs="Times New Roman"/>
          <w:szCs w:val="22"/>
          <w:lang w:val="en-AU"/>
        </w:rPr>
        <w:tab/>
        <w:t>any of the following that may be adversely affected by the key threatening process concerned:</w:t>
      </w:r>
    </w:p>
    <w:p w14:paraId="5B52FC57" w14:textId="77777777" w:rsidR="00806370" w:rsidRPr="00A93ACD" w:rsidRDefault="003B686B" w:rsidP="00806370">
      <w:pPr>
        <w:pStyle w:val="Appendixalphabet2"/>
        <w:spacing w:line="276" w:lineRule="auto"/>
        <w:ind w:left="1701" w:hanging="567"/>
        <w:rPr>
          <w:rFonts w:ascii="Cambria" w:hAnsi="Cambria" w:cs="Times New Roman"/>
          <w:szCs w:val="22"/>
          <w:lang w:val="en-AU"/>
        </w:rPr>
      </w:pPr>
      <w:r w:rsidRPr="003B686B">
        <w:rPr>
          <w:rFonts w:ascii="Cambria" w:hAnsi="Cambria" w:cs="Times New Roman"/>
          <w:szCs w:val="22"/>
          <w:lang w:val="en-AU"/>
        </w:rPr>
        <w:t>(i)</w:t>
      </w:r>
      <w:r w:rsidRPr="003B686B">
        <w:rPr>
          <w:rFonts w:ascii="Cambria" w:hAnsi="Cambria" w:cs="Times New Roman"/>
          <w:szCs w:val="22"/>
          <w:lang w:val="en-AU"/>
        </w:rPr>
        <w:tab/>
        <w:t>listed threatened species or listed threatened ecological communities;</w:t>
      </w:r>
    </w:p>
    <w:p w14:paraId="5B52FC58" w14:textId="77777777" w:rsidR="00806370" w:rsidRPr="00A93ACD" w:rsidRDefault="003B686B" w:rsidP="00806370">
      <w:pPr>
        <w:pStyle w:val="Appendixalphabet2"/>
        <w:spacing w:line="276" w:lineRule="auto"/>
        <w:ind w:left="1701" w:hanging="567"/>
        <w:rPr>
          <w:rFonts w:ascii="Cambria" w:hAnsi="Cambria" w:cs="Times New Roman"/>
          <w:szCs w:val="22"/>
          <w:lang w:val="en-AU"/>
        </w:rPr>
      </w:pPr>
      <w:r w:rsidRPr="003B686B">
        <w:rPr>
          <w:rFonts w:ascii="Cambria" w:hAnsi="Cambria" w:cs="Times New Roman"/>
          <w:szCs w:val="22"/>
          <w:lang w:val="en-AU"/>
        </w:rPr>
        <w:t>(ii)</w:t>
      </w:r>
      <w:r w:rsidRPr="003B686B">
        <w:rPr>
          <w:rFonts w:ascii="Cambria" w:hAnsi="Cambria" w:cs="Times New Roman"/>
          <w:szCs w:val="22"/>
          <w:lang w:val="en-AU"/>
        </w:rPr>
        <w:tab/>
        <w:t>areas of habitat listed in the register of critical habitat kept under section 207A of the Act;</w:t>
      </w:r>
    </w:p>
    <w:p w14:paraId="5B52FC59" w14:textId="77777777" w:rsidR="00806370" w:rsidRPr="00A93ACD" w:rsidRDefault="003B686B" w:rsidP="00806370">
      <w:pPr>
        <w:pStyle w:val="Appendixalphabet2"/>
        <w:spacing w:line="276" w:lineRule="auto"/>
        <w:ind w:left="1701" w:hanging="567"/>
        <w:rPr>
          <w:rFonts w:ascii="Cambria" w:hAnsi="Cambria" w:cs="Times New Roman"/>
          <w:szCs w:val="22"/>
          <w:lang w:val="en-AU"/>
        </w:rPr>
      </w:pPr>
      <w:r w:rsidRPr="003B686B">
        <w:rPr>
          <w:rFonts w:ascii="Cambria" w:hAnsi="Cambria" w:cs="Times New Roman"/>
          <w:szCs w:val="22"/>
          <w:lang w:val="en-AU"/>
        </w:rPr>
        <w:t>(iii)</w:t>
      </w:r>
      <w:r w:rsidRPr="003B686B">
        <w:rPr>
          <w:rFonts w:ascii="Cambria" w:hAnsi="Cambria" w:cs="Times New Roman"/>
          <w:szCs w:val="22"/>
          <w:lang w:val="en-AU"/>
        </w:rPr>
        <w:tab/>
        <w:t>any other native species or ecological community that is likely to become threatened if the process continues; and</w:t>
      </w:r>
    </w:p>
    <w:p w14:paraId="5B52FC5A" w14:textId="77777777" w:rsidR="00F07893" w:rsidRPr="00A93ACD" w:rsidRDefault="003B686B" w:rsidP="007B29B2">
      <w:pPr>
        <w:pStyle w:val="Appendixalphabet"/>
        <w:spacing w:line="276" w:lineRule="auto"/>
        <w:ind w:left="1134" w:hanging="567"/>
        <w:rPr>
          <w:rFonts w:ascii="Cambria" w:hAnsi="Cambria" w:cs="Times New Roman"/>
          <w:szCs w:val="22"/>
          <w:lang w:val="en-AU"/>
        </w:rPr>
      </w:pPr>
      <w:r w:rsidRPr="003B686B">
        <w:rPr>
          <w:rFonts w:ascii="Cambria" w:hAnsi="Cambria" w:cs="Times New Roman"/>
          <w:szCs w:val="22"/>
          <w:lang w:val="en-AU"/>
        </w:rPr>
        <w:t>(b)</w:t>
      </w:r>
      <w:r w:rsidRPr="003B686B">
        <w:rPr>
          <w:rFonts w:ascii="Cambria" w:hAnsi="Cambria" w:cs="Times New Roman"/>
          <w:szCs w:val="22"/>
          <w:lang w:val="en-AU"/>
        </w:rPr>
        <w:tab/>
        <w:t>in what areas the actions specified in the plan most need to be taken for threat abatement.</w:t>
      </w:r>
    </w:p>
    <w:p w14:paraId="5B52FC5B" w14:textId="77777777" w:rsidR="009C59D2" w:rsidRPr="00A93ACD" w:rsidRDefault="003B686B">
      <w:pPr>
        <w:spacing w:before="0" w:after="0" w:line="240" w:lineRule="auto"/>
        <w:rPr>
          <w:rFonts w:asciiTheme="minorHAnsi" w:hAnsiTheme="minorHAnsi" w:cs="Arial"/>
          <w:b/>
          <w:sz w:val="36"/>
          <w:lang w:val="en-AU"/>
        </w:rPr>
      </w:pPr>
      <w:r w:rsidRPr="003B686B">
        <w:rPr>
          <w:lang w:val="en-AU"/>
        </w:rPr>
        <w:br w:type="page"/>
      </w:r>
    </w:p>
    <w:p w14:paraId="5B52FC5C" w14:textId="77777777" w:rsidR="00F07893" w:rsidRPr="00A93ACD" w:rsidRDefault="00F07893" w:rsidP="00F07893">
      <w:pPr>
        <w:pStyle w:val="Heading1"/>
      </w:pPr>
      <w:bookmarkStart w:id="213" w:name="_Appendix_B"/>
      <w:bookmarkStart w:id="214" w:name="_Toc455060978"/>
      <w:bookmarkEnd w:id="213"/>
      <w:r w:rsidRPr="00A93ACD">
        <w:lastRenderedPageBreak/>
        <w:t>Appendix B</w:t>
      </w:r>
      <w:bookmarkEnd w:id="214"/>
      <w:r w:rsidRPr="00A93ACD">
        <w:t xml:space="preserve"> </w:t>
      </w:r>
    </w:p>
    <w:p w14:paraId="5B52FC5D" w14:textId="77777777" w:rsidR="006A5E56" w:rsidRPr="00A93ACD" w:rsidRDefault="003B686B" w:rsidP="006A5E56">
      <w:pPr>
        <w:spacing w:after="0"/>
        <w:rPr>
          <w:rFonts w:asciiTheme="minorHAnsi" w:hAnsiTheme="minorHAnsi"/>
          <w:b/>
          <w:sz w:val="28"/>
          <w:szCs w:val="28"/>
          <w:lang w:val="en-AU"/>
        </w:rPr>
      </w:pPr>
      <w:r w:rsidRPr="003B686B">
        <w:rPr>
          <w:rFonts w:asciiTheme="minorHAnsi" w:hAnsiTheme="minorHAnsi"/>
          <w:b/>
          <w:sz w:val="28"/>
          <w:szCs w:val="28"/>
          <w:lang w:val="en-AU"/>
        </w:rPr>
        <w:t xml:space="preserve">Distribution maps </w:t>
      </w:r>
    </w:p>
    <w:p w14:paraId="5B52FC5E" w14:textId="77777777" w:rsidR="006A5E56" w:rsidRPr="00A93ACD" w:rsidRDefault="00F9483F" w:rsidP="006A5E56">
      <w:pPr>
        <w:spacing w:after="0"/>
        <w:rPr>
          <w:rFonts w:asciiTheme="minorHAnsi" w:hAnsiTheme="minorHAnsi"/>
          <w:b/>
          <w:sz w:val="28"/>
          <w:szCs w:val="28"/>
          <w:lang w:val="en-AU"/>
        </w:rPr>
      </w:pPr>
      <w:r>
        <w:rPr>
          <w:rFonts w:asciiTheme="minorHAnsi" w:hAnsiTheme="minorHAnsi"/>
          <w:b/>
          <w:noProof/>
          <w:sz w:val="28"/>
          <w:szCs w:val="28"/>
          <w:lang w:val="en-AU" w:eastAsia="en-AU" w:bidi="ar-SA"/>
        </w:rPr>
        <w:drawing>
          <wp:inline distT="0" distB="0" distL="0" distR="0" wp14:anchorId="5B52FC72" wp14:editId="5B52FC73">
            <wp:extent cx="4933950" cy="3473560"/>
            <wp:effectExtent l="19050" t="0" r="0" b="0"/>
            <wp:docPr id="3" name="Picture 2" descr="a5map_plain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map_plain_distribution.jpg"/>
                    <pic:cNvPicPr/>
                  </pic:nvPicPr>
                  <pic:blipFill>
                    <a:blip r:embed="rId28" cstate="print"/>
                    <a:stretch>
                      <a:fillRect/>
                    </a:stretch>
                  </pic:blipFill>
                  <pic:spPr>
                    <a:xfrm>
                      <a:off x="0" y="0"/>
                      <a:ext cx="4945257" cy="3481520"/>
                    </a:xfrm>
                    <a:prstGeom prst="rect">
                      <a:avLst/>
                    </a:prstGeom>
                  </pic:spPr>
                </pic:pic>
              </a:graphicData>
            </a:graphic>
          </wp:inline>
        </w:drawing>
      </w:r>
    </w:p>
    <w:p w14:paraId="5B52FC5F" w14:textId="77777777" w:rsidR="006A5E56" w:rsidRPr="00A93ACD" w:rsidRDefault="003B686B" w:rsidP="006A5E56">
      <w:pPr>
        <w:pStyle w:val="FiguretextM"/>
        <w:rPr>
          <w:b w:val="0"/>
          <w:lang w:val="en-AU"/>
        </w:rPr>
      </w:pPr>
      <w:bookmarkStart w:id="215" w:name="_Toc434995976"/>
      <w:r w:rsidRPr="003B686B">
        <w:rPr>
          <w:lang w:val="en-AU"/>
        </w:rPr>
        <w:t>Figure 3</w:t>
      </w:r>
      <w:r w:rsidRPr="003B686B">
        <w:rPr>
          <w:rFonts w:asciiTheme="minorHAnsi" w:hAnsiTheme="minorHAnsi"/>
          <w:lang w:val="en-AU" w:eastAsia="en-AU" w:bidi="ar-SA"/>
        </w:rPr>
        <w:t xml:space="preserve">:  </w:t>
      </w:r>
      <w:r w:rsidRPr="003B686B">
        <w:rPr>
          <w:b w:val="0"/>
          <w:lang w:val="en-AU"/>
        </w:rPr>
        <w:t>Distribution of rabbits in Australia. Note: this distribution is based on mode</w:t>
      </w:r>
      <w:r w:rsidR="00153DFF">
        <w:rPr>
          <w:b w:val="0"/>
          <w:lang w:val="en-AU"/>
        </w:rPr>
        <w:t>l</w:t>
      </w:r>
      <w:r w:rsidRPr="003B686B">
        <w:rPr>
          <w:b w:val="0"/>
          <w:lang w:val="en-AU"/>
        </w:rPr>
        <w:t>ling using climate parameters and records of rabbit occurrence (</w:t>
      </w:r>
      <w:r w:rsidR="009609CC">
        <w:rPr>
          <w:b w:val="0"/>
          <w:lang w:val="en-AU"/>
        </w:rPr>
        <w:t>ERIN</w:t>
      </w:r>
      <w:r w:rsidRPr="003B686B">
        <w:rPr>
          <w:b w:val="0"/>
          <w:lang w:val="en-AU"/>
        </w:rPr>
        <w:t xml:space="preserve"> 2015).</w:t>
      </w:r>
      <w:bookmarkEnd w:id="215"/>
      <w:r w:rsidRPr="003B686B">
        <w:rPr>
          <w:b w:val="0"/>
          <w:lang w:val="en-AU"/>
        </w:rPr>
        <w:t xml:space="preserve"> </w:t>
      </w:r>
    </w:p>
    <w:p w14:paraId="5B52FC60" w14:textId="77777777" w:rsidR="00F07893" w:rsidRPr="00A93ACD" w:rsidRDefault="00F9483F" w:rsidP="006A5E56">
      <w:pPr>
        <w:pStyle w:val="Appendixalphabet"/>
        <w:spacing w:line="276" w:lineRule="auto"/>
        <w:ind w:left="1134" w:hanging="1134"/>
        <w:rPr>
          <w:rFonts w:asciiTheme="minorHAnsi" w:hAnsiTheme="minorHAnsi"/>
          <w:lang w:val="en-AU" w:eastAsia="en-AU" w:bidi="ar-SA"/>
        </w:rPr>
      </w:pPr>
      <w:r>
        <w:rPr>
          <w:rFonts w:asciiTheme="minorHAnsi" w:hAnsiTheme="minorHAnsi"/>
          <w:noProof/>
          <w:lang w:val="en-AU" w:eastAsia="en-AU" w:bidi="ar-SA"/>
        </w:rPr>
        <w:drawing>
          <wp:inline distT="0" distB="0" distL="0" distR="0" wp14:anchorId="5B52FC74" wp14:editId="5B52FC75">
            <wp:extent cx="5000625" cy="3372718"/>
            <wp:effectExtent l="19050" t="0" r="9525" b="0"/>
            <wp:docPr id="11" name="Picture 9" descr="Distribution Map - Threatened f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fauna.jpg"/>
                    <pic:cNvPicPr/>
                  </pic:nvPicPr>
                  <pic:blipFill>
                    <a:blip r:embed="rId29" cstate="print"/>
                    <a:srcRect t="2510" b="1674"/>
                    <a:stretch>
                      <a:fillRect/>
                    </a:stretch>
                  </pic:blipFill>
                  <pic:spPr>
                    <a:xfrm>
                      <a:off x="0" y="0"/>
                      <a:ext cx="5000395" cy="3372563"/>
                    </a:xfrm>
                    <a:prstGeom prst="rect">
                      <a:avLst/>
                    </a:prstGeom>
                  </pic:spPr>
                </pic:pic>
              </a:graphicData>
            </a:graphic>
          </wp:inline>
        </w:drawing>
      </w:r>
    </w:p>
    <w:p w14:paraId="5B52FC61" w14:textId="77777777" w:rsidR="005D56DC" w:rsidRPr="00A93ACD" w:rsidRDefault="003B686B" w:rsidP="005D56DC">
      <w:pPr>
        <w:pStyle w:val="FiguretextM"/>
        <w:rPr>
          <w:b w:val="0"/>
          <w:lang w:val="en-AU"/>
        </w:rPr>
      </w:pPr>
      <w:bookmarkStart w:id="216" w:name="_Toc434995977"/>
      <w:r w:rsidRPr="003B686B">
        <w:rPr>
          <w:lang w:val="en-AU"/>
        </w:rPr>
        <w:t>Figure 4</w:t>
      </w:r>
      <w:r w:rsidRPr="003B686B">
        <w:rPr>
          <w:rFonts w:asciiTheme="minorHAnsi" w:hAnsiTheme="minorHAnsi"/>
          <w:lang w:val="en-AU" w:eastAsia="en-AU" w:bidi="ar-SA"/>
        </w:rPr>
        <w:t xml:space="preserve">:  </w:t>
      </w:r>
      <w:r w:rsidRPr="003B686B">
        <w:rPr>
          <w:b w:val="0"/>
          <w:lang w:val="en-AU"/>
        </w:rPr>
        <w:t>Rabbit distribution and locations of threatened fauna (animal) species that may be adversely affected by rabbits (</w:t>
      </w:r>
      <w:r w:rsidR="009609CC">
        <w:rPr>
          <w:b w:val="0"/>
          <w:lang w:val="en-AU"/>
        </w:rPr>
        <w:t>ERIN</w:t>
      </w:r>
      <w:r w:rsidRPr="003B686B">
        <w:rPr>
          <w:b w:val="0"/>
          <w:lang w:val="en-AU"/>
        </w:rPr>
        <w:t xml:space="preserve"> 2015). Rabbit distribution includes areas indicated for threatened species densities and grey areas.</w:t>
      </w:r>
      <w:bookmarkEnd w:id="216"/>
    </w:p>
    <w:p w14:paraId="5B52FC62" w14:textId="77777777" w:rsidR="002A452D" w:rsidRPr="00A93ACD" w:rsidRDefault="00F9483F" w:rsidP="006A5E56">
      <w:pPr>
        <w:pStyle w:val="Appendixalphabet"/>
        <w:spacing w:line="276" w:lineRule="auto"/>
        <w:ind w:left="1134" w:hanging="992"/>
        <w:rPr>
          <w:rFonts w:asciiTheme="minorHAnsi" w:hAnsiTheme="minorHAnsi"/>
          <w:lang w:val="en-AU" w:eastAsia="en-AU" w:bidi="ar-SA"/>
        </w:rPr>
      </w:pPr>
      <w:r>
        <w:rPr>
          <w:rFonts w:asciiTheme="minorHAnsi" w:hAnsiTheme="minorHAnsi"/>
          <w:noProof/>
          <w:lang w:val="en-AU" w:eastAsia="en-AU" w:bidi="ar-SA"/>
        </w:rPr>
        <w:lastRenderedPageBreak/>
        <w:drawing>
          <wp:inline distT="0" distB="0" distL="0" distR="0" wp14:anchorId="5B52FC76" wp14:editId="5B52FC77">
            <wp:extent cx="5185830" cy="3524250"/>
            <wp:effectExtent l="19050" t="0" r="0" b="0"/>
            <wp:docPr id="12" name="Picture 11" descr="Distribution Map - Threatened flora and ecological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ap - Threatened flora and ecological communities.jpg"/>
                    <pic:cNvPicPr/>
                  </pic:nvPicPr>
                  <pic:blipFill>
                    <a:blip r:embed="rId30" cstate="print"/>
                    <a:srcRect t="1475" b="2040"/>
                    <a:stretch>
                      <a:fillRect/>
                    </a:stretch>
                  </pic:blipFill>
                  <pic:spPr>
                    <a:xfrm>
                      <a:off x="0" y="0"/>
                      <a:ext cx="5186372" cy="3524618"/>
                    </a:xfrm>
                    <a:prstGeom prst="rect">
                      <a:avLst/>
                    </a:prstGeom>
                  </pic:spPr>
                </pic:pic>
              </a:graphicData>
            </a:graphic>
          </wp:inline>
        </w:drawing>
      </w:r>
    </w:p>
    <w:p w14:paraId="5B52FC63" w14:textId="77777777" w:rsidR="002A452D" w:rsidRPr="00A93ACD" w:rsidRDefault="003B686B" w:rsidP="00D8664D">
      <w:pPr>
        <w:pStyle w:val="FiguretextM"/>
        <w:rPr>
          <w:rFonts w:asciiTheme="minorHAnsi" w:hAnsiTheme="minorHAnsi"/>
          <w:lang w:val="en-AU" w:eastAsia="en-AU" w:bidi="ar-SA"/>
        </w:rPr>
      </w:pPr>
      <w:r w:rsidRPr="003B686B">
        <w:rPr>
          <w:lang w:val="en-AU"/>
        </w:rPr>
        <w:t>Figure 5</w:t>
      </w:r>
      <w:r w:rsidRPr="003B686B">
        <w:rPr>
          <w:rFonts w:asciiTheme="minorHAnsi" w:hAnsiTheme="minorHAnsi"/>
          <w:lang w:val="en-AU" w:eastAsia="en-AU" w:bidi="ar-SA"/>
        </w:rPr>
        <w:t xml:space="preserve">: </w:t>
      </w:r>
      <w:r w:rsidRPr="00D8664D">
        <w:rPr>
          <w:b w:val="0"/>
          <w:lang w:val="en-AU"/>
        </w:rPr>
        <w:t>Rabbit distribution and locations of threatened flora (plant) species and ecological communities that may be adversely affected by rabbits (</w:t>
      </w:r>
      <w:r w:rsidR="009609CC" w:rsidRPr="00D8664D">
        <w:rPr>
          <w:b w:val="0"/>
          <w:lang w:val="en-AU"/>
        </w:rPr>
        <w:t>ERIN</w:t>
      </w:r>
      <w:r w:rsidRPr="00D8664D">
        <w:rPr>
          <w:b w:val="0"/>
          <w:lang w:val="en-AU"/>
        </w:rPr>
        <w:t xml:space="preserve"> 2015). Rabbit distribution includes areas indicated for threatened species densities, ecological communities and grey areas.</w:t>
      </w:r>
    </w:p>
    <w:p w14:paraId="5B52FC64" w14:textId="77777777" w:rsidR="002A452D" w:rsidRPr="00A93ACD" w:rsidRDefault="002A452D" w:rsidP="009C59D2">
      <w:pPr>
        <w:pStyle w:val="Appendixalphabet"/>
        <w:spacing w:line="276" w:lineRule="auto"/>
        <w:ind w:left="1134" w:hanging="1134"/>
        <w:rPr>
          <w:rFonts w:asciiTheme="minorHAnsi" w:hAnsiTheme="minorHAnsi"/>
          <w:lang w:val="en-AU" w:eastAsia="en-AU" w:bidi="ar-SA"/>
        </w:rPr>
      </w:pPr>
    </w:p>
    <w:p w14:paraId="5B52FC65" w14:textId="77777777" w:rsidR="002A452D" w:rsidRPr="00A93ACD" w:rsidRDefault="002A452D" w:rsidP="009C59D2">
      <w:pPr>
        <w:pStyle w:val="Appendixalphabet"/>
        <w:spacing w:line="276" w:lineRule="auto"/>
        <w:ind w:left="1134" w:hanging="1134"/>
        <w:rPr>
          <w:rFonts w:asciiTheme="minorHAnsi" w:hAnsiTheme="minorHAnsi"/>
          <w:lang w:val="en-AU" w:eastAsia="en-AU" w:bidi="ar-SA"/>
        </w:rPr>
      </w:pPr>
    </w:p>
    <w:p w14:paraId="5B52FC66" w14:textId="77777777" w:rsidR="009C59D2" w:rsidRPr="00A93ACD" w:rsidRDefault="009C59D2" w:rsidP="009C59D2">
      <w:pPr>
        <w:pStyle w:val="Appendixalphabet"/>
        <w:spacing w:line="276" w:lineRule="auto"/>
        <w:ind w:left="1134" w:hanging="1134"/>
        <w:rPr>
          <w:rFonts w:asciiTheme="minorHAnsi" w:hAnsiTheme="minorHAnsi"/>
          <w:lang w:val="en-AU" w:eastAsia="en-AU" w:bidi="ar-SA"/>
        </w:rPr>
      </w:pPr>
    </w:p>
    <w:p w14:paraId="5B52FC67" w14:textId="77777777" w:rsidR="009C59D2" w:rsidRPr="00A93ACD" w:rsidRDefault="009C59D2" w:rsidP="009C59D2">
      <w:pPr>
        <w:pStyle w:val="Appendixalphabet"/>
        <w:spacing w:line="276" w:lineRule="auto"/>
        <w:ind w:left="1134" w:hanging="1134"/>
        <w:rPr>
          <w:rFonts w:asciiTheme="minorHAnsi" w:hAnsiTheme="minorHAnsi"/>
          <w:lang w:val="en-AU"/>
        </w:rPr>
      </w:pPr>
    </w:p>
    <w:sectPr w:rsidR="009C59D2" w:rsidRPr="00A93ACD" w:rsidSect="009C59D2">
      <w:headerReference w:type="even" r:id="rId31"/>
      <w:headerReference w:type="default" r:id="rId32"/>
      <w:footerReference w:type="even" r:id="rId33"/>
      <w:footerReference w:type="default" r:id="rId34"/>
      <w:headerReference w:type="first" r:id="rId35"/>
      <w:footerReference w:type="first" r:id="rId36"/>
      <w:pgSz w:w="11906" w:h="16838"/>
      <w:pgMar w:top="851" w:right="991" w:bottom="567" w:left="1418" w:header="425" w:footer="14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2FC7A" w14:textId="77777777" w:rsidR="00604CAA" w:rsidRDefault="00604CAA" w:rsidP="00A60185">
      <w:pPr>
        <w:spacing w:after="0" w:line="240" w:lineRule="auto"/>
      </w:pPr>
      <w:r>
        <w:separator/>
      </w:r>
    </w:p>
  </w:endnote>
  <w:endnote w:type="continuationSeparator" w:id="0">
    <w:p w14:paraId="5B52FC7B" w14:textId="77777777" w:rsidR="00604CAA" w:rsidRDefault="00604CAA"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GOEG O+ Optima">
    <w:altName w:val="Optima"/>
    <w:panose1 w:val="00000000000000000000"/>
    <w:charset w:val="00"/>
    <w:family w:val="swiss"/>
    <w:notTrueType/>
    <w:pitch w:val="default"/>
    <w:sig w:usb0="00000003" w:usb1="00000000" w:usb2="00000000" w:usb3="00000000" w:csb0="00000001" w:csb1="00000000"/>
  </w:font>
  <w:font w:name="Adobe Garamond Pro">
    <w:altName w:val="Cambria"/>
    <w:panose1 w:val="00000000000000000000"/>
    <w:charset w:val="00"/>
    <w:family w:val="roman"/>
    <w:notTrueType/>
    <w:pitch w:val="variable"/>
    <w:sig w:usb0="00000007" w:usb1="00000001" w:usb2="00000000" w:usb3="00000000" w:csb0="00000093" w:csb1="00000000"/>
  </w:font>
  <w:font w:name="Univers-Light">
    <w:altName w:val="L Univers 45 Light"/>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Univers-LightOblique">
    <w:altName w:val="Goudy"/>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FC7E" w14:textId="77777777" w:rsidR="00604CAA" w:rsidRDefault="00604CAA">
    <w:pPr>
      <w:pStyle w:val="Footer"/>
    </w:pPr>
  </w:p>
  <w:p w14:paraId="5B52FC7F" w14:textId="77777777" w:rsidR="00604CAA" w:rsidRDefault="00604C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5B52FC80" w14:textId="77777777" w:rsidR="00604CAA" w:rsidRDefault="00915C62">
        <w:pPr>
          <w:pStyle w:val="Footer"/>
          <w:jc w:val="center"/>
        </w:pPr>
        <w:r>
          <w:fldChar w:fldCharType="begin"/>
        </w:r>
        <w:r>
          <w:instrText xml:space="preserve"> PAGE   \* MERGEFORMAT </w:instrText>
        </w:r>
        <w:r>
          <w:fldChar w:fldCharType="separate"/>
        </w:r>
        <w:r w:rsidR="00C354D0">
          <w:rPr>
            <w:noProof/>
          </w:rPr>
          <w:t>21</w:t>
        </w:r>
        <w:r>
          <w:rPr>
            <w:noProof/>
          </w:rPr>
          <w:fldChar w:fldCharType="end"/>
        </w:r>
      </w:p>
    </w:sdtContent>
  </w:sdt>
  <w:p w14:paraId="5B52FC81" w14:textId="77777777" w:rsidR="00604CAA" w:rsidRDefault="00604C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6B6AD" w14:textId="77777777" w:rsidR="00CA6F8C" w:rsidRDefault="00CA6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2FC78" w14:textId="77777777" w:rsidR="00604CAA" w:rsidRDefault="00604CAA" w:rsidP="00A60185">
      <w:pPr>
        <w:spacing w:after="0" w:line="240" w:lineRule="auto"/>
      </w:pPr>
      <w:r>
        <w:separator/>
      </w:r>
    </w:p>
  </w:footnote>
  <w:footnote w:type="continuationSeparator" w:id="0">
    <w:p w14:paraId="5B52FC79" w14:textId="77777777" w:rsidR="00604CAA" w:rsidRDefault="00604CAA" w:rsidP="00A60185">
      <w:pPr>
        <w:spacing w:after="0" w:line="240" w:lineRule="auto"/>
      </w:pPr>
      <w:r>
        <w:continuationSeparator/>
      </w:r>
    </w:p>
  </w:footnote>
  <w:footnote w:id="1">
    <w:p w14:paraId="5B52FC82" w14:textId="77777777" w:rsidR="00604CAA" w:rsidRPr="00314B13" w:rsidRDefault="00604CAA">
      <w:pPr>
        <w:pStyle w:val="FootnoteText"/>
        <w:rPr>
          <w:lang w:val="en-AU"/>
        </w:rPr>
      </w:pPr>
      <w:r>
        <w:rPr>
          <w:rStyle w:val="FootnoteReference"/>
        </w:rPr>
        <w:footnoteRef/>
      </w:r>
      <w:r>
        <w:t xml:space="preserve"> </w:t>
      </w:r>
      <w:r>
        <w:rPr>
          <w:lang w:val="en-AU"/>
        </w:rPr>
        <w:t>The formal release of the virus was in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FC7C" w14:textId="77777777" w:rsidR="00604CAA" w:rsidRDefault="00915C62" w:rsidP="00E45765">
    <w:pPr>
      <w:pStyle w:val="Classification"/>
    </w:pPr>
    <w:r>
      <w:fldChar w:fldCharType="begin"/>
    </w:r>
    <w:r>
      <w:instrText xml:space="preserve"> DOCPROPERTY SecurityClassification \* MERGEFORMAT </w:instrText>
    </w:r>
    <w:r>
      <w:fldChar w:fldCharType="separate"/>
    </w:r>
    <w:r w:rsidR="007E19AB">
      <w:rPr>
        <w:b/>
        <w:bCs/>
      </w:rPr>
      <w:t>Error! Unknown document property name.</w:t>
    </w:r>
    <w:r>
      <w:fldChar w:fldCharType="end"/>
    </w:r>
  </w:p>
  <w:p w14:paraId="5B52FC7D" w14:textId="77777777" w:rsidR="00604CAA" w:rsidRDefault="00604C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DD3B4" w14:textId="77777777" w:rsidR="00CA6F8C" w:rsidRDefault="00CA6F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4A3F9" w14:textId="77777777" w:rsidR="00CA6F8C" w:rsidRDefault="00CA6F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F02416"/>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441D9E"/>
    <w:multiLevelType w:val="hybridMultilevel"/>
    <w:tmpl w:val="FD741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2B150463"/>
    <w:multiLevelType w:val="multilevel"/>
    <w:tmpl w:val="DC08C32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8A5534"/>
    <w:multiLevelType w:val="hybridMultilevel"/>
    <w:tmpl w:val="DDB29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E5618D9"/>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228329B"/>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746EF2"/>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94C216D"/>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5A761B"/>
    <w:multiLevelType w:val="multilevel"/>
    <w:tmpl w:val="E11EDB6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BC02232"/>
    <w:multiLevelType w:val="multilevel"/>
    <w:tmpl w:val="9E48C9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D1D5BAC"/>
    <w:multiLevelType w:val="multilevel"/>
    <w:tmpl w:val="2E96770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5456429"/>
    <w:multiLevelType w:val="multilevel"/>
    <w:tmpl w:val="E898CC72"/>
    <w:numStyleLink w:val="KeyPoints"/>
  </w:abstractNum>
  <w:abstractNum w:abstractNumId="17" w15:restartNumberingAfterBreak="0">
    <w:nsid w:val="6A5C1471"/>
    <w:multiLevelType w:val="hybridMultilevel"/>
    <w:tmpl w:val="F118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8"/>
  </w:num>
  <w:num w:numId="2">
    <w:abstractNumId w:val="1"/>
  </w:num>
  <w:num w:numId="3">
    <w:abstractNumId w:val="0"/>
  </w:num>
  <w:num w:numId="4">
    <w:abstractNumId w:val="8"/>
  </w:num>
  <w:num w:numId="5">
    <w:abstractNumId w:val="7"/>
  </w:num>
  <w:num w:numId="6">
    <w:abstractNumId w:val="16"/>
  </w:num>
  <w:num w:numId="7">
    <w:abstractNumId w:val="4"/>
  </w:num>
  <w:num w:numId="8">
    <w:abstractNumId w:val="15"/>
  </w:num>
  <w:num w:numId="9">
    <w:abstractNumId w:val="5"/>
  </w:num>
  <w:num w:numId="10">
    <w:abstractNumId w:val="13"/>
  </w:num>
  <w:num w:numId="11">
    <w:abstractNumId w:val="12"/>
  </w:num>
  <w:num w:numId="12">
    <w:abstractNumId w:val="9"/>
  </w:num>
  <w:num w:numId="13">
    <w:abstractNumId w:val="14"/>
  </w:num>
  <w:num w:numId="14">
    <w:abstractNumId w:val="11"/>
  </w:num>
  <w:num w:numId="15">
    <w:abstractNumId w:val="2"/>
  </w:num>
  <w:num w:numId="16">
    <w:abstractNumId w:val="10"/>
  </w:num>
  <w:num w:numId="17">
    <w:abstractNumId w:val="4"/>
  </w:num>
  <w:num w:numId="18">
    <w:abstractNumId w:val="17"/>
  </w:num>
  <w:num w:numId="19">
    <w:abstractNumId w:val="4"/>
  </w:num>
  <w:num w:numId="20">
    <w:abstractNumId w:val="4"/>
  </w:num>
  <w:num w:numId="21">
    <w:abstractNumId w:val="4"/>
  </w:num>
  <w:num w:numId="22">
    <w:abstractNumId w:val="1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15"/>
  </w:num>
  <w:num w:numId="33">
    <w:abstractNumId w:val="3"/>
  </w:num>
  <w:num w:numId="3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465101"/>
    <w:rsid w:val="000003E8"/>
    <w:rsid w:val="000012B7"/>
    <w:rsid w:val="00002BEA"/>
    <w:rsid w:val="00004AEE"/>
    <w:rsid w:val="00005CAA"/>
    <w:rsid w:val="00007CDB"/>
    <w:rsid w:val="00010210"/>
    <w:rsid w:val="000106B9"/>
    <w:rsid w:val="00011F16"/>
    <w:rsid w:val="00012D66"/>
    <w:rsid w:val="00015ADA"/>
    <w:rsid w:val="0001740C"/>
    <w:rsid w:val="00017DE5"/>
    <w:rsid w:val="000206ED"/>
    <w:rsid w:val="00020C99"/>
    <w:rsid w:val="000210DD"/>
    <w:rsid w:val="000217E6"/>
    <w:rsid w:val="000238AF"/>
    <w:rsid w:val="00024468"/>
    <w:rsid w:val="000246A9"/>
    <w:rsid w:val="0002707B"/>
    <w:rsid w:val="00027A2C"/>
    <w:rsid w:val="000322C7"/>
    <w:rsid w:val="00032348"/>
    <w:rsid w:val="00032B7C"/>
    <w:rsid w:val="00033264"/>
    <w:rsid w:val="000338A0"/>
    <w:rsid w:val="00033A7C"/>
    <w:rsid w:val="00036559"/>
    <w:rsid w:val="00042324"/>
    <w:rsid w:val="0004282F"/>
    <w:rsid w:val="00045C41"/>
    <w:rsid w:val="0005148E"/>
    <w:rsid w:val="00056903"/>
    <w:rsid w:val="00060C64"/>
    <w:rsid w:val="0006240C"/>
    <w:rsid w:val="000632AE"/>
    <w:rsid w:val="00064094"/>
    <w:rsid w:val="000656D9"/>
    <w:rsid w:val="00067DDB"/>
    <w:rsid w:val="00071304"/>
    <w:rsid w:val="00071E18"/>
    <w:rsid w:val="00072C5A"/>
    <w:rsid w:val="000730D9"/>
    <w:rsid w:val="00073D7E"/>
    <w:rsid w:val="000742EF"/>
    <w:rsid w:val="000759E5"/>
    <w:rsid w:val="00076986"/>
    <w:rsid w:val="00077C76"/>
    <w:rsid w:val="0008249B"/>
    <w:rsid w:val="00082C13"/>
    <w:rsid w:val="00084AC6"/>
    <w:rsid w:val="00084BC0"/>
    <w:rsid w:val="00085E61"/>
    <w:rsid w:val="000860EB"/>
    <w:rsid w:val="00086E6A"/>
    <w:rsid w:val="00091608"/>
    <w:rsid w:val="0009288D"/>
    <w:rsid w:val="0009333C"/>
    <w:rsid w:val="00096321"/>
    <w:rsid w:val="00096332"/>
    <w:rsid w:val="0009704F"/>
    <w:rsid w:val="000A0F11"/>
    <w:rsid w:val="000A125A"/>
    <w:rsid w:val="000A25D0"/>
    <w:rsid w:val="000A268B"/>
    <w:rsid w:val="000A57CD"/>
    <w:rsid w:val="000A6D29"/>
    <w:rsid w:val="000B11DF"/>
    <w:rsid w:val="000B3758"/>
    <w:rsid w:val="000B3AD9"/>
    <w:rsid w:val="000B6224"/>
    <w:rsid w:val="000B7681"/>
    <w:rsid w:val="000B7B42"/>
    <w:rsid w:val="000C02B7"/>
    <w:rsid w:val="000C04AB"/>
    <w:rsid w:val="000C0A6E"/>
    <w:rsid w:val="000C187A"/>
    <w:rsid w:val="000C1A6D"/>
    <w:rsid w:val="000C1DC8"/>
    <w:rsid w:val="000C3C82"/>
    <w:rsid w:val="000C5100"/>
    <w:rsid w:val="000C5342"/>
    <w:rsid w:val="000C55B2"/>
    <w:rsid w:val="000C6911"/>
    <w:rsid w:val="000C6FE0"/>
    <w:rsid w:val="000C706A"/>
    <w:rsid w:val="000C75F8"/>
    <w:rsid w:val="000D19DE"/>
    <w:rsid w:val="000D2434"/>
    <w:rsid w:val="000D2887"/>
    <w:rsid w:val="000D4FC2"/>
    <w:rsid w:val="000D6D63"/>
    <w:rsid w:val="000D7BD9"/>
    <w:rsid w:val="000E0081"/>
    <w:rsid w:val="000E07CF"/>
    <w:rsid w:val="000E31C1"/>
    <w:rsid w:val="000E405E"/>
    <w:rsid w:val="000E5A4B"/>
    <w:rsid w:val="000E619D"/>
    <w:rsid w:val="000E6D47"/>
    <w:rsid w:val="000F1CEE"/>
    <w:rsid w:val="000F2013"/>
    <w:rsid w:val="000F2CF2"/>
    <w:rsid w:val="000F31BC"/>
    <w:rsid w:val="000F37B8"/>
    <w:rsid w:val="000F58C9"/>
    <w:rsid w:val="00100084"/>
    <w:rsid w:val="00100BEF"/>
    <w:rsid w:val="001012D5"/>
    <w:rsid w:val="00104FEF"/>
    <w:rsid w:val="00105254"/>
    <w:rsid w:val="001103BD"/>
    <w:rsid w:val="00111326"/>
    <w:rsid w:val="00112F75"/>
    <w:rsid w:val="0011498E"/>
    <w:rsid w:val="001160A0"/>
    <w:rsid w:val="00117462"/>
    <w:rsid w:val="00117A45"/>
    <w:rsid w:val="00122127"/>
    <w:rsid w:val="001224AE"/>
    <w:rsid w:val="00123672"/>
    <w:rsid w:val="00124D84"/>
    <w:rsid w:val="00125C75"/>
    <w:rsid w:val="001277EC"/>
    <w:rsid w:val="001307FE"/>
    <w:rsid w:val="00132413"/>
    <w:rsid w:val="001337D4"/>
    <w:rsid w:val="00134A03"/>
    <w:rsid w:val="00135098"/>
    <w:rsid w:val="00136148"/>
    <w:rsid w:val="00137357"/>
    <w:rsid w:val="001402AE"/>
    <w:rsid w:val="001409D5"/>
    <w:rsid w:val="001418F4"/>
    <w:rsid w:val="001426E0"/>
    <w:rsid w:val="00142D77"/>
    <w:rsid w:val="0014574F"/>
    <w:rsid w:val="00145FA8"/>
    <w:rsid w:val="00147C12"/>
    <w:rsid w:val="00151EAB"/>
    <w:rsid w:val="00152200"/>
    <w:rsid w:val="001527A1"/>
    <w:rsid w:val="001530DC"/>
    <w:rsid w:val="00153B6B"/>
    <w:rsid w:val="00153DFF"/>
    <w:rsid w:val="0015404F"/>
    <w:rsid w:val="00154989"/>
    <w:rsid w:val="001551D8"/>
    <w:rsid w:val="00155A9F"/>
    <w:rsid w:val="001561A5"/>
    <w:rsid w:val="0015670D"/>
    <w:rsid w:val="00160262"/>
    <w:rsid w:val="00160689"/>
    <w:rsid w:val="00162AE2"/>
    <w:rsid w:val="001646B8"/>
    <w:rsid w:val="00164EA3"/>
    <w:rsid w:val="001663DF"/>
    <w:rsid w:val="0016780A"/>
    <w:rsid w:val="00170433"/>
    <w:rsid w:val="001713FA"/>
    <w:rsid w:val="00173EBF"/>
    <w:rsid w:val="00174012"/>
    <w:rsid w:val="00175ED3"/>
    <w:rsid w:val="00176496"/>
    <w:rsid w:val="00183248"/>
    <w:rsid w:val="00183603"/>
    <w:rsid w:val="001842A2"/>
    <w:rsid w:val="00185BC6"/>
    <w:rsid w:val="0018771C"/>
    <w:rsid w:val="00187FA8"/>
    <w:rsid w:val="00190038"/>
    <w:rsid w:val="00190227"/>
    <w:rsid w:val="00190735"/>
    <w:rsid w:val="00190E6A"/>
    <w:rsid w:val="00192A3D"/>
    <w:rsid w:val="00192B70"/>
    <w:rsid w:val="00192F5E"/>
    <w:rsid w:val="00197772"/>
    <w:rsid w:val="001A070E"/>
    <w:rsid w:val="001A3D6A"/>
    <w:rsid w:val="001A3EEA"/>
    <w:rsid w:val="001A51C8"/>
    <w:rsid w:val="001A5428"/>
    <w:rsid w:val="001A7CEC"/>
    <w:rsid w:val="001B17DC"/>
    <w:rsid w:val="001B3A8F"/>
    <w:rsid w:val="001B4CA8"/>
    <w:rsid w:val="001B5EA1"/>
    <w:rsid w:val="001C08C3"/>
    <w:rsid w:val="001C3BC3"/>
    <w:rsid w:val="001C4F3D"/>
    <w:rsid w:val="001C70CF"/>
    <w:rsid w:val="001D0CDC"/>
    <w:rsid w:val="001D1D82"/>
    <w:rsid w:val="001D3BD4"/>
    <w:rsid w:val="001D4372"/>
    <w:rsid w:val="001D477A"/>
    <w:rsid w:val="001D77B4"/>
    <w:rsid w:val="001E1182"/>
    <w:rsid w:val="001E250C"/>
    <w:rsid w:val="001E2607"/>
    <w:rsid w:val="001E26F4"/>
    <w:rsid w:val="001E411C"/>
    <w:rsid w:val="001E77E0"/>
    <w:rsid w:val="001F0A85"/>
    <w:rsid w:val="001F11D1"/>
    <w:rsid w:val="001F1240"/>
    <w:rsid w:val="001F20D7"/>
    <w:rsid w:val="001F2951"/>
    <w:rsid w:val="001F5D64"/>
    <w:rsid w:val="001F6657"/>
    <w:rsid w:val="001F679C"/>
    <w:rsid w:val="002002F7"/>
    <w:rsid w:val="00202C90"/>
    <w:rsid w:val="0020767B"/>
    <w:rsid w:val="0021014A"/>
    <w:rsid w:val="00210A99"/>
    <w:rsid w:val="00212F8B"/>
    <w:rsid w:val="00213DE8"/>
    <w:rsid w:val="00216118"/>
    <w:rsid w:val="00217668"/>
    <w:rsid w:val="002209AB"/>
    <w:rsid w:val="00220F3A"/>
    <w:rsid w:val="0022124C"/>
    <w:rsid w:val="00222180"/>
    <w:rsid w:val="002232DB"/>
    <w:rsid w:val="00224FB6"/>
    <w:rsid w:val="002251E3"/>
    <w:rsid w:val="00227A95"/>
    <w:rsid w:val="002306BE"/>
    <w:rsid w:val="002308E7"/>
    <w:rsid w:val="0023095B"/>
    <w:rsid w:val="002316BD"/>
    <w:rsid w:val="00232CBB"/>
    <w:rsid w:val="002368B4"/>
    <w:rsid w:val="002370BD"/>
    <w:rsid w:val="00241C78"/>
    <w:rsid w:val="002434F0"/>
    <w:rsid w:val="00243866"/>
    <w:rsid w:val="002473FC"/>
    <w:rsid w:val="0024752E"/>
    <w:rsid w:val="0025204F"/>
    <w:rsid w:val="002520C0"/>
    <w:rsid w:val="002522E4"/>
    <w:rsid w:val="00252E3C"/>
    <w:rsid w:val="002539DE"/>
    <w:rsid w:val="002556FC"/>
    <w:rsid w:val="00257B16"/>
    <w:rsid w:val="00262198"/>
    <w:rsid w:val="002638E8"/>
    <w:rsid w:val="00264CB7"/>
    <w:rsid w:val="00265584"/>
    <w:rsid w:val="00265D52"/>
    <w:rsid w:val="0028090D"/>
    <w:rsid w:val="00280BC0"/>
    <w:rsid w:val="002814B8"/>
    <w:rsid w:val="00281FE0"/>
    <w:rsid w:val="00283A19"/>
    <w:rsid w:val="00285F1B"/>
    <w:rsid w:val="00287D8C"/>
    <w:rsid w:val="002924EB"/>
    <w:rsid w:val="00292B81"/>
    <w:rsid w:val="002978F0"/>
    <w:rsid w:val="002A0D92"/>
    <w:rsid w:val="002A2880"/>
    <w:rsid w:val="002A3237"/>
    <w:rsid w:val="002A36BA"/>
    <w:rsid w:val="002A3751"/>
    <w:rsid w:val="002A452D"/>
    <w:rsid w:val="002A4F20"/>
    <w:rsid w:val="002A730D"/>
    <w:rsid w:val="002B18AE"/>
    <w:rsid w:val="002B3231"/>
    <w:rsid w:val="002B5D4F"/>
    <w:rsid w:val="002B78D4"/>
    <w:rsid w:val="002C1C93"/>
    <w:rsid w:val="002C4292"/>
    <w:rsid w:val="002C42ED"/>
    <w:rsid w:val="002C5066"/>
    <w:rsid w:val="002C51A0"/>
    <w:rsid w:val="002C54EB"/>
    <w:rsid w:val="002C5813"/>
    <w:rsid w:val="002C64F8"/>
    <w:rsid w:val="002C68B5"/>
    <w:rsid w:val="002C7A3B"/>
    <w:rsid w:val="002D0BE3"/>
    <w:rsid w:val="002D4AAC"/>
    <w:rsid w:val="002D7F19"/>
    <w:rsid w:val="002E000B"/>
    <w:rsid w:val="002E19F0"/>
    <w:rsid w:val="002E38C5"/>
    <w:rsid w:val="002E5378"/>
    <w:rsid w:val="002E547A"/>
    <w:rsid w:val="002E5DCE"/>
    <w:rsid w:val="002F045A"/>
    <w:rsid w:val="002F472F"/>
    <w:rsid w:val="002F5038"/>
    <w:rsid w:val="002F5EB8"/>
    <w:rsid w:val="0030039D"/>
    <w:rsid w:val="0030086A"/>
    <w:rsid w:val="0030326F"/>
    <w:rsid w:val="003044B4"/>
    <w:rsid w:val="00305223"/>
    <w:rsid w:val="00305BAE"/>
    <w:rsid w:val="003068CF"/>
    <w:rsid w:val="00306F30"/>
    <w:rsid w:val="0031005A"/>
    <w:rsid w:val="00310701"/>
    <w:rsid w:val="00314B13"/>
    <w:rsid w:val="00315980"/>
    <w:rsid w:val="00316F7F"/>
    <w:rsid w:val="00320950"/>
    <w:rsid w:val="003218E8"/>
    <w:rsid w:val="003228F4"/>
    <w:rsid w:val="0032334C"/>
    <w:rsid w:val="0032403D"/>
    <w:rsid w:val="0032537C"/>
    <w:rsid w:val="00325E34"/>
    <w:rsid w:val="00326BE8"/>
    <w:rsid w:val="00327D32"/>
    <w:rsid w:val="003303A0"/>
    <w:rsid w:val="00330DCE"/>
    <w:rsid w:val="003310F7"/>
    <w:rsid w:val="003314CD"/>
    <w:rsid w:val="00331E11"/>
    <w:rsid w:val="00333182"/>
    <w:rsid w:val="003346FF"/>
    <w:rsid w:val="00334761"/>
    <w:rsid w:val="00334B52"/>
    <w:rsid w:val="00337EBC"/>
    <w:rsid w:val="00340767"/>
    <w:rsid w:val="00340B7F"/>
    <w:rsid w:val="003412A6"/>
    <w:rsid w:val="00341DCD"/>
    <w:rsid w:val="003452EC"/>
    <w:rsid w:val="0034563E"/>
    <w:rsid w:val="00346760"/>
    <w:rsid w:val="00350E6B"/>
    <w:rsid w:val="003518D6"/>
    <w:rsid w:val="003520C6"/>
    <w:rsid w:val="0035460C"/>
    <w:rsid w:val="003556BD"/>
    <w:rsid w:val="00355CA8"/>
    <w:rsid w:val="00357076"/>
    <w:rsid w:val="0035779B"/>
    <w:rsid w:val="00360281"/>
    <w:rsid w:val="003639EC"/>
    <w:rsid w:val="00364367"/>
    <w:rsid w:val="0036509C"/>
    <w:rsid w:val="00365147"/>
    <w:rsid w:val="00365BC5"/>
    <w:rsid w:val="00367906"/>
    <w:rsid w:val="0037016E"/>
    <w:rsid w:val="00370189"/>
    <w:rsid w:val="00370C44"/>
    <w:rsid w:val="003720F4"/>
    <w:rsid w:val="00372908"/>
    <w:rsid w:val="003735E6"/>
    <w:rsid w:val="003766E0"/>
    <w:rsid w:val="00376E39"/>
    <w:rsid w:val="00380427"/>
    <w:rsid w:val="00380C0E"/>
    <w:rsid w:val="00382BFA"/>
    <w:rsid w:val="00383020"/>
    <w:rsid w:val="00393919"/>
    <w:rsid w:val="00394D7E"/>
    <w:rsid w:val="00394EC1"/>
    <w:rsid w:val="003975FD"/>
    <w:rsid w:val="003A1FC0"/>
    <w:rsid w:val="003A2B5D"/>
    <w:rsid w:val="003A351E"/>
    <w:rsid w:val="003A3D3D"/>
    <w:rsid w:val="003A46BF"/>
    <w:rsid w:val="003A6DE3"/>
    <w:rsid w:val="003A72AE"/>
    <w:rsid w:val="003A7574"/>
    <w:rsid w:val="003B015A"/>
    <w:rsid w:val="003B057D"/>
    <w:rsid w:val="003B34A5"/>
    <w:rsid w:val="003B60CC"/>
    <w:rsid w:val="003B686B"/>
    <w:rsid w:val="003C0D5B"/>
    <w:rsid w:val="003C1B25"/>
    <w:rsid w:val="003C2443"/>
    <w:rsid w:val="003C2952"/>
    <w:rsid w:val="003C2B92"/>
    <w:rsid w:val="003C3840"/>
    <w:rsid w:val="003C3A2B"/>
    <w:rsid w:val="003C5DA3"/>
    <w:rsid w:val="003C736F"/>
    <w:rsid w:val="003C77D6"/>
    <w:rsid w:val="003D2CA3"/>
    <w:rsid w:val="003D2FCA"/>
    <w:rsid w:val="003D4BCD"/>
    <w:rsid w:val="003D5725"/>
    <w:rsid w:val="003D6C2B"/>
    <w:rsid w:val="003E01D8"/>
    <w:rsid w:val="003E2100"/>
    <w:rsid w:val="003E3598"/>
    <w:rsid w:val="003F08EA"/>
    <w:rsid w:val="003F12A8"/>
    <w:rsid w:val="003F1397"/>
    <w:rsid w:val="003F282C"/>
    <w:rsid w:val="003F67F1"/>
    <w:rsid w:val="003F6F5B"/>
    <w:rsid w:val="003F77AA"/>
    <w:rsid w:val="00401BA7"/>
    <w:rsid w:val="0040342D"/>
    <w:rsid w:val="0040468D"/>
    <w:rsid w:val="00405821"/>
    <w:rsid w:val="004069F9"/>
    <w:rsid w:val="00406F4B"/>
    <w:rsid w:val="00411208"/>
    <w:rsid w:val="0041192D"/>
    <w:rsid w:val="00411B48"/>
    <w:rsid w:val="00411DA0"/>
    <w:rsid w:val="00413EE1"/>
    <w:rsid w:val="00414646"/>
    <w:rsid w:val="00416712"/>
    <w:rsid w:val="0041697E"/>
    <w:rsid w:val="004169CA"/>
    <w:rsid w:val="0042128E"/>
    <w:rsid w:val="00421442"/>
    <w:rsid w:val="004216B5"/>
    <w:rsid w:val="00421EDC"/>
    <w:rsid w:val="0042335B"/>
    <w:rsid w:val="00423684"/>
    <w:rsid w:val="00424232"/>
    <w:rsid w:val="004245A3"/>
    <w:rsid w:val="00427CF9"/>
    <w:rsid w:val="00430F14"/>
    <w:rsid w:val="00431250"/>
    <w:rsid w:val="00431E2B"/>
    <w:rsid w:val="00432B60"/>
    <w:rsid w:val="004330DE"/>
    <w:rsid w:val="00433A36"/>
    <w:rsid w:val="00433E48"/>
    <w:rsid w:val="00435943"/>
    <w:rsid w:val="004359A4"/>
    <w:rsid w:val="00436022"/>
    <w:rsid w:val="00436CCE"/>
    <w:rsid w:val="00437023"/>
    <w:rsid w:val="0043739B"/>
    <w:rsid w:val="00440698"/>
    <w:rsid w:val="004429F8"/>
    <w:rsid w:val="00443E2B"/>
    <w:rsid w:val="0044608D"/>
    <w:rsid w:val="00447119"/>
    <w:rsid w:val="00450EA3"/>
    <w:rsid w:val="00451359"/>
    <w:rsid w:val="004540E2"/>
    <w:rsid w:val="00454454"/>
    <w:rsid w:val="00457BC2"/>
    <w:rsid w:val="004624A3"/>
    <w:rsid w:val="00464753"/>
    <w:rsid w:val="00465101"/>
    <w:rsid w:val="0046569B"/>
    <w:rsid w:val="00467924"/>
    <w:rsid w:val="0047040A"/>
    <w:rsid w:val="004712A5"/>
    <w:rsid w:val="0047266F"/>
    <w:rsid w:val="00476D6B"/>
    <w:rsid w:val="00476EA9"/>
    <w:rsid w:val="00477E50"/>
    <w:rsid w:val="004803F7"/>
    <w:rsid w:val="00482455"/>
    <w:rsid w:val="00482F49"/>
    <w:rsid w:val="00484E21"/>
    <w:rsid w:val="00486E8F"/>
    <w:rsid w:val="00491359"/>
    <w:rsid w:val="00492C16"/>
    <w:rsid w:val="00495C5D"/>
    <w:rsid w:val="00495FF4"/>
    <w:rsid w:val="004963F8"/>
    <w:rsid w:val="00496C53"/>
    <w:rsid w:val="004A0678"/>
    <w:rsid w:val="004A0C3D"/>
    <w:rsid w:val="004A20B8"/>
    <w:rsid w:val="004A40F3"/>
    <w:rsid w:val="004A48A3"/>
    <w:rsid w:val="004A6562"/>
    <w:rsid w:val="004B0D92"/>
    <w:rsid w:val="004B0EC0"/>
    <w:rsid w:val="004B27CB"/>
    <w:rsid w:val="004B28FD"/>
    <w:rsid w:val="004B2B42"/>
    <w:rsid w:val="004B3B9A"/>
    <w:rsid w:val="004B66F1"/>
    <w:rsid w:val="004B7461"/>
    <w:rsid w:val="004C1003"/>
    <w:rsid w:val="004C178E"/>
    <w:rsid w:val="004C2114"/>
    <w:rsid w:val="004C3EA0"/>
    <w:rsid w:val="004C4EEF"/>
    <w:rsid w:val="004C559D"/>
    <w:rsid w:val="004C5925"/>
    <w:rsid w:val="004C769F"/>
    <w:rsid w:val="004D2CFF"/>
    <w:rsid w:val="004D3F81"/>
    <w:rsid w:val="004D458C"/>
    <w:rsid w:val="004D49EF"/>
    <w:rsid w:val="004D4D8B"/>
    <w:rsid w:val="004D5DB2"/>
    <w:rsid w:val="004D71F8"/>
    <w:rsid w:val="004E2BFD"/>
    <w:rsid w:val="004E4BFA"/>
    <w:rsid w:val="004E5EF7"/>
    <w:rsid w:val="004F30F6"/>
    <w:rsid w:val="004F4B4C"/>
    <w:rsid w:val="004F7169"/>
    <w:rsid w:val="004F79AA"/>
    <w:rsid w:val="00500D66"/>
    <w:rsid w:val="00502D7B"/>
    <w:rsid w:val="0050484C"/>
    <w:rsid w:val="00506A56"/>
    <w:rsid w:val="00506D44"/>
    <w:rsid w:val="005103B7"/>
    <w:rsid w:val="00511D38"/>
    <w:rsid w:val="00511F11"/>
    <w:rsid w:val="00512EA0"/>
    <w:rsid w:val="00513221"/>
    <w:rsid w:val="00513444"/>
    <w:rsid w:val="00513A7A"/>
    <w:rsid w:val="00514129"/>
    <w:rsid w:val="00514C8E"/>
    <w:rsid w:val="005156A2"/>
    <w:rsid w:val="00522C3E"/>
    <w:rsid w:val="00524868"/>
    <w:rsid w:val="005248CC"/>
    <w:rsid w:val="00524B41"/>
    <w:rsid w:val="00525155"/>
    <w:rsid w:val="00525C59"/>
    <w:rsid w:val="00525DB1"/>
    <w:rsid w:val="00526B47"/>
    <w:rsid w:val="005300E4"/>
    <w:rsid w:val="00531090"/>
    <w:rsid w:val="00531DBF"/>
    <w:rsid w:val="005372EF"/>
    <w:rsid w:val="00541CFB"/>
    <w:rsid w:val="0054269B"/>
    <w:rsid w:val="00542D2E"/>
    <w:rsid w:val="00544B69"/>
    <w:rsid w:val="00545759"/>
    <w:rsid w:val="00545BE0"/>
    <w:rsid w:val="00546930"/>
    <w:rsid w:val="00550E15"/>
    <w:rsid w:val="00553F75"/>
    <w:rsid w:val="0055444A"/>
    <w:rsid w:val="00554C6A"/>
    <w:rsid w:val="00555520"/>
    <w:rsid w:val="00555604"/>
    <w:rsid w:val="00560B1F"/>
    <w:rsid w:val="00560E82"/>
    <w:rsid w:val="005617F5"/>
    <w:rsid w:val="00562E85"/>
    <w:rsid w:val="00563045"/>
    <w:rsid w:val="0056332F"/>
    <w:rsid w:val="005645BA"/>
    <w:rsid w:val="00564B53"/>
    <w:rsid w:val="00566E29"/>
    <w:rsid w:val="00567F1F"/>
    <w:rsid w:val="00567F38"/>
    <w:rsid w:val="005719B3"/>
    <w:rsid w:val="0057295E"/>
    <w:rsid w:val="00572C17"/>
    <w:rsid w:val="005732FA"/>
    <w:rsid w:val="00580810"/>
    <w:rsid w:val="00580BCC"/>
    <w:rsid w:val="00581C39"/>
    <w:rsid w:val="005823A6"/>
    <w:rsid w:val="005867B2"/>
    <w:rsid w:val="005903B6"/>
    <w:rsid w:val="00590A2B"/>
    <w:rsid w:val="00592156"/>
    <w:rsid w:val="00592292"/>
    <w:rsid w:val="005944CA"/>
    <w:rsid w:val="00596295"/>
    <w:rsid w:val="005A0247"/>
    <w:rsid w:val="005A126E"/>
    <w:rsid w:val="005A2E8F"/>
    <w:rsid w:val="005A452F"/>
    <w:rsid w:val="005A463E"/>
    <w:rsid w:val="005A4ECA"/>
    <w:rsid w:val="005A5669"/>
    <w:rsid w:val="005A64B7"/>
    <w:rsid w:val="005A7C9C"/>
    <w:rsid w:val="005B0B20"/>
    <w:rsid w:val="005B140D"/>
    <w:rsid w:val="005B1C27"/>
    <w:rsid w:val="005B3A1A"/>
    <w:rsid w:val="005B458E"/>
    <w:rsid w:val="005B461F"/>
    <w:rsid w:val="005B67A0"/>
    <w:rsid w:val="005B6BE5"/>
    <w:rsid w:val="005C06C3"/>
    <w:rsid w:val="005C0A93"/>
    <w:rsid w:val="005C0B3D"/>
    <w:rsid w:val="005C0C4D"/>
    <w:rsid w:val="005C1FEA"/>
    <w:rsid w:val="005C3495"/>
    <w:rsid w:val="005C3D55"/>
    <w:rsid w:val="005C5C9D"/>
    <w:rsid w:val="005C66CD"/>
    <w:rsid w:val="005C7563"/>
    <w:rsid w:val="005C7D52"/>
    <w:rsid w:val="005D219B"/>
    <w:rsid w:val="005D4D5B"/>
    <w:rsid w:val="005D5570"/>
    <w:rsid w:val="005D56DC"/>
    <w:rsid w:val="005D787C"/>
    <w:rsid w:val="005E14CF"/>
    <w:rsid w:val="005E3DFC"/>
    <w:rsid w:val="005E4C9C"/>
    <w:rsid w:val="005E5942"/>
    <w:rsid w:val="005E60AF"/>
    <w:rsid w:val="005E6D4B"/>
    <w:rsid w:val="005F12E4"/>
    <w:rsid w:val="005F19E6"/>
    <w:rsid w:val="005F1C81"/>
    <w:rsid w:val="005F1DEA"/>
    <w:rsid w:val="005F41BF"/>
    <w:rsid w:val="005F496A"/>
    <w:rsid w:val="005F4BFC"/>
    <w:rsid w:val="005F6CB8"/>
    <w:rsid w:val="0060259A"/>
    <w:rsid w:val="00604CAA"/>
    <w:rsid w:val="00605DAD"/>
    <w:rsid w:val="00606251"/>
    <w:rsid w:val="00607130"/>
    <w:rsid w:val="00607FC9"/>
    <w:rsid w:val="00610990"/>
    <w:rsid w:val="006172FD"/>
    <w:rsid w:val="00620EAF"/>
    <w:rsid w:val="0062118D"/>
    <w:rsid w:val="00622222"/>
    <w:rsid w:val="00622FE1"/>
    <w:rsid w:val="006231A7"/>
    <w:rsid w:val="0062521C"/>
    <w:rsid w:val="00630A2B"/>
    <w:rsid w:val="00632157"/>
    <w:rsid w:val="00632DA9"/>
    <w:rsid w:val="00632DC7"/>
    <w:rsid w:val="006357FB"/>
    <w:rsid w:val="00635C4E"/>
    <w:rsid w:val="00636456"/>
    <w:rsid w:val="006406FC"/>
    <w:rsid w:val="00640E57"/>
    <w:rsid w:val="006425C7"/>
    <w:rsid w:val="00642712"/>
    <w:rsid w:val="006435A5"/>
    <w:rsid w:val="006450F6"/>
    <w:rsid w:val="00645A69"/>
    <w:rsid w:val="00646122"/>
    <w:rsid w:val="006467CF"/>
    <w:rsid w:val="0064789A"/>
    <w:rsid w:val="00651034"/>
    <w:rsid w:val="00653E16"/>
    <w:rsid w:val="00654B3A"/>
    <w:rsid w:val="00657220"/>
    <w:rsid w:val="00657362"/>
    <w:rsid w:val="00657649"/>
    <w:rsid w:val="0066104B"/>
    <w:rsid w:val="006628E3"/>
    <w:rsid w:val="00663C68"/>
    <w:rsid w:val="0066509C"/>
    <w:rsid w:val="006655EE"/>
    <w:rsid w:val="00666F5D"/>
    <w:rsid w:val="00667AFC"/>
    <w:rsid w:val="00667B36"/>
    <w:rsid w:val="00667C10"/>
    <w:rsid w:val="00667EF4"/>
    <w:rsid w:val="006716F9"/>
    <w:rsid w:val="00675136"/>
    <w:rsid w:val="00676FCA"/>
    <w:rsid w:val="00677177"/>
    <w:rsid w:val="0067750D"/>
    <w:rsid w:val="00684678"/>
    <w:rsid w:val="0068612E"/>
    <w:rsid w:val="00687C92"/>
    <w:rsid w:val="00687DB7"/>
    <w:rsid w:val="00693378"/>
    <w:rsid w:val="006933B9"/>
    <w:rsid w:val="00693A47"/>
    <w:rsid w:val="0069534E"/>
    <w:rsid w:val="00695E8F"/>
    <w:rsid w:val="0069669C"/>
    <w:rsid w:val="00697E2D"/>
    <w:rsid w:val="006A1200"/>
    <w:rsid w:val="006A15AB"/>
    <w:rsid w:val="006A4F4E"/>
    <w:rsid w:val="006A51CB"/>
    <w:rsid w:val="006A5E56"/>
    <w:rsid w:val="006A664B"/>
    <w:rsid w:val="006A6C23"/>
    <w:rsid w:val="006A7C1D"/>
    <w:rsid w:val="006B0F7D"/>
    <w:rsid w:val="006B14DB"/>
    <w:rsid w:val="006B2157"/>
    <w:rsid w:val="006B21C4"/>
    <w:rsid w:val="006B27F0"/>
    <w:rsid w:val="006B5749"/>
    <w:rsid w:val="006B7769"/>
    <w:rsid w:val="006C105B"/>
    <w:rsid w:val="006C23F2"/>
    <w:rsid w:val="006C3342"/>
    <w:rsid w:val="006C34A3"/>
    <w:rsid w:val="006C359A"/>
    <w:rsid w:val="006C40AF"/>
    <w:rsid w:val="006C4A1A"/>
    <w:rsid w:val="006C57B9"/>
    <w:rsid w:val="006C5A74"/>
    <w:rsid w:val="006C6723"/>
    <w:rsid w:val="006C6782"/>
    <w:rsid w:val="006D0393"/>
    <w:rsid w:val="006D0A35"/>
    <w:rsid w:val="006D1A83"/>
    <w:rsid w:val="006D758B"/>
    <w:rsid w:val="006E1CFE"/>
    <w:rsid w:val="006E25A5"/>
    <w:rsid w:val="006E2719"/>
    <w:rsid w:val="006E29A6"/>
    <w:rsid w:val="006E30DB"/>
    <w:rsid w:val="006E37C9"/>
    <w:rsid w:val="006E6C0D"/>
    <w:rsid w:val="006E6EA5"/>
    <w:rsid w:val="006E7FCB"/>
    <w:rsid w:val="006F10C4"/>
    <w:rsid w:val="006F164E"/>
    <w:rsid w:val="006F16D6"/>
    <w:rsid w:val="006F1868"/>
    <w:rsid w:val="006F1EC3"/>
    <w:rsid w:val="006F2184"/>
    <w:rsid w:val="006F2A97"/>
    <w:rsid w:val="006F40E9"/>
    <w:rsid w:val="006F5603"/>
    <w:rsid w:val="006F7B87"/>
    <w:rsid w:val="00700066"/>
    <w:rsid w:val="0070054E"/>
    <w:rsid w:val="00700D50"/>
    <w:rsid w:val="00701400"/>
    <w:rsid w:val="007037CF"/>
    <w:rsid w:val="00705183"/>
    <w:rsid w:val="007060E3"/>
    <w:rsid w:val="00707A8F"/>
    <w:rsid w:val="00714230"/>
    <w:rsid w:val="007167C0"/>
    <w:rsid w:val="00716995"/>
    <w:rsid w:val="00717398"/>
    <w:rsid w:val="00717B14"/>
    <w:rsid w:val="007203EF"/>
    <w:rsid w:val="00720481"/>
    <w:rsid w:val="0072112E"/>
    <w:rsid w:val="00722E2F"/>
    <w:rsid w:val="0072491F"/>
    <w:rsid w:val="00724A2E"/>
    <w:rsid w:val="0072577E"/>
    <w:rsid w:val="00725A2B"/>
    <w:rsid w:val="00731B85"/>
    <w:rsid w:val="0073225C"/>
    <w:rsid w:val="007323D1"/>
    <w:rsid w:val="00733193"/>
    <w:rsid w:val="007335F9"/>
    <w:rsid w:val="007346E8"/>
    <w:rsid w:val="0073722C"/>
    <w:rsid w:val="00741789"/>
    <w:rsid w:val="00742B7E"/>
    <w:rsid w:val="00743674"/>
    <w:rsid w:val="00744DDA"/>
    <w:rsid w:val="00745E03"/>
    <w:rsid w:val="00747C76"/>
    <w:rsid w:val="007513FE"/>
    <w:rsid w:val="00751663"/>
    <w:rsid w:val="0075451C"/>
    <w:rsid w:val="0075635E"/>
    <w:rsid w:val="007565E4"/>
    <w:rsid w:val="0075732A"/>
    <w:rsid w:val="007600F8"/>
    <w:rsid w:val="00760262"/>
    <w:rsid w:val="00760AD0"/>
    <w:rsid w:val="00761F06"/>
    <w:rsid w:val="00761F73"/>
    <w:rsid w:val="0076310C"/>
    <w:rsid w:val="007654F4"/>
    <w:rsid w:val="0076744F"/>
    <w:rsid w:val="00767BCE"/>
    <w:rsid w:val="00767EFC"/>
    <w:rsid w:val="00770223"/>
    <w:rsid w:val="007707DE"/>
    <w:rsid w:val="00770B5D"/>
    <w:rsid w:val="00772EA2"/>
    <w:rsid w:val="00772EF5"/>
    <w:rsid w:val="007752F1"/>
    <w:rsid w:val="00776768"/>
    <w:rsid w:val="00780DD2"/>
    <w:rsid w:val="007811EC"/>
    <w:rsid w:val="0078187A"/>
    <w:rsid w:val="00781BA3"/>
    <w:rsid w:val="00784148"/>
    <w:rsid w:val="007857A7"/>
    <w:rsid w:val="00786929"/>
    <w:rsid w:val="00786E10"/>
    <w:rsid w:val="007909B0"/>
    <w:rsid w:val="00791086"/>
    <w:rsid w:val="00794855"/>
    <w:rsid w:val="00794ED8"/>
    <w:rsid w:val="007964B0"/>
    <w:rsid w:val="007A204B"/>
    <w:rsid w:val="007A2573"/>
    <w:rsid w:val="007A37EE"/>
    <w:rsid w:val="007A516A"/>
    <w:rsid w:val="007A5A25"/>
    <w:rsid w:val="007A63D2"/>
    <w:rsid w:val="007A735E"/>
    <w:rsid w:val="007B106C"/>
    <w:rsid w:val="007B1A4E"/>
    <w:rsid w:val="007B29B2"/>
    <w:rsid w:val="007B3D05"/>
    <w:rsid w:val="007B4D99"/>
    <w:rsid w:val="007B50B9"/>
    <w:rsid w:val="007B5503"/>
    <w:rsid w:val="007C03F3"/>
    <w:rsid w:val="007C179C"/>
    <w:rsid w:val="007C2D2C"/>
    <w:rsid w:val="007C44D7"/>
    <w:rsid w:val="007C6BB3"/>
    <w:rsid w:val="007C7B15"/>
    <w:rsid w:val="007C7C8D"/>
    <w:rsid w:val="007D113E"/>
    <w:rsid w:val="007D146A"/>
    <w:rsid w:val="007D14B4"/>
    <w:rsid w:val="007D17BA"/>
    <w:rsid w:val="007D249E"/>
    <w:rsid w:val="007D31A4"/>
    <w:rsid w:val="007D3AD7"/>
    <w:rsid w:val="007D62F9"/>
    <w:rsid w:val="007D6FC4"/>
    <w:rsid w:val="007D7648"/>
    <w:rsid w:val="007E16B0"/>
    <w:rsid w:val="007E19AB"/>
    <w:rsid w:val="007E24F6"/>
    <w:rsid w:val="007E326E"/>
    <w:rsid w:val="007E5633"/>
    <w:rsid w:val="007E5BDC"/>
    <w:rsid w:val="007E5F8E"/>
    <w:rsid w:val="007F14D4"/>
    <w:rsid w:val="007F2EE2"/>
    <w:rsid w:val="007F3E9F"/>
    <w:rsid w:val="007F6377"/>
    <w:rsid w:val="00800D5B"/>
    <w:rsid w:val="00800F64"/>
    <w:rsid w:val="00801050"/>
    <w:rsid w:val="00801074"/>
    <w:rsid w:val="00802F0B"/>
    <w:rsid w:val="008032FA"/>
    <w:rsid w:val="00803527"/>
    <w:rsid w:val="00803DE5"/>
    <w:rsid w:val="008043AE"/>
    <w:rsid w:val="00804F18"/>
    <w:rsid w:val="0080590A"/>
    <w:rsid w:val="0080590C"/>
    <w:rsid w:val="00805BE5"/>
    <w:rsid w:val="00806370"/>
    <w:rsid w:val="00807111"/>
    <w:rsid w:val="00810A67"/>
    <w:rsid w:val="00811DEF"/>
    <w:rsid w:val="00813BC4"/>
    <w:rsid w:val="00815795"/>
    <w:rsid w:val="008166E0"/>
    <w:rsid w:val="00816A0D"/>
    <w:rsid w:val="008230ED"/>
    <w:rsid w:val="00826744"/>
    <w:rsid w:val="00826A5E"/>
    <w:rsid w:val="0082701A"/>
    <w:rsid w:val="008332CC"/>
    <w:rsid w:val="00833CF7"/>
    <w:rsid w:val="008346E7"/>
    <w:rsid w:val="00834CDE"/>
    <w:rsid w:val="00835E00"/>
    <w:rsid w:val="00835E27"/>
    <w:rsid w:val="008360C9"/>
    <w:rsid w:val="00837193"/>
    <w:rsid w:val="008374C8"/>
    <w:rsid w:val="00837D9F"/>
    <w:rsid w:val="0084013A"/>
    <w:rsid w:val="00840358"/>
    <w:rsid w:val="00841AE7"/>
    <w:rsid w:val="00842464"/>
    <w:rsid w:val="00843A51"/>
    <w:rsid w:val="00843C88"/>
    <w:rsid w:val="00845601"/>
    <w:rsid w:val="0084686E"/>
    <w:rsid w:val="0084778B"/>
    <w:rsid w:val="00847966"/>
    <w:rsid w:val="0085437A"/>
    <w:rsid w:val="00855C5C"/>
    <w:rsid w:val="0086160D"/>
    <w:rsid w:val="0086232A"/>
    <w:rsid w:val="00864BBF"/>
    <w:rsid w:val="008676F9"/>
    <w:rsid w:val="008678AB"/>
    <w:rsid w:val="0087317B"/>
    <w:rsid w:val="00874F5A"/>
    <w:rsid w:val="008750EE"/>
    <w:rsid w:val="00877B46"/>
    <w:rsid w:val="00880EAE"/>
    <w:rsid w:val="00881B78"/>
    <w:rsid w:val="00883010"/>
    <w:rsid w:val="00883D3C"/>
    <w:rsid w:val="00884D8E"/>
    <w:rsid w:val="00891274"/>
    <w:rsid w:val="0089160C"/>
    <w:rsid w:val="00895DA8"/>
    <w:rsid w:val="008A03A6"/>
    <w:rsid w:val="008A3C96"/>
    <w:rsid w:val="008A5EC2"/>
    <w:rsid w:val="008A73B3"/>
    <w:rsid w:val="008A7B24"/>
    <w:rsid w:val="008A7CC6"/>
    <w:rsid w:val="008B4019"/>
    <w:rsid w:val="008B65C9"/>
    <w:rsid w:val="008B6E37"/>
    <w:rsid w:val="008C2A00"/>
    <w:rsid w:val="008C2D4A"/>
    <w:rsid w:val="008C5841"/>
    <w:rsid w:val="008C7FFD"/>
    <w:rsid w:val="008D13FA"/>
    <w:rsid w:val="008D3145"/>
    <w:rsid w:val="008D3900"/>
    <w:rsid w:val="008D4160"/>
    <w:rsid w:val="008D5CBB"/>
    <w:rsid w:val="008D6E1D"/>
    <w:rsid w:val="008D7599"/>
    <w:rsid w:val="008E0DC3"/>
    <w:rsid w:val="008E22EE"/>
    <w:rsid w:val="008F0248"/>
    <w:rsid w:val="008F20BD"/>
    <w:rsid w:val="008F2447"/>
    <w:rsid w:val="008F295F"/>
    <w:rsid w:val="008F3188"/>
    <w:rsid w:val="008F39B4"/>
    <w:rsid w:val="008F4162"/>
    <w:rsid w:val="008F447F"/>
    <w:rsid w:val="008F58D6"/>
    <w:rsid w:val="008F632B"/>
    <w:rsid w:val="008F738C"/>
    <w:rsid w:val="0090167D"/>
    <w:rsid w:val="00902988"/>
    <w:rsid w:val="00903E02"/>
    <w:rsid w:val="009113E1"/>
    <w:rsid w:val="00913175"/>
    <w:rsid w:val="009131FC"/>
    <w:rsid w:val="00915C62"/>
    <w:rsid w:val="009160C8"/>
    <w:rsid w:val="00916EDB"/>
    <w:rsid w:val="00917568"/>
    <w:rsid w:val="00920861"/>
    <w:rsid w:val="00921D5E"/>
    <w:rsid w:val="00922B13"/>
    <w:rsid w:val="0092339E"/>
    <w:rsid w:val="009240A0"/>
    <w:rsid w:val="009242EF"/>
    <w:rsid w:val="009245D0"/>
    <w:rsid w:val="009255C0"/>
    <w:rsid w:val="00927DD8"/>
    <w:rsid w:val="009308FC"/>
    <w:rsid w:val="00932291"/>
    <w:rsid w:val="00932861"/>
    <w:rsid w:val="00933280"/>
    <w:rsid w:val="0093408E"/>
    <w:rsid w:val="00937635"/>
    <w:rsid w:val="009417BB"/>
    <w:rsid w:val="0094387C"/>
    <w:rsid w:val="0094389A"/>
    <w:rsid w:val="0094461C"/>
    <w:rsid w:val="00946D12"/>
    <w:rsid w:val="009477F0"/>
    <w:rsid w:val="00947C51"/>
    <w:rsid w:val="00950829"/>
    <w:rsid w:val="00952DDF"/>
    <w:rsid w:val="009609CC"/>
    <w:rsid w:val="009610A3"/>
    <w:rsid w:val="00961EBF"/>
    <w:rsid w:val="00963B6A"/>
    <w:rsid w:val="009645DB"/>
    <w:rsid w:val="00970950"/>
    <w:rsid w:val="00972DDF"/>
    <w:rsid w:val="00980944"/>
    <w:rsid w:val="009812D4"/>
    <w:rsid w:val="009821ED"/>
    <w:rsid w:val="00985852"/>
    <w:rsid w:val="009864CF"/>
    <w:rsid w:val="00990938"/>
    <w:rsid w:val="00990B01"/>
    <w:rsid w:val="00990BAA"/>
    <w:rsid w:val="00990F30"/>
    <w:rsid w:val="009920D8"/>
    <w:rsid w:val="00992C9F"/>
    <w:rsid w:val="00993409"/>
    <w:rsid w:val="009952F5"/>
    <w:rsid w:val="00997148"/>
    <w:rsid w:val="009A0932"/>
    <w:rsid w:val="009A2B11"/>
    <w:rsid w:val="009A47FC"/>
    <w:rsid w:val="009A5227"/>
    <w:rsid w:val="009A63D5"/>
    <w:rsid w:val="009A6EFD"/>
    <w:rsid w:val="009B0924"/>
    <w:rsid w:val="009B1A9B"/>
    <w:rsid w:val="009B38BE"/>
    <w:rsid w:val="009B4819"/>
    <w:rsid w:val="009B5539"/>
    <w:rsid w:val="009C0722"/>
    <w:rsid w:val="009C0C8C"/>
    <w:rsid w:val="009C0EBA"/>
    <w:rsid w:val="009C2597"/>
    <w:rsid w:val="009C3D0F"/>
    <w:rsid w:val="009C59D2"/>
    <w:rsid w:val="009C7C22"/>
    <w:rsid w:val="009D0170"/>
    <w:rsid w:val="009D5295"/>
    <w:rsid w:val="009D5908"/>
    <w:rsid w:val="009D59A6"/>
    <w:rsid w:val="009D636D"/>
    <w:rsid w:val="009D65EC"/>
    <w:rsid w:val="009D773B"/>
    <w:rsid w:val="009E0F74"/>
    <w:rsid w:val="009E1381"/>
    <w:rsid w:val="009E1B19"/>
    <w:rsid w:val="009E2EA1"/>
    <w:rsid w:val="009E31A3"/>
    <w:rsid w:val="009E6C8E"/>
    <w:rsid w:val="009E735C"/>
    <w:rsid w:val="009F06BD"/>
    <w:rsid w:val="009F1CCE"/>
    <w:rsid w:val="009F2F52"/>
    <w:rsid w:val="009F35E2"/>
    <w:rsid w:val="009F41B9"/>
    <w:rsid w:val="009F4809"/>
    <w:rsid w:val="009F5DCF"/>
    <w:rsid w:val="009F65F9"/>
    <w:rsid w:val="009F68BA"/>
    <w:rsid w:val="00A0319A"/>
    <w:rsid w:val="00A0468E"/>
    <w:rsid w:val="00A0546E"/>
    <w:rsid w:val="00A06277"/>
    <w:rsid w:val="00A064E0"/>
    <w:rsid w:val="00A07248"/>
    <w:rsid w:val="00A079DC"/>
    <w:rsid w:val="00A07DC8"/>
    <w:rsid w:val="00A10408"/>
    <w:rsid w:val="00A111C2"/>
    <w:rsid w:val="00A12BE8"/>
    <w:rsid w:val="00A163ED"/>
    <w:rsid w:val="00A20658"/>
    <w:rsid w:val="00A22561"/>
    <w:rsid w:val="00A2314B"/>
    <w:rsid w:val="00A24D79"/>
    <w:rsid w:val="00A25917"/>
    <w:rsid w:val="00A260AE"/>
    <w:rsid w:val="00A266E5"/>
    <w:rsid w:val="00A268DE"/>
    <w:rsid w:val="00A2757A"/>
    <w:rsid w:val="00A30B89"/>
    <w:rsid w:val="00A30FEF"/>
    <w:rsid w:val="00A32447"/>
    <w:rsid w:val="00A338E7"/>
    <w:rsid w:val="00A35BD4"/>
    <w:rsid w:val="00A35CAA"/>
    <w:rsid w:val="00A35ED0"/>
    <w:rsid w:val="00A366C9"/>
    <w:rsid w:val="00A36E7F"/>
    <w:rsid w:val="00A40CEC"/>
    <w:rsid w:val="00A41C48"/>
    <w:rsid w:val="00A41E65"/>
    <w:rsid w:val="00A42654"/>
    <w:rsid w:val="00A43E0A"/>
    <w:rsid w:val="00A46157"/>
    <w:rsid w:val="00A47BDD"/>
    <w:rsid w:val="00A51EC7"/>
    <w:rsid w:val="00A52733"/>
    <w:rsid w:val="00A5286F"/>
    <w:rsid w:val="00A530C7"/>
    <w:rsid w:val="00A55F5B"/>
    <w:rsid w:val="00A562DB"/>
    <w:rsid w:val="00A563D3"/>
    <w:rsid w:val="00A56AD6"/>
    <w:rsid w:val="00A60185"/>
    <w:rsid w:val="00A622FA"/>
    <w:rsid w:val="00A62A52"/>
    <w:rsid w:val="00A63168"/>
    <w:rsid w:val="00A6388A"/>
    <w:rsid w:val="00A661EA"/>
    <w:rsid w:val="00A665CF"/>
    <w:rsid w:val="00A72C88"/>
    <w:rsid w:val="00A753A8"/>
    <w:rsid w:val="00A753E9"/>
    <w:rsid w:val="00A757FD"/>
    <w:rsid w:val="00A77F96"/>
    <w:rsid w:val="00A803E7"/>
    <w:rsid w:val="00A830E5"/>
    <w:rsid w:val="00A83A72"/>
    <w:rsid w:val="00A84247"/>
    <w:rsid w:val="00A851E5"/>
    <w:rsid w:val="00A85AE2"/>
    <w:rsid w:val="00A8620F"/>
    <w:rsid w:val="00A87135"/>
    <w:rsid w:val="00A877A5"/>
    <w:rsid w:val="00A879EC"/>
    <w:rsid w:val="00A90650"/>
    <w:rsid w:val="00A90C9C"/>
    <w:rsid w:val="00A91A68"/>
    <w:rsid w:val="00A921B7"/>
    <w:rsid w:val="00A93280"/>
    <w:rsid w:val="00A93ACD"/>
    <w:rsid w:val="00A951EA"/>
    <w:rsid w:val="00A9629E"/>
    <w:rsid w:val="00A96773"/>
    <w:rsid w:val="00AA2548"/>
    <w:rsid w:val="00AA3F6E"/>
    <w:rsid w:val="00AA58C4"/>
    <w:rsid w:val="00AA7003"/>
    <w:rsid w:val="00AA7C7A"/>
    <w:rsid w:val="00AB0381"/>
    <w:rsid w:val="00AB0A34"/>
    <w:rsid w:val="00AB0A68"/>
    <w:rsid w:val="00AB11C8"/>
    <w:rsid w:val="00AB11DF"/>
    <w:rsid w:val="00AB17BF"/>
    <w:rsid w:val="00AB291E"/>
    <w:rsid w:val="00AB2FBA"/>
    <w:rsid w:val="00AC08A8"/>
    <w:rsid w:val="00AC3C10"/>
    <w:rsid w:val="00AC40E9"/>
    <w:rsid w:val="00AD07F6"/>
    <w:rsid w:val="00AD0B18"/>
    <w:rsid w:val="00AD1FD0"/>
    <w:rsid w:val="00AD2419"/>
    <w:rsid w:val="00AD27A5"/>
    <w:rsid w:val="00AD2A90"/>
    <w:rsid w:val="00AD56C8"/>
    <w:rsid w:val="00AD58F2"/>
    <w:rsid w:val="00AD7F97"/>
    <w:rsid w:val="00AE5B3D"/>
    <w:rsid w:val="00AF0521"/>
    <w:rsid w:val="00AF0710"/>
    <w:rsid w:val="00AF0E29"/>
    <w:rsid w:val="00AF3072"/>
    <w:rsid w:val="00AF4ECA"/>
    <w:rsid w:val="00AF708A"/>
    <w:rsid w:val="00B004DF"/>
    <w:rsid w:val="00B0512A"/>
    <w:rsid w:val="00B0529F"/>
    <w:rsid w:val="00B1418B"/>
    <w:rsid w:val="00B15655"/>
    <w:rsid w:val="00B16B7A"/>
    <w:rsid w:val="00B1784D"/>
    <w:rsid w:val="00B2012A"/>
    <w:rsid w:val="00B21195"/>
    <w:rsid w:val="00B23FB6"/>
    <w:rsid w:val="00B24B22"/>
    <w:rsid w:val="00B25002"/>
    <w:rsid w:val="00B25310"/>
    <w:rsid w:val="00B260B2"/>
    <w:rsid w:val="00B26A29"/>
    <w:rsid w:val="00B30210"/>
    <w:rsid w:val="00B31C8D"/>
    <w:rsid w:val="00B3226E"/>
    <w:rsid w:val="00B32F8F"/>
    <w:rsid w:val="00B3492A"/>
    <w:rsid w:val="00B35FD2"/>
    <w:rsid w:val="00B37B87"/>
    <w:rsid w:val="00B41739"/>
    <w:rsid w:val="00B43B56"/>
    <w:rsid w:val="00B519B9"/>
    <w:rsid w:val="00B52ED3"/>
    <w:rsid w:val="00B53A99"/>
    <w:rsid w:val="00B54DE9"/>
    <w:rsid w:val="00B553EC"/>
    <w:rsid w:val="00B55E3F"/>
    <w:rsid w:val="00B56F07"/>
    <w:rsid w:val="00B577BF"/>
    <w:rsid w:val="00B60120"/>
    <w:rsid w:val="00B619D7"/>
    <w:rsid w:val="00B62BBE"/>
    <w:rsid w:val="00B63C1E"/>
    <w:rsid w:val="00B6559C"/>
    <w:rsid w:val="00B70222"/>
    <w:rsid w:val="00B70238"/>
    <w:rsid w:val="00B8186A"/>
    <w:rsid w:val="00B81A38"/>
    <w:rsid w:val="00B82A94"/>
    <w:rsid w:val="00B87AA0"/>
    <w:rsid w:val="00B91DE6"/>
    <w:rsid w:val="00B93DD0"/>
    <w:rsid w:val="00B94D92"/>
    <w:rsid w:val="00B9512B"/>
    <w:rsid w:val="00B95348"/>
    <w:rsid w:val="00B969D9"/>
    <w:rsid w:val="00B975D8"/>
    <w:rsid w:val="00B97732"/>
    <w:rsid w:val="00BA1895"/>
    <w:rsid w:val="00BA2CCE"/>
    <w:rsid w:val="00BA33C6"/>
    <w:rsid w:val="00BA65A8"/>
    <w:rsid w:val="00BA6D19"/>
    <w:rsid w:val="00BA7461"/>
    <w:rsid w:val="00BA7DA9"/>
    <w:rsid w:val="00BB28F6"/>
    <w:rsid w:val="00BB2D34"/>
    <w:rsid w:val="00BB37EC"/>
    <w:rsid w:val="00BC1AC1"/>
    <w:rsid w:val="00BC31C5"/>
    <w:rsid w:val="00BC4215"/>
    <w:rsid w:val="00BC4B6F"/>
    <w:rsid w:val="00BC4E06"/>
    <w:rsid w:val="00BD00CE"/>
    <w:rsid w:val="00BD0714"/>
    <w:rsid w:val="00BD0ED8"/>
    <w:rsid w:val="00BD1A6F"/>
    <w:rsid w:val="00BD1C83"/>
    <w:rsid w:val="00BD237A"/>
    <w:rsid w:val="00BD3D6D"/>
    <w:rsid w:val="00BD4E63"/>
    <w:rsid w:val="00BD4F95"/>
    <w:rsid w:val="00BD661B"/>
    <w:rsid w:val="00BE0AB0"/>
    <w:rsid w:val="00BE3593"/>
    <w:rsid w:val="00BE6370"/>
    <w:rsid w:val="00BE6612"/>
    <w:rsid w:val="00BE6D3C"/>
    <w:rsid w:val="00BE7852"/>
    <w:rsid w:val="00BF0246"/>
    <w:rsid w:val="00BF13D2"/>
    <w:rsid w:val="00BF1B83"/>
    <w:rsid w:val="00BF3428"/>
    <w:rsid w:val="00BF7CEE"/>
    <w:rsid w:val="00C01013"/>
    <w:rsid w:val="00C01B10"/>
    <w:rsid w:val="00C01ECF"/>
    <w:rsid w:val="00C03880"/>
    <w:rsid w:val="00C03AB1"/>
    <w:rsid w:val="00C05106"/>
    <w:rsid w:val="00C0734D"/>
    <w:rsid w:val="00C07AD0"/>
    <w:rsid w:val="00C1013A"/>
    <w:rsid w:val="00C10AF2"/>
    <w:rsid w:val="00C11792"/>
    <w:rsid w:val="00C12D68"/>
    <w:rsid w:val="00C12DD6"/>
    <w:rsid w:val="00C135CF"/>
    <w:rsid w:val="00C14ABB"/>
    <w:rsid w:val="00C217CF"/>
    <w:rsid w:val="00C266AA"/>
    <w:rsid w:val="00C2683F"/>
    <w:rsid w:val="00C30364"/>
    <w:rsid w:val="00C3184D"/>
    <w:rsid w:val="00C354D0"/>
    <w:rsid w:val="00C36E3B"/>
    <w:rsid w:val="00C36E7C"/>
    <w:rsid w:val="00C37853"/>
    <w:rsid w:val="00C4019D"/>
    <w:rsid w:val="00C4032B"/>
    <w:rsid w:val="00C407F4"/>
    <w:rsid w:val="00C41105"/>
    <w:rsid w:val="00C41FBE"/>
    <w:rsid w:val="00C423BD"/>
    <w:rsid w:val="00C45C35"/>
    <w:rsid w:val="00C4714E"/>
    <w:rsid w:val="00C50263"/>
    <w:rsid w:val="00C51CCA"/>
    <w:rsid w:val="00C531C6"/>
    <w:rsid w:val="00C53F1C"/>
    <w:rsid w:val="00C54C94"/>
    <w:rsid w:val="00C5504F"/>
    <w:rsid w:val="00C55368"/>
    <w:rsid w:val="00C5596B"/>
    <w:rsid w:val="00C57B55"/>
    <w:rsid w:val="00C6081C"/>
    <w:rsid w:val="00C62905"/>
    <w:rsid w:val="00C63376"/>
    <w:rsid w:val="00C64417"/>
    <w:rsid w:val="00C65A97"/>
    <w:rsid w:val="00C65E80"/>
    <w:rsid w:val="00C667D0"/>
    <w:rsid w:val="00C66C41"/>
    <w:rsid w:val="00C71163"/>
    <w:rsid w:val="00C7176D"/>
    <w:rsid w:val="00C74F97"/>
    <w:rsid w:val="00C757C4"/>
    <w:rsid w:val="00C76035"/>
    <w:rsid w:val="00C76238"/>
    <w:rsid w:val="00C7630E"/>
    <w:rsid w:val="00C81701"/>
    <w:rsid w:val="00C8276E"/>
    <w:rsid w:val="00C82CD5"/>
    <w:rsid w:val="00C842AC"/>
    <w:rsid w:val="00C84ABD"/>
    <w:rsid w:val="00C85515"/>
    <w:rsid w:val="00C85E36"/>
    <w:rsid w:val="00C87474"/>
    <w:rsid w:val="00C9259D"/>
    <w:rsid w:val="00C9397A"/>
    <w:rsid w:val="00C93BA2"/>
    <w:rsid w:val="00C9429D"/>
    <w:rsid w:val="00C96688"/>
    <w:rsid w:val="00CA0723"/>
    <w:rsid w:val="00CA140B"/>
    <w:rsid w:val="00CA28E8"/>
    <w:rsid w:val="00CA32DC"/>
    <w:rsid w:val="00CA5797"/>
    <w:rsid w:val="00CA6F8C"/>
    <w:rsid w:val="00CA7E8B"/>
    <w:rsid w:val="00CB1690"/>
    <w:rsid w:val="00CB5638"/>
    <w:rsid w:val="00CC093F"/>
    <w:rsid w:val="00CC1436"/>
    <w:rsid w:val="00CC2B80"/>
    <w:rsid w:val="00CC3254"/>
    <w:rsid w:val="00CC4365"/>
    <w:rsid w:val="00CD11B0"/>
    <w:rsid w:val="00CD43EF"/>
    <w:rsid w:val="00CD5BFF"/>
    <w:rsid w:val="00CD70FC"/>
    <w:rsid w:val="00CE1B38"/>
    <w:rsid w:val="00CE5008"/>
    <w:rsid w:val="00CE58A4"/>
    <w:rsid w:val="00CE5C36"/>
    <w:rsid w:val="00CE6750"/>
    <w:rsid w:val="00CE71C2"/>
    <w:rsid w:val="00CE71EE"/>
    <w:rsid w:val="00CE7464"/>
    <w:rsid w:val="00CF16C9"/>
    <w:rsid w:val="00CF2020"/>
    <w:rsid w:val="00CF2E9D"/>
    <w:rsid w:val="00CF34E9"/>
    <w:rsid w:val="00CF42D5"/>
    <w:rsid w:val="00CF4EDA"/>
    <w:rsid w:val="00CF7FBE"/>
    <w:rsid w:val="00D021CB"/>
    <w:rsid w:val="00D02438"/>
    <w:rsid w:val="00D02E05"/>
    <w:rsid w:val="00D03879"/>
    <w:rsid w:val="00D0746F"/>
    <w:rsid w:val="00D07B10"/>
    <w:rsid w:val="00D10F1A"/>
    <w:rsid w:val="00D11180"/>
    <w:rsid w:val="00D116F8"/>
    <w:rsid w:val="00D12FEE"/>
    <w:rsid w:val="00D1342C"/>
    <w:rsid w:val="00D13BA0"/>
    <w:rsid w:val="00D15103"/>
    <w:rsid w:val="00D16672"/>
    <w:rsid w:val="00D17596"/>
    <w:rsid w:val="00D2077E"/>
    <w:rsid w:val="00D2190B"/>
    <w:rsid w:val="00D21D54"/>
    <w:rsid w:val="00D22640"/>
    <w:rsid w:val="00D23EAC"/>
    <w:rsid w:val="00D26D3A"/>
    <w:rsid w:val="00D26EE2"/>
    <w:rsid w:val="00D309EE"/>
    <w:rsid w:val="00D32A4E"/>
    <w:rsid w:val="00D376C0"/>
    <w:rsid w:val="00D42AA0"/>
    <w:rsid w:val="00D45EE3"/>
    <w:rsid w:val="00D4669B"/>
    <w:rsid w:val="00D47B22"/>
    <w:rsid w:val="00D502DB"/>
    <w:rsid w:val="00D50618"/>
    <w:rsid w:val="00D509E9"/>
    <w:rsid w:val="00D53B1C"/>
    <w:rsid w:val="00D54E49"/>
    <w:rsid w:val="00D555E1"/>
    <w:rsid w:val="00D576BB"/>
    <w:rsid w:val="00D604A0"/>
    <w:rsid w:val="00D6383A"/>
    <w:rsid w:val="00D65581"/>
    <w:rsid w:val="00D65747"/>
    <w:rsid w:val="00D657E4"/>
    <w:rsid w:val="00D71A07"/>
    <w:rsid w:val="00D731E1"/>
    <w:rsid w:val="00D73615"/>
    <w:rsid w:val="00D73A8A"/>
    <w:rsid w:val="00D73BBB"/>
    <w:rsid w:val="00D77094"/>
    <w:rsid w:val="00D81ABD"/>
    <w:rsid w:val="00D86159"/>
    <w:rsid w:val="00D8664D"/>
    <w:rsid w:val="00D87B96"/>
    <w:rsid w:val="00D87DC8"/>
    <w:rsid w:val="00D91EC6"/>
    <w:rsid w:val="00D9364B"/>
    <w:rsid w:val="00DA0C7F"/>
    <w:rsid w:val="00DA111E"/>
    <w:rsid w:val="00DA140D"/>
    <w:rsid w:val="00DA1B12"/>
    <w:rsid w:val="00DA29DD"/>
    <w:rsid w:val="00DA2B57"/>
    <w:rsid w:val="00DA3AC1"/>
    <w:rsid w:val="00DA54C9"/>
    <w:rsid w:val="00DA5B60"/>
    <w:rsid w:val="00DA60B3"/>
    <w:rsid w:val="00DA656F"/>
    <w:rsid w:val="00DA6739"/>
    <w:rsid w:val="00DA6CAE"/>
    <w:rsid w:val="00DA7F1E"/>
    <w:rsid w:val="00DB0DC3"/>
    <w:rsid w:val="00DB1A9E"/>
    <w:rsid w:val="00DB220A"/>
    <w:rsid w:val="00DB31D6"/>
    <w:rsid w:val="00DB4005"/>
    <w:rsid w:val="00DB7151"/>
    <w:rsid w:val="00DC058A"/>
    <w:rsid w:val="00DC091C"/>
    <w:rsid w:val="00DC2CD5"/>
    <w:rsid w:val="00DC2CF9"/>
    <w:rsid w:val="00DC34EB"/>
    <w:rsid w:val="00DC5E6D"/>
    <w:rsid w:val="00DC64A8"/>
    <w:rsid w:val="00DC6620"/>
    <w:rsid w:val="00DC6D55"/>
    <w:rsid w:val="00DC6E02"/>
    <w:rsid w:val="00DD5457"/>
    <w:rsid w:val="00DD5E2C"/>
    <w:rsid w:val="00DD7CA7"/>
    <w:rsid w:val="00DE33D8"/>
    <w:rsid w:val="00DE39A9"/>
    <w:rsid w:val="00DE39F2"/>
    <w:rsid w:val="00DE6092"/>
    <w:rsid w:val="00DF03B2"/>
    <w:rsid w:val="00DF0829"/>
    <w:rsid w:val="00DF138E"/>
    <w:rsid w:val="00DF1852"/>
    <w:rsid w:val="00DF1E5B"/>
    <w:rsid w:val="00DF2275"/>
    <w:rsid w:val="00DF3F5E"/>
    <w:rsid w:val="00DF5653"/>
    <w:rsid w:val="00DF5ECE"/>
    <w:rsid w:val="00DF7C90"/>
    <w:rsid w:val="00E02411"/>
    <w:rsid w:val="00E02F86"/>
    <w:rsid w:val="00E03EC7"/>
    <w:rsid w:val="00E041ED"/>
    <w:rsid w:val="00E0596E"/>
    <w:rsid w:val="00E06F66"/>
    <w:rsid w:val="00E11928"/>
    <w:rsid w:val="00E11A20"/>
    <w:rsid w:val="00E134B2"/>
    <w:rsid w:val="00E13C0D"/>
    <w:rsid w:val="00E21A71"/>
    <w:rsid w:val="00E2330F"/>
    <w:rsid w:val="00E247E7"/>
    <w:rsid w:val="00E255C5"/>
    <w:rsid w:val="00E25DA9"/>
    <w:rsid w:val="00E26847"/>
    <w:rsid w:val="00E33303"/>
    <w:rsid w:val="00E33925"/>
    <w:rsid w:val="00E356E5"/>
    <w:rsid w:val="00E36080"/>
    <w:rsid w:val="00E36F81"/>
    <w:rsid w:val="00E3768F"/>
    <w:rsid w:val="00E37DE2"/>
    <w:rsid w:val="00E41878"/>
    <w:rsid w:val="00E43574"/>
    <w:rsid w:val="00E45765"/>
    <w:rsid w:val="00E45C5F"/>
    <w:rsid w:val="00E5098C"/>
    <w:rsid w:val="00E51FC6"/>
    <w:rsid w:val="00E52E95"/>
    <w:rsid w:val="00E52F4F"/>
    <w:rsid w:val="00E53661"/>
    <w:rsid w:val="00E53F0C"/>
    <w:rsid w:val="00E57AC4"/>
    <w:rsid w:val="00E60213"/>
    <w:rsid w:val="00E61E14"/>
    <w:rsid w:val="00E632B9"/>
    <w:rsid w:val="00E661B2"/>
    <w:rsid w:val="00E668F0"/>
    <w:rsid w:val="00E67B25"/>
    <w:rsid w:val="00E67C25"/>
    <w:rsid w:val="00E72C8D"/>
    <w:rsid w:val="00E74D29"/>
    <w:rsid w:val="00E819E1"/>
    <w:rsid w:val="00E8232E"/>
    <w:rsid w:val="00E8259C"/>
    <w:rsid w:val="00E83C74"/>
    <w:rsid w:val="00E83CEE"/>
    <w:rsid w:val="00E87237"/>
    <w:rsid w:val="00E91F18"/>
    <w:rsid w:val="00E92254"/>
    <w:rsid w:val="00E9226D"/>
    <w:rsid w:val="00E93D8E"/>
    <w:rsid w:val="00E941F2"/>
    <w:rsid w:val="00E95AC4"/>
    <w:rsid w:val="00E97C38"/>
    <w:rsid w:val="00EA1352"/>
    <w:rsid w:val="00EA416C"/>
    <w:rsid w:val="00EA5941"/>
    <w:rsid w:val="00EA597B"/>
    <w:rsid w:val="00EA6D5C"/>
    <w:rsid w:val="00EB078A"/>
    <w:rsid w:val="00EB3117"/>
    <w:rsid w:val="00EB4A3C"/>
    <w:rsid w:val="00EB60CE"/>
    <w:rsid w:val="00EB7D53"/>
    <w:rsid w:val="00EC0BA8"/>
    <w:rsid w:val="00EC51F4"/>
    <w:rsid w:val="00EC6253"/>
    <w:rsid w:val="00ED070E"/>
    <w:rsid w:val="00ED1EEC"/>
    <w:rsid w:val="00ED44D8"/>
    <w:rsid w:val="00ED4F6D"/>
    <w:rsid w:val="00ED607C"/>
    <w:rsid w:val="00ED778D"/>
    <w:rsid w:val="00EE158C"/>
    <w:rsid w:val="00EE3146"/>
    <w:rsid w:val="00EE5038"/>
    <w:rsid w:val="00EE608D"/>
    <w:rsid w:val="00EF0B8D"/>
    <w:rsid w:val="00EF2B0A"/>
    <w:rsid w:val="00EF31A9"/>
    <w:rsid w:val="00EF50BB"/>
    <w:rsid w:val="00EF53FF"/>
    <w:rsid w:val="00EF58C6"/>
    <w:rsid w:val="00EF5AA9"/>
    <w:rsid w:val="00EF6BE2"/>
    <w:rsid w:val="00F00192"/>
    <w:rsid w:val="00F01DF6"/>
    <w:rsid w:val="00F020A0"/>
    <w:rsid w:val="00F0340D"/>
    <w:rsid w:val="00F0350A"/>
    <w:rsid w:val="00F03850"/>
    <w:rsid w:val="00F0432D"/>
    <w:rsid w:val="00F04541"/>
    <w:rsid w:val="00F0593A"/>
    <w:rsid w:val="00F059A6"/>
    <w:rsid w:val="00F05F32"/>
    <w:rsid w:val="00F0768F"/>
    <w:rsid w:val="00F07893"/>
    <w:rsid w:val="00F122D1"/>
    <w:rsid w:val="00F12383"/>
    <w:rsid w:val="00F1274D"/>
    <w:rsid w:val="00F133F3"/>
    <w:rsid w:val="00F143C0"/>
    <w:rsid w:val="00F15975"/>
    <w:rsid w:val="00F15A5A"/>
    <w:rsid w:val="00F16017"/>
    <w:rsid w:val="00F17647"/>
    <w:rsid w:val="00F23756"/>
    <w:rsid w:val="00F2523A"/>
    <w:rsid w:val="00F25FFA"/>
    <w:rsid w:val="00F27E6B"/>
    <w:rsid w:val="00F310D2"/>
    <w:rsid w:val="00F33201"/>
    <w:rsid w:val="00F336D6"/>
    <w:rsid w:val="00F33D3D"/>
    <w:rsid w:val="00F34164"/>
    <w:rsid w:val="00F36F3D"/>
    <w:rsid w:val="00F42329"/>
    <w:rsid w:val="00F42982"/>
    <w:rsid w:val="00F43848"/>
    <w:rsid w:val="00F477BD"/>
    <w:rsid w:val="00F505D8"/>
    <w:rsid w:val="00F50B8C"/>
    <w:rsid w:val="00F5202B"/>
    <w:rsid w:val="00F521B6"/>
    <w:rsid w:val="00F53491"/>
    <w:rsid w:val="00F53FDA"/>
    <w:rsid w:val="00F547C8"/>
    <w:rsid w:val="00F601CA"/>
    <w:rsid w:val="00F6200C"/>
    <w:rsid w:val="00F62E66"/>
    <w:rsid w:val="00F6337D"/>
    <w:rsid w:val="00F6500A"/>
    <w:rsid w:val="00F65A1C"/>
    <w:rsid w:val="00F66F50"/>
    <w:rsid w:val="00F67E45"/>
    <w:rsid w:val="00F7045A"/>
    <w:rsid w:val="00F7081B"/>
    <w:rsid w:val="00F71C5D"/>
    <w:rsid w:val="00F71FD7"/>
    <w:rsid w:val="00F74210"/>
    <w:rsid w:val="00F7536F"/>
    <w:rsid w:val="00F7795C"/>
    <w:rsid w:val="00F811B1"/>
    <w:rsid w:val="00F82FF8"/>
    <w:rsid w:val="00F8330D"/>
    <w:rsid w:val="00F84305"/>
    <w:rsid w:val="00F8485C"/>
    <w:rsid w:val="00F84CA6"/>
    <w:rsid w:val="00F8604C"/>
    <w:rsid w:val="00F86D39"/>
    <w:rsid w:val="00F86DFF"/>
    <w:rsid w:val="00F87149"/>
    <w:rsid w:val="00F87FFE"/>
    <w:rsid w:val="00F90E0F"/>
    <w:rsid w:val="00F945D0"/>
    <w:rsid w:val="00F9483F"/>
    <w:rsid w:val="00F954C9"/>
    <w:rsid w:val="00F95F2E"/>
    <w:rsid w:val="00F97F87"/>
    <w:rsid w:val="00FA0084"/>
    <w:rsid w:val="00FA0B34"/>
    <w:rsid w:val="00FA1304"/>
    <w:rsid w:val="00FA32C4"/>
    <w:rsid w:val="00FA33DE"/>
    <w:rsid w:val="00FA4CF0"/>
    <w:rsid w:val="00FA61AA"/>
    <w:rsid w:val="00FA69A4"/>
    <w:rsid w:val="00FA7C18"/>
    <w:rsid w:val="00FA7F20"/>
    <w:rsid w:val="00FB0802"/>
    <w:rsid w:val="00FB0E71"/>
    <w:rsid w:val="00FB1279"/>
    <w:rsid w:val="00FB1495"/>
    <w:rsid w:val="00FB2E5F"/>
    <w:rsid w:val="00FB3454"/>
    <w:rsid w:val="00FB506F"/>
    <w:rsid w:val="00FB524F"/>
    <w:rsid w:val="00FB57A5"/>
    <w:rsid w:val="00FB6D17"/>
    <w:rsid w:val="00FC5372"/>
    <w:rsid w:val="00FC785C"/>
    <w:rsid w:val="00FD0B56"/>
    <w:rsid w:val="00FD1694"/>
    <w:rsid w:val="00FD187D"/>
    <w:rsid w:val="00FD18C2"/>
    <w:rsid w:val="00FD2600"/>
    <w:rsid w:val="00FD7636"/>
    <w:rsid w:val="00FD7D48"/>
    <w:rsid w:val="00FE3229"/>
    <w:rsid w:val="00FE5B0A"/>
    <w:rsid w:val="00FE5C82"/>
    <w:rsid w:val="00FE5FA9"/>
    <w:rsid w:val="00FE74C3"/>
    <w:rsid w:val="00FF215C"/>
    <w:rsid w:val="00FF4659"/>
    <w:rsid w:val="00FF49E8"/>
    <w:rsid w:val="00FF4C8A"/>
    <w:rsid w:val="00FF544C"/>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B5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84D"/>
    <w:pPr>
      <w:spacing w:before="120" w:after="120" w:line="276" w:lineRule="auto"/>
    </w:pPr>
    <w:rPr>
      <w:rFonts w:ascii="Cambria" w:eastAsiaTheme="minorEastAsia" w:hAnsi="Cambria" w:cstheme="minorBidi"/>
      <w:sz w:val="22"/>
      <w:szCs w:val="22"/>
      <w:lang w:val="en-US" w:eastAsia="en-US" w:bidi="en-US"/>
    </w:rPr>
  </w:style>
  <w:style w:type="paragraph" w:styleId="Heading1">
    <w:name w:val="heading 1"/>
    <w:basedOn w:val="1NumberedPointsStyle"/>
    <w:next w:val="Normal"/>
    <w:link w:val="Heading1Char"/>
    <w:autoRedefine/>
    <w:uiPriority w:val="9"/>
    <w:qFormat/>
    <w:rsid w:val="00185BC6"/>
    <w:pPr>
      <w:keepNext/>
      <w:keepLines/>
      <w:spacing w:before="480" w:after="240"/>
      <w:outlineLvl w:val="0"/>
    </w:pPr>
    <w:rPr>
      <w:rFonts w:asciiTheme="minorHAnsi" w:hAnsiTheme="minorHAnsi" w:cs="Arial"/>
      <w:b/>
      <w:sz w:val="36"/>
      <w:lang w:val="en-AU"/>
    </w:rPr>
  </w:style>
  <w:style w:type="paragraph" w:styleId="Heading2">
    <w:name w:val="heading 2"/>
    <w:basedOn w:val="Normal"/>
    <w:next w:val="Normal"/>
    <w:link w:val="Heading2Char"/>
    <w:autoRedefine/>
    <w:uiPriority w:val="9"/>
    <w:qFormat/>
    <w:rsid w:val="00731B85"/>
    <w:pPr>
      <w:keepNext/>
      <w:keepLines/>
      <w:numPr>
        <w:ilvl w:val="1"/>
        <w:numId w:val="8"/>
      </w:numPr>
      <w:spacing w:before="200" w:after="0"/>
      <w:outlineLvl w:val="1"/>
    </w:pPr>
    <w:rPr>
      <w:rFonts w:asciiTheme="minorHAnsi" w:hAnsiTheme="minorHAnsi" w:cs="Arial"/>
      <w:b/>
      <w:sz w:val="28"/>
    </w:rPr>
  </w:style>
  <w:style w:type="paragraph" w:styleId="Heading3">
    <w:name w:val="heading 3"/>
    <w:basedOn w:val="1NumberedPointsStyle"/>
    <w:next w:val="Normal"/>
    <w:link w:val="Heading3Char"/>
    <w:autoRedefine/>
    <w:uiPriority w:val="9"/>
    <w:qFormat/>
    <w:rsid w:val="00A42654"/>
    <w:pPr>
      <w:keepNext/>
      <w:outlineLvl w:val="2"/>
    </w:pPr>
    <w:rPr>
      <w:rFonts w:asciiTheme="minorHAnsi" w:hAnsiTheme="minorHAnsi" w:cs="Arial"/>
      <w:b/>
      <w:i/>
      <w:szCs w:val="24"/>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85BC6"/>
    <w:rPr>
      <w:rFonts w:asciiTheme="minorHAnsi" w:eastAsiaTheme="minorEastAsia" w:hAnsiTheme="minorHAnsi" w:cs="Arial"/>
      <w:b/>
      <w:sz w:val="36"/>
      <w:szCs w:val="22"/>
      <w:lang w:eastAsia="en-US" w:bidi="en-US"/>
    </w:rPr>
  </w:style>
  <w:style w:type="character" w:customStyle="1" w:styleId="Heading2Char">
    <w:name w:val="Heading 2 Char"/>
    <w:basedOn w:val="DefaultParagraphFont"/>
    <w:link w:val="Heading2"/>
    <w:uiPriority w:val="9"/>
    <w:rsid w:val="00731B85"/>
    <w:rPr>
      <w:rFonts w:asciiTheme="minorHAnsi" w:eastAsiaTheme="minorEastAsia" w:hAnsiTheme="minorHAnsi" w:cs="Arial"/>
      <w:b/>
      <w:sz w:val="28"/>
      <w:szCs w:val="22"/>
      <w:lang w:val="en-US" w:eastAsia="en-US" w:bidi="en-US"/>
    </w:rPr>
  </w:style>
  <w:style w:type="character" w:customStyle="1" w:styleId="Heading3Char">
    <w:name w:val="Heading 3 Char"/>
    <w:basedOn w:val="DefaultParagraphFont"/>
    <w:link w:val="Heading3"/>
    <w:uiPriority w:val="9"/>
    <w:rsid w:val="00A42654"/>
    <w:rPr>
      <w:rFonts w:asciiTheme="minorHAnsi" w:eastAsiaTheme="minorEastAsia" w:hAnsiTheme="minorHAnsi" w:cs="Arial"/>
      <w:b/>
      <w:i/>
      <w:sz w:val="24"/>
      <w:szCs w:val="24"/>
      <w:lang w:val="en-US" w:eastAsia="en-US" w:bidi="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link w:val="ListBulletChar"/>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TextBold">
    <w:name w:val="Text Bold"/>
    <w:uiPriority w:val="99"/>
    <w:rsid w:val="009240A0"/>
    <w:rPr>
      <w:rFonts w:ascii="Arial" w:hAnsi="Arial"/>
      <w:b/>
    </w:rPr>
  </w:style>
  <w:style w:type="paragraph" w:styleId="Title">
    <w:name w:val="Title"/>
    <w:basedOn w:val="Normal"/>
    <w:next w:val="Normal"/>
    <w:link w:val="TitleChar"/>
    <w:uiPriority w:val="10"/>
    <w:qFormat/>
    <w:rsid w:val="00924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40A0"/>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TextItalic">
    <w:name w:val="Text Italic"/>
    <w:uiPriority w:val="99"/>
    <w:rsid w:val="009240A0"/>
    <w:rPr>
      <w:rFonts w:ascii="Arial" w:hAnsi="Arial"/>
      <w:i/>
    </w:rPr>
  </w:style>
  <w:style w:type="character" w:customStyle="1" w:styleId="ListBulletChar">
    <w:name w:val="List Bullet Char"/>
    <w:basedOn w:val="DefaultParagraphFont"/>
    <w:link w:val="ListBullet"/>
    <w:uiPriority w:val="99"/>
    <w:rsid w:val="009240A0"/>
    <w:rPr>
      <w:rFonts w:ascii="Times New Roman" w:eastAsiaTheme="minorEastAsia" w:hAnsi="Times New Roman" w:cstheme="minorBidi"/>
      <w:sz w:val="24"/>
      <w:szCs w:val="22"/>
      <w:lang w:val="en-US" w:eastAsia="en-US" w:bidi="en-US"/>
    </w:rPr>
  </w:style>
  <w:style w:type="character" w:customStyle="1" w:styleId="Italic">
    <w:name w:val="Italic"/>
    <w:uiPriority w:val="99"/>
    <w:rsid w:val="009240A0"/>
    <w:rPr>
      <w:i/>
      <w:iCs/>
    </w:rPr>
  </w:style>
  <w:style w:type="paragraph" w:styleId="Caption">
    <w:name w:val="caption"/>
    <w:basedOn w:val="Normal"/>
    <w:next w:val="Normal"/>
    <w:uiPriority w:val="35"/>
    <w:unhideWhenUsed/>
    <w:qFormat/>
    <w:rsid w:val="009240A0"/>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65101"/>
    <w:rPr>
      <w:sz w:val="16"/>
      <w:szCs w:val="16"/>
    </w:rPr>
  </w:style>
  <w:style w:type="paragraph" w:styleId="CommentText">
    <w:name w:val="annotation text"/>
    <w:basedOn w:val="Normal"/>
    <w:link w:val="CommentTextChar"/>
    <w:uiPriority w:val="99"/>
    <w:semiHidden/>
    <w:unhideWhenUsed/>
    <w:rsid w:val="00465101"/>
    <w:pPr>
      <w:spacing w:line="240" w:lineRule="auto"/>
    </w:pPr>
    <w:rPr>
      <w:szCs w:val="20"/>
    </w:rPr>
  </w:style>
  <w:style w:type="character" w:customStyle="1" w:styleId="CommentTextChar">
    <w:name w:val="Comment Text Char"/>
    <w:basedOn w:val="DefaultParagraphFont"/>
    <w:link w:val="CommentText"/>
    <w:uiPriority w:val="99"/>
    <w:semiHidden/>
    <w:rsid w:val="00465101"/>
    <w:rPr>
      <w:rFonts w:ascii="Times New Roman" w:eastAsiaTheme="minorEastAsia" w:hAnsi="Times New Roman" w:cstheme="minorBidi"/>
      <w:lang w:val="en-US" w:eastAsia="en-US" w:bidi="en-US"/>
    </w:rPr>
  </w:style>
  <w:style w:type="paragraph" w:styleId="CommentSubject">
    <w:name w:val="annotation subject"/>
    <w:basedOn w:val="CommentText"/>
    <w:next w:val="CommentText"/>
    <w:link w:val="CommentSubjectChar"/>
    <w:uiPriority w:val="99"/>
    <w:semiHidden/>
    <w:unhideWhenUsed/>
    <w:rsid w:val="00465101"/>
    <w:rPr>
      <w:b/>
      <w:bCs/>
    </w:rPr>
  </w:style>
  <w:style w:type="character" w:customStyle="1" w:styleId="CommentSubjectChar">
    <w:name w:val="Comment Subject Char"/>
    <w:basedOn w:val="CommentTextChar"/>
    <w:link w:val="CommentSubject"/>
    <w:uiPriority w:val="99"/>
    <w:semiHidden/>
    <w:rsid w:val="00465101"/>
    <w:rPr>
      <w:rFonts w:ascii="Times New Roman" w:eastAsiaTheme="minorEastAsia" w:hAnsi="Times New Roman" w:cstheme="minorBidi"/>
      <w:b/>
      <w:bCs/>
      <w:lang w:val="en-US" w:eastAsia="en-US" w:bidi="en-US"/>
    </w:rPr>
  </w:style>
  <w:style w:type="paragraph" w:styleId="NoSpacing">
    <w:name w:val="No Spacing"/>
    <w:aliases w:val="heading 3a"/>
    <w:basedOn w:val="Heading3"/>
    <w:link w:val="NoSpacingChar"/>
    <w:uiPriority w:val="1"/>
    <w:qFormat/>
    <w:rsid w:val="00B3226E"/>
    <w:pPr>
      <w:keepLines/>
      <w:spacing w:before="320" w:line="240" w:lineRule="auto"/>
    </w:pPr>
    <w:rPr>
      <w:rFonts w:asciiTheme="majorHAnsi" w:eastAsiaTheme="majorEastAsia" w:hAnsiTheme="majorHAnsi" w:cstheme="majorBidi"/>
      <w:b w:val="0"/>
      <w:bCs/>
      <w:color w:val="4F81BD" w:themeColor="accent1"/>
    </w:rPr>
  </w:style>
  <w:style w:type="character" w:customStyle="1" w:styleId="NoSpacingChar">
    <w:name w:val="No Spacing Char"/>
    <w:aliases w:val="heading 3a Char"/>
    <w:basedOn w:val="DefaultParagraphFont"/>
    <w:link w:val="NoSpacing"/>
    <w:uiPriority w:val="1"/>
    <w:rsid w:val="00B3226E"/>
    <w:rPr>
      <w:rFonts w:asciiTheme="majorHAnsi" w:eastAsiaTheme="majorEastAsia" w:hAnsiTheme="majorHAnsi" w:cstheme="majorBidi"/>
      <w:bCs/>
      <w:i/>
      <w:color w:val="4F81BD" w:themeColor="accent1"/>
      <w:sz w:val="24"/>
      <w:szCs w:val="22"/>
      <w:lang w:val="en-US" w:eastAsia="en-US" w:bidi="en-US"/>
    </w:rPr>
  </w:style>
  <w:style w:type="character" w:styleId="Hyperlink">
    <w:name w:val="Hyperlink"/>
    <w:basedOn w:val="DefaultParagraphFont"/>
    <w:uiPriority w:val="99"/>
    <w:unhideWhenUsed/>
    <w:rsid w:val="00B3226E"/>
    <w:rPr>
      <w:color w:val="0000FF" w:themeColor="hyperlink"/>
      <w:u w:val="single"/>
    </w:rPr>
  </w:style>
  <w:style w:type="character" w:styleId="Emphasis">
    <w:name w:val="Emphasis"/>
    <w:aliases w:val="heading 3"/>
    <w:basedOn w:val="DefaultParagraphFont"/>
    <w:uiPriority w:val="20"/>
    <w:qFormat/>
    <w:rsid w:val="002F5EB8"/>
    <w:rPr>
      <w:i/>
      <w:iCs/>
    </w:rPr>
  </w:style>
  <w:style w:type="paragraph" w:customStyle="1" w:styleId="TOC4ThreatAbatementplan">
    <w:name w:val="TOC_4 (Threat Abatement plan)"/>
    <w:basedOn w:val="Normal"/>
    <w:uiPriority w:val="99"/>
    <w:rsid w:val="00806370"/>
    <w:pPr>
      <w:tabs>
        <w:tab w:val="left" w:pos="624"/>
        <w:tab w:val="left" w:pos="1871"/>
        <w:tab w:val="right" w:leader="dot" w:pos="8220"/>
      </w:tabs>
      <w:suppressAutoHyphens/>
      <w:autoSpaceDE w:val="0"/>
      <w:autoSpaceDN w:val="0"/>
      <w:adjustRightInd w:val="0"/>
      <w:spacing w:before="57" w:after="200" w:line="280" w:lineRule="atLeast"/>
      <w:ind w:left="1814" w:hanging="1134"/>
      <w:textAlignment w:val="center"/>
    </w:pPr>
    <w:rPr>
      <w:rFonts w:ascii="Arial" w:hAnsi="Arial" w:cs="Arial"/>
      <w:b/>
      <w:bCs/>
      <w:color w:val="000000"/>
      <w:spacing w:val="-2"/>
      <w:szCs w:val="20"/>
      <w:lang w:val="en-GB"/>
    </w:rPr>
  </w:style>
  <w:style w:type="table" w:customStyle="1" w:styleId="LightShading1">
    <w:name w:val="Light Shading1"/>
    <w:basedOn w:val="TableNormal"/>
    <w:uiPriority w:val="60"/>
    <w:rsid w:val="00806370"/>
    <w:rPr>
      <w:rFonts w:asciiTheme="minorHAnsi" w:eastAsiaTheme="minorEastAsia"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3ThreatAbatementplan">
    <w:name w:val="H3 (Threat Abatement plan)"/>
    <w:basedOn w:val="Normal"/>
    <w:link w:val="H3ThreatAbatementplanChar"/>
    <w:uiPriority w:val="99"/>
    <w:rsid w:val="00806370"/>
    <w:pPr>
      <w:widowControl w:val="0"/>
      <w:suppressAutoHyphens/>
      <w:autoSpaceDE w:val="0"/>
      <w:autoSpaceDN w:val="0"/>
      <w:adjustRightInd w:val="0"/>
      <w:spacing w:before="283" w:after="200" w:line="280" w:lineRule="atLeast"/>
      <w:textAlignment w:val="center"/>
    </w:pPr>
    <w:rPr>
      <w:rFonts w:ascii="Arial" w:hAnsi="Arial" w:cs="Arial"/>
      <w:b/>
      <w:bCs/>
      <w:color w:val="000000"/>
      <w:spacing w:val="-2"/>
      <w:szCs w:val="24"/>
      <w:lang w:val="en-GB"/>
    </w:rPr>
  </w:style>
  <w:style w:type="paragraph" w:customStyle="1" w:styleId="H3numberedThreatAbatementplan">
    <w:name w:val="H3 numbered (Threat Abatement plan)"/>
    <w:basedOn w:val="H3ThreatAbatementplan"/>
    <w:link w:val="H3numberedThreatAbatementplanChar"/>
    <w:uiPriority w:val="99"/>
    <w:rsid w:val="00806370"/>
    <w:pPr>
      <w:ind w:left="454" w:hanging="454"/>
    </w:pPr>
  </w:style>
  <w:style w:type="paragraph" w:customStyle="1" w:styleId="Appendixnumbered">
    <w:name w:val="Appendix numbered"/>
    <w:basedOn w:val="Normal"/>
    <w:uiPriority w:val="99"/>
    <w:rsid w:val="00806370"/>
    <w:pPr>
      <w:widowControl w:val="0"/>
      <w:suppressAutoHyphens/>
      <w:autoSpaceDE w:val="0"/>
      <w:autoSpaceDN w:val="0"/>
      <w:adjustRightInd w:val="0"/>
      <w:spacing w:before="170" w:after="200" w:line="280" w:lineRule="atLeast"/>
      <w:ind w:left="340" w:hanging="340"/>
      <w:textAlignment w:val="center"/>
    </w:pPr>
    <w:rPr>
      <w:rFonts w:ascii="Arial" w:hAnsi="Arial" w:cs="Arial"/>
      <w:color w:val="000000"/>
      <w:spacing w:val="-2"/>
      <w:szCs w:val="20"/>
      <w:lang w:val="en-GB"/>
    </w:rPr>
  </w:style>
  <w:style w:type="paragraph" w:customStyle="1" w:styleId="Appendixalphabet">
    <w:name w:val="Appendix alphabet"/>
    <w:basedOn w:val="Normal"/>
    <w:uiPriority w:val="99"/>
    <w:rsid w:val="00806370"/>
    <w:pPr>
      <w:widowControl w:val="0"/>
      <w:suppressAutoHyphens/>
      <w:autoSpaceDE w:val="0"/>
      <w:autoSpaceDN w:val="0"/>
      <w:adjustRightInd w:val="0"/>
      <w:spacing w:before="170" w:after="200" w:line="280" w:lineRule="atLeast"/>
      <w:ind w:left="794" w:hanging="454"/>
      <w:textAlignment w:val="center"/>
    </w:pPr>
    <w:rPr>
      <w:rFonts w:ascii="Arial" w:hAnsi="Arial" w:cs="Arial"/>
      <w:color w:val="000000"/>
      <w:spacing w:val="-2"/>
      <w:szCs w:val="20"/>
      <w:lang w:val="en-GB"/>
    </w:rPr>
  </w:style>
  <w:style w:type="paragraph" w:customStyle="1" w:styleId="H4ThreatAbatementplan">
    <w:name w:val="H4 (Threat Abatement plan)"/>
    <w:basedOn w:val="H3ThreatAbatementplan"/>
    <w:uiPriority w:val="99"/>
    <w:rsid w:val="00806370"/>
    <w:pPr>
      <w:ind w:left="1361" w:hanging="1361"/>
    </w:pPr>
    <w:rPr>
      <w:b w:val="0"/>
      <w:bCs w:val="0"/>
      <w:i/>
      <w:iCs/>
    </w:rPr>
  </w:style>
  <w:style w:type="paragraph" w:customStyle="1" w:styleId="Appendixalphabet2">
    <w:name w:val="Appendix alphabet 2"/>
    <w:basedOn w:val="Appendixalphabet"/>
    <w:uiPriority w:val="99"/>
    <w:rsid w:val="00806370"/>
    <w:pPr>
      <w:spacing w:before="85"/>
      <w:ind w:left="1247"/>
    </w:pPr>
  </w:style>
  <w:style w:type="character" w:customStyle="1" w:styleId="H3ThreatAbatementplanChar">
    <w:name w:val="H3 (Threat Abatement plan) Char"/>
    <w:basedOn w:val="DefaultParagraphFont"/>
    <w:link w:val="H3ThreatAbatementplan"/>
    <w:uiPriority w:val="99"/>
    <w:rsid w:val="00806370"/>
    <w:rPr>
      <w:rFonts w:eastAsiaTheme="minorEastAsia" w:cs="Arial"/>
      <w:b/>
      <w:bCs/>
      <w:color w:val="000000"/>
      <w:spacing w:val="-2"/>
      <w:sz w:val="24"/>
      <w:szCs w:val="24"/>
      <w:lang w:val="en-GB" w:eastAsia="en-US" w:bidi="en-US"/>
    </w:rPr>
  </w:style>
  <w:style w:type="character" w:customStyle="1" w:styleId="H3numberedThreatAbatementplanChar">
    <w:name w:val="H3 numbered (Threat Abatement plan) Char"/>
    <w:basedOn w:val="H3ThreatAbatementplanChar"/>
    <w:link w:val="H3numberedThreatAbatementplan"/>
    <w:uiPriority w:val="99"/>
    <w:rsid w:val="00806370"/>
    <w:rPr>
      <w:rFonts w:eastAsiaTheme="minorEastAsia" w:cs="Arial"/>
      <w:b/>
      <w:bCs/>
      <w:color w:val="000000"/>
      <w:spacing w:val="-2"/>
      <w:sz w:val="24"/>
      <w:szCs w:val="24"/>
      <w:lang w:val="en-GB" w:eastAsia="en-US" w:bidi="en-US"/>
    </w:rPr>
  </w:style>
  <w:style w:type="paragraph" w:customStyle="1" w:styleId="Appendix2">
    <w:name w:val="Appendix2"/>
    <w:basedOn w:val="Normal"/>
    <w:link w:val="Appendix2Char"/>
    <w:qFormat/>
    <w:rsid w:val="00806370"/>
    <w:pPr>
      <w:widowControl w:val="0"/>
      <w:suppressAutoHyphens/>
      <w:autoSpaceDE w:val="0"/>
      <w:autoSpaceDN w:val="0"/>
      <w:adjustRightInd w:val="0"/>
      <w:spacing w:before="340" w:after="200" w:line="320" w:lineRule="atLeast"/>
      <w:textAlignment w:val="center"/>
    </w:pPr>
    <w:rPr>
      <w:rFonts w:ascii="Arial" w:hAnsi="Arial" w:cs="Arial"/>
      <w:b/>
      <w:bCs/>
      <w:iCs/>
      <w:color w:val="000000"/>
      <w:spacing w:val="-6"/>
      <w:sz w:val="30"/>
      <w:szCs w:val="30"/>
      <w:lang w:val="en-AU"/>
    </w:rPr>
  </w:style>
  <w:style w:type="character" w:customStyle="1" w:styleId="Appendix2Char">
    <w:name w:val="Appendix2 Char"/>
    <w:basedOn w:val="DefaultParagraphFont"/>
    <w:link w:val="Appendix2"/>
    <w:rsid w:val="00806370"/>
    <w:rPr>
      <w:rFonts w:eastAsiaTheme="minorEastAsia" w:cs="Arial"/>
      <w:b/>
      <w:bCs/>
      <w:iCs/>
      <w:color w:val="000000"/>
      <w:spacing w:val="-6"/>
      <w:sz w:val="30"/>
      <w:szCs w:val="30"/>
      <w:lang w:eastAsia="en-US" w:bidi="en-US"/>
    </w:rPr>
  </w:style>
  <w:style w:type="paragraph" w:styleId="Revision">
    <w:name w:val="Revision"/>
    <w:hidden/>
    <w:uiPriority w:val="99"/>
    <w:semiHidden/>
    <w:rsid w:val="003228F4"/>
    <w:rPr>
      <w:rFonts w:ascii="Times New Roman" w:eastAsiaTheme="minorEastAsia" w:hAnsi="Times New Roman" w:cstheme="minorBidi"/>
      <w:sz w:val="24"/>
      <w:szCs w:val="22"/>
      <w:lang w:val="en-US" w:eastAsia="en-US" w:bidi="en-US"/>
    </w:rPr>
  </w:style>
  <w:style w:type="paragraph" w:styleId="TOCHeading">
    <w:name w:val="TOC Heading"/>
    <w:basedOn w:val="Heading1"/>
    <w:next w:val="Normal"/>
    <w:uiPriority w:val="39"/>
    <w:semiHidden/>
    <w:unhideWhenUsed/>
    <w:qFormat/>
    <w:rsid w:val="00A22561"/>
    <w:pPr>
      <w:spacing w:after="0"/>
      <w:outlineLvl w:val="9"/>
    </w:pPr>
    <w:rPr>
      <w:rFonts w:asciiTheme="majorHAnsi" w:eastAsiaTheme="majorEastAsia" w:hAnsiTheme="majorHAnsi" w:cstheme="majorBidi"/>
      <w:bCs/>
      <w:color w:val="365F91" w:themeColor="accent1" w:themeShade="BF"/>
      <w:sz w:val="28"/>
      <w:szCs w:val="28"/>
      <w:lang w:bidi="ar-SA"/>
    </w:rPr>
  </w:style>
  <w:style w:type="paragraph" w:styleId="TOC1">
    <w:name w:val="toc 1"/>
    <w:basedOn w:val="Normal"/>
    <w:next w:val="Normal"/>
    <w:autoRedefine/>
    <w:uiPriority w:val="39"/>
    <w:unhideWhenUsed/>
    <w:rsid w:val="00A22561"/>
    <w:pPr>
      <w:spacing w:after="100"/>
    </w:pPr>
  </w:style>
  <w:style w:type="paragraph" w:styleId="TOC2">
    <w:name w:val="toc 2"/>
    <w:basedOn w:val="Normal"/>
    <w:next w:val="Normal"/>
    <w:autoRedefine/>
    <w:uiPriority w:val="39"/>
    <w:unhideWhenUsed/>
    <w:rsid w:val="00A22561"/>
    <w:pPr>
      <w:spacing w:after="100"/>
      <w:ind w:left="240"/>
    </w:pPr>
  </w:style>
  <w:style w:type="paragraph" w:styleId="TOC3">
    <w:name w:val="toc 3"/>
    <w:basedOn w:val="Normal"/>
    <w:next w:val="Normal"/>
    <w:autoRedefine/>
    <w:uiPriority w:val="39"/>
    <w:unhideWhenUsed/>
    <w:rsid w:val="00A22561"/>
    <w:pPr>
      <w:spacing w:after="100"/>
      <w:ind w:left="480"/>
    </w:pPr>
  </w:style>
  <w:style w:type="paragraph" w:styleId="NormalWeb">
    <w:name w:val="Normal (Web)"/>
    <w:basedOn w:val="Normal"/>
    <w:uiPriority w:val="99"/>
    <w:semiHidden/>
    <w:unhideWhenUsed/>
    <w:rsid w:val="003735E6"/>
    <w:pPr>
      <w:spacing w:before="0" w:after="309" w:line="240" w:lineRule="auto"/>
    </w:pPr>
    <w:rPr>
      <w:rFonts w:eastAsia="Times New Roman" w:cs="Times New Roman"/>
      <w:szCs w:val="24"/>
      <w:lang w:val="en-AU" w:eastAsia="en-AU" w:bidi="ar-SA"/>
    </w:rPr>
  </w:style>
  <w:style w:type="paragraph" w:customStyle="1" w:styleId="Default">
    <w:name w:val="Default"/>
    <w:rsid w:val="00CA28E8"/>
    <w:pPr>
      <w:autoSpaceDE w:val="0"/>
      <w:autoSpaceDN w:val="0"/>
      <w:adjustRightInd w:val="0"/>
    </w:pPr>
    <w:rPr>
      <w:rFonts w:ascii="EGOEG O+ Optima" w:hAnsi="EGOEG O+ Optima" w:cs="EGOEG O+ Optima"/>
      <w:color w:val="000000"/>
      <w:sz w:val="24"/>
      <w:szCs w:val="24"/>
    </w:rPr>
  </w:style>
  <w:style w:type="character" w:styleId="FollowedHyperlink">
    <w:name w:val="FollowedHyperlink"/>
    <w:basedOn w:val="DefaultParagraphFont"/>
    <w:uiPriority w:val="99"/>
    <w:semiHidden/>
    <w:unhideWhenUsed/>
    <w:rsid w:val="00B41739"/>
    <w:rPr>
      <w:color w:val="800080" w:themeColor="followedHyperlink"/>
      <w:u w:val="single"/>
    </w:rPr>
  </w:style>
  <w:style w:type="paragraph" w:styleId="TableofFigures">
    <w:name w:val="table of figures"/>
    <w:basedOn w:val="Normal"/>
    <w:next w:val="Normal"/>
    <w:uiPriority w:val="99"/>
    <w:unhideWhenUsed/>
    <w:rsid w:val="00880EAE"/>
    <w:pPr>
      <w:spacing w:after="0"/>
    </w:pPr>
  </w:style>
  <w:style w:type="paragraph" w:customStyle="1" w:styleId="FiguretextM">
    <w:name w:val="Figure text (M)"/>
    <w:basedOn w:val="Tabletext"/>
    <w:qFormat/>
    <w:rsid w:val="00C01ECF"/>
    <w:rPr>
      <w:b/>
    </w:rPr>
  </w:style>
  <w:style w:type="paragraph" w:styleId="FootnoteText">
    <w:name w:val="footnote text"/>
    <w:basedOn w:val="Normal"/>
    <w:link w:val="FootnoteTextChar"/>
    <w:uiPriority w:val="99"/>
    <w:semiHidden/>
    <w:unhideWhenUsed/>
    <w:rsid w:val="00314B1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14B13"/>
    <w:rPr>
      <w:rFonts w:ascii="Cambria" w:eastAsiaTheme="minorEastAsia" w:hAnsi="Cambria" w:cstheme="minorBidi"/>
      <w:lang w:val="en-US" w:eastAsia="en-US" w:bidi="en-US"/>
    </w:rPr>
  </w:style>
  <w:style w:type="character" w:styleId="FootnoteReference">
    <w:name w:val="footnote reference"/>
    <w:basedOn w:val="DefaultParagraphFont"/>
    <w:uiPriority w:val="99"/>
    <w:semiHidden/>
    <w:unhideWhenUsed/>
    <w:rsid w:val="00314B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3332">
      <w:bodyDiv w:val="1"/>
      <w:marLeft w:val="0"/>
      <w:marRight w:val="0"/>
      <w:marTop w:val="0"/>
      <w:marBottom w:val="0"/>
      <w:divBdr>
        <w:top w:val="none" w:sz="0" w:space="0" w:color="auto"/>
        <w:left w:val="none" w:sz="0" w:space="0" w:color="auto"/>
        <w:bottom w:val="none" w:sz="0" w:space="0" w:color="auto"/>
        <w:right w:val="none" w:sz="0" w:space="0" w:color="auto"/>
      </w:divBdr>
      <w:divsChild>
        <w:div w:id="669603532">
          <w:marLeft w:val="0"/>
          <w:marRight w:val="0"/>
          <w:marTop w:val="0"/>
          <w:marBottom w:val="0"/>
          <w:divBdr>
            <w:top w:val="none" w:sz="0" w:space="0" w:color="auto"/>
            <w:left w:val="none" w:sz="0" w:space="0" w:color="auto"/>
            <w:bottom w:val="none" w:sz="0" w:space="0" w:color="auto"/>
            <w:right w:val="none" w:sz="0" w:space="0" w:color="auto"/>
          </w:divBdr>
          <w:divsChild>
            <w:div w:id="707948516">
              <w:marLeft w:val="0"/>
              <w:marRight w:val="0"/>
              <w:marTop w:val="0"/>
              <w:marBottom w:val="0"/>
              <w:divBdr>
                <w:top w:val="none" w:sz="0" w:space="0" w:color="auto"/>
                <w:left w:val="none" w:sz="0" w:space="0" w:color="auto"/>
                <w:bottom w:val="none" w:sz="0" w:space="0" w:color="auto"/>
                <w:right w:val="none" w:sz="0" w:space="0" w:color="auto"/>
              </w:divBdr>
              <w:divsChild>
                <w:div w:id="1023173316">
                  <w:marLeft w:val="0"/>
                  <w:marRight w:val="0"/>
                  <w:marTop w:val="0"/>
                  <w:marBottom w:val="0"/>
                  <w:divBdr>
                    <w:top w:val="none" w:sz="0" w:space="0" w:color="auto"/>
                    <w:left w:val="none" w:sz="0" w:space="0" w:color="auto"/>
                    <w:bottom w:val="none" w:sz="0" w:space="0" w:color="auto"/>
                    <w:right w:val="none" w:sz="0" w:space="0" w:color="auto"/>
                  </w:divBdr>
                  <w:divsChild>
                    <w:div w:id="487668788">
                      <w:marLeft w:val="0"/>
                      <w:marRight w:val="0"/>
                      <w:marTop w:val="0"/>
                      <w:marBottom w:val="0"/>
                      <w:divBdr>
                        <w:top w:val="none" w:sz="0" w:space="0" w:color="auto"/>
                        <w:left w:val="none" w:sz="0" w:space="0" w:color="auto"/>
                        <w:bottom w:val="none" w:sz="0" w:space="0" w:color="auto"/>
                        <w:right w:val="none" w:sz="0" w:space="0" w:color="auto"/>
                      </w:divBdr>
                      <w:divsChild>
                        <w:div w:id="350571159">
                          <w:marLeft w:val="0"/>
                          <w:marRight w:val="0"/>
                          <w:marTop w:val="0"/>
                          <w:marBottom w:val="0"/>
                          <w:divBdr>
                            <w:top w:val="none" w:sz="0" w:space="0" w:color="auto"/>
                            <w:left w:val="none" w:sz="0" w:space="0" w:color="auto"/>
                            <w:bottom w:val="none" w:sz="0" w:space="0" w:color="auto"/>
                            <w:right w:val="none" w:sz="0" w:space="0" w:color="auto"/>
                          </w:divBdr>
                          <w:divsChild>
                            <w:div w:id="412891964">
                              <w:marLeft w:val="0"/>
                              <w:marRight w:val="240"/>
                              <w:marTop w:val="0"/>
                              <w:marBottom w:val="0"/>
                              <w:divBdr>
                                <w:top w:val="none" w:sz="0" w:space="0" w:color="auto"/>
                                <w:left w:val="none" w:sz="0" w:space="0" w:color="auto"/>
                                <w:bottom w:val="none" w:sz="0" w:space="0" w:color="auto"/>
                                <w:right w:val="none" w:sz="0" w:space="0" w:color="auto"/>
                              </w:divBdr>
                              <w:divsChild>
                                <w:div w:id="1498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estsmart.org.au/pest-animal-species/european-rabbit/" TargetMode="External"/><Relationship Id="rId26" Type="http://schemas.openxmlformats.org/officeDocument/2006/relationships/hyperlink" Target="http://weeds.dpi.nsw.gov.au/Weeds/Details/102" TargetMode="External"/><Relationship Id="rId3" Type="http://schemas.openxmlformats.org/officeDocument/2006/relationships/styles" Target="styles.xml"/><Relationship Id="rId21" Type="http://schemas.openxmlformats.org/officeDocument/2006/relationships/hyperlink" Target="http://www.pestsmart.org.au/tag/rabbit-sop/"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estsmart.org.au/tag/rabbit-sop/" TargetMode="External"/><Relationship Id="rId25" Type="http://schemas.openxmlformats.org/officeDocument/2006/relationships/hyperlink" Target="https://www.environment.gov.au/system/files/resources/7ba1c152-7eba-4dc0-a635-2a2c17bcd794/files/rabbit.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eral.org.au/pestsmart-glovebox-guide-for-managing-rabbits/" TargetMode="External"/><Relationship Id="rId20" Type="http://schemas.openxmlformats.org/officeDocument/2006/relationships/hyperlink" Target="http://www.pestsmart.org.au/wp-content/uploads/2012/09/rabbitCOP2012.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hyperlink" Target="http://www.dpi.nsw.gov.au/agriculture/pests-weeds/vertebrate-pests/pest-animals-in-nsw/rabbit-biolog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eral.org.au/rabbits-a-threat-to-conservation-and-natural-resource-management/" TargetMode="External"/><Relationship Id="rId23" Type="http://schemas.openxmlformats.org/officeDocument/2006/relationships/hyperlink" Target="http://www.depi.vic.gov.au/agriculture-and-food/pests-diseases-and-weeds/weeds/a-z-of-weeds/horehound" TargetMode="External"/><Relationship Id="rId28" Type="http://schemas.openxmlformats.org/officeDocument/2006/relationships/image" Target="media/image6.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pestsmart.org.au/pest-animal-species/european-rabbi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ral.org.au/wp-content/uploads/2010/03/Monitoring-techniques-for-vertebrate-pests---rabbits.pdf" TargetMode="External"/><Relationship Id="rId22" Type="http://schemas.openxmlformats.org/officeDocument/2006/relationships/hyperlink" Target="http://www.environment.gov.au/cgi-bin/sprat/public/sprat.pl" TargetMode="External"/><Relationship Id="rId27" Type="http://schemas.openxmlformats.org/officeDocument/2006/relationships/hyperlink" Target="https://rirdc.infoservices.com.au/items/14-069" TargetMode="External"/><Relationship Id="rId30" Type="http://schemas.openxmlformats.org/officeDocument/2006/relationships/image" Target="media/image8.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5184F-9E7E-4B22-9ED3-3A0EBF86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A5853E1E.dotm</Template>
  <TotalTime>0</TotalTime>
  <Pages>40</Pages>
  <Words>17339</Words>
  <Characters>98833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115941</CharactersWithSpaces>
  <SharedDoc>false</SharedDoc>
  <HLinks>
    <vt:vector size="480" baseType="variant">
      <vt:variant>
        <vt:i4>8061038</vt:i4>
      </vt:variant>
      <vt:variant>
        <vt:i4>419</vt:i4>
      </vt:variant>
      <vt:variant>
        <vt:i4>0</vt:i4>
      </vt:variant>
      <vt:variant>
        <vt:i4>5</vt:i4>
      </vt:variant>
      <vt:variant>
        <vt:lpwstr>https://rirdc.infoservices.com.au/items/14-069</vt:lpwstr>
      </vt:variant>
      <vt:variant>
        <vt:lpwstr/>
      </vt:variant>
      <vt:variant>
        <vt:i4>5767289</vt:i4>
      </vt:variant>
      <vt:variant>
        <vt:i4>416</vt:i4>
      </vt:variant>
      <vt:variant>
        <vt:i4>0</vt:i4>
      </vt:variant>
      <vt:variant>
        <vt:i4>5</vt:i4>
      </vt:variant>
      <vt:variant>
        <vt:lpwstr>http://weeds.dpi.nsw.gov.au/Weeds/Details/102</vt:lpwstr>
      </vt:variant>
      <vt:variant>
        <vt:lpwstr/>
      </vt:variant>
      <vt:variant>
        <vt:i4>8257615</vt:i4>
      </vt:variant>
      <vt:variant>
        <vt:i4>413</vt:i4>
      </vt:variant>
      <vt:variant>
        <vt:i4>0</vt:i4>
      </vt:variant>
      <vt:variant>
        <vt:i4>5</vt:i4>
      </vt:variant>
      <vt:variant>
        <vt:lpwstr>https://www.environment.gov.au/system/files/resources/7ba1c152-7eba-4dc0-a635-2a2c17bcd794/files/rabbit.pdf</vt:lpwstr>
      </vt:variant>
      <vt:variant>
        <vt:lpwstr/>
      </vt:variant>
      <vt:variant>
        <vt:i4>655473</vt:i4>
      </vt:variant>
      <vt:variant>
        <vt:i4>410</vt:i4>
      </vt:variant>
      <vt:variant>
        <vt:i4>0</vt:i4>
      </vt:variant>
      <vt:variant>
        <vt:i4>5</vt:i4>
      </vt:variant>
      <vt:variant>
        <vt:lpwstr>http://www.dpi.nsw.gov.au/agriculture/pests-weeds/vertebrate-pests/pest-animals-in-nsw/rabbit-biology</vt:lpwstr>
      </vt:variant>
      <vt:variant>
        <vt:lpwstr/>
      </vt:variant>
      <vt:variant>
        <vt:i4>262247</vt:i4>
      </vt:variant>
      <vt:variant>
        <vt:i4>407</vt:i4>
      </vt:variant>
      <vt:variant>
        <vt:i4>0</vt:i4>
      </vt:variant>
      <vt:variant>
        <vt:i4>5</vt:i4>
      </vt:variant>
      <vt:variant>
        <vt:lpwstr>http://www.depi.vic.gov.au/agriculture-and-food/pests-diseases-and-weeds/weeds/a-z-of-weeds/horehound</vt:lpwstr>
      </vt:variant>
      <vt:variant>
        <vt:lpwstr/>
      </vt:variant>
      <vt:variant>
        <vt:i4>2555989</vt:i4>
      </vt:variant>
      <vt:variant>
        <vt:i4>404</vt:i4>
      </vt:variant>
      <vt:variant>
        <vt:i4>0</vt:i4>
      </vt:variant>
      <vt:variant>
        <vt:i4>5</vt:i4>
      </vt:variant>
      <vt:variant>
        <vt:lpwstr>http://www.environment.gov.au/cgi-bin/sprat/public/sprat.pl</vt:lpwstr>
      </vt:variant>
      <vt:variant>
        <vt:lpwstr/>
      </vt:variant>
      <vt:variant>
        <vt:i4>7471159</vt:i4>
      </vt:variant>
      <vt:variant>
        <vt:i4>401</vt:i4>
      </vt:variant>
      <vt:variant>
        <vt:i4>0</vt:i4>
      </vt:variant>
      <vt:variant>
        <vt:i4>5</vt:i4>
      </vt:variant>
      <vt:variant>
        <vt:lpwstr/>
      </vt:variant>
      <vt:variant>
        <vt:lpwstr>_Monitoring_rabbits_and</vt:lpwstr>
      </vt:variant>
      <vt:variant>
        <vt:i4>4653103</vt:i4>
      </vt:variant>
      <vt:variant>
        <vt:i4>398</vt:i4>
      </vt:variant>
      <vt:variant>
        <vt:i4>0</vt:i4>
      </vt:variant>
      <vt:variant>
        <vt:i4>5</vt:i4>
      </vt:variant>
      <vt:variant>
        <vt:lpwstr/>
      </vt:variant>
      <vt:variant>
        <vt:lpwstr>_Animal_welfare</vt:lpwstr>
      </vt:variant>
      <vt:variant>
        <vt:i4>3276894</vt:i4>
      </vt:variant>
      <vt:variant>
        <vt:i4>395</vt:i4>
      </vt:variant>
      <vt:variant>
        <vt:i4>0</vt:i4>
      </vt:variant>
      <vt:variant>
        <vt:i4>5</vt:i4>
      </vt:variant>
      <vt:variant>
        <vt:lpwstr>http://www.pestsmart.org.au/tag/rabbit-sop/</vt:lpwstr>
      </vt:variant>
      <vt:variant>
        <vt:lpwstr/>
      </vt:variant>
      <vt:variant>
        <vt:i4>262209</vt:i4>
      </vt:variant>
      <vt:variant>
        <vt:i4>392</vt:i4>
      </vt:variant>
      <vt:variant>
        <vt:i4>0</vt:i4>
      </vt:variant>
      <vt:variant>
        <vt:i4>5</vt:i4>
      </vt:variant>
      <vt:variant>
        <vt:lpwstr>http://www.pestsmart.org.au/wp-content/uploads/2012/09/rabbitCOP2012.pdf</vt:lpwstr>
      </vt:variant>
      <vt:variant>
        <vt:lpwstr/>
      </vt:variant>
      <vt:variant>
        <vt:i4>6553658</vt:i4>
      </vt:variant>
      <vt:variant>
        <vt:i4>389</vt:i4>
      </vt:variant>
      <vt:variant>
        <vt:i4>0</vt:i4>
      </vt:variant>
      <vt:variant>
        <vt:i4>5</vt:i4>
      </vt:variant>
      <vt:variant>
        <vt:lpwstr/>
      </vt:variant>
      <vt:variant>
        <vt:lpwstr>_Strategic_research_%E2%80%93</vt:lpwstr>
      </vt:variant>
      <vt:variant>
        <vt:i4>4390984</vt:i4>
      </vt:variant>
      <vt:variant>
        <vt:i4>386</vt:i4>
      </vt:variant>
      <vt:variant>
        <vt:i4>0</vt:i4>
      </vt:variant>
      <vt:variant>
        <vt:i4>5</vt:i4>
      </vt:variant>
      <vt:variant>
        <vt:lpwstr>http://www.pestsmart.org.au/pest-animal-species/european-rabbit/</vt:lpwstr>
      </vt:variant>
      <vt:variant>
        <vt:lpwstr/>
      </vt:variant>
      <vt:variant>
        <vt:i4>4653103</vt:i4>
      </vt:variant>
      <vt:variant>
        <vt:i4>383</vt:i4>
      </vt:variant>
      <vt:variant>
        <vt:i4>0</vt:i4>
      </vt:variant>
      <vt:variant>
        <vt:i4>5</vt:i4>
      </vt:variant>
      <vt:variant>
        <vt:lpwstr/>
      </vt:variant>
      <vt:variant>
        <vt:lpwstr>_Animal_welfare</vt:lpwstr>
      </vt:variant>
      <vt:variant>
        <vt:i4>4653103</vt:i4>
      </vt:variant>
      <vt:variant>
        <vt:i4>380</vt:i4>
      </vt:variant>
      <vt:variant>
        <vt:i4>0</vt:i4>
      </vt:variant>
      <vt:variant>
        <vt:i4>5</vt:i4>
      </vt:variant>
      <vt:variant>
        <vt:lpwstr/>
      </vt:variant>
      <vt:variant>
        <vt:lpwstr>_Animal_welfare</vt:lpwstr>
      </vt:variant>
      <vt:variant>
        <vt:i4>2687034</vt:i4>
      </vt:variant>
      <vt:variant>
        <vt:i4>377</vt:i4>
      </vt:variant>
      <vt:variant>
        <vt:i4>0</vt:i4>
      </vt:variant>
      <vt:variant>
        <vt:i4>5</vt:i4>
      </vt:variant>
      <vt:variant>
        <vt:lpwstr/>
      </vt:variant>
      <vt:variant>
        <vt:lpwstr>_Cross%E2%80%93species_control</vt:lpwstr>
      </vt:variant>
      <vt:variant>
        <vt:i4>3080276</vt:i4>
      </vt:variant>
      <vt:variant>
        <vt:i4>374</vt:i4>
      </vt:variant>
      <vt:variant>
        <vt:i4>0</vt:i4>
      </vt:variant>
      <vt:variant>
        <vt:i4>5</vt:i4>
      </vt:variant>
      <vt:variant>
        <vt:lpwstr>http://www.feral.org.au/tag/rabbit-sop/</vt:lpwstr>
      </vt:variant>
      <vt:variant>
        <vt:lpwstr/>
      </vt:variant>
      <vt:variant>
        <vt:i4>3539043</vt:i4>
      </vt:variant>
      <vt:variant>
        <vt:i4>371</vt:i4>
      </vt:variant>
      <vt:variant>
        <vt:i4>0</vt:i4>
      </vt:variant>
      <vt:variant>
        <vt:i4>5</vt:i4>
      </vt:variant>
      <vt:variant>
        <vt:lpwstr>http://www.feral.org.au/pestsmart-glovebox-guide-for-managing-rabbits/</vt:lpwstr>
      </vt:variant>
      <vt:variant>
        <vt:lpwstr/>
      </vt:variant>
      <vt:variant>
        <vt:i4>327803</vt:i4>
      </vt:variant>
      <vt:variant>
        <vt:i4>368</vt:i4>
      </vt:variant>
      <vt:variant>
        <vt:i4>0</vt:i4>
      </vt:variant>
      <vt:variant>
        <vt:i4>5</vt:i4>
      </vt:variant>
      <vt:variant>
        <vt:lpwstr>http://www.feral.org.au/rabbits-a-threat-to-conservation-and-natural-resource-management/</vt:lpwstr>
      </vt:variant>
      <vt:variant>
        <vt:lpwstr/>
      </vt:variant>
      <vt:variant>
        <vt:i4>3866699</vt:i4>
      </vt:variant>
      <vt:variant>
        <vt:i4>365</vt:i4>
      </vt:variant>
      <vt:variant>
        <vt:i4>0</vt:i4>
      </vt:variant>
      <vt:variant>
        <vt:i4>5</vt:i4>
      </vt:variant>
      <vt:variant>
        <vt:lpwstr>http://www.feral.org.au/wp-content/uploads/2010/03/Monitoring-techniques-for-vertebrate-pests---rabbits.pdf</vt:lpwstr>
      </vt:variant>
      <vt:variant>
        <vt:lpwstr/>
      </vt:variant>
      <vt:variant>
        <vt:i4>2687034</vt:i4>
      </vt:variant>
      <vt:variant>
        <vt:i4>362</vt:i4>
      </vt:variant>
      <vt:variant>
        <vt:i4>0</vt:i4>
      </vt:variant>
      <vt:variant>
        <vt:i4>5</vt:i4>
      </vt:variant>
      <vt:variant>
        <vt:lpwstr/>
      </vt:variant>
      <vt:variant>
        <vt:lpwstr>_Cross%E2%80%93species_control</vt:lpwstr>
      </vt:variant>
      <vt:variant>
        <vt:i4>4784180</vt:i4>
      </vt:variant>
      <vt:variant>
        <vt:i4>357</vt:i4>
      </vt:variant>
      <vt:variant>
        <vt:i4>0</vt:i4>
      </vt:variant>
      <vt:variant>
        <vt:i4>5</vt:i4>
      </vt:variant>
      <vt:variant>
        <vt:lpwstr/>
      </vt:variant>
      <vt:variant>
        <vt:lpwstr>_Appendix_B</vt:lpwstr>
      </vt:variant>
      <vt:variant>
        <vt:i4>4784183</vt:i4>
      </vt:variant>
      <vt:variant>
        <vt:i4>354</vt:i4>
      </vt:variant>
      <vt:variant>
        <vt:i4>0</vt:i4>
      </vt:variant>
      <vt:variant>
        <vt:i4>5</vt:i4>
      </vt:variant>
      <vt:variant>
        <vt:lpwstr/>
      </vt:variant>
      <vt:variant>
        <vt:lpwstr>_Appendix_A</vt:lpwstr>
      </vt:variant>
      <vt:variant>
        <vt:i4>1572866</vt:i4>
      </vt:variant>
      <vt:variant>
        <vt:i4>347</vt:i4>
      </vt:variant>
      <vt:variant>
        <vt:i4>0</vt:i4>
      </vt:variant>
      <vt:variant>
        <vt:i4>5</vt:i4>
      </vt:variant>
      <vt:variant>
        <vt:lpwstr/>
      </vt:variant>
      <vt:variant>
        <vt:lpwstr>_Toc425257583</vt:lpwstr>
      </vt:variant>
      <vt:variant>
        <vt:i4>1572867</vt:i4>
      </vt:variant>
      <vt:variant>
        <vt:i4>341</vt:i4>
      </vt:variant>
      <vt:variant>
        <vt:i4>0</vt:i4>
      </vt:variant>
      <vt:variant>
        <vt:i4>5</vt:i4>
      </vt:variant>
      <vt:variant>
        <vt:lpwstr/>
      </vt:variant>
      <vt:variant>
        <vt:lpwstr>_Toc425257582</vt:lpwstr>
      </vt:variant>
      <vt:variant>
        <vt:i4>2031623</vt:i4>
      </vt:variant>
      <vt:variant>
        <vt:i4>332</vt:i4>
      </vt:variant>
      <vt:variant>
        <vt:i4>0</vt:i4>
      </vt:variant>
      <vt:variant>
        <vt:i4>5</vt:i4>
      </vt:variant>
      <vt:variant>
        <vt:lpwstr/>
      </vt:variant>
      <vt:variant>
        <vt:lpwstr>_Toc434995977</vt:lpwstr>
      </vt:variant>
      <vt:variant>
        <vt:i4>2031622</vt:i4>
      </vt:variant>
      <vt:variant>
        <vt:i4>326</vt:i4>
      </vt:variant>
      <vt:variant>
        <vt:i4>0</vt:i4>
      </vt:variant>
      <vt:variant>
        <vt:i4>5</vt:i4>
      </vt:variant>
      <vt:variant>
        <vt:lpwstr/>
      </vt:variant>
      <vt:variant>
        <vt:lpwstr>_Toc434995976</vt:lpwstr>
      </vt:variant>
      <vt:variant>
        <vt:i4>2031621</vt:i4>
      </vt:variant>
      <vt:variant>
        <vt:i4>320</vt:i4>
      </vt:variant>
      <vt:variant>
        <vt:i4>0</vt:i4>
      </vt:variant>
      <vt:variant>
        <vt:i4>5</vt:i4>
      </vt:variant>
      <vt:variant>
        <vt:lpwstr/>
      </vt:variant>
      <vt:variant>
        <vt:lpwstr>_Toc434995975</vt:lpwstr>
      </vt:variant>
      <vt:variant>
        <vt:i4>2031620</vt:i4>
      </vt:variant>
      <vt:variant>
        <vt:i4>314</vt:i4>
      </vt:variant>
      <vt:variant>
        <vt:i4>0</vt:i4>
      </vt:variant>
      <vt:variant>
        <vt:i4>5</vt:i4>
      </vt:variant>
      <vt:variant>
        <vt:lpwstr/>
      </vt:variant>
      <vt:variant>
        <vt:lpwstr>_Toc434995974</vt:lpwstr>
      </vt:variant>
      <vt:variant>
        <vt:i4>1376270</vt:i4>
      </vt:variant>
      <vt:variant>
        <vt:i4>305</vt:i4>
      </vt:variant>
      <vt:variant>
        <vt:i4>0</vt:i4>
      </vt:variant>
      <vt:variant>
        <vt:i4>5</vt:i4>
      </vt:variant>
      <vt:variant>
        <vt:lpwstr/>
      </vt:variant>
      <vt:variant>
        <vt:lpwstr>_Toc432513178</vt:lpwstr>
      </vt:variant>
      <vt:variant>
        <vt:i4>1376257</vt:i4>
      </vt:variant>
      <vt:variant>
        <vt:i4>299</vt:i4>
      </vt:variant>
      <vt:variant>
        <vt:i4>0</vt:i4>
      </vt:variant>
      <vt:variant>
        <vt:i4>5</vt:i4>
      </vt:variant>
      <vt:variant>
        <vt:lpwstr/>
      </vt:variant>
      <vt:variant>
        <vt:lpwstr>_Toc432513177</vt:lpwstr>
      </vt:variant>
      <vt:variant>
        <vt:i4>1376256</vt:i4>
      </vt:variant>
      <vt:variant>
        <vt:i4>293</vt:i4>
      </vt:variant>
      <vt:variant>
        <vt:i4>0</vt:i4>
      </vt:variant>
      <vt:variant>
        <vt:i4>5</vt:i4>
      </vt:variant>
      <vt:variant>
        <vt:lpwstr/>
      </vt:variant>
      <vt:variant>
        <vt:lpwstr>_Toc432513176</vt:lpwstr>
      </vt:variant>
      <vt:variant>
        <vt:i4>1376259</vt:i4>
      </vt:variant>
      <vt:variant>
        <vt:i4>287</vt:i4>
      </vt:variant>
      <vt:variant>
        <vt:i4>0</vt:i4>
      </vt:variant>
      <vt:variant>
        <vt:i4>5</vt:i4>
      </vt:variant>
      <vt:variant>
        <vt:lpwstr/>
      </vt:variant>
      <vt:variant>
        <vt:lpwstr>_Toc432513175</vt:lpwstr>
      </vt:variant>
      <vt:variant>
        <vt:i4>1376258</vt:i4>
      </vt:variant>
      <vt:variant>
        <vt:i4>281</vt:i4>
      </vt:variant>
      <vt:variant>
        <vt:i4>0</vt:i4>
      </vt:variant>
      <vt:variant>
        <vt:i4>5</vt:i4>
      </vt:variant>
      <vt:variant>
        <vt:lpwstr/>
      </vt:variant>
      <vt:variant>
        <vt:lpwstr>_Toc432513174</vt:lpwstr>
      </vt:variant>
      <vt:variant>
        <vt:i4>1376261</vt:i4>
      </vt:variant>
      <vt:variant>
        <vt:i4>275</vt:i4>
      </vt:variant>
      <vt:variant>
        <vt:i4>0</vt:i4>
      </vt:variant>
      <vt:variant>
        <vt:i4>5</vt:i4>
      </vt:variant>
      <vt:variant>
        <vt:lpwstr/>
      </vt:variant>
      <vt:variant>
        <vt:lpwstr>_Toc432513173</vt:lpwstr>
      </vt:variant>
      <vt:variant>
        <vt:i4>1376260</vt:i4>
      </vt:variant>
      <vt:variant>
        <vt:i4>269</vt:i4>
      </vt:variant>
      <vt:variant>
        <vt:i4>0</vt:i4>
      </vt:variant>
      <vt:variant>
        <vt:i4>5</vt:i4>
      </vt:variant>
      <vt:variant>
        <vt:lpwstr/>
      </vt:variant>
      <vt:variant>
        <vt:lpwstr>_Toc432513172</vt:lpwstr>
      </vt:variant>
      <vt:variant>
        <vt:i4>1376263</vt:i4>
      </vt:variant>
      <vt:variant>
        <vt:i4>263</vt:i4>
      </vt:variant>
      <vt:variant>
        <vt:i4>0</vt:i4>
      </vt:variant>
      <vt:variant>
        <vt:i4>5</vt:i4>
      </vt:variant>
      <vt:variant>
        <vt:lpwstr/>
      </vt:variant>
      <vt:variant>
        <vt:lpwstr>_Toc432513171</vt:lpwstr>
      </vt:variant>
      <vt:variant>
        <vt:i4>1376262</vt:i4>
      </vt:variant>
      <vt:variant>
        <vt:i4>257</vt:i4>
      </vt:variant>
      <vt:variant>
        <vt:i4>0</vt:i4>
      </vt:variant>
      <vt:variant>
        <vt:i4>5</vt:i4>
      </vt:variant>
      <vt:variant>
        <vt:lpwstr/>
      </vt:variant>
      <vt:variant>
        <vt:lpwstr>_Toc432513170</vt:lpwstr>
      </vt:variant>
      <vt:variant>
        <vt:i4>1310735</vt:i4>
      </vt:variant>
      <vt:variant>
        <vt:i4>251</vt:i4>
      </vt:variant>
      <vt:variant>
        <vt:i4>0</vt:i4>
      </vt:variant>
      <vt:variant>
        <vt:i4>5</vt:i4>
      </vt:variant>
      <vt:variant>
        <vt:lpwstr/>
      </vt:variant>
      <vt:variant>
        <vt:lpwstr>_Toc432513169</vt:lpwstr>
      </vt:variant>
      <vt:variant>
        <vt:i4>1310734</vt:i4>
      </vt:variant>
      <vt:variant>
        <vt:i4>245</vt:i4>
      </vt:variant>
      <vt:variant>
        <vt:i4>0</vt:i4>
      </vt:variant>
      <vt:variant>
        <vt:i4>5</vt:i4>
      </vt:variant>
      <vt:variant>
        <vt:lpwstr/>
      </vt:variant>
      <vt:variant>
        <vt:lpwstr>_Toc432513168</vt:lpwstr>
      </vt:variant>
      <vt:variant>
        <vt:i4>1310721</vt:i4>
      </vt:variant>
      <vt:variant>
        <vt:i4>239</vt:i4>
      </vt:variant>
      <vt:variant>
        <vt:i4>0</vt:i4>
      </vt:variant>
      <vt:variant>
        <vt:i4>5</vt:i4>
      </vt:variant>
      <vt:variant>
        <vt:lpwstr/>
      </vt:variant>
      <vt:variant>
        <vt:lpwstr>_Toc432513167</vt:lpwstr>
      </vt:variant>
      <vt:variant>
        <vt:i4>1310720</vt:i4>
      </vt:variant>
      <vt:variant>
        <vt:i4>233</vt:i4>
      </vt:variant>
      <vt:variant>
        <vt:i4>0</vt:i4>
      </vt:variant>
      <vt:variant>
        <vt:i4>5</vt:i4>
      </vt:variant>
      <vt:variant>
        <vt:lpwstr/>
      </vt:variant>
      <vt:variant>
        <vt:lpwstr>_Toc432513166</vt:lpwstr>
      </vt:variant>
      <vt:variant>
        <vt:i4>1310723</vt:i4>
      </vt:variant>
      <vt:variant>
        <vt:i4>227</vt:i4>
      </vt:variant>
      <vt:variant>
        <vt:i4>0</vt:i4>
      </vt:variant>
      <vt:variant>
        <vt:i4>5</vt:i4>
      </vt:variant>
      <vt:variant>
        <vt:lpwstr/>
      </vt:variant>
      <vt:variant>
        <vt:lpwstr>_Toc432513165</vt:lpwstr>
      </vt:variant>
      <vt:variant>
        <vt:i4>1310722</vt:i4>
      </vt:variant>
      <vt:variant>
        <vt:i4>221</vt:i4>
      </vt:variant>
      <vt:variant>
        <vt:i4>0</vt:i4>
      </vt:variant>
      <vt:variant>
        <vt:i4>5</vt:i4>
      </vt:variant>
      <vt:variant>
        <vt:lpwstr/>
      </vt:variant>
      <vt:variant>
        <vt:lpwstr>_Toc432513164</vt:lpwstr>
      </vt:variant>
      <vt:variant>
        <vt:i4>1310725</vt:i4>
      </vt:variant>
      <vt:variant>
        <vt:i4>215</vt:i4>
      </vt:variant>
      <vt:variant>
        <vt:i4>0</vt:i4>
      </vt:variant>
      <vt:variant>
        <vt:i4>5</vt:i4>
      </vt:variant>
      <vt:variant>
        <vt:lpwstr/>
      </vt:variant>
      <vt:variant>
        <vt:lpwstr>_Toc432513163</vt:lpwstr>
      </vt:variant>
      <vt:variant>
        <vt:i4>1310724</vt:i4>
      </vt:variant>
      <vt:variant>
        <vt:i4>209</vt:i4>
      </vt:variant>
      <vt:variant>
        <vt:i4>0</vt:i4>
      </vt:variant>
      <vt:variant>
        <vt:i4>5</vt:i4>
      </vt:variant>
      <vt:variant>
        <vt:lpwstr/>
      </vt:variant>
      <vt:variant>
        <vt:lpwstr>_Toc432513162</vt:lpwstr>
      </vt:variant>
      <vt:variant>
        <vt:i4>1310727</vt:i4>
      </vt:variant>
      <vt:variant>
        <vt:i4>203</vt:i4>
      </vt:variant>
      <vt:variant>
        <vt:i4>0</vt:i4>
      </vt:variant>
      <vt:variant>
        <vt:i4>5</vt:i4>
      </vt:variant>
      <vt:variant>
        <vt:lpwstr/>
      </vt:variant>
      <vt:variant>
        <vt:lpwstr>_Toc432513161</vt:lpwstr>
      </vt:variant>
      <vt:variant>
        <vt:i4>1310726</vt:i4>
      </vt:variant>
      <vt:variant>
        <vt:i4>197</vt:i4>
      </vt:variant>
      <vt:variant>
        <vt:i4>0</vt:i4>
      </vt:variant>
      <vt:variant>
        <vt:i4>5</vt:i4>
      </vt:variant>
      <vt:variant>
        <vt:lpwstr/>
      </vt:variant>
      <vt:variant>
        <vt:lpwstr>_Toc432513160</vt:lpwstr>
      </vt:variant>
      <vt:variant>
        <vt:i4>1507343</vt:i4>
      </vt:variant>
      <vt:variant>
        <vt:i4>191</vt:i4>
      </vt:variant>
      <vt:variant>
        <vt:i4>0</vt:i4>
      </vt:variant>
      <vt:variant>
        <vt:i4>5</vt:i4>
      </vt:variant>
      <vt:variant>
        <vt:lpwstr/>
      </vt:variant>
      <vt:variant>
        <vt:lpwstr>_Toc432513159</vt:lpwstr>
      </vt:variant>
      <vt:variant>
        <vt:i4>1507342</vt:i4>
      </vt:variant>
      <vt:variant>
        <vt:i4>185</vt:i4>
      </vt:variant>
      <vt:variant>
        <vt:i4>0</vt:i4>
      </vt:variant>
      <vt:variant>
        <vt:i4>5</vt:i4>
      </vt:variant>
      <vt:variant>
        <vt:lpwstr/>
      </vt:variant>
      <vt:variant>
        <vt:lpwstr>_Toc432513158</vt:lpwstr>
      </vt:variant>
      <vt:variant>
        <vt:i4>1507329</vt:i4>
      </vt:variant>
      <vt:variant>
        <vt:i4>179</vt:i4>
      </vt:variant>
      <vt:variant>
        <vt:i4>0</vt:i4>
      </vt:variant>
      <vt:variant>
        <vt:i4>5</vt:i4>
      </vt:variant>
      <vt:variant>
        <vt:lpwstr/>
      </vt:variant>
      <vt:variant>
        <vt:lpwstr>_Toc432513157</vt:lpwstr>
      </vt:variant>
      <vt:variant>
        <vt:i4>1507328</vt:i4>
      </vt:variant>
      <vt:variant>
        <vt:i4>173</vt:i4>
      </vt:variant>
      <vt:variant>
        <vt:i4>0</vt:i4>
      </vt:variant>
      <vt:variant>
        <vt:i4>5</vt:i4>
      </vt:variant>
      <vt:variant>
        <vt:lpwstr/>
      </vt:variant>
      <vt:variant>
        <vt:lpwstr>_Toc432513156</vt:lpwstr>
      </vt:variant>
      <vt:variant>
        <vt:i4>1507331</vt:i4>
      </vt:variant>
      <vt:variant>
        <vt:i4>167</vt:i4>
      </vt:variant>
      <vt:variant>
        <vt:i4>0</vt:i4>
      </vt:variant>
      <vt:variant>
        <vt:i4>5</vt:i4>
      </vt:variant>
      <vt:variant>
        <vt:lpwstr/>
      </vt:variant>
      <vt:variant>
        <vt:lpwstr>_Toc432513155</vt:lpwstr>
      </vt:variant>
      <vt:variant>
        <vt:i4>1507330</vt:i4>
      </vt:variant>
      <vt:variant>
        <vt:i4>161</vt:i4>
      </vt:variant>
      <vt:variant>
        <vt:i4>0</vt:i4>
      </vt:variant>
      <vt:variant>
        <vt:i4>5</vt:i4>
      </vt:variant>
      <vt:variant>
        <vt:lpwstr/>
      </vt:variant>
      <vt:variant>
        <vt:lpwstr>_Toc432513154</vt:lpwstr>
      </vt:variant>
      <vt:variant>
        <vt:i4>1507333</vt:i4>
      </vt:variant>
      <vt:variant>
        <vt:i4>155</vt:i4>
      </vt:variant>
      <vt:variant>
        <vt:i4>0</vt:i4>
      </vt:variant>
      <vt:variant>
        <vt:i4>5</vt:i4>
      </vt:variant>
      <vt:variant>
        <vt:lpwstr/>
      </vt:variant>
      <vt:variant>
        <vt:lpwstr>_Toc432513153</vt:lpwstr>
      </vt:variant>
      <vt:variant>
        <vt:i4>1507332</vt:i4>
      </vt:variant>
      <vt:variant>
        <vt:i4>149</vt:i4>
      </vt:variant>
      <vt:variant>
        <vt:i4>0</vt:i4>
      </vt:variant>
      <vt:variant>
        <vt:i4>5</vt:i4>
      </vt:variant>
      <vt:variant>
        <vt:lpwstr/>
      </vt:variant>
      <vt:variant>
        <vt:lpwstr>_Toc432513152</vt:lpwstr>
      </vt:variant>
      <vt:variant>
        <vt:i4>1507335</vt:i4>
      </vt:variant>
      <vt:variant>
        <vt:i4>143</vt:i4>
      </vt:variant>
      <vt:variant>
        <vt:i4>0</vt:i4>
      </vt:variant>
      <vt:variant>
        <vt:i4>5</vt:i4>
      </vt:variant>
      <vt:variant>
        <vt:lpwstr/>
      </vt:variant>
      <vt:variant>
        <vt:lpwstr>_Toc432513151</vt:lpwstr>
      </vt:variant>
      <vt:variant>
        <vt:i4>1507334</vt:i4>
      </vt:variant>
      <vt:variant>
        <vt:i4>137</vt:i4>
      </vt:variant>
      <vt:variant>
        <vt:i4>0</vt:i4>
      </vt:variant>
      <vt:variant>
        <vt:i4>5</vt:i4>
      </vt:variant>
      <vt:variant>
        <vt:lpwstr/>
      </vt:variant>
      <vt:variant>
        <vt:lpwstr>_Toc432513150</vt:lpwstr>
      </vt:variant>
      <vt:variant>
        <vt:i4>1441807</vt:i4>
      </vt:variant>
      <vt:variant>
        <vt:i4>131</vt:i4>
      </vt:variant>
      <vt:variant>
        <vt:i4>0</vt:i4>
      </vt:variant>
      <vt:variant>
        <vt:i4>5</vt:i4>
      </vt:variant>
      <vt:variant>
        <vt:lpwstr/>
      </vt:variant>
      <vt:variant>
        <vt:lpwstr>_Toc432513149</vt:lpwstr>
      </vt:variant>
      <vt:variant>
        <vt:i4>1441806</vt:i4>
      </vt:variant>
      <vt:variant>
        <vt:i4>125</vt:i4>
      </vt:variant>
      <vt:variant>
        <vt:i4>0</vt:i4>
      </vt:variant>
      <vt:variant>
        <vt:i4>5</vt:i4>
      </vt:variant>
      <vt:variant>
        <vt:lpwstr/>
      </vt:variant>
      <vt:variant>
        <vt:lpwstr>_Toc432513148</vt:lpwstr>
      </vt:variant>
      <vt:variant>
        <vt:i4>1441793</vt:i4>
      </vt:variant>
      <vt:variant>
        <vt:i4>119</vt:i4>
      </vt:variant>
      <vt:variant>
        <vt:i4>0</vt:i4>
      </vt:variant>
      <vt:variant>
        <vt:i4>5</vt:i4>
      </vt:variant>
      <vt:variant>
        <vt:lpwstr/>
      </vt:variant>
      <vt:variant>
        <vt:lpwstr>_Toc432513147</vt:lpwstr>
      </vt:variant>
      <vt:variant>
        <vt:i4>1441792</vt:i4>
      </vt:variant>
      <vt:variant>
        <vt:i4>113</vt:i4>
      </vt:variant>
      <vt:variant>
        <vt:i4>0</vt:i4>
      </vt:variant>
      <vt:variant>
        <vt:i4>5</vt:i4>
      </vt:variant>
      <vt:variant>
        <vt:lpwstr/>
      </vt:variant>
      <vt:variant>
        <vt:lpwstr>_Toc432513146</vt:lpwstr>
      </vt:variant>
      <vt:variant>
        <vt:i4>1441795</vt:i4>
      </vt:variant>
      <vt:variant>
        <vt:i4>107</vt:i4>
      </vt:variant>
      <vt:variant>
        <vt:i4>0</vt:i4>
      </vt:variant>
      <vt:variant>
        <vt:i4>5</vt:i4>
      </vt:variant>
      <vt:variant>
        <vt:lpwstr/>
      </vt:variant>
      <vt:variant>
        <vt:lpwstr>_Toc432513145</vt:lpwstr>
      </vt:variant>
      <vt:variant>
        <vt:i4>1441794</vt:i4>
      </vt:variant>
      <vt:variant>
        <vt:i4>101</vt:i4>
      </vt:variant>
      <vt:variant>
        <vt:i4>0</vt:i4>
      </vt:variant>
      <vt:variant>
        <vt:i4>5</vt:i4>
      </vt:variant>
      <vt:variant>
        <vt:lpwstr/>
      </vt:variant>
      <vt:variant>
        <vt:lpwstr>_Toc432513144</vt:lpwstr>
      </vt:variant>
      <vt:variant>
        <vt:i4>1441797</vt:i4>
      </vt:variant>
      <vt:variant>
        <vt:i4>95</vt:i4>
      </vt:variant>
      <vt:variant>
        <vt:i4>0</vt:i4>
      </vt:variant>
      <vt:variant>
        <vt:i4>5</vt:i4>
      </vt:variant>
      <vt:variant>
        <vt:lpwstr/>
      </vt:variant>
      <vt:variant>
        <vt:lpwstr>_Toc432513143</vt:lpwstr>
      </vt:variant>
      <vt:variant>
        <vt:i4>1441796</vt:i4>
      </vt:variant>
      <vt:variant>
        <vt:i4>89</vt:i4>
      </vt:variant>
      <vt:variant>
        <vt:i4>0</vt:i4>
      </vt:variant>
      <vt:variant>
        <vt:i4>5</vt:i4>
      </vt:variant>
      <vt:variant>
        <vt:lpwstr/>
      </vt:variant>
      <vt:variant>
        <vt:lpwstr>_Toc432513142</vt:lpwstr>
      </vt:variant>
      <vt:variant>
        <vt:i4>1441799</vt:i4>
      </vt:variant>
      <vt:variant>
        <vt:i4>83</vt:i4>
      </vt:variant>
      <vt:variant>
        <vt:i4>0</vt:i4>
      </vt:variant>
      <vt:variant>
        <vt:i4>5</vt:i4>
      </vt:variant>
      <vt:variant>
        <vt:lpwstr/>
      </vt:variant>
      <vt:variant>
        <vt:lpwstr>_Toc432513141</vt:lpwstr>
      </vt:variant>
      <vt:variant>
        <vt:i4>1441798</vt:i4>
      </vt:variant>
      <vt:variant>
        <vt:i4>77</vt:i4>
      </vt:variant>
      <vt:variant>
        <vt:i4>0</vt:i4>
      </vt:variant>
      <vt:variant>
        <vt:i4>5</vt:i4>
      </vt:variant>
      <vt:variant>
        <vt:lpwstr/>
      </vt:variant>
      <vt:variant>
        <vt:lpwstr>_Toc432513140</vt:lpwstr>
      </vt:variant>
      <vt:variant>
        <vt:i4>1114127</vt:i4>
      </vt:variant>
      <vt:variant>
        <vt:i4>71</vt:i4>
      </vt:variant>
      <vt:variant>
        <vt:i4>0</vt:i4>
      </vt:variant>
      <vt:variant>
        <vt:i4>5</vt:i4>
      </vt:variant>
      <vt:variant>
        <vt:lpwstr/>
      </vt:variant>
      <vt:variant>
        <vt:lpwstr>_Toc432513139</vt:lpwstr>
      </vt:variant>
      <vt:variant>
        <vt:i4>1114126</vt:i4>
      </vt:variant>
      <vt:variant>
        <vt:i4>65</vt:i4>
      </vt:variant>
      <vt:variant>
        <vt:i4>0</vt:i4>
      </vt:variant>
      <vt:variant>
        <vt:i4>5</vt:i4>
      </vt:variant>
      <vt:variant>
        <vt:lpwstr/>
      </vt:variant>
      <vt:variant>
        <vt:lpwstr>_Toc432513138</vt:lpwstr>
      </vt:variant>
      <vt:variant>
        <vt:i4>1114113</vt:i4>
      </vt:variant>
      <vt:variant>
        <vt:i4>59</vt:i4>
      </vt:variant>
      <vt:variant>
        <vt:i4>0</vt:i4>
      </vt:variant>
      <vt:variant>
        <vt:i4>5</vt:i4>
      </vt:variant>
      <vt:variant>
        <vt:lpwstr/>
      </vt:variant>
      <vt:variant>
        <vt:lpwstr>_Toc432513137</vt:lpwstr>
      </vt:variant>
      <vt:variant>
        <vt:i4>1114112</vt:i4>
      </vt:variant>
      <vt:variant>
        <vt:i4>53</vt:i4>
      </vt:variant>
      <vt:variant>
        <vt:i4>0</vt:i4>
      </vt:variant>
      <vt:variant>
        <vt:i4>5</vt:i4>
      </vt:variant>
      <vt:variant>
        <vt:lpwstr/>
      </vt:variant>
      <vt:variant>
        <vt:lpwstr>_Toc432513136</vt:lpwstr>
      </vt:variant>
      <vt:variant>
        <vt:i4>1114115</vt:i4>
      </vt:variant>
      <vt:variant>
        <vt:i4>47</vt:i4>
      </vt:variant>
      <vt:variant>
        <vt:i4>0</vt:i4>
      </vt:variant>
      <vt:variant>
        <vt:i4>5</vt:i4>
      </vt:variant>
      <vt:variant>
        <vt:lpwstr/>
      </vt:variant>
      <vt:variant>
        <vt:lpwstr>_Toc432513135</vt:lpwstr>
      </vt:variant>
      <vt:variant>
        <vt:i4>1114114</vt:i4>
      </vt:variant>
      <vt:variant>
        <vt:i4>41</vt:i4>
      </vt:variant>
      <vt:variant>
        <vt:i4>0</vt:i4>
      </vt:variant>
      <vt:variant>
        <vt:i4>5</vt:i4>
      </vt:variant>
      <vt:variant>
        <vt:lpwstr/>
      </vt:variant>
      <vt:variant>
        <vt:lpwstr>_Toc432513134</vt:lpwstr>
      </vt:variant>
      <vt:variant>
        <vt:i4>1114117</vt:i4>
      </vt:variant>
      <vt:variant>
        <vt:i4>35</vt:i4>
      </vt:variant>
      <vt:variant>
        <vt:i4>0</vt:i4>
      </vt:variant>
      <vt:variant>
        <vt:i4>5</vt:i4>
      </vt:variant>
      <vt:variant>
        <vt:lpwstr/>
      </vt:variant>
      <vt:variant>
        <vt:lpwstr>_Toc432513133</vt:lpwstr>
      </vt:variant>
      <vt:variant>
        <vt:i4>1114116</vt:i4>
      </vt:variant>
      <vt:variant>
        <vt:i4>29</vt:i4>
      </vt:variant>
      <vt:variant>
        <vt:i4>0</vt:i4>
      </vt:variant>
      <vt:variant>
        <vt:i4>5</vt:i4>
      </vt:variant>
      <vt:variant>
        <vt:lpwstr/>
      </vt:variant>
      <vt:variant>
        <vt:lpwstr>_Toc432513132</vt:lpwstr>
      </vt:variant>
      <vt:variant>
        <vt:i4>1114119</vt:i4>
      </vt:variant>
      <vt:variant>
        <vt:i4>23</vt:i4>
      </vt:variant>
      <vt:variant>
        <vt:i4>0</vt:i4>
      </vt:variant>
      <vt:variant>
        <vt:i4>5</vt:i4>
      </vt:variant>
      <vt:variant>
        <vt:lpwstr/>
      </vt:variant>
      <vt:variant>
        <vt:lpwstr>_Toc432513131</vt:lpwstr>
      </vt:variant>
      <vt:variant>
        <vt:i4>1114118</vt:i4>
      </vt:variant>
      <vt:variant>
        <vt:i4>17</vt:i4>
      </vt:variant>
      <vt:variant>
        <vt:i4>0</vt:i4>
      </vt:variant>
      <vt:variant>
        <vt:i4>5</vt:i4>
      </vt:variant>
      <vt:variant>
        <vt:lpwstr/>
      </vt:variant>
      <vt:variant>
        <vt:lpwstr>_Toc432513130</vt:lpwstr>
      </vt:variant>
      <vt:variant>
        <vt:i4>1048591</vt:i4>
      </vt:variant>
      <vt:variant>
        <vt:i4>11</vt:i4>
      </vt:variant>
      <vt:variant>
        <vt:i4>0</vt:i4>
      </vt:variant>
      <vt:variant>
        <vt:i4>5</vt:i4>
      </vt:variant>
      <vt:variant>
        <vt:lpwstr/>
      </vt:variant>
      <vt:variant>
        <vt:lpwstr>_Toc432513129</vt:lpwstr>
      </vt:variant>
      <vt:variant>
        <vt:i4>1048590</vt:i4>
      </vt:variant>
      <vt:variant>
        <vt:i4>5</vt:i4>
      </vt:variant>
      <vt:variant>
        <vt:i4>0</vt:i4>
      </vt:variant>
      <vt:variant>
        <vt:i4>5</vt:i4>
      </vt:variant>
      <vt:variant>
        <vt:lpwstr/>
      </vt:variant>
      <vt:variant>
        <vt:lpwstr>_Toc432513128</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document: Threat abatement plan for competition and land degradation by rabbits</dc:title>
  <dc:creator/>
  <cp:lastModifiedBy/>
  <cp:revision>1</cp:revision>
  <dcterms:created xsi:type="dcterms:W3CDTF">2017-01-02T23:50:00Z</dcterms:created>
  <dcterms:modified xsi:type="dcterms:W3CDTF">2017-01-03T00:03:00Z</dcterms:modified>
</cp:coreProperties>
</file>