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E7430C1" w14:textId="27BE6FE1" w:rsidR="00934FBE" w:rsidRDefault="00021430" w:rsidP="002D155E">
      <w:pPr>
        <w:pStyle w:val="Heading1"/>
        <w:ind w:left="720"/>
      </w:pPr>
      <w:bookmarkStart w:id="0" w:name="_Toc12541021"/>
      <w:bookmarkStart w:id="1" w:name="_Toc12953178"/>
      <w:bookmarkStart w:id="2" w:name="_Toc12953361"/>
      <w:r>
        <w:t>Tuart</w:t>
      </w:r>
      <w:r w:rsidR="0082426F" w:rsidRPr="00D11BEC">
        <w:t xml:space="preserve"> </w:t>
      </w:r>
      <w:r w:rsidR="001C2445">
        <w:t>W</w:t>
      </w:r>
      <w:r w:rsidR="0082426F" w:rsidRPr="00D11BEC">
        <w:t>oo</w:t>
      </w:r>
      <w:bookmarkStart w:id="3" w:name="_GoBack"/>
      <w:bookmarkEnd w:id="3"/>
      <w:r w:rsidR="0082426F" w:rsidRPr="00D11BEC">
        <w:t xml:space="preserve">dlands and </w:t>
      </w:r>
      <w:r w:rsidR="001C2445">
        <w:t>F</w:t>
      </w:r>
      <w:r w:rsidR="0082426F" w:rsidRPr="00D11BEC">
        <w:t>orests of the Swan Coastal Plain</w:t>
      </w:r>
      <w:r w:rsidR="007E4574" w:rsidRPr="00D11BEC">
        <w:t>: A</w:t>
      </w:r>
      <w:r w:rsidR="00141199">
        <w:t xml:space="preserve"> Nationally </w:t>
      </w:r>
      <w:r w:rsidR="009558E0">
        <w:t xml:space="preserve">Significant </w:t>
      </w:r>
      <w:r w:rsidR="00141199">
        <w:t>Ecological C</w:t>
      </w:r>
      <w:r w:rsidR="008B0590" w:rsidRPr="00D11BEC">
        <w:t>ommunity</w:t>
      </w:r>
      <w:bookmarkEnd w:id="0"/>
      <w:bookmarkEnd w:id="1"/>
      <w:bookmarkEnd w:id="2"/>
    </w:p>
    <w:p w14:paraId="43B36E1F" w14:textId="4258C07A" w:rsidR="00F2358B" w:rsidRPr="00141199" w:rsidRDefault="00FC4445" w:rsidP="00DF1AC6">
      <w:pPr>
        <w:spacing w:after="200"/>
      </w:pPr>
      <w:r>
        <w:rPr>
          <w:noProof/>
        </w:rPr>
        <mc:AlternateContent>
          <mc:Choice Requires="wpg">
            <w:drawing>
              <wp:anchor distT="0" distB="0" distL="114300" distR="114300" simplePos="0" relativeHeight="251669504" behindDoc="0" locked="0" layoutInCell="1" allowOverlap="1" wp14:anchorId="48ACBB80" wp14:editId="363A27C0">
                <wp:simplePos x="0" y="0"/>
                <wp:positionH relativeFrom="column">
                  <wp:posOffset>-979170</wp:posOffset>
                </wp:positionH>
                <wp:positionV relativeFrom="paragraph">
                  <wp:posOffset>487680</wp:posOffset>
                </wp:positionV>
                <wp:extent cx="7898765" cy="5179060"/>
                <wp:effectExtent l="0" t="0" r="6985" b="2540"/>
                <wp:wrapNone/>
                <wp:docPr id="28" name="Group 28" title="A photo of Tuart Woodlands at Lake Clifton town site"/>
                <wp:cNvGraphicFramePr/>
                <a:graphic xmlns:a="http://schemas.openxmlformats.org/drawingml/2006/main">
                  <a:graphicData uri="http://schemas.microsoft.com/office/word/2010/wordprocessingGroup">
                    <wpg:wgp>
                      <wpg:cNvGrpSpPr/>
                      <wpg:grpSpPr>
                        <a:xfrm>
                          <a:off x="0" y="0"/>
                          <a:ext cx="7898765" cy="5179060"/>
                          <a:chOff x="0" y="0"/>
                          <a:chExt cx="7898765" cy="5179060"/>
                        </a:xfrm>
                      </wpg:grpSpPr>
                      <pic:pic xmlns:pic="http://schemas.openxmlformats.org/drawingml/2006/picture">
                        <pic:nvPicPr>
                          <pic:cNvPr id="1" name="Picture 1"/>
                          <pic:cNvPicPr>
                            <a:picLocks noChangeAspect="1"/>
                          </pic:cNvPicPr>
                        </pic:nvPicPr>
                        <pic:blipFill>
                          <a:blip r:embed="rId7" cstate="email">
                            <a:extLst>
                              <a:ext uri="{28A0092B-C50C-407E-A947-70E740481C1C}">
                                <a14:useLocalDpi xmlns:a14="http://schemas.microsoft.com/office/drawing/2010/main"/>
                              </a:ext>
                            </a:extLst>
                          </a:blip>
                          <a:stretch>
                            <a:fillRect/>
                          </a:stretch>
                        </pic:blipFill>
                        <pic:spPr>
                          <a:xfrm>
                            <a:off x="0" y="5095875"/>
                            <a:ext cx="7898765" cy="83185"/>
                          </a:xfrm>
                          <a:prstGeom prst="rect">
                            <a:avLst/>
                          </a:prstGeom>
                        </pic:spPr>
                      </pic:pic>
                      <pic:pic xmlns:pic="http://schemas.openxmlformats.org/drawingml/2006/picture">
                        <pic:nvPicPr>
                          <pic:cNvPr id="5" name="Picture 5"/>
                          <pic:cNvPicPr>
                            <a:picLocks noChangeAspect="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257175" y="0"/>
                            <a:ext cx="7573010" cy="5046345"/>
                          </a:xfrm>
                          <a:prstGeom prst="rect">
                            <a:avLst/>
                          </a:prstGeom>
                          <a:noFill/>
                          <a:ln>
                            <a:noFill/>
                          </a:ln>
                        </pic:spPr>
                      </pic:pic>
                    </wpg:wgp>
                  </a:graphicData>
                </a:graphic>
              </wp:anchor>
            </w:drawing>
          </mc:Choice>
          <mc:Fallback>
            <w:pict>
              <v:group w14:anchorId="5E99BD3D" id="Group 28" o:spid="_x0000_s1026" alt="Title: A photo of Tuart Woodlands at Lake Clifton town site - Description: A photo of Tuart Woodlands at Lake Clifton town site. Copyright, The Department of the Environment and Energy" style="position:absolute;margin-left:-77.1pt;margin-top:38.4pt;width:621.95pt;height:407.8pt;z-index:251669504" coordsize="78987,51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top:50958;width:78987;height: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Yk6u+AAAA2gAAAA8AAABkcnMvZG93bnJldi54bWxET02LwjAQvS/4H8IIXkTTCrtINYq4K3ha&#10;tOp9aMa22kxKE7X6640geBoe73Om89ZU4kqNKy0riIcRCOLM6pJzBfvdajAG4TyyxsoyKbiTg/ms&#10;8zXFRNsbb+ma+lyEEHYJKii8rxMpXVaQQTe0NXHgjrYx6ANscqkbvIVwU8lRFP1IgyWHhgJrWhaU&#10;ndOLUZAi//a/Xbw+LP5OLDfHfvWI/5XqddvFBISn1n/Eb/dah/nweuV15ewJ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vYk6u+AAAA2gAAAA8AAAAAAAAAAAAAAAAAnwIAAGRy&#10;cy9kb3ducmV2LnhtbFBLBQYAAAAABAAEAPcAAACKAwAAAAA=&#10;">
                  <v:imagedata r:id="rId15" o:title=""/>
                  <v:path arrowok="t"/>
                </v:shape>
                <v:shape id="Picture 5" o:spid="_x0000_s1028" type="#_x0000_t75" style="position:absolute;left:2571;width:75730;height:50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Irt7BAAAA2gAAAA8AAABkcnMvZG93bnJldi54bWxEj8FqwzAQRO+F/IPYQm+NbAc3xYliQoMh&#10;V6v9gMXa2E6tlbHU2Pn7KlDocZiZN8y+XOwgbjT53rGCdJ2AIG6c6blV8PVZvb6D8AHZ4OCYFNzJ&#10;Q3lYPe2xMG7mmm46tCJC2BeooAthLKT0TUcW/dqNxNG7uMliiHJqpZlwjnA7yCxJ3qTFnuNChyN9&#10;dNR86x+rQGfbelNhs00vOs31Zjml1XxV6uV5Oe5ABFrCf/ivfTYKcnhciTdAH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FIrt7BAAAA2gAAAA8AAAAAAAAAAAAAAAAAnwIA&#10;AGRycy9kb3ducmV2LnhtbFBLBQYAAAAABAAEAPcAAACNAwAAAAA=&#10;">
                  <v:imagedata r:id="rId16" o:title="IMG_8670 Tuart woodlands at Lake Clifton townsite"/>
                  <v:path arrowok="t"/>
                </v:shape>
              </v:group>
            </w:pict>
          </mc:Fallback>
        </mc:AlternateContent>
      </w:r>
      <w:r w:rsidR="00DF1AC6">
        <w:br w:type="page"/>
      </w:r>
    </w:p>
    <w:p w14:paraId="50E46E61" w14:textId="77777777" w:rsidR="00F2358B" w:rsidRPr="00141199" w:rsidRDefault="00F2358B" w:rsidP="00F2358B">
      <w:pPr>
        <w:autoSpaceDE w:val="0"/>
        <w:autoSpaceDN w:val="0"/>
        <w:adjustRightInd w:val="0"/>
        <w:spacing w:after="0" w:line="240" w:lineRule="auto"/>
        <w:rPr>
          <w:rFonts w:cs="Times New Roman"/>
          <w:color w:val="14161A"/>
          <w:sz w:val="22"/>
        </w:rPr>
      </w:pPr>
      <w:r w:rsidRPr="00141199">
        <w:rPr>
          <w:rFonts w:cs="Times New Roman"/>
          <w:color w:val="14161A"/>
          <w:sz w:val="22"/>
        </w:rPr>
        <w:lastRenderedPageBreak/>
        <w:t xml:space="preserve">This guide is designed to assist </w:t>
      </w:r>
      <w:r w:rsidRPr="00141199">
        <w:rPr>
          <w:rFonts w:cs="Times New Roman"/>
          <w:color w:val="000000"/>
          <w:sz w:val="22"/>
        </w:rPr>
        <w:t xml:space="preserve">land managers, owners </w:t>
      </w:r>
      <w:r w:rsidRPr="00141199">
        <w:rPr>
          <w:rFonts w:cs="Times New Roman"/>
          <w:color w:val="14161A"/>
          <w:sz w:val="22"/>
        </w:rPr>
        <w:t>and occupiers, as well as environmental assessment</w:t>
      </w:r>
    </w:p>
    <w:p w14:paraId="052117AC" w14:textId="23478315" w:rsidR="00141199" w:rsidRDefault="00F2358B" w:rsidP="00F2358B">
      <w:pPr>
        <w:autoSpaceDE w:val="0"/>
        <w:autoSpaceDN w:val="0"/>
        <w:adjustRightInd w:val="0"/>
        <w:spacing w:after="0" w:line="240" w:lineRule="auto"/>
        <w:rPr>
          <w:rFonts w:cs="Times New Roman"/>
          <w:i/>
          <w:iCs/>
          <w:color w:val="14161A"/>
          <w:sz w:val="22"/>
        </w:rPr>
      </w:pPr>
      <w:r w:rsidRPr="00141199">
        <w:rPr>
          <w:rFonts w:cs="Times New Roman"/>
          <w:color w:val="14161A"/>
          <w:sz w:val="22"/>
        </w:rPr>
        <w:t>officers and consultants, to identify, assess and manage the</w:t>
      </w:r>
      <w:r w:rsidR="00141199">
        <w:rPr>
          <w:rFonts w:cs="Times New Roman"/>
          <w:color w:val="14161A"/>
          <w:sz w:val="22"/>
        </w:rPr>
        <w:t xml:space="preserve"> </w:t>
      </w:r>
      <w:r w:rsidR="00141199">
        <w:rPr>
          <w:rFonts w:cs="Times New Roman"/>
          <w:color w:val="191A1E"/>
          <w:sz w:val="22"/>
        </w:rPr>
        <w:t>Tuart</w:t>
      </w:r>
      <w:r w:rsidR="00141199" w:rsidRPr="007E4574">
        <w:rPr>
          <w:rFonts w:cs="Times New Roman"/>
          <w:color w:val="191A1E"/>
          <w:sz w:val="22"/>
        </w:rPr>
        <w:t xml:space="preserve"> </w:t>
      </w:r>
      <w:r w:rsidR="00141199" w:rsidRPr="00B746F1">
        <w:rPr>
          <w:rFonts w:cs="Times New Roman"/>
          <w:color w:val="191A1E"/>
          <w:sz w:val="22"/>
        </w:rPr>
        <w:t>(</w:t>
      </w:r>
      <w:r w:rsidR="00141199" w:rsidRPr="00141199">
        <w:rPr>
          <w:rFonts w:cs="Times New Roman"/>
          <w:i/>
          <w:color w:val="191A1E"/>
          <w:sz w:val="22"/>
        </w:rPr>
        <w:t xml:space="preserve">Eucalyptus </w:t>
      </w:r>
      <w:proofErr w:type="spellStart"/>
      <w:r w:rsidR="00141199" w:rsidRPr="00141199">
        <w:rPr>
          <w:rFonts w:cs="Times New Roman"/>
          <w:i/>
          <w:color w:val="191A1E"/>
          <w:sz w:val="22"/>
        </w:rPr>
        <w:t>gomphocephala</w:t>
      </w:r>
      <w:proofErr w:type="spellEnd"/>
      <w:r w:rsidR="00141199" w:rsidRPr="00B746F1">
        <w:rPr>
          <w:rFonts w:cs="Times New Roman"/>
          <w:color w:val="191A1E"/>
          <w:sz w:val="22"/>
        </w:rPr>
        <w:t>)</w:t>
      </w:r>
      <w:r w:rsidR="00141199" w:rsidRPr="00141199">
        <w:rPr>
          <w:rFonts w:cs="Times New Roman"/>
          <w:i/>
          <w:color w:val="191A1E"/>
          <w:sz w:val="22"/>
        </w:rPr>
        <w:t xml:space="preserve"> </w:t>
      </w:r>
      <w:r w:rsidR="00141199">
        <w:rPr>
          <w:rFonts w:cs="Times New Roman"/>
          <w:color w:val="191A1E"/>
          <w:sz w:val="22"/>
        </w:rPr>
        <w:t>Woodlands</w:t>
      </w:r>
      <w:r w:rsidR="00141199" w:rsidRPr="007E4574">
        <w:rPr>
          <w:rFonts w:cs="Times New Roman"/>
          <w:color w:val="191A1E"/>
          <w:sz w:val="22"/>
        </w:rPr>
        <w:t xml:space="preserve"> and </w:t>
      </w:r>
      <w:r w:rsidR="00141199">
        <w:rPr>
          <w:rFonts w:cs="Times New Roman"/>
          <w:color w:val="191A1E"/>
          <w:sz w:val="22"/>
        </w:rPr>
        <w:t>Forests</w:t>
      </w:r>
      <w:r w:rsidR="00141199" w:rsidRPr="007E4574">
        <w:rPr>
          <w:rFonts w:cs="Times New Roman"/>
          <w:color w:val="191A1E"/>
          <w:sz w:val="22"/>
        </w:rPr>
        <w:t xml:space="preserve"> of the Swan Coastal Plain ecological community</w:t>
      </w:r>
      <w:r w:rsidRPr="00141199">
        <w:rPr>
          <w:rFonts w:cs="Times New Roman"/>
          <w:color w:val="14161A"/>
          <w:sz w:val="22"/>
        </w:rPr>
        <w:t>; a threatened ecological community,</w:t>
      </w:r>
      <w:r w:rsidR="00141199">
        <w:rPr>
          <w:rFonts w:cs="Times New Roman"/>
          <w:color w:val="14161A"/>
          <w:sz w:val="22"/>
        </w:rPr>
        <w:t xml:space="preserve"> </w:t>
      </w:r>
      <w:r w:rsidRPr="00141199">
        <w:rPr>
          <w:rFonts w:cs="Times New Roman"/>
          <w:color w:val="14161A"/>
          <w:sz w:val="22"/>
        </w:rPr>
        <w:t xml:space="preserve">listed as </w:t>
      </w:r>
      <w:r w:rsidR="009558E0">
        <w:rPr>
          <w:rFonts w:cs="Times New Roman"/>
          <w:color w:val="14161A"/>
          <w:sz w:val="22"/>
        </w:rPr>
        <w:t xml:space="preserve">critically </w:t>
      </w:r>
      <w:r w:rsidRPr="00141199">
        <w:rPr>
          <w:rFonts w:cs="Times New Roman"/>
          <w:color w:val="14161A"/>
          <w:sz w:val="22"/>
        </w:rPr>
        <w:t xml:space="preserve">endangered under Australia’s national environmental law, the </w:t>
      </w:r>
      <w:r w:rsidRPr="00141199">
        <w:rPr>
          <w:rFonts w:cs="Times New Roman"/>
          <w:i/>
          <w:iCs/>
          <w:color w:val="14161A"/>
          <w:sz w:val="22"/>
        </w:rPr>
        <w:t>Environm</w:t>
      </w:r>
      <w:r w:rsidR="00141199" w:rsidRPr="00141199">
        <w:rPr>
          <w:rFonts w:cs="Times New Roman"/>
          <w:i/>
          <w:iCs/>
          <w:color w:val="14161A"/>
          <w:sz w:val="22"/>
        </w:rPr>
        <w:t>ent Protection an</w:t>
      </w:r>
      <w:r w:rsidR="00141199">
        <w:rPr>
          <w:rFonts w:cs="Times New Roman"/>
          <w:i/>
          <w:iCs/>
          <w:color w:val="14161A"/>
          <w:sz w:val="22"/>
        </w:rPr>
        <w:t xml:space="preserve">d </w:t>
      </w:r>
      <w:r w:rsidR="00141199" w:rsidRPr="00141199">
        <w:rPr>
          <w:rFonts w:cs="Times New Roman"/>
          <w:i/>
          <w:iCs/>
          <w:color w:val="14161A"/>
          <w:sz w:val="22"/>
        </w:rPr>
        <w:t>Biodiversity</w:t>
      </w:r>
      <w:r w:rsidR="00141199">
        <w:rPr>
          <w:rFonts w:cs="Times New Roman"/>
          <w:i/>
          <w:iCs/>
          <w:color w:val="14161A"/>
          <w:sz w:val="22"/>
        </w:rPr>
        <w:t xml:space="preserve"> </w:t>
      </w:r>
      <w:r w:rsidRPr="00141199">
        <w:rPr>
          <w:rFonts w:cs="Times New Roman"/>
          <w:i/>
          <w:iCs/>
          <w:color w:val="14161A"/>
          <w:sz w:val="22"/>
        </w:rPr>
        <w:t xml:space="preserve">Conservation Act 1999 </w:t>
      </w:r>
      <w:r w:rsidRPr="00141199">
        <w:rPr>
          <w:rFonts w:cs="Times New Roman"/>
          <w:color w:val="14161A"/>
          <w:sz w:val="22"/>
        </w:rPr>
        <w:t>(EPBC Act)</w:t>
      </w:r>
      <w:r w:rsidR="00141199" w:rsidRPr="00141199">
        <w:rPr>
          <w:rFonts w:cs="Times New Roman"/>
          <w:i/>
          <w:iCs/>
          <w:color w:val="14161A"/>
          <w:sz w:val="22"/>
        </w:rPr>
        <w:t>.</w:t>
      </w:r>
    </w:p>
    <w:p w14:paraId="504B96A3" w14:textId="6195C945" w:rsidR="00F2358B" w:rsidRPr="00141199" w:rsidRDefault="00F2358B" w:rsidP="00141199">
      <w:pPr>
        <w:autoSpaceDE w:val="0"/>
        <w:autoSpaceDN w:val="0"/>
        <w:adjustRightInd w:val="0"/>
        <w:spacing w:before="240" w:after="0" w:line="240" w:lineRule="auto"/>
        <w:rPr>
          <w:rFonts w:cs="Times New Roman"/>
          <w:i/>
          <w:iCs/>
          <w:color w:val="14161A"/>
          <w:sz w:val="22"/>
        </w:rPr>
      </w:pPr>
      <w:r w:rsidRPr="00141199">
        <w:rPr>
          <w:rFonts w:cs="Times New Roman"/>
          <w:color w:val="14161A"/>
          <w:sz w:val="22"/>
        </w:rPr>
        <w:t>This guide is a companion document to the approved Conservation Advice, which can be found on the</w:t>
      </w:r>
    </w:p>
    <w:p w14:paraId="3F9463F2" w14:textId="2493C516" w:rsidR="00725401" w:rsidRPr="009558E0" w:rsidRDefault="00F2358B" w:rsidP="009558E0">
      <w:pPr>
        <w:autoSpaceDE w:val="0"/>
        <w:autoSpaceDN w:val="0"/>
        <w:adjustRightInd w:val="0"/>
        <w:spacing w:after="0" w:line="240" w:lineRule="auto"/>
        <w:rPr>
          <w:rFonts w:cs="Times New Roman"/>
          <w:color w:val="004F93"/>
          <w:sz w:val="22"/>
        </w:rPr>
      </w:pPr>
      <w:r w:rsidRPr="00141199">
        <w:rPr>
          <w:rFonts w:cs="Times New Roman"/>
          <w:color w:val="14161A"/>
          <w:sz w:val="22"/>
        </w:rPr>
        <w:t>Australian Government’s Species Profile a</w:t>
      </w:r>
      <w:r w:rsidR="00141199" w:rsidRPr="00141199">
        <w:rPr>
          <w:rFonts w:cs="Times New Roman"/>
          <w:color w:val="14161A"/>
          <w:sz w:val="22"/>
        </w:rPr>
        <w:t xml:space="preserve">nd Threats (SPRAT) database at: </w:t>
      </w:r>
      <w:hyperlink r:id="rId17" w:history="1">
        <w:r w:rsidR="00141199" w:rsidRPr="00977FDD">
          <w:rPr>
            <w:rStyle w:val="Hyperlink"/>
            <w:rFonts w:cs="Times New Roman"/>
            <w:sz w:val="22"/>
            <w:szCs w:val="18"/>
          </w:rPr>
          <w:t>www.environment.gov.au/cgi-bin/sprat/public/publiclookupcommunities.pl</w:t>
        </w:r>
      </w:hyperlink>
      <w:r w:rsidR="00141199" w:rsidRPr="007E4574">
        <w:rPr>
          <w:rFonts w:cs="Times New Roman"/>
          <w:color w:val="191A1E"/>
          <w:sz w:val="22"/>
        </w:rPr>
        <w:t xml:space="preserve">. </w:t>
      </w:r>
      <w:r w:rsidRPr="00141199">
        <w:rPr>
          <w:rFonts w:cs="Times New Roman"/>
          <w:color w:val="14161A"/>
          <w:sz w:val="22"/>
        </w:rPr>
        <w:t>Click on the ‘Details’ link alongside the ecological community name to down</w:t>
      </w:r>
      <w:r w:rsidR="00360885">
        <w:rPr>
          <w:rFonts w:cs="Times New Roman"/>
          <w:color w:val="14161A"/>
          <w:sz w:val="22"/>
        </w:rPr>
        <w:t>load the documents and map</w:t>
      </w:r>
      <w:r w:rsidR="00141199" w:rsidRPr="00141199">
        <w:rPr>
          <w:rFonts w:cs="Times New Roman"/>
          <w:color w:val="14161A"/>
          <w:sz w:val="22"/>
        </w:rPr>
        <w:t xml:space="preserve"> for</w:t>
      </w:r>
      <w:r w:rsidR="00141199">
        <w:rPr>
          <w:rFonts w:cs="Times New Roman"/>
          <w:color w:val="14161A"/>
          <w:sz w:val="22"/>
        </w:rPr>
        <w:t xml:space="preserve"> </w:t>
      </w:r>
      <w:r w:rsidRPr="00141199">
        <w:rPr>
          <w:rFonts w:cs="Times New Roman"/>
          <w:color w:val="14161A"/>
          <w:sz w:val="22"/>
        </w:rPr>
        <w:t>the listed ecological community.</w:t>
      </w:r>
      <w:r w:rsidR="00141199">
        <w:rPr>
          <w:rFonts w:cs="Times New Roman"/>
          <w:color w:val="14161A"/>
          <w:sz w:val="22"/>
        </w:rPr>
        <w:t xml:space="preserve">  </w:t>
      </w:r>
    </w:p>
    <w:p w14:paraId="4443DD18" w14:textId="77777777" w:rsidR="00141199" w:rsidRDefault="00141199" w:rsidP="00141199">
      <w:pPr>
        <w:autoSpaceDE w:val="0"/>
        <w:autoSpaceDN w:val="0"/>
        <w:adjustRightInd w:val="0"/>
        <w:spacing w:before="240" w:after="0" w:line="240" w:lineRule="auto"/>
        <w:rPr>
          <w:rFonts w:cs="Times New Roman"/>
          <w:color w:val="14161A"/>
          <w:sz w:val="22"/>
        </w:rPr>
      </w:pPr>
    </w:p>
    <w:p w14:paraId="3B238AB5" w14:textId="77777777" w:rsidR="00141199" w:rsidRDefault="00141199" w:rsidP="00141199">
      <w:pPr>
        <w:autoSpaceDE w:val="0"/>
        <w:autoSpaceDN w:val="0"/>
        <w:adjustRightInd w:val="0"/>
        <w:spacing w:before="240" w:after="0" w:line="240" w:lineRule="auto"/>
        <w:rPr>
          <w:rFonts w:cs="Times New Roman"/>
          <w:color w:val="14161A"/>
          <w:sz w:val="22"/>
        </w:rPr>
      </w:pPr>
    </w:p>
    <w:p w14:paraId="5D8D0E08" w14:textId="77777777" w:rsidR="00141199" w:rsidRDefault="00141199" w:rsidP="00141199">
      <w:pPr>
        <w:autoSpaceDE w:val="0"/>
        <w:autoSpaceDN w:val="0"/>
        <w:adjustRightInd w:val="0"/>
        <w:spacing w:before="240" w:after="0" w:line="240" w:lineRule="auto"/>
        <w:rPr>
          <w:rFonts w:cs="Times New Roman"/>
          <w:color w:val="14161A"/>
          <w:sz w:val="22"/>
        </w:rPr>
      </w:pPr>
    </w:p>
    <w:p w14:paraId="07601F4D" w14:textId="77777777" w:rsidR="00141199" w:rsidRDefault="00141199" w:rsidP="00141199">
      <w:pPr>
        <w:autoSpaceDE w:val="0"/>
        <w:autoSpaceDN w:val="0"/>
        <w:adjustRightInd w:val="0"/>
        <w:spacing w:before="240" w:after="0" w:line="240" w:lineRule="auto"/>
        <w:rPr>
          <w:rFonts w:cs="Times New Roman"/>
          <w:color w:val="14161A"/>
          <w:sz w:val="22"/>
        </w:rPr>
      </w:pPr>
    </w:p>
    <w:p w14:paraId="0D9D9103" w14:textId="77777777" w:rsidR="00141199" w:rsidRDefault="00141199" w:rsidP="00141199">
      <w:pPr>
        <w:autoSpaceDE w:val="0"/>
        <w:autoSpaceDN w:val="0"/>
        <w:adjustRightInd w:val="0"/>
        <w:spacing w:before="240" w:after="0" w:line="240" w:lineRule="auto"/>
        <w:rPr>
          <w:rFonts w:cs="Times New Roman"/>
          <w:color w:val="14161A"/>
          <w:sz w:val="22"/>
        </w:rPr>
      </w:pPr>
    </w:p>
    <w:p w14:paraId="01315D45" w14:textId="77777777" w:rsidR="009558E0" w:rsidRDefault="009558E0" w:rsidP="00141199">
      <w:pPr>
        <w:autoSpaceDE w:val="0"/>
        <w:autoSpaceDN w:val="0"/>
        <w:adjustRightInd w:val="0"/>
        <w:spacing w:before="240" w:after="0" w:line="240" w:lineRule="auto"/>
        <w:rPr>
          <w:rFonts w:cs="Times New Roman"/>
          <w:color w:val="14161A"/>
          <w:sz w:val="22"/>
        </w:rPr>
      </w:pPr>
    </w:p>
    <w:p w14:paraId="5DD3D963" w14:textId="77777777" w:rsidR="009558E0" w:rsidRDefault="009558E0" w:rsidP="00141199">
      <w:pPr>
        <w:autoSpaceDE w:val="0"/>
        <w:autoSpaceDN w:val="0"/>
        <w:adjustRightInd w:val="0"/>
        <w:spacing w:before="240" w:after="0" w:line="240" w:lineRule="auto"/>
        <w:rPr>
          <w:rFonts w:cs="Times New Roman"/>
          <w:color w:val="14161A"/>
          <w:sz w:val="22"/>
        </w:rPr>
      </w:pPr>
    </w:p>
    <w:p w14:paraId="70D0D0DE" w14:textId="097C09B6" w:rsidR="00141199" w:rsidRDefault="00141199" w:rsidP="00EC36F3">
      <w:pPr>
        <w:tabs>
          <w:tab w:val="left" w:pos="2579"/>
        </w:tabs>
        <w:autoSpaceDE w:val="0"/>
        <w:autoSpaceDN w:val="0"/>
        <w:adjustRightInd w:val="0"/>
        <w:spacing w:before="240" w:after="0" w:line="240" w:lineRule="auto"/>
        <w:rPr>
          <w:rFonts w:cs="Times New Roman"/>
          <w:color w:val="14161A"/>
          <w:sz w:val="22"/>
        </w:rPr>
      </w:pPr>
    </w:p>
    <w:p w14:paraId="4244D2CF" w14:textId="77777777" w:rsidR="00141199" w:rsidRPr="00141199" w:rsidRDefault="00141199" w:rsidP="00141199">
      <w:pPr>
        <w:autoSpaceDE w:val="0"/>
        <w:autoSpaceDN w:val="0"/>
        <w:adjustRightInd w:val="0"/>
        <w:spacing w:before="240" w:after="0" w:line="240" w:lineRule="auto"/>
        <w:rPr>
          <w:rFonts w:cs="Times New Roman"/>
          <w:color w:val="14161A"/>
          <w:sz w:val="22"/>
        </w:rPr>
      </w:pPr>
    </w:p>
    <w:p w14:paraId="1B629BD8" w14:textId="587FE2F5" w:rsidR="00141199" w:rsidRDefault="00141199" w:rsidP="00141199">
      <w:pPr>
        <w:autoSpaceDE w:val="0"/>
        <w:autoSpaceDN w:val="0"/>
        <w:adjustRightInd w:val="0"/>
        <w:spacing w:after="0" w:line="240" w:lineRule="auto"/>
        <w:rPr>
          <w:rFonts w:ascii="AGaramondPro-Bold" w:hAnsi="AGaramondPro-Bold" w:cs="AGaramondPro-Bold"/>
          <w:b/>
          <w:bCs/>
          <w:color w:val="818085"/>
          <w:sz w:val="18"/>
          <w:szCs w:val="18"/>
        </w:rPr>
      </w:pPr>
      <w:r>
        <w:rPr>
          <w:rFonts w:ascii="AGaramondPro-Bold" w:hAnsi="AGaramondPro-Bold" w:cs="AGaramondPro-Bold"/>
          <w:b/>
          <w:bCs/>
          <w:color w:val="818085"/>
          <w:sz w:val="18"/>
          <w:szCs w:val="18"/>
        </w:rPr>
        <w:t>© Copyright Commonwealth of Australia, 2019.</w:t>
      </w:r>
    </w:p>
    <w:p w14:paraId="666AA62C" w14:textId="77777777" w:rsidR="00141199" w:rsidRDefault="00141199" w:rsidP="00141199">
      <w:pPr>
        <w:autoSpaceDE w:val="0"/>
        <w:autoSpaceDN w:val="0"/>
        <w:adjustRightInd w:val="0"/>
        <w:spacing w:after="0" w:line="240" w:lineRule="auto"/>
        <w:rPr>
          <w:rFonts w:ascii="AGaramondPro-Bold" w:hAnsi="AGaramondPro-Bold" w:cs="AGaramondPro-Bold"/>
          <w:b/>
          <w:bCs/>
          <w:color w:val="818085"/>
          <w:sz w:val="18"/>
          <w:szCs w:val="18"/>
        </w:rPr>
      </w:pPr>
    </w:p>
    <w:p w14:paraId="31017314" w14:textId="1D54BAA3" w:rsidR="00141199" w:rsidRDefault="00141199" w:rsidP="00141199">
      <w:pPr>
        <w:autoSpaceDE w:val="0"/>
        <w:autoSpaceDN w:val="0"/>
        <w:adjustRightInd w:val="0"/>
        <w:spacing w:after="0" w:line="240" w:lineRule="auto"/>
        <w:rPr>
          <w:rFonts w:ascii="AGaramondPro-Regular" w:hAnsi="AGaramondPro-Regular" w:cs="AGaramondPro-Regular"/>
          <w:color w:val="818085"/>
          <w:sz w:val="18"/>
          <w:szCs w:val="18"/>
        </w:rPr>
      </w:pPr>
      <w:r w:rsidRPr="00141199">
        <w:rPr>
          <w:rFonts w:ascii="AGaramondPro-Italic" w:hAnsi="AGaramondPro-Italic" w:cs="AGaramondPro-Italic"/>
          <w:i/>
          <w:iCs/>
          <w:color w:val="818085"/>
          <w:sz w:val="18"/>
          <w:szCs w:val="18"/>
        </w:rPr>
        <w:t xml:space="preserve">Tuart Woodlands and Forests of the Swan Coastal Plain: A </w:t>
      </w:r>
      <w:r>
        <w:rPr>
          <w:rFonts w:ascii="AGaramondPro-Italic" w:hAnsi="AGaramondPro-Italic" w:cs="AGaramondPro-Italic"/>
          <w:i/>
          <w:iCs/>
          <w:color w:val="818085"/>
          <w:sz w:val="18"/>
          <w:szCs w:val="18"/>
        </w:rPr>
        <w:t xml:space="preserve">Nationally </w:t>
      </w:r>
      <w:r w:rsidR="00263D67">
        <w:rPr>
          <w:rFonts w:ascii="AGaramondPro-Italic" w:hAnsi="AGaramondPro-Italic" w:cs="AGaramondPro-Italic"/>
          <w:i/>
          <w:iCs/>
          <w:color w:val="818085"/>
          <w:sz w:val="18"/>
          <w:szCs w:val="18"/>
        </w:rPr>
        <w:t>Significant</w:t>
      </w:r>
      <w:r>
        <w:rPr>
          <w:rFonts w:ascii="AGaramondPro-Italic" w:hAnsi="AGaramondPro-Italic" w:cs="AGaramondPro-Italic"/>
          <w:i/>
          <w:iCs/>
          <w:color w:val="818085"/>
          <w:sz w:val="18"/>
          <w:szCs w:val="18"/>
        </w:rPr>
        <w:t xml:space="preserve"> Ecological Community</w:t>
      </w:r>
    </w:p>
    <w:p w14:paraId="3BC16991" w14:textId="64432F96" w:rsidR="00141199" w:rsidRDefault="00141199" w:rsidP="00141199">
      <w:pPr>
        <w:autoSpaceDE w:val="0"/>
        <w:autoSpaceDN w:val="0"/>
        <w:adjustRightInd w:val="0"/>
        <w:spacing w:after="0" w:line="240" w:lineRule="auto"/>
        <w:rPr>
          <w:rFonts w:ascii="AGaramondPro-Regular" w:hAnsi="AGaramondPro-Regular" w:cs="AGaramondPro-Regular"/>
          <w:color w:val="818085"/>
          <w:sz w:val="18"/>
          <w:szCs w:val="18"/>
        </w:rPr>
      </w:pPr>
      <w:r>
        <w:rPr>
          <w:rFonts w:ascii="AGaramondPro-Regular" w:hAnsi="AGaramondPro-Regular" w:cs="AGaramondPro-Regular"/>
          <w:color w:val="818085"/>
          <w:sz w:val="18"/>
          <w:szCs w:val="18"/>
        </w:rPr>
        <w:t xml:space="preserve">is licensed by the Commonwealth of Australia, for use under a Creative Commons By Attribution 4.0 Australia license with the exception of the Coat of Arms of the Commonwealth of Australia, the logo of the agency responsible for publishing the report, content supplied by third parties, and any images depicting people. For license conditions see: </w:t>
      </w:r>
      <w:hyperlink r:id="rId18" w:history="1">
        <w:r w:rsidRPr="00DA3602">
          <w:rPr>
            <w:rStyle w:val="Hyperlink"/>
            <w:rFonts w:ascii="AGaramondPro-Regular" w:hAnsi="AGaramondPro-Regular" w:cs="AGaramondPro-Regular"/>
            <w:sz w:val="18"/>
            <w:szCs w:val="18"/>
          </w:rPr>
          <w:t>http://creativecommons.org/licenses/by/4.0/</w:t>
        </w:r>
      </w:hyperlink>
    </w:p>
    <w:p w14:paraId="3D32A3A6" w14:textId="77777777" w:rsidR="00141199" w:rsidRDefault="00141199" w:rsidP="00141199">
      <w:pPr>
        <w:autoSpaceDE w:val="0"/>
        <w:autoSpaceDN w:val="0"/>
        <w:adjustRightInd w:val="0"/>
        <w:spacing w:after="0" w:line="240" w:lineRule="auto"/>
        <w:rPr>
          <w:rFonts w:ascii="AGaramondPro-Regular" w:hAnsi="AGaramondPro-Regular" w:cs="AGaramondPro-Regular"/>
          <w:color w:val="818085"/>
          <w:sz w:val="18"/>
          <w:szCs w:val="18"/>
        </w:rPr>
      </w:pPr>
    </w:p>
    <w:p w14:paraId="2311C542" w14:textId="7D6EC690" w:rsidR="00141199" w:rsidRDefault="00141199" w:rsidP="00141199">
      <w:pPr>
        <w:autoSpaceDE w:val="0"/>
        <w:autoSpaceDN w:val="0"/>
        <w:adjustRightInd w:val="0"/>
        <w:spacing w:after="0" w:line="240" w:lineRule="auto"/>
        <w:rPr>
          <w:rFonts w:ascii="AGaramondPro-Regular" w:hAnsi="AGaramondPro-Regular" w:cs="AGaramondPro-Regular"/>
          <w:color w:val="818085"/>
          <w:sz w:val="18"/>
          <w:szCs w:val="18"/>
        </w:rPr>
      </w:pPr>
      <w:r>
        <w:rPr>
          <w:rFonts w:ascii="AGaramondPro-Regular" w:hAnsi="AGaramondPro-Regular" w:cs="AGaramondPro-Regular"/>
          <w:color w:val="818085"/>
          <w:sz w:val="18"/>
          <w:szCs w:val="18"/>
        </w:rPr>
        <w:t>This guide should be attributed as ‘</w:t>
      </w:r>
      <w:r w:rsidRPr="00141199">
        <w:rPr>
          <w:rFonts w:ascii="AGaramondPro-Italic" w:hAnsi="AGaramondPro-Italic" w:cs="AGaramondPro-Italic"/>
          <w:i/>
          <w:iCs/>
          <w:color w:val="818085"/>
          <w:sz w:val="18"/>
          <w:szCs w:val="18"/>
        </w:rPr>
        <w:t xml:space="preserve">Tuart Woodlands and Forests of the Swan Coastal Plain: A Nationally </w:t>
      </w:r>
      <w:r w:rsidR="00263D67">
        <w:rPr>
          <w:rFonts w:ascii="AGaramondPro-Italic" w:hAnsi="AGaramondPro-Italic" w:cs="AGaramondPro-Italic"/>
          <w:i/>
          <w:iCs/>
          <w:color w:val="818085"/>
          <w:sz w:val="18"/>
          <w:szCs w:val="18"/>
        </w:rPr>
        <w:t>Significant</w:t>
      </w:r>
      <w:r w:rsidRPr="00141199">
        <w:rPr>
          <w:rFonts w:ascii="AGaramondPro-Italic" w:hAnsi="AGaramondPro-Italic" w:cs="AGaramondPro-Italic"/>
          <w:i/>
          <w:iCs/>
          <w:color w:val="818085"/>
          <w:sz w:val="18"/>
          <w:szCs w:val="18"/>
        </w:rPr>
        <w:t xml:space="preserve"> Ecological Community</w:t>
      </w:r>
      <w:r>
        <w:rPr>
          <w:rFonts w:ascii="AGaramondPro-Italic" w:hAnsi="AGaramondPro-Italic" w:cs="AGaramondPro-Italic"/>
          <w:i/>
          <w:iCs/>
          <w:color w:val="818085"/>
          <w:sz w:val="18"/>
          <w:szCs w:val="18"/>
        </w:rPr>
        <w:t>, Commonwealth of Australia 2019’</w:t>
      </w:r>
      <w:r>
        <w:rPr>
          <w:rFonts w:ascii="AGaramondPro-Regular" w:hAnsi="AGaramondPro-Regular" w:cs="AGaramondPro-Regular"/>
          <w:color w:val="818085"/>
          <w:sz w:val="18"/>
          <w:szCs w:val="18"/>
        </w:rPr>
        <w:t>.</w:t>
      </w:r>
    </w:p>
    <w:p w14:paraId="3D09780A" w14:textId="77777777" w:rsidR="00141199" w:rsidRDefault="00141199" w:rsidP="00141199">
      <w:pPr>
        <w:autoSpaceDE w:val="0"/>
        <w:autoSpaceDN w:val="0"/>
        <w:adjustRightInd w:val="0"/>
        <w:spacing w:after="0" w:line="240" w:lineRule="auto"/>
        <w:rPr>
          <w:rFonts w:ascii="AGaramondPro-Regular" w:hAnsi="AGaramondPro-Regular" w:cs="AGaramondPro-Regular"/>
          <w:color w:val="818085"/>
          <w:sz w:val="18"/>
          <w:szCs w:val="18"/>
        </w:rPr>
      </w:pPr>
    </w:p>
    <w:p w14:paraId="73A827B1" w14:textId="3ED690C3" w:rsidR="00141199" w:rsidRDefault="00141199" w:rsidP="00141199">
      <w:pPr>
        <w:autoSpaceDE w:val="0"/>
        <w:autoSpaceDN w:val="0"/>
        <w:adjustRightInd w:val="0"/>
        <w:spacing w:after="0" w:line="240" w:lineRule="auto"/>
        <w:rPr>
          <w:rFonts w:ascii="AGaramondPro-Regular" w:hAnsi="AGaramondPro-Regular" w:cs="AGaramondPro-Regular"/>
          <w:color w:val="818085"/>
          <w:sz w:val="18"/>
          <w:szCs w:val="18"/>
        </w:rPr>
      </w:pPr>
      <w:r>
        <w:rPr>
          <w:rFonts w:ascii="AGaramondPro-Regular" w:hAnsi="AGaramondPro-Regular" w:cs="AGaramondPro-Regular"/>
          <w:color w:val="818085"/>
          <w:sz w:val="18"/>
          <w:szCs w:val="18"/>
        </w:rPr>
        <w:t>The Commonwealth of Australia has made all reasonable efforts to identify content supplied by third parties using the</w:t>
      </w:r>
      <w:r w:rsidR="00D6566C">
        <w:rPr>
          <w:rFonts w:ascii="AGaramondPro-Regular" w:hAnsi="AGaramondPro-Regular" w:cs="AGaramondPro-Regular"/>
          <w:color w:val="818085"/>
          <w:sz w:val="18"/>
          <w:szCs w:val="18"/>
        </w:rPr>
        <w:t xml:space="preserve"> </w:t>
      </w:r>
      <w:r>
        <w:rPr>
          <w:rFonts w:ascii="AGaramondPro-Regular" w:hAnsi="AGaramondPro-Regular" w:cs="AGaramondPro-Regular"/>
          <w:color w:val="818085"/>
          <w:sz w:val="18"/>
          <w:szCs w:val="18"/>
        </w:rPr>
        <w:t>following format ‘© [name of third party] ’.</w:t>
      </w:r>
    </w:p>
    <w:p w14:paraId="2F4EEF4D" w14:textId="77777777" w:rsidR="00141199" w:rsidRDefault="00141199" w:rsidP="00141199">
      <w:pPr>
        <w:autoSpaceDE w:val="0"/>
        <w:autoSpaceDN w:val="0"/>
        <w:adjustRightInd w:val="0"/>
        <w:spacing w:after="0" w:line="240" w:lineRule="auto"/>
        <w:rPr>
          <w:rFonts w:ascii="AGaramondPro-Regular" w:hAnsi="AGaramondPro-Regular" w:cs="AGaramondPro-Regular"/>
          <w:color w:val="818085"/>
          <w:sz w:val="18"/>
          <w:szCs w:val="18"/>
        </w:rPr>
      </w:pPr>
    </w:p>
    <w:p w14:paraId="1507A5F8" w14:textId="77777777" w:rsidR="00141199" w:rsidRDefault="00141199" w:rsidP="00141199">
      <w:pPr>
        <w:autoSpaceDE w:val="0"/>
        <w:autoSpaceDN w:val="0"/>
        <w:adjustRightInd w:val="0"/>
        <w:spacing w:after="0" w:line="240" w:lineRule="auto"/>
        <w:rPr>
          <w:rFonts w:ascii="AGaramondPro-Bold" w:hAnsi="AGaramondPro-Bold" w:cs="AGaramondPro-Bold"/>
          <w:b/>
          <w:bCs/>
          <w:color w:val="818085"/>
          <w:sz w:val="18"/>
          <w:szCs w:val="18"/>
        </w:rPr>
      </w:pPr>
      <w:r>
        <w:rPr>
          <w:rFonts w:ascii="AGaramondPro-Bold" w:hAnsi="AGaramondPro-Bold" w:cs="AGaramondPro-Bold"/>
          <w:b/>
          <w:bCs/>
          <w:color w:val="818085"/>
          <w:sz w:val="18"/>
          <w:szCs w:val="18"/>
        </w:rPr>
        <w:t>Disclaimer</w:t>
      </w:r>
    </w:p>
    <w:p w14:paraId="6176C786" w14:textId="77777777" w:rsidR="00141199" w:rsidRDefault="00141199" w:rsidP="00141199">
      <w:pPr>
        <w:autoSpaceDE w:val="0"/>
        <w:autoSpaceDN w:val="0"/>
        <w:adjustRightInd w:val="0"/>
        <w:spacing w:after="0" w:line="240" w:lineRule="auto"/>
        <w:rPr>
          <w:rFonts w:ascii="AGaramondPro-Regular" w:hAnsi="AGaramondPro-Regular" w:cs="AGaramondPro-Regular"/>
          <w:color w:val="818085"/>
          <w:sz w:val="18"/>
          <w:szCs w:val="18"/>
        </w:rPr>
      </w:pPr>
      <w:r>
        <w:rPr>
          <w:rFonts w:ascii="AGaramondPro-Regular" w:hAnsi="AGaramondPro-Regular" w:cs="AGaramondPro-Regular"/>
          <w:color w:val="818085"/>
          <w:sz w:val="18"/>
          <w:szCs w:val="18"/>
        </w:rPr>
        <w:t>The views and opinions expressed in this publication are those of the authors and do not necessarily reflect those of the</w:t>
      </w:r>
    </w:p>
    <w:p w14:paraId="24D154DF" w14:textId="77777777" w:rsidR="00141199" w:rsidRDefault="00141199" w:rsidP="00141199">
      <w:pPr>
        <w:autoSpaceDE w:val="0"/>
        <w:autoSpaceDN w:val="0"/>
        <w:adjustRightInd w:val="0"/>
        <w:spacing w:after="0" w:line="240" w:lineRule="auto"/>
        <w:rPr>
          <w:rFonts w:ascii="AGaramondPro-Regular" w:hAnsi="AGaramondPro-Regular" w:cs="AGaramondPro-Regular"/>
          <w:color w:val="818085"/>
          <w:sz w:val="18"/>
          <w:szCs w:val="18"/>
        </w:rPr>
      </w:pPr>
      <w:r>
        <w:rPr>
          <w:rFonts w:ascii="AGaramondPro-Regular" w:hAnsi="AGaramondPro-Regular" w:cs="AGaramondPro-Regular"/>
          <w:color w:val="818085"/>
          <w:sz w:val="18"/>
          <w:szCs w:val="18"/>
        </w:rPr>
        <w:t>Australian Government.</w:t>
      </w:r>
    </w:p>
    <w:p w14:paraId="023F2462" w14:textId="77777777" w:rsidR="00141199" w:rsidRDefault="00141199" w:rsidP="00141199">
      <w:pPr>
        <w:autoSpaceDE w:val="0"/>
        <w:autoSpaceDN w:val="0"/>
        <w:adjustRightInd w:val="0"/>
        <w:spacing w:after="0" w:line="240" w:lineRule="auto"/>
        <w:rPr>
          <w:rFonts w:ascii="AGaramondPro-Regular" w:hAnsi="AGaramondPro-Regular" w:cs="AGaramondPro-Regular"/>
          <w:color w:val="818085"/>
          <w:sz w:val="18"/>
          <w:szCs w:val="18"/>
        </w:rPr>
      </w:pPr>
    </w:p>
    <w:p w14:paraId="3BBBD90A" w14:textId="289C4157" w:rsidR="00141199" w:rsidRDefault="00141199" w:rsidP="00141199">
      <w:pPr>
        <w:autoSpaceDE w:val="0"/>
        <w:autoSpaceDN w:val="0"/>
        <w:adjustRightInd w:val="0"/>
        <w:spacing w:after="0" w:line="240" w:lineRule="auto"/>
        <w:rPr>
          <w:rFonts w:ascii="AGaramondPro-Regular" w:hAnsi="AGaramondPro-Regular" w:cs="AGaramondPro-Regular"/>
          <w:color w:val="818085"/>
          <w:sz w:val="18"/>
          <w:szCs w:val="18"/>
        </w:rPr>
      </w:pPr>
      <w:r>
        <w:rPr>
          <w:rFonts w:ascii="AGaramondPro-Regular" w:hAnsi="AGaramondPro-Regular" w:cs="AGaramondPro-Regular"/>
          <w:color w:val="818085"/>
          <w:sz w:val="18"/>
          <w:szCs w:val="18"/>
        </w:rPr>
        <w:t>While reasonable efforts have been made to ensure that the contents of this publication are factually correct, the</w:t>
      </w:r>
      <w:r w:rsidR="00D6566C">
        <w:rPr>
          <w:rFonts w:ascii="AGaramondPro-Regular" w:hAnsi="AGaramondPro-Regular" w:cs="AGaramondPro-Regular"/>
          <w:color w:val="818085"/>
          <w:sz w:val="18"/>
          <w:szCs w:val="18"/>
        </w:rPr>
        <w:t xml:space="preserve"> </w:t>
      </w:r>
      <w:r>
        <w:rPr>
          <w:rFonts w:ascii="AGaramondPro-Regular" w:hAnsi="AGaramondPro-Regular" w:cs="AGaramondPro-Regular"/>
          <w:color w:val="818085"/>
          <w:sz w:val="18"/>
          <w:szCs w:val="18"/>
        </w:rPr>
        <w:t>Commonwealth does not accept responsibility for the accuracy or completeness of the contents, and shall not be liable</w:t>
      </w:r>
      <w:r w:rsidR="00D6566C">
        <w:rPr>
          <w:rFonts w:ascii="AGaramondPro-Regular" w:hAnsi="AGaramondPro-Regular" w:cs="AGaramondPro-Regular"/>
          <w:color w:val="818085"/>
          <w:sz w:val="18"/>
          <w:szCs w:val="18"/>
        </w:rPr>
        <w:t xml:space="preserve"> </w:t>
      </w:r>
      <w:r>
        <w:rPr>
          <w:rFonts w:ascii="AGaramondPro-Regular" w:hAnsi="AGaramondPro-Regular" w:cs="AGaramondPro-Regular"/>
          <w:color w:val="818085"/>
          <w:sz w:val="18"/>
          <w:szCs w:val="18"/>
        </w:rPr>
        <w:t>for any loss or damage that may be occasioned directly or indirectly through the use of, or reliance on, the contents of</w:t>
      </w:r>
      <w:r w:rsidR="00D6566C">
        <w:rPr>
          <w:rFonts w:ascii="AGaramondPro-Regular" w:hAnsi="AGaramondPro-Regular" w:cs="AGaramondPro-Regular"/>
          <w:color w:val="818085"/>
          <w:sz w:val="18"/>
          <w:szCs w:val="18"/>
        </w:rPr>
        <w:t xml:space="preserve"> </w:t>
      </w:r>
      <w:r>
        <w:rPr>
          <w:rFonts w:ascii="AGaramondPro-Regular" w:hAnsi="AGaramondPro-Regular" w:cs="AGaramondPro-Regular"/>
          <w:color w:val="818085"/>
          <w:sz w:val="18"/>
          <w:szCs w:val="18"/>
        </w:rPr>
        <w:t>this publication.</w:t>
      </w:r>
    </w:p>
    <w:p w14:paraId="4B637B0C" w14:textId="77777777" w:rsidR="00141199" w:rsidRDefault="00141199" w:rsidP="00141199">
      <w:pPr>
        <w:autoSpaceDE w:val="0"/>
        <w:autoSpaceDN w:val="0"/>
        <w:adjustRightInd w:val="0"/>
        <w:spacing w:after="0" w:line="240" w:lineRule="auto"/>
        <w:rPr>
          <w:rFonts w:ascii="AGaramondPro-Regular" w:hAnsi="AGaramondPro-Regular" w:cs="AGaramondPro-Regular"/>
          <w:color w:val="818085"/>
          <w:sz w:val="18"/>
          <w:szCs w:val="18"/>
        </w:rPr>
      </w:pPr>
    </w:p>
    <w:p w14:paraId="308225DB" w14:textId="77777777" w:rsidR="00141199" w:rsidRDefault="00141199" w:rsidP="00141199">
      <w:pPr>
        <w:autoSpaceDE w:val="0"/>
        <w:autoSpaceDN w:val="0"/>
        <w:adjustRightInd w:val="0"/>
        <w:spacing w:after="0" w:line="240" w:lineRule="auto"/>
        <w:rPr>
          <w:rFonts w:ascii="AGaramondPro-Bold" w:hAnsi="AGaramondPro-Bold" w:cs="AGaramondPro-Bold"/>
          <w:b/>
          <w:bCs/>
          <w:color w:val="818085"/>
          <w:sz w:val="18"/>
          <w:szCs w:val="18"/>
        </w:rPr>
      </w:pPr>
      <w:r>
        <w:rPr>
          <w:rFonts w:ascii="AGaramondPro-Bold" w:hAnsi="AGaramondPro-Bold" w:cs="AGaramondPro-Bold"/>
          <w:b/>
          <w:bCs/>
          <w:color w:val="818085"/>
          <w:sz w:val="18"/>
          <w:szCs w:val="18"/>
        </w:rPr>
        <w:t>Images</w:t>
      </w:r>
    </w:p>
    <w:p w14:paraId="0656D2CA" w14:textId="0A8FD3E3" w:rsidR="00141199" w:rsidRPr="00AB5294" w:rsidRDefault="00141199" w:rsidP="00141199">
      <w:pPr>
        <w:autoSpaceDE w:val="0"/>
        <w:autoSpaceDN w:val="0"/>
        <w:adjustRightInd w:val="0"/>
        <w:spacing w:after="0" w:line="240" w:lineRule="auto"/>
        <w:rPr>
          <w:rFonts w:ascii="AGaramondPro-Regular" w:hAnsi="AGaramondPro-Regular" w:cs="AGaramondPro-Regular"/>
          <w:color w:val="808080" w:themeColor="background1" w:themeShade="80"/>
          <w:sz w:val="18"/>
          <w:szCs w:val="18"/>
        </w:rPr>
      </w:pPr>
      <w:r w:rsidRPr="00AB5294">
        <w:rPr>
          <w:rFonts w:ascii="AGaramondPro-Italic" w:hAnsi="AGaramondPro-Italic" w:cs="AGaramondPro-Italic"/>
          <w:i/>
          <w:iCs/>
          <w:color w:val="808080" w:themeColor="background1" w:themeShade="80"/>
          <w:sz w:val="18"/>
          <w:szCs w:val="18"/>
        </w:rPr>
        <w:t>Front cover</w:t>
      </w:r>
      <w:r w:rsidR="00AB5294" w:rsidRPr="00AB5294">
        <w:rPr>
          <w:rFonts w:ascii="AGaramondPro-Regular" w:hAnsi="AGaramondPro-Regular" w:cs="AGaramondPro-Regular"/>
          <w:color w:val="808080" w:themeColor="background1" w:themeShade="80"/>
          <w:sz w:val="18"/>
          <w:szCs w:val="18"/>
        </w:rPr>
        <w:t>—</w:t>
      </w:r>
      <w:r w:rsidR="00AB5294">
        <w:rPr>
          <w:rFonts w:ascii="AGaramondPro-Regular" w:hAnsi="AGaramondPro-Regular" w:cs="AGaramondPro-Regular"/>
          <w:color w:val="808080" w:themeColor="background1" w:themeShade="80"/>
          <w:sz w:val="18"/>
          <w:szCs w:val="18"/>
        </w:rPr>
        <w:t xml:space="preserve"> Tuart Woodlands at Lake Clifton town site © The Department of</w:t>
      </w:r>
      <w:r w:rsidR="00434B3C">
        <w:rPr>
          <w:rFonts w:ascii="AGaramondPro-Regular" w:hAnsi="AGaramondPro-Regular" w:cs="AGaramondPro-Regular"/>
          <w:color w:val="808080" w:themeColor="background1" w:themeShade="80"/>
          <w:sz w:val="18"/>
          <w:szCs w:val="18"/>
        </w:rPr>
        <w:t xml:space="preserve"> the</w:t>
      </w:r>
      <w:r w:rsidR="00AB5294">
        <w:rPr>
          <w:rFonts w:ascii="AGaramondPro-Regular" w:hAnsi="AGaramondPro-Regular" w:cs="AGaramondPro-Regular"/>
          <w:color w:val="808080" w:themeColor="background1" w:themeShade="80"/>
          <w:sz w:val="18"/>
          <w:szCs w:val="18"/>
        </w:rPr>
        <w:t xml:space="preserve"> Environment and Energy</w:t>
      </w:r>
    </w:p>
    <w:p w14:paraId="55B9273F" w14:textId="48C5EBCC" w:rsidR="00141199" w:rsidRDefault="00141199" w:rsidP="00141199">
      <w:pPr>
        <w:autoSpaceDE w:val="0"/>
        <w:autoSpaceDN w:val="0"/>
        <w:adjustRightInd w:val="0"/>
        <w:spacing w:after="0" w:line="240" w:lineRule="auto"/>
        <w:rPr>
          <w:rFonts w:ascii="AGaramondPro-Regular" w:hAnsi="AGaramondPro-Regular" w:cs="AGaramondPro-Regular"/>
          <w:color w:val="808080" w:themeColor="background1" w:themeShade="80"/>
          <w:sz w:val="18"/>
          <w:szCs w:val="18"/>
        </w:rPr>
      </w:pPr>
      <w:r w:rsidRPr="00AB5294">
        <w:rPr>
          <w:rFonts w:ascii="AGaramondPro-Italic" w:hAnsi="AGaramondPro-Italic" w:cs="AGaramondPro-Italic"/>
          <w:i/>
          <w:iCs/>
          <w:color w:val="808080" w:themeColor="background1" w:themeShade="80"/>
          <w:sz w:val="18"/>
          <w:szCs w:val="18"/>
        </w:rPr>
        <w:t>Back cover</w:t>
      </w:r>
      <w:r w:rsidRPr="00AB5294">
        <w:rPr>
          <w:rFonts w:ascii="AGaramondPro-Regular" w:hAnsi="AGaramondPro-Regular" w:cs="AGaramondPro-Regular"/>
          <w:color w:val="808080" w:themeColor="background1" w:themeShade="80"/>
          <w:sz w:val="18"/>
          <w:szCs w:val="18"/>
        </w:rPr>
        <w:t>—</w:t>
      </w:r>
      <w:r w:rsidR="00E645C5" w:rsidRPr="00E645C5">
        <w:t xml:space="preserve"> </w:t>
      </w:r>
      <w:r w:rsidR="00E645C5" w:rsidRPr="00E645C5">
        <w:rPr>
          <w:rFonts w:ascii="AGaramondPro-Regular" w:hAnsi="AGaramondPro-Regular" w:cs="AGaramondPro-Regular"/>
          <w:color w:val="808080" w:themeColor="background1" w:themeShade="80"/>
          <w:sz w:val="18"/>
          <w:szCs w:val="18"/>
        </w:rPr>
        <w:t>Tuart Woodland</w:t>
      </w:r>
      <w:r w:rsidR="00CF44E7">
        <w:rPr>
          <w:rFonts w:ascii="AGaramondPro-Regular" w:hAnsi="AGaramondPro-Regular" w:cs="AGaramondPro-Regular"/>
          <w:color w:val="808080" w:themeColor="background1" w:themeShade="80"/>
          <w:sz w:val="18"/>
          <w:szCs w:val="18"/>
        </w:rPr>
        <w:t>s</w:t>
      </w:r>
      <w:r w:rsidR="00E645C5" w:rsidRPr="00E645C5">
        <w:rPr>
          <w:rFonts w:ascii="AGaramondPro-Regular" w:hAnsi="AGaramondPro-Regular" w:cs="AGaramondPro-Regular"/>
          <w:color w:val="808080" w:themeColor="background1" w:themeShade="80"/>
          <w:sz w:val="18"/>
          <w:szCs w:val="18"/>
        </w:rPr>
        <w:t xml:space="preserve"> on Quindalup Sand Dunes in Maidens Reserve Bunbury © Trudy O’Connor</w:t>
      </w:r>
    </w:p>
    <w:p w14:paraId="645A7701" w14:textId="77777777" w:rsidR="00AB5294" w:rsidRPr="009558E0" w:rsidRDefault="00AB5294" w:rsidP="00141199">
      <w:pPr>
        <w:autoSpaceDE w:val="0"/>
        <w:autoSpaceDN w:val="0"/>
        <w:adjustRightInd w:val="0"/>
        <w:spacing w:after="0" w:line="240" w:lineRule="auto"/>
        <w:rPr>
          <w:rFonts w:ascii="AGaramondPro-Regular" w:hAnsi="AGaramondPro-Regular" w:cs="AGaramondPro-Regular"/>
          <w:b/>
          <w:color w:val="818085"/>
          <w:sz w:val="18"/>
          <w:szCs w:val="18"/>
        </w:rPr>
      </w:pPr>
    </w:p>
    <w:p w14:paraId="61961D2C" w14:textId="0BB347FB" w:rsidR="00DF1AC6" w:rsidRPr="009558E0" w:rsidRDefault="00141199" w:rsidP="00DF1AC6">
      <w:pPr>
        <w:autoSpaceDE w:val="0"/>
        <w:autoSpaceDN w:val="0"/>
        <w:adjustRightInd w:val="0"/>
        <w:spacing w:after="0" w:line="240" w:lineRule="auto"/>
        <w:rPr>
          <w:rFonts w:ascii="AGaramondPro-Italic" w:hAnsi="AGaramondPro-Italic" w:cs="AGaramondPro-Italic"/>
          <w:b/>
          <w:i/>
          <w:iCs/>
          <w:color w:val="818085"/>
          <w:sz w:val="18"/>
          <w:szCs w:val="18"/>
        </w:rPr>
      </w:pPr>
      <w:r w:rsidRPr="009558E0">
        <w:rPr>
          <w:rFonts w:ascii="AGaramondPro-Italic" w:hAnsi="AGaramondPro-Italic" w:cs="AGaramondPro-Italic"/>
          <w:b/>
          <w:i/>
          <w:iCs/>
          <w:color w:val="818085"/>
          <w:sz w:val="18"/>
          <w:szCs w:val="18"/>
        </w:rPr>
        <w:t>The Department acknowledges the traditional owners of country throughout Australia and their continuing connection to</w:t>
      </w:r>
      <w:r w:rsidR="00D6566C" w:rsidRPr="009558E0">
        <w:rPr>
          <w:rFonts w:ascii="AGaramondPro-Italic" w:hAnsi="AGaramondPro-Italic" w:cs="AGaramondPro-Italic"/>
          <w:b/>
          <w:i/>
          <w:iCs/>
          <w:color w:val="818085"/>
          <w:sz w:val="18"/>
          <w:szCs w:val="18"/>
        </w:rPr>
        <w:t xml:space="preserve"> </w:t>
      </w:r>
      <w:r w:rsidRPr="009558E0">
        <w:rPr>
          <w:rFonts w:ascii="AGaramondPro-Italic" w:hAnsi="AGaramondPro-Italic" w:cs="AGaramondPro-Italic"/>
          <w:b/>
          <w:i/>
          <w:iCs/>
          <w:color w:val="818085"/>
          <w:sz w:val="18"/>
          <w:szCs w:val="18"/>
        </w:rPr>
        <w:t>land, sea and community. We pay our respects to them and their cultures and to their elders both past and present</w:t>
      </w:r>
      <w:r w:rsidR="00DF1AC6" w:rsidRPr="009558E0">
        <w:rPr>
          <w:rFonts w:ascii="AGaramondPro-Italic" w:hAnsi="AGaramondPro-Italic" w:cs="AGaramondPro-Italic"/>
          <w:b/>
          <w:i/>
          <w:iCs/>
          <w:color w:val="818085"/>
          <w:sz w:val="18"/>
          <w:szCs w:val="18"/>
        </w:rPr>
        <w:t>.</w:t>
      </w:r>
    </w:p>
    <w:p w14:paraId="6839F17B" w14:textId="0EB0437C" w:rsidR="00DF1AC6" w:rsidRDefault="00DF1AC6" w:rsidP="00DF1AC6">
      <w:pPr>
        <w:spacing w:after="200"/>
        <w:rPr>
          <w:rFonts w:ascii="AGaramondPro-Italic" w:hAnsi="AGaramondPro-Italic" w:cs="AGaramondPro-Italic"/>
          <w:i/>
          <w:iCs/>
          <w:color w:val="818085"/>
          <w:sz w:val="18"/>
          <w:szCs w:val="18"/>
        </w:rPr>
      </w:pPr>
      <w:r>
        <w:rPr>
          <w:rFonts w:ascii="AGaramondPro-Italic" w:hAnsi="AGaramondPro-Italic" w:cs="AGaramondPro-Italic"/>
          <w:i/>
          <w:iCs/>
          <w:color w:val="818085"/>
          <w:sz w:val="18"/>
          <w:szCs w:val="18"/>
        </w:rPr>
        <w:br w:type="page"/>
      </w:r>
    </w:p>
    <w:bookmarkStart w:id="4" w:name="_Toc12953179" w:displacedByCustomXml="next"/>
    <w:bookmarkStart w:id="5" w:name="_Toc12953362" w:displacedByCustomXml="next"/>
    <w:sdt>
      <w:sdtPr>
        <w:rPr>
          <w:rFonts w:ascii="Times New Roman" w:hAnsi="Times New Roman" w:cstheme="minorBidi"/>
          <w:color w:val="auto"/>
          <w:sz w:val="24"/>
          <w:szCs w:val="22"/>
        </w:rPr>
        <w:id w:val="-131801445"/>
        <w:docPartObj>
          <w:docPartGallery w:val="Table of Contents"/>
          <w:docPartUnique/>
        </w:docPartObj>
      </w:sdtPr>
      <w:sdtEndPr>
        <w:rPr>
          <w:b/>
          <w:bCs/>
          <w:noProof/>
        </w:rPr>
      </w:sdtEndPr>
      <w:sdtContent>
        <w:p w14:paraId="7425EF84" w14:textId="16C159E0" w:rsidR="00DF1AC6" w:rsidRPr="00A271B0" w:rsidRDefault="00DF1AC6" w:rsidP="00AC01F0">
          <w:pPr>
            <w:pStyle w:val="Heading1"/>
            <w:rPr>
              <w:rStyle w:val="Heading2Char"/>
            </w:rPr>
          </w:pPr>
          <w:r w:rsidRPr="00A271B0">
            <w:rPr>
              <w:rStyle w:val="Heading2Char"/>
            </w:rPr>
            <w:t>Contents</w:t>
          </w:r>
          <w:bookmarkEnd w:id="5"/>
          <w:bookmarkEnd w:id="4"/>
        </w:p>
        <w:p w14:paraId="4F7B3EB1" w14:textId="0979EDDC" w:rsidR="00586CB2" w:rsidRPr="00586CB2" w:rsidRDefault="00DF1AC6" w:rsidP="00586CB2">
          <w:pPr>
            <w:pStyle w:val="TOC1"/>
            <w:tabs>
              <w:tab w:val="right" w:leader="dot" w:pos="9743"/>
            </w:tabs>
            <w:rPr>
              <w:rFonts w:asciiTheme="minorHAnsi" w:hAnsiTheme="minorHAnsi"/>
              <w:noProof/>
              <w:sz w:val="22"/>
            </w:rPr>
          </w:pPr>
          <w:r w:rsidRPr="00586CB2">
            <w:rPr>
              <w:rFonts w:asciiTheme="minorHAnsi" w:hAnsiTheme="minorHAnsi"/>
              <w:bCs/>
              <w:noProof/>
            </w:rPr>
            <w:fldChar w:fldCharType="begin"/>
          </w:r>
          <w:r w:rsidRPr="00586CB2">
            <w:rPr>
              <w:rFonts w:asciiTheme="minorHAnsi" w:hAnsiTheme="minorHAnsi"/>
              <w:bCs/>
              <w:noProof/>
            </w:rPr>
            <w:instrText xml:space="preserve"> TOC \o "1-3" \h \z \u </w:instrText>
          </w:r>
          <w:r w:rsidRPr="00586CB2">
            <w:rPr>
              <w:rFonts w:asciiTheme="minorHAnsi" w:hAnsiTheme="minorHAnsi"/>
              <w:bCs/>
              <w:noProof/>
            </w:rPr>
            <w:fldChar w:fldCharType="separate"/>
          </w:r>
          <w:hyperlink w:anchor="_Toc12953363" w:history="1">
            <w:r w:rsidR="00586CB2" w:rsidRPr="00586CB2">
              <w:rPr>
                <w:rStyle w:val="Hyperlink"/>
                <w:noProof/>
              </w:rPr>
              <w:t>Summary</w:t>
            </w:r>
            <w:r w:rsidR="00586CB2" w:rsidRPr="00586CB2">
              <w:rPr>
                <w:noProof/>
                <w:webHidden/>
              </w:rPr>
              <w:tab/>
            </w:r>
            <w:r w:rsidR="00586CB2" w:rsidRPr="00586CB2">
              <w:rPr>
                <w:noProof/>
                <w:webHidden/>
              </w:rPr>
              <w:fldChar w:fldCharType="begin"/>
            </w:r>
            <w:r w:rsidR="00586CB2" w:rsidRPr="00586CB2">
              <w:rPr>
                <w:noProof/>
                <w:webHidden/>
              </w:rPr>
              <w:instrText xml:space="preserve"> PAGEREF _Toc12953363 \h </w:instrText>
            </w:r>
            <w:r w:rsidR="00586CB2" w:rsidRPr="00586CB2">
              <w:rPr>
                <w:noProof/>
                <w:webHidden/>
              </w:rPr>
            </w:r>
            <w:r w:rsidR="00586CB2" w:rsidRPr="00586CB2">
              <w:rPr>
                <w:noProof/>
                <w:webHidden/>
              </w:rPr>
              <w:fldChar w:fldCharType="separate"/>
            </w:r>
            <w:r w:rsidR="00061AFD">
              <w:rPr>
                <w:noProof/>
                <w:webHidden/>
              </w:rPr>
              <w:t>4</w:t>
            </w:r>
            <w:r w:rsidR="00586CB2" w:rsidRPr="00586CB2">
              <w:rPr>
                <w:noProof/>
                <w:webHidden/>
              </w:rPr>
              <w:fldChar w:fldCharType="end"/>
            </w:r>
          </w:hyperlink>
        </w:p>
        <w:p w14:paraId="4620E098" w14:textId="77777777" w:rsidR="00586CB2" w:rsidRPr="00586CB2" w:rsidRDefault="00FB3C25" w:rsidP="00586CB2">
          <w:pPr>
            <w:pStyle w:val="TOC2"/>
            <w:tabs>
              <w:tab w:val="right" w:leader="dot" w:pos="9743"/>
            </w:tabs>
            <w:ind w:left="0"/>
            <w:rPr>
              <w:rFonts w:asciiTheme="minorHAnsi" w:hAnsiTheme="minorHAnsi"/>
              <w:noProof/>
              <w:sz w:val="22"/>
            </w:rPr>
          </w:pPr>
          <w:hyperlink w:anchor="_Toc12953364" w:history="1">
            <w:r w:rsidR="00586CB2" w:rsidRPr="00586CB2">
              <w:rPr>
                <w:rStyle w:val="Hyperlink"/>
                <w:noProof/>
              </w:rPr>
              <w:t>National Ecological Communities</w:t>
            </w:r>
            <w:r w:rsidR="00586CB2" w:rsidRPr="00586CB2">
              <w:rPr>
                <w:noProof/>
                <w:webHidden/>
              </w:rPr>
              <w:tab/>
            </w:r>
            <w:r w:rsidR="00586CB2" w:rsidRPr="00586CB2">
              <w:rPr>
                <w:noProof/>
                <w:webHidden/>
              </w:rPr>
              <w:fldChar w:fldCharType="begin"/>
            </w:r>
            <w:r w:rsidR="00586CB2" w:rsidRPr="00586CB2">
              <w:rPr>
                <w:noProof/>
                <w:webHidden/>
              </w:rPr>
              <w:instrText xml:space="preserve"> PAGEREF _Toc12953364 \h </w:instrText>
            </w:r>
            <w:r w:rsidR="00586CB2" w:rsidRPr="00586CB2">
              <w:rPr>
                <w:noProof/>
                <w:webHidden/>
              </w:rPr>
            </w:r>
            <w:r w:rsidR="00586CB2" w:rsidRPr="00586CB2">
              <w:rPr>
                <w:noProof/>
                <w:webHidden/>
              </w:rPr>
              <w:fldChar w:fldCharType="separate"/>
            </w:r>
            <w:r w:rsidR="00061AFD">
              <w:rPr>
                <w:noProof/>
                <w:webHidden/>
              </w:rPr>
              <w:t>7</w:t>
            </w:r>
            <w:r w:rsidR="00586CB2" w:rsidRPr="00586CB2">
              <w:rPr>
                <w:noProof/>
                <w:webHidden/>
              </w:rPr>
              <w:fldChar w:fldCharType="end"/>
            </w:r>
          </w:hyperlink>
        </w:p>
        <w:p w14:paraId="76550E51" w14:textId="77777777" w:rsidR="00586CB2" w:rsidRPr="00586CB2" w:rsidRDefault="00FB3C25" w:rsidP="00586CB2">
          <w:pPr>
            <w:pStyle w:val="TOC2"/>
            <w:tabs>
              <w:tab w:val="right" w:leader="dot" w:pos="9743"/>
            </w:tabs>
            <w:ind w:left="0"/>
            <w:rPr>
              <w:rFonts w:asciiTheme="minorHAnsi" w:hAnsiTheme="minorHAnsi"/>
              <w:noProof/>
              <w:sz w:val="22"/>
            </w:rPr>
          </w:pPr>
          <w:hyperlink w:anchor="_Toc12953365" w:history="1">
            <w:r w:rsidR="00586CB2" w:rsidRPr="00586CB2">
              <w:rPr>
                <w:rStyle w:val="Hyperlink"/>
                <w:noProof/>
              </w:rPr>
              <w:t>The Tuart Woodlands and Forests Ecological Community</w:t>
            </w:r>
            <w:r w:rsidR="00586CB2" w:rsidRPr="00586CB2">
              <w:rPr>
                <w:noProof/>
                <w:webHidden/>
              </w:rPr>
              <w:tab/>
            </w:r>
            <w:r w:rsidR="00586CB2" w:rsidRPr="00586CB2">
              <w:rPr>
                <w:noProof/>
                <w:webHidden/>
              </w:rPr>
              <w:fldChar w:fldCharType="begin"/>
            </w:r>
            <w:r w:rsidR="00586CB2" w:rsidRPr="00586CB2">
              <w:rPr>
                <w:noProof/>
                <w:webHidden/>
              </w:rPr>
              <w:instrText xml:space="preserve"> PAGEREF _Toc12953365 \h </w:instrText>
            </w:r>
            <w:r w:rsidR="00586CB2" w:rsidRPr="00586CB2">
              <w:rPr>
                <w:noProof/>
                <w:webHidden/>
              </w:rPr>
            </w:r>
            <w:r w:rsidR="00586CB2" w:rsidRPr="00586CB2">
              <w:rPr>
                <w:noProof/>
                <w:webHidden/>
              </w:rPr>
              <w:fldChar w:fldCharType="separate"/>
            </w:r>
            <w:r w:rsidR="00061AFD">
              <w:rPr>
                <w:noProof/>
                <w:webHidden/>
              </w:rPr>
              <w:t>8</w:t>
            </w:r>
            <w:r w:rsidR="00586CB2" w:rsidRPr="00586CB2">
              <w:rPr>
                <w:noProof/>
                <w:webHidden/>
              </w:rPr>
              <w:fldChar w:fldCharType="end"/>
            </w:r>
          </w:hyperlink>
        </w:p>
        <w:p w14:paraId="3813373B" w14:textId="77777777" w:rsidR="00586CB2" w:rsidRPr="00586CB2" w:rsidRDefault="00FB3C25" w:rsidP="00586CB2">
          <w:pPr>
            <w:pStyle w:val="TOC3"/>
            <w:tabs>
              <w:tab w:val="right" w:leader="dot" w:pos="9743"/>
            </w:tabs>
            <w:ind w:left="0"/>
            <w:rPr>
              <w:rFonts w:asciiTheme="minorHAnsi" w:hAnsiTheme="minorHAnsi"/>
              <w:noProof/>
              <w:sz w:val="22"/>
            </w:rPr>
          </w:pPr>
          <w:hyperlink w:anchor="_Toc12953366" w:history="1">
            <w:r w:rsidR="00586CB2" w:rsidRPr="00586CB2">
              <w:rPr>
                <w:rStyle w:val="Hyperlink"/>
                <w:noProof/>
              </w:rPr>
              <w:t>What is it?</w:t>
            </w:r>
            <w:r w:rsidR="00586CB2" w:rsidRPr="00586CB2">
              <w:rPr>
                <w:noProof/>
                <w:webHidden/>
              </w:rPr>
              <w:tab/>
            </w:r>
            <w:r w:rsidR="00586CB2" w:rsidRPr="00586CB2">
              <w:rPr>
                <w:noProof/>
                <w:webHidden/>
              </w:rPr>
              <w:fldChar w:fldCharType="begin"/>
            </w:r>
            <w:r w:rsidR="00586CB2" w:rsidRPr="00586CB2">
              <w:rPr>
                <w:noProof/>
                <w:webHidden/>
              </w:rPr>
              <w:instrText xml:space="preserve"> PAGEREF _Toc12953366 \h </w:instrText>
            </w:r>
            <w:r w:rsidR="00586CB2" w:rsidRPr="00586CB2">
              <w:rPr>
                <w:noProof/>
                <w:webHidden/>
              </w:rPr>
            </w:r>
            <w:r w:rsidR="00586CB2" w:rsidRPr="00586CB2">
              <w:rPr>
                <w:noProof/>
                <w:webHidden/>
              </w:rPr>
              <w:fldChar w:fldCharType="separate"/>
            </w:r>
            <w:r w:rsidR="00061AFD">
              <w:rPr>
                <w:noProof/>
                <w:webHidden/>
              </w:rPr>
              <w:t>8</w:t>
            </w:r>
            <w:r w:rsidR="00586CB2" w:rsidRPr="00586CB2">
              <w:rPr>
                <w:noProof/>
                <w:webHidden/>
              </w:rPr>
              <w:fldChar w:fldCharType="end"/>
            </w:r>
          </w:hyperlink>
        </w:p>
        <w:p w14:paraId="543AAB5F" w14:textId="77777777" w:rsidR="00586CB2" w:rsidRPr="00586CB2" w:rsidRDefault="00FB3C25" w:rsidP="00586CB2">
          <w:pPr>
            <w:pStyle w:val="TOC2"/>
            <w:tabs>
              <w:tab w:val="right" w:leader="dot" w:pos="9743"/>
            </w:tabs>
            <w:ind w:left="0"/>
            <w:rPr>
              <w:rFonts w:asciiTheme="minorHAnsi" w:hAnsiTheme="minorHAnsi"/>
              <w:noProof/>
              <w:sz w:val="22"/>
            </w:rPr>
          </w:pPr>
          <w:hyperlink w:anchor="_Toc12953367" w:history="1">
            <w:r w:rsidR="00586CB2" w:rsidRPr="00586CB2">
              <w:rPr>
                <w:rStyle w:val="Hyperlink"/>
                <w:noProof/>
              </w:rPr>
              <w:t>Snapshot: Tuart Woodlands and Forests Vegetation</w:t>
            </w:r>
            <w:r w:rsidR="00586CB2" w:rsidRPr="00586CB2">
              <w:rPr>
                <w:noProof/>
                <w:webHidden/>
              </w:rPr>
              <w:tab/>
            </w:r>
            <w:r w:rsidR="00586CB2" w:rsidRPr="00586CB2">
              <w:rPr>
                <w:noProof/>
                <w:webHidden/>
              </w:rPr>
              <w:fldChar w:fldCharType="begin"/>
            </w:r>
            <w:r w:rsidR="00586CB2" w:rsidRPr="00586CB2">
              <w:rPr>
                <w:noProof/>
                <w:webHidden/>
              </w:rPr>
              <w:instrText xml:space="preserve"> PAGEREF _Toc12953367 \h </w:instrText>
            </w:r>
            <w:r w:rsidR="00586CB2" w:rsidRPr="00586CB2">
              <w:rPr>
                <w:noProof/>
                <w:webHidden/>
              </w:rPr>
            </w:r>
            <w:r w:rsidR="00586CB2" w:rsidRPr="00586CB2">
              <w:rPr>
                <w:noProof/>
                <w:webHidden/>
              </w:rPr>
              <w:fldChar w:fldCharType="separate"/>
            </w:r>
            <w:r w:rsidR="00061AFD">
              <w:rPr>
                <w:noProof/>
                <w:webHidden/>
              </w:rPr>
              <w:t>10</w:t>
            </w:r>
            <w:r w:rsidR="00586CB2" w:rsidRPr="00586CB2">
              <w:rPr>
                <w:noProof/>
                <w:webHidden/>
              </w:rPr>
              <w:fldChar w:fldCharType="end"/>
            </w:r>
          </w:hyperlink>
        </w:p>
        <w:p w14:paraId="69CD4CA7" w14:textId="44B64A5C" w:rsidR="00586CB2" w:rsidRPr="00586CB2" w:rsidRDefault="00FB3C25" w:rsidP="00586CB2">
          <w:pPr>
            <w:pStyle w:val="TOC3"/>
            <w:tabs>
              <w:tab w:val="right" w:leader="dot" w:pos="9743"/>
            </w:tabs>
            <w:ind w:left="0"/>
            <w:rPr>
              <w:rFonts w:asciiTheme="minorHAnsi" w:hAnsiTheme="minorHAnsi"/>
              <w:noProof/>
              <w:sz w:val="22"/>
            </w:rPr>
          </w:pPr>
          <w:hyperlink w:anchor="_Toc12953368" w:history="1">
            <w:r w:rsidR="00586CB2" w:rsidRPr="00586CB2">
              <w:rPr>
                <w:rStyle w:val="Hyperlink"/>
                <w:noProof/>
              </w:rPr>
              <w:t>Where does it occur?</w:t>
            </w:r>
            <w:r w:rsidR="00586CB2" w:rsidRPr="00586CB2">
              <w:rPr>
                <w:noProof/>
                <w:webHidden/>
              </w:rPr>
              <w:tab/>
            </w:r>
            <w:r w:rsidR="00586CB2" w:rsidRPr="00586CB2">
              <w:rPr>
                <w:noProof/>
                <w:webHidden/>
              </w:rPr>
              <w:fldChar w:fldCharType="begin"/>
            </w:r>
            <w:r w:rsidR="00586CB2" w:rsidRPr="00586CB2">
              <w:rPr>
                <w:noProof/>
                <w:webHidden/>
              </w:rPr>
              <w:instrText xml:space="preserve"> PAGEREF _Toc12953368 \h </w:instrText>
            </w:r>
            <w:r w:rsidR="00586CB2" w:rsidRPr="00586CB2">
              <w:rPr>
                <w:noProof/>
                <w:webHidden/>
              </w:rPr>
            </w:r>
            <w:r w:rsidR="00586CB2" w:rsidRPr="00586CB2">
              <w:rPr>
                <w:noProof/>
                <w:webHidden/>
              </w:rPr>
              <w:fldChar w:fldCharType="separate"/>
            </w:r>
            <w:r w:rsidR="00061AFD">
              <w:rPr>
                <w:noProof/>
                <w:webHidden/>
              </w:rPr>
              <w:t>12</w:t>
            </w:r>
            <w:r w:rsidR="00586CB2" w:rsidRPr="00586CB2">
              <w:rPr>
                <w:noProof/>
                <w:webHidden/>
              </w:rPr>
              <w:fldChar w:fldCharType="end"/>
            </w:r>
          </w:hyperlink>
        </w:p>
        <w:p w14:paraId="04028727" w14:textId="5AFD561F" w:rsidR="00586CB2" w:rsidRPr="00586CB2" w:rsidRDefault="00FB3C25" w:rsidP="00586CB2">
          <w:pPr>
            <w:pStyle w:val="TOC2"/>
            <w:tabs>
              <w:tab w:val="right" w:leader="dot" w:pos="9743"/>
            </w:tabs>
            <w:ind w:left="0"/>
            <w:rPr>
              <w:rFonts w:asciiTheme="minorHAnsi" w:hAnsiTheme="minorHAnsi"/>
              <w:noProof/>
              <w:sz w:val="22"/>
            </w:rPr>
          </w:pPr>
          <w:hyperlink w:anchor="_Toc12953369" w:history="1">
            <w:r w:rsidR="00586CB2" w:rsidRPr="00586CB2">
              <w:rPr>
                <w:rStyle w:val="Hyperlink"/>
                <w:noProof/>
              </w:rPr>
              <w:t>Why is the Tuart Woodlands and Forests ecological community important?</w:t>
            </w:r>
            <w:r w:rsidR="00586CB2" w:rsidRPr="00586CB2">
              <w:rPr>
                <w:noProof/>
                <w:webHidden/>
              </w:rPr>
              <w:tab/>
            </w:r>
            <w:r w:rsidR="00586CB2" w:rsidRPr="00586CB2">
              <w:rPr>
                <w:noProof/>
                <w:webHidden/>
              </w:rPr>
              <w:fldChar w:fldCharType="begin"/>
            </w:r>
            <w:r w:rsidR="00586CB2" w:rsidRPr="00586CB2">
              <w:rPr>
                <w:noProof/>
                <w:webHidden/>
              </w:rPr>
              <w:instrText xml:space="preserve"> PAGEREF _Toc12953369 \h </w:instrText>
            </w:r>
            <w:r w:rsidR="00586CB2" w:rsidRPr="00586CB2">
              <w:rPr>
                <w:noProof/>
                <w:webHidden/>
              </w:rPr>
            </w:r>
            <w:r w:rsidR="00586CB2" w:rsidRPr="00586CB2">
              <w:rPr>
                <w:noProof/>
                <w:webHidden/>
              </w:rPr>
              <w:fldChar w:fldCharType="separate"/>
            </w:r>
            <w:r w:rsidR="00061AFD">
              <w:rPr>
                <w:noProof/>
                <w:webHidden/>
              </w:rPr>
              <w:t>14</w:t>
            </w:r>
            <w:r w:rsidR="00586CB2" w:rsidRPr="00586CB2">
              <w:rPr>
                <w:noProof/>
                <w:webHidden/>
              </w:rPr>
              <w:fldChar w:fldCharType="end"/>
            </w:r>
          </w:hyperlink>
        </w:p>
        <w:p w14:paraId="14EE992D" w14:textId="77777777" w:rsidR="00586CB2" w:rsidRPr="00586CB2" w:rsidRDefault="00FB3C25" w:rsidP="00586CB2">
          <w:pPr>
            <w:pStyle w:val="TOC2"/>
            <w:tabs>
              <w:tab w:val="right" w:leader="dot" w:pos="9743"/>
            </w:tabs>
            <w:ind w:left="0"/>
            <w:rPr>
              <w:rFonts w:asciiTheme="minorHAnsi" w:hAnsiTheme="minorHAnsi"/>
              <w:noProof/>
              <w:sz w:val="22"/>
            </w:rPr>
          </w:pPr>
          <w:hyperlink w:anchor="_Toc12953373" w:history="1">
            <w:r w:rsidR="00586CB2" w:rsidRPr="00586CB2">
              <w:rPr>
                <w:rStyle w:val="Hyperlink"/>
                <w:noProof/>
              </w:rPr>
              <w:t>Why does the ecological community need national protection?</w:t>
            </w:r>
            <w:r w:rsidR="00586CB2" w:rsidRPr="00586CB2">
              <w:rPr>
                <w:noProof/>
                <w:webHidden/>
              </w:rPr>
              <w:tab/>
            </w:r>
            <w:r w:rsidR="00586CB2" w:rsidRPr="00586CB2">
              <w:rPr>
                <w:noProof/>
                <w:webHidden/>
              </w:rPr>
              <w:fldChar w:fldCharType="begin"/>
            </w:r>
            <w:r w:rsidR="00586CB2" w:rsidRPr="00586CB2">
              <w:rPr>
                <w:noProof/>
                <w:webHidden/>
              </w:rPr>
              <w:instrText xml:space="preserve"> PAGEREF _Toc12953373 \h </w:instrText>
            </w:r>
            <w:r w:rsidR="00586CB2" w:rsidRPr="00586CB2">
              <w:rPr>
                <w:noProof/>
                <w:webHidden/>
              </w:rPr>
            </w:r>
            <w:r w:rsidR="00586CB2" w:rsidRPr="00586CB2">
              <w:rPr>
                <w:noProof/>
                <w:webHidden/>
              </w:rPr>
              <w:fldChar w:fldCharType="separate"/>
            </w:r>
            <w:r w:rsidR="00061AFD">
              <w:rPr>
                <w:noProof/>
                <w:webHidden/>
              </w:rPr>
              <w:t>18</w:t>
            </w:r>
            <w:r w:rsidR="00586CB2" w:rsidRPr="00586CB2">
              <w:rPr>
                <w:noProof/>
                <w:webHidden/>
              </w:rPr>
              <w:fldChar w:fldCharType="end"/>
            </w:r>
          </w:hyperlink>
        </w:p>
        <w:p w14:paraId="207717D6" w14:textId="77777777" w:rsidR="00586CB2" w:rsidRPr="00586CB2" w:rsidRDefault="00FB3C25" w:rsidP="00586CB2">
          <w:pPr>
            <w:pStyle w:val="TOC2"/>
            <w:tabs>
              <w:tab w:val="right" w:leader="dot" w:pos="9743"/>
            </w:tabs>
            <w:ind w:left="0"/>
            <w:rPr>
              <w:rFonts w:asciiTheme="minorHAnsi" w:hAnsiTheme="minorHAnsi"/>
              <w:noProof/>
              <w:sz w:val="22"/>
            </w:rPr>
          </w:pPr>
          <w:hyperlink w:anchor="_Toc12953374" w:history="1">
            <w:r w:rsidR="00586CB2" w:rsidRPr="00586CB2">
              <w:rPr>
                <w:rStyle w:val="Hyperlink"/>
                <w:noProof/>
              </w:rPr>
              <w:t>Are all sites which contain the ecological community protected under the EPBC Act listing?</w:t>
            </w:r>
            <w:r w:rsidR="00586CB2" w:rsidRPr="00586CB2">
              <w:rPr>
                <w:noProof/>
                <w:webHidden/>
              </w:rPr>
              <w:tab/>
            </w:r>
            <w:r w:rsidR="00586CB2" w:rsidRPr="00586CB2">
              <w:rPr>
                <w:noProof/>
                <w:webHidden/>
              </w:rPr>
              <w:fldChar w:fldCharType="begin"/>
            </w:r>
            <w:r w:rsidR="00586CB2" w:rsidRPr="00586CB2">
              <w:rPr>
                <w:noProof/>
                <w:webHidden/>
              </w:rPr>
              <w:instrText xml:space="preserve"> PAGEREF _Toc12953374 \h </w:instrText>
            </w:r>
            <w:r w:rsidR="00586CB2" w:rsidRPr="00586CB2">
              <w:rPr>
                <w:noProof/>
                <w:webHidden/>
              </w:rPr>
            </w:r>
            <w:r w:rsidR="00586CB2" w:rsidRPr="00586CB2">
              <w:rPr>
                <w:noProof/>
                <w:webHidden/>
              </w:rPr>
              <w:fldChar w:fldCharType="separate"/>
            </w:r>
            <w:r w:rsidR="00061AFD">
              <w:rPr>
                <w:noProof/>
                <w:webHidden/>
              </w:rPr>
              <w:t>20</w:t>
            </w:r>
            <w:r w:rsidR="00586CB2" w:rsidRPr="00586CB2">
              <w:rPr>
                <w:noProof/>
                <w:webHidden/>
              </w:rPr>
              <w:fldChar w:fldCharType="end"/>
            </w:r>
          </w:hyperlink>
        </w:p>
        <w:p w14:paraId="71BEBEB8" w14:textId="24866201" w:rsidR="00586CB2" w:rsidRPr="00586CB2" w:rsidRDefault="00FB3C25" w:rsidP="00586CB2">
          <w:pPr>
            <w:pStyle w:val="TOC2"/>
            <w:tabs>
              <w:tab w:val="right" w:leader="dot" w:pos="9743"/>
            </w:tabs>
            <w:ind w:left="0"/>
            <w:rPr>
              <w:rFonts w:asciiTheme="minorHAnsi" w:hAnsiTheme="minorHAnsi"/>
              <w:noProof/>
              <w:sz w:val="22"/>
            </w:rPr>
          </w:pPr>
          <w:hyperlink w:anchor="_Toc12953378" w:history="1">
            <w:r w:rsidR="00586CB2" w:rsidRPr="00586CB2">
              <w:rPr>
                <w:rStyle w:val="Hyperlink"/>
                <w:noProof/>
              </w:rPr>
              <w:t>Further information to assist in assessing patches of the Ecological Community (to avoid significant impacts)</w:t>
            </w:r>
            <w:r w:rsidR="00586CB2" w:rsidRPr="00586CB2">
              <w:rPr>
                <w:noProof/>
                <w:webHidden/>
              </w:rPr>
              <w:tab/>
            </w:r>
            <w:r w:rsidR="00586CB2" w:rsidRPr="00586CB2">
              <w:rPr>
                <w:noProof/>
                <w:webHidden/>
              </w:rPr>
              <w:fldChar w:fldCharType="begin"/>
            </w:r>
            <w:r w:rsidR="00586CB2" w:rsidRPr="00586CB2">
              <w:rPr>
                <w:noProof/>
                <w:webHidden/>
              </w:rPr>
              <w:instrText xml:space="preserve"> PAGEREF _Toc12953378 \h </w:instrText>
            </w:r>
            <w:r w:rsidR="00586CB2" w:rsidRPr="00586CB2">
              <w:rPr>
                <w:noProof/>
                <w:webHidden/>
              </w:rPr>
            </w:r>
            <w:r w:rsidR="00586CB2" w:rsidRPr="00586CB2">
              <w:rPr>
                <w:noProof/>
                <w:webHidden/>
              </w:rPr>
              <w:fldChar w:fldCharType="separate"/>
            </w:r>
            <w:r w:rsidR="00061AFD">
              <w:rPr>
                <w:noProof/>
                <w:webHidden/>
              </w:rPr>
              <w:t>22</w:t>
            </w:r>
            <w:r w:rsidR="00586CB2" w:rsidRPr="00586CB2">
              <w:rPr>
                <w:noProof/>
                <w:webHidden/>
              </w:rPr>
              <w:fldChar w:fldCharType="end"/>
            </w:r>
          </w:hyperlink>
        </w:p>
        <w:p w14:paraId="3DA78E1B" w14:textId="77777777" w:rsidR="00586CB2" w:rsidRPr="00586CB2" w:rsidRDefault="00FB3C25" w:rsidP="00586CB2">
          <w:pPr>
            <w:pStyle w:val="TOC3"/>
            <w:tabs>
              <w:tab w:val="right" w:leader="dot" w:pos="9743"/>
            </w:tabs>
            <w:ind w:left="0"/>
            <w:rPr>
              <w:rFonts w:asciiTheme="minorHAnsi" w:hAnsiTheme="minorHAnsi"/>
              <w:noProof/>
              <w:sz w:val="22"/>
            </w:rPr>
          </w:pPr>
          <w:hyperlink w:anchor="_Toc12953379" w:history="1">
            <w:r w:rsidR="00586CB2" w:rsidRPr="00586CB2">
              <w:rPr>
                <w:rStyle w:val="Hyperlink"/>
                <w:noProof/>
              </w:rPr>
              <w:t xml:space="preserve">What is a ‘patch’ of the ecological community? </w:t>
            </w:r>
            <w:r w:rsidR="00586CB2" w:rsidRPr="00586CB2">
              <w:rPr>
                <w:noProof/>
                <w:webHidden/>
              </w:rPr>
              <w:tab/>
            </w:r>
            <w:r w:rsidR="00586CB2" w:rsidRPr="00586CB2">
              <w:rPr>
                <w:noProof/>
                <w:webHidden/>
              </w:rPr>
              <w:fldChar w:fldCharType="begin"/>
            </w:r>
            <w:r w:rsidR="00586CB2" w:rsidRPr="00586CB2">
              <w:rPr>
                <w:noProof/>
                <w:webHidden/>
              </w:rPr>
              <w:instrText xml:space="preserve"> PAGEREF _Toc12953379 \h </w:instrText>
            </w:r>
            <w:r w:rsidR="00586CB2" w:rsidRPr="00586CB2">
              <w:rPr>
                <w:noProof/>
                <w:webHidden/>
              </w:rPr>
            </w:r>
            <w:r w:rsidR="00586CB2" w:rsidRPr="00586CB2">
              <w:rPr>
                <w:noProof/>
                <w:webHidden/>
              </w:rPr>
              <w:fldChar w:fldCharType="separate"/>
            </w:r>
            <w:r w:rsidR="00061AFD">
              <w:rPr>
                <w:noProof/>
                <w:webHidden/>
              </w:rPr>
              <w:t>22</w:t>
            </w:r>
            <w:r w:rsidR="00586CB2" w:rsidRPr="00586CB2">
              <w:rPr>
                <w:noProof/>
                <w:webHidden/>
              </w:rPr>
              <w:fldChar w:fldCharType="end"/>
            </w:r>
          </w:hyperlink>
        </w:p>
        <w:p w14:paraId="600385FC" w14:textId="77777777" w:rsidR="00586CB2" w:rsidRPr="00586CB2" w:rsidRDefault="00FB3C25" w:rsidP="00586CB2">
          <w:pPr>
            <w:pStyle w:val="TOC3"/>
            <w:tabs>
              <w:tab w:val="right" w:leader="dot" w:pos="9743"/>
            </w:tabs>
            <w:ind w:left="0"/>
            <w:rPr>
              <w:rFonts w:asciiTheme="minorHAnsi" w:hAnsiTheme="minorHAnsi"/>
              <w:noProof/>
              <w:sz w:val="22"/>
            </w:rPr>
          </w:pPr>
          <w:hyperlink w:anchor="_Toc12953380" w:history="1">
            <w:r w:rsidR="00586CB2" w:rsidRPr="00586CB2">
              <w:rPr>
                <w:rStyle w:val="Hyperlink"/>
                <w:noProof/>
              </w:rPr>
              <w:t>Variation within a patch</w:t>
            </w:r>
            <w:r w:rsidR="00586CB2" w:rsidRPr="00586CB2">
              <w:rPr>
                <w:noProof/>
                <w:webHidden/>
              </w:rPr>
              <w:tab/>
            </w:r>
            <w:r w:rsidR="00586CB2" w:rsidRPr="00586CB2">
              <w:rPr>
                <w:noProof/>
                <w:webHidden/>
              </w:rPr>
              <w:fldChar w:fldCharType="begin"/>
            </w:r>
            <w:r w:rsidR="00586CB2" w:rsidRPr="00586CB2">
              <w:rPr>
                <w:noProof/>
                <w:webHidden/>
              </w:rPr>
              <w:instrText xml:space="preserve"> PAGEREF _Toc12953380 \h </w:instrText>
            </w:r>
            <w:r w:rsidR="00586CB2" w:rsidRPr="00586CB2">
              <w:rPr>
                <w:noProof/>
                <w:webHidden/>
              </w:rPr>
            </w:r>
            <w:r w:rsidR="00586CB2" w:rsidRPr="00586CB2">
              <w:rPr>
                <w:noProof/>
                <w:webHidden/>
              </w:rPr>
              <w:fldChar w:fldCharType="separate"/>
            </w:r>
            <w:r w:rsidR="00061AFD">
              <w:rPr>
                <w:noProof/>
                <w:webHidden/>
              </w:rPr>
              <w:t>22</w:t>
            </w:r>
            <w:r w:rsidR="00586CB2" w:rsidRPr="00586CB2">
              <w:rPr>
                <w:noProof/>
                <w:webHidden/>
              </w:rPr>
              <w:fldChar w:fldCharType="end"/>
            </w:r>
          </w:hyperlink>
        </w:p>
        <w:p w14:paraId="02380F22" w14:textId="77777777" w:rsidR="00586CB2" w:rsidRPr="00586CB2" w:rsidRDefault="00FB3C25" w:rsidP="00586CB2">
          <w:pPr>
            <w:pStyle w:val="TOC3"/>
            <w:tabs>
              <w:tab w:val="right" w:leader="dot" w:pos="9743"/>
            </w:tabs>
            <w:ind w:left="0"/>
            <w:rPr>
              <w:rFonts w:asciiTheme="minorHAnsi" w:hAnsiTheme="minorHAnsi"/>
              <w:noProof/>
              <w:sz w:val="22"/>
            </w:rPr>
          </w:pPr>
          <w:hyperlink w:anchor="_Toc12953381" w:history="1">
            <w:r w:rsidR="00586CB2" w:rsidRPr="00586CB2">
              <w:rPr>
                <w:rStyle w:val="Hyperlink"/>
                <w:noProof/>
              </w:rPr>
              <w:t>Buffer zones</w:t>
            </w:r>
            <w:r w:rsidR="00586CB2" w:rsidRPr="00586CB2">
              <w:rPr>
                <w:noProof/>
                <w:webHidden/>
              </w:rPr>
              <w:tab/>
            </w:r>
            <w:r w:rsidR="00586CB2" w:rsidRPr="00586CB2">
              <w:rPr>
                <w:noProof/>
                <w:webHidden/>
              </w:rPr>
              <w:fldChar w:fldCharType="begin"/>
            </w:r>
            <w:r w:rsidR="00586CB2" w:rsidRPr="00586CB2">
              <w:rPr>
                <w:noProof/>
                <w:webHidden/>
              </w:rPr>
              <w:instrText xml:space="preserve"> PAGEREF _Toc12953381 \h </w:instrText>
            </w:r>
            <w:r w:rsidR="00586CB2" w:rsidRPr="00586CB2">
              <w:rPr>
                <w:noProof/>
                <w:webHidden/>
              </w:rPr>
            </w:r>
            <w:r w:rsidR="00586CB2" w:rsidRPr="00586CB2">
              <w:rPr>
                <w:noProof/>
                <w:webHidden/>
              </w:rPr>
              <w:fldChar w:fldCharType="separate"/>
            </w:r>
            <w:r w:rsidR="00061AFD">
              <w:rPr>
                <w:noProof/>
                <w:webHidden/>
              </w:rPr>
              <w:t>23</w:t>
            </w:r>
            <w:r w:rsidR="00586CB2" w:rsidRPr="00586CB2">
              <w:rPr>
                <w:noProof/>
                <w:webHidden/>
              </w:rPr>
              <w:fldChar w:fldCharType="end"/>
            </w:r>
          </w:hyperlink>
        </w:p>
        <w:p w14:paraId="3BA9451F" w14:textId="06A1438E" w:rsidR="00586CB2" w:rsidRPr="00586CB2" w:rsidRDefault="00FB3C25" w:rsidP="00586CB2">
          <w:pPr>
            <w:pStyle w:val="TOC2"/>
            <w:tabs>
              <w:tab w:val="right" w:leader="dot" w:pos="9743"/>
            </w:tabs>
            <w:ind w:left="0"/>
            <w:rPr>
              <w:rFonts w:asciiTheme="minorHAnsi" w:hAnsiTheme="minorHAnsi"/>
              <w:noProof/>
              <w:sz w:val="22"/>
            </w:rPr>
          </w:pPr>
          <w:hyperlink w:anchor="_Toc12953382" w:history="1">
            <w:r w:rsidR="00586CB2" w:rsidRPr="00586CB2">
              <w:rPr>
                <w:rStyle w:val="Hyperlink"/>
                <w:noProof/>
              </w:rPr>
              <w:t>What are the benefits of listing the ecological community as nationally threatened?</w:t>
            </w:r>
            <w:r w:rsidR="00586CB2" w:rsidRPr="00586CB2">
              <w:rPr>
                <w:noProof/>
                <w:webHidden/>
              </w:rPr>
              <w:tab/>
            </w:r>
            <w:r w:rsidR="00586CB2" w:rsidRPr="00586CB2">
              <w:rPr>
                <w:noProof/>
                <w:webHidden/>
              </w:rPr>
              <w:fldChar w:fldCharType="begin"/>
            </w:r>
            <w:r w:rsidR="00586CB2" w:rsidRPr="00586CB2">
              <w:rPr>
                <w:noProof/>
                <w:webHidden/>
              </w:rPr>
              <w:instrText xml:space="preserve"> PAGEREF _Toc12953382 \h </w:instrText>
            </w:r>
            <w:r w:rsidR="00586CB2" w:rsidRPr="00586CB2">
              <w:rPr>
                <w:noProof/>
                <w:webHidden/>
              </w:rPr>
            </w:r>
            <w:r w:rsidR="00586CB2" w:rsidRPr="00586CB2">
              <w:rPr>
                <w:noProof/>
                <w:webHidden/>
              </w:rPr>
              <w:fldChar w:fldCharType="separate"/>
            </w:r>
            <w:r w:rsidR="00061AFD">
              <w:rPr>
                <w:noProof/>
                <w:webHidden/>
              </w:rPr>
              <w:t>23</w:t>
            </w:r>
            <w:r w:rsidR="00586CB2" w:rsidRPr="00586CB2">
              <w:rPr>
                <w:noProof/>
                <w:webHidden/>
              </w:rPr>
              <w:fldChar w:fldCharType="end"/>
            </w:r>
          </w:hyperlink>
        </w:p>
        <w:p w14:paraId="67CD91D3" w14:textId="77777777" w:rsidR="00586CB2" w:rsidRPr="00586CB2" w:rsidRDefault="00FB3C25" w:rsidP="00586CB2">
          <w:pPr>
            <w:pStyle w:val="TOC2"/>
            <w:tabs>
              <w:tab w:val="right" w:leader="dot" w:pos="9743"/>
            </w:tabs>
            <w:ind w:left="0"/>
            <w:rPr>
              <w:rFonts w:asciiTheme="minorHAnsi" w:hAnsiTheme="minorHAnsi"/>
              <w:noProof/>
              <w:sz w:val="22"/>
            </w:rPr>
          </w:pPr>
          <w:hyperlink w:anchor="_Toc12953383" w:history="1">
            <w:r w:rsidR="00586CB2" w:rsidRPr="00586CB2">
              <w:rPr>
                <w:rStyle w:val="Hyperlink"/>
                <w:noProof/>
              </w:rPr>
              <w:t>What does the listing mean for landholders?</w:t>
            </w:r>
            <w:r w:rsidR="00586CB2" w:rsidRPr="00586CB2">
              <w:rPr>
                <w:noProof/>
                <w:webHidden/>
              </w:rPr>
              <w:tab/>
            </w:r>
            <w:r w:rsidR="00586CB2" w:rsidRPr="00586CB2">
              <w:rPr>
                <w:noProof/>
                <w:webHidden/>
              </w:rPr>
              <w:fldChar w:fldCharType="begin"/>
            </w:r>
            <w:r w:rsidR="00586CB2" w:rsidRPr="00586CB2">
              <w:rPr>
                <w:noProof/>
                <w:webHidden/>
              </w:rPr>
              <w:instrText xml:space="preserve"> PAGEREF _Toc12953383 \h </w:instrText>
            </w:r>
            <w:r w:rsidR="00586CB2" w:rsidRPr="00586CB2">
              <w:rPr>
                <w:noProof/>
                <w:webHidden/>
              </w:rPr>
            </w:r>
            <w:r w:rsidR="00586CB2" w:rsidRPr="00586CB2">
              <w:rPr>
                <w:noProof/>
                <w:webHidden/>
              </w:rPr>
              <w:fldChar w:fldCharType="separate"/>
            </w:r>
            <w:r w:rsidR="00061AFD">
              <w:rPr>
                <w:noProof/>
                <w:webHidden/>
              </w:rPr>
              <w:t>25</w:t>
            </w:r>
            <w:r w:rsidR="00586CB2" w:rsidRPr="00586CB2">
              <w:rPr>
                <w:noProof/>
                <w:webHidden/>
              </w:rPr>
              <w:fldChar w:fldCharType="end"/>
            </w:r>
          </w:hyperlink>
        </w:p>
        <w:p w14:paraId="6C3BBE47" w14:textId="0F9539A9" w:rsidR="00586CB2" w:rsidRPr="00586CB2" w:rsidRDefault="00FB3C25" w:rsidP="00586CB2">
          <w:pPr>
            <w:pStyle w:val="TOC2"/>
            <w:tabs>
              <w:tab w:val="right" w:leader="dot" w:pos="9743"/>
            </w:tabs>
            <w:ind w:left="0"/>
            <w:rPr>
              <w:rFonts w:asciiTheme="minorHAnsi" w:hAnsiTheme="minorHAnsi"/>
              <w:noProof/>
              <w:sz w:val="22"/>
            </w:rPr>
          </w:pPr>
          <w:hyperlink w:anchor="_Toc12953388" w:history="1">
            <w:r w:rsidR="00586CB2" w:rsidRPr="00586CB2">
              <w:rPr>
                <w:rStyle w:val="Hyperlink"/>
                <w:noProof/>
              </w:rPr>
              <w:t>What can I do to look after the ecological community?</w:t>
            </w:r>
            <w:r w:rsidR="00586CB2" w:rsidRPr="00586CB2">
              <w:rPr>
                <w:noProof/>
                <w:webHidden/>
              </w:rPr>
              <w:tab/>
            </w:r>
            <w:r w:rsidR="00586CB2" w:rsidRPr="00586CB2">
              <w:rPr>
                <w:noProof/>
                <w:webHidden/>
              </w:rPr>
              <w:fldChar w:fldCharType="begin"/>
            </w:r>
            <w:r w:rsidR="00586CB2" w:rsidRPr="00586CB2">
              <w:rPr>
                <w:noProof/>
                <w:webHidden/>
              </w:rPr>
              <w:instrText xml:space="preserve"> PAGEREF _Toc12953388 \h </w:instrText>
            </w:r>
            <w:r w:rsidR="00586CB2" w:rsidRPr="00586CB2">
              <w:rPr>
                <w:noProof/>
                <w:webHidden/>
              </w:rPr>
            </w:r>
            <w:r w:rsidR="00586CB2" w:rsidRPr="00586CB2">
              <w:rPr>
                <w:noProof/>
                <w:webHidden/>
              </w:rPr>
              <w:fldChar w:fldCharType="separate"/>
            </w:r>
            <w:r w:rsidR="00061AFD">
              <w:rPr>
                <w:noProof/>
                <w:webHidden/>
              </w:rPr>
              <w:t>27</w:t>
            </w:r>
            <w:r w:rsidR="00586CB2" w:rsidRPr="00586CB2">
              <w:rPr>
                <w:noProof/>
                <w:webHidden/>
              </w:rPr>
              <w:fldChar w:fldCharType="end"/>
            </w:r>
          </w:hyperlink>
        </w:p>
        <w:p w14:paraId="4AFF9A7C" w14:textId="59297034" w:rsidR="00586CB2" w:rsidRPr="00586CB2" w:rsidRDefault="00FB3C25" w:rsidP="00586CB2">
          <w:pPr>
            <w:pStyle w:val="TOC2"/>
            <w:tabs>
              <w:tab w:val="right" w:leader="dot" w:pos="9743"/>
            </w:tabs>
            <w:ind w:left="0"/>
            <w:rPr>
              <w:rFonts w:asciiTheme="minorHAnsi" w:hAnsiTheme="minorHAnsi"/>
              <w:noProof/>
              <w:sz w:val="22"/>
            </w:rPr>
          </w:pPr>
          <w:hyperlink w:anchor="_Toc12953389" w:history="1">
            <w:r w:rsidR="00586CB2" w:rsidRPr="00586CB2">
              <w:rPr>
                <w:rStyle w:val="Hyperlink"/>
                <w:noProof/>
              </w:rPr>
              <w:t>Are there other nationally protected ecological communities within this area?</w:t>
            </w:r>
            <w:r w:rsidR="00586CB2" w:rsidRPr="00586CB2">
              <w:rPr>
                <w:noProof/>
                <w:webHidden/>
              </w:rPr>
              <w:tab/>
            </w:r>
            <w:r w:rsidR="00586CB2" w:rsidRPr="00586CB2">
              <w:rPr>
                <w:noProof/>
                <w:webHidden/>
              </w:rPr>
              <w:fldChar w:fldCharType="begin"/>
            </w:r>
            <w:r w:rsidR="00586CB2" w:rsidRPr="00586CB2">
              <w:rPr>
                <w:noProof/>
                <w:webHidden/>
              </w:rPr>
              <w:instrText xml:space="preserve"> PAGEREF _Toc12953389 \h </w:instrText>
            </w:r>
            <w:r w:rsidR="00586CB2" w:rsidRPr="00586CB2">
              <w:rPr>
                <w:noProof/>
                <w:webHidden/>
              </w:rPr>
            </w:r>
            <w:r w:rsidR="00586CB2" w:rsidRPr="00586CB2">
              <w:rPr>
                <w:noProof/>
                <w:webHidden/>
              </w:rPr>
              <w:fldChar w:fldCharType="separate"/>
            </w:r>
            <w:r w:rsidR="00061AFD">
              <w:rPr>
                <w:noProof/>
                <w:webHidden/>
              </w:rPr>
              <w:t>28</w:t>
            </w:r>
            <w:r w:rsidR="00586CB2" w:rsidRPr="00586CB2">
              <w:rPr>
                <w:noProof/>
                <w:webHidden/>
              </w:rPr>
              <w:fldChar w:fldCharType="end"/>
            </w:r>
          </w:hyperlink>
        </w:p>
        <w:p w14:paraId="4AD66814" w14:textId="0EAA762F" w:rsidR="00586CB2" w:rsidRPr="00586CB2" w:rsidRDefault="00FB3C25" w:rsidP="00586CB2">
          <w:pPr>
            <w:pStyle w:val="TOC2"/>
            <w:tabs>
              <w:tab w:val="right" w:leader="dot" w:pos="9743"/>
            </w:tabs>
            <w:ind w:left="0"/>
            <w:rPr>
              <w:rFonts w:asciiTheme="minorHAnsi" w:hAnsiTheme="minorHAnsi"/>
              <w:noProof/>
              <w:sz w:val="22"/>
            </w:rPr>
          </w:pPr>
          <w:hyperlink w:anchor="_Toc12953390" w:history="1">
            <w:r w:rsidR="00586CB2" w:rsidRPr="00586CB2">
              <w:rPr>
                <w:rStyle w:val="Hyperlink"/>
                <w:noProof/>
              </w:rPr>
              <w:t>Do state or local laws also apply?</w:t>
            </w:r>
            <w:r w:rsidR="00586CB2" w:rsidRPr="00586CB2">
              <w:rPr>
                <w:noProof/>
                <w:webHidden/>
              </w:rPr>
              <w:tab/>
            </w:r>
            <w:r w:rsidR="00586CB2" w:rsidRPr="00586CB2">
              <w:rPr>
                <w:noProof/>
                <w:webHidden/>
              </w:rPr>
              <w:fldChar w:fldCharType="begin"/>
            </w:r>
            <w:r w:rsidR="00586CB2" w:rsidRPr="00586CB2">
              <w:rPr>
                <w:noProof/>
                <w:webHidden/>
              </w:rPr>
              <w:instrText xml:space="preserve"> PAGEREF _Toc12953390 \h </w:instrText>
            </w:r>
            <w:r w:rsidR="00586CB2" w:rsidRPr="00586CB2">
              <w:rPr>
                <w:noProof/>
                <w:webHidden/>
              </w:rPr>
            </w:r>
            <w:r w:rsidR="00586CB2" w:rsidRPr="00586CB2">
              <w:rPr>
                <w:noProof/>
                <w:webHidden/>
              </w:rPr>
              <w:fldChar w:fldCharType="separate"/>
            </w:r>
            <w:r w:rsidR="00061AFD">
              <w:rPr>
                <w:noProof/>
                <w:webHidden/>
              </w:rPr>
              <w:t>28</w:t>
            </w:r>
            <w:r w:rsidR="00586CB2" w:rsidRPr="00586CB2">
              <w:rPr>
                <w:noProof/>
                <w:webHidden/>
              </w:rPr>
              <w:fldChar w:fldCharType="end"/>
            </w:r>
          </w:hyperlink>
        </w:p>
        <w:p w14:paraId="1E63A9B9" w14:textId="01104252" w:rsidR="00586CB2" w:rsidRPr="00586CB2" w:rsidRDefault="00DB1313" w:rsidP="00586CB2">
          <w:pPr>
            <w:pStyle w:val="TOC2"/>
            <w:tabs>
              <w:tab w:val="right" w:leader="dot" w:pos="9743"/>
            </w:tabs>
            <w:ind w:left="0"/>
            <w:rPr>
              <w:rFonts w:asciiTheme="minorHAnsi" w:hAnsiTheme="minorHAnsi"/>
              <w:noProof/>
              <w:sz w:val="22"/>
            </w:rPr>
          </w:pPr>
          <w:r>
            <w:rPr>
              <w:noProof/>
              <w:color w:val="0000FF" w:themeColor="hyperlink"/>
              <w:u w:val="single"/>
            </w:rPr>
            <w:drawing>
              <wp:anchor distT="0" distB="0" distL="114300" distR="114300" simplePos="0" relativeHeight="251670528" behindDoc="0" locked="0" layoutInCell="1" allowOverlap="1" wp14:anchorId="67CCE701" wp14:editId="16ADD0A9">
                <wp:simplePos x="0" y="0"/>
                <wp:positionH relativeFrom="column">
                  <wp:posOffset>-83</wp:posOffset>
                </wp:positionH>
                <wp:positionV relativeFrom="page">
                  <wp:posOffset>6901732</wp:posOffset>
                </wp:positionV>
                <wp:extent cx="6193155" cy="2923540"/>
                <wp:effectExtent l="0" t="0" r="0" b="0"/>
                <wp:wrapNone/>
                <wp:docPr id="224" name="Picture 224" title="A photo of Reabold Hill summit walk at Bold Park, Flor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
                        <pic:cNvPicPr>
                          <a:picLocks noChangeAspect="1"/>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6193155" cy="2923540"/>
                        </a:xfrm>
                        <a:prstGeom prst="rect">
                          <a:avLst/>
                        </a:prstGeom>
                        <a:noFill/>
                        <a:ln>
                          <a:noFill/>
                        </a:ln>
                        <a:extLst>
                          <a:ext uri="{53640926-AAD7-44D8-BBD7-CCE9431645EC}">
                            <a14:shadowObscured xmlns:a14="http://schemas.microsoft.com/office/drawing/2010/main"/>
                          </a:ext>
                        </a:extLst>
                      </pic:spPr>
                    </pic:pic>
                  </a:graphicData>
                </a:graphic>
              </wp:anchor>
            </w:drawing>
          </w:r>
          <w:hyperlink w:anchor="_Toc12953391" w:history="1">
            <w:r w:rsidR="00586CB2" w:rsidRPr="00586CB2">
              <w:rPr>
                <w:rStyle w:val="Hyperlink"/>
                <w:noProof/>
              </w:rPr>
              <w:t>Where can I get further information?</w:t>
            </w:r>
            <w:r w:rsidR="00586CB2" w:rsidRPr="00586CB2">
              <w:rPr>
                <w:noProof/>
                <w:webHidden/>
              </w:rPr>
              <w:tab/>
            </w:r>
            <w:r w:rsidR="00586CB2" w:rsidRPr="00586CB2">
              <w:rPr>
                <w:noProof/>
                <w:webHidden/>
              </w:rPr>
              <w:fldChar w:fldCharType="begin"/>
            </w:r>
            <w:r w:rsidR="00586CB2" w:rsidRPr="00586CB2">
              <w:rPr>
                <w:noProof/>
                <w:webHidden/>
              </w:rPr>
              <w:instrText xml:space="preserve"> PAGEREF _Toc12953391 \h </w:instrText>
            </w:r>
            <w:r w:rsidR="00586CB2" w:rsidRPr="00586CB2">
              <w:rPr>
                <w:noProof/>
                <w:webHidden/>
              </w:rPr>
            </w:r>
            <w:r w:rsidR="00586CB2" w:rsidRPr="00586CB2">
              <w:rPr>
                <w:noProof/>
                <w:webHidden/>
              </w:rPr>
              <w:fldChar w:fldCharType="separate"/>
            </w:r>
            <w:r w:rsidR="00061AFD">
              <w:rPr>
                <w:noProof/>
                <w:webHidden/>
              </w:rPr>
              <w:t>28</w:t>
            </w:r>
            <w:r w:rsidR="00586CB2" w:rsidRPr="00586CB2">
              <w:rPr>
                <w:noProof/>
                <w:webHidden/>
              </w:rPr>
              <w:fldChar w:fldCharType="end"/>
            </w:r>
          </w:hyperlink>
        </w:p>
        <w:p w14:paraId="6E62984E" w14:textId="098EB7F9" w:rsidR="00DF1AC6" w:rsidRDefault="00DF1AC6">
          <w:r w:rsidRPr="00586CB2">
            <w:rPr>
              <w:rFonts w:asciiTheme="minorHAnsi" w:hAnsiTheme="minorHAnsi"/>
              <w:bCs/>
              <w:noProof/>
            </w:rPr>
            <w:fldChar w:fldCharType="end"/>
          </w:r>
          <w:r w:rsidR="00FC4445" w:rsidRPr="00FC4445">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sdtContent>
    </w:sdt>
    <w:p w14:paraId="1FF3D365" w14:textId="1BBCEB02" w:rsidR="00AC01F0" w:rsidRDefault="00DB1313" w:rsidP="00A271B0">
      <w:pPr>
        <w:pStyle w:val="Heading2"/>
        <w:sectPr w:rsidR="00AC01F0" w:rsidSect="00EC36F3">
          <w:headerReference w:type="default" r:id="rId20"/>
          <w:footerReference w:type="default" r:id="rId21"/>
          <w:headerReference w:type="first" r:id="rId22"/>
          <w:type w:val="continuous"/>
          <w:pgSz w:w="11907" w:h="16839" w:code="9"/>
          <w:pgMar w:top="1134" w:right="1077" w:bottom="1134" w:left="1077" w:header="1814" w:footer="720" w:gutter="0"/>
          <w:cols w:space="720"/>
          <w:noEndnote/>
          <w:titlePg/>
          <w:docGrid w:linePitch="326"/>
        </w:sectPr>
      </w:pPr>
      <w:r>
        <w:rPr>
          <w:noProof/>
        </w:rPr>
        <mc:AlternateContent>
          <mc:Choice Requires="wps">
            <w:drawing>
              <wp:anchor distT="0" distB="0" distL="114300" distR="114300" simplePos="0" relativeHeight="251671552" behindDoc="0" locked="0" layoutInCell="1" allowOverlap="1" wp14:anchorId="39905EE7" wp14:editId="3261D112">
                <wp:simplePos x="0" y="0"/>
                <wp:positionH relativeFrom="column">
                  <wp:posOffset>-15985</wp:posOffset>
                </wp:positionH>
                <wp:positionV relativeFrom="page">
                  <wp:posOffset>9939130</wp:posOffset>
                </wp:positionV>
                <wp:extent cx="5859780" cy="165735"/>
                <wp:effectExtent l="0" t="0" r="7620" b="5715"/>
                <wp:wrapNone/>
                <wp:docPr id="230" name="Text Box 230"/>
                <wp:cNvGraphicFramePr/>
                <a:graphic xmlns:a="http://schemas.openxmlformats.org/drawingml/2006/main">
                  <a:graphicData uri="http://schemas.microsoft.com/office/word/2010/wordprocessingShape">
                    <wps:wsp>
                      <wps:cNvSpPr txBox="1"/>
                      <wps:spPr>
                        <a:xfrm>
                          <a:off x="0" y="0"/>
                          <a:ext cx="5859780" cy="165735"/>
                        </a:xfrm>
                        <a:prstGeom prst="rect">
                          <a:avLst/>
                        </a:prstGeom>
                        <a:solidFill>
                          <a:prstClr val="white"/>
                        </a:solidFill>
                        <a:ln>
                          <a:noFill/>
                        </a:ln>
                        <a:effectLst/>
                      </wps:spPr>
                      <wps:txbx>
                        <w:txbxContent>
                          <w:p w14:paraId="3376F8E7" w14:textId="74EC4575" w:rsidR="00AB4A8D" w:rsidRPr="00E74891" w:rsidRDefault="00AB4A8D" w:rsidP="00FC4445">
                            <w:pPr>
                              <w:pStyle w:val="ImageCaption"/>
                              <w:rPr>
                                <w:rFonts w:eastAsiaTheme="minorEastAsia" w:cs="Arial"/>
                                <w:b/>
                                <w:bCs/>
                                <w:color w:val="00518C"/>
                                <w:sz w:val="28"/>
                                <w:szCs w:val="32"/>
                              </w:rPr>
                            </w:pPr>
                            <w:r>
                              <w:t xml:space="preserve">Reabold Hill summit walk at Bold Park, Floreat </w:t>
                            </w:r>
                            <w:r>
                              <w:rPr>
                                <w:rFonts w:cs="Arial"/>
                              </w:rPr>
                              <w:t>©</w:t>
                            </w:r>
                            <w:r>
                              <w:t xml:space="preserve"> Peel-Harvey Catchment Council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39905EE7" id="_x0000_t202" coordsize="21600,21600" o:spt="202" path="m,l,21600r21600,l21600,xe">
                <v:stroke joinstyle="miter"/>
                <v:path gradientshapeok="t" o:connecttype="rect"/>
              </v:shapetype>
              <v:shape id="Text Box 230" o:spid="_x0000_s1026" type="#_x0000_t202" style="position:absolute;margin-left:-1.25pt;margin-top:782.6pt;width:461.4pt;height:13.05pt;z-index:25167155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" stroked="f">
                <v:textbox inset="0,0,0,0">
                  <w:txbxContent>
                    <w:p w14:paraId="3376F8E7" w14:textId="74EC4575" w:rsidR="00AB4A8D" w:rsidRPr="00E74891" w:rsidRDefault="00AB4A8D" w:rsidP="00FC4445">
                      <w:pPr>
                        <w:pStyle w:val="ImageCaption"/>
                        <w:rPr>
                          <w:rFonts w:eastAsiaTheme="minorEastAsia" w:cs="Arial"/>
                          <w:b/>
                          <w:bCs/>
                          <w:color w:val="00518C"/>
                          <w:sz w:val="28"/>
                          <w:szCs w:val="32"/>
                        </w:rPr>
                      </w:pPr>
                      <w:r>
                        <w:t xml:space="preserve">Reabold Hill summit walk at Bold Park, Floreat </w:t>
                      </w:r>
                      <w:r>
                        <w:rPr>
                          <w:rFonts w:cs="Arial"/>
                        </w:rPr>
                        <w:t>©</w:t>
                      </w:r>
                      <w:r>
                        <w:t xml:space="preserve"> Peel-Harvey Catchment Council</w:t>
                      </w:r>
                    </w:p>
                  </w:txbxContent>
                </v:textbox>
                <w10:wrap anchory="page"/>
              </v:shape>
            </w:pict>
          </mc:Fallback>
        </mc:AlternateContent>
      </w:r>
      <w:r w:rsidR="00AC01F0">
        <w:br w:type="page"/>
      </w:r>
      <w:bookmarkStart w:id="6" w:name="_Toc12541022"/>
      <w:bookmarkStart w:id="7" w:name="_Toc12953363"/>
      <w:r w:rsidR="00725401">
        <w:lastRenderedPageBreak/>
        <w:t>Summary</w:t>
      </w:r>
      <w:bookmarkEnd w:id="6"/>
      <w:bookmarkEnd w:id="7"/>
    </w:p>
    <w:p w14:paraId="2E25D9F8" w14:textId="706392C4" w:rsidR="00D5003A" w:rsidRDefault="00715189" w:rsidP="00D5003A">
      <w:pPr>
        <w:pStyle w:val="ListParagraph"/>
        <w:numPr>
          <w:ilvl w:val="0"/>
          <w:numId w:val="25"/>
        </w:numPr>
      </w:pPr>
      <w:r>
        <w:t>The Tuart (</w:t>
      </w:r>
      <w:r w:rsidRPr="001111C0">
        <w:rPr>
          <w:i/>
        </w:rPr>
        <w:t xml:space="preserve">Eucalyptus </w:t>
      </w:r>
      <w:proofErr w:type="spellStart"/>
      <w:r w:rsidRPr="001111C0">
        <w:rPr>
          <w:i/>
        </w:rPr>
        <w:t>gomphocephala</w:t>
      </w:r>
      <w:proofErr w:type="spellEnd"/>
      <w:r>
        <w:t>) Woodlands and Forests of the Swan Coastal Plain are a nationally s</w:t>
      </w:r>
      <w:r w:rsidR="00173042">
        <w:t>ignificant ecological comm</w:t>
      </w:r>
      <w:r w:rsidR="008501BF">
        <w:t>unity. The ecological community</w:t>
      </w:r>
      <w:r w:rsidR="00CE42D8">
        <w:t xml:space="preserve"> was </w:t>
      </w:r>
      <w:r>
        <w:t>listed as critically endangered by th</w:t>
      </w:r>
      <w:r w:rsidR="00F32660">
        <w:t xml:space="preserve">e Hon. </w:t>
      </w:r>
      <w:r w:rsidR="00D5003A" w:rsidRPr="00F32660">
        <w:t xml:space="preserve">Minister </w:t>
      </w:r>
      <w:r w:rsidR="003854DA" w:rsidRPr="00F32660">
        <w:t>Ley</w:t>
      </w:r>
      <w:r w:rsidRPr="00F32660">
        <w:t xml:space="preserve"> </w:t>
      </w:r>
      <w:r>
        <w:t>MP</w:t>
      </w:r>
      <w:r w:rsidR="00D5003A">
        <w:t xml:space="preserve"> </w:t>
      </w:r>
      <w:r w:rsidR="009558E0">
        <w:t xml:space="preserve">on 4 </w:t>
      </w:r>
      <w:r w:rsidR="00183C17">
        <w:t>July</w:t>
      </w:r>
      <w:r w:rsidR="00D5003A">
        <w:t xml:space="preserve"> 2</w:t>
      </w:r>
      <w:r>
        <w:t>019</w:t>
      </w:r>
      <w:r w:rsidR="00173042">
        <w:t xml:space="preserve"> </w:t>
      </w:r>
      <w:r w:rsidR="001111C0">
        <w:t>under nat</w:t>
      </w:r>
      <w:r w:rsidR="00173042">
        <w:t>ional environmental law</w:t>
      </w:r>
      <w:r>
        <w:t xml:space="preserve"> </w:t>
      </w:r>
      <w:r w:rsidR="00173042">
        <w:t>(</w:t>
      </w:r>
      <w:r>
        <w:t xml:space="preserve">the </w:t>
      </w:r>
      <w:r w:rsidR="00D6566C" w:rsidRPr="001111C0">
        <w:rPr>
          <w:i/>
        </w:rPr>
        <w:t>Environment</w:t>
      </w:r>
      <w:r w:rsidRPr="001111C0">
        <w:rPr>
          <w:i/>
        </w:rPr>
        <w:t xml:space="preserve"> Protection and Biodiversity Conservation Act 1999 </w:t>
      </w:r>
      <w:r>
        <w:t xml:space="preserve">or EPBC Act). </w:t>
      </w:r>
    </w:p>
    <w:p w14:paraId="1B6FA4E0" w14:textId="024AE002" w:rsidR="00D5003A" w:rsidRDefault="00D5003A" w:rsidP="00D5003A">
      <w:pPr>
        <w:pStyle w:val="ListParagraph"/>
        <w:numPr>
          <w:ilvl w:val="0"/>
          <w:numId w:val="25"/>
        </w:numPr>
      </w:pPr>
      <w:r>
        <w:t xml:space="preserve">This nationally </w:t>
      </w:r>
      <w:r w:rsidR="009558E0">
        <w:t>protected</w:t>
      </w:r>
      <w:r w:rsidR="001111C0">
        <w:t xml:space="preserve"> ecological community is</w:t>
      </w:r>
      <w:r w:rsidR="00B150C5">
        <w:t xml:space="preserve"> comprised of woodlands or forests within which </w:t>
      </w:r>
      <w:r w:rsidR="00DD44F6">
        <w:t xml:space="preserve">the presence of </w:t>
      </w:r>
      <w:r w:rsidR="00B150C5">
        <w:t xml:space="preserve">Tuart </w:t>
      </w:r>
      <w:r w:rsidR="00B150C5" w:rsidRPr="003854DA">
        <w:t>(</w:t>
      </w:r>
      <w:r w:rsidR="00B150C5" w:rsidRPr="00D5003A">
        <w:rPr>
          <w:i/>
        </w:rPr>
        <w:t xml:space="preserve">Eucalyptus </w:t>
      </w:r>
      <w:proofErr w:type="spellStart"/>
      <w:r w:rsidR="00B150C5" w:rsidRPr="00D5003A">
        <w:rPr>
          <w:i/>
        </w:rPr>
        <w:t>gomphocephala</w:t>
      </w:r>
      <w:proofErr w:type="spellEnd"/>
      <w:r w:rsidR="00B150C5">
        <w:t xml:space="preserve">) trees </w:t>
      </w:r>
      <w:r w:rsidR="00DD44F6">
        <w:t xml:space="preserve">in the uppermost canopy </w:t>
      </w:r>
      <w:r w:rsidR="00B150C5">
        <w:t>are</w:t>
      </w:r>
      <w:r w:rsidR="00CE42D8">
        <w:t xml:space="preserve"> the</w:t>
      </w:r>
      <w:r w:rsidR="00DD44F6">
        <w:t xml:space="preserve"> primary defining feature</w:t>
      </w:r>
      <w:r w:rsidR="00CE42D8">
        <w:t>.</w:t>
      </w:r>
      <w:r w:rsidR="001E1BCB">
        <w:t xml:space="preserve"> The community also </w:t>
      </w:r>
      <w:r w:rsidR="009558E0">
        <w:t xml:space="preserve">often </w:t>
      </w:r>
      <w:r w:rsidR="001E1BCB">
        <w:t>contain</w:t>
      </w:r>
      <w:r w:rsidR="009558E0">
        <w:t>s</w:t>
      </w:r>
      <w:r w:rsidR="001E1BCB">
        <w:t xml:space="preserve"> </w:t>
      </w:r>
      <w:r w:rsidR="00742210">
        <w:t>other</w:t>
      </w:r>
      <w:r w:rsidR="001E1BCB">
        <w:t xml:space="preserve"> native</w:t>
      </w:r>
      <w:r w:rsidR="00C5227D">
        <w:t xml:space="preserve"> trees</w:t>
      </w:r>
      <w:r w:rsidR="001E1BCB">
        <w:t xml:space="preserve"> such as </w:t>
      </w:r>
      <w:r w:rsidR="00742210">
        <w:t>P</w:t>
      </w:r>
      <w:r w:rsidR="00B150C5">
        <w:t xml:space="preserve">eppermint, </w:t>
      </w:r>
      <w:r w:rsidR="00742210">
        <w:t>B</w:t>
      </w:r>
      <w:r w:rsidR="00B150C5">
        <w:t xml:space="preserve">ull </w:t>
      </w:r>
      <w:r w:rsidR="00742210">
        <w:t>B</w:t>
      </w:r>
      <w:r w:rsidR="00B150C5">
        <w:t xml:space="preserve">anksia, </w:t>
      </w:r>
      <w:r w:rsidR="00742210">
        <w:t>C</w:t>
      </w:r>
      <w:r w:rsidR="00B150C5">
        <w:t xml:space="preserve">andlestick </w:t>
      </w:r>
      <w:r w:rsidR="00742210">
        <w:t>B</w:t>
      </w:r>
      <w:r w:rsidR="009558E0">
        <w:t xml:space="preserve">anksia or Jarrah, </w:t>
      </w:r>
      <w:r w:rsidR="00742210">
        <w:t>with</w:t>
      </w:r>
      <w:r w:rsidR="00B150C5">
        <w:t xml:space="preserve"> a </w:t>
      </w:r>
      <w:r w:rsidR="009E5895">
        <w:t>substantial</w:t>
      </w:r>
      <w:r w:rsidR="00333830">
        <w:t xml:space="preserve"> </w:t>
      </w:r>
      <w:r w:rsidR="004E2E94">
        <w:t>diversity of understor</w:t>
      </w:r>
      <w:r w:rsidR="00183C17">
        <w:t>e</w:t>
      </w:r>
      <w:r w:rsidR="004E2E94">
        <w:t>y plants</w:t>
      </w:r>
      <w:r w:rsidR="004E2E94" w:rsidRPr="004E2E94">
        <w:t>.</w:t>
      </w:r>
      <w:r w:rsidRPr="00D5003A">
        <w:t xml:space="preserve"> </w:t>
      </w:r>
    </w:p>
    <w:p w14:paraId="4DD5C10D" w14:textId="1B88188E" w:rsidR="004E2E94" w:rsidRDefault="00D5003A" w:rsidP="00D5003A">
      <w:pPr>
        <w:pStyle w:val="ListParagraph"/>
        <w:numPr>
          <w:ilvl w:val="0"/>
          <w:numId w:val="25"/>
        </w:numPr>
      </w:pPr>
      <w:r w:rsidRPr="004E2E94">
        <w:t>Southwest Australia</w:t>
      </w:r>
      <w:r>
        <w:t>, where the ecological community is found,</w:t>
      </w:r>
      <w:r w:rsidRPr="004E2E94">
        <w:t xml:space="preserve"> is recognised as one of only two global biodiversity hotspots in Australia.</w:t>
      </w:r>
      <w:r>
        <w:t xml:space="preserve"> The Tuart Woodlands and Forests </w:t>
      </w:r>
      <w:r w:rsidR="009558E0">
        <w:t>are an important part of this providing</w:t>
      </w:r>
      <w:r>
        <w:t xml:space="preserve"> habitat </w:t>
      </w:r>
      <w:r w:rsidRPr="004E2E94">
        <w:t>for a range of animal species, including some that are nationally threatened, such as Black Cockatoos</w:t>
      </w:r>
      <w:r w:rsidR="009558E0">
        <w:t xml:space="preserve"> and the Western Ringtail Possum.</w:t>
      </w:r>
    </w:p>
    <w:p w14:paraId="27E22BF9" w14:textId="31209145" w:rsidR="00B150C5" w:rsidRDefault="00B150C5" w:rsidP="001111C0">
      <w:pPr>
        <w:pStyle w:val="ListParagraph"/>
        <w:numPr>
          <w:ilvl w:val="0"/>
          <w:numId w:val="25"/>
        </w:numPr>
      </w:pPr>
      <w:r>
        <w:t xml:space="preserve">The Tuart Woodlands and </w:t>
      </w:r>
      <w:r w:rsidR="00D6566C">
        <w:t>Forests</w:t>
      </w:r>
      <w:r>
        <w:t xml:space="preserve"> occur on the Swan Coastal Plain in Western Australia between Jurien in the north and Busse</w:t>
      </w:r>
      <w:r w:rsidR="00742210">
        <w:t>l</w:t>
      </w:r>
      <w:r>
        <w:t xml:space="preserve">ton in the South, </w:t>
      </w:r>
      <w:r w:rsidR="009558E0">
        <w:t>including some remnants in</w:t>
      </w:r>
      <w:r>
        <w:t xml:space="preserve"> the Perth metropolitan area.</w:t>
      </w:r>
      <w:r w:rsidR="00A46268">
        <w:t xml:space="preserve"> </w:t>
      </w:r>
      <w:r w:rsidR="009558E0">
        <w:t>T</w:t>
      </w:r>
      <w:r w:rsidR="00A46268">
        <w:t>h</w:t>
      </w:r>
      <w:r w:rsidR="00EE4720">
        <w:t xml:space="preserve">e ecological community is mainly found on the </w:t>
      </w:r>
      <w:r w:rsidR="00D6566C">
        <w:t xml:space="preserve">calcareous soils of the </w:t>
      </w:r>
      <w:r w:rsidR="00EE4720">
        <w:t xml:space="preserve">Spearwood and Quindalup sand </w:t>
      </w:r>
      <w:r w:rsidR="009E5895">
        <w:t>dune systems on the western part</w:t>
      </w:r>
      <w:r w:rsidR="00EE4720">
        <w:t xml:space="preserve"> of the plain.</w:t>
      </w:r>
    </w:p>
    <w:p w14:paraId="292242E0" w14:textId="77777777" w:rsidR="009558E0" w:rsidRDefault="009558E0" w:rsidP="009558E0">
      <w:pPr>
        <w:pStyle w:val="ListParagraph"/>
        <w:numPr>
          <w:ilvl w:val="0"/>
          <w:numId w:val="25"/>
        </w:numPr>
      </w:pPr>
      <w:r>
        <w:t xml:space="preserve">The national Threatened Species Scientific Committee found that approximately </w:t>
      </w:r>
      <w:r>
        <w:t>80</w:t>
      </w:r>
      <w:r>
        <w:noBreakHyphen/>
        <w:t xml:space="preserve">86% of the ecological community has been lost. </w:t>
      </w:r>
    </w:p>
    <w:p w14:paraId="181CCC9E" w14:textId="4971D703" w:rsidR="00725401" w:rsidRDefault="00B150C5" w:rsidP="00725401">
      <w:pPr>
        <w:pStyle w:val="ListParagraph"/>
        <w:numPr>
          <w:ilvl w:val="0"/>
          <w:numId w:val="25"/>
        </w:numPr>
      </w:pPr>
      <w:r>
        <w:t>This land is the country of t</w:t>
      </w:r>
      <w:r w:rsidR="00CE42D8">
        <w:t>he Noongar people who are the traditional owners of southwest Western Australia</w:t>
      </w:r>
      <w:r w:rsidR="001E1BCB">
        <w:t>. The Noongar nation have, over many generations, lived with and held connection to the ecological communi</w:t>
      </w:r>
      <w:r w:rsidR="004E2E94">
        <w:t>ties of the Swan Coastal Plain.</w:t>
      </w:r>
    </w:p>
    <w:p w14:paraId="4BE50705" w14:textId="5A1DF945" w:rsidR="00FD2C70" w:rsidRDefault="003854DA" w:rsidP="00FD2C70">
      <w:pPr>
        <w:pStyle w:val="ListParagraph"/>
        <w:numPr>
          <w:ilvl w:val="0"/>
          <w:numId w:val="25"/>
        </w:numPr>
      </w:pPr>
      <w:r>
        <w:t xml:space="preserve">Prior to </w:t>
      </w:r>
      <w:r w:rsidR="009E5895">
        <w:t>European arrival</w:t>
      </w:r>
      <w:r w:rsidR="00A46268">
        <w:t xml:space="preserve">, the Tuart Woodlands and Forests </w:t>
      </w:r>
      <w:r w:rsidR="00FD2C70">
        <w:t xml:space="preserve">occupied approximately 125,400 hectares. </w:t>
      </w:r>
      <w:r w:rsidR="00742210">
        <w:t>After clearing</w:t>
      </w:r>
      <w:r w:rsidR="00FD2C70">
        <w:t xml:space="preserve"> for</w:t>
      </w:r>
      <w:r w:rsidR="00A46268">
        <w:t xml:space="preserve"> </w:t>
      </w:r>
      <w:r w:rsidR="00DD44F6">
        <w:t>agriculture, grazing, logging, min</w:t>
      </w:r>
      <w:r w:rsidR="009558E0">
        <w:t>ing and urban development as few as 17,00</w:t>
      </w:r>
      <w:r w:rsidR="00FD2C70">
        <w:t>0 hectares</w:t>
      </w:r>
      <w:r w:rsidR="00742210">
        <w:t xml:space="preserve"> </w:t>
      </w:r>
      <w:r w:rsidR="009558E0">
        <w:t xml:space="preserve">are estimated to </w:t>
      </w:r>
      <w:r w:rsidR="00742210">
        <w:t>remain</w:t>
      </w:r>
      <w:r w:rsidR="00FD2C70">
        <w:t xml:space="preserve">. </w:t>
      </w:r>
    </w:p>
    <w:p w14:paraId="286766DC" w14:textId="5C4CFCC0" w:rsidR="00CD475E" w:rsidRDefault="00173042" w:rsidP="00FD2C70">
      <w:pPr>
        <w:pStyle w:val="ListParagraph"/>
        <w:numPr>
          <w:ilvl w:val="0"/>
          <w:numId w:val="25"/>
        </w:numPr>
      </w:pPr>
      <w:r>
        <w:t>All remaining patches have been disturbed to some degree and are at risk of losing further plant and animal species unless they are conserved and managed to prevent further degradation.</w:t>
      </w:r>
    </w:p>
    <w:p w14:paraId="6FE31B85" w14:textId="7A8337DC" w:rsidR="003854DA" w:rsidRDefault="00173042" w:rsidP="00B26C64">
      <w:pPr>
        <w:pStyle w:val="ListParagraph"/>
        <w:numPr>
          <w:ilvl w:val="0"/>
          <w:numId w:val="25"/>
        </w:numPr>
      </w:pPr>
      <w:r w:rsidRPr="00B26C64">
        <w:t xml:space="preserve">Given the high level of past damage to the ecological community and ongoing </w:t>
      </w:r>
      <w:r>
        <w:t>risk of degradation</w:t>
      </w:r>
      <w:r w:rsidRPr="00B26C64">
        <w:t xml:space="preserve"> it </w:t>
      </w:r>
      <w:r>
        <w:t>faces, the ecological community is likely to be completely lost</w:t>
      </w:r>
      <w:r w:rsidRPr="00B26C64">
        <w:t xml:space="preserve"> if it is not protected and restored.</w:t>
      </w:r>
    </w:p>
    <w:p w14:paraId="33238CD4" w14:textId="267C7BA4" w:rsidR="00CD475E" w:rsidRDefault="00B26C64" w:rsidP="00B26C64">
      <w:pPr>
        <w:pStyle w:val="ListParagraph"/>
        <w:numPr>
          <w:ilvl w:val="0"/>
          <w:numId w:val="25"/>
        </w:numPr>
      </w:pPr>
      <w:r>
        <w:t>Currently, the ecological community is vulnerable to threats from:</w:t>
      </w:r>
      <w:r w:rsidRPr="00B26C64">
        <w:t xml:space="preserve"> land clearing </w:t>
      </w:r>
      <w:r w:rsidR="00742210">
        <w:t xml:space="preserve">(e.g. </w:t>
      </w:r>
      <w:r w:rsidRPr="00B26C64">
        <w:t>for</w:t>
      </w:r>
      <w:r w:rsidR="009558E0">
        <w:t xml:space="preserve"> urban</w:t>
      </w:r>
      <w:r w:rsidRPr="00B26C64">
        <w:t xml:space="preserve"> development and mineral ex</w:t>
      </w:r>
      <w:r w:rsidR="009558E0">
        <w:t>traction</w:t>
      </w:r>
      <w:r w:rsidR="00742210">
        <w:t>)</w:t>
      </w:r>
      <w:r w:rsidRPr="00B26C64">
        <w:t>; changes to climate and availability of water; invasion by weeds, and non-native animals; loss of native species; and unsuitable burning.</w:t>
      </w:r>
      <w:r>
        <w:t xml:space="preserve"> </w:t>
      </w:r>
    </w:p>
    <w:p w14:paraId="78BCCC25" w14:textId="2F246601" w:rsidR="00B26C64" w:rsidRDefault="00B26C64" w:rsidP="00C76BEF">
      <w:pPr>
        <w:pStyle w:val="ListParagraph"/>
        <w:numPr>
          <w:ilvl w:val="0"/>
          <w:numId w:val="25"/>
        </w:numPr>
      </w:pPr>
      <w:r>
        <w:t xml:space="preserve">National listing </w:t>
      </w:r>
      <w:r w:rsidR="009558E0">
        <w:t>can now</w:t>
      </w:r>
      <w:r w:rsidR="00806489">
        <w:t xml:space="preserve"> help </w:t>
      </w:r>
      <w:r w:rsidR="00890C02">
        <w:t>to manage threats and</w:t>
      </w:r>
      <w:r>
        <w:t xml:space="preserve"> protect and restor</w:t>
      </w:r>
      <w:r w:rsidR="00704CC9">
        <w:t>e</w:t>
      </w:r>
      <w:r>
        <w:t xml:space="preserve"> the many values and services provided by Tua</w:t>
      </w:r>
      <w:r w:rsidR="00C76BEF">
        <w:t xml:space="preserve">rt Woodlands and Forests. These include: </w:t>
      </w:r>
      <w:r w:rsidR="00890C02">
        <w:t>reducing erosion;</w:t>
      </w:r>
      <w:r w:rsidR="00C76BEF" w:rsidRPr="00C76BEF">
        <w:t xml:space="preserve"> </w:t>
      </w:r>
      <w:r w:rsidR="00704CC9">
        <w:t>supporting oth</w:t>
      </w:r>
      <w:r w:rsidR="00890C02">
        <w:t>er characteristic native plants;</w:t>
      </w:r>
      <w:r w:rsidR="00704CC9">
        <w:t xml:space="preserve"> </w:t>
      </w:r>
      <w:r w:rsidR="00C76BEF" w:rsidRPr="00C76BEF">
        <w:t>providing clean</w:t>
      </w:r>
      <w:r w:rsidR="00C76BEF">
        <w:t xml:space="preserve"> air and</w:t>
      </w:r>
      <w:r w:rsidR="00C76BEF" w:rsidRPr="00C76BEF">
        <w:t xml:space="preserve"> water</w:t>
      </w:r>
      <w:r w:rsidR="00C76BEF">
        <w:t>, feed</w:t>
      </w:r>
      <w:r w:rsidR="00890C02">
        <w:t xml:space="preserve"> and shelter;</w:t>
      </w:r>
      <w:r w:rsidR="00704CC9">
        <w:t xml:space="preserve"> helping </w:t>
      </w:r>
      <w:r w:rsidR="00C76BEF" w:rsidRPr="00C76BEF">
        <w:t>to keep cities cool and liveable</w:t>
      </w:r>
      <w:r w:rsidR="00890C02">
        <w:t xml:space="preserve">; </w:t>
      </w:r>
      <w:r w:rsidR="00890C02">
        <w:lastRenderedPageBreak/>
        <w:t>and</w:t>
      </w:r>
      <w:r w:rsidR="00C76BEF">
        <w:t xml:space="preserve"> providing significant </w:t>
      </w:r>
      <w:r w:rsidR="00704CC9">
        <w:t xml:space="preserve">community and </w:t>
      </w:r>
      <w:r w:rsidR="00C76BEF">
        <w:t>cultural</w:t>
      </w:r>
      <w:r w:rsidR="00704CC9">
        <w:t xml:space="preserve"> value</w:t>
      </w:r>
      <w:r w:rsidR="009558E0">
        <w:t>s</w:t>
      </w:r>
      <w:r w:rsidR="00704CC9">
        <w:t xml:space="preserve"> to the people of the region.</w:t>
      </w:r>
    </w:p>
    <w:p w14:paraId="77E1C2A6" w14:textId="73D034CB" w:rsidR="00704CC9" w:rsidRDefault="00051DC0" w:rsidP="00704CC9">
      <w:pPr>
        <w:pStyle w:val="ListParagraph"/>
      </w:pPr>
      <w:r>
        <w:t xml:space="preserve">Therefore, it is now more important than ever to retain and restore the </w:t>
      </w:r>
      <w:r w:rsidR="00704CC9">
        <w:t xml:space="preserve">remaining hectares of the Tuart Woodlands and Forests. National listing is a critical step in securing the future of the animals, plants and ecosystem functions within the Tuart Woodlands and Forests because it: </w:t>
      </w:r>
    </w:p>
    <w:p w14:paraId="2864461D" w14:textId="0415F1CA" w:rsidR="001733B9" w:rsidRDefault="00704CC9" w:rsidP="00CD22C9">
      <w:pPr>
        <w:pStyle w:val="ListParagraph"/>
        <w:numPr>
          <w:ilvl w:val="0"/>
          <w:numId w:val="27"/>
        </w:numPr>
      </w:pPr>
      <w:r>
        <w:t xml:space="preserve">defines Tuart Woodlands and Forests as </w:t>
      </w:r>
      <w:r w:rsidR="001733B9">
        <w:t>a single ecological community on</w:t>
      </w:r>
      <w:r>
        <w:t xml:space="preserve"> a national scale for the fi</w:t>
      </w:r>
      <w:r w:rsidR="001733B9">
        <w:t xml:space="preserve">rst time, </w:t>
      </w:r>
      <w:r w:rsidR="00CD22C9">
        <w:t>promoting</w:t>
      </w:r>
      <w:r w:rsidR="00CD22C9" w:rsidRPr="00CD22C9">
        <w:t xml:space="preserve"> a co-ordinate</w:t>
      </w:r>
      <w:r w:rsidR="00CD22C9">
        <w:t>d, ecosystem-scale approach to</w:t>
      </w:r>
      <w:r w:rsidR="009558E0">
        <w:t xml:space="preserve"> threat abatement and recovery</w:t>
      </w:r>
    </w:p>
    <w:p w14:paraId="1A58819C" w14:textId="2FEB27CB" w:rsidR="00704CC9" w:rsidRDefault="00051DC0" w:rsidP="00704CC9">
      <w:pPr>
        <w:pStyle w:val="ListParagraph"/>
        <w:numPr>
          <w:ilvl w:val="0"/>
          <w:numId w:val="27"/>
        </w:numPr>
      </w:pPr>
      <w:r>
        <w:t>ensures the woodlands and forests are</w:t>
      </w:r>
      <w:r w:rsidR="00704CC9">
        <w:t xml:space="preserve"> taken into account during</w:t>
      </w:r>
      <w:r w:rsidR="009558E0">
        <w:t xml:space="preserve"> planning and</w:t>
      </w:r>
      <w:r w:rsidR="00704CC9">
        <w:t xml:space="preserve"> approval processes for major new developments that may have a significant impact </w:t>
      </w:r>
    </w:p>
    <w:p w14:paraId="180745A0" w14:textId="5FE5F716" w:rsidR="00704CC9" w:rsidRDefault="009558E0" w:rsidP="00704CC9">
      <w:pPr>
        <w:pStyle w:val="ListParagraph"/>
        <w:numPr>
          <w:ilvl w:val="0"/>
          <w:numId w:val="27"/>
        </w:numPr>
      </w:pPr>
      <w:r>
        <w:t>encourages</w:t>
      </w:r>
      <w:r w:rsidR="00704CC9">
        <w:t xml:space="preserve"> further research on </w:t>
      </w:r>
      <w:r w:rsidR="00A515FC">
        <w:t>regional</w:t>
      </w:r>
      <w:r w:rsidR="00704CC9">
        <w:t xml:space="preserve"> biodiversity and ecosystems, and the critical services they provide to society </w:t>
      </w:r>
    </w:p>
    <w:p w14:paraId="4DD6361C" w14:textId="2135EBA2" w:rsidR="00704CC9" w:rsidRDefault="00DB1313" w:rsidP="00704CC9">
      <w:pPr>
        <w:pStyle w:val="ListParagraph"/>
        <w:numPr>
          <w:ilvl w:val="0"/>
          <w:numId w:val="27"/>
        </w:numPr>
      </w:pPr>
      <w:r>
        <w:rPr>
          <w:noProof/>
          <w:lang w:eastAsia="en-AU"/>
        </w:rPr>
        <w:drawing>
          <wp:anchor distT="0" distB="0" distL="114300" distR="114300" simplePos="0" relativeHeight="251663360" behindDoc="0" locked="0" layoutInCell="1" allowOverlap="1" wp14:anchorId="2C9D682A" wp14:editId="252AA34F">
            <wp:simplePos x="0" y="0"/>
            <wp:positionH relativeFrom="column">
              <wp:posOffset>3315611</wp:posOffset>
            </wp:positionH>
            <wp:positionV relativeFrom="page">
              <wp:posOffset>6973294</wp:posOffset>
            </wp:positionV>
            <wp:extent cx="3056890" cy="2524760"/>
            <wp:effectExtent l="0" t="0" r="0" b="8890"/>
            <wp:wrapSquare wrapText="bothSides"/>
            <wp:docPr id="227" name="Picture 227" title="A photo of Eagle's nest in a Tuart stag at the Caddadup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
                    <pic:cNvPicPr>
                      <a:picLocks noChangeAspect="1"/>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3056890" cy="2524760"/>
                    </a:xfrm>
                    <a:prstGeom prst="rect">
                      <a:avLst/>
                    </a:prstGeom>
                    <a:noFill/>
                    <a:ln>
                      <a:noFill/>
                    </a:ln>
                    <a:extLst>
                      <a:ext uri="{53640926-AAD7-44D8-BBD7-CCE9431645EC}">
                        <a14:shadowObscured xmlns:a14="http://schemas.microsoft.com/office/drawing/2010/main"/>
                      </a:ext>
                    </a:extLst>
                  </pic:spPr>
                </pic:pic>
              </a:graphicData>
            </a:graphic>
          </wp:anchor>
        </w:drawing>
      </w:r>
      <w:proofErr w:type="gramStart"/>
      <w:r w:rsidR="00051DC0">
        <w:t>makes</w:t>
      </w:r>
      <w:proofErr w:type="gramEnd"/>
      <w:r w:rsidR="00704CC9">
        <w:t xml:space="preserve"> it </w:t>
      </w:r>
      <w:r w:rsidR="009558E0">
        <w:t xml:space="preserve">a </w:t>
      </w:r>
      <w:r w:rsidR="00704CC9">
        <w:t>priority for relevant government funding programs and supports land managers and community groups in their conservation and recovery efforts.</w:t>
      </w:r>
    </w:p>
    <w:p w14:paraId="43DD9494" w14:textId="709675A3" w:rsidR="00902ED2" w:rsidRDefault="001733B9" w:rsidP="00902ED2">
      <w:pPr>
        <w:pStyle w:val="ListParagraph"/>
      </w:pPr>
      <w:r>
        <w:t>W</w:t>
      </w:r>
      <w:r w:rsidR="00902ED2">
        <w:t>hile p</w:t>
      </w:r>
      <w:r w:rsidR="00902ED2" w:rsidRPr="00902ED2">
        <w:t>rotecting the ecological community</w:t>
      </w:r>
      <w:r w:rsidR="00902ED2">
        <w:t xml:space="preserve"> </w:t>
      </w:r>
      <w:r>
        <w:t>does not affect native title, i</w:t>
      </w:r>
      <w:r w:rsidR="00902ED2" w:rsidRPr="00902ED2">
        <w:t>t can help to provide greater recognition of the value of Tuart Woodlands and Forests, including Noongar cultural values</w:t>
      </w:r>
      <w:r w:rsidR="00E00BA0">
        <w:t>.</w:t>
      </w:r>
    </w:p>
    <w:p w14:paraId="240B70FF" w14:textId="24920CCA" w:rsidR="00704CC9" w:rsidRPr="00704CC9" w:rsidRDefault="00704CC9" w:rsidP="00360885">
      <w:pPr>
        <w:pStyle w:val="ListParagraph"/>
      </w:pPr>
      <w:r w:rsidRPr="00704CC9">
        <w:t xml:space="preserve">The national </w:t>
      </w:r>
      <w:hyperlink r:id="rId24" w:history="1">
        <w:r w:rsidR="00360885" w:rsidRPr="00360885">
          <w:rPr>
            <w:rStyle w:val="Hyperlink"/>
            <w:b/>
            <w:u w:val="none"/>
          </w:rPr>
          <w:t>Conservation Advice</w:t>
        </w:r>
      </w:hyperlink>
      <w:r w:rsidRPr="00704CC9">
        <w:t xml:space="preserve"> outlines a range of priority research and management actions that provide guidance on how to protect, manage and restore the ecological community.</w:t>
      </w:r>
    </w:p>
    <w:p w14:paraId="45FC6D3E" w14:textId="746EC05C" w:rsidR="00704CC9" w:rsidRDefault="00DB1313" w:rsidP="00704CC9">
      <w:pPr>
        <w:pStyle w:val="ListParagraph"/>
      </w:pPr>
      <w:r>
        <w:rPr>
          <w:noProof/>
          <w:lang w:eastAsia="en-AU"/>
        </w:rPr>
        <mc:AlternateContent>
          <mc:Choice Requires="wps">
            <w:drawing>
              <wp:anchor distT="0" distB="0" distL="114300" distR="114300" simplePos="0" relativeHeight="251664384" behindDoc="0" locked="0" layoutInCell="1" allowOverlap="1" wp14:anchorId="57D67252" wp14:editId="705915CD">
                <wp:simplePos x="0" y="0"/>
                <wp:positionH relativeFrom="column">
                  <wp:posOffset>3315611</wp:posOffset>
                </wp:positionH>
                <wp:positionV relativeFrom="page">
                  <wp:posOffset>9549517</wp:posOffset>
                </wp:positionV>
                <wp:extent cx="3056890" cy="304800"/>
                <wp:effectExtent l="0" t="0" r="0" b="0"/>
                <wp:wrapSquare wrapText="bothSides"/>
                <wp:docPr id="228" name="Text Box 228"/>
                <wp:cNvGraphicFramePr/>
                <a:graphic xmlns:a="http://schemas.openxmlformats.org/drawingml/2006/main">
                  <a:graphicData uri="http://schemas.microsoft.com/office/word/2010/wordprocessingShape">
                    <wps:wsp>
                      <wps:cNvSpPr txBox="1"/>
                      <wps:spPr>
                        <a:xfrm>
                          <a:off x="0" y="0"/>
                          <a:ext cx="3056890" cy="304800"/>
                        </a:xfrm>
                        <a:prstGeom prst="rect">
                          <a:avLst/>
                        </a:prstGeom>
                        <a:solidFill>
                          <a:prstClr val="white"/>
                        </a:solidFill>
                        <a:ln>
                          <a:noFill/>
                        </a:ln>
                        <a:effectLst/>
                      </wps:spPr>
                      <wps:txbx>
                        <w:txbxContent>
                          <w:p w14:paraId="7C1D4F90" w14:textId="0651F07E" w:rsidR="00AB4A8D" w:rsidRPr="0046778D" w:rsidRDefault="00AB4A8D" w:rsidP="0046778D">
                            <w:pPr>
                              <w:pStyle w:val="ImageCaption"/>
                              <w:rPr>
                                <w:rFonts w:eastAsia="Calibri"/>
                                <w:sz w:val="24"/>
                                <w:lang w:eastAsia="en-US"/>
                              </w:rPr>
                            </w:pPr>
                            <w:r>
                              <w:t>Eagle's nest in a T</w:t>
                            </w:r>
                            <w:r w:rsidRPr="0046778D">
                              <w:t xml:space="preserve">uart stag at the Caddadup Reserve </w:t>
                            </w:r>
                            <w:r>
                              <w:br/>
                            </w:r>
                            <w:r w:rsidRPr="0046778D">
                              <w:rPr>
                                <w:rFonts w:cs="Arial"/>
                              </w:rPr>
                              <w:t>©</w:t>
                            </w:r>
                            <w:r w:rsidRPr="0046778D">
                              <w:t xml:space="preserve"> </w:t>
                            </w:r>
                            <w:r>
                              <w:t xml:space="preserve">The </w:t>
                            </w:r>
                            <w:r w:rsidRPr="0046778D">
                              <w:t>Department of the Environment and Energy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D67252" id="Text Box 228" o:spid="_x0000_s1027" type="#_x0000_t202" style="position:absolute;left:0;text-align:left;margin-left:261.05pt;margin-top:751.95pt;width:240.7pt;height:24pt;z-index:25166438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" stroked="f">
                <v:textbox style="mso-fit-shape-to-text:t" inset="0,0,0,0">
                  <w:txbxContent>
                    <w:p w14:paraId="7C1D4F90" w14:textId="0651F07E" w:rsidR="00AB4A8D" w:rsidRPr="0046778D" w:rsidRDefault="00AB4A8D" w:rsidP="0046778D">
                      <w:pPr>
                        <w:pStyle w:val="ImageCaption"/>
                        <w:rPr>
                          <w:rFonts w:eastAsia="Calibri"/>
                          <w:sz w:val="24"/>
                          <w:lang w:eastAsia="en-US"/>
                        </w:rPr>
                      </w:pPr>
                      <w:r>
                        <w:t>Eagle's nest in a T</w:t>
                      </w:r>
                      <w:r w:rsidRPr="0046778D">
                        <w:t xml:space="preserve">uart stag at the Caddadup Reserve </w:t>
                      </w:r>
                      <w:r>
                        <w:br/>
                      </w:r>
                      <w:r w:rsidRPr="0046778D">
                        <w:rPr>
                          <w:rFonts w:cs="Arial"/>
                        </w:rPr>
                        <w:t>©</w:t>
                      </w:r>
                      <w:r w:rsidRPr="0046778D">
                        <w:t xml:space="preserve"> </w:t>
                      </w:r>
                      <w:r>
                        <w:t xml:space="preserve">The </w:t>
                      </w:r>
                      <w:r w:rsidRPr="0046778D">
                        <w:t>Department of the Environment and Energy</w:t>
                      </w:r>
                    </w:p>
                  </w:txbxContent>
                </v:textbox>
                <w10:wrap type="square" anchory="page"/>
              </v:shape>
            </w:pict>
          </mc:Fallback>
        </mc:AlternateContent>
      </w:r>
      <w:r w:rsidR="00704CC9">
        <w:t xml:space="preserve">Activities likely to have significant impacts on the ecological community need to be considered under national </w:t>
      </w:r>
      <w:r w:rsidR="00704CC9">
        <w:t>environment law to avoid or mitigate damage—activities such as large new developments, works or infrastructure that involve permanently removing or impacting on large</w:t>
      </w:r>
      <w:r w:rsidR="0093458F">
        <w:t xml:space="preserve"> and relatively high quality</w:t>
      </w:r>
      <w:r w:rsidR="00704CC9">
        <w:t xml:space="preserve"> areas of the </w:t>
      </w:r>
      <w:r w:rsidR="00CD22C9">
        <w:t>woodlands or forests</w:t>
      </w:r>
      <w:r w:rsidR="00704CC9">
        <w:t xml:space="preserve">. Such activities will need to be referred to the Australian Government for approval. </w:t>
      </w:r>
    </w:p>
    <w:p w14:paraId="45BF7E37" w14:textId="77777777" w:rsidR="00704CC9" w:rsidRDefault="00704CC9" w:rsidP="00704CC9">
      <w:pPr>
        <w:pStyle w:val="ListParagraph"/>
      </w:pPr>
      <w:r>
        <w:t xml:space="preserve">Activities which were routine or began before the listing of an ecological community can typically continue without any further approval. This is either because the protected ecological community is not present, the impacts are not significant or because exemptions apply to activities that were either already legally approved (termed ‘prior authorisation’), or are ongoing (termed ‘continuing use’). This includes almost all activities by residents and farmers, and ongoing maintenance work by local Councils. </w:t>
      </w:r>
    </w:p>
    <w:p w14:paraId="7897742B" w14:textId="12D948EE" w:rsidR="00E00BA0" w:rsidRDefault="00704CC9" w:rsidP="0046778D">
      <w:pPr>
        <w:pStyle w:val="ListParagraph"/>
        <w:sectPr w:rsidR="00E00BA0" w:rsidSect="00AC01F0">
          <w:type w:val="continuous"/>
          <w:pgSz w:w="11907" w:h="16839" w:code="9"/>
          <w:pgMar w:top="1134" w:right="1077" w:bottom="1134" w:left="1077" w:header="1814" w:footer="720" w:gutter="0"/>
          <w:cols w:num="2" w:space="720"/>
          <w:noEndnote/>
          <w:docGrid w:linePitch="326"/>
        </w:sectPr>
      </w:pPr>
      <w:r>
        <w:t>Overall, national listing reduces the risk of this unique and important ecological community being lost for future generations and supports efforts to restore biodiversity and ecosystem health</w:t>
      </w:r>
      <w:r w:rsidR="00051DC0">
        <w:t xml:space="preserve"> on the Swan Coastal Plain</w:t>
      </w:r>
      <w:r>
        <w:t>.</w:t>
      </w:r>
      <w:r w:rsidR="0046778D">
        <w:t xml:space="preserve"> </w:t>
      </w:r>
    </w:p>
    <w:p w14:paraId="03E42EBE" w14:textId="3C434E34" w:rsidR="00B7601F" w:rsidRDefault="00DB1313" w:rsidP="00B7601F">
      <w:bookmarkStart w:id="8" w:name="_Toc12541023"/>
      <w:r>
        <w:rPr>
          <w:noProof/>
        </w:rPr>
        <w:lastRenderedPageBreak/>
        <w:drawing>
          <wp:anchor distT="0" distB="0" distL="114300" distR="114300" simplePos="0" relativeHeight="251631616" behindDoc="0" locked="0" layoutInCell="1" allowOverlap="1" wp14:anchorId="64B2537E" wp14:editId="2CE0A3C0">
            <wp:simplePos x="0" y="0"/>
            <wp:positionH relativeFrom="column">
              <wp:posOffset>95333</wp:posOffset>
            </wp:positionH>
            <wp:positionV relativeFrom="page">
              <wp:posOffset>1431235</wp:posOffset>
            </wp:positionV>
            <wp:extent cx="6070600" cy="8323580"/>
            <wp:effectExtent l="0" t="0" r="6350" b="1270"/>
            <wp:wrapTight wrapText="bothSides">
              <wp:wrapPolygon edited="0">
                <wp:start x="0" y="0"/>
                <wp:lineTo x="0" y="21554"/>
                <wp:lineTo x="21555" y="21554"/>
                <wp:lineTo x="21555" y="0"/>
                <wp:lineTo x="0" y="0"/>
              </wp:wrapPolygon>
            </wp:wrapTight>
            <wp:docPr id="79" name="Picture 79" title="A photo of Tuart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
                    <pic:cNvPicPr>
                      <a:picLocks noChangeAspect="1"/>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6070600" cy="832358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632640" behindDoc="0" locked="0" layoutInCell="1" allowOverlap="1" wp14:anchorId="7D1BE2F9" wp14:editId="40F6BF83">
                <wp:simplePos x="0" y="0"/>
                <wp:positionH relativeFrom="column">
                  <wp:posOffset>95333</wp:posOffset>
                </wp:positionH>
                <wp:positionV relativeFrom="page">
                  <wp:posOffset>9438198</wp:posOffset>
                </wp:positionV>
                <wp:extent cx="6070600" cy="515620"/>
                <wp:effectExtent l="0" t="0" r="6350" b="0"/>
                <wp:wrapSquare wrapText="bothSides"/>
                <wp:docPr id="80" name="Text Box 80"/>
                <wp:cNvGraphicFramePr/>
                <a:graphic xmlns:a="http://schemas.openxmlformats.org/drawingml/2006/main">
                  <a:graphicData uri="http://schemas.microsoft.com/office/word/2010/wordprocessingShape">
                    <wps:wsp>
                      <wps:cNvSpPr txBox="1"/>
                      <wps:spPr>
                        <a:xfrm>
                          <a:off x="0" y="0"/>
                          <a:ext cx="6070600" cy="515620"/>
                        </a:xfrm>
                        <a:prstGeom prst="rect">
                          <a:avLst/>
                        </a:prstGeom>
                        <a:solidFill>
                          <a:prstClr val="white"/>
                        </a:solidFill>
                        <a:ln>
                          <a:noFill/>
                        </a:ln>
                        <a:effectLst/>
                      </wps:spPr>
                      <wps:txbx>
                        <w:txbxContent>
                          <w:p w14:paraId="414D47C8" w14:textId="1CC9256E" w:rsidR="00AB4A8D" w:rsidRPr="00426BB1" w:rsidRDefault="00AB4A8D" w:rsidP="00AA15BF">
                            <w:pPr>
                              <w:pStyle w:val="ImageCaption"/>
                              <w:rPr>
                                <w:sz w:val="24"/>
                              </w:rPr>
                            </w:pPr>
                            <w:r>
                              <w:t>Tuart (</w:t>
                            </w:r>
                            <w:r w:rsidRPr="00AA15BF">
                              <w:rPr>
                                <w:i/>
                              </w:rPr>
                              <w:t>Eucalyptus</w:t>
                            </w:r>
                            <w:r>
                              <w:t xml:space="preserve"> </w:t>
                            </w:r>
                            <w:r w:rsidRPr="00AA15BF">
                              <w:rPr>
                                <w:i/>
                              </w:rPr>
                              <w:t>gomphocephala</w:t>
                            </w:r>
                            <w:r>
                              <w:t>) are the defining tree species of the Tuart Woodlands and Forests. Tuart trees on the Swan Coastal Plain are tall, beautiful fixtures in the native landscape. Tuart trees can live for hundreds of years, providing vital habitat, shelter and critical ecosystem services for a range of native species.</w:t>
                            </w:r>
                            <w:r w:rsidRPr="00AF0671">
                              <w:t xml:space="preserve"> </w:t>
                            </w:r>
                            <w:r w:rsidRPr="00CD4FF2">
                              <w:t>© The Department of</w:t>
                            </w:r>
                            <w:r>
                              <w:t xml:space="preserve"> the</w:t>
                            </w:r>
                            <w:r w:rsidRPr="00CD4FF2">
                              <w:t xml:space="preserve"> Environment and Energy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D1BE2F9" id="Text Box 80" o:spid="_x0000_s1028" type="#_x0000_t202" style="position:absolute;margin-left:7.5pt;margin-top:743.15pt;width:478pt;height:40.6pt;z-index:25163264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" stroked="f">
                <v:textbox inset="0,0,0,0">
                  <w:txbxContent>
                    <w:p w14:paraId="414D47C8" w14:textId="1CC9256E" w:rsidR="00AB4A8D" w:rsidRPr="00426BB1" w:rsidRDefault="00AB4A8D" w:rsidP="00AA15BF">
                      <w:pPr>
                        <w:pStyle w:val="ImageCaption"/>
                        <w:rPr>
                          <w:sz w:val="24"/>
                        </w:rPr>
                      </w:pPr>
                      <w:r>
                        <w:t>Tuart (</w:t>
                      </w:r>
                      <w:r w:rsidRPr="00AA15BF">
                        <w:rPr>
                          <w:i/>
                        </w:rPr>
                        <w:t>Eucalyptus</w:t>
                      </w:r>
                      <w:r>
                        <w:t xml:space="preserve"> </w:t>
                      </w:r>
                      <w:r w:rsidRPr="00AA15BF">
                        <w:rPr>
                          <w:i/>
                        </w:rPr>
                        <w:t>gomphocephala</w:t>
                      </w:r>
                      <w:r>
                        <w:t>) are the defining tree species of the Tuart Woodlands and Forests. Tuart trees on the Swan Coastal Plain are tall, beautiful fixtures in the native landscape. Tuart trees can live for hundreds of years, providing vital habitat, shelter and critical ecosystem services for a range of native species.</w:t>
                      </w:r>
                      <w:r w:rsidRPr="00AF0671">
                        <w:t xml:space="preserve"> </w:t>
                      </w:r>
                      <w:r w:rsidRPr="00CD4FF2">
                        <w:t>© The Department of</w:t>
                      </w:r>
                      <w:r>
                        <w:t xml:space="preserve"> the</w:t>
                      </w:r>
                      <w:r w:rsidRPr="00CD4FF2">
                        <w:t xml:space="preserve"> Environment and Energy</w:t>
                      </w:r>
                    </w:p>
                  </w:txbxContent>
                </v:textbox>
                <w10:wrap type="square" anchory="page"/>
              </v:shape>
            </w:pict>
          </mc:Fallback>
        </mc:AlternateContent>
      </w:r>
    </w:p>
    <w:p w14:paraId="23053279" w14:textId="29DF3CEA" w:rsidR="00506D9D" w:rsidRDefault="00506D9D" w:rsidP="00902ED2">
      <w:pPr>
        <w:pStyle w:val="Heading2"/>
      </w:pPr>
      <w:bookmarkStart w:id="9" w:name="_Toc12953364"/>
      <w:r w:rsidRPr="00506D9D">
        <w:lastRenderedPageBreak/>
        <w:t>Nati</w:t>
      </w:r>
      <w:r w:rsidR="00902ED2">
        <w:t>onal Ecological Communities</w:t>
      </w:r>
      <w:bookmarkEnd w:id="8"/>
      <w:bookmarkEnd w:id="9"/>
    </w:p>
    <w:p w14:paraId="0B9CC8D6" w14:textId="02437676" w:rsidR="00902ED2" w:rsidRDefault="00902ED2" w:rsidP="00902ED2">
      <w:r>
        <w:t>Australia’s national environment law provides a legal framework to list, protect and manage Matters of National Environmental Significance, which include nationally threatened species and ecological communities.</w:t>
      </w:r>
    </w:p>
    <w:p w14:paraId="5CE017E6" w14:textId="4C3D5512" w:rsidR="00902ED2" w:rsidRDefault="00DB1313" w:rsidP="00902ED2">
      <w:r>
        <w:rPr>
          <w:noProof/>
        </w:rPr>
        <w:drawing>
          <wp:anchor distT="0" distB="0" distL="114300" distR="114300" simplePos="0" relativeHeight="251672576" behindDoc="0" locked="0" layoutInCell="1" allowOverlap="1" wp14:anchorId="67F56163" wp14:editId="6FC7E536">
            <wp:simplePos x="0" y="0"/>
            <wp:positionH relativeFrom="column">
              <wp:posOffset>3301509</wp:posOffset>
            </wp:positionH>
            <wp:positionV relativeFrom="page">
              <wp:posOffset>3588589</wp:posOffset>
            </wp:positionV>
            <wp:extent cx="2867660" cy="4302760"/>
            <wp:effectExtent l="0" t="0" r="8890" b="2540"/>
            <wp:wrapSquare wrapText="bothSides"/>
            <wp:docPr id="238" name="Picture 238" title="A photo of Tuart Woodland at Reabold Hill in Bold Park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pic:cNvPicPr>
                      <a:picLocks noChangeAspect="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867660" cy="4302760"/>
                    </a:xfrm>
                    <a:prstGeom prst="rect">
                      <a:avLst/>
                    </a:prstGeom>
                    <a:noFill/>
                    <a:ln>
                      <a:noFill/>
                    </a:ln>
                  </pic:spPr>
                </pic:pic>
              </a:graphicData>
            </a:graphic>
          </wp:anchor>
        </w:drawing>
      </w:r>
      <w:r w:rsidR="00902ED2">
        <w:t xml:space="preserve">National environment law defines an ecological community as an assemblage of native species which inhabits a particular area in nature. In other words, ecological communities are groups of native plants, animals and other organisms that naturally </w:t>
      </w:r>
      <w:r w:rsidR="0093458F">
        <w:t>live</w:t>
      </w:r>
      <w:r w:rsidR="00902ED2">
        <w:t xml:space="preserve"> together and interact in a unique habitat. The native plants and animals in an ecological community have different roles and relationships that, together, contribute to a healthy functioning natural environment.</w:t>
      </w:r>
    </w:p>
    <w:p w14:paraId="7284680E" w14:textId="6E6E7C76" w:rsidR="00902ED2" w:rsidRDefault="00902ED2" w:rsidP="00902ED2">
      <w:r>
        <w:t xml:space="preserve">Listed ecological communities </w:t>
      </w:r>
      <w:r w:rsidR="0093458F">
        <w:t>are likely to</w:t>
      </w:r>
      <w:r>
        <w:t xml:space="preserve"> become extinct, through loss of extent, loss of characteristic species, and/or loss of natural function throughout their range, unless threats are removed or better managed. Even though ecological communitie</w:t>
      </w:r>
      <w:r w:rsidR="003805D5">
        <w:t>s listed as threatened are compr</w:t>
      </w:r>
      <w:r>
        <w:t>omised, remnants retain important natural values</w:t>
      </w:r>
      <w:r w:rsidR="0093458F">
        <w:t>. They also</w:t>
      </w:r>
      <w:r>
        <w:t xml:space="preserve"> have the potential to provide more</w:t>
      </w:r>
      <w:r w:rsidR="0093458F">
        <w:t xml:space="preserve"> habitat and ecosystem services i</w:t>
      </w:r>
      <w:r>
        <w:t>f threats are eliminated or managed to reduce impacts, and the natural composition and function are restored.</w:t>
      </w:r>
    </w:p>
    <w:p w14:paraId="6C5531E4" w14:textId="504AA301" w:rsidR="0093458F" w:rsidRDefault="00DB1313" w:rsidP="00902ED2">
      <w:r>
        <w:rPr>
          <w:noProof/>
        </w:rPr>
        <mc:AlternateContent>
          <mc:Choice Requires="wps">
            <w:drawing>
              <wp:anchor distT="0" distB="0" distL="114300" distR="114300" simplePos="0" relativeHeight="251673600" behindDoc="0" locked="0" layoutInCell="1" allowOverlap="1" wp14:anchorId="16661FBC" wp14:editId="75021E1B">
                <wp:simplePos x="0" y="0"/>
                <wp:positionH relativeFrom="column">
                  <wp:posOffset>3302120</wp:posOffset>
                </wp:positionH>
                <wp:positionV relativeFrom="page">
                  <wp:posOffset>7891037</wp:posOffset>
                </wp:positionV>
                <wp:extent cx="2867660" cy="304800"/>
                <wp:effectExtent l="0" t="0" r="8890" b="0"/>
                <wp:wrapSquare wrapText="bothSides"/>
                <wp:docPr id="237" name="Text Box 2"/>
                <wp:cNvGraphicFramePr/>
                <a:graphic xmlns:a="http://schemas.openxmlformats.org/drawingml/2006/main">
                  <a:graphicData uri="http://schemas.microsoft.com/office/word/2010/wordprocessingShape">
                    <wps:wsp>
                      <wps:cNvSpPr txBox="1"/>
                      <wps:spPr>
                        <a:xfrm>
                          <a:off x="0" y="0"/>
                          <a:ext cx="2867660" cy="304800"/>
                        </a:xfrm>
                        <a:prstGeom prst="rect">
                          <a:avLst/>
                        </a:prstGeom>
                        <a:solidFill>
                          <a:prstClr val="white"/>
                        </a:solidFill>
                        <a:ln>
                          <a:noFill/>
                        </a:ln>
                        <a:effectLst/>
                      </wps:spPr>
                      <wps:txbx>
                        <w:txbxContent>
                          <w:p w14:paraId="6F36AF16" w14:textId="77777777" w:rsidR="00AB4A8D" w:rsidRPr="00EC6232" w:rsidRDefault="00AB4A8D" w:rsidP="00B945C1">
                            <w:pPr>
                              <w:pStyle w:val="Caption"/>
                              <w:rPr>
                                <w:rFonts w:ascii="Times New Roman" w:hAnsi="Times New Roman" w:cs="Times New Roman"/>
                                <w:noProof/>
                                <w:sz w:val="24"/>
                              </w:rPr>
                            </w:pPr>
                            <w:proofErr w:type="spellStart"/>
                            <w:r w:rsidRPr="00EC6232">
                              <w:rPr>
                                <w:rFonts w:ascii="Times New Roman" w:hAnsi="Times New Roman" w:cs="Times New Roman"/>
                              </w:rPr>
                              <w:t>Tuart</w:t>
                            </w:r>
                            <w:proofErr w:type="spellEnd"/>
                            <w:r w:rsidRPr="00EC6232">
                              <w:rPr>
                                <w:rFonts w:ascii="Times New Roman" w:hAnsi="Times New Roman" w:cs="Times New Roman"/>
                              </w:rPr>
                              <w:t xml:space="preserve"> Woodland at </w:t>
                            </w:r>
                            <w:proofErr w:type="spellStart"/>
                            <w:r w:rsidRPr="00EC6232">
                              <w:rPr>
                                <w:rFonts w:ascii="Times New Roman" w:hAnsi="Times New Roman" w:cs="Times New Roman"/>
                              </w:rPr>
                              <w:t>Reabold</w:t>
                            </w:r>
                            <w:proofErr w:type="spellEnd"/>
                            <w:r w:rsidRPr="00EC6232">
                              <w:rPr>
                                <w:rFonts w:ascii="Times New Roman" w:hAnsi="Times New Roman" w:cs="Times New Roman"/>
                              </w:rPr>
                              <w:t xml:space="preserve"> Hill in Bold Park Western Australia © Trudy O’Connor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661FBC" id="Text Box 2" o:spid="_x0000_s1029" type="#_x0000_t202" style="position:absolute;margin-left:260pt;margin-top:621.35pt;width:225.8pt;height:24pt;z-index:25167360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" stroked="f">
                <v:textbox style="mso-fit-shape-to-text:t" inset="0,0,0,0">
                  <w:txbxContent>
                    <w:p w14:paraId="6F36AF16" w14:textId="77777777" w:rsidR="00AB4A8D" w:rsidRPr="00EC6232" w:rsidRDefault="00AB4A8D" w:rsidP="00B945C1">
                      <w:pPr>
                        <w:pStyle w:val="Caption"/>
                        <w:rPr>
                          <w:rFonts w:ascii="Times New Roman" w:hAnsi="Times New Roman" w:cs="Times New Roman"/>
                          <w:noProof/>
                          <w:sz w:val="24"/>
                        </w:rPr>
                      </w:pPr>
                      <w:r w:rsidRPr="00EC6232">
                        <w:rPr>
                          <w:rFonts w:ascii="Times New Roman" w:hAnsi="Times New Roman" w:cs="Times New Roman"/>
                        </w:rPr>
                        <w:t>Tuart Woodland at Reabold Hill in Bold Park Western Australia © Trudy O’Connor</w:t>
                      </w:r>
                    </w:p>
                  </w:txbxContent>
                </v:textbox>
                <w10:wrap type="square" anchory="page"/>
              </v:shape>
            </w:pict>
          </mc:Fallback>
        </mc:AlternateContent>
      </w:r>
    </w:p>
    <w:p w14:paraId="1B67E06E" w14:textId="7E1D9784" w:rsidR="0093458F" w:rsidRDefault="0093458F" w:rsidP="00902ED2"/>
    <w:p w14:paraId="573C94A3" w14:textId="7ED55D16" w:rsidR="00902ED2" w:rsidRDefault="00902ED2" w:rsidP="00902ED2">
      <w:r>
        <w:t>Protecting ecological communities also safeguards ecosystem services such as clean air and water, healthy soils and pollination. Conserving and restoring ecological communities also helps protect people, stock and property from weather extremes and climate change. These services benefit people and society both within and beyond the local area and are essential to the greater productivity of our land and water.</w:t>
      </w:r>
    </w:p>
    <w:p w14:paraId="6BB90079" w14:textId="74FED4CE" w:rsidR="00902ED2" w:rsidRDefault="00902ED2" w:rsidP="00902ED2"/>
    <w:p w14:paraId="609A7880" w14:textId="740B7D2F" w:rsidR="00CD22C9" w:rsidRDefault="00CD22C9" w:rsidP="00902ED2">
      <w:pPr>
        <w:sectPr w:rsidR="00CD22C9" w:rsidSect="00AC01F0">
          <w:pgSz w:w="11907" w:h="16839" w:code="9"/>
          <w:pgMar w:top="1134" w:right="1077" w:bottom="1134" w:left="1077" w:header="1814" w:footer="720" w:gutter="0"/>
          <w:cols w:num="2" w:space="720"/>
          <w:noEndnote/>
          <w:docGrid w:linePitch="326"/>
        </w:sectPr>
      </w:pPr>
    </w:p>
    <w:p w14:paraId="5EB43E4D" w14:textId="1AE6A953" w:rsidR="00CD22C9" w:rsidRDefault="00CD22C9" w:rsidP="00902ED2">
      <w:r>
        <w:br w:type="page"/>
      </w:r>
    </w:p>
    <w:p w14:paraId="7A332F6E" w14:textId="77777777" w:rsidR="00CD72B5" w:rsidRDefault="00CD72B5" w:rsidP="00902ED2">
      <w:pPr>
        <w:pStyle w:val="Heading2"/>
        <w:sectPr w:rsidR="00CD72B5" w:rsidSect="00AC01F0">
          <w:type w:val="continuous"/>
          <w:pgSz w:w="11907" w:h="16839" w:code="9"/>
          <w:pgMar w:top="1134" w:right="1077" w:bottom="1134" w:left="1077" w:header="1814" w:footer="720" w:gutter="0"/>
          <w:cols w:num="2" w:space="720"/>
          <w:noEndnote/>
          <w:docGrid w:linePitch="326"/>
        </w:sectPr>
      </w:pPr>
    </w:p>
    <w:p w14:paraId="75EB049A" w14:textId="2B69CA60" w:rsidR="00506D9D" w:rsidRDefault="003F3BA5" w:rsidP="00902ED2">
      <w:pPr>
        <w:pStyle w:val="Heading2"/>
      </w:pPr>
      <w:bookmarkStart w:id="10" w:name="_Toc12541024"/>
      <w:bookmarkStart w:id="11" w:name="_Toc12953365"/>
      <w:r>
        <w:lastRenderedPageBreak/>
        <w:t>T</w:t>
      </w:r>
      <w:r w:rsidR="00902ED2">
        <w:t>he Tuart Woodlands and Forests Ecological Community</w:t>
      </w:r>
      <w:bookmarkEnd w:id="10"/>
      <w:bookmarkEnd w:id="11"/>
    </w:p>
    <w:p w14:paraId="6BB2DF5A" w14:textId="77777777" w:rsidR="00134A0A" w:rsidRDefault="00134A0A" w:rsidP="00A566C0">
      <w:pPr>
        <w:rPr>
          <w:color w:val="191A1E"/>
        </w:rPr>
        <w:sectPr w:rsidR="00134A0A" w:rsidSect="00AC01F0">
          <w:type w:val="continuous"/>
          <w:pgSz w:w="11907" w:h="16839" w:code="9"/>
          <w:pgMar w:top="1134" w:right="1077" w:bottom="1134" w:left="1077" w:header="1814" w:footer="720" w:gutter="0"/>
          <w:cols w:num="2" w:space="720"/>
          <w:noEndnote/>
          <w:docGrid w:linePitch="326"/>
        </w:sectPr>
      </w:pPr>
    </w:p>
    <w:p w14:paraId="4A5CD15A" w14:textId="66AD884E" w:rsidR="003F3BA5" w:rsidRDefault="003F3BA5" w:rsidP="003F3BA5">
      <w:pPr>
        <w:pStyle w:val="Heading3"/>
      </w:pPr>
      <w:bookmarkStart w:id="12" w:name="_Toc12541378"/>
      <w:bookmarkStart w:id="13" w:name="_Toc12953366"/>
      <w:r>
        <w:t>What is it?</w:t>
      </w:r>
      <w:bookmarkEnd w:id="12"/>
      <w:bookmarkEnd w:id="13"/>
    </w:p>
    <w:p w14:paraId="77C172DD" w14:textId="72F92AE0" w:rsidR="00997053" w:rsidRDefault="003C6F3E" w:rsidP="00A566C0">
      <w:pPr>
        <w:rPr>
          <w:color w:val="191A1E"/>
        </w:rPr>
      </w:pPr>
      <w:r w:rsidRPr="003C6F3E">
        <w:rPr>
          <w:color w:val="191A1E"/>
        </w:rPr>
        <w:t xml:space="preserve">The </w:t>
      </w:r>
      <w:r w:rsidR="00997053">
        <w:rPr>
          <w:color w:val="191A1E"/>
        </w:rPr>
        <w:t xml:space="preserve">nationally-listed Tuart Woodlands and Forests </w:t>
      </w:r>
      <w:r w:rsidRPr="003C6F3E">
        <w:rPr>
          <w:color w:val="191A1E"/>
        </w:rPr>
        <w:t>ecological community includes the assemblage of plants, animals and other organisms that occur in association with Tuart</w:t>
      </w:r>
      <w:r w:rsidR="00997053">
        <w:rPr>
          <w:color w:val="191A1E"/>
        </w:rPr>
        <w:t xml:space="preserve"> </w:t>
      </w:r>
      <w:r w:rsidR="00997053" w:rsidRPr="00E75CEE">
        <w:rPr>
          <w:color w:val="191A1E"/>
        </w:rPr>
        <w:t>(</w:t>
      </w:r>
      <w:r w:rsidR="00997053" w:rsidRPr="00E75CEE">
        <w:rPr>
          <w:i/>
          <w:color w:val="191A1E"/>
        </w:rPr>
        <w:t xml:space="preserve">Eucalyptus </w:t>
      </w:r>
      <w:proofErr w:type="spellStart"/>
      <w:r w:rsidR="00997053" w:rsidRPr="00E75CEE">
        <w:rPr>
          <w:i/>
          <w:color w:val="191A1E"/>
        </w:rPr>
        <w:t>gomphocephala</w:t>
      </w:r>
      <w:proofErr w:type="spellEnd"/>
      <w:r w:rsidR="00997053" w:rsidRPr="00E75CEE">
        <w:rPr>
          <w:color w:val="191A1E"/>
        </w:rPr>
        <w:t>)</w:t>
      </w:r>
      <w:r w:rsidR="00997053" w:rsidRPr="00E75CEE">
        <w:rPr>
          <w:i/>
          <w:color w:val="191A1E"/>
        </w:rPr>
        <w:t xml:space="preserve"> </w:t>
      </w:r>
      <w:r w:rsidR="00997053">
        <w:rPr>
          <w:color w:val="191A1E"/>
        </w:rPr>
        <w:t>on the Swan Coastal Plain of Western Australia</w:t>
      </w:r>
      <w:r w:rsidRPr="003C6F3E">
        <w:rPr>
          <w:color w:val="191A1E"/>
        </w:rPr>
        <w:t xml:space="preserve">. </w:t>
      </w:r>
      <w:r w:rsidR="003F3BA5">
        <w:rPr>
          <w:color w:val="191A1E"/>
        </w:rPr>
        <w:t xml:space="preserve">It </w:t>
      </w:r>
      <w:r w:rsidR="0093458F">
        <w:rPr>
          <w:color w:val="191A1E"/>
        </w:rPr>
        <w:t>occurs</w:t>
      </w:r>
      <w:r w:rsidR="00997053">
        <w:rPr>
          <w:color w:val="191A1E"/>
        </w:rPr>
        <w:t xml:space="preserve"> where there are multiple Tuart trees with crowns separated by</w:t>
      </w:r>
      <w:r w:rsidR="0093380A">
        <w:rPr>
          <w:color w:val="191A1E"/>
        </w:rPr>
        <w:t xml:space="preserve"> a distance of no more than 60</w:t>
      </w:r>
      <w:r w:rsidR="004C564C">
        <w:rPr>
          <w:color w:val="191A1E"/>
        </w:rPr>
        <w:t xml:space="preserve"> </w:t>
      </w:r>
      <w:r w:rsidR="0093380A">
        <w:rPr>
          <w:color w:val="191A1E"/>
        </w:rPr>
        <w:t xml:space="preserve">m, </w:t>
      </w:r>
      <w:r w:rsidR="00997053" w:rsidRPr="00E75CEE">
        <w:rPr>
          <w:color w:val="191A1E"/>
        </w:rPr>
        <w:t xml:space="preserve">with </w:t>
      </w:r>
      <w:r w:rsidR="00997053">
        <w:rPr>
          <w:color w:val="191A1E"/>
        </w:rPr>
        <w:t>an</w:t>
      </w:r>
      <w:r w:rsidR="00997053" w:rsidRPr="00E75CEE">
        <w:rPr>
          <w:color w:val="191A1E"/>
        </w:rPr>
        <w:t xml:space="preserve"> understorey containing </w:t>
      </w:r>
      <w:r w:rsidR="00997053">
        <w:rPr>
          <w:color w:val="191A1E"/>
        </w:rPr>
        <w:t xml:space="preserve">a minimum number of </w:t>
      </w:r>
      <w:r w:rsidR="00997053" w:rsidRPr="00E75CEE">
        <w:rPr>
          <w:color w:val="191A1E"/>
        </w:rPr>
        <w:t>native plant species</w:t>
      </w:r>
      <w:r w:rsidR="00997053">
        <w:rPr>
          <w:color w:val="191A1E"/>
        </w:rPr>
        <w:t xml:space="preserve"> or </w:t>
      </w:r>
      <w:r w:rsidR="00997053">
        <w:rPr>
          <w:color w:val="191A1E"/>
        </w:rPr>
        <w:t>demonstrating other important conservation values</w:t>
      </w:r>
      <w:r w:rsidR="00997053" w:rsidRPr="00E75CEE">
        <w:rPr>
          <w:color w:val="191A1E"/>
        </w:rPr>
        <w:t>.</w:t>
      </w:r>
    </w:p>
    <w:p w14:paraId="695A02C9" w14:textId="571EB1E3" w:rsidR="00134A0A" w:rsidRDefault="00564CCE" w:rsidP="00A566C0">
      <w:r>
        <w:rPr>
          <w:color w:val="191A1E"/>
        </w:rPr>
        <w:t xml:space="preserve">In </w:t>
      </w:r>
      <w:r w:rsidR="00A566C0" w:rsidRPr="00E75CEE">
        <w:rPr>
          <w:color w:val="191A1E"/>
        </w:rPr>
        <w:t>most locations, the ecological</w:t>
      </w:r>
      <w:r w:rsidR="0093458F">
        <w:rPr>
          <w:color w:val="191A1E"/>
        </w:rPr>
        <w:t xml:space="preserve"> community occurs as a woodland, but can occur </w:t>
      </w:r>
      <w:r w:rsidR="0093458F">
        <w:t xml:space="preserve">in </w:t>
      </w:r>
      <w:r w:rsidR="00A566C0" w:rsidRPr="00E75CEE">
        <w:t>forms</w:t>
      </w:r>
      <w:r w:rsidR="0093458F">
        <w:t xml:space="preserve"> different across its range. </w:t>
      </w:r>
      <w:r w:rsidR="00A566C0">
        <w:t>The trees can also have single trunks or multiple trunks (</w:t>
      </w:r>
      <w:proofErr w:type="spellStart"/>
      <w:r w:rsidR="00A566C0">
        <w:t>mallee</w:t>
      </w:r>
      <w:proofErr w:type="spellEnd"/>
      <w:r w:rsidR="00A566C0">
        <w:t xml:space="preserve"> form).</w:t>
      </w:r>
      <w:r w:rsidR="00A566C0" w:rsidRPr="00E75CEE">
        <w:t xml:space="preserve"> Generally in the southern area the trees are larger than in the northern part of the ecological community</w:t>
      </w:r>
      <w:r w:rsidR="0093458F">
        <w:t xml:space="preserve">. </w:t>
      </w:r>
      <w:r w:rsidR="000647A8">
        <w:t>T</w:t>
      </w:r>
      <w:r w:rsidR="0093458F">
        <w:t>he various forms are</w:t>
      </w:r>
      <w:r w:rsidR="000647A8">
        <w:t xml:space="preserve"> indicated in the Tuart Woodlands and Forests Snapshot in the following section.</w:t>
      </w:r>
    </w:p>
    <w:p w14:paraId="347633D7" w14:textId="77777777" w:rsidR="0093458F" w:rsidRDefault="0093458F" w:rsidP="00A566C0"/>
    <w:p w14:paraId="35AF9C9E" w14:textId="77777777" w:rsidR="0093458F" w:rsidRDefault="0093458F" w:rsidP="00A566C0">
      <w:pPr>
        <w:rPr>
          <w:color w:val="191A1E"/>
        </w:rPr>
        <w:sectPr w:rsidR="0093458F" w:rsidSect="00AC01F0">
          <w:type w:val="continuous"/>
          <w:pgSz w:w="11907" w:h="16839" w:code="9"/>
          <w:pgMar w:top="1134" w:right="1077" w:bottom="1134" w:left="1077" w:header="1814" w:footer="720" w:gutter="0"/>
          <w:cols w:num="2" w:space="720"/>
          <w:noEndnote/>
          <w:docGrid w:linePitch="326"/>
        </w:sectPr>
      </w:pPr>
    </w:p>
    <w:p w14:paraId="10624A62" w14:textId="070A775C" w:rsidR="00896396" w:rsidRDefault="00CD7A8C" w:rsidP="00A566C0">
      <w:pPr>
        <w:rPr>
          <w:color w:val="191A1E"/>
        </w:rPr>
      </w:pPr>
      <w:r>
        <w:rPr>
          <w:noProof/>
          <w:color w:val="191A1E"/>
        </w:rPr>
        <mc:AlternateContent>
          <mc:Choice Requires="wps">
            <w:drawing>
              <wp:anchor distT="0" distB="0" distL="114300" distR="114300" simplePos="0" relativeHeight="251674624" behindDoc="0" locked="0" layoutInCell="1" allowOverlap="1" wp14:anchorId="05EE1A79" wp14:editId="6D49E618">
                <wp:simplePos x="0" y="0"/>
                <wp:positionH relativeFrom="column">
                  <wp:posOffset>-4142</wp:posOffset>
                </wp:positionH>
                <wp:positionV relativeFrom="page">
                  <wp:posOffset>8788268</wp:posOffset>
                </wp:positionV>
                <wp:extent cx="6150610" cy="152400"/>
                <wp:effectExtent l="0" t="0" r="2540" b="0"/>
                <wp:wrapSquare wrapText="bothSides"/>
                <wp:docPr id="240" name="Text Box 6"/>
                <wp:cNvGraphicFramePr/>
                <a:graphic xmlns:a="http://schemas.openxmlformats.org/drawingml/2006/main">
                  <a:graphicData uri="http://schemas.microsoft.com/office/word/2010/wordprocessingShape">
                    <wps:wsp>
                      <wps:cNvSpPr txBox="1"/>
                      <wps:spPr>
                        <a:xfrm>
                          <a:off x="0" y="0"/>
                          <a:ext cx="6150610" cy="152400"/>
                        </a:xfrm>
                        <a:prstGeom prst="rect">
                          <a:avLst/>
                        </a:prstGeom>
                        <a:solidFill>
                          <a:prstClr val="white"/>
                        </a:solidFill>
                        <a:ln>
                          <a:noFill/>
                        </a:ln>
                        <a:effectLst/>
                      </wps:spPr>
                      <wps:txbx>
                        <w:txbxContent>
                          <w:p w14:paraId="247E79AC" w14:textId="1D6D12D4" w:rsidR="00AB4A8D" w:rsidRPr="00B27C2B" w:rsidRDefault="00AB4A8D" w:rsidP="00BD091B">
                            <w:pPr>
                              <w:pStyle w:val="ImageCaption"/>
                              <w:rPr>
                                <w:color w:val="191A1E"/>
                                <w:sz w:val="24"/>
                              </w:rPr>
                            </w:pPr>
                            <w:r w:rsidRPr="00CD4FF2">
                              <w:t>Tuart Woodlands at Lake Clifton town site © The Department of</w:t>
                            </w:r>
                            <w:r>
                              <w:t xml:space="preserve"> the</w:t>
                            </w:r>
                            <w:r w:rsidRPr="00CD4FF2">
                              <w:t xml:space="preserve"> Environment and Energy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EE1A79" id="Text Box 6" o:spid="_x0000_s1030" type="#_x0000_t202" style="position:absolute;margin-left:-.35pt;margin-top:692pt;width:484.3pt;height:12pt;z-index:25167462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" stroked="f">
                <v:textbox style="mso-fit-shape-to-text:t" inset="0,0,0,0">
                  <w:txbxContent>
                    <w:p w14:paraId="247E79AC" w14:textId="1D6D12D4" w:rsidR="00AB4A8D" w:rsidRPr="00B27C2B" w:rsidRDefault="00AB4A8D" w:rsidP="00BD091B">
                      <w:pPr>
                        <w:pStyle w:val="ImageCaption"/>
                        <w:rPr>
                          <w:color w:val="191A1E"/>
                          <w:sz w:val="24"/>
                        </w:rPr>
                      </w:pPr>
                      <w:r w:rsidRPr="00CD4FF2">
                        <w:t>Tuart Woodlands at Lake Clifton town site © The Department of</w:t>
                      </w:r>
                      <w:r>
                        <w:t xml:space="preserve"> the</w:t>
                      </w:r>
                      <w:r w:rsidRPr="00CD4FF2">
                        <w:t xml:space="preserve"> Environment and Energy</w:t>
                      </w:r>
                    </w:p>
                  </w:txbxContent>
                </v:textbox>
                <w10:wrap type="square" anchory="page"/>
              </v:shape>
            </w:pict>
          </mc:Fallback>
        </mc:AlternateContent>
      </w:r>
      <w:r w:rsidR="00DB1313">
        <w:rPr>
          <w:noProof/>
          <w:color w:val="191A1E"/>
        </w:rPr>
        <w:drawing>
          <wp:anchor distT="0" distB="0" distL="114300" distR="114300" simplePos="0" relativeHeight="251675648" behindDoc="0" locked="0" layoutInCell="1" allowOverlap="1" wp14:anchorId="7B66C9AA" wp14:editId="62B14ED0">
            <wp:simplePos x="0" y="0"/>
            <wp:positionH relativeFrom="column">
              <wp:posOffset>-37509</wp:posOffset>
            </wp:positionH>
            <wp:positionV relativeFrom="page">
              <wp:posOffset>4808483</wp:posOffset>
            </wp:positionV>
            <wp:extent cx="6149340" cy="3980815"/>
            <wp:effectExtent l="0" t="0" r="3810" b="635"/>
            <wp:wrapSquare wrapText="bothSides"/>
            <wp:docPr id="241" name="Picture 241" title="A photo of Tuart Woodlands at Lake Clifton town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
                    <pic:cNvPicPr>
                      <a:picLocks noChangeAspect="1"/>
                    </pic:cNvPicPr>
                  </pic:nvPicPr>
                  <pic:blipFill rotWithShape="1">
                    <a:blip r:embed="rId27" cstate="email">
                      <a:extLst>
                        <a:ext uri="{28A0092B-C50C-407E-A947-70E740481C1C}">
                          <a14:useLocalDpi xmlns:a14="http://schemas.microsoft.com/office/drawing/2010/main"/>
                        </a:ext>
                      </a:extLst>
                    </a:blip>
                    <a:srcRect l="-21" t="-1"/>
                    <a:stretch/>
                  </pic:blipFill>
                  <pic:spPr bwMode="auto">
                    <a:xfrm>
                      <a:off x="0" y="0"/>
                      <a:ext cx="6149340" cy="3980815"/>
                    </a:xfrm>
                    <a:prstGeom prst="rect">
                      <a:avLst/>
                    </a:prstGeom>
                    <a:noFill/>
                    <a:ln>
                      <a:noFill/>
                    </a:ln>
                    <a:extLst>
                      <a:ext uri="{53640926-AAD7-44D8-BBD7-CCE9431645EC}">
                        <a14:shadowObscured xmlns:a14="http://schemas.microsoft.com/office/drawing/2010/main"/>
                      </a:ext>
                    </a:extLst>
                  </pic:spPr>
                </pic:pic>
              </a:graphicData>
            </a:graphic>
          </wp:anchor>
        </w:drawing>
      </w:r>
    </w:p>
    <w:p w14:paraId="25CC5890" w14:textId="77E4291F" w:rsidR="00896396" w:rsidRDefault="00896396" w:rsidP="00A566C0">
      <w:pPr>
        <w:rPr>
          <w:color w:val="191A1E"/>
        </w:rPr>
      </w:pPr>
    </w:p>
    <w:p w14:paraId="2B6E4050" w14:textId="63F585E7" w:rsidR="00896396" w:rsidRDefault="00896396" w:rsidP="00A566C0">
      <w:pPr>
        <w:rPr>
          <w:color w:val="191A1E"/>
        </w:rPr>
      </w:pPr>
    </w:p>
    <w:p w14:paraId="65F57C70" w14:textId="770C4CBC" w:rsidR="00CD7A8C" w:rsidRDefault="00CD7A8C">
      <w:pPr>
        <w:spacing w:after="200"/>
        <w:rPr>
          <w:color w:val="191A1E"/>
        </w:rPr>
      </w:pPr>
      <w:r>
        <w:rPr>
          <w:color w:val="191A1E"/>
        </w:rPr>
        <w:br w:type="page"/>
      </w:r>
    </w:p>
    <w:p w14:paraId="1770CA69" w14:textId="0ADE70D4" w:rsidR="00195E3C" w:rsidRPr="00896396" w:rsidRDefault="00CD7A8C" w:rsidP="00A566C0">
      <w:pPr>
        <w:rPr>
          <w:rFonts w:eastAsia="Times New Roman" w:cs="Times New Roman"/>
          <w:snapToGrid w:val="0"/>
          <w:color w:val="000000"/>
          <w:w w:val="0"/>
          <w:sz w:val="0"/>
          <w:szCs w:val="0"/>
          <w:u w:color="000000"/>
          <w:bdr w:val="none" w:sz="0" w:space="0" w:color="000000"/>
          <w:shd w:val="clear" w:color="000000" w:fill="000000"/>
          <w:lang w:val="x-none" w:eastAsia="x-none" w:bidi="x-none"/>
        </w:rPr>
      </w:pPr>
      <w:r>
        <w:rPr>
          <w:noProof/>
          <w:color w:val="191A1E"/>
        </w:rPr>
        <w:lastRenderedPageBreak/>
        <w:drawing>
          <wp:anchor distT="0" distB="0" distL="114300" distR="114300" simplePos="0" relativeHeight="251589632" behindDoc="0" locked="0" layoutInCell="1" allowOverlap="1" wp14:anchorId="5A1B2326" wp14:editId="7141119A">
            <wp:simplePos x="0" y="0"/>
            <wp:positionH relativeFrom="column">
              <wp:posOffset>3273956</wp:posOffset>
            </wp:positionH>
            <wp:positionV relativeFrom="page">
              <wp:posOffset>4981433</wp:posOffset>
            </wp:positionV>
            <wp:extent cx="2823845" cy="4097655"/>
            <wp:effectExtent l="0" t="0" r="0" b="0"/>
            <wp:wrapSquare wrapText="bothSides"/>
            <wp:docPr id="11" name="Picture 9" title="A photo of Native Wisteria (Hardenbergia comptoni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823845" cy="4097655"/>
                    </a:xfrm>
                    <a:prstGeom prst="rect">
                      <a:avLst/>
                    </a:prstGeom>
                    <a:noFill/>
                    <a:ln>
                      <a:noFill/>
                    </a:ln>
                  </pic:spPr>
                </pic:pic>
              </a:graphicData>
            </a:graphic>
          </wp:anchor>
        </w:drawing>
      </w:r>
      <w:r>
        <w:rPr>
          <w:noProof/>
          <w:color w:val="191A1E"/>
        </w:rPr>
        <mc:AlternateContent>
          <mc:Choice Requires="wps">
            <w:drawing>
              <wp:anchor distT="0" distB="0" distL="114300" distR="114300" simplePos="0" relativeHeight="251590656" behindDoc="0" locked="0" layoutInCell="1" allowOverlap="1" wp14:anchorId="129B1A69" wp14:editId="684D2785">
                <wp:simplePos x="0" y="0"/>
                <wp:positionH relativeFrom="column">
                  <wp:posOffset>3273956</wp:posOffset>
                </wp:positionH>
                <wp:positionV relativeFrom="page">
                  <wp:posOffset>8925636</wp:posOffset>
                </wp:positionV>
                <wp:extent cx="2824480" cy="311150"/>
                <wp:effectExtent l="0" t="0" r="0" b="0"/>
                <wp:wrapSquare wrapText="bothSides"/>
                <wp:docPr id="12" name="Text Box 11"/>
                <wp:cNvGraphicFramePr/>
                <a:graphic xmlns:a="http://schemas.openxmlformats.org/drawingml/2006/main">
                  <a:graphicData uri="http://schemas.microsoft.com/office/word/2010/wordprocessingShape">
                    <wps:wsp>
                      <wps:cNvSpPr txBox="1"/>
                      <wps:spPr>
                        <a:xfrm>
                          <a:off x="0" y="0"/>
                          <a:ext cx="2824480" cy="311150"/>
                        </a:xfrm>
                        <a:prstGeom prst="rect">
                          <a:avLst/>
                        </a:prstGeom>
                        <a:solidFill>
                          <a:prstClr val="white"/>
                        </a:solidFill>
                        <a:ln>
                          <a:noFill/>
                        </a:ln>
                        <a:effectLst/>
                      </wps:spPr>
                      <wps:txbx>
                        <w:txbxContent>
                          <w:p w14:paraId="29015E01" w14:textId="28898D10" w:rsidR="00AB4A8D" w:rsidRPr="00EC6232" w:rsidRDefault="00AB4A8D" w:rsidP="00E766CD">
                            <w:pPr>
                              <w:pStyle w:val="Caption"/>
                              <w:rPr>
                                <w:rFonts w:ascii="Times New Roman" w:hAnsi="Times New Roman" w:cs="Times New Roman"/>
                                <w:noProof/>
                                <w:sz w:val="24"/>
                              </w:rPr>
                            </w:pPr>
                            <w:r w:rsidRPr="00EC6232">
                              <w:rPr>
                                <w:rFonts w:ascii="Times New Roman" w:hAnsi="Times New Roman" w:cs="Times New Roman"/>
                              </w:rPr>
                              <w:t>Native Wisteria (</w:t>
                            </w:r>
                            <w:proofErr w:type="spellStart"/>
                            <w:r w:rsidRPr="00EC6232">
                              <w:rPr>
                                <w:rFonts w:ascii="Times New Roman" w:hAnsi="Times New Roman" w:cs="Times New Roman"/>
                                <w:i/>
                              </w:rPr>
                              <w:t>Hardenbergia</w:t>
                            </w:r>
                            <w:proofErr w:type="spellEnd"/>
                            <w:r w:rsidRPr="00EC6232">
                              <w:rPr>
                                <w:rFonts w:ascii="Times New Roman" w:hAnsi="Times New Roman" w:cs="Times New Roman"/>
                                <w:i/>
                              </w:rPr>
                              <w:t xml:space="preserve"> </w:t>
                            </w:r>
                            <w:proofErr w:type="spellStart"/>
                            <w:r w:rsidRPr="00EC6232">
                              <w:rPr>
                                <w:rFonts w:ascii="Times New Roman" w:hAnsi="Times New Roman" w:cs="Times New Roman"/>
                                <w:i/>
                              </w:rPr>
                              <w:t>comptoniana</w:t>
                            </w:r>
                            <w:proofErr w:type="spellEnd"/>
                            <w:r w:rsidRPr="00EC6232">
                              <w:rPr>
                                <w:rFonts w:ascii="Times New Roman" w:hAnsi="Times New Roman" w:cs="Times New Roman"/>
                              </w:rPr>
                              <w:t xml:space="preserve">) </w:t>
                            </w:r>
                            <w:r>
                              <w:rPr>
                                <w:rFonts w:ascii="Times New Roman" w:hAnsi="Times New Roman" w:cs="Times New Roman"/>
                              </w:rPr>
                              <w:br/>
                            </w:r>
                            <w:r w:rsidRPr="00EC6232">
                              <w:rPr>
                                <w:rFonts w:ascii="Times New Roman" w:hAnsi="Times New Roman" w:cs="Times New Roman"/>
                              </w:rPr>
                              <w:t>©</w:t>
                            </w:r>
                            <w:r>
                              <w:rPr>
                                <w:rFonts w:ascii="Times New Roman" w:hAnsi="Times New Roman" w:cs="Times New Roman"/>
                              </w:rPr>
                              <w:t xml:space="preserve"> </w:t>
                            </w:r>
                            <w:r w:rsidRPr="00EC6232">
                              <w:rPr>
                                <w:rFonts w:ascii="Times New Roman" w:hAnsi="Times New Roman" w:cs="Times New Roman"/>
                              </w:rPr>
                              <w:t>Jenny Tomkins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29B1A69" id="Text Box 11" o:spid="_x0000_s1031" type="#_x0000_t202" style="position:absolute;margin-left:257.8pt;margin-top:702.8pt;width:222.4pt;height:24.5pt;z-index:25159065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" stroked="f">
                <v:textbox inset="0,0,0,0">
                  <w:txbxContent>
                    <w:p w14:paraId="29015E01" w14:textId="28898D10" w:rsidR="00AB4A8D" w:rsidRPr="00EC6232" w:rsidRDefault="00AB4A8D" w:rsidP="00E766CD">
                      <w:pPr>
                        <w:pStyle w:val="Caption"/>
                        <w:rPr>
                          <w:rFonts w:ascii="Times New Roman" w:hAnsi="Times New Roman" w:cs="Times New Roman"/>
                          <w:noProof/>
                          <w:sz w:val="24"/>
                        </w:rPr>
                      </w:pPr>
                      <w:r w:rsidRPr="00EC6232">
                        <w:rPr>
                          <w:rFonts w:ascii="Times New Roman" w:hAnsi="Times New Roman" w:cs="Times New Roman"/>
                        </w:rPr>
                        <w:t>Native Wisteria (</w:t>
                      </w:r>
                      <w:r w:rsidRPr="00EC6232">
                        <w:rPr>
                          <w:rFonts w:ascii="Times New Roman" w:hAnsi="Times New Roman" w:cs="Times New Roman"/>
                          <w:i/>
                        </w:rPr>
                        <w:t>Hardenbergia comptoniana</w:t>
                      </w:r>
                      <w:r w:rsidRPr="00EC6232">
                        <w:rPr>
                          <w:rFonts w:ascii="Times New Roman" w:hAnsi="Times New Roman" w:cs="Times New Roman"/>
                        </w:rPr>
                        <w:t xml:space="preserve">) </w:t>
                      </w:r>
                      <w:r>
                        <w:rPr>
                          <w:rFonts w:ascii="Times New Roman" w:hAnsi="Times New Roman" w:cs="Times New Roman"/>
                        </w:rPr>
                        <w:br/>
                      </w:r>
                      <w:r w:rsidRPr="00EC6232">
                        <w:rPr>
                          <w:rFonts w:ascii="Times New Roman" w:hAnsi="Times New Roman" w:cs="Times New Roman"/>
                        </w:rPr>
                        <w:t>©</w:t>
                      </w:r>
                      <w:r>
                        <w:rPr>
                          <w:rFonts w:ascii="Times New Roman" w:hAnsi="Times New Roman" w:cs="Times New Roman"/>
                        </w:rPr>
                        <w:t xml:space="preserve"> </w:t>
                      </w:r>
                      <w:r w:rsidRPr="00EC6232">
                        <w:rPr>
                          <w:rFonts w:ascii="Times New Roman" w:hAnsi="Times New Roman" w:cs="Times New Roman"/>
                        </w:rPr>
                        <w:t>Jenny Tomkins</w:t>
                      </w:r>
                    </w:p>
                  </w:txbxContent>
                </v:textbox>
                <w10:wrap type="square" anchory="page"/>
              </v:shape>
            </w:pict>
          </mc:Fallback>
        </mc:AlternateContent>
      </w:r>
      <w:r>
        <w:rPr>
          <w:noProof/>
          <w:color w:val="191A1E"/>
        </w:rPr>
        <w:drawing>
          <wp:anchor distT="0" distB="0" distL="114300" distR="114300" simplePos="0" relativeHeight="251593728" behindDoc="0" locked="0" layoutInCell="1" allowOverlap="1" wp14:anchorId="0DDBE202" wp14:editId="72F20CC7">
            <wp:simplePos x="0" y="0"/>
            <wp:positionH relativeFrom="column">
              <wp:posOffset>-1905</wp:posOffset>
            </wp:positionH>
            <wp:positionV relativeFrom="page">
              <wp:posOffset>6414135</wp:posOffset>
            </wp:positionV>
            <wp:extent cx="2971800" cy="2520315"/>
            <wp:effectExtent l="0" t="0" r="0" b="0"/>
            <wp:wrapSquare wrapText="bothSides"/>
            <wp:docPr id="13" name="Picture 13" title="A photo of Candlestick Banksia (Banksia attenu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a:picLocks noChangeAspect="1"/>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2971800" cy="2520315"/>
                    </a:xfrm>
                    <a:prstGeom prst="rect">
                      <a:avLst/>
                    </a:prstGeom>
                    <a:noFill/>
                    <a:ln>
                      <a:noFill/>
                    </a:ln>
                    <a:extLst>
                      <a:ext uri="{53640926-AAD7-44D8-BBD7-CCE9431645EC}">
                        <a14:shadowObscured xmlns:a14="http://schemas.microsoft.com/office/drawing/2010/main"/>
                      </a:ext>
                    </a:extLst>
                  </pic:spPr>
                </pic:pic>
              </a:graphicData>
            </a:graphic>
          </wp:anchor>
        </w:drawing>
      </w:r>
      <w:r>
        <w:rPr>
          <w:noProof/>
          <w:color w:val="191A1E"/>
        </w:rPr>
        <mc:AlternateContent>
          <mc:Choice Requires="wps">
            <w:drawing>
              <wp:anchor distT="0" distB="0" distL="114300" distR="114300" simplePos="0" relativeHeight="251594752" behindDoc="0" locked="0" layoutInCell="1" allowOverlap="1" wp14:anchorId="64E216F8" wp14:editId="4AE12AF9">
                <wp:simplePos x="0" y="0"/>
                <wp:positionH relativeFrom="column">
                  <wp:posOffset>-1905</wp:posOffset>
                </wp:positionH>
                <wp:positionV relativeFrom="page">
                  <wp:posOffset>8925560</wp:posOffset>
                </wp:positionV>
                <wp:extent cx="2971800" cy="1005840"/>
                <wp:effectExtent l="0" t="0" r="0" b="3810"/>
                <wp:wrapSquare wrapText="bothSides"/>
                <wp:docPr id="14" name="Text Box 14"/>
                <wp:cNvGraphicFramePr/>
                <a:graphic xmlns:a="http://schemas.openxmlformats.org/drawingml/2006/main">
                  <a:graphicData uri="http://schemas.microsoft.com/office/word/2010/wordprocessingShape">
                    <wps:wsp>
                      <wps:cNvSpPr txBox="1"/>
                      <wps:spPr>
                        <a:xfrm>
                          <a:off x="0" y="0"/>
                          <a:ext cx="2971800" cy="1005840"/>
                        </a:xfrm>
                        <a:prstGeom prst="rect">
                          <a:avLst/>
                        </a:prstGeom>
                        <a:solidFill>
                          <a:prstClr val="white"/>
                        </a:solidFill>
                        <a:ln>
                          <a:noFill/>
                        </a:ln>
                        <a:effectLst/>
                      </wps:spPr>
                      <wps:txbx>
                        <w:txbxContent>
                          <w:p w14:paraId="5D9F3168" w14:textId="4D8190F1" w:rsidR="00AB4A8D" w:rsidRDefault="00AB4A8D" w:rsidP="00195E3C">
                            <w:pPr>
                              <w:pStyle w:val="Caption"/>
                              <w:rPr>
                                <w:rFonts w:ascii="Times New Roman" w:hAnsi="Times New Roman" w:cs="Times New Roman"/>
                              </w:rPr>
                            </w:pPr>
                            <w:r w:rsidRPr="00EC6232">
                              <w:rPr>
                                <w:rFonts w:ascii="Times New Roman" w:hAnsi="Times New Roman" w:cs="Times New Roman"/>
                              </w:rPr>
                              <w:t>Candlestick Banksia (</w:t>
                            </w:r>
                            <w:r w:rsidRPr="00EC6232">
                              <w:rPr>
                                <w:rFonts w:ascii="Times New Roman" w:hAnsi="Times New Roman" w:cs="Times New Roman"/>
                                <w:i/>
                              </w:rPr>
                              <w:t>Banksia</w:t>
                            </w:r>
                            <w:r w:rsidRPr="00EC6232">
                              <w:rPr>
                                <w:rFonts w:ascii="Times New Roman" w:hAnsi="Times New Roman" w:cs="Times New Roman"/>
                              </w:rPr>
                              <w:t xml:space="preserve"> </w:t>
                            </w:r>
                            <w:proofErr w:type="spellStart"/>
                            <w:r w:rsidRPr="00EC6232">
                              <w:rPr>
                                <w:rFonts w:ascii="Times New Roman" w:hAnsi="Times New Roman" w:cs="Times New Roman"/>
                                <w:i/>
                              </w:rPr>
                              <w:t>attenuata</w:t>
                            </w:r>
                            <w:proofErr w:type="spellEnd"/>
                            <w:r w:rsidRPr="00EC6232">
                              <w:rPr>
                                <w:rFonts w:ascii="Times New Roman" w:hAnsi="Times New Roman" w:cs="Times New Roman"/>
                              </w:rPr>
                              <w:t>) © Michael Marriott</w:t>
                            </w:r>
                          </w:p>
                          <w:p w14:paraId="35DFFD9F" w14:textId="77777777" w:rsidR="00AB4A8D" w:rsidRDefault="00AB4A8D" w:rsidP="00195E3C">
                            <w:pPr>
                              <w:pStyle w:val="Caption"/>
                              <w:rPr>
                                <w:rFonts w:ascii="Times New Roman" w:hAnsi="Times New Roman" w:cs="Times New Roman"/>
                              </w:rPr>
                            </w:pPr>
                          </w:p>
                          <w:p w14:paraId="1EC72628" w14:textId="77777777" w:rsidR="00AB4A8D" w:rsidRDefault="00AB4A8D" w:rsidP="00195E3C">
                            <w:pPr>
                              <w:pStyle w:val="Caption"/>
                              <w:rPr>
                                <w:rFonts w:ascii="Times New Roman" w:hAnsi="Times New Roman" w:cs="Times New Roman"/>
                              </w:rPr>
                            </w:pPr>
                          </w:p>
                          <w:p w14:paraId="590FA193" w14:textId="77777777" w:rsidR="00AB4A8D" w:rsidRDefault="00AB4A8D" w:rsidP="00195E3C">
                            <w:pPr>
                              <w:pStyle w:val="Caption"/>
                              <w:rPr>
                                <w:rFonts w:ascii="Times New Roman" w:hAnsi="Times New Roman" w:cs="Times New Roman"/>
                              </w:rPr>
                            </w:pPr>
                          </w:p>
                          <w:p w14:paraId="47B66476" w14:textId="77777777" w:rsidR="00AB4A8D" w:rsidRPr="00EC6232" w:rsidRDefault="00AB4A8D" w:rsidP="00195E3C">
                            <w:pPr>
                              <w:pStyle w:val="Caption"/>
                              <w:rPr>
                                <w:rFonts w:ascii="Times New Roman" w:hAnsi="Times New Roman" w:cs="Times New Roman"/>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4E216F8" id="Text Box 14" o:spid="_x0000_s1032" type="#_x0000_t202" style="position:absolute;margin-left:-.15pt;margin-top:702.8pt;width:234pt;height:79.2pt;z-index:25159475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" stroked="f">
                <v:textbox inset="0,0,0,0">
                  <w:txbxContent>
                    <w:p w14:paraId="5D9F3168" w14:textId="4D8190F1" w:rsidR="00AB4A8D" w:rsidRDefault="00AB4A8D" w:rsidP="00195E3C">
                      <w:pPr>
                        <w:pStyle w:val="Caption"/>
                        <w:rPr>
                          <w:rFonts w:ascii="Times New Roman" w:hAnsi="Times New Roman" w:cs="Times New Roman"/>
                        </w:rPr>
                      </w:pPr>
                      <w:r w:rsidRPr="00EC6232">
                        <w:rPr>
                          <w:rFonts w:ascii="Times New Roman" w:hAnsi="Times New Roman" w:cs="Times New Roman"/>
                        </w:rPr>
                        <w:t>Candlestick Banksia (</w:t>
                      </w:r>
                      <w:r w:rsidRPr="00EC6232">
                        <w:rPr>
                          <w:rFonts w:ascii="Times New Roman" w:hAnsi="Times New Roman" w:cs="Times New Roman"/>
                          <w:i/>
                        </w:rPr>
                        <w:t>Banksia</w:t>
                      </w:r>
                      <w:r w:rsidRPr="00EC6232">
                        <w:rPr>
                          <w:rFonts w:ascii="Times New Roman" w:hAnsi="Times New Roman" w:cs="Times New Roman"/>
                        </w:rPr>
                        <w:t xml:space="preserve"> </w:t>
                      </w:r>
                      <w:r w:rsidRPr="00EC6232">
                        <w:rPr>
                          <w:rFonts w:ascii="Times New Roman" w:hAnsi="Times New Roman" w:cs="Times New Roman"/>
                          <w:i/>
                        </w:rPr>
                        <w:t>attenuata</w:t>
                      </w:r>
                      <w:r w:rsidRPr="00EC6232">
                        <w:rPr>
                          <w:rFonts w:ascii="Times New Roman" w:hAnsi="Times New Roman" w:cs="Times New Roman"/>
                        </w:rPr>
                        <w:t>) © Michael Marriott</w:t>
                      </w:r>
                    </w:p>
                    <w:p w14:paraId="35DFFD9F" w14:textId="77777777" w:rsidR="00AB4A8D" w:rsidRDefault="00AB4A8D" w:rsidP="00195E3C">
                      <w:pPr>
                        <w:pStyle w:val="Caption"/>
                        <w:rPr>
                          <w:rFonts w:ascii="Times New Roman" w:hAnsi="Times New Roman" w:cs="Times New Roman"/>
                        </w:rPr>
                      </w:pPr>
                    </w:p>
                    <w:p w14:paraId="1EC72628" w14:textId="77777777" w:rsidR="00AB4A8D" w:rsidRDefault="00AB4A8D" w:rsidP="00195E3C">
                      <w:pPr>
                        <w:pStyle w:val="Caption"/>
                        <w:rPr>
                          <w:rFonts w:ascii="Times New Roman" w:hAnsi="Times New Roman" w:cs="Times New Roman"/>
                        </w:rPr>
                      </w:pPr>
                    </w:p>
                    <w:p w14:paraId="590FA193" w14:textId="77777777" w:rsidR="00AB4A8D" w:rsidRDefault="00AB4A8D" w:rsidP="00195E3C">
                      <w:pPr>
                        <w:pStyle w:val="Caption"/>
                        <w:rPr>
                          <w:rFonts w:ascii="Times New Roman" w:hAnsi="Times New Roman" w:cs="Times New Roman"/>
                        </w:rPr>
                      </w:pPr>
                    </w:p>
                    <w:p w14:paraId="47B66476" w14:textId="77777777" w:rsidR="00AB4A8D" w:rsidRPr="00EC6232" w:rsidRDefault="00AB4A8D" w:rsidP="00195E3C">
                      <w:pPr>
                        <w:pStyle w:val="Caption"/>
                        <w:rPr>
                          <w:rFonts w:ascii="Times New Roman" w:hAnsi="Times New Roman" w:cs="Times New Roman"/>
                          <w:noProof/>
                          <w:sz w:val="24"/>
                        </w:rPr>
                      </w:pPr>
                    </w:p>
                  </w:txbxContent>
                </v:textbox>
                <w10:wrap type="square" anchory="page"/>
              </v:shape>
            </w:pict>
          </mc:Fallback>
        </mc:AlternateContent>
      </w:r>
      <w:r w:rsidR="008552F8">
        <w:rPr>
          <w:color w:val="191A1E"/>
        </w:rPr>
        <w:t xml:space="preserve">Tuart </w:t>
      </w:r>
      <w:r w:rsidR="008552F8" w:rsidRPr="008552F8">
        <w:rPr>
          <w:color w:val="191A1E"/>
        </w:rPr>
        <w:t>trees</w:t>
      </w:r>
      <w:r w:rsidR="008552F8">
        <w:rPr>
          <w:color w:val="191A1E"/>
        </w:rPr>
        <w:t xml:space="preserve"> are primary defining</w:t>
      </w:r>
      <w:r w:rsidR="008552F8" w:rsidRPr="008552F8">
        <w:rPr>
          <w:color w:val="191A1E"/>
        </w:rPr>
        <w:t xml:space="preserve"> feature</w:t>
      </w:r>
      <w:r w:rsidR="008552F8">
        <w:rPr>
          <w:color w:val="191A1E"/>
        </w:rPr>
        <w:t xml:space="preserve"> of this ecological community</w:t>
      </w:r>
      <w:r w:rsidR="00A566C0" w:rsidRPr="00E75CEE">
        <w:rPr>
          <w:color w:val="191A1E"/>
        </w:rPr>
        <w:t xml:space="preserve">. </w:t>
      </w:r>
      <w:r w:rsidR="00A566C0">
        <w:rPr>
          <w:color w:val="191A1E"/>
        </w:rPr>
        <w:t>O</w:t>
      </w:r>
      <w:r w:rsidR="00A566C0" w:rsidRPr="00E75CEE">
        <w:rPr>
          <w:color w:val="191A1E"/>
        </w:rPr>
        <w:t>ther tree</w:t>
      </w:r>
      <w:r w:rsidR="008552F8">
        <w:rPr>
          <w:color w:val="191A1E"/>
        </w:rPr>
        <w:t>s</w:t>
      </w:r>
      <w:r w:rsidR="00A566C0" w:rsidRPr="00E75CEE">
        <w:rPr>
          <w:color w:val="191A1E"/>
        </w:rPr>
        <w:t xml:space="preserve"> </w:t>
      </w:r>
      <w:r w:rsidR="00A566C0">
        <w:rPr>
          <w:color w:val="191A1E"/>
        </w:rPr>
        <w:t>can</w:t>
      </w:r>
      <w:r w:rsidR="00A566C0" w:rsidRPr="00E75CEE">
        <w:rPr>
          <w:color w:val="191A1E"/>
        </w:rPr>
        <w:t xml:space="preserve"> also</w:t>
      </w:r>
      <w:r w:rsidR="00BA7054">
        <w:rPr>
          <w:color w:val="191A1E"/>
        </w:rPr>
        <w:t xml:space="preserve"> form</w:t>
      </w:r>
      <w:r w:rsidR="00A566C0" w:rsidRPr="00E75CEE">
        <w:rPr>
          <w:color w:val="191A1E"/>
        </w:rPr>
        <w:t xml:space="preserve"> part of the </w:t>
      </w:r>
      <w:r w:rsidR="008552F8">
        <w:rPr>
          <w:color w:val="191A1E"/>
        </w:rPr>
        <w:t>canopy, and</w:t>
      </w:r>
      <w:r w:rsidR="00A566C0" w:rsidRPr="00E75CEE">
        <w:rPr>
          <w:color w:val="191A1E"/>
        </w:rPr>
        <w:t xml:space="preserve"> commonly include: </w:t>
      </w:r>
      <w:r w:rsidR="00A566C0">
        <w:t>P</w:t>
      </w:r>
      <w:r w:rsidR="00A566C0" w:rsidRPr="00E75CEE">
        <w:t>eppermint (</w:t>
      </w:r>
      <w:r w:rsidR="00A566C0" w:rsidRPr="00E75CEE">
        <w:rPr>
          <w:i/>
        </w:rPr>
        <w:t xml:space="preserve">Agonis </w:t>
      </w:r>
      <w:proofErr w:type="spellStart"/>
      <w:r w:rsidR="00A566C0" w:rsidRPr="00E75CEE">
        <w:rPr>
          <w:i/>
        </w:rPr>
        <w:t>flexuosa</w:t>
      </w:r>
      <w:proofErr w:type="spellEnd"/>
      <w:r w:rsidR="00A566C0" w:rsidRPr="00E75CEE">
        <w:t xml:space="preserve">), </w:t>
      </w:r>
      <w:r w:rsidR="00A566C0">
        <w:t>Bull B</w:t>
      </w:r>
      <w:r w:rsidR="00A566C0" w:rsidRPr="00E75CEE">
        <w:t>anksia (</w:t>
      </w:r>
      <w:r w:rsidR="00A566C0" w:rsidRPr="00E75CEE">
        <w:rPr>
          <w:i/>
        </w:rPr>
        <w:t xml:space="preserve">Banksia </w:t>
      </w:r>
      <w:proofErr w:type="spellStart"/>
      <w:r w:rsidR="00A566C0" w:rsidRPr="00E75CEE">
        <w:rPr>
          <w:i/>
        </w:rPr>
        <w:t>grandis</w:t>
      </w:r>
      <w:proofErr w:type="spellEnd"/>
      <w:r w:rsidR="00A566C0">
        <w:t>); Candlestick B</w:t>
      </w:r>
      <w:r w:rsidR="00A566C0" w:rsidRPr="00E75CEE">
        <w:t>anksia (</w:t>
      </w:r>
      <w:r w:rsidR="00A566C0" w:rsidRPr="00E75CEE">
        <w:rPr>
          <w:i/>
        </w:rPr>
        <w:t xml:space="preserve">Banksia </w:t>
      </w:r>
      <w:proofErr w:type="spellStart"/>
      <w:r w:rsidR="00A566C0" w:rsidRPr="00E75CEE">
        <w:rPr>
          <w:i/>
        </w:rPr>
        <w:t>attenuata</w:t>
      </w:r>
      <w:proofErr w:type="spellEnd"/>
      <w:r w:rsidR="00A566C0">
        <w:t>), or J</w:t>
      </w:r>
      <w:r w:rsidR="00A566C0" w:rsidRPr="00E75CEE">
        <w:t>arrah (</w:t>
      </w:r>
      <w:r w:rsidR="00A566C0" w:rsidRPr="00E75CEE">
        <w:rPr>
          <w:i/>
        </w:rPr>
        <w:t xml:space="preserve">Eucalyptus </w:t>
      </w:r>
      <w:proofErr w:type="spellStart"/>
      <w:r w:rsidR="00A566C0" w:rsidRPr="00E75CEE">
        <w:rPr>
          <w:i/>
        </w:rPr>
        <w:t>marginata</w:t>
      </w:r>
      <w:proofErr w:type="spellEnd"/>
      <w:r w:rsidR="001B441C">
        <w:t>).</w:t>
      </w:r>
    </w:p>
    <w:p w14:paraId="314684A0" w14:textId="17B57140" w:rsidR="001B441C" w:rsidRDefault="00CD7A8C" w:rsidP="00A566C0">
      <w:r>
        <w:rPr>
          <w:noProof/>
        </w:rPr>
        <w:drawing>
          <wp:anchor distT="0" distB="0" distL="114300" distR="114300" simplePos="0" relativeHeight="251591680" behindDoc="0" locked="0" layoutInCell="1" allowOverlap="1" wp14:anchorId="26C661C5" wp14:editId="3B3A75E3">
            <wp:simplePos x="0" y="0"/>
            <wp:positionH relativeFrom="column">
              <wp:posOffset>-1507</wp:posOffset>
            </wp:positionH>
            <wp:positionV relativeFrom="page">
              <wp:posOffset>1433015</wp:posOffset>
            </wp:positionV>
            <wp:extent cx="2974975" cy="3267710"/>
            <wp:effectExtent l="0" t="0" r="0" b="8890"/>
            <wp:wrapSquare wrapText="bothSides"/>
            <wp:docPr id="15" name="Picture 8" title="A photo of Tuart Bloss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a:picLocks noChangeAspect="1"/>
                    </pic:cNvPicPr>
                  </pic:nvPicPr>
                  <pic:blipFill rotWithShape="1">
                    <a:blip r:embed="rId30">
                      <a:extLst>
                        <a:ext uri="{28A0092B-C50C-407E-A947-70E740481C1C}">
                          <a14:useLocalDpi xmlns:a14="http://schemas.microsoft.com/office/drawing/2010/main"/>
                        </a:ext>
                      </a:extLst>
                    </a:blip>
                    <a:srcRect/>
                    <a:stretch/>
                  </pic:blipFill>
                  <pic:spPr bwMode="auto">
                    <a:xfrm>
                      <a:off x="0" y="0"/>
                      <a:ext cx="2974975" cy="3267710"/>
                    </a:xfrm>
                    <a:prstGeom prst="rect">
                      <a:avLst/>
                    </a:prstGeom>
                    <a:noFill/>
                    <a:ln>
                      <a:noFill/>
                    </a:ln>
                    <a:extLst>
                      <a:ext uri="{53640926-AAD7-44D8-BBD7-CCE9431645EC}">
                        <a14:shadowObscured xmlns:a14="http://schemas.microsoft.com/office/drawing/2010/main"/>
                      </a:ext>
                    </a:extLst>
                  </pic:spPr>
                </pic:pic>
              </a:graphicData>
            </a:graphic>
          </wp:anchor>
        </w:drawing>
      </w:r>
      <w:r w:rsidR="008552F8">
        <w:t>Plant species in the understorey vary from the north to the south of the Swan Coastal Plain</w:t>
      </w:r>
      <w:r w:rsidR="00A566C0" w:rsidRPr="00E75CEE">
        <w:t xml:space="preserve"> </w:t>
      </w:r>
      <w:r w:rsidR="00E766CD">
        <w:t xml:space="preserve">and </w:t>
      </w:r>
      <w:r w:rsidR="00A566C0" w:rsidRPr="00E75CEE">
        <w:t xml:space="preserve">may include herbs, grasses and shrubs. </w:t>
      </w:r>
      <w:r w:rsidR="008552F8">
        <w:t>The more common species found at</w:t>
      </w:r>
      <w:r w:rsidR="00A566C0" w:rsidRPr="00E75CEE">
        <w:t xml:space="preserve"> many locations include: Native </w:t>
      </w:r>
      <w:r w:rsidR="00A566C0">
        <w:t>W</w:t>
      </w:r>
      <w:r w:rsidR="00A566C0" w:rsidRPr="00E75CEE">
        <w:t>isteria</w:t>
      </w:r>
      <w:r w:rsidR="009A693C" w:rsidRPr="009A693C">
        <w:rPr>
          <w:i/>
        </w:rPr>
        <w:t xml:space="preserve"> </w:t>
      </w:r>
      <w:r w:rsidR="009A693C" w:rsidRPr="009A693C">
        <w:t>(</w:t>
      </w:r>
      <w:proofErr w:type="spellStart"/>
      <w:r w:rsidR="009A693C" w:rsidRPr="00E75CEE">
        <w:rPr>
          <w:i/>
        </w:rPr>
        <w:t>Hardenbergia</w:t>
      </w:r>
      <w:proofErr w:type="spellEnd"/>
      <w:r w:rsidR="009A693C" w:rsidRPr="00E75CEE">
        <w:rPr>
          <w:i/>
        </w:rPr>
        <w:t xml:space="preserve"> </w:t>
      </w:r>
      <w:proofErr w:type="spellStart"/>
      <w:r w:rsidR="009A693C" w:rsidRPr="00E75CEE">
        <w:rPr>
          <w:i/>
        </w:rPr>
        <w:t>comptoniana</w:t>
      </w:r>
      <w:proofErr w:type="spellEnd"/>
      <w:r w:rsidR="00A566C0" w:rsidRPr="00E75CEE">
        <w:t>)</w:t>
      </w:r>
      <w:r w:rsidR="00A566C0" w:rsidRPr="00E75CEE">
        <w:rPr>
          <w:i/>
        </w:rPr>
        <w:t xml:space="preserve">, </w:t>
      </w:r>
      <w:r w:rsidR="00A566C0" w:rsidRPr="00E75CEE">
        <w:t xml:space="preserve">Australian </w:t>
      </w:r>
      <w:r w:rsidR="00A566C0">
        <w:t>C</w:t>
      </w:r>
      <w:r w:rsidR="00A566C0" w:rsidRPr="00E75CEE">
        <w:t>arrot</w:t>
      </w:r>
      <w:r w:rsidR="009A693C">
        <w:t xml:space="preserve"> (</w:t>
      </w:r>
      <w:proofErr w:type="spellStart"/>
      <w:r w:rsidR="009A693C" w:rsidRPr="00E75CEE">
        <w:rPr>
          <w:i/>
        </w:rPr>
        <w:t>Daucus</w:t>
      </w:r>
      <w:proofErr w:type="spellEnd"/>
      <w:r w:rsidR="009A693C" w:rsidRPr="00E75CEE">
        <w:rPr>
          <w:i/>
        </w:rPr>
        <w:t xml:space="preserve"> </w:t>
      </w:r>
      <w:proofErr w:type="spellStart"/>
      <w:r w:rsidR="009A693C" w:rsidRPr="00E75CEE">
        <w:rPr>
          <w:i/>
        </w:rPr>
        <w:t>glochidiatus</w:t>
      </w:r>
      <w:proofErr w:type="spellEnd"/>
      <w:r w:rsidR="00A566C0" w:rsidRPr="00E75CEE">
        <w:t>) and</w:t>
      </w:r>
      <w:r w:rsidR="00A566C0" w:rsidRPr="00E75CEE">
        <w:rPr>
          <w:i/>
        </w:rPr>
        <w:t xml:space="preserve"> </w:t>
      </w:r>
      <w:r w:rsidR="00A566C0" w:rsidRPr="00E75CEE">
        <w:t xml:space="preserve">Native </w:t>
      </w:r>
      <w:r w:rsidR="00A566C0">
        <w:t>P</w:t>
      </w:r>
      <w:r w:rsidR="00A566C0" w:rsidRPr="00E75CEE">
        <w:t>arsnip</w:t>
      </w:r>
      <w:r w:rsidR="009A693C">
        <w:t xml:space="preserve"> (</w:t>
      </w:r>
      <w:proofErr w:type="spellStart"/>
      <w:r w:rsidR="009A693C" w:rsidRPr="00E75CEE">
        <w:rPr>
          <w:i/>
        </w:rPr>
        <w:t>Trachymene</w:t>
      </w:r>
      <w:proofErr w:type="spellEnd"/>
      <w:r w:rsidR="009A693C" w:rsidRPr="00E75CEE">
        <w:rPr>
          <w:i/>
        </w:rPr>
        <w:t xml:space="preserve"> </w:t>
      </w:r>
      <w:proofErr w:type="spellStart"/>
      <w:r w:rsidR="009A693C" w:rsidRPr="00E75CEE">
        <w:rPr>
          <w:i/>
        </w:rPr>
        <w:t>pilosa</w:t>
      </w:r>
      <w:proofErr w:type="spellEnd"/>
      <w:r w:rsidR="00AA4E1A">
        <w:t>).</w:t>
      </w:r>
    </w:p>
    <w:p w14:paraId="0EB17FA3" w14:textId="6F0EEED9" w:rsidR="001B441C" w:rsidRDefault="009A693C" w:rsidP="00A566C0">
      <w:r>
        <w:t>A complete</w:t>
      </w:r>
      <w:r w:rsidR="00A566C0" w:rsidRPr="00E75CEE">
        <w:t xml:space="preserve"> list of plants commonly </w:t>
      </w:r>
      <w:r w:rsidR="0081709D" w:rsidRPr="00E75CEE">
        <w:t>found</w:t>
      </w:r>
      <w:r w:rsidR="00A566C0" w:rsidRPr="00E75CEE">
        <w:t xml:space="preserve"> in the ecological community</w:t>
      </w:r>
      <w:r>
        <w:t xml:space="preserve"> can be found in the approved </w:t>
      </w:r>
      <w:hyperlink r:id="rId31" w:history="1">
        <w:r w:rsidR="00360885" w:rsidRPr="00360885">
          <w:rPr>
            <w:rStyle w:val="Hyperlink"/>
            <w:b/>
            <w:u w:val="none"/>
          </w:rPr>
          <w:t>Conservation Advice</w:t>
        </w:r>
      </w:hyperlink>
      <w:r w:rsidR="00A566C0" w:rsidRPr="00E75CEE">
        <w:t>.</w:t>
      </w:r>
    </w:p>
    <w:p w14:paraId="4F641065" w14:textId="72B22DC4" w:rsidR="001B441C" w:rsidRDefault="00CD7A8C" w:rsidP="001B441C">
      <w:pPr>
        <w:sectPr w:rsidR="001B441C" w:rsidSect="00AC01F0">
          <w:type w:val="continuous"/>
          <w:pgSz w:w="11907" w:h="16839" w:code="9"/>
          <w:pgMar w:top="1134" w:right="1077" w:bottom="1134" w:left="1077" w:header="1814" w:footer="720" w:gutter="0"/>
          <w:cols w:num="2" w:space="720"/>
          <w:noEndnote/>
          <w:docGrid w:linePitch="326"/>
        </w:sectPr>
      </w:pPr>
      <w:r>
        <w:rPr>
          <w:noProof/>
        </w:rPr>
        <mc:AlternateContent>
          <mc:Choice Requires="wps">
            <w:drawing>
              <wp:anchor distT="0" distB="0" distL="114300" distR="114300" simplePos="0" relativeHeight="251592704" behindDoc="0" locked="0" layoutInCell="1" allowOverlap="1" wp14:anchorId="74E388B3" wp14:editId="4CC960BA">
                <wp:simplePos x="0" y="0"/>
                <wp:positionH relativeFrom="column">
                  <wp:posOffset>-3326367</wp:posOffset>
                </wp:positionH>
                <wp:positionV relativeFrom="page">
                  <wp:posOffset>4585648</wp:posOffset>
                </wp:positionV>
                <wp:extent cx="3002280" cy="224790"/>
                <wp:effectExtent l="0" t="0" r="7620" b="3810"/>
                <wp:wrapSquare wrapText="bothSides"/>
                <wp:docPr id="16" name="Text Box 12"/>
                <wp:cNvGraphicFramePr/>
                <a:graphic xmlns:a="http://schemas.openxmlformats.org/drawingml/2006/main">
                  <a:graphicData uri="http://schemas.microsoft.com/office/word/2010/wordprocessingShape">
                    <wps:wsp>
                      <wps:cNvSpPr txBox="1"/>
                      <wps:spPr>
                        <a:xfrm>
                          <a:off x="0" y="0"/>
                          <a:ext cx="3002280" cy="224790"/>
                        </a:xfrm>
                        <a:prstGeom prst="rect">
                          <a:avLst/>
                        </a:prstGeom>
                        <a:solidFill>
                          <a:prstClr val="white"/>
                        </a:solidFill>
                        <a:ln>
                          <a:noFill/>
                        </a:ln>
                        <a:effectLst/>
                      </wps:spPr>
                      <wps:txbx>
                        <w:txbxContent>
                          <w:p w14:paraId="46061BC4" w14:textId="56BAC927" w:rsidR="00AB4A8D" w:rsidRDefault="00AB4A8D" w:rsidP="00E766CD">
                            <w:pPr>
                              <w:pStyle w:val="Caption"/>
                              <w:rPr>
                                <w:rFonts w:ascii="Times New Roman" w:hAnsi="Times New Roman" w:cs="Times New Roman"/>
                              </w:rPr>
                            </w:pPr>
                            <w:proofErr w:type="spellStart"/>
                            <w:r w:rsidRPr="00EC6232">
                              <w:rPr>
                                <w:rFonts w:ascii="Times New Roman" w:hAnsi="Times New Roman" w:cs="Times New Roman"/>
                              </w:rPr>
                              <w:t>Tuart</w:t>
                            </w:r>
                            <w:proofErr w:type="spellEnd"/>
                            <w:r w:rsidRPr="00EC6232">
                              <w:rPr>
                                <w:rFonts w:ascii="Times New Roman" w:hAnsi="Times New Roman" w:cs="Times New Roman"/>
                              </w:rPr>
                              <w:t xml:space="preserve"> Blossom © Trudy O’Connor</w:t>
                            </w:r>
                          </w:p>
                          <w:p w14:paraId="6E27503F" w14:textId="77777777" w:rsidR="00AB4A8D" w:rsidRPr="00EC6232" w:rsidRDefault="00AB4A8D" w:rsidP="00E766CD">
                            <w:pPr>
                              <w:pStyle w:val="Caption"/>
                              <w:rPr>
                                <w:rFonts w:ascii="Times New Roman" w:hAnsi="Times New Roman" w:cs="Times New Roman"/>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4E388B3" id="Text Box 12" o:spid="_x0000_s1033" type="#_x0000_t202" style="position:absolute;margin-left:-261.9pt;margin-top:361.05pt;width:236.4pt;height:17.7pt;z-index:25159270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" stroked="f">
                <v:textbox inset="0,0,0,0">
                  <w:txbxContent>
                    <w:p w14:paraId="46061BC4" w14:textId="56BAC927" w:rsidR="00AB4A8D" w:rsidRDefault="00AB4A8D" w:rsidP="00E766CD">
                      <w:pPr>
                        <w:pStyle w:val="Caption"/>
                        <w:rPr>
                          <w:rFonts w:ascii="Times New Roman" w:hAnsi="Times New Roman" w:cs="Times New Roman"/>
                        </w:rPr>
                      </w:pPr>
                      <w:r w:rsidRPr="00EC6232">
                        <w:rPr>
                          <w:rFonts w:ascii="Times New Roman" w:hAnsi="Times New Roman" w:cs="Times New Roman"/>
                        </w:rPr>
                        <w:t>Tuart Blossom © Trudy O’Connor</w:t>
                      </w:r>
                    </w:p>
                    <w:p w14:paraId="6E27503F" w14:textId="77777777" w:rsidR="00AB4A8D" w:rsidRPr="00EC6232" w:rsidRDefault="00AB4A8D" w:rsidP="00E766CD">
                      <w:pPr>
                        <w:pStyle w:val="Caption"/>
                        <w:rPr>
                          <w:rFonts w:ascii="Times New Roman" w:hAnsi="Times New Roman" w:cs="Times New Roman"/>
                        </w:rPr>
                      </w:pPr>
                    </w:p>
                  </w:txbxContent>
                </v:textbox>
                <w10:wrap type="square" anchory="page"/>
              </v:shape>
            </w:pict>
          </mc:Fallback>
        </mc:AlternateContent>
      </w:r>
      <w:r w:rsidR="001B441C">
        <w:t>I</w:t>
      </w:r>
      <w:r w:rsidR="001B441C" w:rsidRPr="00E75CEE">
        <w:t xml:space="preserve">n some locations the ecological community may </w:t>
      </w:r>
      <w:r w:rsidR="005A3267">
        <w:t xml:space="preserve">occur near </w:t>
      </w:r>
      <w:r w:rsidR="001B441C" w:rsidRPr="00E75CEE">
        <w:t xml:space="preserve">other </w:t>
      </w:r>
      <w:r w:rsidR="005A3267">
        <w:t xml:space="preserve">nationally </w:t>
      </w:r>
      <w:r w:rsidR="001B441C" w:rsidRPr="00E75CEE">
        <w:t>protected ecologica</w:t>
      </w:r>
      <w:r w:rsidR="001B441C">
        <w:t>l communities, such as Banksia W</w:t>
      </w:r>
      <w:r w:rsidR="001B441C" w:rsidRPr="00E75CEE">
        <w:t>oo</w:t>
      </w:r>
      <w:r w:rsidR="001B441C">
        <w:t>d</w:t>
      </w:r>
      <w:r w:rsidR="00B50FD8">
        <w:t>lands of the Swan Coastal Plai</w:t>
      </w:r>
      <w:r w:rsidR="00896396">
        <w:t>n.</w:t>
      </w:r>
    </w:p>
    <w:p w14:paraId="36FE4745" w14:textId="6E83EAD0" w:rsidR="008831F5" w:rsidRDefault="00CD7A8C" w:rsidP="0021177F">
      <w:pPr>
        <w:pStyle w:val="Heading2"/>
        <w:rPr>
          <w:noProof/>
        </w:rPr>
      </w:pPr>
      <w:bookmarkStart w:id="14" w:name="_Toc12953367"/>
      <w:bookmarkStart w:id="15" w:name="_Toc12541379"/>
      <w:r>
        <w:rPr>
          <w:noProof/>
        </w:rPr>
        <w:lastRenderedPageBreak/>
        <w:drawing>
          <wp:anchor distT="0" distB="0" distL="114300" distR="114300" simplePos="0" relativeHeight="251680768" behindDoc="0" locked="0" layoutInCell="1" allowOverlap="1" wp14:anchorId="55D412B7" wp14:editId="6490A28C">
            <wp:simplePos x="0" y="0"/>
            <wp:positionH relativeFrom="column">
              <wp:posOffset>3287604</wp:posOffset>
            </wp:positionH>
            <wp:positionV relativeFrom="page">
              <wp:posOffset>1433015</wp:posOffset>
            </wp:positionV>
            <wp:extent cx="2867025" cy="1837690"/>
            <wp:effectExtent l="0" t="0" r="9525" b="0"/>
            <wp:wrapSquare wrapText="bothSides"/>
            <wp:docPr id="225" name="Picture 225" title="A photo of Tuart Walk at the Usher Shearwater Forest Bunb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
                    <pic:cNvPicPr>
                      <a:picLocks noChangeAspect="1"/>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2867025" cy="1837690"/>
                    </a:xfrm>
                    <a:prstGeom prst="rect">
                      <a:avLst/>
                    </a:prstGeom>
                    <a:noFill/>
                    <a:ln>
                      <a:noFill/>
                    </a:ln>
                    <a:extLst>
                      <a:ext uri="{53640926-AAD7-44D8-BBD7-CCE9431645EC}">
                        <a14:shadowObscured xmlns:a14="http://schemas.microsoft.com/office/drawing/2010/main"/>
                      </a:ext>
                    </a:extLst>
                  </pic:spPr>
                </pic:pic>
              </a:graphicData>
            </a:graphic>
          </wp:anchor>
        </w:drawing>
      </w:r>
      <w:r w:rsidR="0021177F">
        <w:rPr>
          <w:noProof/>
        </w:rPr>
        <w:t>Snapshot: Tuart Woodlands and Forests Vegetation</w:t>
      </w:r>
      <w:bookmarkEnd w:id="14"/>
    </w:p>
    <w:p w14:paraId="0ADE633B" w14:textId="5D3EF58E" w:rsidR="000B5B23" w:rsidRDefault="000B5B23" w:rsidP="0021177F">
      <w:pPr>
        <w:rPr>
          <w:noProof/>
        </w:rPr>
      </w:pPr>
    </w:p>
    <w:p w14:paraId="730F81F2" w14:textId="3C1D0298" w:rsidR="0021177F" w:rsidRDefault="00D30C51" w:rsidP="0021177F">
      <w:pPr>
        <w:sectPr w:rsidR="0021177F" w:rsidSect="0021177F">
          <w:pgSz w:w="11907" w:h="16839" w:code="9"/>
          <w:pgMar w:top="1134" w:right="1077" w:bottom="1134" w:left="1077" w:header="1814" w:footer="720" w:gutter="0"/>
          <w:cols w:num="2" w:space="720"/>
          <w:noEndnote/>
          <w:docGrid w:linePitch="326"/>
        </w:sectPr>
      </w:pPr>
      <w:r>
        <w:rPr>
          <w:noProof/>
        </w:rPr>
        <mc:AlternateContent>
          <mc:Choice Requires="wps">
            <w:drawing>
              <wp:anchor distT="0" distB="0" distL="114300" distR="114300" simplePos="0" relativeHeight="251682816" behindDoc="0" locked="0" layoutInCell="1" allowOverlap="1" wp14:anchorId="5970DC7B" wp14:editId="1BB8D30B">
                <wp:simplePos x="0" y="0"/>
                <wp:positionH relativeFrom="column">
                  <wp:posOffset>3287604</wp:posOffset>
                </wp:positionH>
                <wp:positionV relativeFrom="page">
                  <wp:posOffset>9648967</wp:posOffset>
                </wp:positionV>
                <wp:extent cx="2867660" cy="304800"/>
                <wp:effectExtent l="0" t="0" r="8890" b="0"/>
                <wp:wrapSquare wrapText="bothSides"/>
                <wp:docPr id="243" name="Text Box 243"/>
                <wp:cNvGraphicFramePr/>
                <a:graphic xmlns:a="http://schemas.openxmlformats.org/drawingml/2006/main">
                  <a:graphicData uri="http://schemas.microsoft.com/office/word/2010/wordprocessingShape">
                    <wps:wsp>
                      <wps:cNvSpPr txBox="1"/>
                      <wps:spPr>
                        <a:xfrm>
                          <a:off x="0" y="0"/>
                          <a:ext cx="2867660" cy="304800"/>
                        </a:xfrm>
                        <a:prstGeom prst="rect">
                          <a:avLst/>
                        </a:prstGeom>
                        <a:solidFill>
                          <a:prstClr val="white"/>
                        </a:solidFill>
                        <a:ln>
                          <a:noFill/>
                        </a:ln>
                        <a:effectLst/>
                      </wps:spPr>
                      <wps:txbx>
                        <w:txbxContent>
                          <w:p w14:paraId="133BE5F9" w14:textId="616C148E" w:rsidR="00AB4A8D" w:rsidRPr="00A60314" w:rsidRDefault="00AB4A8D" w:rsidP="000647A8">
                            <w:pPr>
                              <w:pStyle w:val="ImageCaption"/>
                              <w:rPr>
                                <w:sz w:val="24"/>
                              </w:rPr>
                            </w:pPr>
                            <w:r>
                              <w:t xml:space="preserve">Mature Tuart canopy with a modified understorey at Myalup </w:t>
                            </w:r>
                            <w:r w:rsidRPr="00EC6232">
                              <w:t>©</w:t>
                            </w:r>
                            <w:r>
                              <w:t xml:space="preserve"> The Department of the Environment and Energy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70DC7B" id="Text Box 243" o:spid="_x0000_s1034" type="#_x0000_t202" style="position:absolute;margin-left:258.85pt;margin-top:759.75pt;width:225.8pt;height:24pt;z-index:25168281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" stroked="f">
                <v:textbox style="mso-fit-shape-to-text:t" inset="0,0,0,0">
                  <w:txbxContent>
                    <w:p w14:paraId="133BE5F9" w14:textId="616C148E" w:rsidR="00AB4A8D" w:rsidRPr="00A60314" w:rsidRDefault="00AB4A8D" w:rsidP="000647A8">
                      <w:pPr>
                        <w:pStyle w:val="ImageCaption"/>
                        <w:rPr>
                          <w:sz w:val="24"/>
                        </w:rPr>
                      </w:pPr>
                      <w:r>
                        <w:t xml:space="preserve">Mature Tuart canopy with a modified understorey at Myalup </w:t>
                      </w:r>
                      <w:r w:rsidRPr="00EC6232">
                        <w:t>©</w:t>
                      </w:r>
                      <w:r>
                        <w:t xml:space="preserve"> The Department of the Environment and Energy</w:t>
                      </w:r>
                    </w:p>
                  </w:txbxContent>
                </v:textbox>
                <w10:wrap type="square" anchory="page"/>
              </v:shape>
            </w:pict>
          </mc:Fallback>
        </mc:AlternateContent>
      </w:r>
      <w:r>
        <w:rPr>
          <w:noProof/>
        </w:rPr>
        <w:drawing>
          <wp:anchor distT="0" distB="0" distL="114300" distR="114300" simplePos="0" relativeHeight="251683840" behindDoc="0" locked="0" layoutInCell="1" allowOverlap="1" wp14:anchorId="3FF94B53" wp14:editId="1C84FBFB">
            <wp:simplePos x="0" y="0"/>
            <wp:positionH relativeFrom="column">
              <wp:posOffset>3287604</wp:posOffset>
            </wp:positionH>
            <wp:positionV relativeFrom="page">
              <wp:posOffset>8202304</wp:posOffset>
            </wp:positionV>
            <wp:extent cx="2867660" cy="1445260"/>
            <wp:effectExtent l="0" t="0" r="8890" b="2540"/>
            <wp:wrapSquare wrapText="bothSides"/>
            <wp:docPr id="244" name="Picture 244" title="A photo of a mature Tuart canopy with a modified understorey at Myal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
                    <pic:cNvPicPr>
                      <a:picLocks noChangeAspect="1"/>
                    </pic:cNvPicPr>
                  </pic:nvPicPr>
                  <pic:blipFill rotWithShape="1">
                    <a:blip r:embed="rId33" cstate="email">
                      <a:extLst>
                        <a:ext uri="{28A0092B-C50C-407E-A947-70E740481C1C}">
                          <a14:useLocalDpi xmlns:a14="http://schemas.microsoft.com/office/drawing/2010/main"/>
                        </a:ext>
                      </a:extLst>
                    </a:blip>
                    <a:srcRect r="-22"/>
                    <a:stretch/>
                  </pic:blipFill>
                  <pic:spPr bwMode="auto">
                    <a:xfrm>
                      <a:off x="0" y="0"/>
                      <a:ext cx="2867660" cy="1445260"/>
                    </a:xfrm>
                    <a:prstGeom prst="rect">
                      <a:avLst/>
                    </a:prstGeom>
                    <a:noFill/>
                    <a:ln>
                      <a:noFill/>
                    </a:ln>
                    <a:extLst>
                      <a:ext uri="{53640926-AAD7-44D8-BBD7-CCE9431645EC}">
                        <a14:shadowObscured xmlns:a14="http://schemas.microsoft.com/office/drawing/2010/main"/>
                      </a:ext>
                    </a:extLst>
                  </pic:spPr>
                </pic:pic>
              </a:graphicData>
            </a:graphic>
          </wp:anchor>
        </w:drawing>
      </w:r>
      <w:r w:rsidR="00CD7A8C">
        <w:rPr>
          <w:noProof/>
        </w:rPr>
        <mc:AlternateContent>
          <mc:Choice Requires="wps">
            <w:drawing>
              <wp:anchor distT="0" distB="0" distL="114300" distR="114300" simplePos="0" relativeHeight="251678720" behindDoc="0" locked="0" layoutInCell="1" allowOverlap="1" wp14:anchorId="7F1F11D6" wp14:editId="34C37B64">
                <wp:simplePos x="0" y="0"/>
                <wp:positionH relativeFrom="column">
                  <wp:posOffset>3287604</wp:posOffset>
                </wp:positionH>
                <wp:positionV relativeFrom="page">
                  <wp:posOffset>7629099</wp:posOffset>
                </wp:positionV>
                <wp:extent cx="2867660" cy="457200"/>
                <wp:effectExtent l="0" t="0" r="8890" b="0"/>
                <wp:wrapSquare wrapText="bothSides"/>
                <wp:docPr id="64" name="Text Box 64"/>
                <wp:cNvGraphicFramePr/>
                <a:graphic xmlns:a="http://schemas.openxmlformats.org/drawingml/2006/main">
                  <a:graphicData uri="http://schemas.microsoft.com/office/word/2010/wordprocessingShape">
                    <wps:wsp>
                      <wps:cNvSpPr txBox="1"/>
                      <wps:spPr>
                        <a:xfrm>
                          <a:off x="0" y="0"/>
                          <a:ext cx="2867660" cy="457200"/>
                        </a:xfrm>
                        <a:prstGeom prst="rect">
                          <a:avLst/>
                        </a:prstGeom>
                        <a:solidFill>
                          <a:prstClr val="white"/>
                        </a:solidFill>
                        <a:ln>
                          <a:noFill/>
                        </a:ln>
                        <a:effectLst/>
                      </wps:spPr>
                      <wps:txbx>
                        <w:txbxContent>
                          <w:p w14:paraId="5EA08C3F" w14:textId="7BC576D0" w:rsidR="00AB4A8D" w:rsidRPr="00BF1F8D" w:rsidRDefault="00AB4A8D" w:rsidP="00944B95">
                            <w:pPr>
                              <w:pStyle w:val="ImageCaption"/>
                              <w:rPr>
                                <w:sz w:val="24"/>
                              </w:rPr>
                            </w:pPr>
                            <w:r w:rsidRPr="00D036AC">
                              <w:t>Tuart Woodlands and Forests with a Banksia sub-canopy at College Grove Bunbury</w:t>
                            </w:r>
                            <w:r>
                              <w:t xml:space="preserve"> </w:t>
                            </w:r>
                            <w:r w:rsidRPr="00EC6232">
                              <w:t>©</w:t>
                            </w:r>
                            <w:r>
                              <w:t xml:space="preserve"> The Department of the Environment and Energy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1F11D6" id="Text Box 64" o:spid="_x0000_s1035" type="#_x0000_t202" style="position:absolute;margin-left:258.85pt;margin-top:600.7pt;width:225.8pt;height:36pt;z-index:25167872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" stroked="f">
                <v:textbox style="mso-fit-shape-to-text:t" inset="0,0,0,0">
                  <w:txbxContent>
                    <w:p w14:paraId="5EA08C3F" w14:textId="7BC576D0" w:rsidR="00AB4A8D" w:rsidRPr="00BF1F8D" w:rsidRDefault="00AB4A8D" w:rsidP="00944B95">
                      <w:pPr>
                        <w:pStyle w:val="ImageCaption"/>
                        <w:rPr>
                          <w:sz w:val="24"/>
                        </w:rPr>
                      </w:pPr>
                      <w:r w:rsidRPr="00D036AC">
                        <w:t>Tuart Woodlands and Forests with a Banksia sub-canopy at College Grove Bunbury</w:t>
                      </w:r>
                      <w:r>
                        <w:t xml:space="preserve"> </w:t>
                      </w:r>
                      <w:r w:rsidRPr="00EC6232">
                        <w:t>©</w:t>
                      </w:r>
                      <w:r>
                        <w:t xml:space="preserve"> The Department of the Environment and Energy</w:t>
                      </w:r>
                    </w:p>
                  </w:txbxContent>
                </v:textbox>
                <w10:wrap type="square" anchory="page"/>
              </v:shape>
            </w:pict>
          </mc:Fallback>
        </mc:AlternateContent>
      </w:r>
      <w:r w:rsidR="00CD7A8C">
        <w:rPr>
          <w:noProof/>
        </w:rPr>
        <w:drawing>
          <wp:anchor distT="0" distB="0" distL="114300" distR="114300" simplePos="0" relativeHeight="251679744" behindDoc="0" locked="0" layoutInCell="1" allowOverlap="1" wp14:anchorId="63C903C3" wp14:editId="4A616F70">
            <wp:simplePos x="0" y="0"/>
            <wp:positionH relativeFrom="column">
              <wp:posOffset>3287604</wp:posOffset>
            </wp:positionH>
            <wp:positionV relativeFrom="page">
              <wp:posOffset>3944203</wp:posOffset>
            </wp:positionV>
            <wp:extent cx="2867025" cy="3688080"/>
            <wp:effectExtent l="0" t="0" r="9525" b="7620"/>
            <wp:wrapSquare wrapText="bothSides"/>
            <wp:docPr id="10" name="Picture 10" title="A photo of Tuart Woodlands and Forests with a Banksia sub-canopy at College Grove Bunb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2867025" cy="3688080"/>
                    </a:xfrm>
                    <a:prstGeom prst="rect">
                      <a:avLst/>
                    </a:prstGeom>
                    <a:noFill/>
                    <a:ln>
                      <a:noFill/>
                    </a:ln>
                    <a:extLst>
                      <a:ext uri="{53640926-AAD7-44D8-BBD7-CCE9431645EC}">
                        <a14:shadowObscured xmlns:a14="http://schemas.microsoft.com/office/drawing/2010/main"/>
                      </a:ext>
                    </a:extLst>
                  </pic:spPr>
                </pic:pic>
              </a:graphicData>
            </a:graphic>
          </wp:anchor>
        </w:drawing>
      </w:r>
      <w:r w:rsidR="00CD7A8C">
        <w:rPr>
          <w:noProof/>
        </w:rPr>
        <mc:AlternateContent>
          <mc:Choice Requires="wps">
            <w:drawing>
              <wp:anchor distT="0" distB="0" distL="114300" distR="114300" simplePos="0" relativeHeight="251681792" behindDoc="0" locked="0" layoutInCell="1" allowOverlap="1" wp14:anchorId="66FA64A5" wp14:editId="16FCF9CD">
                <wp:simplePos x="0" y="0"/>
                <wp:positionH relativeFrom="column">
                  <wp:posOffset>3287604</wp:posOffset>
                </wp:positionH>
                <wp:positionV relativeFrom="page">
                  <wp:posOffset>3261815</wp:posOffset>
                </wp:positionV>
                <wp:extent cx="2867660" cy="304800"/>
                <wp:effectExtent l="0" t="0" r="8890" b="0"/>
                <wp:wrapSquare wrapText="bothSides"/>
                <wp:docPr id="78" name="Text Box 78"/>
                <wp:cNvGraphicFramePr/>
                <a:graphic xmlns:a="http://schemas.openxmlformats.org/drawingml/2006/main">
                  <a:graphicData uri="http://schemas.microsoft.com/office/word/2010/wordprocessingShape">
                    <wps:wsp>
                      <wps:cNvSpPr txBox="1"/>
                      <wps:spPr>
                        <a:xfrm>
                          <a:off x="0" y="0"/>
                          <a:ext cx="2867660" cy="304800"/>
                        </a:xfrm>
                        <a:prstGeom prst="rect">
                          <a:avLst/>
                        </a:prstGeom>
                        <a:solidFill>
                          <a:prstClr val="white"/>
                        </a:solidFill>
                        <a:ln>
                          <a:noFill/>
                        </a:ln>
                        <a:effectLst/>
                      </wps:spPr>
                      <wps:txbx>
                        <w:txbxContent>
                          <w:p w14:paraId="1172A32F" w14:textId="365F2970" w:rsidR="00AB4A8D" w:rsidRPr="00434B3C" w:rsidRDefault="00AB4A8D" w:rsidP="00D40013">
                            <w:pPr>
                              <w:pStyle w:val="ImageCaption"/>
                              <w:rPr>
                                <w:color w:val="auto"/>
                                <w:sz w:val="24"/>
                              </w:rPr>
                            </w:pPr>
                            <w:r w:rsidRPr="00434B3C">
                              <w:rPr>
                                <w:color w:val="auto"/>
                              </w:rPr>
                              <w:t xml:space="preserve">Tuart Walk at the Usher Shearwater Forest Bunbury </w:t>
                            </w:r>
                            <w:r>
                              <w:rPr>
                                <w:color w:val="auto"/>
                              </w:rPr>
                              <w:br/>
                            </w:r>
                            <w:r w:rsidRPr="00434B3C">
                              <w:rPr>
                                <w:color w:val="auto"/>
                              </w:rPr>
                              <w:t xml:space="preserve">© </w:t>
                            </w:r>
                            <w:r>
                              <w:rPr>
                                <w:color w:val="auto"/>
                              </w:rPr>
                              <w:t xml:space="preserve">The </w:t>
                            </w:r>
                            <w:r w:rsidRPr="00434B3C">
                              <w:rPr>
                                <w:color w:val="auto"/>
                              </w:rPr>
                              <w:t>Department of the Environment</w:t>
                            </w:r>
                            <w:r>
                              <w:rPr>
                                <w:color w:val="auto"/>
                              </w:rPr>
                              <w:t xml:space="preserve"> and Energy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FA64A5" id="Text Box 78" o:spid="_x0000_s1036" type="#_x0000_t202" style="position:absolute;margin-left:258.85pt;margin-top:256.85pt;width:225.8pt;height:24pt;z-index:25168179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" stroked="f">
                <v:textbox style="mso-fit-shape-to-text:t" inset="0,0,0,0">
                  <w:txbxContent>
                    <w:p w14:paraId="1172A32F" w14:textId="365F2970" w:rsidR="00AB4A8D" w:rsidRPr="00434B3C" w:rsidRDefault="00AB4A8D" w:rsidP="00D40013">
                      <w:pPr>
                        <w:pStyle w:val="ImageCaption"/>
                        <w:rPr>
                          <w:color w:val="auto"/>
                          <w:sz w:val="24"/>
                        </w:rPr>
                      </w:pPr>
                      <w:r w:rsidRPr="00434B3C">
                        <w:rPr>
                          <w:color w:val="auto"/>
                        </w:rPr>
                        <w:t xml:space="preserve">Tuart Walk at the Usher Shearwater Forest Bunbury </w:t>
                      </w:r>
                      <w:r>
                        <w:rPr>
                          <w:color w:val="auto"/>
                        </w:rPr>
                        <w:br/>
                      </w:r>
                      <w:r w:rsidRPr="00434B3C">
                        <w:rPr>
                          <w:color w:val="auto"/>
                        </w:rPr>
                        <w:t xml:space="preserve">© </w:t>
                      </w:r>
                      <w:r>
                        <w:rPr>
                          <w:color w:val="auto"/>
                        </w:rPr>
                        <w:t xml:space="preserve">The </w:t>
                      </w:r>
                      <w:r w:rsidRPr="00434B3C">
                        <w:rPr>
                          <w:color w:val="auto"/>
                        </w:rPr>
                        <w:t>Department of the Environment</w:t>
                      </w:r>
                      <w:r>
                        <w:rPr>
                          <w:color w:val="auto"/>
                        </w:rPr>
                        <w:t xml:space="preserve"> and Energy</w:t>
                      </w:r>
                    </w:p>
                  </w:txbxContent>
                </v:textbox>
                <w10:wrap type="square" anchory="page"/>
              </v:shape>
            </w:pict>
          </mc:Fallback>
        </mc:AlternateContent>
      </w:r>
      <w:r w:rsidR="00CD7A8C">
        <w:rPr>
          <w:noProof/>
        </w:rPr>
        <w:drawing>
          <wp:anchor distT="0" distB="0" distL="114300" distR="114300" simplePos="0" relativeHeight="251665408" behindDoc="0" locked="0" layoutInCell="1" allowOverlap="1" wp14:anchorId="25361D02" wp14:editId="0207E659">
            <wp:simplePos x="0" y="0"/>
            <wp:positionH relativeFrom="column">
              <wp:posOffset>12141</wp:posOffset>
            </wp:positionH>
            <wp:positionV relativeFrom="page">
              <wp:posOffset>7997588</wp:posOffset>
            </wp:positionV>
            <wp:extent cx="2861310" cy="1847215"/>
            <wp:effectExtent l="0" t="0" r="0" b="635"/>
            <wp:wrapSquare wrapText="bothSides"/>
            <wp:docPr id="203" name="Picture 203" title="A photo of Tuart Ludlow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
                    <pic:cNvPicPr>
                      <a:picLocks noChangeAspect="1"/>
                    </pic:cNvPicPr>
                  </pic:nvPicPr>
                  <pic:blipFill>
                    <a:blip r:embed="rId35" cstate="email">
                      <a:extLst>
                        <a:ext uri="{28A0092B-C50C-407E-A947-70E740481C1C}">
                          <a14:useLocalDpi xmlns:a14="http://schemas.microsoft.com/office/drawing/2010/main"/>
                        </a:ext>
                      </a:extLst>
                    </a:blip>
                    <a:stretch>
                      <a:fillRect/>
                    </a:stretch>
                  </pic:blipFill>
                  <pic:spPr bwMode="auto">
                    <a:xfrm>
                      <a:off x="0" y="0"/>
                      <a:ext cx="2861310" cy="1847215"/>
                    </a:xfrm>
                    <a:prstGeom prst="rect">
                      <a:avLst/>
                    </a:prstGeom>
                    <a:noFill/>
                    <a:ln>
                      <a:noFill/>
                    </a:ln>
                  </pic:spPr>
                </pic:pic>
              </a:graphicData>
            </a:graphic>
          </wp:anchor>
        </w:drawing>
      </w:r>
      <w:r w:rsidR="00CD7A8C">
        <w:rPr>
          <w:noProof/>
        </w:rPr>
        <mc:AlternateContent>
          <mc:Choice Requires="wps">
            <w:drawing>
              <wp:anchor distT="0" distB="0" distL="114300" distR="114300" simplePos="0" relativeHeight="251666432" behindDoc="0" locked="0" layoutInCell="1" allowOverlap="1" wp14:anchorId="5E59A1C2" wp14:editId="041C92A4">
                <wp:simplePos x="0" y="0"/>
                <wp:positionH relativeFrom="column">
                  <wp:posOffset>12141</wp:posOffset>
                </wp:positionH>
                <wp:positionV relativeFrom="page">
                  <wp:posOffset>9608024</wp:posOffset>
                </wp:positionV>
                <wp:extent cx="2861310" cy="340360"/>
                <wp:effectExtent l="0" t="0" r="0" b="2540"/>
                <wp:wrapSquare wrapText="bothSides"/>
                <wp:docPr id="204" name="Text Box 204"/>
                <wp:cNvGraphicFramePr/>
                <a:graphic xmlns:a="http://schemas.openxmlformats.org/drawingml/2006/main">
                  <a:graphicData uri="http://schemas.microsoft.com/office/word/2010/wordprocessingShape">
                    <wps:wsp>
                      <wps:cNvSpPr txBox="1"/>
                      <wps:spPr>
                        <a:xfrm>
                          <a:off x="0" y="0"/>
                          <a:ext cx="2861310" cy="340360"/>
                        </a:xfrm>
                        <a:prstGeom prst="rect">
                          <a:avLst/>
                        </a:prstGeom>
                        <a:solidFill>
                          <a:prstClr val="white"/>
                        </a:solidFill>
                        <a:ln>
                          <a:noFill/>
                        </a:ln>
                        <a:effectLst/>
                      </wps:spPr>
                      <wps:txbx>
                        <w:txbxContent>
                          <w:p w14:paraId="0093E9D8" w14:textId="596D6C26" w:rsidR="00AB4A8D" w:rsidRDefault="00AB4A8D" w:rsidP="001F75AE">
                            <w:pPr>
                              <w:pStyle w:val="ImageCaption"/>
                            </w:pPr>
                            <w:r>
                              <w:t xml:space="preserve">Tuart Ludlow Forest </w:t>
                            </w:r>
                            <w:r w:rsidRPr="003E275D">
                              <w:t xml:space="preserve">© </w:t>
                            </w:r>
                            <w:r>
                              <w:t xml:space="preserve">The </w:t>
                            </w:r>
                            <w:r w:rsidRPr="003E275D">
                              <w:t>Department of the Environment</w:t>
                            </w:r>
                            <w:r>
                              <w:t xml:space="preserve"> and Energy</w:t>
                            </w:r>
                          </w:p>
                          <w:p w14:paraId="273DB0AD" w14:textId="6994E980" w:rsidR="00AB4A8D" w:rsidRPr="00AB7E96" w:rsidRDefault="00AB4A8D" w:rsidP="001F75AE">
                            <w:pPr>
                              <w:pStyle w:val="ImageCaption"/>
                              <w:rPr>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E59A1C2" id="Text Box 204" o:spid="_x0000_s1037" type="#_x0000_t202" style="position:absolute;margin-left:.95pt;margin-top:756.55pt;width:225.3pt;height:26.8pt;z-index:25166643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" stroked="f">
                <v:textbox inset="0,0,0,0">
                  <w:txbxContent>
                    <w:p w14:paraId="0093E9D8" w14:textId="596D6C26" w:rsidR="00AB4A8D" w:rsidRDefault="00AB4A8D" w:rsidP="001F75AE">
                      <w:pPr>
                        <w:pStyle w:val="ImageCaption"/>
                      </w:pPr>
                      <w:r>
                        <w:t xml:space="preserve">Tuart Ludlow Forest </w:t>
                      </w:r>
                      <w:r w:rsidRPr="003E275D">
                        <w:t xml:space="preserve">© </w:t>
                      </w:r>
                      <w:r>
                        <w:t xml:space="preserve">The </w:t>
                      </w:r>
                      <w:r w:rsidRPr="003E275D">
                        <w:t>Department of the Environment</w:t>
                      </w:r>
                      <w:r>
                        <w:t xml:space="preserve"> and Energy</w:t>
                      </w:r>
                    </w:p>
                    <w:p w14:paraId="273DB0AD" w14:textId="6994E980" w:rsidR="00AB4A8D" w:rsidRPr="00AB7E96" w:rsidRDefault="00AB4A8D" w:rsidP="001F75AE">
                      <w:pPr>
                        <w:pStyle w:val="ImageCaption"/>
                        <w:rPr>
                          <w:sz w:val="24"/>
                        </w:rPr>
                      </w:pPr>
                    </w:p>
                  </w:txbxContent>
                </v:textbox>
                <w10:wrap type="square" anchory="page"/>
              </v:shape>
            </w:pict>
          </mc:Fallback>
        </mc:AlternateContent>
      </w:r>
      <w:r w:rsidR="00CD7A8C">
        <w:rPr>
          <w:noProof/>
        </w:rPr>
        <w:drawing>
          <wp:anchor distT="0" distB="0" distL="114300" distR="114300" simplePos="0" relativeHeight="251667456" behindDoc="0" locked="0" layoutInCell="1" allowOverlap="1" wp14:anchorId="298CB88D" wp14:editId="57325ACC">
            <wp:simplePos x="0" y="0"/>
            <wp:positionH relativeFrom="column">
              <wp:posOffset>12141</wp:posOffset>
            </wp:positionH>
            <wp:positionV relativeFrom="page">
              <wp:posOffset>5704764</wp:posOffset>
            </wp:positionV>
            <wp:extent cx="2867025" cy="1910080"/>
            <wp:effectExtent l="0" t="0" r="9525" b="0"/>
            <wp:wrapSquare wrapText="bothSides"/>
            <wp:docPr id="210" name="Picture 210" title="A photo of Mallee form Tuart on sand dunes at Guilder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
                    <pic:cNvPicPr>
                      <a:picLocks noChangeAspect="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867025" cy="1910080"/>
                    </a:xfrm>
                    <a:prstGeom prst="rect">
                      <a:avLst/>
                    </a:prstGeom>
                    <a:noFill/>
                    <a:ln>
                      <a:noFill/>
                    </a:ln>
                  </pic:spPr>
                </pic:pic>
              </a:graphicData>
            </a:graphic>
          </wp:anchor>
        </w:drawing>
      </w:r>
      <w:r w:rsidR="00CD7A8C">
        <w:rPr>
          <w:noProof/>
        </w:rPr>
        <mc:AlternateContent>
          <mc:Choice Requires="wps">
            <w:drawing>
              <wp:anchor distT="0" distB="0" distL="114300" distR="114300" simplePos="0" relativeHeight="251668480" behindDoc="0" locked="0" layoutInCell="1" allowOverlap="1" wp14:anchorId="207637E5" wp14:editId="41D21DF0">
                <wp:simplePos x="0" y="0"/>
                <wp:positionH relativeFrom="column">
                  <wp:posOffset>12141</wp:posOffset>
                </wp:positionH>
                <wp:positionV relativeFrom="page">
                  <wp:posOffset>7615451</wp:posOffset>
                </wp:positionV>
                <wp:extent cx="2867025" cy="304800"/>
                <wp:effectExtent l="0" t="0" r="9525" b="0"/>
                <wp:wrapSquare wrapText="bothSides"/>
                <wp:docPr id="211" name="Text Box 211"/>
                <wp:cNvGraphicFramePr/>
                <a:graphic xmlns:a="http://schemas.openxmlformats.org/drawingml/2006/main">
                  <a:graphicData uri="http://schemas.microsoft.com/office/word/2010/wordprocessingShape">
                    <wps:wsp>
                      <wps:cNvSpPr txBox="1"/>
                      <wps:spPr>
                        <a:xfrm>
                          <a:off x="0" y="0"/>
                          <a:ext cx="2867025" cy="304800"/>
                        </a:xfrm>
                        <a:prstGeom prst="rect">
                          <a:avLst/>
                        </a:prstGeom>
                        <a:solidFill>
                          <a:prstClr val="white"/>
                        </a:solidFill>
                        <a:ln>
                          <a:noFill/>
                        </a:ln>
                        <a:effectLst/>
                      </wps:spPr>
                      <wps:txbx>
                        <w:txbxContent>
                          <w:p w14:paraId="7BE486E1" w14:textId="11BF8A72" w:rsidR="00AB4A8D" w:rsidRPr="000B5B23" w:rsidRDefault="00AB4A8D" w:rsidP="0021177F">
                            <w:pPr>
                              <w:pStyle w:val="ImageCaption"/>
                            </w:pPr>
                            <w:r>
                              <w:t xml:space="preserve">Mallee form Tuart on sand dunes at Guilderton </w:t>
                            </w:r>
                            <w:r>
                              <w:br/>
                            </w:r>
                            <w:r w:rsidRPr="00EC6232">
                              <w:t>©</w:t>
                            </w:r>
                            <w:r>
                              <w:t xml:space="preserve"> The Department of the Environment and Energy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7637E5" id="Text Box 211" o:spid="_x0000_s1038" type="#_x0000_t202" style="position:absolute;margin-left:.95pt;margin-top:599.65pt;width:225.75pt;height:24pt;z-index:25166848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" stroked="f">
                <v:textbox style="mso-fit-shape-to-text:t" inset="0,0,0,0">
                  <w:txbxContent>
                    <w:p w14:paraId="7BE486E1" w14:textId="11BF8A72" w:rsidR="00AB4A8D" w:rsidRPr="000B5B23" w:rsidRDefault="00AB4A8D" w:rsidP="0021177F">
                      <w:pPr>
                        <w:pStyle w:val="ImageCaption"/>
                      </w:pPr>
                      <w:r>
                        <w:t xml:space="preserve">Mallee form Tuart on sand dunes at Guilderton </w:t>
                      </w:r>
                      <w:r>
                        <w:br/>
                      </w:r>
                      <w:r w:rsidRPr="00EC6232">
                        <w:t>©</w:t>
                      </w:r>
                      <w:r>
                        <w:t xml:space="preserve"> The Department of the Environment and Energy</w:t>
                      </w:r>
                    </w:p>
                  </w:txbxContent>
                </v:textbox>
                <w10:wrap type="square" anchory="page"/>
              </v:shape>
            </w:pict>
          </mc:Fallback>
        </mc:AlternateContent>
      </w:r>
      <w:r w:rsidR="00CD7A8C">
        <w:rPr>
          <w:noProof/>
        </w:rPr>
        <mc:AlternateContent>
          <mc:Choice Requires="wps">
            <w:drawing>
              <wp:anchor distT="0" distB="0" distL="114300" distR="114300" simplePos="0" relativeHeight="251676672" behindDoc="0" locked="0" layoutInCell="1" allowOverlap="1" wp14:anchorId="7A3D5AA7" wp14:editId="34D368F0">
                <wp:simplePos x="0" y="0"/>
                <wp:positionH relativeFrom="column">
                  <wp:posOffset>12141</wp:posOffset>
                </wp:positionH>
                <wp:positionV relativeFrom="page">
                  <wp:posOffset>5268036</wp:posOffset>
                </wp:positionV>
                <wp:extent cx="2910840" cy="389890"/>
                <wp:effectExtent l="0" t="0" r="3810" b="0"/>
                <wp:wrapSquare wrapText="bothSides"/>
                <wp:docPr id="246" name="Text Box 246"/>
                <wp:cNvGraphicFramePr/>
                <a:graphic xmlns:a="http://schemas.openxmlformats.org/drawingml/2006/main">
                  <a:graphicData uri="http://schemas.microsoft.com/office/word/2010/wordprocessingShape">
                    <wps:wsp>
                      <wps:cNvSpPr txBox="1"/>
                      <wps:spPr>
                        <a:xfrm>
                          <a:off x="0" y="0"/>
                          <a:ext cx="2910840" cy="389890"/>
                        </a:xfrm>
                        <a:prstGeom prst="rect">
                          <a:avLst/>
                        </a:prstGeom>
                        <a:solidFill>
                          <a:prstClr val="white"/>
                        </a:solidFill>
                        <a:ln>
                          <a:noFill/>
                        </a:ln>
                        <a:effectLst/>
                      </wps:spPr>
                      <wps:txbx>
                        <w:txbxContent>
                          <w:p w14:paraId="425033C7" w14:textId="3E9E1A78" w:rsidR="00AB4A8D" w:rsidRPr="001F75AE" w:rsidRDefault="00AB4A8D" w:rsidP="001F75AE">
                            <w:pPr>
                              <w:pStyle w:val="ImageCaption"/>
                            </w:pPr>
                            <w:r w:rsidRPr="001F75AE">
                              <w:t xml:space="preserve">Tuart Woodland on Quindalup sand dunes at Maidens Reserve Bunbury © </w:t>
                            </w:r>
                            <w:r>
                              <w:t xml:space="preserve">The </w:t>
                            </w:r>
                            <w:r w:rsidRPr="001F75AE">
                              <w:t>Department of the Environment</w:t>
                            </w:r>
                            <w:r>
                              <w:t xml:space="preserve"> and Energy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3D5AA7" id="Text Box 246" o:spid="_x0000_s1039" type="#_x0000_t202" style="position:absolute;margin-left:.95pt;margin-top:414.8pt;width:229.2pt;height:30.7pt;z-index:25167667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" stroked="f">
                <v:textbox inset="0,0,0,0">
                  <w:txbxContent>
                    <w:p w14:paraId="425033C7" w14:textId="3E9E1A78" w:rsidR="00AB4A8D" w:rsidRPr="001F75AE" w:rsidRDefault="00AB4A8D" w:rsidP="001F75AE">
                      <w:pPr>
                        <w:pStyle w:val="ImageCaption"/>
                      </w:pPr>
                      <w:r w:rsidRPr="001F75AE">
                        <w:t xml:space="preserve">Tuart Woodland on Quindalup sand dunes at Maidens Reserve Bunbury © </w:t>
                      </w:r>
                      <w:r>
                        <w:t xml:space="preserve">The </w:t>
                      </w:r>
                      <w:r w:rsidRPr="001F75AE">
                        <w:t>Department of the Environment</w:t>
                      </w:r>
                      <w:r>
                        <w:t xml:space="preserve"> and Energy</w:t>
                      </w:r>
                    </w:p>
                  </w:txbxContent>
                </v:textbox>
                <w10:wrap type="square" anchory="page"/>
              </v:shape>
            </w:pict>
          </mc:Fallback>
        </mc:AlternateContent>
      </w:r>
      <w:r w:rsidR="00CD7A8C">
        <w:rPr>
          <w:noProof/>
        </w:rPr>
        <w:drawing>
          <wp:anchor distT="0" distB="0" distL="114300" distR="114300" simplePos="0" relativeHeight="251677696" behindDoc="0" locked="0" layoutInCell="1" allowOverlap="1" wp14:anchorId="3E1F8C0E" wp14:editId="2D6D967B">
            <wp:simplePos x="0" y="0"/>
            <wp:positionH relativeFrom="column">
              <wp:posOffset>25789</wp:posOffset>
            </wp:positionH>
            <wp:positionV relativeFrom="page">
              <wp:posOffset>3357349</wp:posOffset>
            </wp:positionV>
            <wp:extent cx="2867025" cy="1910715"/>
            <wp:effectExtent l="0" t="0" r="9525" b="0"/>
            <wp:wrapSquare wrapText="bothSides"/>
            <wp:docPr id="247" name="Picture 247" title="A photo of Tuart Woodland on Quindalup sand dunes at Maidens Reserve Bunb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
                    <pic:cNvPicPr>
                      <a:picLocks noChangeAspect="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867025" cy="1910715"/>
                    </a:xfrm>
                    <a:prstGeom prst="rect">
                      <a:avLst/>
                    </a:prstGeom>
                    <a:noFill/>
                    <a:ln>
                      <a:noFill/>
                    </a:ln>
                  </pic:spPr>
                </pic:pic>
              </a:graphicData>
            </a:graphic>
          </wp:anchor>
        </w:drawing>
      </w:r>
      <w:r w:rsidR="0021177F" w:rsidRPr="00527CBD">
        <w:t xml:space="preserve">These pictures </w:t>
      </w:r>
      <w:r w:rsidR="00DA0D96">
        <w:t xml:space="preserve">show </w:t>
      </w:r>
      <w:r w:rsidR="0021177F" w:rsidRPr="00527CBD">
        <w:t xml:space="preserve">some of the ways that </w:t>
      </w:r>
      <w:r w:rsidR="0021177F">
        <w:t>Tuart</w:t>
      </w:r>
      <w:r w:rsidR="0021177F" w:rsidRPr="00527CBD">
        <w:t xml:space="preserve"> </w:t>
      </w:r>
      <w:r w:rsidR="0021177F">
        <w:t>Woodlands</w:t>
      </w:r>
      <w:r w:rsidR="0021177F" w:rsidRPr="00527CBD">
        <w:t xml:space="preserve"> and </w:t>
      </w:r>
      <w:r w:rsidR="0021177F">
        <w:t>Forests can appear across their range</w:t>
      </w:r>
      <w:r w:rsidR="00624931">
        <w:t>,</w:t>
      </w:r>
      <w:r w:rsidR="0021177F">
        <w:t xml:space="preserve"> </w:t>
      </w:r>
      <w:r w:rsidR="00624931">
        <w:t>d</w:t>
      </w:r>
      <w:r w:rsidR="0021177F">
        <w:t>emonstrating the varied floristic composition</w:t>
      </w:r>
      <w:r w:rsidR="00CF13A1">
        <w:t xml:space="preserve"> and structure</w:t>
      </w:r>
      <w:r w:rsidR="0021177F">
        <w:t xml:space="preserve"> of the ecological community. </w:t>
      </w:r>
    </w:p>
    <w:p w14:paraId="4C661A6E" w14:textId="27DBF3D1" w:rsidR="00BE09B8" w:rsidRDefault="0056158C" w:rsidP="001F75AE">
      <w:pPr>
        <w:rPr>
          <w:noProof/>
        </w:rPr>
      </w:pPr>
      <w:r>
        <w:rPr>
          <w:noProof/>
        </w:rPr>
        <w:lastRenderedPageBreak/>
        <w:drawing>
          <wp:anchor distT="0" distB="0" distL="114300" distR="114300" simplePos="0" relativeHeight="251651072" behindDoc="0" locked="0" layoutInCell="1" allowOverlap="1" wp14:anchorId="3C25534C" wp14:editId="6032B79C">
            <wp:simplePos x="0" y="0"/>
            <wp:positionH relativeFrom="column">
              <wp:posOffset>166710</wp:posOffset>
            </wp:positionH>
            <wp:positionV relativeFrom="page">
              <wp:posOffset>1701209</wp:posOffset>
            </wp:positionV>
            <wp:extent cx="2867025" cy="3677920"/>
            <wp:effectExtent l="0" t="0" r="9525" b="0"/>
            <wp:wrapNone/>
            <wp:docPr id="51" name="Picture 51" title="A photo of the native understorey plant Solanum symon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a:picLocks noChangeAspect="1"/>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2867025" cy="3677920"/>
                    </a:xfrm>
                    <a:prstGeom prst="rect">
                      <a:avLst/>
                    </a:prstGeom>
                    <a:noFill/>
                    <a:ln>
                      <a:noFill/>
                    </a:ln>
                    <a:extLst>
                      <a:ext uri="{53640926-AAD7-44D8-BBD7-CCE9431645EC}">
                        <a14:shadowObscured xmlns:a14="http://schemas.microsoft.com/office/drawing/2010/main"/>
                      </a:ext>
                    </a:extLst>
                  </pic:spPr>
                </pic:pic>
              </a:graphicData>
            </a:graphic>
          </wp:anchor>
        </w:drawing>
      </w:r>
      <w:r w:rsidR="00175264">
        <w:rPr>
          <w:noProof/>
        </w:rPr>
        <w:drawing>
          <wp:anchor distT="0" distB="0" distL="114300" distR="114300" simplePos="0" relativeHeight="251643904" behindDoc="0" locked="0" layoutInCell="1" allowOverlap="1" wp14:anchorId="1816B720" wp14:editId="14BACE17">
            <wp:simplePos x="0" y="0"/>
            <wp:positionH relativeFrom="column">
              <wp:posOffset>3601026</wp:posOffset>
            </wp:positionH>
            <wp:positionV relativeFrom="page">
              <wp:posOffset>1477925</wp:posOffset>
            </wp:positionV>
            <wp:extent cx="2306320" cy="2792095"/>
            <wp:effectExtent l="4762" t="0" r="3493" b="3492"/>
            <wp:wrapSquare wrapText="bothSides"/>
            <wp:docPr id="21" name="Picture 21" title="A photo of Guinea Flower (Ballyion, Hibbertia glomero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a:picLocks noChangeAspect="1"/>
                    </pic:cNvPicPr>
                  </pic:nvPicPr>
                  <pic:blipFill rotWithShape="1">
                    <a:blip r:embed="rId39" cstate="email">
                      <a:extLst>
                        <a:ext uri="{28A0092B-C50C-407E-A947-70E740481C1C}">
                          <a14:useLocalDpi xmlns:a14="http://schemas.microsoft.com/office/drawing/2010/main"/>
                        </a:ext>
                      </a:extLst>
                    </a:blip>
                    <a:srcRect b="-17"/>
                    <a:stretch/>
                  </pic:blipFill>
                  <pic:spPr bwMode="auto">
                    <a:xfrm rot="5400000">
                      <a:off x="0" y="0"/>
                      <a:ext cx="2306320" cy="2792095"/>
                    </a:xfrm>
                    <a:prstGeom prst="rect">
                      <a:avLst/>
                    </a:prstGeom>
                    <a:noFill/>
                    <a:ln>
                      <a:noFill/>
                    </a:ln>
                  </pic:spPr>
                </pic:pic>
              </a:graphicData>
            </a:graphic>
          </wp:anchor>
        </w:drawing>
      </w:r>
    </w:p>
    <w:p w14:paraId="7CA42CDA" w14:textId="35AA45C6" w:rsidR="0027625C" w:rsidRDefault="0027625C" w:rsidP="00944B95">
      <w:pPr>
        <w:rPr>
          <w:noProof/>
        </w:rPr>
      </w:pPr>
    </w:p>
    <w:p w14:paraId="25FC56E0" w14:textId="359D21DA" w:rsidR="0027625C" w:rsidRDefault="0056158C" w:rsidP="00944B95">
      <w:pPr>
        <w:rPr>
          <w:rFonts w:ascii="Arial" w:hAnsi="Arial" w:cs="Arial"/>
          <w:noProof/>
          <w:color w:val="365F91" w:themeColor="accent1" w:themeShade="BF"/>
        </w:rPr>
      </w:pPr>
      <w:r>
        <w:rPr>
          <w:noProof/>
        </w:rPr>
        <mc:AlternateContent>
          <mc:Choice Requires="wps">
            <w:drawing>
              <wp:anchor distT="0" distB="0" distL="114300" distR="114300" simplePos="0" relativeHeight="251652096" behindDoc="0" locked="0" layoutInCell="1" allowOverlap="1" wp14:anchorId="68286928" wp14:editId="5D8109D7">
                <wp:simplePos x="0" y="0"/>
                <wp:positionH relativeFrom="column">
                  <wp:posOffset>166710</wp:posOffset>
                </wp:positionH>
                <wp:positionV relativeFrom="page">
                  <wp:posOffset>5220586</wp:posOffset>
                </wp:positionV>
                <wp:extent cx="2867025" cy="542290"/>
                <wp:effectExtent l="0" t="0" r="9525" b="0"/>
                <wp:wrapSquare wrapText="bothSides"/>
                <wp:docPr id="52" name="Text Box 52"/>
                <wp:cNvGraphicFramePr/>
                <a:graphic xmlns:a="http://schemas.openxmlformats.org/drawingml/2006/main">
                  <a:graphicData uri="http://schemas.microsoft.com/office/word/2010/wordprocessingShape">
                    <wps:wsp>
                      <wps:cNvSpPr txBox="1"/>
                      <wps:spPr>
                        <a:xfrm>
                          <a:off x="0" y="0"/>
                          <a:ext cx="2867025" cy="542290"/>
                        </a:xfrm>
                        <a:prstGeom prst="rect">
                          <a:avLst/>
                        </a:prstGeom>
                        <a:solidFill>
                          <a:prstClr val="white"/>
                        </a:solidFill>
                        <a:ln>
                          <a:noFill/>
                        </a:ln>
                        <a:effectLst/>
                      </wps:spPr>
                      <wps:txbx>
                        <w:txbxContent>
                          <w:p w14:paraId="7CC50090" w14:textId="3997C5E3" w:rsidR="00AB4A8D" w:rsidRDefault="00AB4A8D" w:rsidP="00506ECE">
                            <w:pPr>
                              <w:pStyle w:val="ImageCaption"/>
                            </w:pPr>
                            <w:r w:rsidRPr="0043432A">
                              <w:t xml:space="preserve">The native understorey plant </w:t>
                            </w:r>
                            <w:r w:rsidRPr="00506ECE">
                              <w:rPr>
                                <w:i/>
                              </w:rPr>
                              <w:t>Solanum symonii</w:t>
                            </w:r>
                            <w:r>
                              <w:t xml:space="preserve">  </w:t>
                            </w:r>
                            <w:r>
                              <w:br/>
                            </w:r>
                            <w:r w:rsidRPr="00EC6232">
                              <w:t>©</w:t>
                            </w:r>
                            <w:r>
                              <w:t xml:space="preserve"> The Department of the Environment and Energy</w:t>
                            </w:r>
                          </w:p>
                          <w:p w14:paraId="0AE692F6" w14:textId="77777777" w:rsidR="00AB4A8D" w:rsidRPr="006C31B1" w:rsidRDefault="00AB4A8D" w:rsidP="00506ECE">
                            <w:pPr>
                              <w:pStyle w:val="ImageCaption"/>
                              <w:rPr>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8286928" id="Text Box 52" o:spid="_x0000_s1040" type="#_x0000_t202" style="position:absolute;margin-left:13.15pt;margin-top:411.05pt;width:225.75pt;height:42.7pt;z-index:25165209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" stroked="f">
                <v:textbox inset="0,0,0,0">
                  <w:txbxContent>
                    <w:p w14:paraId="7CC50090" w14:textId="3997C5E3" w:rsidR="00AB4A8D" w:rsidRDefault="00AB4A8D" w:rsidP="00506ECE">
                      <w:pPr>
                        <w:pStyle w:val="ImageCaption"/>
                      </w:pPr>
                      <w:r w:rsidRPr="0043432A">
                        <w:t xml:space="preserve">The native understorey plant </w:t>
                      </w:r>
                      <w:r w:rsidRPr="00506ECE">
                        <w:rPr>
                          <w:i/>
                        </w:rPr>
                        <w:t>Solanum symonii</w:t>
                      </w:r>
                      <w:r>
                        <w:t xml:space="preserve">  </w:t>
                      </w:r>
                      <w:r>
                        <w:br/>
                      </w:r>
                      <w:r w:rsidRPr="00EC6232">
                        <w:t>©</w:t>
                      </w:r>
                      <w:r>
                        <w:t xml:space="preserve"> The Department of the Environment and Energy</w:t>
                      </w:r>
                    </w:p>
                    <w:p w14:paraId="0AE692F6" w14:textId="77777777" w:rsidR="00AB4A8D" w:rsidRPr="006C31B1" w:rsidRDefault="00AB4A8D" w:rsidP="00506ECE">
                      <w:pPr>
                        <w:pStyle w:val="ImageCaption"/>
                        <w:rPr>
                          <w:sz w:val="24"/>
                        </w:rPr>
                      </w:pPr>
                    </w:p>
                  </w:txbxContent>
                </v:textbox>
                <w10:wrap type="square" anchory="page"/>
              </v:shape>
            </w:pict>
          </mc:Fallback>
        </mc:AlternateContent>
      </w:r>
      <w:r w:rsidR="00175264">
        <w:rPr>
          <w:noProof/>
        </w:rPr>
        <mc:AlternateContent>
          <mc:Choice Requires="wps">
            <w:drawing>
              <wp:anchor distT="0" distB="0" distL="114300" distR="114300" simplePos="0" relativeHeight="251644928" behindDoc="0" locked="0" layoutInCell="1" allowOverlap="1" wp14:anchorId="43B3D5A4" wp14:editId="3A6373DE">
                <wp:simplePos x="0" y="0"/>
                <wp:positionH relativeFrom="column">
                  <wp:posOffset>3367110</wp:posOffset>
                </wp:positionH>
                <wp:positionV relativeFrom="page">
                  <wp:posOffset>4029740</wp:posOffset>
                </wp:positionV>
                <wp:extent cx="2790825" cy="609600"/>
                <wp:effectExtent l="0" t="0" r="9525" b="0"/>
                <wp:wrapSquare wrapText="bothSides"/>
                <wp:docPr id="57" name="Text Box 57"/>
                <wp:cNvGraphicFramePr/>
                <a:graphic xmlns:a="http://schemas.openxmlformats.org/drawingml/2006/main">
                  <a:graphicData uri="http://schemas.microsoft.com/office/word/2010/wordprocessingShape">
                    <wps:wsp>
                      <wps:cNvSpPr txBox="1"/>
                      <wps:spPr>
                        <a:xfrm>
                          <a:off x="0" y="0"/>
                          <a:ext cx="2790825" cy="609600"/>
                        </a:xfrm>
                        <a:prstGeom prst="rect">
                          <a:avLst/>
                        </a:prstGeom>
                        <a:solidFill>
                          <a:prstClr val="white"/>
                        </a:solidFill>
                        <a:ln>
                          <a:noFill/>
                        </a:ln>
                        <a:effectLst/>
                      </wps:spPr>
                      <wps:txbx>
                        <w:txbxContent>
                          <w:p w14:paraId="4152FC20" w14:textId="0CEB695C" w:rsidR="00AB4A8D" w:rsidRPr="000746D2" w:rsidRDefault="00AB4A8D" w:rsidP="0027625C">
                            <w:pPr>
                              <w:pStyle w:val="ImageCaption"/>
                              <w:rPr>
                                <w:sz w:val="24"/>
                              </w:rPr>
                            </w:pPr>
                            <w:r>
                              <w:t xml:space="preserve">Guinea Flower (Ballyion, </w:t>
                            </w:r>
                            <w:r w:rsidRPr="0027625C">
                              <w:rPr>
                                <w:i/>
                              </w:rPr>
                              <w:t>Hibbertia glomerosa</w:t>
                            </w:r>
                            <w:r>
                              <w:t xml:space="preserve">) is a native flower found in the ecological community with Noongar people using it as a medicinal antiseptic </w:t>
                            </w:r>
                            <w:r w:rsidRPr="00EC6232">
                              <w:t>©</w:t>
                            </w:r>
                            <w:r>
                              <w:t xml:space="preserve"> The Department of the Environment and Energy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B3D5A4" id="Text Box 57" o:spid="_x0000_s1041" type="#_x0000_t202" style="position:absolute;margin-left:265.15pt;margin-top:317.3pt;width:219.75pt;height:48pt;z-index:25164492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" stroked="f">
                <v:textbox style="mso-fit-shape-to-text:t" inset="0,0,0,0">
                  <w:txbxContent>
                    <w:p w14:paraId="4152FC20" w14:textId="0CEB695C" w:rsidR="00AB4A8D" w:rsidRPr="000746D2" w:rsidRDefault="00AB4A8D" w:rsidP="0027625C">
                      <w:pPr>
                        <w:pStyle w:val="ImageCaption"/>
                        <w:rPr>
                          <w:sz w:val="24"/>
                        </w:rPr>
                      </w:pPr>
                      <w:r>
                        <w:t xml:space="preserve">Guinea Flower (Ballyion, </w:t>
                      </w:r>
                      <w:r w:rsidRPr="0027625C">
                        <w:rPr>
                          <w:i/>
                        </w:rPr>
                        <w:t>Hibbertia glomerosa</w:t>
                      </w:r>
                      <w:r>
                        <w:t xml:space="preserve">) is a native flower found in the ecological community with Noongar people using it as a medicinal antiseptic </w:t>
                      </w:r>
                      <w:r w:rsidRPr="00EC6232">
                        <w:t>©</w:t>
                      </w:r>
                      <w:r>
                        <w:t xml:space="preserve"> The Department of the Environment and Energy</w:t>
                      </w:r>
                    </w:p>
                  </w:txbxContent>
                </v:textbox>
                <w10:wrap type="square" anchory="page"/>
              </v:shape>
            </w:pict>
          </mc:Fallback>
        </mc:AlternateContent>
      </w:r>
      <w:r w:rsidR="00175264">
        <w:rPr>
          <w:noProof/>
        </w:rPr>
        <w:drawing>
          <wp:anchor distT="0" distB="0" distL="114300" distR="114300" simplePos="0" relativeHeight="251640832" behindDoc="0" locked="0" layoutInCell="1" allowOverlap="1" wp14:anchorId="648538EF" wp14:editId="1460E1AB">
            <wp:simplePos x="0" y="0"/>
            <wp:positionH relativeFrom="column">
              <wp:posOffset>3388375</wp:posOffset>
            </wp:positionH>
            <wp:positionV relativeFrom="page">
              <wp:posOffset>4710223</wp:posOffset>
            </wp:positionV>
            <wp:extent cx="2849245" cy="1902460"/>
            <wp:effectExtent l="0" t="0" r="8255" b="2540"/>
            <wp:wrapSquare wrapText="bothSides"/>
            <wp:docPr id="54" name="Picture 54" title="A photo of Seaberry Saltbush (Rhagodia bacc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a:picLocks noChangeAspect="1"/>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2849245" cy="1902460"/>
                    </a:xfrm>
                    <a:prstGeom prst="rect">
                      <a:avLst/>
                    </a:prstGeom>
                    <a:noFill/>
                    <a:ln>
                      <a:noFill/>
                    </a:ln>
                    <a:extLst>
                      <a:ext uri="{53640926-AAD7-44D8-BBD7-CCE9431645EC}">
                        <a14:shadowObscured xmlns:a14="http://schemas.microsoft.com/office/drawing/2010/main"/>
                      </a:ext>
                    </a:extLst>
                  </pic:spPr>
                </pic:pic>
              </a:graphicData>
            </a:graphic>
          </wp:anchor>
        </w:drawing>
      </w:r>
      <w:r w:rsidR="00175264">
        <w:rPr>
          <w:noProof/>
        </w:rPr>
        <mc:AlternateContent>
          <mc:Choice Requires="wps">
            <w:drawing>
              <wp:anchor distT="0" distB="0" distL="114300" distR="114300" simplePos="0" relativeHeight="251641856" behindDoc="0" locked="0" layoutInCell="1" allowOverlap="1" wp14:anchorId="412C7690" wp14:editId="63BE24AD">
                <wp:simplePos x="0" y="0"/>
                <wp:positionH relativeFrom="column">
                  <wp:posOffset>3388375</wp:posOffset>
                </wp:positionH>
                <wp:positionV relativeFrom="page">
                  <wp:posOffset>6613451</wp:posOffset>
                </wp:positionV>
                <wp:extent cx="2849245" cy="609600"/>
                <wp:effectExtent l="0" t="0" r="8255" b="0"/>
                <wp:wrapSquare wrapText="bothSides"/>
                <wp:docPr id="55" name="Text Box 55"/>
                <wp:cNvGraphicFramePr/>
                <a:graphic xmlns:a="http://schemas.openxmlformats.org/drawingml/2006/main">
                  <a:graphicData uri="http://schemas.microsoft.com/office/word/2010/wordprocessingShape">
                    <wps:wsp>
                      <wps:cNvSpPr txBox="1"/>
                      <wps:spPr>
                        <a:xfrm>
                          <a:off x="0" y="0"/>
                          <a:ext cx="2849245" cy="609600"/>
                        </a:xfrm>
                        <a:prstGeom prst="rect">
                          <a:avLst/>
                        </a:prstGeom>
                        <a:solidFill>
                          <a:prstClr val="white"/>
                        </a:solidFill>
                        <a:ln>
                          <a:noFill/>
                        </a:ln>
                        <a:effectLst/>
                      </wps:spPr>
                      <wps:txbx>
                        <w:txbxContent>
                          <w:p w14:paraId="70BD08A5" w14:textId="1820F4ED" w:rsidR="00AB4A8D" w:rsidRPr="00FE57C8" w:rsidRDefault="00AB4A8D" w:rsidP="0027625C">
                            <w:pPr>
                              <w:pStyle w:val="ImageCaption"/>
                              <w:rPr>
                                <w:sz w:val="24"/>
                              </w:rPr>
                            </w:pPr>
                            <w:r>
                              <w:t>Seaberry Saltbush (</w:t>
                            </w:r>
                            <w:r w:rsidRPr="0027625C">
                              <w:rPr>
                                <w:i/>
                              </w:rPr>
                              <w:t>Rhagodia baccata</w:t>
                            </w:r>
                            <w:r>
                              <w:t xml:space="preserve">) is often found in the Tuart Woodland and Forests. The coastal plant has edible berries and leaves which become succulent and tender when cooked </w:t>
                            </w:r>
                            <w:r w:rsidRPr="00EC6232">
                              <w:t>©</w:t>
                            </w:r>
                            <w:r>
                              <w:t xml:space="preserve"> The Department of the Environment and Energy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2C7690" id="Text Box 55" o:spid="_x0000_s1042" type="#_x0000_t202" style="position:absolute;margin-left:266.8pt;margin-top:520.75pt;width:224.35pt;height:48pt;z-index:25164185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" stroked="f">
                <v:textbox style="mso-fit-shape-to-text:t" inset="0,0,0,0">
                  <w:txbxContent>
                    <w:p w14:paraId="70BD08A5" w14:textId="1820F4ED" w:rsidR="00AB4A8D" w:rsidRPr="00FE57C8" w:rsidRDefault="00AB4A8D" w:rsidP="0027625C">
                      <w:pPr>
                        <w:pStyle w:val="ImageCaption"/>
                        <w:rPr>
                          <w:sz w:val="24"/>
                        </w:rPr>
                      </w:pPr>
                      <w:r>
                        <w:t>Seaberry Saltbush (</w:t>
                      </w:r>
                      <w:r w:rsidRPr="0027625C">
                        <w:rPr>
                          <w:i/>
                        </w:rPr>
                        <w:t>Rhagodia baccata</w:t>
                      </w:r>
                      <w:r>
                        <w:t xml:space="preserve">) is often found in the Tuart Woodland and Forests. The coastal plant has edible berries and leaves which become succulent and tender when cooked </w:t>
                      </w:r>
                      <w:r w:rsidRPr="00EC6232">
                        <w:t>©</w:t>
                      </w:r>
                      <w:r>
                        <w:t xml:space="preserve"> The Department of the Environment and Energy</w:t>
                      </w:r>
                    </w:p>
                  </w:txbxContent>
                </v:textbox>
                <w10:wrap type="square" anchory="page"/>
              </v:shape>
            </w:pict>
          </mc:Fallback>
        </mc:AlternateContent>
      </w:r>
      <w:r w:rsidR="00175264">
        <w:rPr>
          <w:noProof/>
        </w:rPr>
        <w:drawing>
          <wp:anchor distT="0" distB="0" distL="114300" distR="114300" simplePos="0" relativeHeight="251648000" behindDoc="0" locked="0" layoutInCell="1" allowOverlap="1" wp14:anchorId="5526F27A" wp14:editId="1091EC99">
            <wp:simplePos x="0" y="0"/>
            <wp:positionH relativeFrom="column">
              <wp:posOffset>3888105</wp:posOffset>
            </wp:positionH>
            <wp:positionV relativeFrom="page">
              <wp:posOffset>6782937</wp:posOffset>
            </wp:positionV>
            <wp:extent cx="1793875" cy="2863850"/>
            <wp:effectExtent l="0" t="1587" r="0" b="0"/>
            <wp:wrapSquare wrapText="bothSides"/>
            <wp:docPr id="23" name="Picture 23" title="A photo of Blue Flax-lily (Dianella revolu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a:picLocks noChangeAspect="1"/>
                    </pic:cNvPicPr>
                  </pic:nvPicPr>
                  <pic:blipFill rotWithShape="1">
                    <a:blip r:embed="rId41" cstate="email">
                      <a:extLst>
                        <a:ext uri="{28A0092B-C50C-407E-A947-70E740481C1C}">
                          <a14:useLocalDpi xmlns:a14="http://schemas.microsoft.com/office/drawing/2010/main"/>
                        </a:ext>
                      </a:extLst>
                    </a:blip>
                    <a:srcRect t="-614"/>
                    <a:stretch/>
                  </pic:blipFill>
                  <pic:spPr bwMode="auto">
                    <a:xfrm rot="5400000">
                      <a:off x="0" y="0"/>
                      <a:ext cx="1793875" cy="2863850"/>
                    </a:xfrm>
                    <a:prstGeom prst="rect">
                      <a:avLst/>
                    </a:prstGeom>
                    <a:noFill/>
                    <a:ln>
                      <a:noFill/>
                    </a:ln>
                    <a:extLst>
                      <a:ext uri="{53640926-AAD7-44D8-BBD7-CCE9431645EC}">
                        <a14:shadowObscured xmlns:a14="http://schemas.microsoft.com/office/drawing/2010/main"/>
                      </a:ext>
                    </a:extLst>
                  </pic:spPr>
                </pic:pic>
              </a:graphicData>
            </a:graphic>
          </wp:anchor>
        </w:drawing>
      </w:r>
      <w:r w:rsidR="00175264">
        <w:rPr>
          <w:noProof/>
        </w:rPr>
        <mc:AlternateContent>
          <mc:Choice Requires="wps">
            <w:drawing>
              <wp:anchor distT="0" distB="0" distL="114300" distR="114300" simplePos="0" relativeHeight="251649024" behindDoc="0" locked="0" layoutInCell="1" allowOverlap="1" wp14:anchorId="593F9AFC" wp14:editId="492E64B3">
                <wp:simplePos x="0" y="0"/>
                <wp:positionH relativeFrom="column">
                  <wp:posOffset>3355842</wp:posOffset>
                </wp:positionH>
                <wp:positionV relativeFrom="page">
                  <wp:posOffset>9157648</wp:posOffset>
                </wp:positionV>
                <wp:extent cx="2863215" cy="801370"/>
                <wp:effectExtent l="0" t="0" r="0" b="0"/>
                <wp:wrapSquare wrapText="bothSides"/>
                <wp:docPr id="60" name="Text Box 60"/>
                <wp:cNvGraphicFramePr/>
                <a:graphic xmlns:a="http://schemas.openxmlformats.org/drawingml/2006/main">
                  <a:graphicData uri="http://schemas.microsoft.com/office/word/2010/wordprocessingShape">
                    <wps:wsp>
                      <wps:cNvSpPr txBox="1"/>
                      <wps:spPr>
                        <a:xfrm>
                          <a:off x="0" y="0"/>
                          <a:ext cx="2863215" cy="801370"/>
                        </a:xfrm>
                        <a:prstGeom prst="rect">
                          <a:avLst/>
                        </a:prstGeom>
                        <a:solidFill>
                          <a:prstClr val="white"/>
                        </a:solidFill>
                        <a:ln>
                          <a:noFill/>
                        </a:ln>
                        <a:effectLst/>
                      </wps:spPr>
                      <wps:txbx>
                        <w:txbxContent>
                          <w:p w14:paraId="4C6E72A9" w14:textId="0195CA5F" w:rsidR="00AB4A8D" w:rsidRPr="008D42EE" w:rsidRDefault="00AB4A8D" w:rsidP="00BE09B8">
                            <w:pPr>
                              <w:pStyle w:val="ImageCaption"/>
                              <w:rPr>
                                <w:sz w:val="24"/>
                              </w:rPr>
                            </w:pPr>
                            <w:r>
                              <w:t>The Blue Flax-lily (</w:t>
                            </w:r>
                            <w:r w:rsidRPr="00BE09B8">
                              <w:rPr>
                                <w:i/>
                              </w:rPr>
                              <w:t>Dianell</w:t>
                            </w:r>
                            <w:r>
                              <w:rPr>
                                <w:i/>
                              </w:rPr>
                              <w:t>a</w:t>
                            </w:r>
                            <w:r w:rsidRPr="00BE09B8">
                              <w:rPr>
                                <w:i/>
                              </w:rPr>
                              <w:t xml:space="preserve"> revoluta</w:t>
                            </w:r>
                            <w:r>
                              <w:t xml:space="preserve">) is another native flowering plant found in the ecological community. The Noongar people have traditionally used the fruit, leaves, bulbs and roots of the flax-lily for a range of edible and medicinal uses </w:t>
                            </w:r>
                            <w:r w:rsidRPr="00EC6232">
                              <w:t>©</w:t>
                            </w:r>
                            <w:r>
                              <w:t xml:space="preserve"> The Department of the Environment and Energy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93F9AFC" id="Text Box 60" o:spid="_x0000_s1043" type="#_x0000_t202" style="position:absolute;margin-left:264.25pt;margin-top:721.05pt;width:225.45pt;height:63.1pt;z-index:25164902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" stroked="f">
                <v:textbox inset="0,0,0,0">
                  <w:txbxContent>
                    <w:p w14:paraId="4C6E72A9" w14:textId="0195CA5F" w:rsidR="00AB4A8D" w:rsidRPr="008D42EE" w:rsidRDefault="00AB4A8D" w:rsidP="00BE09B8">
                      <w:pPr>
                        <w:pStyle w:val="ImageCaption"/>
                        <w:rPr>
                          <w:sz w:val="24"/>
                        </w:rPr>
                      </w:pPr>
                      <w:r>
                        <w:t>The Blue Flax-lily (</w:t>
                      </w:r>
                      <w:r w:rsidRPr="00BE09B8">
                        <w:rPr>
                          <w:i/>
                        </w:rPr>
                        <w:t>Dianell</w:t>
                      </w:r>
                      <w:r>
                        <w:rPr>
                          <w:i/>
                        </w:rPr>
                        <w:t>a</w:t>
                      </w:r>
                      <w:r w:rsidRPr="00BE09B8">
                        <w:rPr>
                          <w:i/>
                        </w:rPr>
                        <w:t xml:space="preserve"> revoluta</w:t>
                      </w:r>
                      <w:r>
                        <w:t xml:space="preserve">) is another native flowering plant found in the ecological community. The Noongar people have traditionally used the fruit, leaves, bulbs and roots of the flax-lily for a range of edible and medicinal uses </w:t>
                      </w:r>
                      <w:r w:rsidRPr="00EC6232">
                        <w:t>©</w:t>
                      </w:r>
                      <w:r>
                        <w:t xml:space="preserve"> The Department of the Environment and Energy</w:t>
                      </w:r>
                    </w:p>
                  </w:txbxContent>
                </v:textbox>
                <w10:wrap type="square" anchory="page"/>
              </v:shape>
            </w:pict>
          </mc:Fallback>
        </mc:AlternateContent>
      </w:r>
      <w:r w:rsidR="00DA55B7">
        <w:rPr>
          <w:noProof/>
        </w:rPr>
        <mc:AlternateContent>
          <mc:Choice Requires="wpg">
            <w:drawing>
              <wp:anchor distT="0" distB="0" distL="114300" distR="114300" simplePos="0" relativeHeight="251645952" behindDoc="0" locked="0" layoutInCell="1" allowOverlap="1" wp14:anchorId="29723EB5" wp14:editId="4EAFF874">
                <wp:simplePos x="0" y="0"/>
                <wp:positionH relativeFrom="column">
                  <wp:posOffset>164465</wp:posOffset>
                </wp:positionH>
                <wp:positionV relativeFrom="paragraph">
                  <wp:posOffset>3751654</wp:posOffset>
                </wp:positionV>
                <wp:extent cx="2867660" cy="4486275"/>
                <wp:effectExtent l="0" t="0" r="8890" b="9525"/>
                <wp:wrapSquare wrapText="bothSides"/>
                <wp:docPr id="50" name="Group 50"/>
                <wp:cNvGraphicFramePr/>
                <a:graphic xmlns:a="http://schemas.openxmlformats.org/drawingml/2006/main">
                  <a:graphicData uri="http://schemas.microsoft.com/office/word/2010/wordprocessingGroup">
                    <wpg:wgp>
                      <wpg:cNvGrpSpPr/>
                      <wpg:grpSpPr>
                        <a:xfrm>
                          <a:off x="0" y="0"/>
                          <a:ext cx="2867660" cy="4486275"/>
                          <a:chOff x="0" y="478464"/>
                          <a:chExt cx="2867660" cy="4486601"/>
                        </a:xfrm>
                      </wpg:grpSpPr>
                      <pic:pic xmlns:pic="http://schemas.openxmlformats.org/drawingml/2006/picture">
                        <pic:nvPicPr>
                          <pic:cNvPr id="196" name="Picture 196" title="A photo of Blue Lace Flower (Trachymene coerulea) emerging from burnt understory in the Tuart Woodlands and Forests"/>
                          <pic:cNvPicPr>
                            <a:picLocks noChangeAspect="1"/>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478464"/>
                            <a:ext cx="2867660" cy="3517589"/>
                          </a:xfrm>
                          <a:prstGeom prst="rect">
                            <a:avLst/>
                          </a:prstGeom>
                          <a:noFill/>
                          <a:ln>
                            <a:noFill/>
                          </a:ln>
                          <a:extLst>
                            <a:ext uri="{53640926-AAD7-44D8-BBD7-CCE9431645EC}">
                              <a14:shadowObscured xmlns:a14="http://schemas.microsoft.com/office/drawing/2010/main"/>
                            </a:ext>
                          </a:extLst>
                        </pic:spPr>
                      </pic:pic>
                      <wps:wsp>
                        <wps:cNvPr id="59" name="Text Box 59" title="A photo of Blue Lace Flower (Trachymene coerulea) emerging from burnt understory in the Tuart Woodlands and Forests"/>
                        <wps:cNvSpPr txBox="1"/>
                        <wps:spPr>
                          <a:xfrm>
                            <a:off x="0" y="4050665"/>
                            <a:ext cx="2867660" cy="914400"/>
                          </a:xfrm>
                          <a:prstGeom prst="rect">
                            <a:avLst/>
                          </a:prstGeom>
                          <a:solidFill>
                            <a:prstClr val="white"/>
                          </a:solidFill>
                          <a:ln>
                            <a:noFill/>
                          </a:ln>
                          <a:effectLst/>
                        </wps:spPr>
                        <wps:txbx>
                          <w:txbxContent>
                            <w:p w14:paraId="443F6BC3" w14:textId="42479AD1" w:rsidR="00AB4A8D" w:rsidRPr="00A21F6B" w:rsidRDefault="00AB4A8D" w:rsidP="0027625C">
                              <w:pPr>
                                <w:pStyle w:val="Caption"/>
                                <w:rPr>
                                  <w:rFonts w:ascii="Times New Roman" w:hAnsi="Times New Roman"/>
                                  <w:noProof/>
                                  <w:sz w:val="24"/>
                                </w:rPr>
                              </w:pPr>
                              <w:r w:rsidRPr="00B65437">
                                <w:rPr>
                                  <w:rStyle w:val="ImageCaptionChar"/>
                                </w:rPr>
                                <w:t>Blue Lace Flower (</w:t>
                              </w:r>
                              <w:r w:rsidRPr="00B65437">
                                <w:rPr>
                                  <w:rStyle w:val="ImageCaptionChar"/>
                                  <w:i/>
                                </w:rPr>
                                <w:t>Trachymene coerulea</w:t>
                              </w:r>
                              <w:r w:rsidRPr="00B65437">
                                <w:rPr>
                                  <w:rStyle w:val="ImageCaptionChar"/>
                                </w:rPr>
                                <w:t>) emerging from burnt understory in the Tuart Woodlands and Forests. The Blue Lace Flower thrives in sandy conditions and the bulbs and leaves are used traditionally by the Noongar people to relieve aches, pains and headaches</w:t>
                              </w:r>
                              <w:r>
                                <w:rPr>
                                  <w:noProof/>
                                </w:rPr>
                                <w:t xml:space="preserve"> </w:t>
                              </w:r>
                              <w:r w:rsidRPr="00EC6232">
                                <w:rPr>
                                  <w:rFonts w:ascii="Times New Roman" w:hAnsi="Times New Roman" w:cs="Times New Roman"/>
                                </w:rPr>
                                <w:t>©</w:t>
                              </w:r>
                              <w:r>
                                <w:rPr>
                                  <w:rFonts w:ascii="Times New Roman" w:hAnsi="Times New Roman" w:cs="Times New Roman"/>
                                </w:rPr>
                                <w:t xml:space="preserve"> The Department of the Environment </w:t>
                              </w:r>
                              <w:r w:rsidRPr="00434B3C">
                                <w:rPr>
                                  <w:rFonts w:ascii="Times New Roman" w:hAnsi="Times New Roman" w:cs="Times New Roman"/>
                                </w:rPr>
                                <w:t>and Energy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29723EB5" id="Group 50" o:spid="_x0000_s1044" style="position:absolute;margin-left:12.95pt;margin-top:295.4pt;width:225.8pt;height:353.25pt;z-index:251645952;mso-height-relative:margin" coordorigin=",4784" coordsize="28676,44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">
                <v:shape id="Picture 196" o:spid="_x0000_s1045" type="#_x0000_t75" alt="A photo of Blue Lace Flower (Trachymene coerulea) emerging from burnt understory in the Tuart Woodlands and Forests. The Blue Lace Flower thrives in sandy conditions and the bulbs and leaves are used traditionally by the Noongar people to relieve aches, pains and headaches. Copyright, The Department of the Environment and Energy" style="position:absolute;top:4784;width:28676;height:35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6TmvEAAAA3AAAAA8AAABkcnMvZG93bnJldi54bWxET0trAjEQvgv+hzBCL1Kz7WGxW6NoH9Sb&#10;aBextyGZ7i7dTLZJquu/N4LQ23x8z5ktetuKI/nQOFbwMMlAEGtnGq4UlJ/v91MQISIbbB2TgjMF&#10;WMyHgxkWxp14S8ddrEQK4VCggjrGrpAy6JoshonriBP37bzFmKCvpPF4SuG2lY9ZlkuLDaeGGjt6&#10;qUn/7P6sAl1+xO1h8+bzst1/vf7q8WG/IqXuRv3yGUSkPv6Lb+61SfOfcrg+ky6Q8w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W6TmvEAAAA3AAAAA8AAAAAAAAAAAAAAAAA&#10;nwIAAGRycy9kb3ducmV2LnhtbFBLBQYAAAAABAAEAPcAAACQAwAAAAA=&#10;">
                  <v:imagedata r:id="rId43" o:title="A photo of Blue Lace Flower (Trachymene coerulea) emerging from burnt understory in the Tuart Woodlands and Forests"/>
                  <v:path arrowok="t"/>
                </v:shape>
                <v:shape id="Text Box 59" o:spid="_x0000_s1046" type="#_x0000_t202" alt="A photo of Blue Lace Flower (Trachymene coerulea) emerging from burnt understory in the Tuart Woodlands and Forests. The Blue Lace Flower thrives in sandy conditions and the bulbs and leaves are used traditionally by the Noongar people to relieve aches, pains and headaches. Copyright, The Department of the Environment and Energy" style="position:absolute;top:40506;width:28676;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GLm8YA&#10;AADbAAAADwAAAGRycy9kb3ducmV2LnhtbESPQWsCMRSE74X+h/AEL0Wzba3YrVFELNhepKsXb4/N&#10;c7N287IkWV3/fVMo9DjMzDfMfNnbRlzIh9qxgsdxBoK4dLrmSsFh/z6agQgRWWPjmBTcKMBycX83&#10;x1y7K3/RpYiVSBAOOSowMba5lKE0ZDGMXUucvJPzFmOSvpLa4zXBbSOfsmwqLdacFgy2tDZUfhed&#10;VbCbHHfmoTttPleTZ/9x6NbTc1UoNRz0qzcQkfr4H/5rb7WCl1f4/ZJ+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GLm8YAAADbAAAADwAAAAAAAAAAAAAAAACYAgAAZHJz&#10;L2Rvd25yZXYueG1sUEsFBgAAAAAEAAQA9QAAAIsDAAAAAA==&#10;" stroked="f">
                  <v:textbox style="mso-fit-shape-to-text:t" inset="0,0,0,0">
                    <w:txbxContent>
                      <w:p w14:paraId="443F6BC3" w14:textId="42479AD1" w:rsidR="00AB4A8D" w:rsidRPr="00A21F6B" w:rsidRDefault="00AB4A8D" w:rsidP="0027625C">
                        <w:pPr>
                          <w:pStyle w:val="Caption"/>
                          <w:rPr>
                            <w:rFonts w:ascii="Times New Roman" w:hAnsi="Times New Roman"/>
                            <w:noProof/>
                            <w:sz w:val="24"/>
                          </w:rPr>
                        </w:pPr>
                        <w:r w:rsidRPr="00B65437">
                          <w:rPr>
                            <w:rStyle w:val="ImageCaptionChar"/>
                          </w:rPr>
                          <w:t>Blue Lace Flower (</w:t>
                        </w:r>
                        <w:r w:rsidRPr="00B65437">
                          <w:rPr>
                            <w:rStyle w:val="ImageCaptionChar"/>
                            <w:i/>
                          </w:rPr>
                          <w:t>Trachymene coerulea</w:t>
                        </w:r>
                        <w:r w:rsidRPr="00B65437">
                          <w:rPr>
                            <w:rStyle w:val="ImageCaptionChar"/>
                          </w:rPr>
                          <w:t>) emerging from burnt understory in the Tuart Woodlands and Forests. The Blue Lace Flower thrives in sandy conditions and the bulbs and leaves are used traditionally by the Noongar people to relieve aches, pains and headaches</w:t>
                        </w:r>
                        <w:r>
                          <w:rPr>
                            <w:noProof/>
                          </w:rPr>
                          <w:t xml:space="preserve"> </w:t>
                        </w:r>
                        <w:r w:rsidRPr="00EC6232">
                          <w:rPr>
                            <w:rFonts w:ascii="Times New Roman" w:hAnsi="Times New Roman" w:cs="Times New Roman"/>
                          </w:rPr>
                          <w:t>©</w:t>
                        </w:r>
                        <w:r>
                          <w:rPr>
                            <w:rFonts w:ascii="Times New Roman" w:hAnsi="Times New Roman" w:cs="Times New Roman"/>
                          </w:rPr>
                          <w:t xml:space="preserve"> The Department of the Environment </w:t>
                        </w:r>
                        <w:r w:rsidRPr="00434B3C">
                          <w:rPr>
                            <w:rFonts w:ascii="Times New Roman" w:hAnsi="Times New Roman" w:cs="Times New Roman"/>
                          </w:rPr>
                          <w:t>and Energy</w:t>
                        </w:r>
                      </w:p>
                    </w:txbxContent>
                  </v:textbox>
                </v:shape>
                <w10:wrap type="square"/>
              </v:group>
            </w:pict>
          </mc:Fallback>
        </mc:AlternateContent>
      </w:r>
    </w:p>
    <w:p w14:paraId="2E073064" w14:textId="476F83C9" w:rsidR="006D3216" w:rsidRDefault="0056158C" w:rsidP="003F3BA5">
      <w:pPr>
        <w:pStyle w:val="Heading3"/>
        <w:rPr>
          <w:noProof/>
        </w:rPr>
      </w:pPr>
      <w:bookmarkStart w:id="16" w:name="_Toc12953368"/>
      <w:r>
        <w:rPr>
          <w:noProof/>
        </w:rPr>
        <w:lastRenderedPageBreak/>
        <w:drawing>
          <wp:anchor distT="0" distB="0" distL="114300" distR="114300" simplePos="0" relativeHeight="251596800" behindDoc="0" locked="0" layoutInCell="1" allowOverlap="1" wp14:anchorId="0E4CA812" wp14:editId="2F2EE180">
            <wp:simplePos x="0" y="0"/>
            <wp:positionH relativeFrom="column">
              <wp:posOffset>-3411</wp:posOffset>
            </wp:positionH>
            <wp:positionV relativeFrom="page">
              <wp:posOffset>1435395</wp:posOffset>
            </wp:positionV>
            <wp:extent cx="6188075" cy="4120515"/>
            <wp:effectExtent l="0" t="0" r="3175" b="0"/>
            <wp:wrapSquare wrapText="bothSides"/>
            <wp:docPr id="17" name="Picture 5" title="A photo of the view from Reabold Hill in Bold Park – overlooking Tuart and heath woodlands and metropolitcan Pe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6188075" cy="4120515"/>
                    </a:xfrm>
                    <a:prstGeom prst="rect">
                      <a:avLst/>
                    </a:prstGeom>
                    <a:noFill/>
                    <a:ln>
                      <a:noFill/>
                    </a:ln>
                  </pic:spPr>
                </pic:pic>
              </a:graphicData>
            </a:graphic>
          </wp:anchor>
        </w:drawing>
      </w:r>
      <w:r>
        <w:rPr>
          <w:noProof/>
        </w:rPr>
        <mc:AlternateContent>
          <mc:Choice Requires="wps">
            <w:drawing>
              <wp:anchor distT="0" distB="0" distL="114300" distR="114300" simplePos="0" relativeHeight="251597824" behindDoc="0" locked="0" layoutInCell="1" allowOverlap="1" wp14:anchorId="1C1F7FE7" wp14:editId="348DB994">
                <wp:simplePos x="0" y="0"/>
                <wp:positionH relativeFrom="column">
                  <wp:posOffset>6985</wp:posOffset>
                </wp:positionH>
                <wp:positionV relativeFrom="page">
                  <wp:posOffset>5592445</wp:posOffset>
                </wp:positionV>
                <wp:extent cx="6188075" cy="541655"/>
                <wp:effectExtent l="0" t="0" r="3175" b="0"/>
                <wp:wrapSquare wrapText="bothSides"/>
                <wp:docPr id="18" name="Text Box 7"/>
                <wp:cNvGraphicFramePr/>
                <a:graphic xmlns:a="http://schemas.openxmlformats.org/drawingml/2006/main">
                  <a:graphicData uri="http://schemas.microsoft.com/office/word/2010/wordprocessingShape">
                    <wps:wsp>
                      <wps:cNvSpPr txBox="1"/>
                      <wps:spPr>
                        <a:xfrm>
                          <a:off x="0" y="0"/>
                          <a:ext cx="6188075" cy="541655"/>
                        </a:xfrm>
                        <a:prstGeom prst="rect">
                          <a:avLst/>
                        </a:prstGeom>
                        <a:solidFill>
                          <a:prstClr val="white"/>
                        </a:solidFill>
                        <a:ln>
                          <a:noFill/>
                        </a:ln>
                        <a:effectLst/>
                      </wps:spPr>
                      <wps:txbx>
                        <w:txbxContent>
                          <w:p w14:paraId="65301D5A" w14:textId="2666CD65" w:rsidR="00AB4A8D" w:rsidRDefault="00AB4A8D" w:rsidP="0082401B">
                            <w:pPr>
                              <w:pStyle w:val="Caption"/>
                              <w:rPr>
                                <w:rFonts w:ascii="Times New Roman" w:hAnsi="Times New Roman" w:cs="Times New Roman"/>
                                <w:noProof/>
                              </w:rPr>
                            </w:pPr>
                            <w:r w:rsidRPr="00EC6232">
                              <w:rPr>
                                <w:rFonts w:ascii="Times New Roman" w:hAnsi="Times New Roman" w:cs="Times New Roman"/>
                                <w:noProof/>
                              </w:rPr>
                              <w:t>The view</w:t>
                            </w:r>
                            <w:r>
                              <w:rPr>
                                <w:rFonts w:ascii="Times New Roman" w:hAnsi="Times New Roman" w:cs="Times New Roman"/>
                                <w:noProof/>
                              </w:rPr>
                              <w:t xml:space="preserve"> from Reabold Hill in Bold Park –</w:t>
                            </w:r>
                            <w:r w:rsidRPr="00EC6232">
                              <w:rPr>
                                <w:rFonts w:ascii="Times New Roman" w:hAnsi="Times New Roman" w:cs="Times New Roman"/>
                                <w:noProof/>
                              </w:rPr>
                              <w:t xml:space="preserve"> </w:t>
                            </w:r>
                            <w:r>
                              <w:rPr>
                                <w:rFonts w:ascii="Times New Roman" w:hAnsi="Times New Roman" w:cs="Times New Roman"/>
                                <w:noProof/>
                              </w:rPr>
                              <w:t>o</w:t>
                            </w:r>
                            <w:r w:rsidRPr="00EC6232">
                              <w:rPr>
                                <w:rFonts w:ascii="Times New Roman" w:hAnsi="Times New Roman" w:cs="Times New Roman"/>
                                <w:noProof/>
                              </w:rPr>
                              <w:t>verlooking Tuart and heath woodlands and metropolitcan Perth © Trudy O’Connor</w:t>
                            </w:r>
                          </w:p>
                          <w:p w14:paraId="01E2E77B" w14:textId="77777777" w:rsidR="00AB4A8D" w:rsidRDefault="00AB4A8D" w:rsidP="00B34C8C">
                            <w:pPr>
                              <w:pStyle w:val="ImageCaption"/>
                            </w:pPr>
                          </w:p>
                          <w:p w14:paraId="78D70EBB" w14:textId="77777777" w:rsidR="00AB4A8D" w:rsidRDefault="00AB4A8D" w:rsidP="0082401B">
                            <w:pPr>
                              <w:pStyle w:val="Caption"/>
                              <w:rPr>
                                <w:rFonts w:ascii="Times New Roman" w:hAnsi="Times New Roman" w:cs="Times New Roman"/>
                                <w:noProof/>
                              </w:rPr>
                            </w:pPr>
                          </w:p>
                          <w:p w14:paraId="03D2875B" w14:textId="77777777" w:rsidR="00AB4A8D" w:rsidRDefault="00AB4A8D" w:rsidP="0082401B">
                            <w:pPr>
                              <w:pStyle w:val="Caption"/>
                              <w:rPr>
                                <w:rFonts w:ascii="Times New Roman" w:hAnsi="Times New Roman" w:cs="Times New Roman"/>
                                <w:noProof/>
                              </w:rPr>
                            </w:pPr>
                          </w:p>
                          <w:p w14:paraId="3E9F5A44" w14:textId="77777777" w:rsidR="00AB4A8D" w:rsidRDefault="00AB4A8D" w:rsidP="0082401B">
                            <w:pPr>
                              <w:pStyle w:val="Caption"/>
                              <w:rPr>
                                <w:rFonts w:ascii="Times New Roman" w:hAnsi="Times New Roman" w:cs="Times New Roman"/>
                                <w:noProof/>
                              </w:rPr>
                            </w:pPr>
                          </w:p>
                          <w:p w14:paraId="0256C2FD" w14:textId="77777777" w:rsidR="00AB4A8D" w:rsidRPr="00EC6232" w:rsidRDefault="00AB4A8D" w:rsidP="0082401B">
                            <w:pPr>
                              <w:pStyle w:val="Caption"/>
                              <w:rPr>
                                <w:rFonts w:ascii="Times New Roman" w:hAnsi="Times New Roman" w:cs="Times New Roman"/>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C1F7FE7" id="Text Box 7" o:spid="_x0000_s1047" type="#_x0000_t202" style="position:absolute;margin-left:.55pt;margin-top:440.35pt;width:487.25pt;height:42.65pt;z-index:25159782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" stroked="f">
                <v:textbox inset="0,0,0,0">
                  <w:txbxContent>
                    <w:p w14:paraId="65301D5A" w14:textId="2666CD65" w:rsidR="00AB4A8D" w:rsidRDefault="00AB4A8D" w:rsidP="0082401B">
                      <w:pPr>
                        <w:pStyle w:val="Caption"/>
                        <w:rPr>
                          <w:rFonts w:ascii="Times New Roman" w:hAnsi="Times New Roman" w:cs="Times New Roman"/>
                          <w:noProof/>
                        </w:rPr>
                      </w:pPr>
                      <w:r w:rsidRPr="00EC6232">
                        <w:rPr>
                          <w:rFonts w:ascii="Times New Roman" w:hAnsi="Times New Roman" w:cs="Times New Roman"/>
                          <w:noProof/>
                        </w:rPr>
                        <w:t>The view</w:t>
                      </w:r>
                      <w:r>
                        <w:rPr>
                          <w:rFonts w:ascii="Times New Roman" w:hAnsi="Times New Roman" w:cs="Times New Roman"/>
                          <w:noProof/>
                        </w:rPr>
                        <w:t xml:space="preserve"> from Reabold Hill in Bold Park –</w:t>
                      </w:r>
                      <w:r w:rsidRPr="00EC6232">
                        <w:rPr>
                          <w:rFonts w:ascii="Times New Roman" w:hAnsi="Times New Roman" w:cs="Times New Roman"/>
                          <w:noProof/>
                        </w:rPr>
                        <w:t xml:space="preserve"> </w:t>
                      </w:r>
                      <w:r>
                        <w:rPr>
                          <w:rFonts w:ascii="Times New Roman" w:hAnsi="Times New Roman" w:cs="Times New Roman"/>
                          <w:noProof/>
                        </w:rPr>
                        <w:t>o</w:t>
                      </w:r>
                      <w:r w:rsidRPr="00EC6232">
                        <w:rPr>
                          <w:rFonts w:ascii="Times New Roman" w:hAnsi="Times New Roman" w:cs="Times New Roman"/>
                          <w:noProof/>
                        </w:rPr>
                        <w:t>verlooking Tuart and heath woodlands and metropolitcan Perth © Trudy O’Connor</w:t>
                      </w:r>
                    </w:p>
                    <w:p w14:paraId="01E2E77B" w14:textId="77777777" w:rsidR="00AB4A8D" w:rsidRDefault="00AB4A8D" w:rsidP="00B34C8C">
                      <w:pPr>
                        <w:pStyle w:val="ImageCaption"/>
                      </w:pPr>
                    </w:p>
                    <w:p w14:paraId="78D70EBB" w14:textId="77777777" w:rsidR="00AB4A8D" w:rsidRDefault="00AB4A8D" w:rsidP="0082401B">
                      <w:pPr>
                        <w:pStyle w:val="Caption"/>
                        <w:rPr>
                          <w:rFonts w:ascii="Times New Roman" w:hAnsi="Times New Roman" w:cs="Times New Roman"/>
                          <w:noProof/>
                        </w:rPr>
                      </w:pPr>
                    </w:p>
                    <w:p w14:paraId="03D2875B" w14:textId="77777777" w:rsidR="00AB4A8D" w:rsidRDefault="00AB4A8D" w:rsidP="0082401B">
                      <w:pPr>
                        <w:pStyle w:val="Caption"/>
                        <w:rPr>
                          <w:rFonts w:ascii="Times New Roman" w:hAnsi="Times New Roman" w:cs="Times New Roman"/>
                          <w:noProof/>
                        </w:rPr>
                      </w:pPr>
                    </w:p>
                    <w:p w14:paraId="3E9F5A44" w14:textId="77777777" w:rsidR="00AB4A8D" w:rsidRDefault="00AB4A8D" w:rsidP="0082401B">
                      <w:pPr>
                        <w:pStyle w:val="Caption"/>
                        <w:rPr>
                          <w:rFonts w:ascii="Times New Roman" w:hAnsi="Times New Roman" w:cs="Times New Roman"/>
                          <w:noProof/>
                        </w:rPr>
                      </w:pPr>
                    </w:p>
                    <w:p w14:paraId="0256C2FD" w14:textId="77777777" w:rsidR="00AB4A8D" w:rsidRPr="00EC6232" w:rsidRDefault="00AB4A8D" w:rsidP="0082401B">
                      <w:pPr>
                        <w:pStyle w:val="Caption"/>
                        <w:rPr>
                          <w:rFonts w:ascii="Times New Roman" w:hAnsi="Times New Roman" w:cs="Times New Roman"/>
                          <w:noProof/>
                          <w:sz w:val="24"/>
                        </w:rPr>
                      </w:pPr>
                    </w:p>
                  </w:txbxContent>
                </v:textbox>
                <w10:wrap type="square" anchory="page"/>
              </v:shape>
            </w:pict>
          </mc:Fallback>
        </mc:AlternateContent>
      </w:r>
      <w:r w:rsidR="006D3216">
        <w:rPr>
          <w:noProof/>
        </w:rPr>
        <w:t>Wher</w:t>
      </w:r>
      <w:r w:rsidR="00845452">
        <w:rPr>
          <w:noProof/>
        </w:rPr>
        <w:t xml:space="preserve">e does </w:t>
      </w:r>
      <w:r w:rsidR="003F3BA5">
        <w:rPr>
          <w:noProof/>
        </w:rPr>
        <w:t>it</w:t>
      </w:r>
      <w:r w:rsidR="00845452">
        <w:rPr>
          <w:noProof/>
        </w:rPr>
        <w:t xml:space="preserve"> o</w:t>
      </w:r>
      <w:r w:rsidR="006D3216">
        <w:rPr>
          <w:noProof/>
        </w:rPr>
        <w:t>ccur?</w:t>
      </w:r>
      <w:bookmarkEnd w:id="15"/>
      <w:bookmarkEnd w:id="16"/>
    </w:p>
    <w:p w14:paraId="709776CA" w14:textId="5CD7F47C" w:rsidR="001E0F4D" w:rsidRDefault="00BA7054" w:rsidP="001E0F4D">
      <w:pPr>
        <w:rPr>
          <w:szCs w:val="24"/>
        </w:rPr>
      </w:pPr>
      <w:r>
        <w:rPr>
          <w:szCs w:val="24"/>
        </w:rPr>
        <w:t>The Tuart Woodlands and F</w:t>
      </w:r>
      <w:r w:rsidR="0066169E" w:rsidRPr="001E0F4D">
        <w:rPr>
          <w:szCs w:val="24"/>
        </w:rPr>
        <w:t>orests occur on the Swan Coastal Plain in Western Australia, from Jurien, approximately 200 km north of Perth, to the Sabina River, near Busselton, 225 km south of Perth.</w:t>
      </w:r>
      <w:r w:rsidR="001E0F4D" w:rsidRPr="001E0F4D">
        <w:rPr>
          <w:szCs w:val="24"/>
        </w:rPr>
        <w:t xml:space="preserve"> While the distribution of the ecological community was historically continuous between</w:t>
      </w:r>
      <w:r w:rsidR="00A4609B">
        <w:rPr>
          <w:szCs w:val="24"/>
        </w:rPr>
        <w:t xml:space="preserve"> the Sabina River and Lancelin, its </w:t>
      </w:r>
      <w:r w:rsidR="00D6566C">
        <w:rPr>
          <w:szCs w:val="24"/>
        </w:rPr>
        <w:t>occurrence</w:t>
      </w:r>
      <w:r w:rsidR="00A4609B">
        <w:rPr>
          <w:szCs w:val="24"/>
        </w:rPr>
        <w:t xml:space="preserve"> is</w:t>
      </w:r>
      <w:r w:rsidR="00FF5328">
        <w:rPr>
          <w:szCs w:val="24"/>
        </w:rPr>
        <w:t xml:space="preserve"> now</w:t>
      </w:r>
      <w:r w:rsidR="00A4609B">
        <w:rPr>
          <w:szCs w:val="24"/>
        </w:rPr>
        <w:t xml:space="preserve"> more fragmented. </w:t>
      </w:r>
    </w:p>
    <w:p w14:paraId="49C57F84" w14:textId="32AC5021" w:rsidR="0066169E" w:rsidRPr="00FC5CB1" w:rsidRDefault="00FF5328" w:rsidP="00FC5CB1">
      <w:r>
        <w:t>The Tuart Woodlands and F</w:t>
      </w:r>
      <w:r w:rsidR="00FC5CB1">
        <w:t xml:space="preserve">orests can </w:t>
      </w:r>
      <w:r w:rsidR="0066169E" w:rsidRPr="00FC5CB1">
        <w:t xml:space="preserve">most commonly </w:t>
      </w:r>
      <w:r w:rsidR="00FC5CB1">
        <w:t xml:space="preserve">be </w:t>
      </w:r>
      <w:r w:rsidR="0066169E" w:rsidRPr="00FC5CB1">
        <w:t>found on the</w:t>
      </w:r>
      <w:r>
        <w:t xml:space="preserve"> calcareous soils of the</w:t>
      </w:r>
      <w:r w:rsidR="0066169E" w:rsidRPr="00FC5CB1">
        <w:t xml:space="preserve"> Spearwood dune systems, the Quindalup dune systems</w:t>
      </w:r>
      <w:r w:rsidR="00BA7054">
        <w:t>,</w:t>
      </w:r>
      <w:r w:rsidR="0066169E" w:rsidRPr="00FC5CB1">
        <w:t xml:space="preserve"> and in some places</w:t>
      </w:r>
      <w:r w:rsidR="00BA7054">
        <w:t>,</w:t>
      </w:r>
      <w:r w:rsidR="0066169E" w:rsidRPr="00FC5CB1">
        <w:t xml:space="preserve"> also found on the Bassendean dune systems. It also occurs in between the dunes in sheltered swales and on the margins of wetlands, as well as on the margins of rivers further inland, including some on very saline soils. </w:t>
      </w:r>
    </w:p>
    <w:p w14:paraId="39D2FACE" w14:textId="0765927A" w:rsidR="00BE09B8" w:rsidRDefault="004C564C" w:rsidP="00A566C0">
      <w:pPr>
        <w:sectPr w:rsidR="00BE09B8" w:rsidSect="00B7601F">
          <w:pgSz w:w="11907" w:h="16839" w:code="9"/>
          <w:pgMar w:top="1134" w:right="1077" w:bottom="1134" w:left="1077" w:header="1814" w:footer="720" w:gutter="0"/>
          <w:cols w:num="2" w:space="720"/>
          <w:noEndnote/>
          <w:docGrid w:linePitch="326"/>
        </w:sectPr>
      </w:pPr>
      <w:r>
        <w:t>As of July 201</w:t>
      </w:r>
      <w:r w:rsidR="004C7546">
        <w:t>9</w:t>
      </w:r>
      <w:r w:rsidR="000A115B">
        <w:t xml:space="preserve"> t</w:t>
      </w:r>
      <w:r w:rsidR="00FC5CB1" w:rsidRPr="00FC5CB1">
        <w:t xml:space="preserve">he ecological community </w:t>
      </w:r>
      <w:r w:rsidR="0093458F">
        <w:t>is</w:t>
      </w:r>
      <w:r w:rsidR="00FC5CB1" w:rsidRPr="00FC5CB1">
        <w:t xml:space="preserve"> known to exist within the territory of the following local </w:t>
      </w:r>
      <w:r w:rsidR="00DA3DCE" w:rsidRPr="00FC5CB1">
        <w:t>governments</w:t>
      </w:r>
      <w:r w:rsidR="00FC5CB1" w:rsidRPr="00FC5CB1">
        <w:t>: Bunbury, Busselton, Cambridge, Capel, Cockburn, Dandaragan, Dardanup, Fremantle, Gingin, Harvey, Joondalup, Kwinana, Mandurah, Murray, Nedlands, Rockingham, South Perth, Stirling, Wanneroo and Waroona.</w:t>
      </w:r>
    </w:p>
    <w:p w14:paraId="6C50EFBA" w14:textId="010BB95E" w:rsidR="00912557" w:rsidRPr="00A634B6" w:rsidRDefault="00912557" w:rsidP="00A566C0"/>
    <w:p w14:paraId="76AFED1D" w14:textId="77777777" w:rsidR="004A25B0" w:rsidRDefault="004A25B0" w:rsidP="00A566C0">
      <w:pPr>
        <w:rPr>
          <w:color w:val="FF0000"/>
        </w:rPr>
        <w:sectPr w:rsidR="004A25B0" w:rsidSect="00BE09B8">
          <w:type w:val="continuous"/>
          <w:pgSz w:w="11907" w:h="16839" w:code="9"/>
          <w:pgMar w:top="1134" w:right="1077" w:bottom="1134" w:left="1077" w:header="1814" w:footer="720" w:gutter="0"/>
          <w:cols w:num="2" w:space="720"/>
          <w:noEndnote/>
          <w:docGrid w:linePitch="326"/>
        </w:sectPr>
      </w:pPr>
    </w:p>
    <w:p w14:paraId="172D5A8B" w14:textId="77777777" w:rsidR="004A25B0" w:rsidRDefault="004A25B0" w:rsidP="00A566C0">
      <w:pPr>
        <w:rPr>
          <w:color w:val="FF0000"/>
        </w:rPr>
        <w:sectPr w:rsidR="004A25B0" w:rsidSect="00BE09B8">
          <w:type w:val="continuous"/>
          <w:pgSz w:w="11907" w:h="16839" w:code="9"/>
          <w:pgMar w:top="1134" w:right="1077" w:bottom="1134" w:left="1077" w:header="1814" w:footer="720" w:gutter="0"/>
          <w:cols w:num="2" w:space="720"/>
          <w:noEndnote/>
          <w:docGrid w:linePitch="326"/>
        </w:sectPr>
      </w:pPr>
    </w:p>
    <w:p w14:paraId="59794F71" w14:textId="77777777" w:rsidR="003B0BF5" w:rsidRDefault="005164C2" w:rsidP="003B0BF5">
      <w:pPr>
        <w:keepNext/>
        <w:jc w:val="center"/>
      </w:pPr>
      <w:r w:rsidRPr="005164C2">
        <w:rPr>
          <w:rFonts w:eastAsia="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003B0BF5">
        <w:rPr>
          <w:noProof/>
        </w:rPr>
        <w:drawing>
          <wp:inline distT="0" distB="0" distL="0" distR="0" wp14:anchorId="025F88FF" wp14:editId="119D17D6">
            <wp:extent cx="5497344" cy="7979124"/>
            <wp:effectExtent l="0" t="0" r="8255" b="3175"/>
            <wp:docPr id="233" name="Picture 233" title="A copy of the indicative distribution map of the Tuart woodlands and forests ecological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a:ext>
                      </a:extLst>
                    </a:blip>
                    <a:stretch>
                      <a:fillRect/>
                    </a:stretch>
                  </pic:blipFill>
                  <pic:spPr>
                    <a:xfrm>
                      <a:off x="0" y="0"/>
                      <a:ext cx="5505985" cy="7991666"/>
                    </a:xfrm>
                    <a:prstGeom prst="rect">
                      <a:avLst/>
                    </a:prstGeom>
                  </pic:spPr>
                </pic:pic>
              </a:graphicData>
            </a:graphic>
          </wp:inline>
        </w:drawing>
      </w:r>
    </w:p>
    <w:p w14:paraId="74C5F7BE" w14:textId="2264220D" w:rsidR="005164C2" w:rsidRDefault="003B0BF5" w:rsidP="003B0BF5">
      <w:pPr>
        <w:pStyle w:val="Caption"/>
        <w:jc w:val="center"/>
      </w:pPr>
      <w:r w:rsidRPr="003B60DD">
        <w:t xml:space="preserve">This map is published on SPRAT at </w:t>
      </w:r>
      <w:hyperlink r:id="rId46" w:history="1">
        <w:r w:rsidRPr="008D3CE2">
          <w:rPr>
            <w:rStyle w:val="Hyperlink"/>
          </w:rPr>
          <w:t>http://www.environment.gov.au/cgi-bin/sprat/public/publicshowcommunity.pl?id=153</w:t>
        </w:r>
      </w:hyperlink>
    </w:p>
    <w:p w14:paraId="40F39C07" w14:textId="77777777" w:rsidR="005164C2" w:rsidRDefault="005164C2" w:rsidP="005164C2">
      <w:pPr>
        <w:pStyle w:val="Caption"/>
        <w:rPr>
          <w:color w:val="FF0000"/>
        </w:rPr>
        <w:sectPr w:rsidR="005164C2" w:rsidSect="004A25B0">
          <w:type w:val="continuous"/>
          <w:pgSz w:w="11907" w:h="16839" w:code="9"/>
          <w:pgMar w:top="1134" w:right="1077" w:bottom="1134" w:left="1077" w:header="1814" w:footer="720" w:gutter="0"/>
          <w:cols w:space="720"/>
          <w:noEndnote/>
          <w:docGrid w:linePitch="326"/>
        </w:sectPr>
      </w:pPr>
    </w:p>
    <w:p w14:paraId="26C8BCD9" w14:textId="1DCF31C3" w:rsidR="00EE3EDF" w:rsidRPr="00EE3EDF" w:rsidRDefault="0099692A" w:rsidP="00D13C7E">
      <w:pPr>
        <w:pStyle w:val="Heading2"/>
      </w:pPr>
      <w:bookmarkStart w:id="17" w:name="_Toc12541025"/>
      <w:bookmarkStart w:id="18" w:name="_Toc12953369"/>
      <w:r>
        <w:lastRenderedPageBreak/>
        <w:t>Why is the Tuart Woodlands and Forests ecological community important?</w:t>
      </w:r>
      <w:bookmarkEnd w:id="17"/>
      <w:bookmarkEnd w:id="18"/>
    </w:p>
    <w:p w14:paraId="7E018820" w14:textId="3D076836" w:rsidR="00EE3EDF" w:rsidRDefault="0099692A" w:rsidP="0099692A">
      <w:r>
        <w:t>There are several reasons why the Tuart Woodlands and Forests are important.</w:t>
      </w:r>
    </w:p>
    <w:p w14:paraId="37C1283E" w14:textId="7EBC6928" w:rsidR="0099692A" w:rsidRDefault="0099692A" w:rsidP="0099692A">
      <w:pPr>
        <w:pStyle w:val="Heading3"/>
      </w:pPr>
      <w:bookmarkStart w:id="19" w:name="_Toc12541381"/>
      <w:bookmarkStart w:id="20" w:name="_Toc12953187"/>
      <w:bookmarkStart w:id="21" w:name="_Toc12953370"/>
      <w:r>
        <w:t>The Tuart Woodlands and Forests provide habitat for a range of native plants and animals, including threatened species</w:t>
      </w:r>
      <w:bookmarkEnd w:id="19"/>
      <w:bookmarkEnd w:id="20"/>
      <w:bookmarkEnd w:id="21"/>
    </w:p>
    <w:p w14:paraId="4856FCA4" w14:textId="4B98AF85" w:rsidR="00D13C7E" w:rsidRDefault="00EE3EDF" w:rsidP="00600542">
      <w:pPr>
        <w:rPr>
          <w:szCs w:val="24"/>
        </w:rPr>
      </w:pPr>
      <w:r w:rsidRPr="00600542">
        <w:rPr>
          <w:szCs w:val="24"/>
        </w:rPr>
        <w:t>Tuart Woodlands and Forests</w:t>
      </w:r>
      <w:r w:rsidR="00556F56">
        <w:rPr>
          <w:szCs w:val="24"/>
        </w:rPr>
        <w:t xml:space="preserve"> ecological community provides</w:t>
      </w:r>
      <w:r w:rsidRPr="00600542">
        <w:rPr>
          <w:szCs w:val="24"/>
        </w:rPr>
        <w:t xml:space="preserve"> habitat for a ran</w:t>
      </w:r>
      <w:r w:rsidR="00FA2823">
        <w:rPr>
          <w:szCs w:val="24"/>
        </w:rPr>
        <w:t>ge of native plants and animals</w:t>
      </w:r>
      <w:r w:rsidR="00FC5CB1" w:rsidRPr="00600542">
        <w:rPr>
          <w:szCs w:val="24"/>
        </w:rPr>
        <w:t>.</w:t>
      </w:r>
      <w:r w:rsidR="00FA2823">
        <w:rPr>
          <w:szCs w:val="24"/>
        </w:rPr>
        <w:t xml:space="preserve"> Detailed below are several examples which </w:t>
      </w:r>
      <w:r w:rsidR="008E45DA">
        <w:rPr>
          <w:szCs w:val="24"/>
        </w:rPr>
        <w:t xml:space="preserve">illustrates how critical the ecological community is as a primary habitat for a diverse range of fauna. </w:t>
      </w:r>
    </w:p>
    <w:p w14:paraId="6F7DB7D7" w14:textId="785BD05B" w:rsidR="00600542" w:rsidRDefault="0056158C" w:rsidP="00600542">
      <w:pPr>
        <w:rPr>
          <w:szCs w:val="24"/>
        </w:rPr>
      </w:pPr>
      <w:r>
        <w:rPr>
          <w:noProof/>
          <w:szCs w:val="24"/>
        </w:rPr>
        <w:drawing>
          <wp:anchor distT="0" distB="0" distL="114300" distR="114300" simplePos="0" relativeHeight="251599872" behindDoc="0" locked="0" layoutInCell="1" allowOverlap="1" wp14:anchorId="421E7BA7" wp14:editId="118FC85A">
            <wp:simplePos x="0" y="0"/>
            <wp:positionH relativeFrom="column">
              <wp:posOffset>71017</wp:posOffset>
            </wp:positionH>
            <wp:positionV relativeFrom="page">
              <wp:posOffset>5677786</wp:posOffset>
            </wp:positionV>
            <wp:extent cx="6060440" cy="3749675"/>
            <wp:effectExtent l="0" t="0" r="0" b="3175"/>
            <wp:wrapSquare wrapText="bothSides"/>
            <wp:docPr id="19" name="Picture 17" title="A phot of Chuditch (Dasyurus geoffroii) is Australia’s largest carnivorous marsuip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a:picLocks noChangeAspect="1"/>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6060440" cy="3749675"/>
                    </a:xfrm>
                    <a:prstGeom prst="rect">
                      <a:avLst/>
                    </a:prstGeom>
                    <a:noFill/>
                    <a:ln>
                      <a:noFill/>
                    </a:ln>
                    <a:extLst>
                      <a:ext uri="{53640926-AAD7-44D8-BBD7-CCE9431645EC}">
                        <a14:shadowObscured xmlns:a14="http://schemas.microsoft.com/office/drawing/2010/main"/>
                      </a:ext>
                    </a:extLst>
                  </pic:spPr>
                </pic:pic>
              </a:graphicData>
            </a:graphic>
          </wp:anchor>
        </w:drawing>
      </w:r>
      <w:r>
        <w:rPr>
          <w:noProof/>
          <w:szCs w:val="24"/>
        </w:rPr>
        <mc:AlternateContent>
          <mc:Choice Requires="wps">
            <w:drawing>
              <wp:anchor distT="0" distB="0" distL="114300" distR="114300" simplePos="0" relativeHeight="251600896" behindDoc="0" locked="0" layoutInCell="1" allowOverlap="1" wp14:anchorId="755531E9" wp14:editId="5405DE77">
                <wp:simplePos x="0" y="0"/>
                <wp:positionH relativeFrom="column">
                  <wp:posOffset>70485</wp:posOffset>
                </wp:positionH>
                <wp:positionV relativeFrom="page">
                  <wp:posOffset>9388475</wp:posOffset>
                </wp:positionV>
                <wp:extent cx="6060440" cy="457200"/>
                <wp:effectExtent l="0" t="0" r="0" b="0"/>
                <wp:wrapSquare wrapText="bothSides"/>
                <wp:docPr id="20" name="Text Box 18"/>
                <wp:cNvGraphicFramePr/>
                <a:graphic xmlns:a="http://schemas.openxmlformats.org/drawingml/2006/main">
                  <a:graphicData uri="http://schemas.microsoft.com/office/word/2010/wordprocessingShape">
                    <wps:wsp>
                      <wps:cNvSpPr txBox="1"/>
                      <wps:spPr>
                        <a:xfrm>
                          <a:off x="0" y="0"/>
                          <a:ext cx="6060440" cy="457200"/>
                        </a:xfrm>
                        <a:prstGeom prst="rect">
                          <a:avLst/>
                        </a:prstGeom>
                        <a:solidFill>
                          <a:prstClr val="white"/>
                        </a:solidFill>
                        <a:ln>
                          <a:noFill/>
                        </a:ln>
                        <a:effectLst/>
                      </wps:spPr>
                      <wps:txbx>
                        <w:txbxContent>
                          <w:p w14:paraId="4FF40F3F" w14:textId="1ADDF3F9" w:rsidR="00AB4A8D" w:rsidRPr="00EC6232" w:rsidRDefault="00AB4A8D" w:rsidP="00B34C8C">
                            <w:pPr>
                              <w:pStyle w:val="ImageCaption"/>
                              <w:rPr>
                                <w:sz w:val="24"/>
                                <w:szCs w:val="24"/>
                              </w:rPr>
                            </w:pPr>
                            <w:r w:rsidRPr="00EC6232">
                              <w:t>Chuditch (</w:t>
                            </w:r>
                            <w:r w:rsidRPr="00EC6232">
                              <w:rPr>
                                <w:i/>
                              </w:rPr>
                              <w:t>Dasyurus</w:t>
                            </w:r>
                            <w:r w:rsidRPr="00EC6232">
                              <w:t xml:space="preserve"> </w:t>
                            </w:r>
                            <w:r w:rsidRPr="00EC6232">
                              <w:rPr>
                                <w:i/>
                              </w:rPr>
                              <w:t>geoffroii</w:t>
                            </w:r>
                            <w:r w:rsidRPr="00EC6232">
                              <w:t>) is Australia’s largest carnivorous marsuipial. This nocturnal animal feeds mainly on large invertebrates but is threatened by loss of habitat and the presence of introduced ca</w:t>
                            </w:r>
                            <w:r>
                              <w:t xml:space="preserve">rnivores such as cats and foxes </w:t>
                            </w:r>
                            <w:r>
                              <w:br/>
                            </w:r>
                            <w:r w:rsidRPr="00EC6232">
                              <w:t>© Todd Soderquist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5531E9" id="Text Box 18" o:spid="_x0000_s1048" type="#_x0000_t202" style="position:absolute;margin-left:5.55pt;margin-top:739.25pt;width:477.2pt;height:36pt;z-index:25160089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" stroked="f">
                <v:textbox style="mso-fit-shape-to-text:t" inset="0,0,0,0">
                  <w:txbxContent>
                    <w:p w14:paraId="4FF40F3F" w14:textId="1ADDF3F9" w:rsidR="00AB4A8D" w:rsidRPr="00EC6232" w:rsidRDefault="00AB4A8D" w:rsidP="00B34C8C">
                      <w:pPr>
                        <w:pStyle w:val="ImageCaption"/>
                        <w:rPr>
                          <w:sz w:val="24"/>
                          <w:szCs w:val="24"/>
                        </w:rPr>
                      </w:pPr>
                      <w:r w:rsidRPr="00EC6232">
                        <w:t>Chuditch (</w:t>
                      </w:r>
                      <w:r w:rsidRPr="00EC6232">
                        <w:rPr>
                          <w:i/>
                        </w:rPr>
                        <w:t>Dasyurus</w:t>
                      </w:r>
                      <w:r w:rsidRPr="00EC6232">
                        <w:t xml:space="preserve"> </w:t>
                      </w:r>
                      <w:r w:rsidRPr="00EC6232">
                        <w:rPr>
                          <w:i/>
                        </w:rPr>
                        <w:t>geoffroii</w:t>
                      </w:r>
                      <w:r w:rsidRPr="00EC6232">
                        <w:t>) is Australia’s largest carnivorous marsuipial. This nocturnal animal feeds mainly on large invertebrates but is threatened by loss of habitat and the presence of introduced ca</w:t>
                      </w:r>
                      <w:r>
                        <w:t xml:space="preserve">rnivores such as cats and foxes </w:t>
                      </w:r>
                      <w:r>
                        <w:br/>
                      </w:r>
                      <w:r w:rsidRPr="00EC6232">
                        <w:t>© Todd Soderquist</w:t>
                      </w:r>
                    </w:p>
                  </w:txbxContent>
                </v:textbox>
                <w10:wrap type="square" anchory="page"/>
              </v:shape>
            </w:pict>
          </mc:Fallback>
        </mc:AlternateContent>
      </w:r>
      <w:r w:rsidR="00FC5CB1" w:rsidRPr="00600542">
        <w:rPr>
          <w:szCs w:val="24"/>
        </w:rPr>
        <w:t xml:space="preserve">The Tuart Woodlands and Forests with peppermint sub-canopy </w:t>
      </w:r>
      <w:r w:rsidR="00600542" w:rsidRPr="00600542">
        <w:rPr>
          <w:szCs w:val="24"/>
        </w:rPr>
        <w:t>provide the primary sustenance for the Swan Coast</w:t>
      </w:r>
      <w:r w:rsidR="003F3BA5">
        <w:rPr>
          <w:szCs w:val="24"/>
        </w:rPr>
        <w:t>al</w:t>
      </w:r>
      <w:r w:rsidR="00600542" w:rsidRPr="00600542">
        <w:rPr>
          <w:szCs w:val="24"/>
        </w:rPr>
        <w:t xml:space="preserve"> Plain populations of Western Ringtail Possum </w:t>
      </w:r>
      <w:r w:rsidR="003F3BA5">
        <w:t>(</w:t>
      </w:r>
      <w:proofErr w:type="spellStart"/>
      <w:r w:rsidR="003F3BA5" w:rsidRPr="00FA2823">
        <w:rPr>
          <w:i/>
        </w:rPr>
        <w:t>Pseudocheirus</w:t>
      </w:r>
      <w:proofErr w:type="spellEnd"/>
      <w:r w:rsidR="003F3BA5" w:rsidRPr="00FA2823">
        <w:rPr>
          <w:i/>
        </w:rPr>
        <w:t xml:space="preserve"> </w:t>
      </w:r>
      <w:proofErr w:type="spellStart"/>
      <w:r w:rsidR="003F3BA5" w:rsidRPr="00FA2823">
        <w:rPr>
          <w:i/>
        </w:rPr>
        <w:t>occidentalis</w:t>
      </w:r>
      <w:proofErr w:type="spellEnd"/>
      <w:r w:rsidR="003F3BA5">
        <w:t>)</w:t>
      </w:r>
      <w:r w:rsidR="003F3BA5" w:rsidRPr="00600542">
        <w:rPr>
          <w:szCs w:val="24"/>
        </w:rPr>
        <w:t xml:space="preserve"> </w:t>
      </w:r>
      <w:r w:rsidR="00600542" w:rsidRPr="00600542">
        <w:rPr>
          <w:szCs w:val="24"/>
        </w:rPr>
        <w:t xml:space="preserve">(listed as ‘Critically </w:t>
      </w:r>
      <w:r w:rsidR="00D13C7E">
        <w:rPr>
          <w:szCs w:val="24"/>
        </w:rPr>
        <w:t>E</w:t>
      </w:r>
      <w:r w:rsidR="00D13C7E" w:rsidRPr="00600542">
        <w:rPr>
          <w:szCs w:val="24"/>
        </w:rPr>
        <w:t>ndangered</w:t>
      </w:r>
      <w:r w:rsidR="00D13C7E">
        <w:rPr>
          <w:szCs w:val="24"/>
        </w:rPr>
        <w:t>’ in both Western Australian and National jurisdictions</w:t>
      </w:r>
      <w:r w:rsidR="003B0BF5">
        <w:rPr>
          <w:szCs w:val="24"/>
        </w:rPr>
        <w:t>).</w:t>
      </w:r>
    </w:p>
    <w:p w14:paraId="2205196E" w14:textId="088A1D52" w:rsidR="00556F56" w:rsidRDefault="00600542" w:rsidP="004C5D7C">
      <w:r w:rsidRPr="00600542">
        <w:t>Tree hollows in the Tuart trees also provide vital daytime refuge for nocturnal species such as the Western Ringtail Possum, the</w:t>
      </w:r>
      <w:r w:rsidRPr="00600542">
        <w:rPr>
          <w:i/>
          <w:iCs/>
        </w:rPr>
        <w:t xml:space="preserve"> </w:t>
      </w:r>
      <w:proofErr w:type="spellStart"/>
      <w:r w:rsidRPr="00600542">
        <w:t>Brushtail</w:t>
      </w:r>
      <w:proofErr w:type="spellEnd"/>
      <w:r w:rsidRPr="00600542">
        <w:t xml:space="preserve"> Possum</w:t>
      </w:r>
      <w:r w:rsidR="003F4220">
        <w:t xml:space="preserve"> </w:t>
      </w:r>
      <w:r w:rsidR="008E45DA" w:rsidRPr="008E45DA">
        <w:rPr>
          <w:iCs/>
        </w:rPr>
        <w:t>(</w:t>
      </w:r>
      <w:proofErr w:type="spellStart"/>
      <w:r w:rsidR="003F4220" w:rsidRPr="003B0BF5">
        <w:t>koomal</w:t>
      </w:r>
      <w:proofErr w:type="spellEnd"/>
      <w:r w:rsidR="003B0BF5" w:rsidRPr="003B0BF5">
        <w:t>,</w:t>
      </w:r>
      <w:r w:rsidR="003F4220" w:rsidRPr="00600542">
        <w:rPr>
          <w:i/>
          <w:iCs/>
        </w:rPr>
        <w:t xml:space="preserve"> </w:t>
      </w:r>
      <w:proofErr w:type="spellStart"/>
      <w:r w:rsidR="008E45DA" w:rsidRPr="00600542">
        <w:rPr>
          <w:i/>
          <w:iCs/>
        </w:rPr>
        <w:t>Trichosurus</w:t>
      </w:r>
      <w:proofErr w:type="spellEnd"/>
      <w:r w:rsidR="008E45DA" w:rsidRPr="00600542">
        <w:rPr>
          <w:i/>
          <w:iCs/>
        </w:rPr>
        <w:t xml:space="preserve"> </w:t>
      </w:r>
      <w:proofErr w:type="spellStart"/>
      <w:proofErr w:type="gramStart"/>
      <w:r w:rsidR="008E45DA" w:rsidRPr="00600542">
        <w:rPr>
          <w:i/>
          <w:iCs/>
        </w:rPr>
        <w:t>vulpecula</w:t>
      </w:r>
      <w:proofErr w:type="spellEnd"/>
      <w:proofErr w:type="gramEnd"/>
      <w:r w:rsidRPr="00600542">
        <w:t xml:space="preserve">) and the </w:t>
      </w:r>
      <w:r w:rsidR="008E45DA" w:rsidRPr="00600542">
        <w:t>Southern Brush-tailed Phascogale</w:t>
      </w:r>
      <w:r w:rsidR="003F4220">
        <w:t xml:space="preserve"> </w:t>
      </w:r>
      <w:r w:rsidR="008E45DA" w:rsidRPr="003F3BA5">
        <w:rPr>
          <w:iCs/>
        </w:rPr>
        <w:t>(</w:t>
      </w:r>
      <w:r w:rsidR="003F4220" w:rsidRPr="003B0BF5">
        <w:t>wambenger</w:t>
      </w:r>
      <w:r w:rsidR="003B0BF5">
        <w:t>,</w:t>
      </w:r>
      <w:r w:rsidR="003F4220">
        <w:rPr>
          <w:i/>
        </w:rPr>
        <w:t xml:space="preserve"> </w:t>
      </w:r>
      <w:r w:rsidR="003F4220">
        <w:rPr>
          <w:i/>
          <w:iCs/>
        </w:rPr>
        <w:t xml:space="preserve">Phascogale </w:t>
      </w:r>
      <w:proofErr w:type="spellStart"/>
      <w:r w:rsidR="003F4220">
        <w:rPr>
          <w:i/>
          <w:iCs/>
        </w:rPr>
        <w:t>tapoatafa</w:t>
      </w:r>
      <w:proofErr w:type="spellEnd"/>
      <w:r w:rsidRPr="00600542">
        <w:t xml:space="preserve">). These hollows are also critical habitat for other hollow-dependant </w:t>
      </w:r>
      <w:r w:rsidR="00FA2823" w:rsidRPr="00600542">
        <w:t>animals</w:t>
      </w:r>
      <w:r w:rsidRPr="00600542">
        <w:t xml:space="preserve"> including bat species which use Tuart hollows for daytime roosting. </w:t>
      </w:r>
      <w:r w:rsidR="00556F56" w:rsidRPr="00556F56">
        <w:t xml:space="preserve">Other mammal species that have broadly declined, but still rely on the ecological community for habitat include </w:t>
      </w:r>
      <w:proofErr w:type="spellStart"/>
      <w:r w:rsidR="00FA2823" w:rsidRPr="00556F56">
        <w:t>Chuditch</w:t>
      </w:r>
      <w:proofErr w:type="spellEnd"/>
      <w:r w:rsidR="00FA2823" w:rsidRPr="00556F56">
        <w:rPr>
          <w:i/>
        </w:rPr>
        <w:t xml:space="preserve"> </w:t>
      </w:r>
      <w:r w:rsidR="00FA2823">
        <w:t>(</w:t>
      </w:r>
      <w:proofErr w:type="spellStart"/>
      <w:r w:rsidR="0066169E" w:rsidRPr="00556F56">
        <w:rPr>
          <w:i/>
        </w:rPr>
        <w:t>Dasyurus</w:t>
      </w:r>
      <w:proofErr w:type="spellEnd"/>
      <w:r w:rsidR="0066169E" w:rsidRPr="00556F56">
        <w:rPr>
          <w:i/>
        </w:rPr>
        <w:t xml:space="preserve"> </w:t>
      </w:r>
      <w:proofErr w:type="spellStart"/>
      <w:r w:rsidR="0066169E" w:rsidRPr="00556F56">
        <w:rPr>
          <w:i/>
        </w:rPr>
        <w:t>geoffroii</w:t>
      </w:r>
      <w:proofErr w:type="spellEnd"/>
      <w:r w:rsidR="0066169E" w:rsidRPr="00556F56">
        <w:t xml:space="preserve">), </w:t>
      </w:r>
      <w:r w:rsidR="00FA2823" w:rsidRPr="00556F56">
        <w:t>Quenda</w:t>
      </w:r>
      <w:r w:rsidR="00FA2823">
        <w:t xml:space="preserve"> (</w:t>
      </w:r>
      <w:proofErr w:type="spellStart"/>
      <w:r w:rsidR="0066169E" w:rsidRPr="00556F56">
        <w:rPr>
          <w:i/>
        </w:rPr>
        <w:t>Isoodon</w:t>
      </w:r>
      <w:proofErr w:type="spellEnd"/>
      <w:r w:rsidR="0066169E" w:rsidRPr="00556F56">
        <w:rPr>
          <w:i/>
        </w:rPr>
        <w:t xml:space="preserve"> </w:t>
      </w:r>
      <w:proofErr w:type="spellStart"/>
      <w:r w:rsidR="0066169E" w:rsidRPr="00556F56">
        <w:rPr>
          <w:i/>
        </w:rPr>
        <w:t>obesulus</w:t>
      </w:r>
      <w:proofErr w:type="spellEnd"/>
      <w:r w:rsidR="0066169E" w:rsidRPr="00556F56">
        <w:rPr>
          <w:i/>
        </w:rPr>
        <w:t xml:space="preserve"> </w:t>
      </w:r>
      <w:proofErr w:type="spellStart"/>
      <w:r w:rsidR="0066169E" w:rsidRPr="00556F56">
        <w:rPr>
          <w:i/>
        </w:rPr>
        <w:t>fusciventer</w:t>
      </w:r>
      <w:proofErr w:type="spellEnd"/>
      <w:r w:rsidR="0066169E" w:rsidRPr="00556F56">
        <w:t xml:space="preserve">) and </w:t>
      </w:r>
      <w:r w:rsidR="00FA2823">
        <w:t>Quokka (</w:t>
      </w:r>
      <w:proofErr w:type="spellStart"/>
      <w:r w:rsidR="00FA2823">
        <w:rPr>
          <w:i/>
        </w:rPr>
        <w:t>Setonix</w:t>
      </w:r>
      <w:proofErr w:type="spellEnd"/>
      <w:r w:rsidR="00FA2823">
        <w:rPr>
          <w:i/>
        </w:rPr>
        <w:t xml:space="preserve"> </w:t>
      </w:r>
      <w:proofErr w:type="spellStart"/>
      <w:r w:rsidR="00FA2823">
        <w:rPr>
          <w:i/>
        </w:rPr>
        <w:t>brachyurus</w:t>
      </w:r>
      <w:proofErr w:type="spellEnd"/>
      <w:r w:rsidR="00556F56">
        <w:t>).</w:t>
      </w:r>
      <w:r w:rsidR="00B7601F">
        <w:br w:type="column"/>
      </w:r>
    </w:p>
    <w:p w14:paraId="456B3011" w14:textId="3F189714" w:rsidR="00556F56" w:rsidRDefault="009B041A" w:rsidP="00556F56">
      <w:r>
        <w:t>The e</w:t>
      </w:r>
      <w:r w:rsidR="00556F56">
        <w:t xml:space="preserve">cological community is also home to </w:t>
      </w:r>
      <w:r w:rsidR="0083391D">
        <w:rPr>
          <w:szCs w:val="24"/>
        </w:rPr>
        <w:t>at least 16 other</w:t>
      </w:r>
      <w:r w:rsidRPr="00600542">
        <w:rPr>
          <w:szCs w:val="24"/>
        </w:rPr>
        <w:t xml:space="preserve"> mammal species </w:t>
      </w:r>
      <w:r>
        <w:rPr>
          <w:szCs w:val="24"/>
        </w:rPr>
        <w:t xml:space="preserve">and at least 43 diverse reptile species, this represents </w:t>
      </w:r>
      <w:r w:rsidR="00556F56">
        <w:t>more than half the reptile species occ</w:t>
      </w:r>
      <w:r>
        <w:t>urring on the Swan Coast</w:t>
      </w:r>
      <w:r w:rsidR="003F3BA5">
        <w:t>al</w:t>
      </w:r>
      <w:r>
        <w:t xml:space="preserve"> Plain. The Tuart Woodlands and Forests </w:t>
      </w:r>
      <w:r w:rsidR="00556F56">
        <w:t xml:space="preserve">provide important </w:t>
      </w:r>
      <w:r w:rsidR="00FA2823">
        <w:t>refuge</w:t>
      </w:r>
      <w:r w:rsidR="00556F56">
        <w:t xml:space="preserve"> </w:t>
      </w:r>
      <w:r>
        <w:t xml:space="preserve">for these species </w:t>
      </w:r>
      <w:r w:rsidR="00556F56">
        <w:t xml:space="preserve">in a largely cleared and fragmented </w:t>
      </w:r>
      <w:r w:rsidR="00FA2823">
        <w:t>landscape</w:t>
      </w:r>
      <w:r w:rsidR="00556F56">
        <w:t>.</w:t>
      </w:r>
      <w:r w:rsidR="008400CE" w:rsidRPr="008400CE">
        <w:rPr>
          <w:noProof/>
        </w:rPr>
        <w:t xml:space="preserve"> </w:t>
      </w:r>
    </w:p>
    <w:p w14:paraId="793BE6B8" w14:textId="15B43813" w:rsidR="00FB59E6" w:rsidRDefault="0056158C" w:rsidP="00F1171F">
      <w:pPr>
        <w:keepNext/>
        <w:rPr>
          <w:rFonts w:cs="Times New Roman"/>
          <w:szCs w:val="24"/>
        </w:rPr>
      </w:pPr>
      <w:r>
        <w:rPr>
          <w:rFonts w:cs="Times New Roman"/>
          <w:noProof/>
          <w:szCs w:val="24"/>
        </w:rPr>
        <w:drawing>
          <wp:anchor distT="0" distB="0" distL="114300" distR="114300" simplePos="0" relativeHeight="251629568" behindDoc="0" locked="0" layoutInCell="1" allowOverlap="1" wp14:anchorId="3DD7E02F" wp14:editId="003456CC">
            <wp:simplePos x="0" y="0"/>
            <wp:positionH relativeFrom="column">
              <wp:posOffset>3324579</wp:posOffset>
            </wp:positionH>
            <wp:positionV relativeFrom="page">
              <wp:posOffset>5975498</wp:posOffset>
            </wp:positionV>
            <wp:extent cx="2865120" cy="3206750"/>
            <wp:effectExtent l="0" t="0" r="0" b="0"/>
            <wp:wrapSquare wrapText="bothSides"/>
            <wp:docPr id="29" name="Picture 29" title="A photo of Regent Parrot (Polytelis anthope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a:picLocks noChangeAspect="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865120" cy="3206750"/>
                    </a:xfrm>
                    <a:prstGeom prst="rect">
                      <a:avLst/>
                    </a:prstGeom>
                    <a:noFill/>
                  </pic:spPr>
                </pic:pic>
              </a:graphicData>
            </a:graphic>
          </wp:anchor>
        </w:drawing>
      </w:r>
      <w:r w:rsidR="00324AC6" w:rsidRPr="001F5CE9">
        <w:rPr>
          <w:rFonts w:cs="Times New Roman"/>
          <w:szCs w:val="24"/>
        </w:rPr>
        <w:t xml:space="preserve">The ecological community provides a wide variety of habitat niches for birds and woodland species in decline across the Swan Coastal Plain. </w:t>
      </w:r>
    </w:p>
    <w:p w14:paraId="3E006A9E" w14:textId="0A0F1E0D" w:rsidR="00DE353F" w:rsidRPr="00F1171F" w:rsidRDefault="00324AC6" w:rsidP="00F1171F">
      <w:pPr>
        <w:keepNext/>
      </w:pPr>
      <w:r w:rsidRPr="001F5CE9">
        <w:rPr>
          <w:rFonts w:cs="Times New Roman"/>
          <w:szCs w:val="24"/>
        </w:rPr>
        <w:t xml:space="preserve">The </w:t>
      </w:r>
      <w:r w:rsidR="0066169E" w:rsidRPr="001F5CE9">
        <w:rPr>
          <w:rFonts w:cs="Times New Roman"/>
          <w:szCs w:val="24"/>
        </w:rPr>
        <w:t>association of the ecological community with some rivers and wetlands means that several duck species</w:t>
      </w:r>
      <w:r w:rsidRPr="001F5CE9">
        <w:rPr>
          <w:rFonts w:cs="Times New Roman"/>
          <w:szCs w:val="24"/>
        </w:rPr>
        <w:t xml:space="preserve"> use mature Tuart trees for roosting and nesting sites. </w:t>
      </w:r>
    </w:p>
    <w:p w14:paraId="76F5562C" w14:textId="2D14C2AE" w:rsidR="00F1171F" w:rsidRPr="00F1171F" w:rsidRDefault="0056158C" w:rsidP="00F1171F">
      <w:pPr>
        <w:rPr>
          <w:rFonts w:cs="Times New Roman"/>
          <w:szCs w:val="24"/>
        </w:rPr>
      </w:pPr>
      <w:r>
        <w:rPr>
          <w:rFonts w:cs="Times New Roman"/>
          <w:noProof/>
          <w:szCs w:val="24"/>
        </w:rPr>
        <mc:AlternateContent>
          <mc:Choice Requires="wps">
            <w:drawing>
              <wp:anchor distT="0" distB="0" distL="114300" distR="114300" simplePos="0" relativeHeight="251630592" behindDoc="0" locked="0" layoutInCell="1" allowOverlap="1" wp14:anchorId="107D55D2" wp14:editId="72F2823C">
                <wp:simplePos x="0" y="0"/>
                <wp:positionH relativeFrom="column">
                  <wp:posOffset>3324579</wp:posOffset>
                </wp:positionH>
                <wp:positionV relativeFrom="page">
                  <wp:posOffset>9239693</wp:posOffset>
                </wp:positionV>
                <wp:extent cx="2865120" cy="152400"/>
                <wp:effectExtent l="0" t="0" r="0" b="0"/>
                <wp:wrapSquare wrapText="bothSides"/>
                <wp:docPr id="74" name="Text Box 74"/>
                <wp:cNvGraphicFramePr/>
                <a:graphic xmlns:a="http://schemas.openxmlformats.org/drawingml/2006/main">
                  <a:graphicData uri="http://schemas.microsoft.com/office/word/2010/wordprocessingShape">
                    <wps:wsp>
                      <wps:cNvSpPr txBox="1"/>
                      <wps:spPr>
                        <a:xfrm>
                          <a:off x="0" y="0"/>
                          <a:ext cx="2865120" cy="152400"/>
                        </a:xfrm>
                        <a:prstGeom prst="rect">
                          <a:avLst/>
                        </a:prstGeom>
                        <a:solidFill>
                          <a:prstClr val="white"/>
                        </a:solidFill>
                        <a:ln>
                          <a:noFill/>
                        </a:ln>
                        <a:effectLst/>
                      </wps:spPr>
                      <wps:txbx>
                        <w:txbxContent>
                          <w:p w14:paraId="7641DE78" w14:textId="3C9309B7" w:rsidR="00AB4A8D" w:rsidRPr="00AD366F" w:rsidRDefault="00AB4A8D" w:rsidP="00CE0208">
                            <w:pPr>
                              <w:pStyle w:val="ImageCaption"/>
                            </w:pPr>
                            <w:r w:rsidRPr="00CE0208">
                              <w:t>Regent Parrot (</w:t>
                            </w:r>
                            <w:r w:rsidRPr="00CE0208">
                              <w:rPr>
                                <w:i/>
                              </w:rPr>
                              <w:t>Polytelis anthopeplus</w:t>
                            </w:r>
                            <w:r>
                              <w:t xml:space="preserve">) </w:t>
                            </w:r>
                            <w:r w:rsidRPr="00CE0208">
                              <w:t>© Nick Rains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7D55D2" id="Text Box 74" o:spid="_x0000_s1049" type="#_x0000_t202" style="position:absolute;margin-left:261.8pt;margin-top:727.55pt;width:225.6pt;height:12pt;z-index:25163059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" stroked="f">
                <v:textbox style="mso-fit-shape-to-text:t" inset="0,0,0,0">
                  <w:txbxContent>
                    <w:p w14:paraId="7641DE78" w14:textId="3C9309B7" w:rsidR="00AB4A8D" w:rsidRPr="00AD366F" w:rsidRDefault="00AB4A8D" w:rsidP="00CE0208">
                      <w:pPr>
                        <w:pStyle w:val="ImageCaption"/>
                      </w:pPr>
                      <w:r w:rsidRPr="00CE0208">
                        <w:t>Regent Parrot (</w:t>
                      </w:r>
                      <w:r w:rsidRPr="00CE0208">
                        <w:rPr>
                          <w:i/>
                        </w:rPr>
                        <w:t>Polytelis anthopeplus</w:t>
                      </w:r>
                      <w:r>
                        <w:t xml:space="preserve">) </w:t>
                      </w:r>
                      <w:r w:rsidRPr="00CE0208">
                        <w:t>© Nick Rains</w:t>
                      </w:r>
                    </w:p>
                  </w:txbxContent>
                </v:textbox>
                <w10:wrap type="square" anchory="page"/>
              </v:shape>
            </w:pict>
          </mc:Fallback>
        </mc:AlternateContent>
      </w:r>
      <w:r w:rsidR="00324AC6" w:rsidRPr="001F5CE9">
        <w:rPr>
          <w:rFonts w:cs="Times New Roman"/>
          <w:szCs w:val="24"/>
        </w:rPr>
        <w:t>Parrots</w:t>
      </w:r>
      <w:r w:rsidR="0066169E" w:rsidRPr="001F5CE9">
        <w:rPr>
          <w:rFonts w:cs="Times New Roman"/>
          <w:szCs w:val="24"/>
        </w:rPr>
        <w:t xml:space="preserve"> are also amongst the many taxa likely to benefit from hollows in mature Tuarts including Red-capped Parrot</w:t>
      </w:r>
      <w:r w:rsidR="00FA2823" w:rsidRPr="00FA2823">
        <w:rPr>
          <w:rFonts w:cs="Times New Roman"/>
          <w:i/>
          <w:iCs/>
          <w:szCs w:val="24"/>
        </w:rPr>
        <w:t xml:space="preserve"> </w:t>
      </w:r>
      <w:r w:rsidR="00FA2823" w:rsidRPr="00FA2823">
        <w:rPr>
          <w:rFonts w:cs="Times New Roman"/>
          <w:iCs/>
          <w:szCs w:val="24"/>
        </w:rPr>
        <w:t>(</w:t>
      </w:r>
      <w:proofErr w:type="spellStart"/>
      <w:r w:rsidR="00FA2823" w:rsidRPr="001F5CE9">
        <w:rPr>
          <w:rFonts w:cs="Times New Roman"/>
          <w:i/>
          <w:iCs/>
          <w:szCs w:val="24"/>
        </w:rPr>
        <w:t>Purpureicephalus</w:t>
      </w:r>
      <w:proofErr w:type="spellEnd"/>
      <w:r w:rsidR="00FA2823" w:rsidRPr="001F5CE9">
        <w:rPr>
          <w:rFonts w:cs="Times New Roman"/>
          <w:i/>
          <w:iCs/>
          <w:szCs w:val="24"/>
        </w:rPr>
        <w:t xml:space="preserve"> </w:t>
      </w:r>
      <w:proofErr w:type="spellStart"/>
      <w:r w:rsidR="00FA2823" w:rsidRPr="001F5CE9">
        <w:rPr>
          <w:rFonts w:cs="Times New Roman"/>
          <w:i/>
          <w:iCs/>
          <w:szCs w:val="24"/>
        </w:rPr>
        <w:t>spurius</w:t>
      </w:r>
      <w:proofErr w:type="spellEnd"/>
      <w:r w:rsidR="0066169E" w:rsidRPr="001F5CE9">
        <w:rPr>
          <w:rFonts w:cs="Times New Roman"/>
          <w:szCs w:val="24"/>
        </w:rPr>
        <w:t>) and</w:t>
      </w:r>
      <w:r w:rsidR="00FA2823">
        <w:rPr>
          <w:rFonts w:cs="Times New Roman"/>
          <w:szCs w:val="24"/>
        </w:rPr>
        <w:t xml:space="preserve"> the</w:t>
      </w:r>
      <w:r w:rsidR="0066169E" w:rsidRPr="001F5CE9">
        <w:rPr>
          <w:rFonts w:cs="Times New Roman"/>
          <w:szCs w:val="24"/>
        </w:rPr>
        <w:t xml:space="preserve"> </w:t>
      </w:r>
      <w:r w:rsidR="00FA2823" w:rsidRPr="001F5CE9">
        <w:rPr>
          <w:rFonts w:cs="Times New Roman"/>
          <w:szCs w:val="24"/>
        </w:rPr>
        <w:t>A</w:t>
      </w:r>
      <w:r w:rsidR="008A28F8">
        <w:rPr>
          <w:rFonts w:cs="Times New Roman"/>
          <w:szCs w:val="24"/>
        </w:rPr>
        <w:t>ustralian Ring</w:t>
      </w:r>
      <w:r w:rsidR="00FA2823" w:rsidRPr="001F5CE9">
        <w:rPr>
          <w:rFonts w:cs="Times New Roman"/>
          <w:szCs w:val="24"/>
        </w:rPr>
        <w:t>neck</w:t>
      </w:r>
      <w:r w:rsidR="00FA2823" w:rsidRPr="001F5CE9">
        <w:rPr>
          <w:rFonts w:cs="Times New Roman"/>
          <w:i/>
          <w:iCs/>
          <w:szCs w:val="24"/>
        </w:rPr>
        <w:t xml:space="preserve"> </w:t>
      </w:r>
      <w:r w:rsidR="00FA2823" w:rsidRPr="00FA2823">
        <w:rPr>
          <w:rFonts w:cs="Times New Roman"/>
          <w:iCs/>
          <w:szCs w:val="24"/>
        </w:rPr>
        <w:t>(</w:t>
      </w:r>
      <w:proofErr w:type="spellStart"/>
      <w:r w:rsidR="00FA2823">
        <w:rPr>
          <w:rFonts w:cs="Times New Roman"/>
          <w:i/>
          <w:iCs/>
          <w:szCs w:val="24"/>
        </w:rPr>
        <w:t>Barnardius</w:t>
      </w:r>
      <w:proofErr w:type="spellEnd"/>
      <w:r w:rsidR="00FA2823">
        <w:rPr>
          <w:rFonts w:cs="Times New Roman"/>
          <w:i/>
          <w:iCs/>
          <w:szCs w:val="24"/>
        </w:rPr>
        <w:t xml:space="preserve"> </w:t>
      </w:r>
      <w:proofErr w:type="spellStart"/>
      <w:r w:rsidR="00FA2823">
        <w:rPr>
          <w:rFonts w:cs="Times New Roman"/>
          <w:i/>
          <w:iCs/>
          <w:szCs w:val="24"/>
        </w:rPr>
        <w:t>zonarius</w:t>
      </w:r>
      <w:proofErr w:type="spellEnd"/>
      <w:r w:rsidR="0066169E" w:rsidRPr="001F5CE9">
        <w:rPr>
          <w:rFonts w:cs="Times New Roman"/>
          <w:szCs w:val="24"/>
        </w:rPr>
        <w:t>)</w:t>
      </w:r>
      <w:r w:rsidR="001F5CE9" w:rsidRPr="001F5CE9">
        <w:rPr>
          <w:rFonts w:cs="Times New Roman"/>
          <w:szCs w:val="24"/>
        </w:rPr>
        <w:t xml:space="preserve">. At some locations Tuart trees provide critical breeding and nesting </w:t>
      </w:r>
      <w:r w:rsidR="0066169E" w:rsidRPr="001F5CE9">
        <w:rPr>
          <w:rFonts w:cs="Times New Roman"/>
          <w:szCs w:val="24"/>
        </w:rPr>
        <w:t xml:space="preserve">sites for the threatened </w:t>
      </w:r>
      <w:proofErr w:type="spellStart"/>
      <w:r w:rsidR="00FA2823" w:rsidRPr="001F5CE9">
        <w:rPr>
          <w:rFonts w:cs="Times New Roman"/>
          <w:szCs w:val="24"/>
        </w:rPr>
        <w:t>Carnaby’s</w:t>
      </w:r>
      <w:proofErr w:type="spellEnd"/>
      <w:r w:rsidR="00FA2823" w:rsidRPr="001F5CE9">
        <w:rPr>
          <w:rFonts w:cs="Times New Roman"/>
          <w:szCs w:val="24"/>
        </w:rPr>
        <w:t xml:space="preserve"> </w:t>
      </w:r>
      <w:r w:rsidR="008A28F8">
        <w:rPr>
          <w:rFonts w:cs="Times New Roman"/>
          <w:szCs w:val="24"/>
        </w:rPr>
        <w:t>C</w:t>
      </w:r>
      <w:r w:rsidR="00FA2823" w:rsidRPr="001F5CE9">
        <w:rPr>
          <w:rFonts w:cs="Times New Roman"/>
          <w:szCs w:val="24"/>
        </w:rPr>
        <w:t>ockatoo</w:t>
      </w:r>
      <w:r w:rsidR="00FA2823" w:rsidRPr="001F5CE9">
        <w:rPr>
          <w:rFonts w:cs="Times New Roman"/>
          <w:i/>
          <w:iCs/>
          <w:szCs w:val="24"/>
        </w:rPr>
        <w:t xml:space="preserve"> </w:t>
      </w:r>
      <w:r w:rsidR="00FA2823" w:rsidRPr="00FA2823">
        <w:rPr>
          <w:rFonts w:cs="Times New Roman"/>
          <w:iCs/>
          <w:szCs w:val="24"/>
        </w:rPr>
        <w:t>(</w:t>
      </w:r>
      <w:proofErr w:type="spellStart"/>
      <w:r w:rsidR="00FA2823">
        <w:rPr>
          <w:rFonts w:cs="Times New Roman"/>
          <w:i/>
          <w:iCs/>
          <w:szCs w:val="24"/>
        </w:rPr>
        <w:t>Calyptorhynchus</w:t>
      </w:r>
      <w:proofErr w:type="spellEnd"/>
      <w:r w:rsidR="00FA2823">
        <w:rPr>
          <w:rFonts w:cs="Times New Roman"/>
          <w:i/>
          <w:iCs/>
          <w:szCs w:val="24"/>
        </w:rPr>
        <w:t xml:space="preserve"> </w:t>
      </w:r>
      <w:proofErr w:type="spellStart"/>
      <w:r w:rsidR="00FA2823">
        <w:rPr>
          <w:rFonts w:cs="Times New Roman"/>
          <w:i/>
          <w:iCs/>
          <w:szCs w:val="24"/>
        </w:rPr>
        <w:t>latirostris</w:t>
      </w:r>
      <w:proofErr w:type="spellEnd"/>
      <w:r w:rsidR="0066169E" w:rsidRPr="001F5CE9">
        <w:rPr>
          <w:rFonts w:cs="Times New Roman"/>
          <w:szCs w:val="24"/>
        </w:rPr>
        <w:t>)</w:t>
      </w:r>
      <w:r w:rsidR="001F5CE9" w:rsidRPr="001F5CE9">
        <w:rPr>
          <w:rFonts w:cs="Times New Roman"/>
          <w:szCs w:val="24"/>
        </w:rPr>
        <w:t xml:space="preserve"> and the</w:t>
      </w:r>
      <w:r w:rsidR="00FA2823">
        <w:rPr>
          <w:rFonts w:cs="Times New Roman"/>
          <w:szCs w:val="24"/>
        </w:rPr>
        <w:t xml:space="preserve"> Forest </w:t>
      </w:r>
      <w:r w:rsidR="008A28F8">
        <w:rPr>
          <w:rFonts w:cs="Times New Roman"/>
          <w:szCs w:val="24"/>
        </w:rPr>
        <w:t>R</w:t>
      </w:r>
      <w:r w:rsidR="00FA2823">
        <w:rPr>
          <w:rFonts w:cs="Times New Roman"/>
          <w:szCs w:val="24"/>
        </w:rPr>
        <w:t xml:space="preserve">ed-tailed </w:t>
      </w:r>
      <w:r w:rsidR="008A28F8">
        <w:rPr>
          <w:rFonts w:cs="Times New Roman"/>
          <w:szCs w:val="24"/>
        </w:rPr>
        <w:t>B</w:t>
      </w:r>
      <w:r w:rsidR="00FA2823">
        <w:rPr>
          <w:rFonts w:cs="Times New Roman"/>
          <w:szCs w:val="24"/>
        </w:rPr>
        <w:t xml:space="preserve">lack </w:t>
      </w:r>
      <w:r w:rsidR="008A28F8">
        <w:rPr>
          <w:rFonts w:cs="Times New Roman"/>
          <w:szCs w:val="24"/>
        </w:rPr>
        <w:t>C</w:t>
      </w:r>
      <w:r w:rsidR="001F5CE9" w:rsidRPr="001F5CE9">
        <w:rPr>
          <w:rFonts w:cs="Times New Roman"/>
          <w:szCs w:val="24"/>
        </w:rPr>
        <w:t>ockatoo</w:t>
      </w:r>
      <w:r w:rsidR="00FA2823">
        <w:rPr>
          <w:rFonts w:cs="Times New Roman"/>
          <w:szCs w:val="24"/>
        </w:rPr>
        <w:t xml:space="preserve"> </w:t>
      </w:r>
      <w:r w:rsidR="00FA2823" w:rsidRPr="00FA2823">
        <w:t>(</w:t>
      </w:r>
      <w:proofErr w:type="spellStart"/>
      <w:r w:rsidR="00FA2823" w:rsidRPr="00FA2823">
        <w:rPr>
          <w:i/>
        </w:rPr>
        <w:t>Calyptorynchus</w:t>
      </w:r>
      <w:proofErr w:type="spellEnd"/>
      <w:r w:rsidR="00FA2823" w:rsidRPr="00FA2823">
        <w:rPr>
          <w:i/>
        </w:rPr>
        <w:t xml:space="preserve"> </w:t>
      </w:r>
      <w:proofErr w:type="spellStart"/>
      <w:r w:rsidR="00FA2823" w:rsidRPr="00FA2823">
        <w:rPr>
          <w:i/>
        </w:rPr>
        <w:t>banksii</w:t>
      </w:r>
      <w:proofErr w:type="spellEnd"/>
      <w:r w:rsidR="00FA2823" w:rsidRPr="00FA2823">
        <w:rPr>
          <w:i/>
        </w:rPr>
        <w:t xml:space="preserve"> </w:t>
      </w:r>
      <w:proofErr w:type="spellStart"/>
      <w:r w:rsidR="00FA2823" w:rsidRPr="00FA2823">
        <w:rPr>
          <w:i/>
        </w:rPr>
        <w:t>naso</w:t>
      </w:r>
      <w:proofErr w:type="spellEnd"/>
      <w:r w:rsidR="00FA2823" w:rsidRPr="00FA2823">
        <w:t>)</w:t>
      </w:r>
      <w:r w:rsidR="001F5CE9" w:rsidRPr="00FA2823">
        <w:t>.</w:t>
      </w:r>
      <w:r w:rsidR="0082401B">
        <w:t xml:space="preserve"> </w:t>
      </w:r>
    </w:p>
    <w:p w14:paraId="26F2D83E" w14:textId="35939A59" w:rsidR="00324AC6" w:rsidRDefault="0056158C" w:rsidP="002376D1">
      <w:pPr>
        <w:keepNext/>
      </w:pPr>
      <w:r>
        <w:rPr>
          <w:noProof/>
        </w:rPr>
        <mc:AlternateContent>
          <mc:Choice Requires="wps">
            <w:drawing>
              <wp:anchor distT="0" distB="0" distL="114300" distR="114300" simplePos="0" relativeHeight="251627520" behindDoc="0" locked="0" layoutInCell="1" allowOverlap="1" wp14:anchorId="58FAF222" wp14:editId="5C7B257E">
                <wp:simplePos x="0" y="0"/>
                <wp:positionH relativeFrom="column">
                  <wp:posOffset>7029</wp:posOffset>
                </wp:positionH>
                <wp:positionV relativeFrom="page">
                  <wp:posOffset>3449069</wp:posOffset>
                </wp:positionV>
                <wp:extent cx="2867660" cy="304800"/>
                <wp:effectExtent l="0" t="0" r="8890" b="0"/>
                <wp:wrapSquare wrapText="bothSides"/>
                <wp:docPr id="72" name="Text Box 72"/>
                <wp:cNvGraphicFramePr/>
                <a:graphic xmlns:a="http://schemas.openxmlformats.org/drawingml/2006/main">
                  <a:graphicData uri="http://schemas.microsoft.com/office/word/2010/wordprocessingShape">
                    <wps:wsp>
                      <wps:cNvSpPr txBox="1"/>
                      <wps:spPr>
                        <a:xfrm>
                          <a:off x="0" y="0"/>
                          <a:ext cx="2867660" cy="304800"/>
                        </a:xfrm>
                        <a:prstGeom prst="rect">
                          <a:avLst/>
                        </a:prstGeom>
                        <a:solidFill>
                          <a:prstClr val="white"/>
                        </a:solidFill>
                        <a:ln>
                          <a:noFill/>
                        </a:ln>
                        <a:effectLst/>
                      </wps:spPr>
                      <wps:txbx>
                        <w:txbxContent>
                          <w:p w14:paraId="5CC3B9F8" w14:textId="4FE568AE" w:rsidR="00AB4A8D" w:rsidRPr="00B71112" w:rsidRDefault="00AB4A8D" w:rsidP="00B7601F">
                            <w:pPr>
                              <w:pStyle w:val="ImageCaption"/>
                              <w:rPr>
                                <w:sz w:val="24"/>
                                <w:szCs w:val="24"/>
                              </w:rPr>
                            </w:pPr>
                            <w:r w:rsidRPr="00CD27BA">
                              <w:t xml:space="preserve">Carnaby's Black </w:t>
                            </w:r>
                            <w:r w:rsidRPr="00B7601F">
                              <w:rPr>
                                <w:rStyle w:val="ImageCaptionChar"/>
                              </w:rPr>
                              <w:t>Cockatoo (</w:t>
                            </w:r>
                            <w:r w:rsidRPr="00B7601F">
                              <w:rPr>
                                <w:rStyle w:val="ImageCaptionChar"/>
                                <w:i/>
                              </w:rPr>
                              <w:t>Calyptorhynchus latrirostris</w:t>
                            </w:r>
                            <w:r w:rsidRPr="00B7601F">
                              <w:rPr>
                                <w:rStyle w:val="ImageCaptionChar"/>
                              </w:rPr>
                              <w:t xml:space="preserve">) in flight © </w:t>
                            </w:r>
                            <w:r>
                              <w:rPr>
                                <w:rStyle w:val="ImageCaptionChar"/>
                              </w:rPr>
                              <w:t xml:space="preserve">The </w:t>
                            </w:r>
                            <w:r w:rsidRPr="00B7601F">
                              <w:rPr>
                                <w:rStyle w:val="ImageCaptionChar"/>
                              </w:rPr>
                              <w:t>Department of the Environment and Energy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FAF222" id="Text Box 72" o:spid="_x0000_s1050" type="#_x0000_t202" style="position:absolute;margin-left:.55pt;margin-top:271.6pt;width:225.8pt;height:24pt;z-index:25162752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" stroked="f">
                <v:textbox style="mso-fit-shape-to-text:t" inset="0,0,0,0">
                  <w:txbxContent>
                    <w:p w14:paraId="5CC3B9F8" w14:textId="4FE568AE" w:rsidR="00AB4A8D" w:rsidRPr="00B71112" w:rsidRDefault="00AB4A8D" w:rsidP="00B7601F">
                      <w:pPr>
                        <w:pStyle w:val="ImageCaption"/>
                        <w:rPr>
                          <w:sz w:val="24"/>
                          <w:szCs w:val="24"/>
                        </w:rPr>
                      </w:pPr>
                      <w:r w:rsidRPr="00CD27BA">
                        <w:t xml:space="preserve">Carnaby's Black </w:t>
                      </w:r>
                      <w:r w:rsidRPr="00B7601F">
                        <w:rPr>
                          <w:rStyle w:val="ImageCaptionChar"/>
                        </w:rPr>
                        <w:t>Cockatoo (</w:t>
                      </w:r>
                      <w:r w:rsidRPr="00B7601F">
                        <w:rPr>
                          <w:rStyle w:val="ImageCaptionChar"/>
                          <w:i/>
                        </w:rPr>
                        <w:t>Calyptorhynchus latrirostris</w:t>
                      </w:r>
                      <w:r w:rsidRPr="00B7601F">
                        <w:rPr>
                          <w:rStyle w:val="ImageCaptionChar"/>
                        </w:rPr>
                        <w:t xml:space="preserve">) in flight © </w:t>
                      </w:r>
                      <w:r>
                        <w:rPr>
                          <w:rStyle w:val="ImageCaptionChar"/>
                        </w:rPr>
                        <w:t xml:space="preserve">The </w:t>
                      </w:r>
                      <w:r w:rsidRPr="00B7601F">
                        <w:rPr>
                          <w:rStyle w:val="ImageCaptionChar"/>
                        </w:rPr>
                        <w:t>Department of the Environment and Energy</w:t>
                      </w:r>
                    </w:p>
                  </w:txbxContent>
                </v:textbox>
                <w10:wrap type="square" anchory="page"/>
              </v:shape>
            </w:pict>
          </mc:Fallback>
        </mc:AlternateContent>
      </w:r>
      <w:r>
        <w:rPr>
          <w:noProof/>
        </w:rPr>
        <w:drawing>
          <wp:anchor distT="0" distB="0" distL="114300" distR="114300" simplePos="0" relativeHeight="251626496" behindDoc="0" locked="0" layoutInCell="1" allowOverlap="1" wp14:anchorId="3B00B856" wp14:editId="7B5A3800">
            <wp:simplePos x="0" y="0"/>
            <wp:positionH relativeFrom="column">
              <wp:posOffset>7221</wp:posOffset>
            </wp:positionH>
            <wp:positionV relativeFrom="page">
              <wp:posOffset>1509823</wp:posOffset>
            </wp:positionV>
            <wp:extent cx="2867660" cy="1911350"/>
            <wp:effectExtent l="0" t="0" r="8890" b="0"/>
            <wp:wrapSquare wrapText="bothSides"/>
            <wp:docPr id="22" name="Picture 15" title="A photo of Carnaby's Black Cockatoo (Calyptorhynchus latrirostris) in f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a:picLocks noChangeAspect="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867660" cy="1911350"/>
                    </a:xfrm>
                    <a:prstGeom prst="rect">
                      <a:avLst/>
                    </a:prstGeom>
                    <a:noFill/>
                    <a:ln>
                      <a:noFill/>
                    </a:ln>
                  </pic:spPr>
                </pic:pic>
              </a:graphicData>
            </a:graphic>
          </wp:anchor>
        </w:drawing>
      </w:r>
      <w:r w:rsidR="001F5CE9">
        <w:t xml:space="preserve">The ecological community is also of high importance for some raptors, scavengers and aerial </w:t>
      </w:r>
      <w:r w:rsidR="00FA2823">
        <w:t>insectivores</w:t>
      </w:r>
      <w:r w:rsidR="001F5CE9">
        <w:t xml:space="preserve"> which utilise the high vantage points provided for by tall Tuart. </w:t>
      </w:r>
      <w:r w:rsidR="00CB5EDF">
        <w:t>The ecological community also helps to protect aquatic or semi-aquatic habitat for amphibians and other aquatic fauna. With at least seven amphibian species having been recorded in the Tuart Woodlands and Forests in association with riparian and wetland areas.</w:t>
      </w:r>
    </w:p>
    <w:p w14:paraId="4963F948" w14:textId="3351DC23" w:rsidR="009E1DE0" w:rsidRDefault="001F5CE9" w:rsidP="00EE3EDF">
      <w:r>
        <w:t>The l</w:t>
      </w:r>
      <w:r w:rsidR="00EE3EDF" w:rsidRPr="00697DF0">
        <w:t>isting</w:t>
      </w:r>
      <w:r>
        <w:t xml:space="preserve"> of this </w:t>
      </w:r>
      <w:r w:rsidR="00EE3EDF" w:rsidRPr="00697DF0">
        <w:t>ecological community helps to protect these native species</w:t>
      </w:r>
      <w:r>
        <w:t>, granting additional protection to those native plants and animals already recognised at threatened (or migratory) under state and/or national laws.</w:t>
      </w:r>
    </w:p>
    <w:p w14:paraId="74530728" w14:textId="0467BA57" w:rsidR="00B7601F" w:rsidRDefault="00DA3DCE" w:rsidP="001F5CE9">
      <w:pPr>
        <w:rPr>
          <w:rFonts w:eastAsia="Times New Roman" w:cs="Times New Roman"/>
          <w:snapToGrid w:val="0"/>
          <w:color w:val="000000"/>
          <w:w w:val="0"/>
          <w:sz w:val="0"/>
          <w:szCs w:val="0"/>
          <w:u w:color="000000"/>
          <w:bdr w:val="none" w:sz="0" w:space="0" w:color="000000"/>
          <w:shd w:val="clear" w:color="000000" w:fill="000000"/>
          <w:lang w:val="x-none" w:eastAsia="x-none" w:bidi="x-none"/>
        </w:rPr>
        <w:sectPr w:rsidR="00B7601F" w:rsidSect="00BE09B8">
          <w:type w:val="continuous"/>
          <w:pgSz w:w="11907" w:h="16839" w:code="9"/>
          <w:pgMar w:top="1134" w:right="1077" w:bottom="1134" w:left="1077" w:header="1814" w:footer="720" w:gutter="0"/>
          <w:cols w:num="2" w:space="720"/>
          <w:noEndnote/>
          <w:docGrid w:linePitch="326"/>
        </w:sectPr>
      </w:pPr>
      <w:r>
        <w:rPr>
          <w:noProof/>
        </w:rPr>
        <w:t xml:space="preserve">A comprehensive list of plants and animals that may be present in the ecological community, including theatened species, can be found in the approved </w:t>
      </w:r>
      <w:hyperlink r:id="rId50" w:history="1">
        <w:r w:rsidRPr="00360885">
          <w:rPr>
            <w:rStyle w:val="Hyperlink"/>
            <w:b/>
            <w:noProof/>
            <w:u w:val="none"/>
          </w:rPr>
          <w:t>Conservation Advice</w:t>
        </w:r>
      </w:hyperlink>
      <w:r>
        <w:rPr>
          <w:noProof/>
        </w:rPr>
        <w:t>.</w:t>
      </w:r>
      <w:r w:rsidR="008400CE" w:rsidRPr="008400CE">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036CBAD" w14:textId="15262B2D" w:rsidR="009B041A" w:rsidRPr="008400CE" w:rsidRDefault="009B041A" w:rsidP="001F5CE9">
      <w:pPr>
        <w:rPr>
          <w:noProof/>
        </w:rPr>
      </w:pPr>
    </w:p>
    <w:p w14:paraId="5527AFDE" w14:textId="6932EB44" w:rsidR="00EE3EDF" w:rsidRDefault="00C7282E" w:rsidP="00EE3EDF">
      <w:pPr>
        <w:pStyle w:val="Heading3"/>
      </w:pPr>
      <w:bookmarkStart w:id="22" w:name="_Toc12541382"/>
      <w:bookmarkStart w:id="23" w:name="_Toc12953188"/>
      <w:bookmarkStart w:id="24" w:name="_Toc12953371"/>
      <w:r>
        <w:rPr>
          <w:noProof/>
        </w:rPr>
        <w:lastRenderedPageBreak/>
        <w:drawing>
          <wp:anchor distT="0" distB="0" distL="114300" distR="114300" simplePos="0" relativeHeight="251602944" behindDoc="0" locked="0" layoutInCell="1" allowOverlap="1" wp14:anchorId="61788291" wp14:editId="4F23410D">
            <wp:simplePos x="0" y="0"/>
            <wp:positionH relativeFrom="column">
              <wp:posOffset>3367110</wp:posOffset>
            </wp:positionH>
            <wp:positionV relativeFrom="page">
              <wp:posOffset>1435395</wp:posOffset>
            </wp:positionV>
            <wp:extent cx="2867660" cy="2148205"/>
            <wp:effectExtent l="0" t="0" r="8890" b="4445"/>
            <wp:wrapSquare wrapText="bothSides"/>
            <wp:docPr id="24" name="Picture 24" title="A photo of flowering of the Mudjar (Nutsia floribunda; Western Australian Christmas T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a:picLocks noChangeAspect="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867660" cy="2148205"/>
                    </a:xfrm>
                    <a:prstGeom prst="rect">
                      <a:avLst/>
                    </a:prstGeom>
                    <a:noFill/>
                    <a:ln>
                      <a:noFill/>
                    </a:ln>
                  </pic:spPr>
                </pic:pic>
              </a:graphicData>
            </a:graphic>
          </wp:anchor>
        </w:drawing>
      </w:r>
      <w:r w:rsidR="00EE3EDF">
        <w:t xml:space="preserve">The </w:t>
      </w:r>
      <w:r w:rsidR="0043432A">
        <w:t>e</w:t>
      </w:r>
      <w:r w:rsidR="00EE3EDF">
        <w:t xml:space="preserve">cological </w:t>
      </w:r>
      <w:r w:rsidR="0043432A">
        <w:t>c</w:t>
      </w:r>
      <w:r w:rsidR="00EE3EDF">
        <w:t>ommunity has significant cultural and heritage values for Indigenous peoples</w:t>
      </w:r>
      <w:bookmarkEnd w:id="22"/>
      <w:bookmarkEnd w:id="23"/>
      <w:bookmarkEnd w:id="24"/>
    </w:p>
    <w:p w14:paraId="18150457" w14:textId="18C63BCF" w:rsidR="00175F98" w:rsidRDefault="00BD0034" w:rsidP="00175F98">
      <w:r>
        <w:t xml:space="preserve">The Tuart Woodlands and Forests have considerable cultural heritage value for the </w:t>
      </w:r>
      <w:r w:rsidR="00175F98">
        <w:t>Noongar (</w:t>
      </w:r>
      <w:proofErr w:type="spellStart"/>
      <w:r w:rsidR="00175F98">
        <w:t>Nyoongar</w:t>
      </w:r>
      <w:proofErr w:type="spellEnd"/>
      <w:r w:rsidR="00175F98">
        <w:t>, Nyungar) people</w:t>
      </w:r>
      <w:r w:rsidR="00550BBB">
        <w:t xml:space="preserve"> who are</w:t>
      </w:r>
      <w:r w:rsidR="00175F98">
        <w:t xml:space="preserve"> the </w:t>
      </w:r>
      <w:r>
        <w:t xml:space="preserve">traditional </w:t>
      </w:r>
      <w:r w:rsidR="00175F98">
        <w:t>owners of southwest Western Austra</w:t>
      </w:r>
      <w:r w:rsidR="00523BAA">
        <w:t>lia</w:t>
      </w:r>
      <w:r w:rsidR="00175F98">
        <w:t>.</w:t>
      </w:r>
      <w:r>
        <w:t xml:space="preserve"> </w:t>
      </w:r>
    </w:p>
    <w:p w14:paraId="4F83A28D" w14:textId="2A4EC30B" w:rsidR="003F4220" w:rsidRDefault="00C7282E" w:rsidP="00CC2E77">
      <w:r>
        <w:rPr>
          <w:noProof/>
        </w:rPr>
        <mc:AlternateContent>
          <mc:Choice Requires="wps">
            <w:drawing>
              <wp:anchor distT="0" distB="0" distL="114300" distR="114300" simplePos="0" relativeHeight="251603968" behindDoc="0" locked="0" layoutInCell="1" allowOverlap="1" wp14:anchorId="2A9D35B8" wp14:editId="16835CAD">
                <wp:simplePos x="0" y="0"/>
                <wp:positionH relativeFrom="column">
                  <wp:posOffset>3367110</wp:posOffset>
                </wp:positionH>
                <wp:positionV relativeFrom="page">
                  <wp:posOffset>3636335</wp:posOffset>
                </wp:positionV>
                <wp:extent cx="2867660" cy="1062990"/>
                <wp:effectExtent l="0" t="0" r="8890" b="3810"/>
                <wp:wrapSquare wrapText="bothSides"/>
                <wp:docPr id="30" name="Text Box 30"/>
                <wp:cNvGraphicFramePr/>
                <a:graphic xmlns:a="http://schemas.openxmlformats.org/drawingml/2006/main">
                  <a:graphicData uri="http://schemas.microsoft.com/office/word/2010/wordprocessingShape">
                    <wps:wsp>
                      <wps:cNvSpPr txBox="1"/>
                      <wps:spPr>
                        <a:xfrm>
                          <a:off x="0" y="0"/>
                          <a:ext cx="2867660" cy="1062990"/>
                        </a:xfrm>
                        <a:prstGeom prst="rect">
                          <a:avLst/>
                        </a:prstGeom>
                        <a:solidFill>
                          <a:prstClr val="white"/>
                        </a:solidFill>
                        <a:ln>
                          <a:noFill/>
                        </a:ln>
                        <a:effectLst/>
                      </wps:spPr>
                      <wps:txbx>
                        <w:txbxContent>
                          <w:p w14:paraId="4F40C41D" w14:textId="483ECBD6" w:rsidR="00AB4A8D" w:rsidRDefault="00AB4A8D" w:rsidP="00833500">
                            <w:pPr>
                              <w:pStyle w:val="Caption"/>
                              <w:rPr>
                                <w:rFonts w:ascii="Times New Roman" w:hAnsi="Times New Roman" w:cs="Times New Roman"/>
                              </w:rPr>
                            </w:pPr>
                            <w:r w:rsidRPr="00EC6232">
                              <w:rPr>
                                <w:rFonts w:ascii="Times New Roman" w:hAnsi="Times New Roman" w:cs="Times New Roman"/>
                              </w:rPr>
                              <w:t>T</w:t>
                            </w:r>
                            <w:r>
                              <w:rPr>
                                <w:rFonts w:ascii="Times New Roman" w:hAnsi="Times New Roman" w:cs="Times New Roman"/>
                              </w:rPr>
                              <w:t xml:space="preserve">he golden flowering of the </w:t>
                            </w:r>
                            <w:proofErr w:type="spellStart"/>
                            <w:r>
                              <w:rPr>
                                <w:rFonts w:ascii="Times New Roman" w:hAnsi="Times New Roman" w:cs="Times New Roman"/>
                              </w:rPr>
                              <w:t>Mudjar</w:t>
                            </w:r>
                            <w:proofErr w:type="spellEnd"/>
                            <w:r w:rsidRPr="00EC6232">
                              <w:rPr>
                                <w:rFonts w:ascii="Times New Roman" w:hAnsi="Times New Roman" w:cs="Times New Roman"/>
                              </w:rPr>
                              <w:t xml:space="preserve"> (</w:t>
                            </w:r>
                            <w:proofErr w:type="spellStart"/>
                            <w:r w:rsidRPr="00EC6232">
                              <w:rPr>
                                <w:rFonts w:ascii="Times New Roman" w:hAnsi="Times New Roman" w:cs="Times New Roman"/>
                                <w:i/>
                              </w:rPr>
                              <w:t>Nutsia</w:t>
                            </w:r>
                            <w:proofErr w:type="spellEnd"/>
                            <w:r w:rsidRPr="00EC6232">
                              <w:rPr>
                                <w:rFonts w:ascii="Times New Roman" w:hAnsi="Times New Roman" w:cs="Times New Roman"/>
                                <w:i/>
                              </w:rPr>
                              <w:t xml:space="preserve"> floribunda</w:t>
                            </w:r>
                            <w:r w:rsidRPr="00EC6232">
                              <w:rPr>
                                <w:rFonts w:ascii="Times New Roman" w:hAnsi="Times New Roman" w:cs="Times New Roman"/>
                              </w:rPr>
                              <w:t xml:space="preserve">; Western Australian Christmas Tree) heralded the beginning of warmer weather, prompting the return of the </w:t>
                            </w:r>
                            <w:proofErr w:type="spellStart"/>
                            <w:r w:rsidRPr="00EC6232">
                              <w:rPr>
                                <w:rFonts w:ascii="Times New Roman" w:hAnsi="Times New Roman" w:cs="Times New Roman"/>
                              </w:rPr>
                              <w:t>Noongar</w:t>
                            </w:r>
                            <w:proofErr w:type="spellEnd"/>
                            <w:r w:rsidRPr="00EC6232">
                              <w:rPr>
                                <w:rFonts w:ascii="Times New Roman" w:hAnsi="Times New Roman" w:cs="Times New Roman"/>
                              </w:rPr>
                              <w:t xml:space="preserve"> community to c</w:t>
                            </w:r>
                            <w:r>
                              <w:rPr>
                                <w:rFonts w:ascii="Times New Roman" w:hAnsi="Times New Roman" w:cs="Times New Roman"/>
                              </w:rPr>
                              <w:t xml:space="preserve">oastal lands for the new season. Its flowers were soaked to make a sweet drink and the suckers on its roots eaten. </w:t>
                            </w:r>
                            <w:r w:rsidRPr="00EC6232">
                              <w:rPr>
                                <w:rFonts w:ascii="Times New Roman" w:hAnsi="Times New Roman" w:cs="Times New Roman"/>
                              </w:rPr>
                              <w:t xml:space="preserve">© </w:t>
                            </w:r>
                            <w:proofErr w:type="spellStart"/>
                            <w:r w:rsidRPr="00EC6232">
                              <w:rPr>
                                <w:rFonts w:ascii="Times New Roman" w:hAnsi="Times New Roman" w:cs="Times New Roman"/>
                              </w:rPr>
                              <w:t>Gnangarra</w:t>
                            </w:r>
                            <w:proofErr w:type="spellEnd"/>
                            <w:r w:rsidRPr="00EC6232">
                              <w:rPr>
                                <w:rFonts w:ascii="Times New Roman" w:hAnsi="Times New Roman" w:cs="Times New Roman"/>
                              </w:rPr>
                              <w:t>- commons.wikimedia.org</w:t>
                            </w:r>
                          </w:p>
                          <w:p w14:paraId="76D0F944" w14:textId="77777777" w:rsidR="00AB4A8D" w:rsidRPr="00EC6232" w:rsidRDefault="00AB4A8D" w:rsidP="00833500">
                            <w:pPr>
                              <w:pStyle w:val="Caption"/>
                              <w:rPr>
                                <w:rFonts w:ascii="Times New Roman" w:hAnsi="Times New Roman" w:cs="Times New Roman"/>
                                <w:noProof/>
                                <w:color w:val="000000" w:themeColor="text1"/>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A9D35B8" id="Text Box 30" o:spid="_x0000_s1051" type="#_x0000_t202" style="position:absolute;margin-left:265.15pt;margin-top:286.35pt;width:225.8pt;height:83.7pt;z-index:25160396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" stroked="f">
                <v:textbox inset="0,0,0,0">
                  <w:txbxContent>
                    <w:p w14:paraId="4F40C41D" w14:textId="483ECBD6" w:rsidR="00AB4A8D" w:rsidRDefault="00AB4A8D" w:rsidP="00833500">
                      <w:pPr>
                        <w:pStyle w:val="Caption"/>
                        <w:rPr>
                          <w:rFonts w:ascii="Times New Roman" w:hAnsi="Times New Roman" w:cs="Times New Roman"/>
                        </w:rPr>
                      </w:pPr>
                      <w:r w:rsidRPr="00EC6232">
                        <w:rPr>
                          <w:rFonts w:ascii="Times New Roman" w:hAnsi="Times New Roman" w:cs="Times New Roman"/>
                        </w:rPr>
                        <w:t>T</w:t>
                      </w:r>
                      <w:r>
                        <w:rPr>
                          <w:rFonts w:ascii="Times New Roman" w:hAnsi="Times New Roman" w:cs="Times New Roman"/>
                        </w:rPr>
                        <w:t>he golden flowering of the Mudjar</w:t>
                      </w:r>
                      <w:r w:rsidRPr="00EC6232">
                        <w:rPr>
                          <w:rFonts w:ascii="Times New Roman" w:hAnsi="Times New Roman" w:cs="Times New Roman"/>
                        </w:rPr>
                        <w:t xml:space="preserve"> (</w:t>
                      </w:r>
                      <w:r w:rsidRPr="00EC6232">
                        <w:rPr>
                          <w:rFonts w:ascii="Times New Roman" w:hAnsi="Times New Roman" w:cs="Times New Roman"/>
                          <w:i/>
                        </w:rPr>
                        <w:t>Nutsia floribunda</w:t>
                      </w:r>
                      <w:r w:rsidRPr="00EC6232">
                        <w:rPr>
                          <w:rFonts w:ascii="Times New Roman" w:hAnsi="Times New Roman" w:cs="Times New Roman"/>
                        </w:rPr>
                        <w:t>; Western Australian Christmas Tree) heralded the beginning of warmer weather, prompting the return of the Noongar community to c</w:t>
                      </w:r>
                      <w:r>
                        <w:rPr>
                          <w:rFonts w:ascii="Times New Roman" w:hAnsi="Times New Roman" w:cs="Times New Roman"/>
                        </w:rPr>
                        <w:t xml:space="preserve">oastal lands for the new season. Its flowers were soaked to make a sweet drink and the suckers on its roots eaten. </w:t>
                      </w:r>
                      <w:r w:rsidRPr="00EC6232">
                        <w:rPr>
                          <w:rFonts w:ascii="Times New Roman" w:hAnsi="Times New Roman" w:cs="Times New Roman"/>
                        </w:rPr>
                        <w:t>© Gnangarra- commons.wikimedia.org</w:t>
                      </w:r>
                    </w:p>
                    <w:p w14:paraId="76D0F944" w14:textId="77777777" w:rsidR="00AB4A8D" w:rsidRPr="00EC6232" w:rsidRDefault="00AB4A8D" w:rsidP="00833500">
                      <w:pPr>
                        <w:pStyle w:val="Caption"/>
                        <w:rPr>
                          <w:rFonts w:ascii="Times New Roman" w:hAnsi="Times New Roman" w:cs="Times New Roman"/>
                          <w:noProof/>
                          <w:color w:val="000000" w:themeColor="text1"/>
                          <w:sz w:val="24"/>
                        </w:rPr>
                      </w:pPr>
                    </w:p>
                  </w:txbxContent>
                </v:textbox>
                <w10:wrap type="square" anchory="page"/>
              </v:shape>
            </w:pict>
          </mc:Fallback>
        </mc:AlternateContent>
      </w:r>
      <w:r w:rsidR="00175F98">
        <w:t>The Noongar people</w:t>
      </w:r>
      <w:r w:rsidR="003F4220">
        <w:t xml:space="preserve"> have a rich legacy of </w:t>
      </w:r>
      <w:r w:rsidR="008E0D52">
        <w:t xml:space="preserve">highly organised, sustainable </w:t>
      </w:r>
      <w:r w:rsidR="003F4220">
        <w:t>land management on the Swan Coastal Plain</w:t>
      </w:r>
      <w:r w:rsidR="008E0D52">
        <w:t xml:space="preserve">. They </w:t>
      </w:r>
      <w:r w:rsidR="003F4220">
        <w:t xml:space="preserve">have traditionally engaged with </w:t>
      </w:r>
      <w:r w:rsidR="00175F98">
        <w:t xml:space="preserve">the </w:t>
      </w:r>
      <w:r w:rsidR="00F27D6E">
        <w:t>ecological community</w:t>
      </w:r>
      <w:r w:rsidR="009B3285">
        <w:t xml:space="preserve"> and surrounding </w:t>
      </w:r>
      <w:r w:rsidR="00307C53">
        <w:t>environment</w:t>
      </w:r>
      <w:r w:rsidR="00F27D6E">
        <w:t xml:space="preserve"> </w:t>
      </w:r>
      <w:r w:rsidR="00175F98">
        <w:t xml:space="preserve">in a way which </w:t>
      </w:r>
      <w:r w:rsidR="003F4220">
        <w:t>ensures</w:t>
      </w:r>
      <w:r w:rsidR="00F27D6E">
        <w:t xml:space="preserve"> </w:t>
      </w:r>
      <w:r w:rsidR="00175F98">
        <w:t xml:space="preserve">the </w:t>
      </w:r>
      <w:r w:rsidR="00F27D6E">
        <w:t xml:space="preserve">sustainable </w:t>
      </w:r>
      <w:r w:rsidR="00175F98">
        <w:t>provision of food, shelter, medicine, clothing</w:t>
      </w:r>
      <w:r w:rsidR="00634725">
        <w:t>,</w:t>
      </w:r>
      <w:r w:rsidR="00175F98">
        <w:t xml:space="preserve"> tools and spiritual wellbeing and </w:t>
      </w:r>
      <w:r w:rsidR="000F6FB0">
        <w:t xml:space="preserve">connection. </w:t>
      </w:r>
    </w:p>
    <w:p w14:paraId="61488A09" w14:textId="1C14065D" w:rsidR="007C7689" w:rsidRDefault="00C7282E" w:rsidP="00CC2E77">
      <w:r>
        <w:rPr>
          <w:noProof/>
        </w:rPr>
        <w:drawing>
          <wp:anchor distT="0" distB="0" distL="114300" distR="114300" simplePos="0" relativeHeight="251634688" behindDoc="0" locked="0" layoutInCell="1" allowOverlap="1" wp14:anchorId="4744E557" wp14:editId="4887213A">
            <wp:simplePos x="0" y="0"/>
            <wp:positionH relativeFrom="column">
              <wp:posOffset>-51258</wp:posOffset>
            </wp:positionH>
            <wp:positionV relativeFrom="page">
              <wp:posOffset>6448646</wp:posOffset>
            </wp:positionV>
            <wp:extent cx="2943860" cy="2836545"/>
            <wp:effectExtent l="0" t="3493" r="5398" b="5397"/>
            <wp:wrapSquare wrapText="bothSides"/>
            <wp:docPr id="89" name="Picture 89" title="A photo of Tjunguri (Fringe L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a:picLocks noChangeAspect="1"/>
                    </pic:cNvPicPr>
                  </pic:nvPicPr>
                  <pic:blipFill rotWithShape="1">
                    <a:blip r:embed="rId52" cstate="email">
                      <a:extLst>
                        <a:ext uri="{28A0092B-C50C-407E-A947-70E740481C1C}">
                          <a14:useLocalDpi xmlns:a14="http://schemas.microsoft.com/office/drawing/2010/main"/>
                        </a:ext>
                      </a:extLst>
                    </a:blip>
                    <a:srcRect l="-1"/>
                    <a:stretch/>
                  </pic:blipFill>
                  <pic:spPr bwMode="auto">
                    <a:xfrm rot="5400000">
                      <a:off x="0" y="0"/>
                      <a:ext cx="2943860" cy="2836545"/>
                    </a:xfrm>
                    <a:prstGeom prst="rect">
                      <a:avLst/>
                    </a:prstGeom>
                    <a:noFill/>
                    <a:ln>
                      <a:noFill/>
                    </a:ln>
                    <a:extLst>
                      <a:ext uri="{53640926-AAD7-44D8-BBD7-CCE9431645EC}">
                        <a14:shadowObscured xmlns:a14="http://schemas.microsoft.com/office/drawing/2010/main"/>
                      </a:ext>
                    </a:extLst>
                  </pic:spPr>
                </pic:pic>
              </a:graphicData>
            </a:graphic>
          </wp:anchor>
        </w:drawing>
      </w:r>
      <w:r w:rsidR="008E0D52">
        <w:t xml:space="preserve">Over the course of their long and enduring relationship to the landscape, the Noongar have </w:t>
      </w:r>
      <w:r w:rsidR="000F6FB0">
        <w:t xml:space="preserve">accumulated a wealth of traditional knowledge about the land, </w:t>
      </w:r>
      <w:r w:rsidR="008E0D52">
        <w:t>seasons</w:t>
      </w:r>
      <w:r w:rsidR="000F6FB0">
        <w:t>, plans and animals, as well as the interactions between these elements. This knowledge is strongly associated with culture and spirituality.</w:t>
      </w:r>
      <w:r w:rsidR="005E255A" w:rsidRPr="005E255A">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49FC4EB" w14:textId="0E532775" w:rsidR="00833500" w:rsidRDefault="00BF045F" w:rsidP="00CC2E77">
      <w:pPr>
        <w:rPr>
          <w:rFonts w:cs="Times New Roman"/>
          <w:color w:val="000000" w:themeColor="text1"/>
        </w:rPr>
      </w:pPr>
      <w:r>
        <w:t>Traditional Noongar l</w:t>
      </w:r>
      <w:r w:rsidR="00D954AB">
        <w:t xml:space="preserve">ife </w:t>
      </w:r>
      <w:r w:rsidR="00634725">
        <w:t xml:space="preserve">on the Swan Coastal Plain was </w:t>
      </w:r>
      <w:r w:rsidR="00523BAA">
        <w:t>structured</w:t>
      </w:r>
      <w:r w:rsidR="00634725">
        <w:t xml:space="preserve"> around a calendar which mapped</w:t>
      </w:r>
      <w:r w:rsidR="00523BAA">
        <w:t xml:space="preserve"> </w:t>
      </w:r>
      <w:r w:rsidR="00D954AB">
        <w:t>and tracked</w:t>
      </w:r>
      <w:r w:rsidR="005A34E9">
        <w:t xml:space="preserve"> </w:t>
      </w:r>
      <w:r w:rsidR="00F27D6E">
        <w:t>the</w:t>
      </w:r>
      <w:r w:rsidR="003813E8">
        <w:t xml:space="preserve"> availability of food and water</w:t>
      </w:r>
      <w:r w:rsidR="00D954AB">
        <w:t xml:space="preserve"> resources</w:t>
      </w:r>
      <w:r w:rsidR="003813E8">
        <w:t xml:space="preserve"> across </w:t>
      </w:r>
      <w:r w:rsidR="00523BAA">
        <w:t>six seasons</w:t>
      </w:r>
      <w:r w:rsidR="00CC2E77">
        <w:t xml:space="preserve">. </w:t>
      </w:r>
      <w:r w:rsidR="00F27D6E">
        <w:t xml:space="preserve">Warmer seasons </w:t>
      </w:r>
      <w:r w:rsidR="00F27D6E" w:rsidRPr="00F27D6E">
        <w:rPr>
          <w:color w:val="000000" w:themeColor="text1"/>
        </w:rPr>
        <w:t>(</w:t>
      </w:r>
      <w:proofErr w:type="spellStart"/>
      <w:r w:rsidR="00F27D6E" w:rsidRPr="00F27D6E">
        <w:rPr>
          <w:rFonts w:cs="Times New Roman"/>
          <w:i/>
          <w:iCs/>
          <w:color w:val="000000" w:themeColor="text1"/>
        </w:rPr>
        <w:t>Kambarang</w:t>
      </w:r>
      <w:proofErr w:type="spellEnd"/>
      <w:r w:rsidR="00F27D6E" w:rsidRPr="00F27D6E">
        <w:rPr>
          <w:rFonts w:cs="Times New Roman"/>
          <w:i/>
          <w:iCs/>
          <w:color w:val="000000" w:themeColor="text1"/>
        </w:rPr>
        <w:t xml:space="preserve">, </w:t>
      </w:r>
      <w:proofErr w:type="spellStart"/>
      <w:r w:rsidR="00F27D6E" w:rsidRPr="00F27D6E">
        <w:rPr>
          <w:rFonts w:cs="Times New Roman"/>
          <w:i/>
          <w:iCs/>
          <w:color w:val="000000" w:themeColor="text1"/>
        </w:rPr>
        <w:t>Birak</w:t>
      </w:r>
      <w:proofErr w:type="spellEnd"/>
      <w:r w:rsidR="00F27D6E" w:rsidRPr="00F27D6E">
        <w:rPr>
          <w:rFonts w:cs="Times New Roman"/>
          <w:i/>
          <w:iCs/>
          <w:color w:val="000000" w:themeColor="text1"/>
        </w:rPr>
        <w:t xml:space="preserve"> </w:t>
      </w:r>
      <w:r w:rsidR="00F27D6E" w:rsidRPr="00F27D6E">
        <w:rPr>
          <w:rFonts w:cs="Times New Roman"/>
          <w:color w:val="000000" w:themeColor="text1"/>
        </w:rPr>
        <w:t xml:space="preserve">and </w:t>
      </w:r>
      <w:proofErr w:type="spellStart"/>
      <w:r w:rsidR="00F27D6E" w:rsidRPr="00F27D6E">
        <w:rPr>
          <w:rFonts w:cs="Times New Roman"/>
          <w:i/>
          <w:iCs/>
          <w:color w:val="000000" w:themeColor="text1"/>
        </w:rPr>
        <w:t>Bunuru</w:t>
      </w:r>
      <w:proofErr w:type="spellEnd"/>
      <w:r w:rsidR="00F27D6E" w:rsidRPr="00F27D6E">
        <w:rPr>
          <w:rFonts w:cs="Times New Roman"/>
          <w:iCs/>
          <w:color w:val="000000" w:themeColor="text1"/>
        </w:rPr>
        <w:t>)</w:t>
      </w:r>
      <w:r w:rsidR="00F27D6E" w:rsidRPr="00F27D6E">
        <w:rPr>
          <w:rFonts w:cs="Times New Roman"/>
          <w:i/>
          <w:iCs/>
          <w:color w:val="000000" w:themeColor="text1"/>
        </w:rPr>
        <w:t xml:space="preserve"> </w:t>
      </w:r>
      <w:r w:rsidR="00F27D6E">
        <w:rPr>
          <w:rFonts w:cs="Times New Roman"/>
          <w:iCs/>
          <w:color w:val="000000" w:themeColor="text1"/>
        </w:rPr>
        <w:t>were sp</w:t>
      </w:r>
      <w:r w:rsidR="00634725">
        <w:rPr>
          <w:rFonts w:cs="Times New Roman"/>
          <w:iCs/>
          <w:color w:val="000000" w:themeColor="text1"/>
        </w:rPr>
        <w:t xml:space="preserve">ent utilising coastal </w:t>
      </w:r>
      <w:r w:rsidR="00634725" w:rsidRPr="008E0D52">
        <w:t>resources;</w:t>
      </w:r>
      <w:r w:rsidR="00F27D6E" w:rsidRPr="008E0D52">
        <w:t xml:space="preserve"> sourcing food from the wetlands,</w:t>
      </w:r>
      <w:r w:rsidR="00F27D6E" w:rsidRPr="007C7689">
        <w:rPr>
          <w:rFonts w:cs="Times New Roman"/>
          <w:iCs/>
          <w:color w:val="000000" w:themeColor="text1"/>
          <w:sz w:val="22"/>
        </w:rPr>
        <w:t xml:space="preserve"> </w:t>
      </w:r>
      <w:r w:rsidR="00F27D6E">
        <w:rPr>
          <w:rFonts w:cs="Times New Roman"/>
          <w:iCs/>
          <w:color w:val="000000" w:themeColor="text1"/>
        </w:rPr>
        <w:t xml:space="preserve">such as </w:t>
      </w:r>
      <w:r w:rsidR="00F27D6E" w:rsidRPr="00F27D6E">
        <w:rPr>
          <w:rFonts w:cs="Times New Roman"/>
          <w:color w:val="000000" w:themeColor="text1"/>
        </w:rPr>
        <w:t>freshwater crayfish, frogs, tortoises, waterfowl and fish, with</w:t>
      </w:r>
      <w:r w:rsidR="00F27D6E">
        <w:rPr>
          <w:rFonts w:cs="Times New Roman"/>
          <w:color w:val="000000" w:themeColor="text1"/>
        </w:rPr>
        <w:t xml:space="preserve"> e</w:t>
      </w:r>
      <w:r w:rsidR="00F27D6E" w:rsidRPr="00F27D6E">
        <w:rPr>
          <w:rFonts w:cs="Times New Roman"/>
          <w:color w:val="000000" w:themeColor="text1"/>
        </w:rPr>
        <w:t xml:space="preserve">ggs and birds </w:t>
      </w:r>
      <w:r w:rsidR="00F27D6E">
        <w:rPr>
          <w:rFonts w:cs="Times New Roman"/>
          <w:color w:val="000000" w:themeColor="text1"/>
        </w:rPr>
        <w:t>(</w:t>
      </w:r>
      <w:r w:rsidR="00F27D6E" w:rsidRPr="00F27D6E">
        <w:rPr>
          <w:rFonts w:cs="Times New Roman"/>
          <w:color w:val="000000" w:themeColor="text1"/>
        </w:rPr>
        <w:t>including parrots, pigeons, cockatoos and raptors</w:t>
      </w:r>
      <w:r w:rsidR="00F27D6E">
        <w:rPr>
          <w:rFonts w:cs="Times New Roman"/>
          <w:color w:val="000000" w:themeColor="text1"/>
        </w:rPr>
        <w:t>)</w:t>
      </w:r>
      <w:r w:rsidR="00F27D6E" w:rsidRPr="00F27D6E">
        <w:rPr>
          <w:rFonts w:cs="Times New Roman"/>
          <w:color w:val="000000" w:themeColor="text1"/>
        </w:rPr>
        <w:t xml:space="preserve"> </w:t>
      </w:r>
      <w:r w:rsidR="00F27D6E">
        <w:rPr>
          <w:rFonts w:cs="Times New Roman"/>
          <w:color w:val="000000" w:themeColor="text1"/>
        </w:rPr>
        <w:t>sourced</w:t>
      </w:r>
      <w:r w:rsidR="00833500">
        <w:rPr>
          <w:rFonts w:cs="Times New Roman"/>
          <w:color w:val="000000" w:themeColor="text1"/>
        </w:rPr>
        <w:t xml:space="preserve"> from the surrounding forests.</w:t>
      </w:r>
    </w:p>
    <w:p w14:paraId="0C5829BB" w14:textId="095ABDFA" w:rsidR="00CC2E77" w:rsidRPr="009B3C3E" w:rsidRDefault="00F27D6E" w:rsidP="00CC2E77">
      <w:pPr>
        <w:rPr>
          <w:rFonts w:cs="Times New Roman"/>
          <w:color w:val="000000" w:themeColor="text1"/>
        </w:rPr>
      </w:pPr>
      <w:r w:rsidRPr="00F27D6E">
        <w:rPr>
          <w:rFonts w:cs="Times New Roman"/>
          <w:color w:val="000000" w:themeColor="text1"/>
        </w:rPr>
        <w:t>In colder seasons (</w:t>
      </w:r>
      <w:proofErr w:type="spellStart"/>
      <w:r w:rsidRPr="00F27D6E">
        <w:rPr>
          <w:rFonts w:cs="Times New Roman"/>
          <w:i/>
          <w:iCs/>
          <w:color w:val="000000" w:themeColor="text1"/>
        </w:rPr>
        <w:t>Djeran</w:t>
      </w:r>
      <w:proofErr w:type="spellEnd"/>
      <w:r w:rsidRPr="00F27D6E">
        <w:rPr>
          <w:rFonts w:cs="Times New Roman"/>
          <w:i/>
          <w:iCs/>
          <w:color w:val="000000" w:themeColor="text1"/>
        </w:rPr>
        <w:t xml:space="preserve"> </w:t>
      </w:r>
      <w:r w:rsidRPr="00F27D6E">
        <w:rPr>
          <w:rFonts w:cs="Times New Roman"/>
          <w:color w:val="000000" w:themeColor="text1"/>
        </w:rPr>
        <w:t xml:space="preserve">and </w:t>
      </w:r>
      <w:proofErr w:type="spellStart"/>
      <w:r w:rsidRPr="00F27D6E">
        <w:rPr>
          <w:rFonts w:cs="Times New Roman"/>
          <w:i/>
          <w:iCs/>
          <w:color w:val="000000" w:themeColor="text1"/>
        </w:rPr>
        <w:t>Makuru</w:t>
      </w:r>
      <w:proofErr w:type="spellEnd"/>
      <w:r w:rsidRPr="00083EDC">
        <w:rPr>
          <w:rFonts w:cs="Times New Roman"/>
          <w:iCs/>
          <w:color w:val="000000" w:themeColor="text1"/>
        </w:rPr>
        <w:t>)</w:t>
      </w:r>
      <w:r w:rsidR="008E0D52">
        <w:rPr>
          <w:rFonts w:cs="Times New Roman"/>
          <w:iCs/>
          <w:color w:val="000000" w:themeColor="text1"/>
        </w:rPr>
        <w:t>,</w:t>
      </w:r>
      <w:r>
        <w:rPr>
          <w:rFonts w:cs="Times New Roman"/>
          <w:i/>
          <w:iCs/>
          <w:color w:val="000000" w:themeColor="text1"/>
        </w:rPr>
        <w:t xml:space="preserve"> </w:t>
      </w:r>
      <w:r>
        <w:rPr>
          <w:rFonts w:cs="Times New Roman"/>
          <w:iCs/>
          <w:color w:val="000000" w:themeColor="text1"/>
        </w:rPr>
        <w:t xml:space="preserve">water was more reliable in higher regions and efforts were focused more on </w:t>
      </w:r>
      <w:r w:rsidR="00D954AB">
        <w:rPr>
          <w:rFonts w:cs="Times New Roman"/>
          <w:iCs/>
          <w:color w:val="000000" w:themeColor="text1"/>
        </w:rPr>
        <w:t xml:space="preserve">the </w:t>
      </w:r>
      <w:r>
        <w:rPr>
          <w:rFonts w:cs="Times New Roman"/>
          <w:iCs/>
          <w:color w:val="000000" w:themeColor="text1"/>
        </w:rPr>
        <w:t>sustenance hunting</w:t>
      </w:r>
      <w:r w:rsidR="009B3C3E">
        <w:rPr>
          <w:rFonts w:cs="Times New Roman"/>
          <w:iCs/>
          <w:color w:val="000000" w:themeColor="text1"/>
        </w:rPr>
        <w:t xml:space="preserve"> of </w:t>
      </w:r>
      <w:proofErr w:type="spellStart"/>
      <w:r w:rsidR="009B3C3E" w:rsidRPr="009B3C3E">
        <w:rPr>
          <w:rFonts w:cs="Times New Roman"/>
          <w:i/>
          <w:iCs/>
          <w:color w:val="000000" w:themeColor="text1"/>
        </w:rPr>
        <w:t>marli</w:t>
      </w:r>
      <w:proofErr w:type="spellEnd"/>
      <w:r w:rsidR="009B3C3E" w:rsidRPr="009B3C3E">
        <w:rPr>
          <w:rFonts w:cs="Times New Roman"/>
          <w:i/>
          <w:iCs/>
          <w:color w:val="000000" w:themeColor="text1"/>
        </w:rPr>
        <w:t xml:space="preserve"> </w:t>
      </w:r>
      <w:r w:rsidR="009B3C3E" w:rsidRPr="00083EDC">
        <w:rPr>
          <w:rFonts w:cs="Times New Roman"/>
          <w:iCs/>
          <w:color w:val="000000" w:themeColor="text1"/>
        </w:rPr>
        <w:t>(</w:t>
      </w:r>
      <w:r w:rsidR="009B3C3E" w:rsidRPr="009B3C3E">
        <w:rPr>
          <w:rFonts w:cs="Times New Roman"/>
          <w:color w:val="000000" w:themeColor="text1"/>
        </w:rPr>
        <w:t xml:space="preserve">Black swans; </w:t>
      </w:r>
      <w:r w:rsidR="009B3C3E" w:rsidRPr="009B3C3E">
        <w:rPr>
          <w:rFonts w:cs="Times New Roman"/>
          <w:i/>
          <w:iCs/>
          <w:color w:val="000000" w:themeColor="text1"/>
        </w:rPr>
        <w:t xml:space="preserve">Cygnus </w:t>
      </w:r>
      <w:proofErr w:type="spellStart"/>
      <w:r w:rsidR="009B3C3E" w:rsidRPr="009B3C3E">
        <w:rPr>
          <w:rFonts w:cs="Times New Roman"/>
          <w:i/>
          <w:iCs/>
          <w:color w:val="000000" w:themeColor="text1"/>
        </w:rPr>
        <w:t>atratus</w:t>
      </w:r>
      <w:proofErr w:type="spellEnd"/>
      <w:r w:rsidR="009B3C3E" w:rsidRPr="009B3C3E">
        <w:rPr>
          <w:rFonts w:cs="Times New Roman"/>
          <w:color w:val="000000" w:themeColor="text1"/>
        </w:rPr>
        <w:t xml:space="preserve">), </w:t>
      </w:r>
      <w:proofErr w:type="spellStart"/>
      <w:r w:rsidR="009B3C3E" w:rsidRPr="009B3C3E">
        <w:rPr>
          <w:rFonts w:cs="Times New Roman"/>
          <w:i/>
          <w:iCs/>
          <w:color w:val="000000" w:themeColor="text1"/>
        </w:rPr>
        <w:t>yonger</w:t>
      </w:r>
      <w:proofErr w:type="spellEnd"/>
      <w:r w:rsidR="009B3C3E" w:rsidRPr="009B3C3E">
        <w:rPr>
          <w:rFonts w:cs="Times New Roman"/>
          <w:i/>
          <w:iCs/>
          <w:color w:val="000000" w:themeColor="text1"/>
        </w:rPr>
        <w:t xml:space="preserve"> </w:t>
      </w:r>
      <w:r w:rsidR="009B3C3E" w:rsidRPr="009B3C3E">
        <w:rPr>
          <w:rFonts w:cs="Times New Roman"/>
          <w:color w:val="000000" w:themeColor="text1"/>
        </w:rPr>
        <w:t xml:space="preserve">(kangaroos), Emus, Quenda and possums. </w:t>
      </w:r>
      <w:r w:rsidR="009B3C3E" w:rsidRPr="009B3C3E">
        <w:rPr>
          <w:rFonts w:cs="Times New Roman"/>
          <w:i/>
          <w:iCs/>
          <w:color w:val="000000" w:themeColor="text1"/>
        </w:rPr>
        <w:t xml:space="preserve">Mia </w:t>
      </w:r>
      <w:r w:rsidR="009B3C3E" w:rsidRPr="009B3C3E">
        <w:rPr>
          <w:rFonts w:cs="Times New Roman"/>
          <w:color w:val="000000" w:themeColor="text1"/>
        </w:rPr>
        <w:t>shelters were built and repaired at this time and kangaroo skins prepared to make cloaks.</w:t>
      </w:r>
      <w:r w:rsidR="00CE7D04">
        <w:rPr>
          <w:rFonts w:cs="Times New Roman"/>
          <w:color w:val="000000" w:themeColor="text1"/>
        </w:rPr>
        <w:t xml:space="preserve"> </w:t>
      </w:r>
    </w:p>
    <w:p w14:paraId="50B94432" w14:textId="572BBEC0" w:rsidR="0082401B" w:rsidRDefault="00C7282E" w:rsidP="00CC2E77">
      <w:pPr>
        <w:rPr>
          <w:rFonts w:cs="Times New Roman"/>
          <w:color w:val="000000" w:themeColor="text1"/>
        </w:rPr>
      </w:pPr>
      <w:r>
        <w:rPr>
          <w:rFonts w:cs="Times New Roman"/>
          <w:noProof/>
          <w:color w:val="000000" w:themeColor="text1"/>
        </w:rPr>
        <mc:AlternateContent>
          <mc:Choice Requires="wps">
            <w:drawing>
              <wp:anchor distT="0" distB="0" distL="114300" distR="114300" simplePos="0" relativeHeight="251635712" behindDoc="0" locked="0" layoutInCell="1" allowOverlap="1" wp14:anchorId="744270EC" wp14:editId="031299BF">
                <wp:simplePos x="0" y="0"/>
                <wp:positionH relativeFrom="column">
                  <wp:posOffset>-3317639</wp:posOffset>
                </wp:positionH>
                <wp:positionV relativeFrom="page">
                  <wp:posOffset>9282223</wp:posOffset>
                </wp:positionV>
                <wp:extent cx="2836545" cy="669925"/>
                <wp:effectExtent l="0" t="0" r="1905" b="0"/>
                <wp:wrapSquare wrapText="bothSides"/>
                <wp:docPr id="90" name="Text Box 90"/>
                <wp:cNvGraphicFramePr/>
                <a:graphic xmlns:a="http://schemas.openxmlformats.org/drawingml/2006/main">
                  <a:graphicData uri="http://schemas.microsoft.com/office/word/2010/wordprocessingShape">
                    <wps:wsp>
                      <wps:cNvSpPr txBox="1"/>
                      <wps:spPr>
                        <a:xfrm>
                          <a:off x="0" y="0"/>
                          <a:ext cx="2836545" cy="669925"/>
                        </a:xfrm>
                        <a:prstGeom prst="rect">
                          <a:avLst/>
                        </a:prstGeom>
                        <a:solidFill>
                          <a:prstClr val="white"/>
                        </a:solidFill>
                        <a:ln>
                          <a:noFill/>
                        </a:ln>
                        <a:effectLst/>
                      </wps:spPr>
                      <wps:txbx>
                        <w:txbxContent>
                          <w:p w14:paraId="5C390E3F" w14:textId="6AF6602A" w:rsidR="00AB4A8D" w:rsidRPr="000F7F82" w:rsidRDefault="00AB4A8D" w:rsidP="000F7F82">
                            <w:pPr>
                              <w:pStyle w:val="Caption"/>
                              <w:rPr>
                                <w:rFonts w:ascii="Times New Roman" w:hAnsi="Times New Roman" w:cs="Times New Roman"/>
                              </w:rPr>
                            </w:pPr>
                            <w:r w:rsidRPr="000F7F82">
                              <w:rPr>
                                <w:rStyle w:val="ImageCaptionChar"/>
                              </w:rPr>
                              <w:t xml:space="preserve">Tjunguri (Fringe Lily) has an edible stem and flower which could be roasted, ground and then eaten with Manna gum. Its tubers </w:t>
                            </w:r>
                            <w:r>
                              <w:rPr>
                                <w:rStyle w:val="ImageCaptionChar"/>
                              </w:rPr>
                              <w:t>were also eaten raw or roasted</w:t>
                            </w:r>
                            <w:r>
                              <w:t xml:space="preserve"> </w:t>
                            </w:r>
                            <w:r w:rsidRPr="00EC6232">
                              <w:rPr>
                                <w:rFonts w:ascii="Times New Roman" w:hAnsi="Times New Roman" w:cs="Times New Roman"/>
                              </w:rPr>
                              <w:t xml:space="preserve">© </w:t>
                            </w:r>
                            <w:r>
                              <w:rPr>
                                <w:rFonts w:ascii="Times New Roman" w:hAnsi="Times New Roman" w:cs="Times New Roman"/>
                              </w:rPr>
                              <w:t xml:space="preserve">The </w:t>
                            </w:r>
                            <w:r w:rsidRPr="00EC6232">
                              <w:rPr>
                                <w:rFonts w:ascii="Times New Roman" w:hAnsi="Times New Roman" w:cs="Times New Roman"/>
                              </w:rPr>
                              <w:t>Department of the Environment</w:t>
                            </w:r>
                            <w:r>
                              <w:rPr>
                                <w:rFonts w:ascii="Times New Roman" w:hAnsi="Times New Roman" w:cs="Times New Roman"/>
                              </w:rPr>
                              <w:t xml:space="preserve"> and Energy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44270EC" id="Text Box 90" o:spid="_x0000_s1052" type="#_x0000_t202" style="position:absolute;margin-left:-261.25pt;margin-top:730.9pt;width:223.35pt;height:52.75pt;z-index:25163571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" stroked="f">
                <v:textbox inset="0,0,0,0">
                  <w:txbxContent>
                    <w:p w14:paraId="5C390E3F" w14:textId="6AF6602A" w:rsidR="00AB4A8D" w:rsidRPr="000F7F82" w:rsidRDefault="00AB4A8D" w:rsidP="000F7F82">
                      <w:pPr>
                        <w:pStyle w:val="Caption"/>
                        <w:rPr>
                          <w:rFonts w:ascii="Times New Roman" w:hAnsi="Times New Roman" w:cs="Times New Roman"/>
                        </w:rPr>
                      </w:pPr>
                      <w:r w:rsidRPr="000F7F82">
                        <w:rPr>
                          <w:rStyle w:val="ImageCaptionChar"/>
                        </w:rPr>
                        <w:t xml:space="preserve">Tjunguri (Fringe Lily) has an edible stem and flower which could be roasted, ground and then eaten with Manna gum. Its tubers </w:t>
                      </w:r>
                      <w:r>
                        <w:rPr>
                          <w:rStyle w:val="ImageCaptionChar"/>
                        </w:rPr>
                        <w:t>were also eaten raw or roasted</w:t>
                      </w:r>
                      <w:r>
                        <w:t xml:space="preserve"> </w:t>
                      </w:r>
                      <w:r w:rsidRPr="00EC6232">
                        <w:rPr>
                          <w:rFonts w:ascii="Times New Roman" w:hAnsi="Times New Roman" w:cs="Times New Roman"/>
                        </w:rPr>
                        <w:t xml:space="preserve">© </w:t>
                      </w:r>
                      <w:r>
                        <w:rPr>
                          <w:rFonts w:ascii="Times New Roman" w:hAnsi="Times New Roman" w:cs="Times New Roman"/>
                        </w:rPr>
                        <w:t xml:space="preserve">The </w:t>
                      </w:r>
                      <w:r w:rsidRPr="00EC6232">
                        <w:rPr>
                          <w:rFonts w:ascii="Times New Roman" w:hAnsi="Times New Roman" w:cs="Times New Roman"/>
                        </w:rPr>
                        <w:t>Department of the Environment</w:t>
                      </w:r>
                      <w:r>
                        <w:rPr>
                          <w:rFonts w:ascii="Times New Roman" w:hAnsi="Times New Roman" w:cs="Times New Roman"/>
                        </w:rPr>
                        <w:t xml:space="preserve"> and Energy</w:t>
                      </w:r>
                    </w:p>
                  </w:txbxContent>
                </v:textbox>
                <w10:wrap type="square" anchory="page"/>
              </v:shape>
            </w:pict>
          </mc:Fallback>
        </mc:AlternateContent>
      </w:r>
      <w:r w:rsidR="008E0D52">
        <w:rPr>
          <w:rFonts w:cs="Times New Roman"/>
          <w:color w:val="000000" w:themeColor="text1"/>
        </w:rPr>
        <w:t>Seasonal food sources were abundant in the ecological community</w:t>
      </w:r>
      <w:r w:rsidR="00E205FA">
        <w:rPr>
          <w:rFonts w:cs="Times New Roman"/>
          <w:color w:val="000000" w:themeColor="text1"/>
        </w:rPr>
        <w:t>, forming crucial pillars of Noongar life which are passed on through traditional land knowledge today</w:t>
      </w:r>
      <w:r w:rsidR="008E0D52">
        <w:rPr>
          <w:rFonts w:cs="Times New Roman"/>
          <w:color w:val="000000" w:themeColor="text1"/>
        </w:rPr>
        <w:t xml:space="preserve">. </w:t>
      </w:r>
      <w:r w:rsidR="00FB59E6">
        <w:rPr>
          <w:rFonts w:cs="Times New Roman"/>
          <w:color w:val="000000" w:themeColor="text1"/>
        </w:rPr>
        <w:t>For example, s</w:t>
      </w:r>
      <w:r w:rsidR="009B3C3E" w:rsidRPr="009B3C3E">
        <w:rPr>
          <w:rFonts w:cs="Times New Roman"/>
          <w:color w:val="000000" w:themeColor="text1"/>
        </w:rPr>
        <w:t xml:space="preserve">eeds from the </w:t>
      </w:r>
      <w:proofErr w:type="spellStart"/>
      <w:r w:rsidR="009B3C3E" w:rsidRPr="00083EDC">
        <w:rPr>
          <w:rFonts w:cs="Times New Roman"/>
          <w:i/>
          <w:color w:val="000000" w:themeColor="text1"/>
        </w:rPr>
        <w:t>baio</w:t>
      </w:r>
      <w:proofErr w:type="spellEnd"/>
      <w:r w:rsidR="009B3C3E" w:rsidRPr="009B3C3E">
        <w:rPr>
          <w:rFonts w:cs="Times New Roman"/>
          <w:color w:val="000000" w:themeColor="text1"/>
        </w:rPr>
        <w:t xml:space="preserve"> (Zamia Palm) were harvested, soaked to remove toxins, then </w:t>
      </w:r>
      <w:r w:rsidR="009B3C3E" w:rsidRPr="009B3C3E">
        <w:rPr>
          <w:rFonts w:cs="Times New Roman"/>
          <w:color w:val="000000" w:themeColor="text1"/>
        </w:rPr>
        <w:lastRenderedPageBreak/>
        <w:t>roasted and eaten. Similarly,</w:t>
      </w:r>
      <w:r w:rsidR="009B3C3E" w:rsidRPr="009B3C3E">
        <w:rPr>
          <w:rFonts w:cs="Times New Roman"/>
          <w:i/>
          <w:iCs/>
          <w:color w:val="000000" w:themeColor="text1"/>
        </w:rPr>
        <w:t xml:space="preserve"> </w:t>
      </w:r>
      <w:proofErr w:type="spellStart"/>
      <w:r w:rsidR="009B3C3E" w:rsidRPr="009B3C3E">
        <w:rPr>
          <w:rFonts w:cs="Times New Roman"/>
          <w:i/>
          <w:iCs/>
          <w:color w:val="000000" w:themeColor="text1"/>
        </w:rPr>
        <w:t>yanjet</w:t>
      </w:r>
      <w:proofErr w:type="spellEnd"/>
      <w:r w:rsidR="009B3C3E" w:rsidRPr="009B3C3E">
        <w:rPr>
          <w:rFonts w:cs="Times New Roman"/>
          <w:i/>
          <w:iCs/>
          <w:color w:val="000000" w:themeColor="text1"/>
        </w:rPr>
        <w:t xml:space="preserve"> </w:t>
      </w:r>
      <w:r w:rsidR="009B3C3E" w:rsidRPr="009B3C3E">
        <w:rPr>
          <w:rFonts w:cs="Times New Roman"/>
          <w:color w:val="000000" w:themeColor="text1"/>
        </w:rPr>
        <w:t xml:space="preserve">(Bulrush) rhizomes were pounded to remove the fibre then made into a flattened damper and roasted. The </w:t>
      </w:r>
      <w:proofErr w:type="spellStart"/>
      <w:r w:rsidR="009B3C3E" w:rsidRPr="009B3C3E">
        <w:rPr>
          <w:rFonts w:cs="Times New Roman"/>
          <w:i/>
          <w:iCs/>
          <w:color w:val="000000" w:themeColor="text1"/>
        </w:rPr>
        <w:t>bohn</w:t>
      </w:r>
      <w:proofErr w:type="spellEnd"/>
      <w:r w:rsidR="009B3C3E" w:rsidRPr="009B3C3E">
        <w:rPr>
          <w:rFonts w:cs="Times New Roman"/>
          <w:i/>
          <w:iCs/>
          <w:color w:val="000000" w:themeColor="text1"/>
        </w:rPr>
        <w:t xml:space="preserve"> </w:t>
      </w:r>
      <w:r w:rsidR="009B3C3E" w:rsidRPr="009B3C3E">
        <w:rPr>
          <w:rFonts w:cs="Times New Roman"/>
          <w:color w:val="000000" w:themeColor="text1"/>
        </w:rPr>
        <w:t xml:space="preserve">or </w:t>
      </w:r>
      <w:proofErr w:type="spellStart"/>
      <w:r w:rsidR="009B3C3E" w:rsidRPr="009B3C3E">
        <w:rPr>
          <w:rFonts w:cs="Times New Roman"/>
          <w:i/>
          <w:iCs/>
          <w:color w:val="000000" w:themeColor="text1"/>
        </w:rPr>
        <w:t>mardje</w:t>
      </w:r>
      <w:proofErr w:type="spellEnd"/>
      <w:r w:rsidR="009B3C3E" w:rsidRPr="009B3C3E">
        <w:rPr>
          <w:rFonts w:cs="Times New Roman"/>
          <w:i/>
          <w:iCs/>
          <w:color w:val="000000" w:themeColor="text1"/>
        </w:rPr>
        <w:t xml:space="preserve"> </w:t>
      </w:r>
      <w:r w:rsidR="009B3C3E" w:rsidRPr="009B3C3E">
        <w:rPr>
          <w:rFonts w:cs="Times New Roman"/>
          <w:color w:val="000000" w:themeColor="text1"/>
        </w:rPr>
        <w:t xml:space="preserve">(Blood Root) was used for both food and medicinal properties. </w:t>
      </w:r>
      <w:proofErr w:type="spellStart"/>
      <w:r w:rsidR="009B3C3E" w:rsidRPr="009B3C3E">
        <w:rPr>
          <w:rFonts w:cs="Times New Roman"/>
          <w:i/>
          <w:iCs/>
          <w:color w:val="000000" w:themeColor="text1"/>
        </w:rPr>
        <w:t>Warrain</w:t>
      </w:r>
      <w:proofErr w:type="spellEnd"/>
      <w:r w:rsidR="009B3C3E" w:rsidRPr="009B3C3E">
        <w:rPr>
          <w:rFonts w:cs="Times New Roman"/>
          <w:i/>
          <w:iCs/>
          <w:color w:val="000000" w:themeColor="text1"/>
        </w:rPr>
        <w:t xml:space="preserve"> </w:t>
      </w:r>
      <w:r w:rsidR="009B3C3E" w:rsidRPr="009B3C3E">
        <w:rPr>
          <w:rFonts w:cs="Times New Roman"/>
          <w:color w:val="000000" w:themeColor="text1"/>
        </w:rPr>
        <w:t xml:space="preserve">(Yams; </w:t>
      </w:r>
      <w:proofErr w:type="spellStart"/>
      <w:r w:rsidR="00E316DF" w:rsidRPr="009B3C3E">
        <w:rPr>
          <w:rFonts w:cs="Times New Roman"/>
          <w:i/>
          <w:iCs/>
          <w:color w:val="000000" w:themeColor="text1"/>
        </w:rPr>
        <w:t>Dioscorea</w:t>
      </w:r>
      <w:proofErr w:type="spellEnd"/>
      <w:r w:rsidR="00E316DF" w:rsidRPr="009B3C3E">
        <w:rPr>
          <w:rFonts w:cs="Times New Roman"/>
          <w:i/>
          <w:iCs/>
          <w:color w:val="000000" w:themeColor="text1"/>
        </w:rPr>
        <w:t xml:space="preserve"> </w:t>
      </w:r>
      <w:proofErr w:type="spellStart"/>
      <w:r w:rsidR="00E316DF" w:rsidRPr="009B3C3E">
        <w:rPr>
          <w:rFonts w:cs="Times New Roman"/>
          <w:i/>
          <w:iCs/>
          <w:color w:val="000000" w:themeColor="text1"/>
        </w:rPr>
        <w:t>hastifolia</w:t>
      </w:r>
      <w:proofErr w:type="spellEnd"/>
      <w:r w:rsidR="00E316DF" w:rsidRPr="009B3C3E">
        <w:rPr>
          <w:rFonts w:cs="Times New Roman"/>
          <w:color w:val="000000" w:themeColor="text1"/>
        </w:rPr>
        <w:t>) were also collected</w:t>
      </w:r>
      <w:r w:rsidR="00605236">
        <w:rPr>
          <w:rFonts w:cs="Times New Roman"/>
          <w:color w:val="000000" w:themeColor="text1"/>
        </w:rPr>
        <w:t xml:space="preserve"> by</w:t>
      </w:r>
      <w:r w:rsidR="00E316DF" w:rsidRPr="009B3C3E">
        <w:rPr>
          <w:rFonts w:cs="Times New Roman"/>
          <w:color w:val="000000" w:themeColor="text1"/>
        </w:rPr>
        <w:t xml:space="preserve"> </w:t>
      </w:r>
      <w:r w:rsidR="00E316DF" w:rsidRPr="00E316DF">
        <w:rPr>
          <w:rFonts w:cs="Times New Roman"/>
          <w:color w:val="000000" w:themeColor="text1"/>
        </w:rPr>
        <w:t xml:space="preserve">women using their </w:t>
      </w:r>
      <w:proofErr w:type="spellStart"/>
      <w:r w:rsidR="00E316DF" w:rsidRPr="00E316DF">
        <w:rPr>
          <w:rFonts w:cs="Times New Roman"/>
          <w:color w:val="000000" w:themeColor="text1"/>
        </w:rPr>
        <w:t>wanna</w:t>
      </w:r>
      <w:proofErr w:type="spellEnd"/>
      <w:r w:rsidR="00E316DF" w:rsidRPr="00E316DF">
        <w:rPr>
          <w:rFonts w:cs="Times New Roman"/>
          <w:color w:val="000000" w:themeColor="text1"/>
        </w:rPr>
        <w:t xml:space="preserve"> digging sticks, with tips replanted to be harvested the following season. Such careful</w:t>
      </w:r>
      <w:r w:rsidR="00C62FE7">
        <w:rPr>
          <w:rFonts w:cs="Times New Roman"/>
          <w:color w:val="000000" w:themeColor="text1"/>
        </w:rPr>
        <w:t xml:space="preserve"> </w:t>
      </w:r>
      <w:r w:rsidR="00E316DF" w:rsidRPr="00E316DF">
        <w:rPr>
          <w:rFonts w:cs="Times New Roman"/>
          <w:color w:val="000000" w:themeColor="text1"/>
        </w:rPr>
        <w:t>planning and sustainable resource</w:t>
      </w:r>
      <w:r w:rsidR="00C62FE7">
        <w:rPr>
          <w:rFonts w:cs="Times New Roman"/>
          <w:color w:val="000000" w:themeColor="text1"/>
        </w:rPr>
        <w:t xml:space="preserve"> </w:t>
      </w:r>
      <w:r w:rsidR="00E316DF" w:rsidRPr="00E316DF">
        <w:rPr>
          <w:rFonts w:cs="Times New Roman"/>
          <w:color w:val="000000" w:themeColor="text1"/>
        </w:rPr>
        <w:t>management was char</w:t>
      </w:r>
      <w:r w:rsidR="00605236">
        <w:rPr>
          <w:rFonts w:cs="Times New Roman"/>
          <w:color w:val="000000" w:themeColor="text1"/>
        </w:rPr>
        <w:t>acteristic of Noongar practice.</w:t>
      </w:r>
    </w:p>
    <w:p w14:paraId="2FD0307D" w14:textId="204E61B4" w:rsidR="003312AC" w:rsidRDefault="003312AC" w:rsidP="009B3C3E">
      <w:pPr>
        <w:rPr>
          <w:rFonts w:cs="Times New Roman"/>
          <w:color w:val="000000" w:themeColor="text1"/>
        </w:rPr>
      </w:pPr>
      <w:r>
        <w:rPr>
          <w:rFonts w:cs="Times New Roman"/>
          <w:color w:val="000000" w:themeColor="text1"/>
        </w:rPr>
        <w:t xml:space="preserve">The </w:t>
      </w:r>
      <w:r w:rsidR="003B0BF5">
        <w:rPr>
          <w:rFonts w:cs="Times New Roman"/>
          <w:color w:val="000000" w:themeColor="text1"/>
        </w:rPr>
        <w:t>Tuart tree</w:t>
      </w:r>
      <w:r>
        <w:rPr>
          <w:rFonts w:cs="Times New Roman"/>
          <w:color w:val="000000" w:themeColor="text1"/>
        </w:rPr>
        <w:t>s themselves</w:t>
      </w:r>
      <w:r w:rsidR="003B0BF5">
        <w:rPr>
          <w:rFonts w:cs="Times New Roman"/>
          <w:color w:val="000000" w:themeColor="text1"/>
        </w:rPr>
        <w:t xml:space="preserve"> </w:t>
      </w:r>
      <w:r w:rsidR="003B0BF5" w:rsidRPr="003B0BF5">
        <w:rPr>
          <w:rFonts w:cs="Times New Roman"/>
          <w:color w:val="000000" w:themeColor="text1"/>
        </w:rPr>
        <w:t>are the characteristic species of this ecological community</w:t>
      </w:r>
      <w:r w:rsidR="003B0BF5">
        <w:rPr>
          <w:rFonts w:cs="Times New Roman"/>
          <w:color w:val="000000" w:themeColor="text1"/>
        </w:rPr>
        <w:t xml:space="preserve"> and have the Noongar names </w:t>
      </w:r>
      <w:proofErr w:type="spellStart"/>
      <w:r w:rsidR="003B0BF5" w:rsidRPr="00744E4F">
        <w:rPr>
          <w:rFonts w:cs="Times New Roman"/>
          <w:i/>
          <w:color w:val="000000" w:themeColor="text1"/>
        </w:rPr>
        <w:t>Morrol</w:t>
      </w:r>
      <w:proofErr w:type="spellEnd"/>
      <w:r w:rsidR="003B0BF5">
        <w:rPr>
          <w:rFonts w:cs="Times New Roman"/>
          <w:color w:val="000000" w:themeColor="text1"/>
        </w:rPr>
        <w:t xml:space="preserve">, </w:t>
      </w:r>
      <w:proofErr w:type="spellStart"/>
      <w:r w:rsidR="003B0BF5" w:rsidRPr="00744E4F">
        <w:rPr>
          <w:rFonts w:cs="Times New Roman"/>
          <w:i/>
          <w:color w:val="000000" w:themeColor="text1"/>
        </w:rPr>
        <w:t>Duart</w:t>
      </w:r>
      <w:proofErr w:type="spellEnd"/>
      <w:r w:rsidR="003B0BF5">
        <w:rPr>
          <w:rFonts w:cs="Times New Roman"/>
          <w:color w:val="000000" w:themeColor="text1"/>
        </w:rPr>
        <w:t xml:space="preserve">, </w:t>
      </w:r>
      <w:proofErr w:type="spellStart"/>
      <w:r w:rsidR="003B0BF5" w:rsidRPr="00744E4F">
        <w:rPr>
          <w:rFonts w:cs="Times New Roman"/>
          <w:i/>
          <w:color w:val="000000" w:themeColor="text1"/>
        </w:rPr>
        <w:t>Mooarn</w:t>
      </w:r>
      <w:proofErr w:type="spellEnd"/>
      <w:r w:rsidR="003B0BF5">
        <w:rPr>
          <w:rFonts w:cs="Times New Roman"/>
          <w:color w:val="000000" w:themeColor="text1"/>
        </w:rPr>
        <w:t xml:space="preserve">, </w:t>
      </w:r>
      <w:proofErr w:type="spellStart"/>
      <w:r w:rsidR="003B0BF5" w:rsidRPr="00744E4F">
        <w:rPr>
          <w:rFonts w:cs="Times New Roman"/>
          <w:i/>
          <w:color w:val="000000" w:themeColor="text1"/>
        </w:rPr>
        <w:t>Moorun</w:t>
      </w:r>
      <w:proofErr w:type="spellEnd"/>
      <w:r w:rsidR="003B0BF5">
        <w:rPr>
          <w:rFonts w:cs="Times New Roman"/>
          <w:color w:val="000000" w:themeColor="text1"/>
        </w:rPr>
        <w:t xml:space="preserve">, </w:t>
      </w:r>
      <w:proofErr w:type="spellStart"/>
      <w:r w:rsidR="003B0BF5" w:rsidRPr="00744E4F">
        <w:rPr>
          <w:rFonts w:cs="Times New Roman"/>
          <w:i/>
          <w:color w:val="000000" w:themeColor="text1"/>
        </w:rPr>
        <w:t>Mouarn</w:t>
      </w:r>
      <w:proofErr w:type="spellEnd"/>
      <w:r w:rsidR="003B0BF5">
        <w:rPr>
          <w:rFonts w:cs="Times New Roman"/>
          <w:color w:val="000000" w:themeColor="text1"/>
        </w:rPr>
        <w:t xml:space="preserve">, </w:t>
      </w:r>
      <w:r w:rsidR="003B0BF5" w:rsidRPr="00744E4F">
        <w:rPr>
          <w:rFonts w:cs="Times New Roman"/>
          <w:i/>
          <w:color w:val="000000" w:themeColor="text1"/>
        </w:rPr>
        <w:t>Tuart</w:t>
      </w:r>
      <w:r w:rsidR="003B0BF5">
        <w:rPr>
          <w:rFonts w:cs="Times New Roman"/>
          <w:color w:val="000000" w:themeColor="text1"/>
        </w:rPr>
        <w:t xml:space="preserve"> and </w:t>
      </w:r>
      <w:proofErr w:type="spellStart"/>
      <w:r w:rsidR="003B0BF5" w:rsidRPr="00744E4F">
        <w:rPr>
          <w:rFonts w:cs="Times New Roman"/>
          <w:i/>
          <w:color w:val="000000" w:themeColor="text1"/>
        </w:rPr>
        <w:t>Tooart</w:t>
      </w:r>
      <w:proofErr w:type="spellEnd"/>
      <w:r w:rsidR="003B0BF5">
        <w:rPr>
          <w:rFonts w:cs="Times New Roman"/>
          <w:color w:val="000000" w:themeColor="text1"/>
        </w:rPr>
        <w:t>.</w:t>
      </w:r>
      <w:r>
        <w:rPr>
          <w:rFonts w:cs="Times New Roman"/>
          <w:color w:val="000000" w:themeColor="text1"/>
        </w:rPr>
        <w:t xml:space="preserve"> </w:t>
      </w:r>
      <w:r w:rsidR="003B0BF5">
        <w:rPr>
          <w:rFonts w:cs="Times New Roman"/>
          <w:color w:val="000000" w:themeColor="text1"/>
        </w:rPr>
        <w:t>The trees</w:t>
      </w:r>
      <w:r w:rsidR="00A54079">
        <w:rPr>
          <w:rFonts w:cs="Times New Roman"/>
          <w:color w:val="000000" w:themeColor="text1"/>
        </w:rPr>
        <w:t xml:space="preserve"> </w:t>
      </w:r>
      <w:r w:rsidR="00744E4F">
        <w:rPr>
          <w:rFonts w:cs="Times New Roman"/>
          <w:color w:val="000000" w:themeColor="text1"/>
        </w:rPr>
        <w:t>can be</w:t>
      </w:r>
      <w:r>
        <w:rPr>
          <w:rFonts w:cs="Times New Roman"/>
          <w:color w:val="000000" w:themeColor="text1"/>
        </w:rPr>
        <w:t xml:space="preserve"> used for a range of purposes. The gum was used as a mild a</w:t>
      </w:r>
      <w:r w:rsidR="003B0BF5">
        <w:rPr>
          <w:rFonts w:cs="Times New Roman"/>
          <w:color w:val="000000" w:themeColor="text1"/>
        </w:rPr>
        <w:t>na</w:t>
      </w:r>
      <w:r>
        <w:rPr>
          <w:rFonts w:cs="Times New Roman"/>
          <w:color w:val="000000" w:themeColor="text1"/>
        </w:rPr>
        <w:t xml:space="preserve">esthetic and the bark was often used as roofing for shelters. </w:t>
      </w:r>
    </w:p>
    <w:p w14:paraId="30028091" w14:textId="1BAC152E" w:rsidR="005A34E9" w:rsidRPr="00C62FE7" w:rsidRDefault="00EA26B6" w:rsidP="009B3C3E">
      <w:pPr>
        <w:rPr>
          <w:rFonts w:cs="Times New Roman"/>
          <w:color w:val="000000" w:themeColor="text1"/>
        </w:rPr>
      </w:pPr>
      <w:r>
        <w:rPr>
          <w:rFonts w:cs="Times New Roman"/>
          <w:noProof/>
          <w:color w:val="000000" w:themeColor="text1"/>
        </w:rPr>
        <mc:AlternateContent>
          <mc:Choice Requires="wps">
            <w:drawing>
              <wp:anchor distT="0" distB="0" distL="114300" distR="114300" simplePos="0" relativeHeight="251621376" behindDoc="0" locked="0" layoutInCell="1" allowOverlap="1" wp14:anchorId="38938B8D" wp14:editId="7BA0E889">
                <wp:simplePos x="0" y="0"/>
                <wp:positionH relativeFrom="column">
                  <wp:posOffset>-1270</wp:posOffset>
                </wp:positionH>
                <wp:positionV relativeFrom="page">
                  <wp:posOffset>9444146</wp:posOffset>
                </wp:positionV>
                <wp:extent cx="6196330" cy="364490"/>
                <wp:effectExtent l="0" t="0" r="0" b="0"/>
                <wp:wrapSquare wrapText="bothSides"/>
                <wp:docPr id="31" name="Text Box 20"/>
                <wp:cNvGraphicFramePr/>
                <a:graphic xmlns:a="http://schemas.openxmlformats.org/drawingml/2006/main">
                  <a:graphicData uri="http://schemas.microsoft.com/office/word/2010/wordprocessingShape">
                    <wps:wsp>
                      <wps:cNvSpPr txBox="1"/>
                      <wps:spPr>
                        <a:xfrm>
                          <a:off x="0" y="0"/>
                          <a:ext cx="6196330" cy="364490"/>
                        </a:xfrm>
                        <a:prstGeom prst="rect">
                          <a:avLst/>
                        </a:prstGeom>
                        <a:solidFill>
                          <a:prstClr val="white"/>
                        </a:solidFill>
                        <a:ln>
                          <a:noFill/>
                        </a:ln>
                        <a:effectLst/>
                      </wps:spPr>
                      <wps:txbx>
                        <w:txbxContent>
                          <w:p w14:paraId="578163DA" w14:textId="76F51C2F" w:rsidR="00AB4A8D" w:rsidRDefault="00AB4A8D" w:rsidP="005E255A">
                            <w:pPr>
                              <w:pStyle w:val="Caption"/>
                              <w:rPr>
                                <w:rFonts w:ascii="Times New Roman" w:hAnsi="Times New Roman" w:cs="Times New Roman"/>
                                <w:noProof/>
                              </w:rPr>
                            </w:pPr>
                            <w:r w:rsidRPr="00EC6232">
                              <w:rPr>
                                <w:rFonts w:ascii="Times New Roman" w:hAnsi="Times New Roman" w:cs="Times New Roman"/>
                                <w:color w:val="000000" w:themeColor="text1"/>
                              </w:rPr>
                              <w:t xml:space="preserve">Watercourses within the </w:t>
                            </w:r>
                            <w:proofErr w:type="spellStart"/>
                            <w:r w:rsidRPr="00EC6232">
                              <w:rPr>
                                <w:rFonts w:ascii="Times New Roman" w:hAnsi="Times New Roman" w:cs="Times New Roman"/>
                              </w:rPr>
                              <w:t>Tuart</w:t>
                            </w:r>
                            <w:proofErr w:type="spellEnd"/>
                            <w:r w:rsidRPr="00EC6232">
                              <w:rPr>
                                <w:rFonts w:ascii="Times New Roman" w:hAnsi="Times New Roman" w:cs="Times New Roman"/>
                              </w:rPr>
                              <w:t xml:space="preserve"> Woodlands and Forests</w:t>
                            </w:r>
                            <w:r w:rsidRPr="00EC6232">
                              <w:rPr>
                                <w:rFonts w:ascii="Times New Roman" w:hAnsi="Times New Roman" w:cs="Times New Roman"/>
                                <w:noProof/>
                              </w:rPr>
                              <w:t xml:space="preserve"> ecological community were a primary focus of life and resource gathering for the Noongar p</w:t>
                            </w:r>
                            <w:r>
                              <w:rPr>
                                <w:rFonts w:ascii="Times New Roman" w:hAnsi="Times New Roman" w:cs="Times New Roman"/>
                                <w:noProof/>
                              </w:rPr>
                              <w:t>e</w:t>
                            </w:r>
                            <w:r w:rsidRPr="00EC6232">
                              <w:rPr>
                                <w:rFonts w:ascii="Times New Roman" w:hAnsi="Times New Roman" w:cs="Times New Roman"/>
                                <w:noProof/>
                              </w:rPr>
                              <w:t>ople. Moore River © Trudy O’Connor</w:t>
                            </w:r>
                          </w:p>
                          <w:p w14:paraId="3F7B7C9E" w14:textId="77777777" w:rsidR="00AB4A8D" w:rsidRDefault="00AB4A8D" w:rsidP="005E255A">
                            <w:pPr>
                              <w:pStyle w:val="Caption"/>
                              <w:rPr>
                                <w:rFonts w:ascii="Times New Roman" w:hAnsi="Times New Roman" w:cs="Times New Roman"/>
                                <w:noProof/>
                              </w:rPr>
                            </w:pPr>
                          </w:p>
                          <w:p w14:paraId="7F68860C" w14:textId="77777777" w:rsidR="00AB4A8D" w:rsidRDefault="00AB4A8D" w:rsidP="005E255A">
                            <w:pPr>
                              <w:pStyle w:val="Caption"/>
                              <w:rPr>
                                <w:rFonts w:ascii="Times New Roman" w:hAnsi="Times New Roman" w:cs="Times New Roman"/>
                                <w:noProof/>
                              </w:rPr>
                            </w:pPr>
                          </w:p>
                          <w:p w14:paraId="67EB7397" w14:textId="77777777" w:rsidR="00AB4A8D" w:rsidRPr="00EC6232" w:rsidRDefault="00AB4A8D" w:rsidP="005E255A">
                            <w:pPr>
                              <w:pStyle w:val="Caption"/>
                              <w:rPr>
                                <w:rFonts w:ascii="Times New Roman" w:hAnsi="Times New Roman" w:cs="Times New Roman"/>
                                <w:noProof/>
                              </w:rPr>
                            </w:pPr>
                          </w:p>
                          <w:p w14:paraId="0FFB156A" w14:textId="77777777" w:rsidR="00AB4A8D" w:rsidRPr="00E44D73" w:rsidRDefault="00AB4A8D" w:rsidP="005E255A">
                            <w:pPr>
                              <w:pStyle w:val="Caption"/>
                              <w:rPr>
                                <w:rFonts w:ascii="Times New Roman" w:hAnsi="Times New Roman"/>
                                <w:color w:val="000000" w:themeColor="text1"/>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8938B8D" id="Text Box 20" o:spid="_x0000_s1053" type="#_x0000_t202" style="position:absolute;margin-left:-.1pt;margin-top:743.65pt;width:487.9pt;height:28.7pt;z-index:25162137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" stroked="f">
                <v:textbox inset="0,0,0,0">
                  <w:txbxContent>
                    <w:p w14:paraId="578163DA" w14:textId="76F51C2F" w:rsidR="00AB4A8D" w:rsidRDefault="00AB4A8D" w:rsidP="005E255A">
                      <w:pPr>
                        <w:pStyle w:val="Caption"/>
                        <w:rPr>
                          <w:rFonts w:ascii="Times New Roman" w:hAnsi="Times New Roman" w:cs="Times New Roman"/>
                          <w:noProof/>
                        </w:rPr>
                      </w:pPr>
                      <w:r w:rsidRPr="00EC6232">
                        <w:rPr>
                          <w:rFonts w:ascii="Times New Roman" w:hAnsi="Times New Roman" w:cs="Times New Roman"/>
                          <w:color w:val="000000" w:themeColor="text1"/>
                        </w:rPr>
                        <w:t xml:space="preserve">Watercourses within the </w:t>
                      </w:r>
                      <w:r w:rsidRPr="00EC6232">
                        <w:rPr>
                          <w:rFonts w:ascii="Times New Roman" w:hAnsi="Times New Roman" w:cs="Times New Roman"/>
                        </w:rPr>
                        <w:t>Tuart Woodlands and Forests</w:t>
                      </w:r>
                      <w:r w:rsidRPr="00EC6232">
                        <w:rPr>
                          <w:rFonts w:ascii="Times New Roman" w:hAnsi="Times New Roman" w:cs="Times New Roman"/>
                          <w:noProof/>
                        </w:rPr>
                        <w:t xml:space="preserve"> ecological community were a primary focus of life and resource gathering for the Noongar p</w:t>
                      </w:r>
                      <w:r>
                        <w:rPr>
                          <w:rFonts w:ascii="Times New Roman" w:hAnsi="Times New Roman" w:cs="Times New Roman"/>
                          <w:noProof/>
                        </w:rPr>
                        <w:t>e</w:t>
                      </w:r>
                      <w:r w:rsidRPr="00EC6232">
                        <w:rPr>
                          <w:rFonts w:ascii="Times New Roman" w:hAnsi="Times New Roman" w:cs="Times New Roman"/>
                          <w:noProof/>
                        </w:rPr>
                        <w:t>ople. Moore River © Trudy O’Connor</w:t>
                      </w:r>
                    </w:p>
                    <w:p w14:paraId="3F7B7C9E" w14:textId="77777777" w:rsidR="00AB4A8D" w:rsidRDefault="00AB4A8D" w:rsidP="005E255A">
                      <w:pPr>
                        <w:pStyle w:val="Caption"/>
                        <w:rPr>
                          <w:rFonts w:ascii="Times New Roman" w:hAnsi="Times New Roman" w:cs="Times New Roman"/>
                          <w:noProof/>
                        </w:rPr>
                      </w:pPr>
                    </w:p>
                    <w:p w14:paraId="7F68860C" w14:textId="77777777" w:rsidR="00AB4A8D" w:rsidRDefault="00AB4A8D" w:rsidP="005E255A">
                      <w:pPr>
                        <w:pStyle w:val="Caption"/>
                        <w:rPr>
                          <w:rFonts w:ascii="Times New Roman" w:hAnsi="Times New Roman" w:cs="Times New Roman"/>
                          <w:noProof/>
                        </w:rPr>
                      </w:pPr>
                    </w:p>
                    <w:p w14:paraId="67EB7397" w14:textId="77777777" w:rsidR="00AB4A8D" w:rsidRPr="00EC6232" w:rsidRDefault="00AB4A8D" w:rsidP="005E255A">
                      <w:pPr>
                        <w:pStyle w:val="Caption"/>
                        <w:rPr>
                          <w:rFonts w:ascii="Times New Roman" w:hAnsi="Times New Roman" w:cs="Times New Roman"/>
                          <w:noProof/>
                        </w:rPr>
                      </w:pPr>
                    </w:p>
                    <w:p w14:paraId="0FFB156A" w14:textId="77777777" w:rsidR="00AB4A8D" w:rsidRPr="00E44D73" w:rsidRDefault="00AB4A8D" w:rsidP="005E255A">
                      <w:pPr>
                        <w:pStyle w:val="Caption"/>
                        <w:rPr>
                          <w:rFonts w:ascii="Times New Roman" w:hAnsi="Times New Roman"/>
                          <w:color w:val="000000" w:themeColor="text1"/>
                          <w:sz w:val="24"/>
                        </w:rPr>
                      </w:pPr>
                    </w:p>
                  </w:txbxContent>
                </v:textbox>
                <w10:wrap type="square" anchory="page"/>
              </v:shape>
            </w:pict>
          </mc:Fallback>
        </mc:AlternateContent>
      </w:r>
      <w:r>
        <w:rPr>
          <w:rFonts w:cs="Times New Roman"/>
          <w:noProof/>
          <w:color w:val="000000" w:themeColor="text1"/>
        </w:rPr>
        <w:drawing>
          <wp:anchor distT="0" distB="0" distL="114300" distR="114300" simplePos="0" relativeHeight="251620352" behindDoc="0" locked="0" layoutInCell="1" allowOverlap="1" wp14:anchorId="4D0D2645" wp14:editId="6705B9CB">
            <wp:simplePos x="0" y="0"/>
            <wp:positionH relativeFrom="column">
              <wp:posOffset>-1857</wp:posOffset>
            </wp:positionH>
            <wp:positionV relativeFrom="page">
              <wp:posOffset>6127248</wp:posOffset>
            </wp:positionV>
            <wp:extent cx="6196330" cy="3506470"/>
            <wp:effectExtent l="0" t="0" r="0" b="0"/>
            <wp:wrapSquare wrapText="bothSides"/>
            <wp:docPr id="27" name="Picture 19" title="A photo of the Tuart woodlands and forests along a watercourse, Moore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a:picLocks noChangeAspect="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6196330" cy="3506470"/>
                    </a:xfrm>
                    <a:prstGeom prst="rect">
                      <a:avLst/>
                    </a:prstGeom>
                    <a:noFill/>
                    <a:ln>
                      <a:noFill/>
                    </a:ln>
                  </pic:spPr>
                </pic:pic>
              </a:graphicData>
            </a:graphic>
          </wp:anchor>
        </w:drawing>
      </w:r>
      <w:r w:rsidR="009B3C3E" w:rsidRPr="009B3C3E">
        <w:rPr>
          <w:rFonts w:cs="Times New Roman"/>
          <w:color w:val="000000" w:themeColor="text1"/>
        </w:rPr>
        <w:t>Several of the</w:t>
      </w:r>
      <w:r w:rsidR="004622EF">
        <w:rPr>
          <w:rFonts w:cs="Times New Roman"/>
          <w:color w:val="000000" w:themeColor="text1"/>
        </w:rPr>
        <w:t xml:space="preserve"> </w:t>
      </w:r>
      <w:r w:rsidR="009B3C3E" w:rsidRPr="009B3C3E">
        <w:rPr>
          <w:rFonts w:cs="Times New Roman"/>
          <w:color w:val="000000" w:themeColor="text1"/>
        </w:rPr>
        <w:t xml:space="preserve">traditional snacks eaten by the Noongar are still found in the woodlands and </w:t>
      </w:r>
      <w:r w:rsidR="009B3C3E" w:rsidRPr="009B3C3E">
        <w:rPr>
          <w:rFonts w:cs="Times New Roman"/>
          <w:color w:val="000000" w:themeColor="text1"/>
        </w:rPr>
        <w:t xml:space="preserve">forests. These include a range of berries, </w:t>
      </w:r>
      <w:r w:rsidR="00523BAA" w:rsidRPr="009B3C3E">
        <w:rPr>
          <w:color w:val="000000" w:themeColor="text1"/>
        </w:rPr>
        <w:t xml:space="preserve">particularly </w:t>
      </w:r>
      <w:proofErr w:type="spellStart"/>
      <w:r w:rsidR="00523BAA" w:rsidRPr="009B3C3E">
        <w:rPr>
          <w:i/>
          <w:iCs/>
          <w:color w:val="000000" w:themeColor="text1"/>
        </w:rPr>
        <w:t>cadgeegurrup</w:t>
      </w:r>
      <w:proofErr w:type="spellEnd"/>
      <w:r w:rsidR="00523BAA" w:rsidRPr="009B3C3E">
        <w:rPr>
          <w:i/>
          <w:iCs/>
          <w:color w:val="000000" w:themeColor="text1"/>
        </w:rPr>
        <w:t xml:space="preserve"> </w:t>
      </w:r>
      <w:r w:rsidR="00523BAA" w:rsidRPr="009B3C3E">
        <w:rPr>
          <w:color w:val="000000" w:themeColor="text1"/>
        </w:rPr>
        <w:t xml:space="preserve">(Native Cranberry; </w:t>
      </w:r>
      <w:proofErr w:type="spellStart"/>
      <w:r w:rsidR="004B24EB">
        <w:rPr>
          <w:i/>
          <w:iCs/>
          <w:color w:val="000000" w:themeColor="text1"/>
        </w:rPr>
        <w:t>Astroloma</w:t>
      </w:r>
      <w:proofErr w:type="spellEnd"/>
      <w:r w:rsidR="004B24EB" w:rsidRPr="004B24EB">
        <w:rPr>
          <w:iCs/>
          <w:color w:val="000000" w:themeColor="text1"/>
        </w:rPr>
        <w:t>)</w:t>
      </w:r>
      <w:r w:rsidR="004B24EB">
        <w:rPr>
          <w:color w:val="000000" w:themeColor="text1"/>
        </w:rPr>
        <w:t xml:space="preserve"> and wild pear (</w:t>
      </w:r>
      <w:proofErr w:type="spellStart"/>
      <w:r w:rsidR="004B24EB">
        <w:rPr>
          <w:i/>
          <w:iCs/>
          <w:color w:val="000000" w:themeColor="text1"/>
        </w:rPr>
        <w:t>Persoonia</w:t>
      </w:r>
      <w:proofErr w:type="spellEnd"/>
      <w:r w:rsidR="009B3C3E" w:rsidRPr="009B3C3E">
        <w:rPr>
          <w:color w:val="000000" w:themeColor="text1"/>
        </w:rPr>
        <w:t>).</w:t>
      </w:r>
      <w:r w:rsidR="00523BAA" w:rsidRPr="009B3C3E">
        <w:rPr>
          <w:color w:val="000000" w:themeColor="text1"/>
        </w:rPr>
        <w:t xml:space="preserve"> </w:t>
      </w:r>
    </w:p>
    <w:p w14:paraId="412492FE" w14:textId="52E66EA9" w:rsidR="00AC4484" w:rsidRDefault="00FB59E6" w:rsidP="009B3C3E">
      <w:pPr>
        <w:rPr>
          <w:rFonts w:cs="Times New Roman"/>
          <w:color w:val="000000" w:themeColor="text1"/>
        </w:rPr>
      </w:pPr>
      <w:r>
        <w:rPr>
          <w:color w:val="000000" w:themeColor="text1"/>
        </w:rPr>
        <w:t>Pe</w:t>
      </w:r>
      <w:r w:rsidR="00D954AB" w:rsidRPr="004622EF">
        <w:rPr>
          <w:color w:val="000000" w:themeColor="text1"/>
        </w:rPr>
        <w:t>rmanent</w:t>
      </w:r>
      <w:r w:rsidR="005A34E9" w:rsidRPr="004622EF">
        <w:rPr>
          <w:color w:val="000000" w:themeColor="text1"/>
        </w:rPr>
        <w:t xml:space="preserve"> and seasonal water sources, such as those within Tuart Woodlands and Forests, were a focus for life and resource gathering</w:t>
      </w:r>
      <w:r w:rsidR="00AC4484">
        <w:rPr>
          <w:color w:val="000000" w:themeColor="text1"/>
        </w:rPr>
        <w:t xml:space="preserve"> for the Noongar people</w:t>
      </w:r>
      <w:r w:rsidR="005A34E9" w:rsidRPr="004622EF">
        <w:rPr>
          <w:color w:val="000000" w:themeColor="text1"/>
        </w:rPr>
        <w:t xml:space="preserve">. At Perry Lakes, near where the ecological community is still present, </w:t>
      </w:r>
      <w:r w:rsidR="00AC4484">
        <w:rPr>
          <w:color w:val="000000" w:themeColor="text1"/>
        </w:rPr>
        <w:t xml:space="preserve">Noongar </w:t>
      </w:r>
      <w:r w:rsidR="005A34E9" w:rsidRPr="004622EF">
        <w:rPr>
          <w:rFonts w:cs="Times New Roman"/>
          <w:color w:val="000000" w:themeColor="text1"/>
        </w:rPr>
        <w:t xml:space="preserve">women would collect turtles by wading in the wetlands and feeling with their feet. </w:t>
      </w:r>
      <w:r w:rsidR="00AC4484">
        <w:rPr>
          <w:rFonts w:cs="Times New Roman"/>
          <w:color w:val="000000" w:themeColor="text1"/>
        </w:rPr>
        <w:t xml:space="preserve">Similarly, Lake </w:t>
      </w:r>
      <w:proofErr w:type="spellStart"/>
      <w:r w:rsidR="00AC4484">
        <w:rPr>
          <w:rFonts w:cs="Times New Roman"/>
          <w:color w:val="000000" w:themeColor="text1"/>
        </w:rPr>
        <w:t>Joondaulup</w:t>
      </w:r>
      <w:proofErr w:type="spellEnd"/>
      <w:r w:rsidR="00AC4484">
        <w:rPr>
          <w:rFonts w:cs="Times New Roman"/>
          <w:color w:val="000000" w:themeColor="text1"/>
        </w:rPr>
        <w:t xml:space="preserve">, another site where the </w:t>
      </w:r>
      <w:r w:rsidR="00AC4484" w:rsidRPr="004622EF">
        <w:rPr>
          <w:rFonts w:cs="Times New Roman"/>
          <w:color w:val="000000" w:themeColor="text1"/>
        </w:rPr>
        <w:t>ecological community occurs</w:t>
      </w:r>
      <w:r w:rsidR="00AC4484">
        <w:rPr>
          <w:rFonts w:cs="Times New Roman"/>
          <w:color w:val="000000" w:themeColor="text1"/>
        </w:rPr>
        <w:t xml:space="preserve">, was a favoured camping area where </w:t>
      </w:r>
      <w:r w:rsidR="00AC4484" w:rsidRPr="004622EF">
        <w:rPr>
          <w:rFonts w:cs="Times New Roman"/>
          <w:color w:val="000000" w:themeColor="text1"/>
        </w:rPr>
        <w:t xml:space="preserve">waterfowl and </w:t>
      </w:r>
      <w:proofErr w:type="spellStart"/>
      <w:r w:rsidR="00AC4484" w:rsidRPr="004622EF">
        <w:rPr>
          <w:rFonts w:cs="Times New Roman"/>
          <w:i/>
          <w:iCs/>
          <w:color w:val="000000" w:themeColor="text1"/>
        </w:rPr>
        <w:t>yargun</w:t>
      </w:r>
      <w:proofErr w:type="spellEnd"/>
      <w:r w:rsidR="00AC4484" w:rsidRPr="004622EF">
        <w:rPr>
          <w:rFonts w:cs="Times New Roman"/>
          <w:i/>
          <w:iCs/>
          <w:color w:val="000000" w:themeColor="text1"/>
        </w:rPr>
        <w:t xml:space="preserve"> </w:t>
      </w:r>
      <w:proofErr w:type="spellStart"/>
      <w:r w:rsidR="00AC4484" w:rsidRPr="004622EF">
        <w:rPr>
          <w:rFonts w:cs="Times New Roman"/>
          <w:i/>
          <w:iCs/>
          <w:color w:val="000000" w:themeColor="text1"/>
        </w:rPr>
        <w:t>buyi</w:t>
      </w:r>
      <w:proofErr w:type="spellEnd"/>
      <w:r w:rsidR="00AC4484" w:rsidRPr="004622EF">
        <w:rPr>
          <w:rFonts w:cs="Times New Roman"/>
          <w:i/>
          <w:iCs/>
          <w:color w:val="000000" w:themeColor="text1"/>
        </w:rPr>
        <w:t xml:space="preserve"> </w:t>
      </w:r>
      <w:r w:rsidR="00AC4484" w:rsidRPr="004622EF">
        <w:rPr>
          <w:rFonts w:cs="Times New Roman"/>
          <w:color w:val="000000" w:themeColor="text1"/>
        </w:rPr>
        <w:t>(long-necked tortoise) were hunted.</w:t>
      </w:r>
      <w:r w:rsidR="00AC4484">
        <w:rPr>
          <w:rFonts w:cs="Times New Roman"/>
          <w:color w:val="000000" w:themeColor="text1"/>
        </w:rPr>
        <w:t xml:space="preserve"> </w:t>
      </w:r>
    </w:p>
    <w:p w14:paraId="3BF44FE0" w14:textId="63E784A7" w:rsidR="000F7F82" w:rsidRDefault="00AC4484" w:rsidP="00AC4484">
      <w:pPr>
        <w:rPr>
          <w:rFonts w:cs="Times New Roman"/>
          <w:color w:val="000000" w:themeColor="text1"/>
        </w:rPr>
        <w:sectPr w:rsidR="000F7F82" w:rsidSect="00B7601F">
          <w:type w:val="continuous"/>
          <w:pgSz w:w="11907" w:h="16839" w:code="9"/>
          <w:pgMar w:top="1134" w:right="1077" w:bottom="1134" w:left="1077" w:header="1814" w:footer="720" w:gutter="0"/>
          <w:cols w:num="2" w:space="720"/>
          <w:noEndnote/>
          <w:docGrid w:linePitch="326"/>
        </w:sectPr>
      </w:pPr>
      <w:r>
        <w:rPr>
          <w:rFonts w:cs="Times New Roman"/>
          <w:color w:val="000000" w:themeColor="text1"/>
        </w:rPr>
        <w:t xml:space="preserve">The retention and recovery of these culturally significant sites is important because it will enable the Noongar people today to continue traditional cultural practices, to pass on traditional knowledge and to nurture their </w:t>
      </w:r>
      <w:r w:rsidR="00BF045F">
        <w:rPr>
          <w:rFonts w:cs="Times New Roman"/>
          <w:color w:val="000000" w:themeColor="text1"/>
        </w:rPr>
        <w:t xml:space="preserve">spiritual </w:t>
      </w:r>
      <w:r w:rsidR="007C7689">
        <w:rPr>
          <w:rFonts w:cs="Times New Roman"/>
          <w:color w:val="000000" w:themeColor="text1"/>
        </w:rPr>
        <w:t>connection to countr</w:t>
      </w:r>
      <w:r w:rsidR="008831F5">
        <w:rPr>
          <w:rFonts w:cs="Times New Roman"/>
          <w:color w:val="000000" w:themeColor="text1"/>
        </w:rPr>
        <w:t>y.</w:t>
      </w:r>
    </w:p>
    <w:p w14:paraId="2A37F3AE" w14:textId="7AA6C443" w:rsidR="00EE3EDF" w:rsidRDefault="00BD0034" w:rsidP="00EE3EDF">
      <w:pPr>
        <w:pStyle w:val="Heading3"/>
      </w:pPr>
      <w:bookmarkStart w:id="25" w:name="_Toc12541383"/>
      <w:bookmarkStart w:id="26" w:name="_Toc12953189"/>
      <w:bookmarkStart w:id="27" w:name="_Toc12953372"/>
      <w:r>
        <w:lastRenderedPageBreak/>
        <w:t>Retaining and restoring patches of the</w:t>
      </w:r>
      <w:r w:rsidR="00EE3EDF">
        <w:t xml:space="preserve"> Tuart Woodlands and </w:t>
      </w:r>
      <w:r>
        <w:t>Forests contributes to the broader ecological and social health of the Western Australian environment</w:t>
      </w:r>
      <w:bookmarkEnd w:id="25"/>
      <w:bookmarkEnd w:id="26"/>
      <w:bookmarkEnd w:id="27"/>
    </w:p>
    <w:p w14:paraId="3D79C17B" w14:textId="53399939" w:rsidR="00BF045F" w:rsidRDefault="00BF045F" w:rsidP="00EE3EDF">
      <w:r>
        <w:t xml:space="preserve">The native vegetation in Australia is an integral part of our national identity. As part of this native heritage, Tuart Woodlands and Forests provide significant environmental, economic and socio-cultural value. </w:t>
      </w:r>
    </w:p>
    <w:p w14:paraId="47612644" w14:textId="0D29F79D" w:rsidR="00D20737" w:rsidRDefault="00BF045F" w:rsidP="00EE3EDF">
      <w:r>
        <w:t>The ecological community co</w:t>
      </w:r>
      <w:r w:rsidR="00573B49">
        <w:t xml:space="preserve">ntributes to the broader socio-cultural, economic </w:t>
      </w:r>
      <w:r>
        <w:t>and ecological health of the Western Australian environment by: helping to maintaining</w:t>
      </w:r>
      <w:r w:rsidR="00EE3EDF" w:rsidRPr="00697DF0">
        <w:t xml:space="preserve"> the area’s air </w:t>
      </w:r>
      <w:r>
        <w:t>and water quality, mitigating climate change</w:t>
      </w:r>
      <w:r w:rsidR="00EE3EDF" w:rsidRPr="00697DF0">
        <w:t>, help</w:t>
      </w:r>
      <w:r>
        <w:t>ing to</w:t>
      </w:r>
      <w:r w:rsidR="00EE3EDF" w:rsidRPr="00697DF0">
        <w:t xml:space="preserve"> prot</w:t>
      </w:r>
      <w:r>
        <w:t>ect soils from erosion, supporting</w:t>
      </w:r>
      <w:r w:rsidR="00EE3EDF" w:rsidRPr="00697DF0">
        <w:t xml:space="preserve"> agr</w:t>
      </w:r>
      <w:r>
        <w:t>icultural productivity, providing</w:t>
      </w:r>
      <w:r w:rsidR="00EE3EDF" w:rsidRPr="00697DF0">
        <w:t xml:space="preserve"> recreational opportunities (for example, in reserves such as </w:t>
      </w:r>
      <w:proofErr w:type="spellStart"/>
      <w:r w:rsidR="00EE3EDF" w:rsidRPr="00697DF0">
        <w:t>Yalgorup</w:t>
      </w:r>
      <w:proofErr w:type="spellEnd"/>
      <w:r w:rsidR="00EE3EDF" w:rsidRPr="00697DF0">
        <w:t xml:space="preserve">, Yanchep and </w:t>
      </w:r>
      <w:r w:rsidR="00EE3EDF">
        <w:t>Tuart</w:t>
      </w:r>
      <w:r w:rsidR="00EE3EDF" w:rsidRPr="00697DF0">
        <w:t xml:space="preserve"> Forest Nationa</w:t>
      </w:r>
      <w:r>
        <w:t xml:space="preserve">l Parks) and supporting </w:t>
      </w:r>
      <w:r w:rsidR="00EE3EDF" w:rsidRPr="00697DF0">
        <w:t xml:space="preserve">people’s health. </w:t>
      </w:r>
    </w:p>
    <w:p w14:paraId="3D2BB98F" w14:textId="35391E20" w:rsidR="00573B49" w:rsidRDefault="00573B49" w:rsidP="00EE3EDF">
      <w:r w:rsidRPr="0001179D">
        <w:t xml:space="preserve">Many of the ecological functions </w:t>
      </w:r>
      <w:r w:rsidR="004B24EB">
        <w:t>of</w:t>
      </w:r>
      <w:r w:rsidRPr="0001179D">
        <w:t xml:space="preserve"> the ecological community occur at a larger scale, or require populations of plants and animals to interact across various remnants of vegetation</w:t>
      </w:r>
      <w:r>
        <w:t xml:space="preserve"> in the broader landscape</w:t>
      </w:r>
      <w:r w:rsidRPr="0001179D">
        <w:t>. For example, transfer of seeds and pollen between remnants protects the health of plant populations by promoting genetic diversity and greater resilience to pests, diseases and other threats such as climate change. Many animal species found in the ecological community also benefit from other native vegetation across the landscape</w:t>
      </w:r>
      <w:r>
        <w:t>, including other listed ecological communities like Banksia Woodlands</w:t>
      </w:r>
      <w:r w:rsidRPr="0001179D">
        <w:t xml:space="preserve">. </w:t>
      </w:r>
      <w:r>
        <w:t>Greater</w:t>
      </w:r>
      <w:r w:rsidRPr="0001179D">
        <w:t xml:space="preserve"> area</w:t>
      </w:r>
      <w:r>
        <w:t>s of habitat within the region support</w:t>
      </w:r>
      <w:r w:rsidRPr="0001179D">
        <w:t xml:space="preserve"> larger populations of many speci</w:t>
      </w:r>
      <w:r>
        <w:t>es, and greater total diversity</w:t>
      </w:r>
      <w:r w:rsidRPr="0001179D">
        <w:t xml:space="preserve">. For this reason it is important to protect not just isolated examples of the ecological community, but consider </w:t>
      </w:r>
      <w:r w:rsidRPr="0001179D">
        <w:t xml:space="preserve">patches of </w:t>
      </w:r>
      <w:r>
        <w:t>Tuart</w:t>
      </w:r>
      <w:r w:rsidRPr="0001179D">
        <w:t xml:space="preserve"> </w:t>
      </w:r>
      <w:r>
        <w:t>Woodlands</w:t>
      </w:r>
      <w:r w:rsidRPr="0001179D">
        <w:t xml:space="preserve"> and </w:t>
      </w:r>
      <w:r>
        <w:t>Forests</w:t>
      </w:r>
      <w:r w:rsidRPr="0001179D">
        <w:t xml:space="preserve"> as part of a functioning landscape.</w:t>
      </w:r>
      <w:r w:rsidRPr="007B1D23">
        <w:rPr>
          <w:rFonts w:cs="Times New Roman"/>
          <w:noProof/>
        </w:rPr>
        <w:t xml:space="preserve"> </w:t>
      </w:r>
    </w:p>
    <w:p w14:paraId="19AD175A" w14:textId="19A651D9" w:rsidR="00573B49" w:rsidRPr="00AC4517" w:rsidRDefault="00EE3EDF" w:rsidP="00D20737">
      <w:pPr>
        <w:rPr>
          <w:rFonts w:cs="Times New Roman"/>
          <w:noProof/>
        </w:rPr>
      </w:pPr>
      <w:r w:rsidRPr="00697DF0">
        <w:t xml:space="preserve">It is important to help prevent further decline </w:t>
      </w:r>
      <w:r w:rsidR="00573B49">
        <w:t xml:space="preserve">of the Tuart Woodlands and Forests </w:t>
      </w:r>
      <w:r w:rsidRPr="00697DF0">
        <w:t>by promoting recovery through landholder and community efforts. Listing this ecological community is helping to pr</w:t>
      </w:r>
      <w:r w:rsidR="00573B49">
        <w:t>otect it from future damage while creating</w:t>
      </w:r>
      <w:r w:rsidRPr="00697DF0">
        <w:t xml:space="preserve"> opportunities for its management and restoration.</w:t>
      </w:r>
      <w:r w:rsidRPr="007B1D23">
        <w:rPr>
          <w:rFonts w:cs="Times New Roman"/>
          <w:noProof/>
        </w:rPr>
        <w:t xml:space="preserve"> </w:t>
      </w:r>
    </w:p>
    <w:p w14:paraId="38334E88" w14:textId="5029E6C3" w:rsidR="005A3723" w:rsidRDefault="00506D9D" w:rsidP="00D20737">
      <w:pPr>
        <w:pStyle w:val="Heading2"/>
      </w:pPr>
      <w:bookmarkStart w:id="28" w:name="_Toc12541026"/>
      <w:bookmarkStart w:id="29" w:name="_Toc12953373"/>
      <w:r w:rsidRPr="00506D9D">
        <w:t>Why does th</w:t>
      </w:r>
      <w:r w:rsidR="00EA5F9E">
        <w:t>e ecological community need national p</w:t>
      </w:r>
      <w:r w:rsidR="00D20737">
        <w:t>rotection?</w:t>
      </w:r>
      <w:bookmarkEnd w:id="28"/>
      <w:bookmarkEnd w:id="29"/>
      <w:r w:rsidR="00D20737">
        <w:t xml:space="preserve"> </w:t>
      </w:r>
    </w:p>
    <w:p w14:paraId="472662D0" w14:textId="08DE6D47" w:rsidR="00D20737" w:rsidRDefault="00D20737" w:rsidP="00D20737">
      <w:r>
        <w:t>The landscape where the ecological community occurs has been heavily cleared for agriculture, mineral extraction,</w:t>
      </w:r>
      <w:r w:rsidR="003E50D2">
        <w:t xml:space="preserve"> and</w:t>
      </w:r>
      <w:r>
        <w:t xml:space="preserve"> urban and suburban development. In total, approximately 80–86 per cent of the estimated original extent of the ecological community has been cleared.</w:t>
      </w:r>
    </w:p>
    <w:p w14:paraId="2670ABA2" w14:textId="0E93F37F" w:rsidR="007C7689" w:rsidRDefault="00AA4E1A" w:rsidP="00D20737">
      <w:r>
        <w:rPr>
          <w:noProof/>
        </w:rPr>
        <w:drawing>
          <wp:anchor distT="0" distB="0" distL="114300" distR="114300" simplePos="0" relativeHeight="251685888" behindDoc="0" locked="0" layoutInCell="1" allowOverlap="1" wp14:anchorId="754BFDBB" wp14:editId="61B59269">
            <wp:simplePos x="0" y="0"/>
            <wp:positionH relativeFrom="column">
              <wp:posOffset>2528</wp:posOffset>
            </wp:positionH>
            <wp:positionV relativeFrom="page">
              <wp:posOffset>5572664</wp:posOffset>
            </wp:positionV>
            <wp:extent cx="2867660" cy="2967355"/>
            <wp:effectExtent l="19050" t="19050" r="27940" b="23495"/>
            <wp:wrapSquare wrapText="bothSides"/>
            <wp:docPr id="26" name="Picture 26" title="A pie chart depicting 80% decline in extent of the ecological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2867660" cy="2967355"/>
                    </a:xfrm>
                    <a:prstGeom prst="rect">
                      <a:avLst/>
                    </a:prstGeom>
                    <a:ln>
                      <a:solidFill>
                        <a:schemeClr val="tx1"/>
                      </a:solidFill>
                    </a:ln>
                  </pic:spPr>
                </pic:pic>
              </a:graphicData>
            </a:graphic>
          </wp:anchor>
        </w:drawing>
      </w:r>
    </w:p>
    <w:p w14:paraId="26A9A16D" w14:textId="4609658A" w:rsidR="00D20737" w:rsidRDefault="00D20737" w:rsidP="00D20737">
      <w:r>
        <w:t>Most remaining patches of the ecological community have been very heavily disturbed and many have lost most of t</w:t>
      </w:r>
      <w:r w:rsidR="009E4B4D">
        <w:t>heir native understorey species, or are under threat from the invasion of introduced plants and animals.</w:t>
      </w:r>
      <w:r w:rsidR="009E20B3">
        <w:t xml:space="preserve"> </w:t>
      </w:r>
      <w:r w:rsidR="009E20B3">
        <w:lastRenderedPageBreak/>
        <w:t xml:space="preserve">This </w:t>
      </w:r>
      <w:r w:rsidR="004B24EB">
        <w:t>is</w:t>
      </w:r>
      <w:r w:rsidR="009E20B3">
        <w:t xml:space="preserve"> a problem </w:t>
      </w:r>
      <w:r>
        <w:t xml:space="preserve">particularly when a patch is no longer surrounded by other native vegetation. </w:t>
      </w:r>
    </w:p>
    <w:p w14:paraId="7443C8AB" w14:textId="76234E7A" w:rsidR="009E4B4D" w:rsidRDefault="00D20737" w:rsidP="00D20737">
      <w:r>
        <w:t xml:space="preserve">Many of the native animals that were once part of the ecological community are now no longer there, or are themselves threatened. These animals </w:t>
      </w:r>
      <w:r w:rsidR="003E50D2">
        <w:t>together played important roles in</w:t>
      </w:r>
      <w:r>
        <w:t xml:space="preserve"> helping the ecological community to function we</w:t>
      </w:r>
      <w:r w:rsidR="003E50D2">
        <w:t>ll as an ecosystem, for example:</w:t>
      </w:r>
      <w:r w:rsidR="00AC4517">
        <w:t xml:space="preserve"> </w:t>
      </w:r>
      <w:r w:rsidR="003E50D2">
        <w:t>by pollinating plants;</w:t>
      </w:r>
      <w:r>
        <w:t xml:space="preserve"> digging to conserve healthy soil function and assist plant r</w:t>
      </w:r>
      <w:r w:rsidR="003E50D2">
        <w:t>egeneration;</w:t>
      </w:r>
      <w:r>
        <w:t xml:space="preserve"> or managing pest species. </w:t>
      </w:r>
    </w:p>
    <w:p w14:paraId="73F38E4D" w14:textId="63534784" w:rsidR="003E50D2" w:rsidRDefault="00EA26B6" w:rsidP="00D20737">
      <w:r>
        <w:rPr>
          <w:noProof/>
        </w:rPr>
        <w:drawing>
          <wp:anchor distT="0" distB="0" distL="114300" distR="114300" simplePos="0" relativeHeight="251606016" behindDoc="0" locked="0" layoutInCell="1" allowOverlap="1" wp14:anchorId="33896A4F" wp14:editId="0DBEB50B">
            <wp:simplePos x="0" y="0"/>
            <wp:positionH relativeFrom="column">
              <wp:posOffset>25789</wp:posOffset>
            </wp:positionH>
            <wp:positionV relativeFrom="page">
              <wp:posOffset>6810233</wp:posOffset>
            </wp:positionV>
            <wp:extent cx="6160770" cy="2995930"/>
            <wp:effectExtent l="0" t="0" r="0" b="0"/>
            <wp:wrapSquare wrapText="bothSides"/>
            <wp:docPr id="3" name="Picture 3" title="A photo of Burnt Tuart Woodland in Yalgorup National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6160770" cy="2995930"/>
                    </a:xfrm>
                    <a:prstGeom prst="rect">
                      <a:avLst/>
                    </a:prstGeom>
                    <a:noFill/>
                    <a:ln>
                      <a:noFill/>
                    </a:ln>
                    <a:extLst>
                      <a:ext uri="{53640926-AAD7-44D8-BBD7-CCE9431645EC}">
                        <a14:shadowObscured xmlns:a14="http://schemas.microsoft.com/office/drawing/2010/main"/>
                      </a:ext>
                    </a:extLst>
                  </pic:spPr>
                </pic:pic>
              </a:graphicData>
            </a:graphic>
          </wp:anchor>
        </w:drawing>
      </w:r>
      <w:r w:rsidR="00773B32">
        <w:t>There are also a range of ongoing and evolving threats to the region. As the climate of the region changes, particularly with the reduced rainfall, pressures on plants and animals of the region are expected to increase. At the same time, the rising population of the region means that development will continue to intensify, resulting in the continued clearing</w:t>
      </w:r>
      <w:r w:rsidR="004B24EB">
        <w:t xml:space="preserve"> and degradation</w:t>
      </w:r>
      <w:r w:rsidR="00773B32">
        <w:t xml:space="preserve"> of native vegetation. Additionally, </w:t>
      </w:r>
      <w:r w:rsidR="00543EC8">
        <w:t xml:space="preserve">changing </w:t>
      </w:r>
      <w:r w:rsidR="00773B32">
        <w:t>fire patterns</w:t>
      </w:r>
      <w:r w:rsidR="00543EC8">
        <w:t>,</w:t>
      </w:r>
      <w:r w:rsidR="00773B32">
        <w:t xml:space="preserve"> which hold an important role in maintaining balance in ecological communities, </w:t>
      </w:r>
      <w:r w:rsidR="00543EC8">
        <w:t>pose significant ongoing risk to the integrity of the ecological community.</w:t>
      </w:r>
    </w:p>
    <w:p w14:paraId="20AC12EE" w14:textId="62AAF39F" w:rsidR="00D20737" w:rsidRDefault="00D20737" w:rsidP="00D20737">
      <w:r>
        <w:t xml:space="preserve">The Threatened Species Scientific Committee (the </w:t>
      </w:r>
      <w:r w:rsidR="00AB633E">
        <w:t>Committee</w:t>
      </w:r>
      <w:r>
        <w:t>) provided advice to the Minister for the Environment on the conservation of the ecological community. They found that the Tuart Woodlands and Forests have experienced a severe reduction in ecological community integrity</w:t>
      </w:r>
      <w:r w:rsidR="009E4B4D">
        <w:t xml:space="preserve"> as a result of the damages outlined above. Furthermore, t</w:t>
      </w:r>
      <w:r w:rsidR="003E50D2">
        <w:t>his</w:t>
      </w:r>
      <w:r w:rsidR="009E4B4D">
        <w:t xml:space="preserve"> reduction in ecological integrity of the patches further </w:t>
      </w:r>
      <w:r w:rsidR="009E4B4D" w:rsidRPr="009E4B4D">
        <w:rPr>
          <w:i/>
        </w:rPr>
        <w:t>reduces</w:t>
      </w:r>
      <w:r w:rsidR="009E4B4D">
        <w:t xml:space="preserve"> and threatens their res</w:t>
      </w:r>
      <w:r w:rsidR="00EA26B6">
        <w:t>ilience to future disturbances.</w:t>
      </w:r>
    </w:p>
    <w:p w14:paraId="15655D41" w14:textId="512B8DFA" w:rsidR="00E30277" w:rsidRDefault="00D20737" w:rsidP="00D20737">
      <w:r>
        <w:t xml:space="preserve">To support the health and function of the ecological community it is important to protect, manage and restore native vegetation and animal populations across the landscape. Listing Tuart Woodlands and Forests as threatened under national environmental law </w:t>
      </w:r>
      <w:r w:rsidR="008F1E16">
        <w:t xml:space="preserve">will </w:t>
      </w:r>
      <w:r>
        <w:t xml:space="preserve">help to protect it from future damage and create opportunities for its recognition, management and restoration. </w:t>
      </w:r>
    </w:p>
    <w:p w14:paraId="1640983D" w14:textId="0CEB6EAB" w:rsidR="00D76279" w:rsidRDefault="00EA26B6" w:rsidP="00D76279">
      <w:r>
        <w:rPr>
          <w:noProof/>
        </w:rPr>
        <mc:AlternateContent>
          <mc:Choice Requires="wps">
            <w:drawing>
              <wp:anchor distT="0" distB="0" distL="114300" distR="114300" simplePos="0" relativeHeight="251607040" behindDoc="0" locked="0" layoutInCell="1" allowOverlap="1" wp14:anchorId="01059B52" wp14:editId="683413E0">
                <wp:simplePos x="0" y="0"/>
                <wp:positionH relativeFrom="column">
                  <wp:posOffset>-3298825</wp:posOffset>
                </wp:positionH>
                <wp:positionV relativeFrom="page">
                  <wp:posOffset>9730712</wp:posOffset>
                </wp:positionV>
                <wp:extent cx="6161405" cy="168275"/>
                <wp:effectExtent l="0" t="0" r="0" b="3175"/>
                <wp:wrapSquare wrapText="bothSides"/>
                <wp:docPr id="4" name="Text Box 4"/>
                <wp:cNvGraphicFramePr/>
                <a:graphic xmlns:a="http://schemas.openxmlformats.org/drawingml/2006/main">
                  <a:graphicData uri="http://schemas.microsoft.com/office/word/2010/wordprocessingShape">
                    <wps:wsp>
                      <wps:cNvSpPr txBox="1"/>
                      <wps:spPr>
                        <a:xfrm>
                          <a:off x="0" y="0"/>
                          <a:ext cx="6161405" cy="168275"/>
                        </a:xfrm>
                        <a:prstGeom prst="rect">
                          <a:avLst/>
                        </a:prstGeom>
                        <a:solidFill>
                          <a:prstClr val="white"/>
                        </a:solidFill>
                        <a:ln>
                          <a:noFill/>
                        </a:ln>
                        <a:effectLst/>
                      </wps:spPr>
                      <wps:txbx>
                        <w:txbxContent>
                          <w:p w14:paraId="6116A3E9" w14:textId="1462DBFF" w:rsidR="00AB4A8D" w:rsidRPr="00EC6232" w:rsidRDefault="00AB4A8D" w:rsidP="005E2FB3">
                            <w:pPr>
                              <w:pStyle w:val="Caption"/>
                              <w:rPr>
                                <w:rFonts w:ascii="Times New Roman" w:hAnsi="Times New Roman" w:cs="Times New Roman"/>
                                <w:sz w:val="24"/>
                              </w:rPr>
                            </w:pPr>
                            <w:r w:rsidRPr="00EC6232">
                              <w:rPr>
                                <w:rFonts w:ascii="Times New Roman" w:hAnsi="Times New Roman" w:cs="Times New Roman"/>
                              </w:rPr>
                              <w:t xml:space="preserve">Burnt </w:t>
                            </w:r>
                            <w:proofErr w:type="spellStart"/>
                            <w:r w:rsidRPr="00EC6232">
                              <w:rPr>
                                <w:rFonts w:ascii="Times New Roman" w:hAnsi="Times New Roman" w:cs="Times New Roman"/>
                              </w:rPr>
                              <w:t>Tuart</w:t>
                            </w:r>
                            <w:proofErr w:type="spellEnd"/>
                            <w:r w:rsidRPr="00EC6232">
                              <w:rPr>
                                <w:rFonts w:ascii="Times New Roman" w:hAnsi="Times New Roman" w:cs="Times New Roman"/>
                              </w:rPr>
                              <w:t xml:space="preserve"> Woodland in </w:t>
                            </w:r>
                            <w:proofErr w:type="spellStart"/>
                            <w:r w:rsidRPr="00EC6232">
                              <w:rPr>
                                <w:rFonts w:ascii="Times New Roman" w:hAnsi="Times New Roman" w:cs="Times New Roman"/>
                              </w:rPr>
                              <w:t>Yalgorup</w:t>
                            </w:r>
                            <w:proofErr w:type="spellEnd"/>
                            <w:r w:rsidRPr="00EC6232">
                              <w:rPr>
                                <w:rFonts w:ascii="Times New Roman" w:hAnsi="Times New Roman" w:cs="Times New Roman"/>
                              </w:rPr>
                              <w:t xml:space="preserve"> National Park © Trudy O'Connor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1059B52" id="Text Box 4" o:spid="_x0000_s1054" type="#_x0000_t202" style="position:absolute;margin-left:-259.75pt;margin-top:766.2pt;width:485.15pt;height:13.25pt;z-index:25160704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" stroked="f">
                <v:textbox inset="0,0,0,0">
                  <w:txbxContent>
                    <w:p w14:paraId="6116A3E9" w14:textId="1462DBFF" w:rsidR="00AB4A8D" w:rsidRPr="00EC6232" w:rsidRDefault="00AB4A8D" w:rsidP="005E2FB3">
                      <w:pPr>
                        <w:pStyle w:val="Caption"/>
                        <w:rPr>
                          <w:rFonts w:ascii="Times New Roman" w:hAnsi="Times New Roman" w:cs="Times New Roman"/>
                          <w:sz w:val="24"/>
                        </w:rPr>
                      </w:pPr>
                      <w:r w:rsidRPr="00EC6232">
                        <w:rPr>
                          <w:rFonts w:ascii="Times New Roman" w:hAnsi="Times New Roman" w:cs="Times New Roman"/>
                        </w:rPr>
                        <w:t>Burnt Tuart Woodland in Yalgorup National Park © Trudy O'Connor</w:t>
                      </w:r>
                    </w:p>
                  </w:txbxContent>
                </v:textbox>
                <w10:wrap type="square" anchory="page"/>
              </v:shape>
            </w:pict>
          </mc:Fallback>
        </mc:AlternateContent>
      </w:r>
      <w:r w:rsidR="00D20737">
        <w:t xml:space="preserve">The </w:t>
      </w:r>
      <w:hyperlink r:id="rId56" w:history="1">
        <w:r w:rsidR="00D20737" w:rsidRPr="00DD3CBE">
          <w:rPr>
            <w:rStyle w:val="Hyperlink"/>
            <w:b/>
            <w:u w:val="none"/>
          </w:rPr>
          <w:t>Conservation Advice</w:t>
        </w:r>
      </w:hyperlink>
      <w:r w:rsidR="00D20737">
        <w:t>, found on the Department’s website</w:t>
      </w:r>
      <w:r w:rsidR="00151CFD">
        <w:t>,</w:t>
      </w:r>
      <w:r w:rsidR="00D20737">
        <w:t xml:space="preserve"> outlin</w:t>
      </w:r>
      <w:r w:rsidR="00151CFD">
        <w:t xml:space="preserve">es a range of priority research, </w:t>
      </w:r>
      <w:r w:rsidR="00D20737">
        <w:t xml:space="preserve">management </w:t>
      </w:r>
      <w:r w:rsidR="00151CFD">
        <w:t xml:space="preserve">and </w:t>
      </w:r>
      <w:r w:rsidR="00D20737">
        <w:t xml:space="preserve">guidance on how to manage, restore and protect the ecological community. </w:t>
      </w:r>
    </w:p>
    <w:p w14:paraId="0BEB7583" w14:textId="77777777" w:rsidR="00610BFF" w:rsidRDefault="00610BFF" w:rsidP="00D76279">
      <w:pPr>
        <w:pStyle w:val="Heading2"/>
        <w:sectPr w:rsidR="00610BFF" w:rsidSect="00B7601F">
          <w:type w:val="continuous"/>
          <w:pgSz w:w="11907" w:h="16839" w:code="9"/>
          <w:pgMar w:top="1134" w:right="1077" w:bottom="1134" w:left="1077" w:header="1814" w:footer="720" w:gutter="0"/>
          <w:cols w:num="2" w:space="720"/>
          <w:noEndnote/>
          <w:docGrid w:linePitch="326"/>
        </w:sectPr>
      </w:pPr>
    </w:p>
    <w:p w14:paraId="6EC1C0FC" w14:textId="3576C2CC" w:rsidR="00506D9D" w:rsidRDefault="00506D9D" w:rsidP="00D76279">
      <w:pPr>
        <w:pStyle w:val="Heading2"/>
      </w:pPr>
      <w:bookmarkStart w:id="30" w:name="_Toc12541027"/>
      <w:bookmarkStart w:id="31" w:name="_Toc12953374"/>
      <w:r w:rsidRPr="00506D9D">
        <w:lastRenderedPageBreak/>
        <w:t>Ar</w:t>
      </w:r>
      <w:r w:rsidR="001E6DB4">
        <w:t>e all sites which contain the ecological community</w:t>
      </w:r>
      <w:r w:rsidR="00EA5F9E">
        <w:t xml:space="preserve"> protected under the </w:t>
      </w:r>
      <w:r w:rsidR="00D77FDE">
        <w:t xml:space="preserve">national </w:t>
      </w:r>
      <w:r w:rsidRPr="00506D9D">
        <w:t>listing</w:t>
      </w:r>
      <w:r w:rsidR="00EA5F9E">
        <w:t>?</w:t>
      </w:r>
      <w:bookmarkEnd w:id="30"/>
      <w:bookmarkEnd w:id="31"/>
      <w:r w:rsidRPr="00506D9D">
        <w:t xml:space="preserve"> </w:t>
      </w:r>
    </w:p>
    <w:p w14:paraId="7D59C62B" w14:textId="3E3081A4" w:rsidR="009E20B3" w:rsidRDefault="00C8080C" w:rsidP="003A4C42">
      <w:r>
        <w:t xml:space="preserve">The national listing of </w:t>
      </w:r>
      <w:r w:rsidR="00543EC8">
        <w:t>the Tuart Woodlands and F</w:t>
      </w:r>
      <w:r>
        <w:t xml:space="preserve">orests ecological community protects only the best remaining patches. Not all patches </w:t>
      </w:r>
      <w:r w:rsidR="00151CFD">
        <w:t>will be covered by this listing. F</w:t>
      </w:r>
      <w:r>
        <w:t>or example, if a small patch has an understorey that is completely degraded or the patch is extremely small, it is not protected nationally (but other local or state laws may apply). This is so that</w:t>
      </w:r>
      <w:r w:rsidR="000B15DD">
        <w:t xml:space="preserve"> national</w:t>
      </w:r>
      <w:r>
        <w:t xml:space="preserve"> efforts to protect and restore the ecological community are concentrated on the most ecologically important areas. </w:t>
      </w:r>
    </w:p>
    <w:p w14:paraId="6F5D4247" w14:textId="6DC3849A" w:rsidR="00CF63B5" w:rsidRDefault="00117CAE" w:rsidP="003A4C42">
      <w:r w:rsidRPr="009E20B3">
        <w:rPr>
          <w:b/>
        </w:rPr>
        <w:t xml:space="preserve">Determining if a patch is protected or not is a </w:t>
      </w:r>
      <w:r w:rsidR="00AB633E" w:rsidRPr="009E20B3">
        <w:rPr>
          <w:b/>
        </w:rPr>
        <w:t>two-step</w:t>
      </w:r>
      <w:r w:rsidRPr="009E20B3">
        <w:rPr>
          <w:b/>
        </w:rPr>
        <w:t xml:space="preserve"> process</w:t>
      </w:r>
      <w:r>
        <w:t xml:space="preserve">. </w:t>
      </w:r>
    </w:p>
    <w:p w14:paraId="031A8E8A" w14:textId="7DF50B34" w:rsidR="00804799" w:rsidRPr="00543EC8" w:rsidRDefault="00351577" w:rsidP="00543EC8">
      <w:pPr>
        <w:pStyle w:val="ListParagraph"/>
        <w:numPr>
          <w:ilvl w:val="0"/>
          <w:numId w:val="35"/>
        </w:numPr>
        <w:rPr>
          <w:b/>
        </w:rPr>
      </w:pPr>
      <w:r>
        <w:rPr>
          <w:noProof/>
          <w:lang w:eastAsia="en-AU"/>
        </w:rPr>
        <w:drawing>
          <wp:anchor distT="0" distB="0" distL="114300" distR="114300" simplePos="0" relativeHeight="251686912" behindDoc="0" locked="0" layoutInCell="1" allowOverlap="1" wp14:anchorId="3BB83D19" wp14:editId="3EE144C3">
            <wp:simplePos x="0" y="0"/>
            <wp:positionH relativeFrom="column">
              <wp:posOffset>-55880</wp:posOffset>
            </wp:positionH>
            <wp:positionV relativeFrom="page">
              <wp:posOffset>6285865</wp:posOffset>
            </wp:positionV>
            <wp:extent cx="6299835" cy="3590925"/>
            <wp:effectExtent l="0" t="0" r="5715" b="9525"/>
            <wp:wrapSquare wrapText="bothSides"/>
            <wp:docPr id="231" name="Picture 231" title="A flow chart summarising the key diagnostic characteristics of the ecological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a:ext>
                      </a:extLst>
                    </a:blip>
                    <a:stretch>
                      <a:fillRect/>
                    </a:stretch>
                  </pic:blipFill>
                  <pic:spPr>
                    <a:xfrm>
                      <a:off x="0" y="0"/>
                      <a:ext cx="6299835" cy="3590925"/>
                    </a:xfrm>
                    <a:prstGeom prst="rect">
                      <a:avLst/>
                    </a:prstGeom>
                  </pic:spPr>
                </pic:pic>
              </a:graphicData>
            </a:graphic>
            <wp14:sizeRelH relativeFrom="margin">
              <wp14:pctWidth>0</wp14:pctWidth>
            </wp14:sizeRelH>
            <wp14:sizeRelV relativeFrom="margin">
              <wp14:pctHeight>0</wp14:pctHeight>
            </wp14:sizeRelV>
          </wp:anchor>
        </w:drawing>
      </w:r>
      <w:r w:rsidR="00543EC8">
        <w:rPr>
          <w:b/>
        </w:rPr>
        <w:t>Step 1</w:t>
      </w:r>
      <w:r w:rsidR="00543EC8">
        <w:t>: A</w:t>
      </w:r>
      <w:r w:rsidR="00804799">
        <w:t xml:space="preserve"> patch must be identified as the T</w:t>
      </w:r>
      <w:r w:rsidR="001D2661">
        <w:t xml:space="preserve">uart Woodlands and Forests </w:t>
      </w:r>
      <w:r w:rsidR="00804799">
        <w:t xml:space="preserve">ecological community against the description and key diagnostics in the approved </w:t>
      </w:r>
      <w:hyperlink r:id="rId58" w:history="1">
        <w:r w:rsidR="00804799" w:rsidRPr="00DD3CBE">
          <w:rPr>
            <w:rStyle w:val="Hyperlink"/>
            <w:b/>
            <w:u w:val="none"/>
          </w:rPr>
          <w:t>Conservation Advice</w:t>
        </w:r>
      </w:hyperlink>
      <w:r w:rsidR="00804799" w:rsidRPr="00744E4F">
        <w:t>.</w:t>
      </w:r>
      <w:r w:rsidR="00804799" w:rsidRPr="00543EC8">
        <w:rPr>
          <w:b/>
        </w:rPr>
        <w:t xml:space="preserve"> </w:t>
      </w:r>
    </w:p>
    <w:p w14:paraId="119C3036" w14:textId="30C4837C" w:rsidR="00117CAE" w:rsidRDefault="00543EC8" w:rsidP="00543EC8">
      <w:pPr>
        <w:pStyle w:val="ListParagraph"/>
        <w:numPr>
          <w:ilvl w:val="0"/>
          <w:numId w:val="35"/>
        </w:numPr>
      </w:pPr>
      <w:r>
        <w:rPr>
          <w:b/>
        </w:rPr>
        <w:t>Step 2:</w:t>
      </w:r>
      <w:r>
        <w:t xml:space="preserve"> I</w:t>
      </w:r>
      <w:r w:rsidR="00117CAE">
        <w:t>f a patch meets the description of the Tuart Woodlands and Forests</w:t>
      </w:r>
      <w:r w:rsidR="00804799">
        <w:t xml:space="preserve"> ecological community</w:t>
      </w:r>
      <w:r w:rsidR="00117CAE">
        <w:t xml:space="preserve">, then its condition can be categorised under the condition thresholds </w:t>
      </w:r>
      <w:r w:rsidR="001D2661">
        <w:t xml:space="preserve">in the approved </w:t>
      </w:r>
      <w:r w:rsidR="001D2661" w:rsidRPr="00543EC8">
        <w:rPr>
          <w:b/>
        </w:rPr>
        <w:t>Conservation Advice</w:t>
      </w:r>
      <w:r w:rsidR="008F3216" w:rsidRPr="00543EC8">
        <w:rPr>
          <w:b/>
        </w:rPr>
        <w:t>.</w:t>
      </w:r>
      <w:r w:rsidR="008F3216">
        <w:t xml:space="preserve"> </w:t>
      </w:r>
      <w:r w:rsidR="008F3216" w:rsidRPr="000B15DD">
        <w:rPr>
          <w:i/>
        </w:rPr>
        <w:t>T</w:t>
      </w:r>
      <w:r w:rsidR="00CF63B5" w:rsidRPr="000B15DD">
        <w:rPr>
          <w:i/>
        </w:rPr>
        <w:t xml:space="preserve">he </w:t>
      </w:r>
      <w:r w:rsidR="000B15DD" w:rsidRPr="000B15DD">
        <w:rPr>
          <w:i/>
        </w:rPr>
        <w:t xml:space="preserve">size and </w:t>
      </w:r>
      <w:r w:rsidR="00CF63B5" w:rsidRPr="000B15DD">
        <w:rPr>
          <w:i/>
        </w:rPr>
        <w:t>condition of the patch will determine whether national protection applies</w:t>
      </w:r>
      <w:r w:rsidR="00CF63B5">
        <w:t>.</w:t>
      </w:r>
    </w:p>
    <w:p w14:paraId="3B3A463A" w14:textId="2D03D0F4" w:rsidR="00610BFF" w:rsidRDefault="00CC49D6" w:rsidP="00CC49D6">
      <w:r>
        <w:t>The following</w:t>
      </w:r>
      <w:r w:rsidR="0057306A">
        <w:t xml:space="preserve"> sections and</w:t>
      </w:r>
      <w:r>
        <w:t xml:space="preserve"> flow charts </w:t>
      </w:r>
      <w:r w:rsidR="001D2661">
        <w:t xml:space="preserve">are </w:t>
      </w:r>
      <w:r w:rsidR="002D68C8" w:rsidRPr="002D68C8">
        <w:t xml:space="preserve">explanatory tools </w:t>
      </w:r>
      <w:r w:rsidR="001D2661">
        <w:t xml:space="preserve">to </w:t>
      </w:r>
      <w:r>
        <w:t>assist with identificati</w:t>
      </w:r>
      <w:r w:rsidR="00C11DFB">
        <w:t xml:space="preserve">on </w:t>
      </w:r>
      <w:r w:rsidR="002D68C8">
        <w:t xml:space="preserve">of the ecological community. </w:t>
      </w:r>
      <w:r w:rsidR="00900A8B">
        <w:t>The</w:t>
      </w:r>
      <w:r w:rsidR="002D68C8">
        <w:t xml:space="preserve"> definitive</w:t>
      </w:r>
      <w:r w:rsidR="00900A8B">
        <w:t xml:space="preserve"> source of information </w:t>
      </w:r>
      <w:r w:rsidR="008F3216">
        <w:t xml:space="preserve">for </w:t>
      </w:r>
      <w:r w:rsidR="00900A8B">
        <w:t>identifying the ecolog</w:t>
      </w:r>
      <w:r w:rsidR="00543EC8">
        <w:t xml:space="preserve">ical community is the approved </w:t>
      </w:r>
      <w:hyperlink r:id="rId59" w:history="1">
        <w:r w:rsidR="00543EC8" w:rsidRPr="00DD3CBE">
          <w:rPr>
            <w:rStyle w:val="Hyperlink"/>
            <w:b/>
            <w:u w:val="none"/>
          </w:rPr>
          <w:t>Conservation A</w:t>
        </w:r>
        <w:r w:rsidR="00900A8B" w:rsidRPr="00DD3CBE">
          <w:rPr>
            <w:rStyle w:val="Hyperlink"/>
            <w:b/>
            <w:u w:val="none"/>
          </w:rPr>
          <w:t>dvice</w:t>
        </w:r>
      </w:hyperlink>
      <w:r w:rsidR="001E6DB4">
        <w:t>.</w:t>
      </w:r>
      <w:r w:rsidR="00AC4517">
        <w:t xml:space="preserve"> </w:t>
      </w:r>
    </w:p>
    <w:p w14:paraId="55D3DDA4" w14:textId="5E1096E5" w:rsidR="009C52A7" w:rsidRDefault="00D76279" w:rsidP="00FF5328">
      <w:pPr>
        <w:pStyle w:val="Heading3"/>
      </w:pPr>
      <w:bookmarkStart w:id="32" w:name="_Toc12541386"/>
      <w:bookmarkStart w:id="33" w:name="_Toc12953192"/>
      <w:bookmarkStart w:id="34" w:name="_Toc12953375"/>
      <w:r>
        <w:t>Step 1: Identifying a</w:t>
      </w:r>
      <w:r w:rsidR="0057306A">
        <w:t xml:space="preserve"> patch</w:t>
      </w:r>
      <w:r>
        <w:t xml:space="preserve"> of</w:t>
      </w:r>
      <w:r w:rsidR="0057306A">
        <w:t xml:space="preserve"> the ecological community against key diagnostics</w:t>
      </w:r>
      <w:bookmarkEnd w:id="32"/>
      <w:bookmarkEnd w:id="33"/>
      <w:bookmarkEnd w:id="34"/>
    </w:p>
    <w:p w14:paraId="70D334B7" w14:textId="13591498" w:rsidR="00610BFF" w:rsidRDefault="00543EC8" w:rsidP="00610BFF">
      <w:r>
        <w:t>This flow char</w:t>
      </w:r>
      <w:r w:rsidR="00D76279">
        <w:t>t demonstrates</w:t>
      </w:r>
      <w:r>
        <w:t xml:space="preserve"> the key questions which assist in identifying if the patch is part of the Tuart Wo</w:t>
      </w:r>
      <w:r w:rsidR="00894A6E">
        <w:t xml:space="preserve">odlands and Forests ecological </w:t>
      </w:r>
      <w:r w:rsidR="00610BFF">
        <w:t xml:space="preserve">community. </w:t>
      </w:r>
    </w:p>
    <w:p w14:paraId="4BAA102E" w14:textId="7A3D1EAF" w:rsidR="0057306A" w:rsidRPr="0057306A" w:rsidRDefault="0057306A" w:rsidP="00610BFF">
      <w:pPr>
        <w:pStyle w:val="Heading3"/>
      </w:pPr>
      <w:bookmarkStart w:id="35" w:name="_Toc12541387"/>
      <w:bookmarkStart w:id="36" w:name="_Toc12953193"/>
      <w:bookmarkStart w:id="37" w:name="_Toc12953376"/>
      <w:r w:rsidRPr="0057306A">
        <w:lastRenderedPageBreak/>
        <w:t xml:space="preserve">Step 2: </w:t>
      </w:r>
      <w:r w:rsidR="00D76279">
        <w:t xml:space="preserve">Categorising </w:t>
      </w:r>
      <w:r w:rsidRPr="0057306A">
        <w:t xml:space="preserve">patches of the ecological community </w:t>
      </w:r>
      <w:r w:rsidR="00D76279">
        <w:t>against condition thresholds to determine national protection</w:t>
      </w:r>
      <w:bookmarkEnd w:id="35"/>
      <w:bookmarkEnd w:id="36"/>
      <w:bookmarkEnd w:id="37"/>
    </w:p>
    <w:p w14:paraId="39F74706" w14:textId="07D8383E" w:rsidR="00FD3C6A" w:rsidRDefault="009C52A7" w:rsidP="00746E13">
      <w:r>
        <w:t xml:space="preserve">After the patch has been identified as meeting the </w:t>
      </w:r>
      <w:r w:rsidR="00A867C4">
        <w:t xml:space="preserve">key diagnostic characteristics </w:t>
      </w:r>
      <w:r>
        <w:t xml:space="preserve">of the Tuart Woodlands and Forests ecological community, </w:t>
      </w:r>
      <w:r w:rsidR="00FD3C6A">
        <w:t xml:space="preserve">the </w:t>
      </w:r>
      <w:r w:rsidR="00FD3C6A" w:rsidRPr="0057306A">
        <w:rPr>
          <w:b/>
        </w:rPr>
        <w:t>second step</w:t>
      </w:r>
      <w:r w:rsidR="00FD3C6A">
        <w:t xml:space="preserve"> is to define the</w:t>
      </w:r>
      <w:r w:rsidR="00452CC4">
        <w:t xml:space="preserve"> </w:t>
      </w:r>
      <w:r w:rsidR="00452CC4" w:rsidRPr="00452CC4">
        <w:rPr>
          <w:i/>
        </w:rPr>
        <w:t>boundary</w:t>
      </w:r>
      <w:r w:rsidR="00452CC4">
        <w:t xml:space="preserve"> </w:t>
      </w:r>
      <w:r w:rsidR="00FD3C6A">
        <w:t xml:space="preserve">and </w:t>
      </w:r>
      <w:r w:rsidR="00FD3C6A" w:rsidRPr="00894A6E">
        <w:rPr>
          <w:i/>
        </w:rPr>
        <w:t>condition class</w:t>
      </w:r>
      <w:r w:rsidR="00FD3C6A">
        <w:t xml:space="preserve"> of the patch in accordance with the </w:t>
      </w:r>
      <w:r>
        <w:t xml:space="preserve">approved </w:t>
      </w:r>
      <w:hyperlink r:id="rId60" w:history="1">
        <w:r w:rsidRPr="00DD3CBE">
          <w:rPr>
            <w:rStyle w:val="Hyperlink"/>
            <w:b/>
            <w:u w:val="none"/>
          </w:rPr>
          <w:t>Conservation Advice</w:t>
        </w:r>
      </w:hyperlink>
      <w:r>
        <w:t xml:space="preserve">. </w:t>
      </w:r>
      <w:r w:rsidR="00FD3C6A">
        <w:t xml:space="preserve">This examination will determine whether or not the patch is </w:t>
      </w:r>
      <w:r w:rsidR="00FD3C6A" w:rsidRPr="000B15DD">
        <w:rPr>
          <w:i/>
        </w:rPr>
        <w:t>nationally protected</w:t>
      </w:r>
      <w:r w:rsidR="00FD3C6A">
        <w:t xml:space="preserve">. </w:t>
      </w:r>
    </w:p>
    <w:p w14:paraId="5363C226" w14:textId="17A459AA" w:rsidR="009C52A7" w:rsidRDefault="00B43EEA" w:rsidP="00746E13">
      <w:r>
        <w:t>T</w:t>
      </w:r>
      <w:r w:rsidR="00452CC4">
        <w:t xml:space="preserve">he patch boundary extends </w:t>
      </w:r>
      <w:r w:rsidR="009C52A7">
        <w:t>30</w:t>
      </w:r>
      <w:r>
        <w:t xml:space="preserve"> </w:t>
      </w:r>
      <w:r w:rsidR="009C52A7">
        <w:t xml:space="preserve">m beyond the outer edge of the canopy of </w:t>
      </w:r>
      <w:r w:rsidR="00452CC4">
        <w:t xml:space="preserve">established </w:t>
      </w:r>
      <w:r w:rsidR="009C52A7">
        <w:t>Tuart trees.</w:t>
      </w:r>
    </w:p>
    <w:p w14:paraId="00833D73" w14:textId="14BEE58A" w:rsidR="00151CFD" w:rsidRDefault="00825F03" w:rsidP="00145796">
      <w:r>
        <w:rPr>
          <w:noProof/>
        </w:rPr>
        <w:drawing>
          <wp:anchor distT="0" distB="0" distL="114300" distR="114300" simplePos="0" relativeHeight="251684864" behindDoc="0" locked="0" layoutInCell="1" allowOverlap="1" wp14:anchorId="5BB5E177" wp14:editId="535B4480">
            <wp:simplePos x="0" y="0"/>
            <wp:positionH relativeFrom="column">
              <wp:posOffset>-151443</wp:posOffset>
            </wp:positionH>
            <wp:positionV relativeFrom="page">
              <wp:posOffset>5459095</wp:posOffset>
            </wp:positionV>
            <wp:extent cx="6489700" cy="4394200"/>
            <wp:effectExtent l="0" t="0" r="6350" b="6350"/>
            <wp:wrapSquare wrapText="bothSides"/>
            <wp:docPr id="8" name="Picture 8" title="A flow chart summarising Step 2 and the condition thresholds for the ecological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a:ext>
                      </a:extLst>
                    </a:blip>
                    <a:stretch>
                      <a:fillRect/>
                    </a:stretch>
                  </pic:blipFill>
                  <pic:spPr>
                    <a:xfrm>
                      <a:off x="0" y="0"/>
                      <a:ext cx="6489700" cy="4394200"/>
                    </a:xfrm>
                    <a:prstGeom prst="rect">
                      <a:avLst/>
                    </a:prstGeom>
                  </pic:spPr>
                </pic:pic>
              </a:graphicData>
            </a:graphic>
            <wp14:sizeRelH relativeFrom="margin">
              <wp14:pctWidth>0</wp14:pctWidth>
            </wp14:sizeRelH>
            <wp14:sizeRelV relativeFrom="margin">
              <wp14:pctHeight>0</wp14:pctHeight>
            </wp14:sizeRelV>
          </wp:anchor>
        </w:drawing>
      </w:r>
      <w:r w:rsidR="0057306A" w:rsidRPr="0057306A">
        <w:t xml:space="preserve">Next, condition classes are applied which determine the ecological importance of the patch. </w:t>
      </w:r>
      <w:r w:rsidR="005F75E4">
        <w:t xml:space="preserve">Condition classes are detailed criteria </w:t>
      </w:r>
      <w:r w:rsidR="005F75E4">
        <w:t>which can be used for deciding if a patch of the ecological community is nationally protected. These condition thresholds are necessary to help determine which patches hold the most ecological importance, requiring status as a nationally protected ecological community.</w:t>
      </w:r>
      <w:r w:rsidR="00576E02" w:rsidRPr="00576E02">
        <w:rPr>
          <w:noProof/>
        </w:rPr>
        <w:t xml:space="preserve"> </w:t>
      </w:r>
    </w:p>
    <w:p w14:paraId="3608297C" w14:textId="6A985675" w:rsidR="009E20B3" w:rsidRDefault="005F75E4" w:rsidP="009E20B3">
      <w:r>
        <w:t>The process for examining these condition classes is briefly</w:t>
      </w:r>
      <w:r w:rsidR="0057306A" w:rsidRPr="0057306A">
        <w:t xml:space="preserve"> summarised in the flow chart below. </w:t>
      </w:r>
      <w:r w:rsidR="0057306A">
        <w:t xml:space="preserve">If, under the condition classes, the patch is determined as part of the </w:t>
      </w:r>
      <w:r w:rsidR="000B15DD" w:rsidRPr="000B15DD">
        <w:rPr>
          <w:i/>
        </w:rPr>
        <w:t>nationally</w:t>
      </w:r>
      <w:r w:rsidR="000B15DD">
        <w:t xml:space="preserve"> </w:t>
      </w:r>
      <w:r w:rsidR="0057306A" w:rsidRPr="000B15DD">
        <w:rPr>
          <w:i/>
        </w:rPr>
        <w:t>protected ecological community</w:t>
      </w:r>
      <w:r w:rsidR="0057306A">
        <w:t xml:space="preserve">, </w:t>
      </w:r>
      <w:r w:rsidR="00EC5D19">
        <w:t>any actions likely to have a significant impact on Tuart Woodlands and Forests need to be considered un</w:t>
      </w:r>
      <w:r w:rsidR="00894A6E">
        <w:t>der national environmental law.</w:t>
      </w:r>
      <w:r w:rsidR="00145796" w:rsidRPr="00145796">
        <w:rPr>
          <w:rFonts w:ascii="Calibri" w:eastAsia="Calibri" w:hAnsi="Calibri" w:cs="Times New Roman"/>
          <w:noProof/>
          <w:sz w:val="22"/>
        </w:rPr>
        <w:t xml:space="preserve"> </w:t>
      </w:r>
    </w:p>
    <w:p w14:paraId="7352B118" w14:textId="1A507A81" w:rsidR="00CF63B5" w:rsidRDefault="00853275" w:rsidP="00CF63B5">
      <w:pPr>
        <w:pStyle w:val="Heading3"/>
      </w:pPr>
      <w:bookmarkStart w:id="38" w:name="_Toc12541388"/>
      <w:bookmarkStart w:id="39" w:name="_Toc12953194"/>
      <w:bookmarkStart w:id="40" w:name="_Toc12953377"/>
      <w:r>
        <w:br w:type="column"/>
      </w:r>
      <w:r w:rsidR="00CF63B5">
        <w:lastRenderedPageBreak/>
        <w:t>Further Details</w:t>
      </w:r>
      <w:bookmarkEnd w:id="38"/>
      <w:bookmarkEnd w:id="39"/>
      <w:bookmarkEnd w:id="40"/>
    </w:p>
    <w:p w14:paraId="53FB277C" w14:textId="34942505" w:rsidR="001B6466" w:rsidRDefault="00AB633E" w:rsidP="00452CC4">
      <w:pPr>
        <w:rPr>
          <w:rStyle w:val="A2"/>
          <w:rFonts w:ascii="Times New Roman" w:hAnsi="Times New Roman"/>
          <w:sz w:val="24"/>
          <w:szCs w:val="24"/>
        </w:rPr>
      </w:pPr>
      <w:r>
        <w:t>For further deta</w:t>
      </w:r>
      <w:r w:rsidR="00CF63B5">
        <w:t xml:space="preserve">ils as to how to determine whether a patch of vegetation meets the definition and condition thresholds for the national ecological community </w:t>
      </w:r>
      <w:r w:rsidR="00894A6E">
        <w:t xml:space="preserve">see the </w:t>
      </w:r>
      <w:hyperlink r:id="rId62" w:history="1">
        <w:r w:rsidR="00894A6E" w:rsidRPr="00DD3CBE">
          <w:rPr>
            <w:rStyle w:val="Hyperlink"/>
            <w:b/>
            <w:u w:val="none"/>
          </w:rPr>
          <w:t>Conservation Advice</w:t>
        </w:r>
      </w:hyperlink>
      <w:r w:rsidR="00894A6E">
        <w:t xml:space="preserve"> at: </w:t>
      </w:r>
      <w:hyperlink r:id="rId63" w:history="1">
        <w:r w:rsidR="00894A6E" w:rsidRPr="008C1BBC">
          <w:rPr>
            <w:rStyle w:val="A2"/>
            <w:rFonts w:ascii="Times New Roman" w:hAnsi="Times New Roman"/>
            <w:sz w:val="24"/>
            <w:szCs w:val="24"/>
          </w:rPr>
          <w:t>www.environment.gov.au/cgi-bin/sprat/public/sprat.pl</w:t>
        </w:r>
      </w:hyperlink>
    </w:p>
    <w:p w14:paraId="012DC1E3" w14:textId="235024F2" w:rsidR="00AF2DFF" w:rsidRPr="00AF2DFF" w:rsidRDefault="00AF2DFF" w:rsidP="00853275"/>
    <w:p w14:paraId="7B22BB2E" w14:textId="4E1FDD51" w:rsidR="00506D9D" w:rsidRDefault="00CF63B5" w:rsidP="00CF63B5">
      <w:pPr>
        <w:pStyle w:val="Heading2"/>
      </w:pPr>
      <w:bookmarkStart w:id="41" w:name="_Toc12541028"/>
      <w:bookmarkStart w:id="42" w:name="_Toc12541389"/>
      <w:bookmarkStart w:id="43" w:name="_Toc12953378"/>
      <w:r>
        <w:t>Further in</w:t>
      </w:r>
      <w:r w:rsidR="00506D9D" w:rsidRPr="00506D9D">
        <w:t>formation to assist in assessing patches of the E</w:t>
      </w:r>
      <w:r>
        <w:t xml:space="preserve">cological </w:t>
      </w:r>
      <w:r w:rsidR="00506D9D" w:rsidRPr="00506D9D">
        <w:t>C</w:t>
      </w:r>
      <w:r>
        <w:t>ommunity (t</w:t>
      </w:r>
      <w:r w:rsidR="00506D9D" w:rsidRPr="00506D9D">
        <w:t>o avoid significant impacts)</w:t>
      </w:r>
      <w:bookmarkEnd w:id="41"/>
      <w:bookmarkEnd w:id="42"/>
      <w:bookmarkEnd w:id="43"/>
    </w:p>
    <w:p w14:paraId="58055CA7" w14:textId="0090F166" w:rsidR="00452CC4" w:rsidRPr="00452CC4" w:rsidRDefault="00452CC4" w:rsidP="00452CC4"/>
    <w:p w14:paraId="3C2E0E69" w14:textId="31BD39DA" w:rsidR="00506D9D" w:rsidRDefault="00CF63B5" w:rsidP="00CF63B5">
      <w:pPr>
        <w:pStyle w:val="Heading3"/>
      </w:pPr>
      <w:bookmarkStart w:id="44" w:name="_Toc12953379"/>
      <w:r>
        <w:t xml:space="preserve">What is a </w:t>
      </w:r>
      <w:r w:rsidR="00452CC4">
        <w:t>‘</w:t>
      </w:r>
      <w:r>
        <w:t>patch</w:t>
      </w:r>
      <w:r w:rsidR="00452CC4">
        <w:t>’</w:t>
      </w:r>
      <w:r>
        <w:t xml:space="preserve"> of th</w:t>
      </w:r>
      <w:r w:rsidR="000B13FE">
        <w:t>e</w:t>
      </w:r>
      <w:r>
        <w:t xml:space="preserve"> ecological community? </w:t>
      </w:r>
      <w:bookmarkEnd w:id="44"/>
    </w:p>
    <w:p w14:paraId="34FEDC2A" w14:textId="56E76634" w:rsidR="009A1C84" w:rsidRDefault="00CF63B5" w:rsidP="00CF63B5">
      <w:r>
        <w:t>A patch is defined as a discrete a</w:t>
      </w:r>
      <w:r w:rsidR="00F465A4">
        <w:t xml:space="preserve">nd mostly continuous area of vegetation </w:t>
      </w:r>
      <w:r w:rsidR="00DA0D96">
        <w:t>that</w:t>
      </w:r>
      <w:r w:rsidR="00F465A4">
        <w:t xml:space="preserve"> meets the key diagnostic characteristics</w:t>
      </w:r>
      <w:r>
        <w:t xml:space="preserve">. </w:t>
      </w:r>
      <w:r w:rsidR="009A1C84">
        <w:t xml:space="preserve">The boundaries of each patch are defined at 30 m beyond the outer canopy of the established tuart trees. </w:t>
      </w:r>
    </w:p>
    <w:p w14:paraId="71E0CA49" w14:textId="4C461E25" w:rsidR="00CF63B5" w:rsidRDefault="008B7704" w:rsidP="00CF63B5">
      <w:r>
        <w:rPr>
          <w:noProof/>
        </w:rPr>
        <w:drawing>
          <wp:anchor distT="0" distB="0" distL="114300" distR="114300" simplePos="0" relativeHeight="251658240" behindDoc="0" locked="0" layoutInCell="1" allowOverlap="1" wp14:anchorId="28A215DD" wp14:editId="6F5FB61E">
            <wp:simplePos x="0" y="0"/>
            <wp:positionH relativeFrom="column">
              <wp:posOffset>735472</wp:posOffset>
            </wp:positionH>
            <wp:positionV relativeFrom="page">
              <wp:posOffset>7124131</wp:posOffset>
            </wp:positionV>
            <wp:extent cx="4530725" cy="2546985"/>
            <wp:effectExtent l="0" t="0" r="3175" b="0"/>
            <wp:wrapTopAndBottom/>
            <wp:docPr id="47" name="Picture 47" title="Patch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title="Patch diagram"/>
                    <pic:cNvPicPr>
                      <a:picLocks noChangeAspect="1"/>
                    </pic:cNvPicPr>
                  </pic:nvPicPr>
                  <pic:blipFill rotWithShape="1">
                    <a:blip r:embed="rId64" cstate="email">
                      <a:extLst>
                        <a:ext uri="{28A0092B-C50C-407E-A947-70E740481C1C}">
                          <a14:useLocalDpi xmlns:a14="http://schemas.microsoft.com/office/drawing/2010/main"/>
                        </a:ext>
                      </a:extLst>
                    </a:blip>
                    <a:srcRect l="-576" t="-7346" b="-6832"/>
                    <a:stretch/>
                  </pic:blipFill>
                  <pic:spPr bwMode="auto">
                    <a:xfrm>
                      <a:off x="0" y="0"/>
                      <a:ext cx="4530725" cy="254698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659264" behindDoc="0" locked="0" layoutInCell="1" allowOverlap="1" wp14:anchorId="38FF3C5F" wp14:editId="45DA9203">
                <wp:simplePos x="0" y="0"/>
                <wp:positionH relativeFrom="column">
                  <wp:posOffset>639938</wp:posOffset>
                </wp:positionH>
                <wp:positionV relativeFrom="page">
                  <wp:posOffset>9594376</wp:posOffset>
                </wp:positionV>
                <wp:extent cx="4836160" cy="283845"/>
                <wp:effectExtent l="0" t="0" r="2540" b="1905"/>
                <wp:wrapTopAndBottom/>
                <wp:docPr id="82" name="Text Box 82"/>
                <wp:cNvGraphicFramePr/>
                <a:graphic xmlns:a="http://schemas.openxmlformats.org/drawingml/2006/main">
                  <a:graphicData uri="http://schemas.microsoft.com/office/word/2010/wordprocessingShape">
                    <wps:wsp>
                      <wps:cNvSpPr txBox="1"/>
                      <wps:spPr>
                        <a:xfrm>
                          <a:off x="0" y="0"/>
                          <a:ext cx="4836160" cy="283845"/>
                        </a:xfrm>
                        <a:prstGeom prst="rect">
                          <a:avLst/>
                        </a:prstGeom>
                        <a:solidFill>
                          <a:prstClr val="white"/>
                        </a:solidFill>
                        <a:ln>
                          <a:noFill/>
                        </a:ln>
                        <a:effectLst/>
                      </wps:spPr>
                      <wps:txbx>
                        <w:txbxContent>
                          <w:p w14:paraId="5BD9065F" w14:textId="178D7ECF" w:rsidR="00AB4A8D" w:rsidRPr="00EC6232" w:rsidRDefault="00AB4A8D" w:rsidP="00864151">
                            <w:pPr>
                              <w:pStyle w:val="ImageCaption"/>
                              <w:rPr>
                                <w:sz w:val="24"/>
                              </w:rPr>
                            </w:pPr>
                            <w:r w:rsidRPr="00B43EEA">
                              <w:t>Patches of the ecological community extend to 30 m beyond the oute</w:t>
                            </w:r>
                            <w:r>
                              <w:t xml:space="preserve">rmost canopy of the Tuart trees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8FF3C5F" id="Text Box 82" o:spid="_x0000_s1055" type="#_x0000_t202" style="position:absolute;margin-left:50.4pt;margin-top:755.45pt;width:380.8pt;height:22.35pt;z-index:25165926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" stroked="f">
                <v:textbox inset="0,0,0,0">
                  <w:txbxContent>
                    <w:p w14:paraId="5BD9065F" w14:textId="178D7ECF" w:rsidR="00AB4A8D" w:rsidRPr="00EC6232" w:rsidRDefault="00AB4A8D" w:rsidP="00864151">
                      <w:pPr>
                        <w:pStyle w:val="ImageCaption"/>
                        <w:rPr>
                          <w:sz w:val="24"/>
                        </w:rPr>
                      </w:pPr>
                      <w:r w:rsidRPr="00B43EEA">
                        <w:t>Patches of the ecological community extend to 30 m beyond the oute</w:t>
                      </w:r>
                      <w:r>
                        <w:t xml:space="preserve">rmost canopy of the Tuart trees </w:t>
                      </w:r>
                    </w:p>
                  </w:txbxContent>
                </v:textbox>
                <w10:wrap type="topAndBottom" anchory="page"/>
              </v:shape>
            </w:pict>
          </mc:Fallback>
        </mc:AlternateContent>
      </w:r>
      <w:r w:rsidR="00CF63B5">
        <w:t>Permanent manufactured structures, such as roads and buildings, are typi</w:t>
      </w:r>
      <w:r w:rsidR="00894A6E">
        <w:t xml:space="preserve">cally excluded from patch size </w:t>
      </w:r>
      <w:r w:rsidR="00CF63B5">
        <w:t>calculations.</w:t>
      </w:r>
      <w:r w:rsidR="009432F0" w:rsidRPr="009432F0">
        <w:rPr>
          <w:noProof/>
        </w:rPr>
        <w:t xml:space="preserve"> </w:t>
      </w:r>
    </w:p>
    <w:p w14:paraId="0EAC8031" w14:textId="2C5D4154" w:rsidR="00EC5D19" w:rsidRDefault="00EC5D19" w:rsidP="00EC5D19">
      <w:pPr>
        <w:pStyle w:val="Heading3"/>
      </w:pPr>
      <w:bookmarkStart w:id="45" w:name="_Toc12953380"/>
      <w:r>
        <w:t>Variation within a patch</w:t>
      </w:r>
      <w:bookmarkEnd w:id="45"/>
    </w:p>
    <w:p w14:paraId="16D3386F" w14:textId="0E863680" w:rsidR="002D34E9" w:rsidRDefault="002D34E9" w:rsidP="002D34E9">
      <w:r w:rsidRPr="002D34E9">
        <w:t xml:space="preserve">Variation in quality or condition of vegetation across a patch should not necessarily be considered to be evidence of multiple patches. </w:t>
      </w:r>
      <w:r>
        <w:t>Tuart Woodlands and Forests patches may contain variations in structural or biological vegetation complexity. A single patch may include one section with a large number of mature trees and more ecological diversity, whilst also including a section with fewer mature trees and less ground cover.</w:t>
      </w:r>
    </w:p>
    <w:p w14:paraId="248DAECE" w14:textId="049CCE7E" w:rsidR="009432F0" w:rsidRDefault="00EC5D19" w:rsidP="009432F0">
      <w:r w:rsidRPr="00EC5D19">
        <w:t>A patch may include small areas without understorey vegetation, such as bare ground</w:t>
      </w:r>
      <w:r w:rsidR="00797B95">
        <w:t>,</w:t>
      </w:r>
      <w:r w:rsidRPr="00EC5D19">
        <w:t xml:space="preserve"> waterbodies or hardscape (e.g. roads, paths, car parks, or buildings)</w:t>
      </w:r>
      <w:r w:rsidR="00797B95">
        <w:t>,</w:t>
      </w:r>
      <w:r w:rsidRPr="00EC5D19">
        <w:t xml:space="preserve"> that do not significantly alter the overall function of the ecological community. </w:t>
      </w:r>
    </w:p>
    <w:p w14:paraId="70FE0B84" w14:textId="5A16F391" w:rsidR="008721B2" w:rsidRDefault="00151CFD" w:rsidP="009432F0">
      <w:r>
        <w:t>A</w:t>
      </w:r>
      <w:r w:rsidRPr="00EC5D19">
        <w:t>s long as there are some parts of the canopy within 60</w:t>
      </w:r>
      <w:r w:rsidR="00F14FD6">
        <w:t xml:space="preserve"> </w:t>
      </w:r>
      <w:r w:rsidRPr="00EC5D19">
        <w:t>m of the outer edges of the canopies of adjacent Tuart trees</w:t>
      </w:r>
      <w:r>
        <w:t>, t</w:t>
      </w:r>
      <w:r w:rsidR="00EC5D19" w:rsidRPr="00EC5D19">
        <w:t xml:space="preserve">hese small areas do not break up a patch, or divide </w:t>
      </w:r>
      <w:r w:rsidR="00797B95">
        <w:t>a patch into multiple patches</w:t>
      </w:r>
      <w:r w:rsidR="00EC5D19" w:rsidRPr="00EC5D19">
        <w:t xml:space="preserve">. </w:t>
      </w:r>
      <w:r w:rsidR="00452CC4">
        <w:t xml:space="preserve">Existing </w:t>
      </w:r>
      <w:r w:rsidR="00EC5D19" w:rsidRPr="00EC5D19">
        <w:t>buildings and other human-made structures and gardens are not part of the nationally protected ecological community and should be excluded from the calculation of patch size and condition</w:t>
      </w:r>
      <w:r w:rsidR="00EC5D19">
        <w:t>.</w:t>
      </w:r>
    </w:p>
    <w:p w14:paraId="005F6990" w14:textId="63DE730A" w:rsidR="009A1C84" w:rsidRDefault="008B7704" w:rsidP="009A1C84">
      <w:r>
        <w:rPr>
          <w:noProof/>
        </w:rPr>
        <w:lastRenderedPageBreak/>
        <w:drawing>
          <wp:anchor distT="0" distB="0" distL="114300" distR="114300" simplePos="0" relativeHeight="251661312" behindDoc="0" locked="0" layoutInCell="1" allowOverlap="1" wp14:anchorId="02DBFF2E" wp14:editId="6D205354">
            <wp:simplePos x="0" y="0"/>
            <wp:positionH relativeFrom="column">
              <wp:posOffset>475615</wp:posOffset>
            </wp:positionH>
            <wp:positionV relativeFrom="page">
              <wp:posOffset>1337310</wp:posOffset>
            </wp:positionV>
            <wp:extent cx="5428615" cy="2483485"/>
            <wp:effectExtent l="0" t="0" r="635" b="0"/>
            <wp:wrapSquare wrapText="bothSides"/>
            <wp:docPr id="34" name="Picture 3" title="Patch variation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a:picLocks noChangeAspect="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5428615" cy="24834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2336" behindDoc="0" locked="0" layoutInCell="1" allowOverlap="1" wp14:anchorId="4C8AE01B" wp14:editId="0C29C058">
                <wp:simplePos x="0" y="0"/>
                <wp:positionH relativeFrom="column">
                  <wp:posOffset>25789</wp:posOffset>
                </wp:positionH>
                <wp:positionV relativeFrom="page">
                  <wp:posOffset>3821373</wp:posOffset>
                </wp:positionV>
                <wp:extent cx="5875655" cy="584835"/>
                <wp:effectExtent l="0" t="0" r="0" b="5715"/>
                <wp:wrapSquare wrapText="bothSides"/>
                <wp:docPr id="36" name="Text Box 36"/>
                <wp:cNvGraphicFramePr/>
                <a:graphic xmlns:a="http://schemas.openxmlformats.org/drawingml/2006/main">
                  <a:graphicData uri="http://schemas.microsoft.com/office/word/2010/wordprocessingShape">
                    <wps:wsp>
                      <wps:cNvSpPr txBox="1"/>
                      <wps:spPr>
                        <a:xfrm>
                          <a:off x="0" y="0"/>
                          <a:ext cx="5875655" cy="584835"/>
                        </a:xfrm>
                        <a:prstGeom prst="rect">
                          <a:avLst/>
                        </a:prstGeom>
                        <a:solidFill>
                          <a:prstClr val="white"/>
                        </a:solidFill>
                        <a:ln>
                          <a:noFill/>
                        </a:ln>
                        <a:effectLst/>
                      </wps:spPr>
                      <wps:txbx>
                        <w:txbxContent>
                          <w:p w14:paraId="4AC0EA94" w14:textId="77777777" w:rsidR="00AB4A8D" w:rsidRDefault="00AB4A8D" w:rsidP="00864151">
                            <w:pPr>
                              <w:pStyle w:val="Caption"/>
                              <w:rPr>
                                <w:rFonts w:ascii="Times New Roman" w:hAnsi="Times New Roman" w:cs="Times New Roman"/>
                                <w:color w:val="auto"/>
                              </w:rPr>
                            </w:pPr>
                            <w:r w:rsidRPr="00EC6232">
                              <w:rPr>
                                <w:rFonts w:ascii="Times New Roman" w:hAnsi="Times New Roman" w:cs="Times New Roman"/>
                              </w:rPr>
                              <w:t>This diagram demonstrates variation within a</w:t>
                            </w:r>
                            <w:r>
                              <w:rPr>
                                <w:rFonts w:ascii="Times New Roman" w:hAnsi="Times New Roman" w:cs="Times New Roman"/>
                              </w:rPr>
                              <w:t xml:space="preserve"> patch, </w:t>
                            </w:r>
                            <w:r w:rsidRPr="000F7C3C">
                              <w:rPr>
                                <w:rFonts w:ascii="Times New Roman" w:hAnsi="Times New Roman" w:cs="Times New Roman"/>
                                <w:color w:val="auto"/>
                              </w:rPr>
                              <w:t xml:space="preserve">including small areas without understorey vegetation, and a small gap within a patch due to part of the </w:t>
                            </w:r>
                            <w:proofErr w:type="spellStart"/>
                            <w:r w:rsidRPr="000F7C3C">
                              <w:rPr>
                                <w:rFonts w:ascii="Times New Roman" w:hAnsi="Times New Roman" w:cs="Times New Roman"/>
                                <w:color w:val="auto"/>
                              </w:rPr>
                              <w:t>Tuart</w:t>
                            </w:r>
                            <w:proofErr w:type="spellEnd"/>
                            <w:r w:rsidRPr="000F7C3C">
                              <w:rPr>
                                <w:rFonts w:ascii="Times New Roman" w:hAnsi="Times New Roman" w:cs="Times New Roman"/>
                                <w:color w:val="auto"/>
                              </w:rPr>
                              <w:t xml:space="preserve"> canopy being &gt;60 m apart.</w:t>
                            </w:r>
                          </w:p>
                          <w:p w14:paraId="65F3FFF0" w14:textId="77777777" w:rsidR="00AB4A8D" w:rsidRDefault="00AB4A8D" w:rsidP="00864151">
                            <w:pPr>
                              <w:pStyle w:val="Caption"/>
                              <w:rPr>
                                <w:rFonts w:ascii="Times New Roman" w:hAnsi="Times New Roman" w:cs="Times New Roman"/>
                                <w:color w:val="auto"/>
                              </w:rPr>
                            </w:pPr>
                          </w:p>
                          <w:p w14:paraId="5CAE81A9" w14:textId="77777777" w:rsidR="00AB4A8D" w:rsidRPr="00853275" w:rsidRDefault="00AB4A8D" w:rsidP="00864151">
                            <w:pPr>
                              <w:pStyle w:val="Caption"/>
                              <w:rPr>
                                <w:rFonts w:ascii="Times New Roman" w:hAnsi="Times New Roman" w:cs="Times New Roman"/>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C8AE01B" id="Text Box 36" o:spid="_x0000_s1056" type="#_x0000_t202" style="position:absolute;margin-left:2.05pt;margin-top:300.9pt;width:462.65pt;height:46.05pt;z-index:25166233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" stroked="f">
                <v:textbox inset="0,0,0,0">
                  <w:txbxContent>
                    <w:p w14:paraId="4AC0EA94" w14:textId="77777777" w:rsidR="00AB4A8D" w:rsidRDefault="00AB4A8D" w:rsidP="00864151">
                      <w:pPr>
                        <w:pStyle w:val="Caption"/>
                        <w:rPr>
                          <w:rFonts w:ascii="Times New Roman" w:hAnsi="Times New Roman" w:cs="Times New Roman"/>
                          <w:color w:val="auto"/>
                        </w:rPr>
                      </w:pPr>
                      <w:r w:rsidRPr="00EC6232">
                        <w:rPr>
                          <w:rFonts w:ascii="Times New Roman" w:hAnsi="Times New Roman" w:cs="Times New Roman"/>
                        </w:rPr>
                        <w:t>This diagram demonstrates variation within a</w:t>
                      </w:r>
                      <w:r>
                        <w:rPr>
                          <w:rFonts w:ascii="Times New Roman" w:hAnsi="Times New Roman" w:cs="Times New Roman"/>
                        </w:rPr>
                        <w:t xml:space="preserve"> patch, </w:t>
                      </w:r>
                      <w:r w:rsidRPr="000F7C3C">
                        <w:rPr>
                          <w:rFonts w:ascii="Times New Roman" w:hAnsi="Times New Roman" w:cs="Times New Roman"/>
                          <w:color w:val="auto"/>
                        </w:rPr>
                        <w:t>including small areas without understorey vegetation, and a small gap within a patch due to part of the Tuart canopy being &gt;60 m apart.</w:t>
                      </w:r>
                    </w:p>
                    <w:p w14:paraId="65F3FFF0" w14:textId="77777777" w:rsidR="00AB4A8D" w:rsidRDefault="00AB4A8D" w:rsidP="00864151">
                      <w:pPr>
                        <w:pStyle w:val="Caption"/>
                        <w:rPr>
                          <w:rFonts w:ascii="Times New Roman" w:hAnsi="Times New Roman" w:cs="Times New Roman"/>
                          <w:color w:val="auto"/>
                        </w:rPr>
                      </w:pPr>
                    </w:p>
                    <w:p w14:paraId="5CAE81A9" w14:textId="77777777" w:rsidR="00AB4A8D" w:rsidRPr="00853275" w:rsidRDefault="00AB4A8D" w:rsidP="00864151">
                      <w:pPr>
                        <w:pStyle w:val="Caption"/>
                        <w:rPr>
                          <w:rFonts w:ascii="Times New Roman" w:hAnsi="Times New Roman" w:cs="Times New Roman"/>
                          <w:color w:val="auto"/>
                        </w:rPr>
                      </w:pPr>
                    </w:p>
                  </w:txbxContent>
                </v:textbox>
                <w10:wrap type="square" anchory="page"/>
              </v:shape>
            </w:pict>
          </mc:Fallback>
        </mc:AlternateContent>
      </w:r>
      <w:r w:rsidR="009A1C84">
        <w:t xml:space="preserve">Patches of the ecological community can be spatially variable and are often characterised by one or more areas within a patch that meet higher condition thresholds amongst areas of lower condition. </w:t>
      </w:r>
    </w:p>
    <w:p w14:paraId="5F0F5E84" w14:textId="21DB762A" w:rsidR="006D0A27" w:rsidRDefault="009A1C84" w:rsidP="006D0A27">
      <w:r>
        <w:t xml:space="preserve">If an area meets the key diagnostic characteristics but the average condition across that area falls </w:t>
      </w:r>
      <w:r w:rsidRPr="009A1C84">
        <w:rPr>
          <w:i/>
        </w:rPr>
        <w:t xml:space="preserve">below </w:t>
      </w:r>
      <w:r>
        <w:t xml:space="preserve">the minimum condition thresholds, the largest area or areas of at least 0.5 ha that meet minimum condition thresholds on average, should be specified as the patch or patches of the nationally listed ecological community. </w:t>
      </w:r>
    </w:p>
    <w:p w14:paraId="7BEC3990" w14:textId="325598E2" w:rsidR="00117CAE" w:rsidRDefault="00117CAE" w:rsidP="006D0A27">
      <w:bookmarkStart w:id="46" w:name="_Toc12953381"/>
      <w:r w:rsidRPr="006D0A27">
        <w:rPr>
          <w:rStyle w:val="Heading3Char"/>
        </w:rPr>
        <w:t>Buffer</w:t>
      </w:r>
      <w:r w:rsidR="005153FB" w:rsidRPr="006D0A27">
        <w:rPr>
          <w:rStyle w:val="Heading3Char"/>
        </w:rPr>
        <w:t xml:space="preserve"> zones</w:t>
      </w:r>
      <w:bookmarkEnd w:id="46"/>
    </w:p>
    <w:p w14:paraId="5F2C5B89" w14:textId="0B6F701D" w:rsidR="009A1C84" w:rsidRDefault="00117CAE" w:rsidP="00117CAE">
      <w:r>
        <w:t xml:space="preserve">A buffer zone is a contiguous area adjacent to a patch that is important for protecting the integrity of the ecological community. </w:t>
      </w:r>
      <w:r w:rsidR="009A1C84">
        <w:t xml:space="preserve">While buffer zones are incorporated into the definition of a patch boundary, they </w:t>
      </w:r>
      <w:r w:rsidR="00797B95">
        <w:t>do not form part of the ecological community.</w:t>
      </w:r>
    </w:p>
    <w:p w14:paraId="7D54DAB0" w14:textId="27E8AEB2" w:rsidR="006D0A27" w:rsidRDefault="008B7704" w:rsidP="00117CAE">
      <w:r>
        <w:rPr>
          <w:noProof/>
        </w:rPr>
        <mc:AlternateContent>
          <mc:Choice Requires="wps">
            <w:drawing>
              <wp:anchor distT="0" distB="0" distL="114300" distR="114300" simplePos="0" relativeHeight="251655168" behindDoc="0" locked="0" layoutInCell="1" allowOverlap="1" wp14:anchorId="2482983D" wp14:editId="38C4A924">
                <wp:simplePos x="0" y="0"/>
                <wp:positionH relativeFrom="column">
                  <wp:posOffset>3314899</wp:posOffset>
                </wp:positionH>
                <wp:positionV relativeFrom="page">
                  <wp:posOffset>9103057</wp:posOffset>
                </wp:positionV>
                <wp:extent cx="2867025" cy="370205"/>
                <wp:effectExtent l="0" t="0" r="9525" b="0"/>
                <wp:wrapSquare wrapText="bothSides"/>
                <wp:docPr id="33" name="Text Box 33"/>
                <wp:cNvGraphicFramePr/>
                <a:graphic xmlns:a="http://schemas.openxmlformats.org/drawingml/2006/main">
                  <a:graphicData uri="http://schemas.microsoft.com/office/word/2010/wordprocessingShape">
                    <wps:wsp>
                      <wps:cNvSpPr txBox="1"/>
                      <wps:spPr>
                        <a:xfrm>
                          <a:off x="0" y="0"/>
                          <a:ext cx="2867025" cy="370205"/>
                        </a:xfrm>
                        <a:prstGeom prst="rect">
                          <a:avLst/>
                        </a:prstGeom>
                        <a:solidFill>
                          <a:prstClr val="white"/>
                        </a:solidFill>
                        <a:ln>
                          <a:noFill/>
                        </a:ln>
                        <a:effectLst/>
                      </wps:spPr>
                      <wps:txbx>
                        <w:txbxContent>
                          <w:p w14:paraId="2FBD1295" w14:textId="255C96E6" w:rsidR="00AB4A8D" w:rsidRPr="008721B2" w:rsidRDefault="00AB4A8D" w:rsidP="008721B2">
                            <w:pPr>
                              <w:pStyle w:val="ImageCaption"/>
                            </w:pPr>
                            <w:r w:rsidRPr="008721B2">
                              <w:t>This diagra</w:t>
                            </w:r>
                            <w:r>
                              <w:t>m demonstrates the operation of</w:t>
                            </w:r>
                            <w:r w:rsidRPr="008721B2">
                              <w:t xml:space="preserve"> buffer zones around a patch</w:t>
                            </w:r>
                            <w:r>
                              <w:t xml:space="preserve"> of the listed ecological community</w:t>
                            </w:r>
                            <w:r w:rsidRPr="008721B2">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482983D" id="Text Box 33" o:spid="_x0000_s1057" type="#_x0000_t202" style="position:absolute;margin-left:261pt;margin-top:716.8pt;width:225.75pt;height:29.15pt;z-index:25165516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" stroked="f">
                <v:textbox inset="0,0,0,0">
                  <w:txbxContent>
                    <w:p w14:paraId="2FBD1295" w14:textId="255C96E6" w:rsidR="00AB4A8D" w:rsidRPr="008721B2" w:rsidRDefault="00AB4A8D" w:rsidP="008721B2">
                      <w:pPr>
                        <w:pStyle w:val="ImageCaption"/>
                      </w:pPr>
                      <w:r w:rsidRPr="008721B2">
                        <w:t>This diagra</w:t>
                      </w:r>
                      <w:r>
                        <w:t>m demonstrates the operation of</w:t>
                      </w:r>
                      <w:r w:rsidRPr="008721B2">
                        <w:t xml:space="preserve"> buffer zones around a patch</w:t>
                      </w:r>
                      <w:r>
                        <w:t xml:space="preserve"> of the listed ecological community</w:t>
                      </w:r>
                      <w:r w:rsidRPr="008721B2">
                        <w:t>.</w:t>
                      </w:r>
                    </w:p>
                  </w:txbxContent>
                </v:textbox>
                <w10:wrap type="square" anchory="page"/>
              </v:shape>
            </w:pict>
          </mc:Fallback>
        </mc:AlternateContent>
      </w:r>
      <w:r w:rsidR="00117CAE">
        <w:t xml:space="preserve">As the risk of damage to an ecological community is usually greater where actions occur close to a patch, the </w:t>
      </w:r>
      <w:r w:rsidR="00117CAE" w:rsidRPr="009A1C84">
        <w:rPr>
          <w:i/>
        </w:rPr>
        <w:t xml:space="preserve">purpose </w:t>
      </w:r>
      <w:r w:rsidR="00117CAE">
        <w:t>of the buffer zone is to minimise this risk by guiding land managers to be aware that the ecological community is nearby and</w:t>
      </w:r>
      <w:r w:rsidR="00797B95">
        <w:t xml:space="preserve"> to</w:t>
      </w:r>
      <w:r w:rsidR="00117CAE">
        <w:t xml:space="preserve"> take extra care. </w:t>
      </w:r>
    </w:p>
    <w:p w14:paraId="7FA7C97C" w14:textId="7616CDB4" w:rsidR="006D0A27" w:rsidRDefault="00117CAE" w:rsidP="00117CAE">
      <w:r>
        <w:t xml:space="preserve">For instance, the buffer zone will help protect the root zone of edge trees and other components of the ecological community from spray drift (fertiliser, pesticide or herbicide sprayed in adjacent land), weed invasion, water runoff, water extraction and other damage. </w:t>
      </w:r>
    </w:p>
    <w:p w14:paraId="6D2D7B7A" w14:textId="6F3CE24C" w:rsidR="00215A96" w:rsidRPr="006D0A27" w:rsidRDefault="00117CAE" w:rsidP="00117CAE">
      <w:pPr>
        <w:rPr>
          <w:rFonts w:eastAsia="Times New Roman" w:cs="Times New Roman"/>
          <w:snapToGrid w:val="0"/>
          <w:color w:val="000000"/>
          <w:w w:val="0"/>
          <w:sz w:val="0"/>
          <w:szCs w:val="0"/>
          <w:u w:color="000000"/>
          <w:bdr w:val="none" w:sz="0" w:space="0" w:color="000000"/>
          <w:shd w:val="clear" w:color="000000" w:fill="000000"/>
          <w:lang w:eastAsia="x-none" w:bidi="x-none"/>
        </w:rPr>
      </w:pPr>
      <w:r>
        <w:t>The minimum buffer recommended for this ecological community is 30</w:t>
      </w:r>
      <w:r w:rsidR="00B1358F">
        <w:t xml:space="preserve"> </w:t>
      </w:r>
      <w:r>
        <w:t xml:space="preserve">m beyond the outer edge of each patch. In some cases a greater distance will </w:t>
      </w:r>
      <w:r w:rsidR="009A1C84">
        <w:t>be needed to protect the patch.</w:t>
      </w:r>
      <w:r w:rsidR="00C62FE7" w:rsidRPr="00C62FE7">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D0A27">
        <w:rPr>
          <w:rFonts w:eastAsia="Times New Roman" w:cs="Times New Roman"/>
          <w:snapToGrid w:val="0"/>
          <w:color w:val="000000"/>
          <w:w w:val="0"/>
          <w:sz w:val="0"/>
          <w:szCs w:val="0"/>
          <w:u w:color="000000"/>
          <w:bdr w:val="none" w:sz="0" w:space="0" w:color="000000"/>
          <w:shd w:val="clear" w:color="000000" w:fill="000000"/>
          <w:lang w:eastAsia="x-none" w:bidi="x-none"/>
        </w:rPr>
        <w:t xml:space="preserve"> </w:t>
      </w:r>
    </w:p>
    <w:p w14:paraId="48D5BDEE" w14:textId="35AA25D7" w:rsidR="00853275" w:rsidRDefault="008B7704" w:rsidP="00853275">
      <w:pPr>
        <w:spacing w:after="200"/>
      </w:pPr>
      <w:bookmarkStart w:id="47" w:name="_Toc12541029"/>
      <w:bookmarkStart w:id="48" w:name="_Toc12953382"/>
      <w:r>
        <w:rPr>
          <w:noProof/>
        </w:rPr>
        <w:drawing>
          <wp:anchor distT="0" distB="0" distL="114300" distR="114300" simplePos="0" relativeHeight="251656192" behindDoc="0" locked="0" layoutInCell="1" allowOverlap="1" wp14:anchorId="5B7A7A8D" wp14:editId="6B999441">
            <wp:simplePos x="0" y="0"/>
            <wp:positionH relativeFrom="column">
              <wp:posOffset>-9961</wp:posOffset>
            </wp:positionH>
            <wp:positionV relativeFrom="page">
              <wp:posOffset>7356143</wp:posOffset>
            </wp:positionV>
            <wp:extent cx="2867025" cy="1668780"/>
            <wp:effectExtent l="0" t="0" r="9525" b="7620"/>
            <wp:wrapSquare wrapText="bothSides"/>
            <wp:docPr id="6" name="Picture 6" title="Buffer zon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867025" cy="1668780"/>
                    </a:xfrm>
                    <a:prstGeom prst="rect">
                      <a:avLst/>
                    </a:prstGeom>
                    <a:noFill/>
                  </pic:spPr>
                </pic:pic>
              </a:graphicData>
            </a:graphic>
          </wp:anchor>
        </w:drawing>
      </w:r>
    </w:p>
    <w:p w14:paraId="4DEBAD7B" w14:textId="4AE4244F" w:rsidR="00506D9D" w:rsidRDefault="00506D9D" w:rsidP="00853275">
      <w:pPr>
        <w:pStyle w:val="Heading2"/>
      </w:pPr>
      <w:r w:rsidRPr="00506D9D">
        <w:lastRenderedPageBreak/>
        <w:t>What ar</w:t>
      </w:r>
      <w:r w:rsidR="005153FB">
        <w:t>e the benefits of listing the ecological community as nationally threatened?</w:t>
      </w:r>
      <w:bookmarkEnd w:id="47"/>
      <w:bookmarkEnd w:id="48"/>
      <w:r w:rsidR="005153FB">
        <w:t xml:space="preserve"> </w:t>
      </w:r>
    </w:p>
    <w:p w14:paraId="5C00893C" w14:textId="39273409" w:rsidR="005153FB" w:rsidRDefault="005153FB" w:rsidP="005153FB">
      <w:r>
        <w:t>Some reasons why the Tuart Woodlands and Forests are important have already been provided. The intent of listing ecological communities under national environmental law is to ensure tha</w:t>
      </w:r>
      <w:r w:rsidR="000B13FE">
        <w:t>t</w:t>
      </w:r>
      <w:r>
        <w:t xml:space="preserve"> these important values, functions and services are protected and maintained for the future. Benefits of national listing includ</w:t>
      </w:r>
      <w:r w:rsidR="000B13FE">
        <w:t>e the following:</w:t>
      </w:r>
    </w:p>
    <w:p w14:paraId="532A49C6" w14:textId="58CA888A" w:rsidR="005153FB" w:rsidRDefault="008B7704" w:rsidP="0078589D">
      <w:pPr>
        <w:pStyle w:val="ListParagraph"/>
        <w:numPr>
          <w:ilvl w:val="0"/>
          <w:numId w:val="33"/>
        </w:numPr>
      </w:pPr>
      <w:r>
        <w:rPr>
          <w:b/>
          <w:noProof/>
          <w:lang w:eastAsia="en-AU"/>
        </w:rPr>
        <w:drawing>
          <wp:anchor distT="0" distB="0" distL="114300" distR="114300" simplePos="0" relativeHeight="251637760" behindDoc="0" locked="0" layoutInCell="1" allowOverlap="1" wp14:anchorId="29E64B35" wp14:editId="7DD97B12">
            <wp:simplePos x="0" y="0"/>
            <wp:positionH relativeFrom="column">
              <wp:posOffset>3537231</wp:posOffset>
            </wp:positionH>
            <wp:positionV relativeFrom="page">
              <wp:posOffset>3817088</wp:posOffset>
            </wp:positionV>
            <wp:extent cx="2596515" cy="2861945"/>
            <wp:effectExtent l="0" t="0" r="0" b="0"/>
            <wp:wrapSquare wrapText="bothSides"/>
            <wp:docPr id="86" name="Picture 86" title="A photo of Mistlet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
                    <pic:cNvPicPr>
                      <a:picLocks noChangeAspect="1"/>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2596515" cy="2861945"/>
                    </a:xfrm>
                    <a:prstGeom prst="rect">
                      <a:avLst/>
                    </a:prstGeom>
                    <a:noFill/>
                    <a:ln>
                      <a:noFill/>
                    </a:ln>
                    <a:extLst>
                      <a:ext uri="{53640926-AAD7-44D8-BBD7-CCE9431645EC}">
                        <a14:shadowObscured xmlns:a14="http://schemas.microsoft.com/office/drawing/2010/main"/>
                      </a:ext>
                    </a:extLst>
                  </pic:spPr>
                </pic:pic>
              </a:graphicData>
            </a:graphic>
          </wp:anchor>
        </w:drawing>
      </w:r>
      <w:r>
        <w:rPr>
          <w:b/>
          <w:noProof/>
          <w:lang w:eastAsia="en-AU"/>
        </w:rPr>
        <mc:AlternateContent>
          <mc:Choice Requires="wps">
            <w:drawing>
              <wp:anchor distT="0" distB="0" distL="114300" distR="114300" simplePos="0" relativeHeight="251638784" behindDoc="0" locked="0" layoutInCell="1" allowOverlap="1" wp14:anchorId="6CE5071F" wp14:editId="1B534C50">
                <wp:simplePos x="0" y="0"/>
                <wp:positionH relativeFrom="column">
                  <wp:posOffset>3537231</wp:posOffset>
                </wp:positionH>
                <wp:positionV relativeFrom="page">
                  <wp:posOffset>6655981</wp:posOffset>
                </wp:positionV>
                <wp:extent cx="2672715" cy="662940"/>
                <wp:effectExtent l="0" t="0" r="0" b="3810"/>
                <wp:wrapSquare wrapText="bothSides"/>
                <wp:docPr id="87" name="Text Box 87"/>
                <wp:cNvGraphicFramePr/>
                <a:graphic xmlns:a="http://schemas.openxmlformats.org/drawingml/2006/main">
                  <a:graphicData uri="http://schemas.microsoft.com/office/word/2010/wordprocessingShape">
                    <wps:wsp>
                      <wps:cNvSpPr txBox="1"/>
                      <wps:spPr>
                        <a:xfrm>
                          <a:off x="0" y="0"/>
                          <a:ext cx="2672715" cy="662940"/>
                        </a:xfrm>
                        <a:prstGeom prst="rect">
                          <a:avLst/>
                        </a:prstGeom>
                        <a:solidFill>
                          <a:prstClr val="white"/>
                        </a:solidFill>
                        <a:ln>
                          <a:noFill/>
                        </a:ln>
                        <a:effectLst/>
                      </wps:spPr>
                      <wps:txbx>
                        <w:txbxContent>
                          <w:p w14:paraId="79B6FFB8" w14:textId="77777777" w:rsidR="00AB4A8D" w:rsidRPr="00EC6232" w:rsidRDefault="00AB4A8D" w:rsidP="008D3983">
                            <w:pPr>
                              <w:pStyle w:val="Caption"/>
                              <w:rPr>
                                <w:rFonts w:ascii="Times New Roman" w:hAnsi="Times New Roman" w:cs="Times New Roman"/>
                              </w:rPr>
                            </w:pPr>
                            <w:r w:rsidRPr="00EC6232">
                              <w:rPr>
                                <w:rFonts w:ascii="Times New Roman" w:hAnsi="Times New Roman" w:cs="Times New Roman"/>
                              </w:rPr>
                              <w:t>Mistletoes are important sources of nectar for a range of species. The fruits are eaten by Mistletoe Birds pictured left © Trudy O’Connor</w:t>
                            </w:r>
                          </w:p>
                          <w:p w14:paraId="7C7D2EC6" w14:textId="77777777" w:rsidR="00AB4A8D" w:rsidRPr="00E31652" w:rsidRDefault="00AB4A8D" w:rsidP="008D3983">
                            <w:pPr>
                              <w:pStyle w:val="Caption"/>
                              <w:rPr>
                                <w:rFonts w:eastAsiaTheme="minorEastAsia" w:cs="Arial"/>
                                <w:b/>
                                <w:color w:val="365F91" w:themeColor="accent1" w:themeShade="BF"/>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CE5071F" id="Text Box 87" o:spid="_x0000_s1058" type="#_x0000_t202" style="position:absolute;left:0;text-align:left;margin-left:278.5pt;margin-top:524.1pt;width:210.45pt;height:52.2pt;z-index:25163878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" stroked="f">
                <v:textbox inset="0,0,0,0">
                  <w:txbxContent>
                    <w:p w14:paraId="79B6FFB8" w14:textId="77777777" w:rsidR="00AB4A8D" w:rsidRPr="00EC6232" w:rsidRDefault="00AB4A8D" w:rsidP="008D3983">
                      <w:pPr>
                        <w:pStyle w:val="Caption"/>
                        <w:rPr>
                          <w:rFonts w:ascii="Times New Roman" w:hAnsi="Times New Roman" w:cs="Times New Roman"/>
                        </w:rPr>
                      </w:pPr>
                      <w:r w:rsidRPr="00EC6232">
                        <w:rPr>
                          <w:rFonts w:ascii="Times New Roman" w:hAnsi="Times New Roman" w:cs="Times New Roman"/>
                        </w:rPr>
                        <w:t>Mistletoes are important sources of nectar for a range of species. The fruits are eaten by Mistletoe Birds pictured left © Trudy O’Connor</w:t>
                      </w:r>
                    </w:p>
                    <w:p w14:paraId="7C7D2EC6" w14:textId="77777777" w:rsidR="00AB4A8D" w:rsidRPr="00E31652" w:rsidRDefault="00AB4A8D" w:rsidP="008D3983">
                      <w:pPr>
                        <w:pStyle w:val="Caption"/>
                        <w:rPr>
                          <w:rFonts w:eastAsiaTheme="minorEastAsia" w:cs="Arial"/>
                          <w:b/>
                          <w:color w:val="365F91" w:themeColor="accent1" w:themeShade="BF"/>
                          <w:szCs w:val="22"/>
                        </w:rPr>
                      </w:pPr>
                    </w:p>
                  </w:txbxContent>
                </v:textbox>
                <w10:wrap type="square" anchory="page"/>
              </v:shape>
            </w:pict>
          </mc:Fallback>
        </mc:AlternateContent>
      </w:r>
      <w:r>
        <w:rPr>
          <w:b/>
          <w:noProof/>
          <w:lang w:eastAsia="en-AU"/>
        </w:rPr>
        <w:drawing>
          <wp:anchor distT="0" distB="0" distL="114300" distR="114300" simplePos="0" relativeHeight="251611136" behindDoc="0" locked="0" layoutInCell="1" allowOverlap="1" wp14:anchorId="28974455" wp14:editId="65A36CC1">
            <wp:simplePos x="0" y="0"/>
            <wp:positionH relativeFrom="column">
              <wp:posOffset>7221</wp:posOffset>
            </wp:positionH>
            <wp:positionV relativeFrom="page">
              <wp:posOffset>7187609</wp:posOffset>
            </wp:positionV>
            <wp:extent cx="3071495" cy="2425065"/>
            <wp:effectExtent l="0" t="0" r="0" b="0"/>
            <wp:wrapSquare wrapText="bothSides"/>
            <wp:docPr id="39" name="Picture 39" title="A photo of the Mistletoe Bird (Dicaeum hirundinac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a:picLocks noChangeAspect="1"/>
                    </pic:cNvPicPr>
                  </pic:nvPicPr>
                  <pic:blipFill rotWithShape="1">
                    <a:blip r:embed="rId68">
                      <a:extLst>
                        <a:ext uri="{28A0092B-C50C-407E-A947-70E740481C1C}">
                          <a14:useLocalDpi xmlns:a14="http://schemas.microsoft.com/office/drawing/2010/main"/>
                        </a:ext>
                      </a:extLst>
                    </a:blip>
                    <a:srcRect/>
                    <a:stretch/>
                  </pic:blipFill>
                  <pic:spPr bwMode="auto">
                    <a:xfrm>
                      <a:off x="0" y="0"/>
                      <a:ext cx="3071495" cy="2425065"/>
                    </a:xfrm>
                    <a:prstGeom prst="rect">
                      <a:avLst/>
                    </a:prstGeom>
                    <a:noFill/>
                    <a:ln>
                      <a:noFill/>
                    </a:ln>
                    <a:extLst>
                      <a:ext uri="{53640926-AAD7-44D8-BBD7-CCE9431645EC}">
                        <a14:shadowObscured xmlns:a14="http://schemas.microsoft.com/office/drawing/2010/main"/>
                      </a:ext>
                    </a:extLst>
                  </pic:spPr>
                </pic:pic>
              </a:graphicData>
            </a:graphic>
          </wp:anchor>
        </w:drawing>
      </w:r>
      <w:r w:rsidR="00E957E8">
        <w:t xml:space="preserve">It </w:t>
      </w:r>
      <w:r w:rsidR="005153FB">
        <w:t xml:space="preserve">helps protect ecological communities from future activities having significant impacts and causing further decline. The aim of national environmental law is for Australia to meet international commitments and national expectations to ensure matters of national environmental significance are given due consideration, along with broader economic, social and other issues in the planning of major </w:t>
      </w:r>
      <w:r w:rsidR="008A6A23">
        <w:t>projects. S</w:t>
      </w:r>
      <w:r w:rsidR="005153FB">
        <w:t>ignificant adverse impacts to threatened ecological communities should be avoided. If the impacts are unavoidable, they must be mitigated, reduced or, as a last resort, offset.</w:t>
      </w:r>
      <w:r w:rsidR="0078589D" w:rsidRPr="0078589D">
        <w:rPr>
          <w:noProof/>
        </w:rPr>
        <w:t xml:space="preserve"> </w:t>
      </w:r>
    </w:p>
    <w:p w14:paraId="5AC882C6" w14:textId="706F2608" w:rsidR="005153FB" w:rsidRDefault="005153FB" w:rsidP="005153FB">
      <w:pPr>
        <w:pStyle w:val="ListParagraph"/>
        <w:numPr>
          <w:ilvl w:val="0"/>
          <w:numId w:val="33"/>
        </w:numPr>
      </w:pPr>
      <w:r>
        <w:t>It encourages landholders, community groups and organisations to undertake conservation and recovery works that will address threats to the ecological community. The Australian Government often has natural resource management programs that can help land managers and community groups to conser</w:t>
      </w:r>
      <w:r w:rsidR="008A6A23">
        <w:t>ve biodiversity. R</w:t>
      </w:r>
      <w:r>
        <w:t>ecovery of nationally threatened ecological communities are often a priority under such programs.</w:t>
      </w:r>
    </w:p>
    <w:p w14:paraId="1B9DB2DB" w14:textId="0E465652" w:rsidR="005153FB" w:rsidRDefault="008B7704" w:rsidP="005153FB">
      <w:pPr>
        <w:pStyle w:val="ListParagraph"/>
        <w:numPr>
          <w:ilvl w:val="0"/>
          <w:numId w:val="33"/>
        </w:numPr>
      </w:pPr>
      <w:r>
        <w:rPr>
          <w:noProof/>
          <w:lang w:eastAsia="en-AU"/>
        </w:rPr>
        <mc:AlternateContent>
          <mc:Choice Requires="wps">
            <w:drawing>
              <wp:anchor distT="0" distB="0" distL="114300" distR="114300" simplePos="0" relativeHeight="251612160" behindDoc="0" locked="0" layoutInCell="1" allowOverlap="1" wp14:anchorId="3B6A48C1" wp14:editId="49902432">
                <wp:simplePos x="0" y="0"/>
                <wp:positionH relativeFrom="column">
                  <wp:posOffset>-3317639</wp:posOffset>
                </wp:positionH>
                <wp:positionV relativeFrom="page">
                  <wp:posOffset>9314121</wp:posOffset>
                </wp:positionV>
                <wp:extent cx="3072130" cy="517525"/>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3072130" cy="517525"/>
                        </a:xfrm>
                        <a:prstGeom prst="rect">
                          <a:avLst/>
                        </a:prstGeom>
                        <a:solidFill>
                          <a:prstClr val="white"/>
                        </a:solidFill>
                        <a:ln>
                          <a:noFill/>
                        </a:ln>
                        <a:effectLst/>
                      </wps:spPr>
                      <wps:txbx>
                        <w:txbxContent>
                          <w:p w14:paraId="062CEBDF" w14:textId="3C91E831" w:rsidR="00AB4A8D" w:rsidRPr="00EC6232" w:rsidRDefault="00AB4A8D" w:rsidP="0078589D">
                            <w:pPr>
                              <w:pStyle w:val="Caption"/>
                              <w:rPr>
                                <w:rFonts w:ascii="Times New Roman" w:eastAsia="Calibri" w:hAnsi="Times New Roman" w:cs="Times New Roman"/>
                                <w:noProof/>
                                <w:sz w:val="24"/>
                              </w:rPr>
                            </w:pPr>
                            <w:r w:rsidRPr="00EC6232">
                              <w:rPr>
                                <w:rFonts w:ascii="Times New Roman" w:hAnsi="Times New Roman" w:cs="Times New Roman"/>
                              </w:rPr>
                              <w:t>The Mistletoe Bird (</w:t>
                            </w:r>
                            <w:proofErr w:type="spellStart"/>
                            <w:r w:rsidRPr="0050449B">
                              <w:rPr>
                                <w:rFonts w:ascii="Times New Roman" w:hAnsi="Times New Roman" w:cs="Times New Roman"/>
                                <w:i/>
                              </w:rPr>
                              <w:t>Dicaeum</w:t>
                            </w:r>
                            <w:proofErr w:type="spellEnd"/>
                            <w:r w:rsidRPr="0050449B">
                              <w:rPr>
                                <w:rFonts w:ascii="Times New Roman" w:hAnsi="Times New Roman" w:cs="Times New Roman"/>
                                <w:i/>
                              </w:rPr>
                              <w:t xml:space="preserve"> </w:t>
                            </w:r>
                            <w:proofErr w:type="spellStart"/>
                            <w:r w:rsidRPr="0050449B">
                              <w:rPr>
                                <w:rFonts w:ascii="Times New Roman" w:hAnsi="Times New Roman" w:cs="Times New Roman"/>
                                <w:i/>
                              </w:rPr>
                              <w:t>hirundinaceum</w:t>
                            </w:r>
                            <w:proofErr w:type="spellEnd"/>
                            <w:r w:rsidRPr="00EC6232">
                              <w:rPr>
                                <w:rFonts w:ascii="Times New Roman" w:hAnsi="Times New Roman" w:cs="Times New Roman"/>
                              </w:rPr>
                              <w:t xml:space="preserve">) is an important distributer of seeds of a range of mistletoe species in the ecological community © Brian </w:t>
                            </w:r>
                            <w:proofErr w:type="spellStart"/>
                            <w:r w:rsidRPr="00EC6232">
                              <w:rPr>
                                <w:rFonts w:ascii="Times New Roman" w:hAnsi="Times New Roman" w:cs="Times New Roman"/>
                              </w:rPr>
                              <w:t>Furby</w:t>
                            </w:r>
                            <w:proofErr w:type="spellEnd"/>
                            <w:r w:rsidRPr="00EC6232">
                              <w:rPr>
                                <w:rFonts w:ascii="Times New Roman" w:hAnsi="Times New Roman" w:cs="Times New Roman"/>
                              </w:rPr>
                              <w:t xml:space="preserve"> Collection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B6A48C1" id="Text Box 40" o:spid="_x0000_s1059" type="#_x0000_t202" style="position:absolute;left:0;text-align:left;margin-left:-261.25pt;margin-top:733.4pt;width:241.9pt;height:40.75pt;z-index:25161216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" stroked="f">
                <v:textbox inset="0,0,0,0">
                  <w:txbxContent>
                    <w:p w14:paraId="062CEBDF" w14:textId="3C91E831" w:rsidR="00AB4A8D" w:rsidRPr="00EC6232" w:rsidRDefault="00AB4A8D" w:rsidP="0078589D">
                      <w:pPr>
                        <w:pStyle w:val="Caption"/>
                        <w:rPr>
                          <w:rFonts w:ascii="Times New Roman" w:eastAsia="Calibri" w:hAnsi="Times New Roman" w:cs="Times New Roman"/>
                          <w:noProof/>
                          <w:sz w:val="24"/>
                        </w:rPr>
                      </w:pPr>
                      <w:r w:rsidRPr="00EC6232">
                        <w:rPr>
                          <w:rFonts w:ascii="Times New Roman" w:hAnsi="Times New Roman" w:cs="Times New Roman"/>
                        </w:rPr>
                        <w:t>The Mistletoe Bird (</w:t>
                      </w:r>
                      <w:r w:rsidRPr="0050449B">
                        <w:rPr>
                          <w:rFonts w:ascii="Times New Roman" w:hAnsi="Times New Roman" w:cs="Times New Roman"/>
                          <w:i/>
                        </w:rPr>
                        <w:t>Dicaeum hirundinaceum</w:t>
                      </w:r>
                      <w:r w:rsidRPr="00EC6232">
                        <w:rPr>
                          <w:rFonts w:ascii="Times New Roman" w:hAnsi="Times New Roman" w:cs="Times New Roman"/>
                        </w:rPr>
                        <w:t>) is an important distributer of seeds of a range of mistletoe species in the ecological community © Brian Furby Collection</w:t>
                      </w:r>
                    </w:p>
                  </w:txbxContent>
                </v:textbox>
                <w10:wrap type="square" anchory="page"/>
              </v:shape>
            </w:pict>
          </mc:Fallback>
        </mc:AlternateContent>
      </w:r>
      <w:r w:rsidR="005153FB">
        <w:t xml:space="preserve">Listing ensures that the key knowledge about a threatened ecological community or species is collated and published at the time of listing. This is in an approved </w:t>
      </w:r>
      <w:hyperlink r:id="rId69" w:history="1">
        <w:r w:rsidR="005153FB" w:rsidRPr="0043432A">
          <w:rPr>
            <w:rStyle w:val="Hyperlink"/>
            <w:b/>
            <w:u w:val="none"/>
          </w:rPr>
          <w:t>Conservation Advice</w:t>
        </w:r>
      </w:hyperlink>
      <w:r w:rsidR="005153FB" w:rsidRPr="005153FB">
        <w:rPr>
          <w:b/>
        </w:rPr>
        <w:t>,</w:t>
      </w:r>
      <w:r w:rsidR="005153FB">
        <w:t xml:space="preserve"> which includes guidance on identifying the</w:t>
      </w:r>
      <w:r w:rsidR="00797B95">
        <w:t xml:space="preserve"> ecological community</w:t>
      </w:r>
      <w:r w:rsidR="005153FB">
        <w:t>, and environmental decision-making, including priority research and restoration actions.</w:t>
      </w:r>
    </w:p>
    <w:p w14:paraId="683164A8" w14:textId="2602CED5" w:rsidR="005153FB" w:rsidRPr="00414F6C" w:rsidRDefault="008D3983" w:rsidP="00414F6C">
      <w:pPr>
        <w:rPr>
          <w:b/>
        </w:rPr>
      </w:pPr>
      <w:r>
        <w:rPr>
          <w:noProof/>
        </w:rPr>
        <w:lastRenderedPageBreak/>
        <mc:AlternateContent>
          <mc:Choice Requires="wps">
            <w:drawing>
              <wp:anchor distT="0" distB="0" distL="114300" distR="114300" simplePos="0" relativeHeight="251609088" behindDoc="0" locked="0" layoutInCell="1" allowOverlap="1" wp14:anchorId="00F4C817" wp14:editId="39C96436">
                <wp:simplePos x="0" y="0"/>
                <wp:positionH relativeFrom="column">
                  <wp:posOffset>-93980</wp:posOffset>
                </wp:positionH>
                <wp:positionV relativeFrom="page">
                  <wp:posOffset>3404870</wp:posOffset>
                </wp:positionV>
                <wp:extent cx="2961640" cy="152400"/>
                <wp:effectExtent l="0" t="0" r="0" b="0"/>
                <wp:wrapSquare wrapText="bothSides"/>
                <wp:docPr id="85" name="Text Box 85"/>
                <wp:cNvGraphicFramePr/>
                <a:graphic xmlns:a="http://schemas.openxmlformats.org/drawingml/2006/main">
                  <a:graphicData uri="http://schemas.microsoft.com/office/word/2010/wordprocessingShape">
                    <wps:wsp>
                      <wps:cNvSpPr txBox="1"/>
                      <wps:spPr>
                        <a:xfrm>
                          <a:off x="0" y="0"/>
                          <a:ext cx="2961640" cy="152400"/>
                        </a:xfrm>
                        <a:prstGeom prst="rect">
                          <a:avLst/>
                        </a:prstGeom>
                        <a:solidFill>
                          <a:prstClr val="white"/>
                        </a:solidFill>
                        <a:ln>
                          <a:noFill/>
                        </a:ln>
                        <a:effectLst/>
                      </wps:spPr>
                      <wps:txbx>
                        <w:txbxContent>
                          <w:p w14:paraId="233F4367" w14:textId="0AF0D0B3" w:rsidR="00AB4A8D" w:rsidRPr="00EC6232" w:rsidRDefault="00AB4A8D" w:rsidP="00BC7F08">
                            <w:pPr>
                              <w:pStyle w:val="Caption"/>
                              <w:rPr>
                                <w:rFonts w:ascii="Times New Roman" w:hAnsi="Times New Roman" w:cs="Times New Roman"/>
                              </w:rPr>
                            </w:pPr>
                            <w:r>
                              <w:rPr>
                                <w:rFonts w:ascii="Times New Roman" w:hAnsi="Times New Roman" w:cs="Times New Roman"/>
                              </w:rPr>
                              <w:t xml:space="preserve"> </w:t>
                            </w:r>
                            <w:r w:rsidRPr="00EC6232">
                              <w:rPr>
                                <w:rFonts w:ascii="Times New Roman" w:hAnsi="Times New Roman" w:cs="Times New Roman"/>
                              </w:rPr>
                              <w:t xml:space="preserve">Singing Honeyeater © Brian </w:t>
                            </w:r>
                            <w:proofErr w:type="spellStart"/>
                            <w:r w:rsidRPr="00EC6232">
                              <w:rPr>
                                <w:rFonts w:ascii="Times New Roman" w:hAnsi="Times New Roman" w:cs="Times New Roman"/>
                              </w:rPr>
                              <w:t>Furby</w:t>
                            </w:r>
                            <w:proofErr w:type="spellEnd"/>
                            <w:r w:rsidRPr="00EC6232">
                              <w:rPr>
                                <w:rFonts w:ascii="Times New Roman" w:hAnsi="Times New Roman" w:cs="Times New Roman"/>
                              </w:rPr>
                              <w:t xml:space="preserve"> Collection</w:t>
                            </w:r>
                          </w:p>
                          <w:p w14:paraId="65349D90" w14:textId="77777777" w:rsidR="00AB4A8D" w:rsidRPr="007F0E2D" w:rsidRDefault="00AB4A8D" w:rsidP="00BC7F08">
                            <w:pPr>
                              <w:pStyle w:val="Caption"/>
                              <w:rPr>
                                <w:rFonts w:ascii="Times New Roman" w:hAnsi="Times New Roman"/>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F4C817" id="Text Box 85" o:spid="_x0000_s1060" type="#_x0000_t202" style="position:absolute;margin-left:-7.4pt;margin-top:268.1pt;width:233.2pt;height:12pt;z-index:25160908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" stroked="f">
                <v:textbox style="mso-fit-shape-to-text:t" inset="0,0,0,0">
                  <w:txbxContent>
                    <w:p w14:paraId="233F4367" w14:textId="0AF0D0B3" w:rsidR="00AB4A8D" w:rsidRPr="00EC6232" w:rsidRDefault="00AB4A8D" w:rsidP="00BC7F08">
                      <w:pPr>
                        <w:pStyle w:val="Caption"/>
                        <w:rPr>
                          <w:rFonts w:ascii="Times New Roman" w:hAnsi="Times New Roman" w:cs="Times New Roman"/>
                        </w:rPr>
                      </w:pPr>
                      <w:r>
                        <w:rPr>
                          <w:rFonts w:ascii="Times New Roman" w:hAnsi="Times New Roman" w:cs="Times New Roman"/>
                        </w:rPr>
                        <w:t xml:space="preserve"> </w:t>
                      </w:r>
                      <w:r w:rsidRPr="00EC6232">
                        <w:rPr>
                          <w:rFonts w:ascii="Times New Roman" w:hAnsi="Times New Roman" w:cs="Times New Roman"/>
                        </w:rPr>
                        <w:t>Singing Honeyeater © Brian Furby Collection</w:t>
                      </w:r>
                    </w:p>
                    <w:p w14:paraId="65349D90" w14:textId="77777777" w:rsidR="00AB4A8D" w:rsidRPr="007F0E2D" w:rsidRDefault="00AB4A8D" w:rsidP="00BC7F08">
                      <w:pPr>
                        <w:pStyle w:val="Caption"/>
                        <w:rPr>
                          <w:rFonts w:ascii="Times New Roman" w:hAnsi="Times New Roman"/>
                          <w:noProof/>
                          <w:sz w:val="24"/>
                        </w:rPr>
                      </w:pPr>
                    </w:p>
                  </w:txbxContent>
                </v:textbox>
                <w10:wrap type="square" anchory="page"/>
              </v:shape>
            </w:pict>
          </mc:Fallback>
        </mc:AlternateContent>
      </w:r>
      <w:r w:rsidRPr="00414F6C">
        <w:rPr>
          <w:b/>
          <w:noProof/>
        </w:rPr>
        <w:drawing>
          <wp:anchor distT="0" distB="0" distL="114300" distR="114300" simplePos="0" relativeHeight="251608064" behindDoc="0" locked="0" layoutInCell="1" allowOverlap="1" wp14:anchorId="4E9F6C07" wp14:editId="7E16417B">
            <wp:simplePos x="0" y="0"/>
            <wp:positionH relativeFrom="column">
              <wp:posOffset>-99695</wp:posOffset>
            </wp:positionH>
            <wp:positionV relativeFrom="page">
              <wp:posOffset>1424305</wp:posOffset>
            </wp:positionV>
            <wp:extent cx="2961640" cy="1976755"/>
            <wp:effectExtent l="0" t="0" r="0" b="4445"/>
            <wp:wrapSquare wrapText="bothSides"/>
            <wp:docPr id="84" name="Picture 84" title="A photo of Singing Honeye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l="-1019"/>
                    <a:stretch/>
                  </pic:blipFill>
                  <pic:spPr bwMode="auto">
                    <a:xfrm>
                      <a:off x="0" y="0"/>
                      <a:ext cx="2961640" cy="1976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53FB" w:rsidRPr="00414F6C">
        <w:rPr>
          <w:b/>
        </w:rPr>
        <w:t>In the case of the Tuart Woodlands and Forests ecological community, the listing aims to:</w:t>
      </w:r>
    </w:p>
    <w:p w14:paraId="49A9AB8F" w14:textId="77777777" w:rsidR="008A6A23" w:rsidRDefault="008A6A23" w:rsidP="008A6A23">
      <w:pPr>
        <w:pStyle w:val="ListParagraph"/>
        <w:numPr>
          <w:ilvl w:val="1"/>
          <w:numId w:val="40"/>
        </w:numPr>
      </w:pPr>
      <w:r>
        <w:t>Raise awareness about the ecological community, the threats it faces and priority action to combat threats.</w:t>
      </w:r>
    </w:p>
    <w:p w14:paraId="43F602F4" w14:textId="6D740E8F" w:rsidR="005153FB" w:rsidRDefault="00414F6C" w:rsidP="00414F6C">
      <w:pPr>
        <w:pStyle w:val="ListParagraph"/>
        <w:numPr>
          <w:ilvl w:val="1"/>
          <w:numId w:val="40"/>
        </w:numPr>
      </w:pPr>
      <w:r>
        <w:t>M</w:t>
      </w:r>
      <w:r w:rsidR="005153FB" w:rsidRPr="005153FB">
        <w:t>itigate the r</w:t>
      </w:r>
      <w:r w:rsidR="005153FB">
        <w:t xml:space="preserve">isk of extinction of the </w:t>
      </w:r>
      <w:r w:rsidR="005153FB" w:rsidRPr="005153FB">
        <w:t>ecological community, and help recover its biodiversity and function through protecting it from significant impacts as a Matter of National Environmental Significance under national environmental law</w:t>
      </w:r>
      <w:r w:rsidR="005153FB">
        <w:t>.</w:t>
      </w:r>
    </w:p>
    <w:p w14:paraId="644C7BC2" w14:textId="35B039C0" w:rsidR="00414F6C" w:rsidRPr="00EC6232" w:rsidRDefault="005153FB" w:rsidP="006D0A27">
      <w:pPr>
        <w:pStyle w:val="ListParagraph"/>
        <w:numPr>
          <w:ilvl w:val="1"/>
          <w:numId w:val="40"/>
        </w:numPr>
      </w:pPr>
      <w:r>
        <w:t>Guide the implementation of manag</w:t>
      </w:r>
      <w:r w:rsidR="00E23688">
        <w:t>e</w:t>
      </w:r>
      <w:r>
        <w:t>me</w:t>
      </w:r>
      <w:r w:rsidR="00E23688">
        <w:t>n</w:t>
      </w:r>
      <w:r>
        <w:t>t an</w:t>
      </w:r>
      <w:r w:rsidR="00E957E8">
        <w:t>d</w:t>
      </w:r>
      <w:r>
        <w:t xml:space="preserve"> recovery activities, consistent with the recommended priority conservation and research actions set out in the </w:t>
      </w:r>
      <w:hyperlink r:id="rId71" w:history="1">
        <w:r w:rsidRPr="0043432A">
          <w:rPr>
            <w:rStyle w:val="Hyperlink"/>
            <w:b/>
            <w:u w:val="none"/>
          </w:rPr>
          <w:t>Conservation Advice</w:t>
        </w:r>
      </w:hyperlink>
      <w:r>
        <w:t>.</w:t>
      </w:r>
      <w:r w:rsidR="00215A96" w:rsidRPr="00215A96">
        <w:rPr>
          <w:noProof/>
          <w:color w:val="FF0000"/>
        </w:rPr>
        <w:t xml:space="preserve"> </w:t>
      </w:r>
    </w:p>
    <w:p w14:paraId="656B31A1" w14:textId="3BDC72C8" w:rsidR="00506D9D" w:rsidRDefault="00506D9D" w:rsidP="006D0A27">
      <w:pPr>
        <w:pStyle w:val="Heading2"/>
      </w:pPr>
      <w:bookmarkStart w:id="49" w:name="_Toc12541030"/>
      <w:bookmarkStart w:id="50" w:name="_Toc12953383"/>
      <w:r w:rsidRPr="00506D9D">
        <w:t>What does th</w:t>
      </w:r>
      <w:r w:rsidR="000B13FE">
        <w:t xml:space="preserve">e listing mean for </w:t>
      </w:r>
      <w:r w:rsidR="008A6A23">
        <w:t>land managers</w:t>
      </w:r>
      <w:r w:rsidR="000B13FE">
        <w:t>?</w:t>
      </w:r>
      <w:bookmarkEnd w:id="49"/>
      <w:bookmarkEnd w:id="50"/>
    </w:p>
    <w:p w14:paraId="448277B0" w14:textId="77777777" w:rsidR="000B13FE" w:rsidRPr="0032309A" w:rsidRDefault="000B13FE" w:rsidP="000B13FE">
      <w:r w:rsidRPr="0032309A">
        <w:t xml:space="preserve">How you may be affected depends on the size and quality of the patch or patches of the ecological community in question; and what you intend to do with any such patches. </w:t>
      </w:r>
    </w:p>
    <w:p w14:paraId="5C3686FC" w14:textId="2DF3831F" w:rsidR="000B13FE" w:rsidRDefault="000B13FE" w:rsidP="000B13FE">
      <w:r>
        <w:t xml:space="preserve">National </w:t>
      </w:r>
      <w:r w:rsidRPr="0032309A">
        <w:t>listing does not change the ownershi</w:t>
      </w:r>
      <w:r w:rsidR="00BC7F08">
        <w:t xml:space="preserve">p of land or access to land. Neither does it </w:t>
      </w:r>
      <w:r w:rsidRPr="0032309A">
        <w:t xml:space="preserve">change native title </w:t>
      </w:r>
      <w:r w:rsidR="00BC7F08">
        <w:t>n</w:t>
      </w:r>
      <w:r w:rsidRPr="0032309A">
        <w:t>or access for traditional cultural practices.</w:t>
      </w:r>
    </w:p>
    <w:p w14:paraId="5C3D2095" w14:textId="06F154A6" w:rsidR="000B13FE" w:rsidRPr="00B97EA7" w:rsidRDefault="00555F79" w:rsidP="000B13FE">
      <w:pPr>
        <w:pStyle w:val="Heading3"/>
      </w:pPr>
      <w:bookmarkStart w:id="51" w:name="_Toc12541395"/>
      <w:bookmarkStart w:id="52" w:name="_Toc12953201"/>
      <w:bookmarkStart w:id="53" w:name="_Toc12953384"/>
      <w:r>
        <w:rPr>
          <w:noProof/>
        </w:rPr>
        <w:drawing>
          <wp:anchor distT="0" distB="0" distL="114300" distR="114300" simplePos="0" relativeHeight="251614208" behindDoc="0" locked="0" layoutInCell="1" allowOverlap="1" wp14:anchorId="30E62B7C" wp14:editId="36DB1208">
            <wp:simplePos x="0" y="0"/>
            <wp:positionH relativeFrom="column">
              <wp:posOffset>-138504</wp:posOffset>
            </wp:positionH>
            <wp:positionV relativeFrom="page">
              <wp:posOffset>1435395</wp:posOffset>
            </wp:positionV>
            <wp:extent cx="2994660" cy="1981200"/>
            <wp:effectExtent l="0" t="0" r="0" b="0"/>
            <wp:wrapSquare wrapText="bothSides"/>
            <wp:docPr id="44" name="Picture 44" title="A photo of Western Yellow Ro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a:picLocks noChangeAspect="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2994660" cy="1981200"/>
                    </a:xfrm>
                    <a:prstGeom prst="rect">
                      <a:avLst/>
                    </a:prstGeom>
                    <a:noFill/>
                    <a:ln>
                      <a:noFill/>
                    </a:ln>
                  </pic:spPr>
                </pic:pic>
              </a:graphicData>
            </a:graphic>
          </wp:anchor>
        </w:drawing>
      </w:r>
      <w:r>
        <w:rPr>
          <w:noProof/>
        </w:rPr>
        <mc:AlternateContent>
          <mc:Choice Requires="wps">
            <w:drawing>
              <wp:anchor distT="0" distB="0" distL="114300" distR="114300" simplePos="0" relativeHeight="251615232" behindDoc="0" locked="0" layoutInCell="1" allowOverlap="1" wp14:anchorId="734925A4" wp14:editId="0D4F8A9C">
                <wp:simplePos x="0" y="0"/>
                <wp:positionH relativeFrom="column">
                  <wp:posOffset>-138504</wp:posOffset>
                </wp:positionH>
                <wp:positionV relativeFrom="page">
                  <wp:posOffset>3413051</wp:posOffset>
                </wp:positionV>
                <wp:extent cx="2994660" cy="304800"/>
                <wp:effectExtent l="0" t="0" r="0" b="0"/>
                <wp:wrapSquare wrapText="bothSides"/>
                <wp:docPr id="45" name="Text Box 45"/>
                <wp:cNvGraphicFramePr/>
                <a:graphic xmlns:a="http://schemas.openxmlformats.org/drawingml/2006/main">
                  <a:graphicData uri="http://schemas.microsoft.com/office/word/2010/wordprocessingShape">
                    <wps:wsp>
                      <wps:cNvSpPr txBox="1"/>
                      <wps:spPr>
                        <a:xfrm>
                          <a:off x="0" y="0"/>
                          <a:ext cx="2994660" cy="304800"/>
                        </a:xfrm>
                        <a:prstGeom prst="rect">
                          <a:avLst/>
                        </a:prstGeom>
                        <a:solidFill>
                          <a:prstClr val="white"/>
                        </a:solidFill>
                        <a:ln>
                          <a:noFill/>
                        </a:ln>
                        <a:effectLst/>
                      </wps:spPr>
                      <wps:txbx>
                        <w:txbxContent>
                          <w:p w14:paraId="2E8D8038" w14:textId="4BDCA9B7" w:rsidR="00AB4A8D" w:rsidRDefault="00AB4A8D" w:rsidP="00414F6C">
                            <w:pPr>
                              <w:pStyle w:val="Caption"/>
                              <w:rPr>
                                <w:rFonts w:ascii="Times New Roman" w:hAnsi="Times New Roman" w:cs="Times New Roman"/>
                              </w:rPr>
                            </w:pPr>
                            <w:r w:rsidRPr="00EC6232">
                              <w:rPr>
                                <w:rFonts w:ascii="Times New Roman" w:hAnsi="Times New Roman" w:cs="Times New Roman"/>
                              </w:rPr>
                              <w:t xml:space="preserve">Western Yellow Robin © Brian </w:t>
                            </w:r>
                            <w:proofErr w:type="spellStart"/>
                            <w:r w:rsidRPr="00EC6232">
                              <w:rPr>
                                <w:rFonts w:ascii="Times New Roman" w:hAnsi="Times New Roman" w:cs="Times New Roman"/>
                              </w:rPr>
                              <w:t>Furby</w:t>
                            </w:r>
                            <w:proofErr w:type="spellEnd"/>
                            <w:r w:rsidRPr="00EC6232">
                              <w:rPr>
                                <w:rFonts w:ascii="Times New Roman" w:hAnsi="Times New Roman" w:cs="Times New Roman"/>
                              </w:rPr>
                              <w:t xml:space="preserve"> Collection </w:t>
                            </w:r>
                          </w:p>
                          <w:p w14:paraId="6B67AB2B" w14:textId="77777777" w:rsidR="00AB4A8D" w:rsidRPr="00EC6232" w:rsidRDefault="00AB4A8D" w:rsidP="00414F6C">
                            <w:pPr>
                              <w:pStyle w:val="Caption"/>
                              <w:rPr>
                                <w:rFonts w:ascii="Times New Roman" w:hAnsi="Times New Roman" w:cs="Times New Roman"/>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4925A4" id="Text Box 45" o:spid="_x0000_s1061" type="#_x0000_t202" style="position:absolute;margin-left:-10.9pt;margin-top:268.75pt;width:235.8pt;height:24pt;z-index:25161523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" stroked="f">
                <v:textbox style="mso-fit-shape-to-text:t" inset="0,0,0,0">
                  <w:txbxContent>
                    <w:p w14:paraId="2E8D8038" w14:textId="4BDCA9B7" w:rsidR="00AB4A8D" w:rsidRDefault="00AB4A8D" w:rsidP="00414F6C">
                      <w:pPr>
                        <w:pStyle w:val="Caption"/>
                        <w:rPr>
                          <w:rFonts w:ascii="Times New Roman" w:hAnsi="Times New Roman" w:cs="Times New Roman"/>
                        </w:rPr>
                      </w:pPr>
                      <w:r w:rsidRPr="00EC6232">
                        <w:rPr>
                          <w:rFonts w:ascii="Times New Roman" w:hAnsi="Times New Roman" w:cs="Times New Roman"/>
                        </w:rPr>
                        <w:t xml:space="preserve">Western Yellow Robin © Brian Furby Collection </w:t>
                      </w:r>
                    </w:p>
                    <w:p w14:paraId="6B67AB2B" w14:textId="77777777" w:rsidR="00AB4A8D" w:rsidRPr="00EC6232" w:rsidRDefault="00AB4A8D" w:rsidP="00414F6C">
                      <w:pPr>
                        <w:pStyle w:val="Caption"/>
                        <w:rPr>
                          <w:rFonts w:ascii="Times New Roman" w:hAnsi="Times New Roman" w:cs="Times New Roman"/>
                        </w:rPr>
                      </w:pPr>
                    </w:p>
                  </w:txbxContent>
                </v:textbox>
                <w10:wrap type="square" anchory="page"/>
              </v:shape>
            </w:pict>
          </mc:Fallback>
        </mc:AlternateContent>
      </w:r>
      <w:r w:rsidR="000B13FE" w:rsidRPr="00B97EA7">
        <w:t xml:space="preserve">I want to keep or improve patches of </w:t>
      </w:r>
      <w:r w:rsidR="000B13FE">
        <w:t>Tuart</w:t>
      </w:r>
      <w:r w:rsidR="000B13FE" w:rsidRPr="00B97EA7">
        <w:t xml:space="preserve"> </w:t>
      </w:r>
      <w:r w:rsidR="000B13FE">
        <w:t>Woodlands</w:t>
      </w:r>
      <w:r w:rsidR="000B13FE" w:rsidRPr="00B97EA7">
        <w:t xml:space="preserve"> and </w:t>
      </w:r>
      <w:r w:rsidR="000B13FE">
        <w:t>Forests</w:t>
      </w:r>
      <w:bookmarkEnd w:id="51"/>
      <w:bookmarkEnd w:id="52"/>
      <w:bookmarkEnd w:id="53"/>
    </w:p>
    <w:p w14:paraId="3017E233" w14:textId="7CB0F528" w:rsidR="000B13FE" w:rsidRPr="0032309A" w:rsidRDefault="000B13FE" w:rsidP="000B13FE">
      <w:r w:rsidRPr="0032309A">
        <w:t xml:space="preserve">Listing may open up funding opportunities for you. Land managers who want to retain good quality </w:t>
      </w:r>
      <w:r>
        <w:t>Tuart</w:t>
      </w:r>
      <w:r w:rsidRPr="0032309A">
        <w:t xml:space="preserve"> </w:t>
      </w:r>
      <w:r>
        <w:t>Woodlands</w:t>
      </w:r>
      <w:r w:rsidRPr="0032309A">
        <w:t xml:space="preserve"> and </w:t>
      </w:r>
      <w:r>
        <w:t>Forests</w:t>
      </w:r>
      <w:r w:rsidRPr="0032309A">
        <w:t xml:space="preserve">, or intend to restore any patches of the </w:t>
      </w:r>
      <w:r>
        <w:t>Tuart</w:t>
      </w:r>
      <w:r w:rsidRPr="0032309A">
        <w:t xml:space="preserve"> </w:t>
      </w:r>
      <w:r>
        <w:t>Woodlands</w:t>
      </w:r>
      <w:r w:rsidRPr="0032309A">
        <w:t xml:space="preserve"> and </w:t>
      </w:r>
      <w:r>
        <w:t>Forests</w:t>
      </w:r>
      <w:r w:rsidRPr="0032309A">
        <w:t xml:space="preserve"> on their properties may be eligible for funding to help with their conservation work, through programs such as National Landcare. Many projects specifically target nationally listed threatened ecological communities.</w:t>
      </w:r>
    </w:p>
    <w:p w14:paraId="204659EB" w14:textId="635783B2" w:rsidR="00BC7F08" w:rsidRDefault="000B13FE" w:rsidP="000B13FE">
      <w:r w:rsidRPr="0032309A">
        <w:t xml:space="preserve">Regional Catchment or National Resource Management (NRM) groups and Local Councils also often offer funding and advice support to help landholders look after threatened ecological communities. </w:t>
      </w:r>
    </w:p>
    <w:p w14:paraId="057CB532" w14:textId="77777777" w:rsidR="00414F6C" w:rsidRPr="0032309A" w:rsidRDefault="00414F6C" w:rsidP="000B13FE"/>
    <w:p w14:paraId="7DE10B11" w14:textId="373A797D" w:rsidR="000B13FE" w:rsidRPr="00B97EA7" w:rsidRDefault="000B13FE" w:rsidP="000B13FE">
      <w:pPr>
        <w:pStyle w:val="Heading3"/>
      </w:pPr>
      <w:bookmarkStart w:id="54" w:name="_Toc12541396"/>
      <w:bookmarkStart w:id="55" w:name="_Toc12953202"/>
      <w:bookmarkStart w:id="56" w:name="_Toc12953385"/>
      <w:r w:rsidRPr="00B97EA7">
        <w:t xml:space="preserve">I have a new development that involves clearing or damaging </w:t>
      </w:r>
      <w:r>
        <w:t>Tuart</w:t>
      </w:r>
      <w:r w:rsidRPr="00B97EA7">
        <w:t xml:space="preserve"> </w:t>
      </w:r>
      <w:r>
        <w:t>Woodlands</w:t>
      </w:r>
      <w:r w:rsidRPr="00B97EA7">
        <w:t xml:space="preserve"> and </w:t>
      </w:r>
      <w:r>
        <w:t>Forests</w:t>
      </w:r>
      <w:bookmarkEnd w:id="54"/>
      <w:bookmarkEnd w:id="55"/>
      <w:bookmarkEnd w:id="56"/>
    </w:p>
    <w:p w14:paraId="3D729831" w14:textId="0E650382" w:rsidR="000B13FE" w:rsidRPr="0032309A" w:rsidRDefault="008A6A23" w:rsidP="000B13FE">
      <w:r>
        <w:t xml:space="preserve">If </w:t>
      </w:r>
      <w:r w:rsidR="000B13FE" w:rsidRPr="0032309A">
        <w:t xml:space="preserve">you are planning an activity that is likely to have a significant impact on </w:t>
      </w:r>
      <w:r>
        <w:t xml:space="preserve">the </w:t>
      </w:r>
      <w:r w:rsidRPr="0032309A">
        <w:t xml:space="preserve">ecological community </w:t>
      </w:r>
      <w:r w:rsidR="000B13FE" w:rsidRPr="0032309A">
        <w:t xml:space="preserve">you must seek approval from the Minister for the Environment. </w:t>
      </w:r>
    </w:p>
    <w:p w14:paraId="076A9E44" w14:textId="53C6EE45" w:rsidR="00BC7F08" w:rsidRPr="0032309A" w:rsidRDefault="000B13FE" w:rsidP="00414F6C">
      <w:pPr>
        <w:keepNext/>
      </w:pPr>
      <w:r w:rsidRPr="0032309A">
        <w:t>The acti</w:t>
      </w:r>
      <w:r w:rsidR="00FE10C6">
        <w:t>vity which</w:t>
      </w:r>
      <w:r w:rsidRPr="0032309A">
        <w:t xml:space="preserve"> is likely to have a significant impact on the ecological community is permanently clearing large or </w:t>
      </w:r>
      <w:r w:rsidRPr="0032309A">
        <w:lastRenderedPageBreak/>
        <w:t xml:space="preserve">otherwise important areas of intact or high-quality native vegetation. Some examples of projects likely to do this are: major mining, residential, commercial or other industrial development; building new roads or widening existing roads or tracks (e.g. for electricity transmission lines). </w:t>
      </w:r>
    </w:p>
    <w:p w14:paraId="5892BCBE" w14:textId="77777777" w:rsidR="00BC7F08" w:rsidRDefault="00BC7F08" w:rsidP="00BC7F08">
      <w:pPr>
        <w:pStyle w:val="Caption"/>
      </w:pPr>
    </w:p>
    <w:p w14:paraId="31181414" w14:textId="7D13C76E" w:rsidR="000B13FE" w:rsidRPr="00B97EA7" w:rsidRDefault="000B13FE" w:rsidP="00BC7F08">
      <w:bookmarkStart w:id="57" w:name="_Toc12541397"/>
      <w:bookmarkStart w:id="58" w:name="_Toc12953203"/>
      <w:bookmarkStart w:id="59" w:name="_Toc12953386"/>
      <w:r w:rsidRPr="00BC7F08">
        <w:rPr>
          <w:rStyle w:val="Heading3Char"/>
        </w:rPr>
        <w:t>I want to continue the activity I am already doing in Tuart Woodlands and Forests</w:t>
      </w:r>
      <w:bookmarkEnd w:id="57"/>
      <w:bookmarkEnd w:id="58"/>
      <w:bookmarkEnd w:id="59"/>
    </w:p>
    <w:p w14:paraId="03C7231A" w14:textId="3B08F93B" w:rsidR="000B13FE" w:rsidRPr="0032309A" w:rsidRDefault="000B13FE" w:rsidP="000B13FE">
      <w:r w:rsidRPr="0032309A">
        <w:t xml:space="preserve">Activities that were routine, or began before the year 2000 may generally continue without referral/approval under the EPBC Act. Exemptions apply to activities that were already legally approved or are ongoing. </w:t>
      </w:r>
    </w:p>
    <w:p w14:paraId="099A5C23" w14:textId="7BDF690A" w:rsidR="000B13FE" w:rsidRPr="0032309A" w:rsidRDefault="000B13FE" w:rsidP="000B13FE">
      <w:r w:rsidRPr="0032309A">
        <w:t>The ongoing and routine activities that are unlikely to require approval from the Australian Government include:</w:t>
      </w:r>
    </w:p>
    <w:p w14:paraId="01CD6D55" w14:textId="77777777" w:rsidR="000B13FE" w:rsidRPr="0032309A" w:rsidRDefault="000B13FE" w:rsidP="000B13FE">
      <w:pPr>
        <w:pStyle w:val="ListParagraph"/>
        <w:numPr>
          <w:ilvl w:val="0"/>
          <w:numId w:val="20"/>
        </w:numPr>
      </w:pPr>
      <w:r w:rsidRPr="0032309A">
        <w:t>unchanged grazing, horticultural or cropping activities</w:t>
      </w:r>
    </w:p>
    <w:p w14:paraId="40E7F559" w14:textId="6347F0DA" w:rsidR="000B13FE" w:rsidRPr="0032309A" w:rsidRDefault="000B13FE" w:rsidP="000B13FE">
      <w:pPr>
        <w:pStyle w:val="ListParagraph"/>
        <w:numPr>
          <w:ilvl w:val="0"/>
          <w:numId w:val="20"/>
        </w:numPr>
      </w:pPr>
      <w:r w:rsidRPr="0032309A">
        <w:t>maintaining existing fences, roads, internal access tracks and firebreaks</w:t>
      </w:r>
    </w:p>
    <w:p w14:paraId="1DBC3C44" w14:textId="1D696557" w:rsidR="000B13FE" w:rsidRPr="0032309A" w:rsidRDefault="000B13FE" w:rsidP="000B13FE">
      <w:pPr>
        <w:pStyle w:val="ListParagraph"/>
        <w:numPr>
          <w:ilvl w:val="0"/>
          <w:numId w:val="20"/>
        </w:numPr>
      </w:pPr>
      <w:r w:rsidRPr="0032309A">
        <w:t>maintaining existing gardens and orchards</w:t>
      </w:r>
    </w:p>
    <w:p w14:paraId="5960BA85" w14:textId="77777777" w:rsidR="000B13FE" w:rsidRPr="0032309A" w:rsidRDefault="000B13FE" w:rsidP="000B13FE">
      <w:pPr>
        <w:pStyle w:val="ListParagraph"/>
        <w:numPr>
          <w:ilvl w:val="0"/>
          <w:numId w:val="20"/>
        </w:numPr>
      </w:pPr>
      <w:r w:rsidRPr="0032309A">
        <w:t>maintaining existing farm dams or water storages</w:t>
      </w:r>
    </w:p>
    <w:p w14:paraId="6EE05489" w14:textId="6B380CA6" w:rsidR="000B13FE" w:rsidRPr="0032309A" w:rsidRDefault="000B13FE" w:rsidP="000B13FE">
      <w:pPr>
        <w:pStyle w:val="ListParagraph"/>
        <w:numPr>
          <w:ilvl w:val="0"/>
          <w:numId w:val="20"/>
        </w:numPr>
      </w:pPr>
      <w:r w:rsidRPr="0032309A">
        <w:t>replacing and maintaining sheds, yards and other existing buildings</w:t>
      </w:r>
    </w:p>
    <w:p w14:paraId="2F17EBE7" w14:textId="77777777" w:rsidR="000B13FE" w:rsidRPr="0032309A" w:rsidRDefault="000B13FE" w:rsidP="000B13FE">
      <w:pPr>
        <w:pStyle w:val="ListParagraph"/>
        <w:numPr>
          <w:ilvl w:val="0"/>
          <w:numId w:val="20"/>
        </w:numPr>
      </w:pPr>
      <w:r w:rsidRPr="0032309A">
        <w:t>targeted control of weeds and spraying for pests on individual properties</w:t>
      </w:r>
    </w:p>
    <w:p w14:paraId="43C1D88E" w14:textId="77777777" w:rsidR="000B13FE" w:rsidRPr="0032309A" w:rsidRDefault="000B13FE" w:rsidP="000B13FE">
      <w:pPr>
        <w:pStyle w:val="ListParagraph"/>
        <w:numPr>
          <w:ilvl w:val="0"/>
          <w:numId w:val="20"/>
        </w:numPr>
      </w:pPr>
      <w:r w:rsidRPr="0032309A">
        <w:t>management of feral pest species</w:t>
      </w:r>
    </w:p>
    <w:p w14:paraId="7E9D9F0B" w14:textId="25FFF459" w:rsidR="000B13FE" w:rsidRPr="0032309A" w:rsidRDefault="00FE10C6" w:rsidP="008A6A23">
      <w:pPr>
        <w:pStyle w:val="ListParagraph"/>
        <w:numPr>
          <w:ilvl w:val="0"/>
          <w:numId w:val="20"/>
        </w:numPr>
      </w:pPr>
      <w:proofErr w:type="gramStart"/>
      <w:r>
        <w:t>t</w:t>
      </w:r>
      <w:r w:rsidRPr="0032309A">
        <w:t>raditional</w:t>
      </w:r>
      <w:proofErr w:type="gramEnd"/>
      <w:r w:rsidR="000B13FE" w:rsidRPr="0032309A">
        <w:t xml:space="preserve"> cultural practices.</w:t>
      </w:r>
    </w:p>
    <w:p w14:paraId="21DC04FF" w14:textId="24825A95" w:rsidR="008A6A23" w:rsidRDefault="000B13FE" w:rsidP="008A6A23">
      <w:r w:rsidRPr="0032309A">
        <w:t xml:space="preserve">In all these cases land managers should aim to avoid damage to patches of the </w:t>
      </w:r>
      <w:r>
        <w:t>Tuart</w:t>
      </w:r>
      <w:r w:rsidRPr="0032309A">
        <w:t xml:space="preserve"> </w:t>
      </w:r>
      <w:r>
        <w:t>Woodlands</w:t>
      </w:r>
      <w:r w:rsidRPr="0032309A">
        <w:t xml:space="preserve"> and </w:t>
      </w:r>
      <w:r>
        <w:t>Forests</w:t>
      </w:r>
      <w:r w:rsidR="008A6A23">
        <w:t xml:space="preserve">, but are unlikely to need to refer for approval by the </w:t>
      </w:r>
      <w:r w:rsidR="0043432A">
        <w:t>Australian</w:t>
      </w:r>
      <w:r w:rsidR="008A6A23">
        <w:t xml:space="preserve"> government.</w:t>
      </w:r>
    </w:p>
    <w:p w14:paraId="4E60FC6C" w14:textId="6D446E6E" w:rsidR="008A6A23" w:rsidRDefault="008A6A23" w:rsidP="008A6A23">
      <w:pPr>
        <w:widowControl w:val="0"/>
      </w:pPr>
    </w:p>
    <w:p w14:paraId="49E60155" w14:textId="3D3B006F" w:rsidR="000B13FE" w:rsidRPr="00B97EA7" w:rsidRDefault="008A6A23" w:rsidP="000B13FE">
      <w:pPr>
        <w:pStyle w:val="Heading3"/>
      </w:pPr>
      <w:bookmarkStart w:id="60" w:name="_Toc12541398"/>
      <w:bookmarkStart w:id="61" w:name="_Toc12953387"/>
      <w:r>
        <w:t>R</w:t>
      </w:r>
      <w:r w:rsidR="000B13FE" w:rsidRPr="00B97EA7">
        <w:t xml:space="preserve">eferral required for actions </w:t>
      </w:r>
      <w:r w:rsidR="00FE10C6">
        <w:t>‘</w:t>
      </w:r>
      <w:r w:rsidR="000B13FE" w:rsidRPr="00B97EA7">
        <w:t>likely to have a significant impact</w:t>
      </w:r>
      <w:r w:rsidR="00FE10C6">
        <w:t>’</w:t>
      </w:r>
      <w:bookmarkEnd w:id="60"/>
      <w:bookmarkEnd w:id="61"/>
    </w:p>
    <w:p w14:paraId="17CDF4C5" w14:textId="22611D08" w:rsidR="000B13FE" w:rsidRPr="0032309A" w:rsidRDefault="008A6A23" w:rsidP="000B13FE">
      <w:r>
        <w:t xml:space="preserve">National environmental law </w:t>
      </w:r>
      <w:r w:rsidR="000B13FE" w:rsidRPr="0032309A">
        <w:t xml:space="preserve">is triggered if an action is likely to have a significant impact on the </w:t>
      </w:r>
      <w:r w:rsidR="000B13FE">
        <w:t>Tuart</w:t>
      </w:r>
      <w:r w:rsidR="000B13FE" w:rsidRPr="0032309A">
        <w:t xml:space="preserve"> </w:t>
      </w:r>
      <w:r w:rsidR="000B13FE">
        <w:t>Woodlands</w:t>
      </w:r>
      <w:r w:rsidR="000B13FE" w:rsidRPr="0032309A">
        <w:t xml:space="preserve"> and </w:t>
      </w:r>
      <w:r w:rsidR="000B13FE">
        <w:t>Forests</w:t>
      </w:r>
      <w:r w:rsidR="000B13FE" w:rsidRPr="0032309A">
        <w:t xml:space="preserve"> ecological community. If you are planning an activity that may have s</w:t>
      </w:r>
      <w:r w:rsidR="00FE10C6">
        <w:t>uch an impact you will need to:</w:t>
      </w:r>
    </w:p>
    <w:p w14:paraId="5333E9B4" w14:textId="600BBEAF" w:rsidR="000B13FE" w:rsidRPr="00B623FB" w:rsidRDefault="000B13FE" w:rsidP="00FE10C6">
      <w:pPr>
        <w:pStyle w:val="ListParagraph"/>
        <w:numPr>
          <w:ilvl w:val="0"/>
          <w:numId w:val="38"/>
        </w:numPr>
      </w:pPr>
      <w:r w:rsidRPr="00B623FB">
        <w:t>Make a referral to the Department of</w:t>
      </w:r>
      <w:r>
        <w:t xml:space="preserve"> the</w:t>
      </w:r>
      <w:r w:rsidRPr="00B623FB">
        <w:t xml:space="preserve"> Environment and Energy to clarify whether the action is a ‘controlled action</w:t>
      </w:r>
      <w:r w:rsidR="00FE10C6">
        <w:t>.</w:t>
      </w:r>
      <w:r w:rsidRPr="00B623FB">
        <w:t>’</w:t>
      </w:r>
    </w:p>
    <w:p w14:paraId="09998AD1" w14:textId="29CF0947" w:rsidR="000B13FE" w:rsidRPr="0032309A" w:rsidRDefault="000B13FE" w:rsidP="000B13FE">
      <w:r w:rsidRPr="0032309A">
        <w:t>If the proposed action is a ‘controlled action’</w:t>
      </w:r>
      <w:r w:rsidR="00FE10C6">
        <w:t>:</w:t>
      </w:r>
    </w:p>
    <w:p w14:paraId="34E9E971" w14:textId="77777777" w:rsidR="00FE10C6" w:rsidRDefault="000B13FE" w:rsidP="00FE10C6">
      <w:pPr>
        <w:pStyle w:val="ListParagraph"/>
        <w:numPr>
          <w:ilvl w:val="0"/>
          <w:numId w:val="38"/>
        </w:numPr>
      </w:pPr>
      <w:r w:rsidRPr="0032309A">
        <w:t xml:space="preserve">Wait for the Department to make an assessment and provide advice to the Minister. </w:t>
      </w:r>
    </w:p>
    <w:p w14:paraId="70C89EC1" w14:textId="77777777" w:rsidR="00FE10C6" w:rsidRDefault="000B13FE" w:rsidP="00FE10C6">
      <w:pPr>
        <w:pStyle w:val="ListParagraph"/>
        <w:numPr>
          <w:ilvl w:val="0"/>
          <w:numId w:val="38"/>
        </w:numPr>
      </w:pPr>
      <w:r w:rsidRPr="0032309A">
        <w:t xml:space="preserve">Wait for a decision by the Minister on whether the activity is approved and any conditions that apply. </w:t>
      </w:r>
    </w:p>
    <w:p w14:paraId="78D27D31" w14:textId="351E5647" w:rsidR="000B13FE" w:rsidRDefault="000B13FE" w:rsidP="000B13FE">
      <w:r w:rsidRPr="0032309A">
        <w:t>In making this decision the Minister must also consider social and economic matters relevant to individual projects. Strict timeframes apply to assessments to ensure decisions are made as quickly as possible.</w:t>
      </w:r>
      <w:r w:rsidR="00FE10C6">
        <w:t xml:space="preserve"> </w:t>
      </w:r>
      <w:r>
        <w:t>T</w:t>
      </w:r>
      <w:r w:rsidRPr="0032309A">
        <w:t xml:space="preserve">he Department encourages people to consider the presence of the ecological community early in planning any activities. </w:t>
      </w:r>
    </w:p>
    <w:p w14:paraId="54C19AE6" w14:textId="6385CF16" w:rsidR="008A6A23" w:rsidRDefault="000B13FE" w:rsidP="000B13FE">
      <w:pPr>
        <w:sectPr w:rsidR="008A6A23" w:rsidSect="00AC01F0">
          <w:type w:val="continuous"/>
          <w:pgSz w:w="11907" w:h="16839" w:code="9"/>
          <w:pgMar w:top="1134" w:right="1077" w:bottom="1134" w:left="1077" w:header="1814" w:footer="720" w:gutter="0"/>
          <w:cols w:num="2" w:space="720"/>
          <w:noEndnote/>
          <w:docGrid w:linePitch="326"/>
        </w:sectPr>
      </w:pPr>
      <w:r w:rsidRPr="0032309A">
        <w:t xml:space="preserve">If significant impacts are avoided through good planning then </w:t>
      </w:r>
      <w:r>
        <w:t>national</w:t>
      </w:r>
      <w:r w:rsidRPr="0032309A">
        <w:t xml:space="preserve"> referral is not needed. This is the most cost effective and efficient way to allow land management and development while protecting th</w:t>
      </w:r>
      <w:r>
        <w:t xml:space="preserve">e most important </w:t>
      </w:r>
      <w:r w:rsidR="008A6A23">
        <w:t>areas</w:t>
      </w:r>
      <w:r>
        <w:t xml:space="preserve"> of this</w:t>
      </w:r>
      <w:r w:rsidRPr="0032309A">
        <w:t xml:space="preserve"> threatened ecological</w:t>
      </w:r>
      <w:r w:rsidR="008A6A23">
        <w:t xml:space="preserve"> community.</w:t>
      </w:r>
    </w:p>
    <w:p w14:paraId="4AF09AFC" w14:textId="22605C59" w:rsidR="000B13FE" w:rsidRDefault="008A6A23" w:rsidP="000B13FE">
      <w:pPr>
        <w:pStyle w:val="Heading2"/>
      </w:pPr>
      <w:bookmarkStart w:id="62" w:name="_Toc12541031"/>
      <w:bookmarkStart w:id="63" w:name="_Toc12953388"/>
      <w:r>
        <w:lastRenderedPageBreak/>
        <w:t>W</w:t>
      </w:r>
      <w:r w:rsidR="00506D9D" w:rsidRPr="00506D9D">
        <w:t xml:space="preserve">hat </w:t>
      </w:r>
      <w:r w:rsidR="000B13FE">
        <w:t>can I do to look after the ecological community?</w:t>
      </w:r>
      <w:bookmarkEnd w:id="62"/>
      <w:bookmarkEnd w:id="63"/>
    </w:p>
    <w:p w14:paraId="36C121EB" w14:textId="77777777" w:rsidR="000B13FE" w:rsidRDefault="000B13FE" w:rsidP="000B13FE">
      <w:r w:rsidRPr="008C1BBC">
        <w:t xml:space="preserve">You can help look after </w:t>
      </w:r>
      <w:r>
        <w:t>Tuart</w:t>
      </w:r>
      <w:r w:rsidRPr="008C1BBC">
        <w:t xml:space="preserve"> </w:t>
      </w:r>
      <w:r>
        <w:t>Woodlands</w:t>
      </w:r>
      <w:r w:rsidRPr="008C1BBC">
        <w:t xml:space="preserve"> and </w:t>
      </w:r>
      <w:r>
        <w:t>Forests</w:t>
      </w:r>
      <w:r w:rsidRPr="008C1BBC">
        <w:t xml:space="preserve"> in your area:</w:t>
      </w:r>
    </w:p>
    <w:p w14:paraId="2A3EFA5B" w14:textId="797F9469" w:rsidR="000B13FE" w:rsidRPr="006F6079" w:rsidRDefault="000B13FE" w:rsidP="000B13FE">
      <w:pPr>
        <w:pStyle w:val="ListParagraph"/>
        <w:rPr>
          <w:rFonts w:ascii="Arial" w:hAnsi="Arial"/>
          <w:sz w:val="20"/>
          <w:szCs w:val="20"/>
        </w:rPr>
      </w:pPr>
      <w:r w:rsidRPr="006F6079">
        <w:t>Avoid any activities that involve clearing the ecological community</w:t>
      </w:r>
      <w:r w:rsidR="00FE10C6">
        <w:t>.</w:t>
      </w:r>
    </w:p>
    <w:p w14:paraId="4D17418F" w14:textId="1F1ED67A" w:rsidR="000B13FE" w:rsidRDefault="00577DFE" w:rsidP="000B13FE">
      <w:pPr>
        <w:pStyle w:val="ListParagraph"/>
      </w:pPr>
      <w:r>
        <w:t xml:space="preserve">Use </w:t>
      </w:r>
      <w:r w:rsidR="000B13FE" w:rsidRPr="006F6079">
        <w:t>established roads and paths and avoid trampling plants.</w:t>
      </w:r>
      <w:r w:rsidR="000B13FE" w:rsidRPr="00A25112">
        <w:rPr>
          <w:noProof/>
        </w:rPr>
        <w:t xml:space="preserve"> </w:t>
      </w:r>
    </w:p>
    <w:p w14:paraId="103AF640" w14:textId="531CA99C" w:rsidR="000B13FE" w:rsidRPr="008C1BBC" w:rsidRDefault="000B13FE" w:rsidP="000B13FE">
      <w:pPr>
        <w:pStyle w:val="ListParagraph"/>
      </w:pPr>
      <w:r w:rsidRPr="008C1BBC">
        <w:t>Practise responsible pet ownership: keep dogs on a leash when walking and ensure cats do not roam into natural areas.</w:t>
      </w:r>
    </w:p>
    <w:p w14:paraId="4105ACEC" w14:textId="1EEE2AB2" w:rsidR="000B13FE" w:rsidRPr="008C1BBC" w:rsidRDefault="000B13FE" w:rsidP="000B13FE">
      <w:pPr>
        <w:pStyle w:val="ListParagraph"/>
      </w:pPr>
      <w:r w:rsidRPr="008C1BBC">
        <w:t xml:space="preserve">Dispose of </w:t>
      </w:r>
      <w:r w:rsidR="00577DFE">
        <w:t>waste</w:t>
      </w:r>
      <w:r w:rsidRPr="008C1BBC">
        <w:t xml:space="preserve"> wisely.</w:t>
      </w:r>
    </w:p>
    <w:p w14:paraId="11C7B201" w14:textId="7D6C78BA" w:rsidR="000B13FE" w:rsidRPr="008C1BBC" w:rsidRDefault="000B13FE" w:rsidP="000B13FE">
      <w:pPr>
        <w:pStyle w:val="ListParagraph"/>
      </w:pPr>
      <w:r w:rsidRPr="008C1BBC">
        <w:t>Report illegal or damaging behaviour, including unauthorised lighting of fires or dumping of rubbish to your council.</w:t>
      </w:r>
      <w:r w:rsidRPr="00B05A15">
        <w:rPr>
          <w:noProof/>
        </w:rPr>
        <w:t xml:space="preserve"> </w:t>
      </w:r>
    </w:p>
    <w:p w14:paraId="350482CB" w14:textId="18C8A075" w:rsidR="000B13FE" w:rsidRPr="008C1BBC" w:rsidRDefault="000B13FE" w:rsidP="000B13FE">
      <w:pPr>
        <w:pStyle w:val="ListParagraph"/>
      </w:pPr>
      <w:r w:rsidRPr="008C1BBC">
        <w:t>Allow dead trees and fallen timber to r</w:t>
      </w:r>
      <w:r w:rsidR="00FE10C6">
        <w:t>emain and provide fauna habitat</w:t>
      </w:r>
      <w:r w:rsidRPr="008C1BBC">
        <w:t xml:space="preserve"> </w:t>
      </w:r>
      <w:r w:rsidR="00FE10C6">
        <w:t>(</w:t>
      </w:r>
      <w:r w:rsidRPr="008C1BBC">
        <w:t xml:space="preserve">do </w:t>
      </w:r>
      <w:r w:rsidR="00FE10C6">
        <w:t>not collect these for firewood).</w:t>
      </w:r>
    </w:p>
    <w:p w14:paraId="091A6297" w14:textId="551106BE" w:rsidR="000B13FE" w:rsidRPr="008C1BBC" w:rsidRDefault="00555F79" w:rsidP="000B13FE">
      <w:pPr>
        <w:pStyle w:val="ListParagraph"/>
      </w:pPr>
      <w:r>
        <w:rPr>
          <w:noProof/>
          <w:lang w:eastAsia="en-AU"/>
        </w:rPr>
        <mc:AlternateContent>
          <mc:Choice Requires="wps">
            <w:drawing>
              <wp:anchor distT="0" distB="0" distL="114300" distR="114300" simplePos="0" relativeHeight="251624448" behindDoc="0" locked="0" layoutInCell="1" allowOverlap="1" wp14:anchorId="17DBF206" wp14:editId="27FC8D0F">
                <wp:simplePos x="0" y="0"/>
                <wp:positionH relativeFrom="column">
                  <wp:posOffset>81280</wp:posOffset>
                </wp:positionH>
                <wp:positionV relativeFrom="page">
                  <wp:posOffset>9036124</wp:posOffset>
                </wp:positionV>
                <wp:extent cx="6072505" cy="304800"/>
                <wp:effectExtent l="0" t="0" r="4445" b="0"/>
                <wp:wrapTopAndBottom/>
                <wp:docPr id="46" name="Text Box 34"/>
                <wp:cNvGraphicFramePr/>
                <a:graphic xmlns:a="http://schemas.openxmlformats.org/drawingml/2006/main">
                  <a:graphicData uri="http://schemas.microsoft.com/office/word/2010/wordprocessingShape">
                    <wps:wsp>
                      <wps:cNvSpPr txBox="1"/>
                      <wps:spPr>
                        <a:xfrm>
                          <a:off x="0" y="0"/>
                          <a:ext cx="6072505" cy="304800"/>
                        </a:xfrm>
                        <a:prstGeom prst="rect">
                          <a:avLst/>
                        </a:prstGeom>
                        <a:solidFill>
                          <a:prstClr val="white"/>
                        </a:solidFill>
                        <a:ln>
                          <a:noFill/>
                        </a:ln>
                        <a:effectLst/>
                      </wps:spPr>
                      <wps:txbx>
                        <w:txbxContent>
                          <w:p w14:paraId="55ADBE37" w14:textId="09FB462A" w:rsidR="00AB4A8D" w:rsidRPr="00C61DA2" w:rsidRDefault="00AB4A8D" w:rsidP="008D3983">
                            <w:pPr>
                              <w:pStyle w:val="ImageCaption"/>
                              <w:rPr>
                                <w:rFonts w:eastAsia="Calibri"/>
                                <w:sz w:val="24"/>
                              </w:rPr>
                            </w:pPr>
                            <w:r w:rsidRPr="005F3D32">
                              <w:t xml:space="preserve">Planting suitable native plants is one way to restore patches of the ecological community. This volunteer is helping to restore Lake Claremont, where there is a locally significant remnant of </w:t>
                            </w:r>
                            <w:r>
                              <w:t>Tuart woodland © Tony McDonough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DBF206" id="Text Box 34" o:spid="_x0000_s1062" type="#_x0000_t202" style="position:absolute;left:0;text-align:left;margin-left:6.4pt;margin-top:711.5pt;width:478.15pt;height:24pt;z-index:25162444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" stroked="f">
                <v:textbox style="mso-fit-shape-to-text:t" inset="0,0,0,0">
                  <w:txbxContent>
                    <w:p w14:paraId="55ADBE37" w14:textId="09FB462A" w:rsidR="00AB4A8D" w:rsidRPr="00C61DA2" w:rsidRDefault="00AB4A8D" w:rsidP="008D3983">
                      <w:pPr>
                        <w:pStyle w:val="ImageCaption"/>
                        <w:rPr>
                          <w:rFonts w:eastAsia="Calibri"/>
                          <w:sz w:val="24"/>
                        </w:rPr>
                      </w:pPr>
                      <w:r w:rsidRPr="005F3D32">
                        <w:t xml:space="preserve">Planting suitable native plants is one way to restore patches of the ecological community. This volunteer is helping to restore Lake Claremont, where there is a locally significant remnant of </w:t>
                      </w:r>
                      <w:r>
                        <w:t>Tuart woodland © Tony McDonough</w:t>
                      </w:r>
                    </w:p>
                  </w:txbxContent>
                </v:textbox>
                <w10:wrap type="topAndBottom" anchory="page"/>
              </v:shape>
            </w:pict>
          </mc:Fallback>
        </mc:AlternateContent>
      </w:r>
      <w:r>
        <w:rPr>
          <w:noProof/>
          <w:lang w:eastAsia="en-AU"/>
        </w:rPr>
        <w:drawing>
          <wp:anchor distT="0" distB="0" distL="114300" distR="114300" simplePos="0" relativeHeight="251623424" behindDoc="0" locked="0" layoutInCell="1" allowOverlap="1" wp14:anchorId="2C8B5E30" wp14:editId="4002A5EC">
            <wp:simplePos x="0" y="0"/>
            <wp:positionH relativeFrom="column">
              <wp:posOffset>81649</wp:posOffset>
            </wp:positionH>
            <wp:positionV relativeFrom="page">
              <wp:posOffset>5773479</wp:posOffset>
            </wp:positionV>
            <wp:extent cx="6009640" cy="3263265"/>
            <wp:effectExtent l="0" t="0" r="0" b="0"/>
            <wp:wrapTopAndBottom/>
            <wp:docPr id="43" name="Picture 22" title="A photo of a volunteer holding a native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a:picLocks noChangeAspect="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6009640" cy="3263265"/>
                    </a:xfrm>
                    <a:prstGeom prst="rect">
                      <a:avLst/>
                    </a:prstGeom>
                    <a:noFill/>
                    <a:ln>
                      <a:noFill/>
                    </a:ln>
                    <a:extLst>
                      <a:ext uri="{53640926-AAD7-44D8-BBD7-CCE9431645EC}">
                        <a14:shadowObscured xmlns:a14="http://schemas.microsoft.com/office/drawing/2010/main"/>
                      </a:ext>
                    </a:extLst>
                  </pic:spPr>
                </pic:pic>
              </a:graphicData>
            </a:graphic>
          </wp:anchor>
        </w:drawing>
      </w:r>
      <w:r w:rsidR="000B13FE" w:rsidRPr="008C1BBC">
        <w:t xml:space="preserve">Plant local species in your garden, including those </w:t>
      </w:r>
      <w:r w:rsidR="008A6A23">
        <w:t xml:space="preserve">outlined in the </w:t>
      </w:r>
      <w:hyperlink r:id="rId74" w:history="1">
        <w:r w:rsidR="008A6A23" w:rsidRPr="0043432A">
          <w:rPr>
            <w:rStyle w:val="Hyperlink"/>
            <w:b/>
            <w:u w:val="none"/>
          </w:rPr>
          <w:t>Conservation Advice</w:t>
        </w:r>
      </w:hyperlink>
      <w:r w:rsidR="000B13FE" w:rsidRPr="008C1BBC">
        <w:t>. Avoid planting potential environmental weeds</w:t>
      </w:r>
      <w:r w:rsidR="00FE10C6">
        <w:t>.</w:t>
      </w:r>
    </w:p>
    <w:p w14:paraId="54450136" w14:textId="1CAAD7DB" w:rsidR="000B13FE" w:rsidRDefault="000B13FE" w:rsidP="000B13FE">
      <w:pPr>
        <w:pStyle w:val="ListParagraph"/>
      </w:pPr>
      <w:r w:rsidRPr="008C1BBC">
        <w:t>Support local efforts to conserve native vegetation and wildlife in your area (e.g. by joining a local organisation such as a Landcare or catchment care group, natural hi</w:t>
      </w:r>
      <w:r w:rsidR="00FE10C6">
        <w:t>story or a ‘friends of’ group).</w:t>
      </w:r>
    </w:p>
    <w:p w14:paraId="764C63F5" w14:textId="7999B2C9" w:rsidR="000B13FE" w:rsidRPr="008C1BBC" w:rsidRDefault="000B13FE" w:rsidP="000B13FE">
      <w:pPr>
        <w:pStyle w:val="ListParagraph"/>
      </w:pPr>
      <w:r w:rsidRPr="008C1BBC">
        <w:t xml:space="preserve">Learn about the ecological community, and participate in activities such as tree planting and weeding. </w:t>
      </w:r>
    </w:p>
    <w:p w14:paraId="6BA3AB0F" w14:textId="10359C76" w:rsidR="000B13FE" w:rsidRPr="008C1BBC" w:rsidRDefault="000B13FE" w:rsidP="000B13FE">
      <w:pPr>
        <w:pStyle w:val="Pa1"/>
        <w:spacing w:before="160" w:line="276" w:lineRule="auto"/>
        <w:rPr>
          <w:rFonts w:ascii="Times New Roman" w:hAnsi="Times New Roman" w:cs="Times New Roman"/>
          <w:color w:val="000000"/>
        </w:rPr>
      </w:pPr>
      <w:r w:rsidRPr="008C1BBC">
        <w:rPr>
          <w:rFonts w:ascii="Times New Roman" w:hAnsi="Times New Roman" w:cs="Times New Roman"/>
          <w:color w:val="000000"/>
        </w:rPr>
        <w:t xml:space="preserve">Many of the ecological interactions that support the ecological community happen at a larger scale. To assist these landscape functions it is important to plan and coordinate conservation actions across the region.  </w:t>
      </w:r>
    </w:p>
    <w:p w14:paraId="00E63E70" w14:textId="13C9F9A4" w:rsidR="000B13FE" w:rsidRPr="0043432A" w:rsidRDefault="000B13FE" w:rsidP="000B13FE">
      <w:pPr>
        <w:pStyle w:val="Pa1"/>
        <w:spacing w:before="160" w:line="276" w:lineRule="auto"/>
        <w:rPr>
          <w:rFonts w:ascii="Times New Roman" w:hAnsi="Times New Roman" w:cs="Times New Roman"/>
          <w:color w:val="191A1E"/>
        </w:rPr>
      </w:pPr>
      <w:r w:rsidRPr="008C1BBC">
        <w:rPr>
          <w:rFonts w:ascii="Times New Roman" w:hAnsi="Times New Roman" w:cs="Times New Roman"/>
          <w:color w:val="000000"/>
        </w:rPr>
        <w:t>Th</w:t>
      </w:r>
      <w:r w:rsidRPr="0043432A">
        <w:rPr>
          <w:rFonts w:ascii="Times New Roman" w:hAnsi="Times New Roman" w:cs="Times New Roman"/>
          <w:color w:val="000000"/>
        </w:rPr>
        <w:t xml:space="preserve">e </w:t>
      </w:r>
      <w:hyperlink r:id="rId75" w:history="1">
        <w:r w:rsidRPr="0043432A">
          <w:rPr>
            <w:rStyle w:val="Hyperlink"/>
            <w:rFonts w:ascii="Times New Roman" w:eastAsia="Calibri" w:hAnsi="Times New Roman" w:cs="Times New Roman"/>
            <w:b/>
            <w:szCs w:val="22"/>
            <w:u w:val="none"/>
            <w:lang w:eastAsia="en-US"/>
          </w:rPr>
          <w:t>Conservation Advice</w:t>
        </w:r>
      </w:hyperlink>
      <w:r w:rsidRPr="0043432A">
        <w:rPr>
          <w:rFonts w:ascii="Times New Roman" w:hAnsi="Times New Roman" w:cs="Times New Roman"/>
          <w:color w:val="000000"/>
        </w:rPr>
        <w:t xml:space="preserve"> gives further details of priority conservation actions for the ecological community</w:t>
      </w:r>
      <w:r w:rsidRPr="0043432A">
        <w:rPr>
          <w:rFonts w:ascii="Times New Roman" w:hAnsi="Times New Roman" w:cs="Times New Roman"/>
          <w:color w:val="191A1E"/>
        </w:rPr>
        <w:t xml:space="preserve">. </w:t>
      </w:r>
    </w:p>
    <w:p w14:paraId="6EF24959" w14:textId="77777777" w:rsidR="008D3983" w:rsidRDefault="008D3983" w:rsidP="00AB5294">
      <w:pPr>
        <w:pStyle w:val="Default"/>
        <w:sectPr w:rsidR="008D3983" w:rsidSect="00AC01F0">
          <w:type w:val="continuous"/>
          <w:pgSz w:w="11907" w:h="16839" w:code="9"/>
          <w:pgMar w:top="1134" w:right="1077" w:bottom="1134" w:left="1077" w:header="1814" w:footer="720" w:gutter="0"/>
          <w:cols w:num="2" w:space="720"/>
          <w:noEndnote/>
          <w:docGrid w:linePitch="326"/>
        </w:sectPr>
      </w:pPr>
    </w:p>
    <w:p w14:paraId="2D2ECE55" w14:textId="0131CF81" w:rsidR="00AB5294" w:rsidRPr="00AB5294" w:rsidRDefault="00AB5294" w:rsidP="00AB5294">
      <w:pPr>
        <w:pStyle w:val="Default"/>
      </w:pPr>
    </w:p>
    <w:p w14:paraId="1C1C776F" w14:textId="0A003824" w:rsidR="00506D9D" w:rsidRDefault="00506D9D" w:rsidP="000B13FE">
      <w:pPr>
        <w:pStyle w:val="Heading2"/>
      </w:pPr>
      <w:bookmarkStart w:id="64" w:name="_Toc12541032"/>
      <w:bookmarkStart w:id="65" w:name="_Toc12953206"/>
      <w:bookmarkStart w:id="66" w:name="_Toc12953389"/>
      <w:r w:rsidRPr="00506D9D">
        <w:lastRenderedPageBreak/>
        <w:t>Are there other nationally protected ecological co</w:t>
      </w:r>
      <w:r w:rsidR="000B13FE">
        <w:t>mmunities within this area?</w:t>
      </w:r>
      <w:bookmarkEnd w:id="64"/>
      <w:bookmarkEnd w:id="65"/>
      <w:bookmarkEnd w:id="66"/>
    </w:p>
    <w:p w14:paraId="77F1AAA6" w14:textId="77777777" w:rsidR="00F465A4" w:rsidRDefault="00F465A4" w:rsidP="00F552C5">
      <w:r>
        <w:t xml:space="preserve">The </w:t>
      </w:r>
      <w:r w:rsidR="00F552C5">
        <w:t xml:space="preserve">Tuart Woodlands and Forests </w:t>
      </w:r>
      <w:r>
        <w:t>ecological community is often found integrated or interacting with other ecological communities of the Swan Coastal Plain. This includes some listed under national environmental law:</w:t>
      </w:r>
    </w:p>
    <w:p w14:paraId="0322CB53" w14:textId="28C506FA" w:rsidR="00F552C5" w:rsidRPr="00F465A4" w:rsidRDefault="00F465A4" w:rsidP="00F465A4">
      <w:pPr>
        <w:pStyle w:val="ListParagraph"/>
        <w:numPr>
          <w:ilvl w:val="0"/>
          <w:numId w:val="37"/>
        </w:numPr>
        <w:rPr>
          <w:szCs w:val="24"/>
        </w:rPr>
      </w:pPr>
      <w:r w:rsidRPr="00F465A4">
        <w:rPr>
          <w:szCs w:val="24"/>
        </w:rPr>
        <w:t xml:space="preserve">The </w:t>
      </w:r>
      <w:r w:rsidR="00F552C5" w:rsidRPr="00F465A4">
        <w:rPr>
          <w:szCs w:val="24"/>
        </w:rPr>
        <w:t xml:space="preserve">Banksia Woodlands of the Swan Coastal Plain </w:t>
      </w:r>
    </w:p>
    <w:p w14:paraId="46C2E592" w14:textId="4FE6792B" w:rsidR="00F465A4" w:rsidRPr="00F465A4" w:rsidRDefault="00F465A4" w:rsidP="00F465A4">
      <w:pPr>
        <w:pStyle w:val="ListParagraph"/>
        <w:numPr>
          <w:ilvl w:val="0"/>
          <w:numId w:val="37"/>
        </w:numPr>
        <w:rPr>
          <w:szCs w:val="24"/>
        </w:rPr>
      </w:pPr>
      <w:proofErr w:type="spellStart"/>
      <w:r w:rsidRPr="00F465A4">
        <w:rPr>
          <w:szCs w:val="24"/>
        </w:rPr>
        <w:t>Sedgelands</w:t>
      </w:r>
      <w:proofErr w:type="spellEnd"/>
      <w:r w:rsidRPr="00F465A4">
        <w:rPr>
          <w:szCs w:val="24"/>
        </w:rPr>
        <w:t xml:space="preserve"> in Holocene Dune Swales</w:t>
      </w:r>
      <w:r w:rsidR="002B2D25">
        <w:rPr>
          <w:szCs w:val="24"/>
        </w:rPr>
        <w:t xml:space="preserve"> of </w:t>
      </w:r>
      <w:r w:rsidR="0043432A">
        <w:rPr>
          <w:szCs w:val="24"/>
        </w:rPr>
        <w:t>the Southern Swan Coastal Plain</w:t>
      </w:r>
    </w:p>
    <w:p w14:paraId="3DEDE549" w14:textId="5BE91FE0" w:rsidR="00F465A4" w:rsidRPr="00F465A4" w:rsidRDefault="002B2D25" w:rsidP="00F465A4">
      <w:pPr>
        <w:pStyle w:val="ListParagraph"/>
        <w:numPr>
          <w:ilvl w:val="0"/>
          <w:numId w:val="37"/>
        </w:numPr>
        <w:rPr>
          <w:color w:val="000000"/>
          <w:szCs w:val="24"/>
        </w:rPr>
      </w:pPr>
      <w:r>
        <w:rPr>
          <w:color w:val="000000"/>
          <w:szCs w:val="24"/>
        </w:rPr>
        <w:t>Aquatic root mat community in caves of the Swan Coastal Plain</w:t>
      </w:r>
    </w:p>
    <w:p w14:paraId="27AC097E" w14:textId="5766C36A" w:rsidR="00F465A4" w:rsidRPr="00F552C5" w:rsidRDefault="00FE10C6" w:rsidP="00F465A4">
      <w:r>
        <w:t xml:space="preserve">Information on these ecological communities can be found online at: </w:t>
      </w:r>
      <w:hyperlink r:id="rId76" w:history="1">
        <w:r w:rsidR="00067F9B">
          <w:rPr>
            <w:rStyle w:val="Hyperlink"/>
          </w:rPr>
          <w:t>www.environment.gov.au/cgi-bin/sprat/public/publiclookupcommunities.pl</w:t>
        </w:r>
      </w:hyperlink>
      <w:r>
        <w:t xml:space="preserve"> </w:t>
      </w:r>
    </w:p>
    <w:p w14:paraId="0B1E96F3" w14:textId="75FBB49F" w:rsidR="00506D9D" w:rsidRDefault="00506D9D" w:rsidP="000B13FE">
      <w:pPr>
        <w:pStyle w:val="Heading2"/>
      </w:pPr>
      <w:bookmarkStart w:id="67" w:name="_Toc12541033"/>
      <w:bookmarkStart w:id="68" w:name="_Toc12953390"/>
      <w:r w:rsidRPr="00506D9D">
        <w:t>Do stat</w:t>
      </w:r>
      <w:r w:rsidR="000B13FE">
        <w:t>e or local laws also apply?</w:t>
      </w:r>
      <w:bookmarkEnd w:id="67"/>
      <w:bookmarkEnd w:id="68"/>
    </w:p>
    <w:p w14:paraId="6369A3F3" w14:textId="489A5F2E" w:rsidR="000B13FE" w:rsidRPr="008C1BBC" w:rsidRDefault="000B13FE" w:rsidP="000B13FE">
      <w:r w:rsidRPr="008C1BBC">
        <w:t>The Western Australian Government and local councils also have laws on vegetation clearance and protecting vegetation communities that may apply to patche</w:t>
      </w:r>
      <w:r w:rsidR="00F552C5">
        <w:t xml:space="preserve">s of the ecological community. </w:t>
      </w:r>
      <w:r w:rsidRPr="008C1BBC">
        <w:t>These state and local laws do not repla</w:t>
      </w:r>
      <w:r>
        <w:t xml:space="preserve">ce or stop the operation of </w:t>
      </w:r>
      <w:r w:rsidRPr="008C1BBC">
        <w:t xml:space="preserve">national </w:t>
      </w:r>
      <w:r>
        <w:t>environmental law</w:t>
      </w:r>
      <w:r w:rsidR="00F341A3">
        <w:t>.</w:t>
      </w:r>
    </w:p>
    <w:p w14:paraId="45979631" w14:textId="76EF01B1" w:rsidR="000B13FE" w:rsidRPr="000B13FE" w:rsidRDefault="000B13FE" w:rsidP="000B13FE">
      <w:r w:rsidRPr="008C1BBC">
        <w:t xml:space="preserve">There also may be other nationally-protected matters that need to be considered, for instance any nationally threatened and migratory species likely to use patches of the ecological community as habitat. Birds, including black cockatoos, and other mobile species, are known to use </w:t>
      </w:r>
      <w:r>
        <w:t>Tuart</w:t>
      </w:r>
      <w:r w:rsidRPr="008C1BBC">
        <w:t xml:space="preserve"> </w:t>
      </w:r>
      <w:r>
        <w:t>Woodlands</w:t>
      </w:r>
      <w:r w:rsidRPr="008C1BBC">
        <w:t xml:space="preserve"> and </w:t>
      </w:r>
      <w:r>
        <w:t>Forests</w:t>
      </w:r>
      <w:r w:rsidRPr="008C1BBC">
        <w:t xml:space="preserve"> as feeding and nesting habitat. Other listed species, including mammals and plants, may also occur at some sites. </w:t>
      </w:r>
    </w:p>
    <w:p w14:paraId="312CCCF6" w14:textId="2E43F4B1" w:rsidR="008B445E" w:rsidRDefault="00506D9D" w:rsidP="000B13FE">
      <w:pPr>
        <w:pStyle w:val="Heading2"/>
      </w:pPr>
      <w:bookmarkStart w:id="69" w:name="_Toc12541034"/>
      <w:bookmarkStart w:id="70" w:name="_Toc12953391"/>
      <w:r w:rsidRPr="00506D9D">
        <w:t>Where can</w:t>
      </w:r>
      <w:r w:rsidR="000B13FE">
        <w:t xml:space="preserve"> I get further information?</w:t>
      </w:r>
      <w:bookmarkEnd w:id="69"/>
      <w:bookmarkEnd w:id="70"/>
    </w:p>
    <w:p w14:paraId="6BC47206" w14:textId="6A573A6D" w:rsidR="000B13FE" w:rsidRDefault="000B13FE" w:rsidP="000B13FE">
      <w:r w:rsidRPr="0032309A">
        <w:t>If you need help to identify if the ecological community or other Matters of National Environmental Significance may be present in your area of interest:</w:t>
      </w:r>
    </w:p>
    <w:p w14:paraId="4AFFFDA9" w14:textId="77777777" w:rsidR="000B13FE" w:rsidRPr="008C1BBC" w:rsidRDefault="000B13FE" w:rsidP="000B13FE">
      <w:pPr>
        <w:pStyle w:val="ListParagraph"/>
      </w:pPr>
      <w:r w:rsidRPr="008C1BBC">
        <w:t xml:space="preserve">Check the protected matters search tool at: </w:t>
      </w:r>
      <w:hyperlink r:id="rId77" w:history="1">
        <w:r w:rsidRPr="00977FDD">
          <w:rPr>
            <w:rStyle w:val="Hyperlink"/>
            <w:rFonts w:eastAsiaTheme="minorEastAsia" w:cstheme="minorBidi"/>
            <w:lang w:eastAsia="en-AU"/>
          </w:rPr>
          <w:t>www.environment.gov.au/epbc/pmst/</w:t>
        </w:r>
      </w:hyperlink>
      <w:r w:rsidRPr="008C1BBC">
        <w:t xml:space="preserve"> </w:t>
      </w:r>
    </w:p>
    <w:p w14:paraId="42E9EF18" w14:textId="77777777" w:rsidR="00F552C5" w:rsidRDefault="000B13FE" w:rsidP="000B13FE">
      <w:pPr>
        <w:pStyle w:val="ListParagraph"/>
      </w:pPr>
      <w:r w:rsidRPr="008C1BBC">
        <w:t xml:space="preserve">Check the species profile and threats (SPRAT) database at : </w:t>
      </w:r>
      <w:hyperlink r:id="rId78" w:history="1">
        <w:r w:rsidRPr="00977FDD">
          <w:rPr>
            <w:rStyle w:val="Hyperlink"/>
            <w:rFonts w:eastAsiaTheme="minorEastAsia" w:cstheme="minorBidi"/>
            <w:lang w:eastAsia="en-AU"/>
          </w:rPr>
          <w:t>www.environment.gov.au/cgi-bin/sprat/public/sprat.pl</w:t>
        </w:r>
      </w:hyperlink>
      <w:r w:rsidRPr="008C1BBC">
        <w:t xml:space="preserve"> </w:t>
      </w:r>
    </w:p>
    <w:p w14:paraId="658776FD" w14:textId="4360AC99" w:rsidR="000B13FE" w:rsidRDefault="000B13FE" w:rsidP="000B13FE">
      <w:pPr>
        <w:pStyle w:val="ListParagraph"/>
      </w:pPr>
      <w:r w:rsidRPr="008C1BBC">
        <w:t xml:space="preserve">Consult with relevant expert, such as an ecological consultant, local NRM </w:t>
      </w:r>
      <w:r w:rsidR="00F341A3">
        <w:t>organisation</w:t>
      </w:r>
      <w:r w:rsidRPr="008C1BBC">
        <w:t xml:space="preserve"> </w:t>
      </w:r>
      <w:r w:rsidR="00F341A3">
        <w:t>or Catchment Council</w:t>
      </w:r>
      <w:r w:rsidRPr="008C1BBC">
        <w:t>. They may be useful to help identify the ecological community and its conditio</w:t>
      </w:r>
      <w:r>
        <w:t>n.</w:t>
      </w:r>
    </w:p>
    <w:p w14:paraId="58EC88DE" w14:textId="5A6FA541" w:rsidR="00F552C5" w:rsidRPr="0032309A" w:rsidRDefault="00F552C5" w:rsidP="00F552C5">
      <w:r w:rsidRPr="0032309A">
        <w:t xml:space="preserve">The </w:t>
      </w:r>
      <w:r w:rsidRPr="008C1BBC">
        <w:t>Conservation Advice</w:t>
      </w:r>
      <w:r w:rsidRPr="0032309A">
        <w:t xml:space="preserve"> for the </w:t>
      </w:r>
      <w:r>
        <w:t>Tuart</w:t>
      </w:r>
      <w:r w:rsidRPr="0032309A">
        <w:t xml:space="preserve"> woodlands ecological community is the definitive source of information on the listing of t</w:t>
      </w:r>
      <w:r w:rsidR="00EE6DA0">
        <w:t xml:space="preserve">his ecological community. This </w:t>
      </w:r>
      <w:r w:rsidRPr="0032309A">
        <w:t>is available on the Department of the Environment and Energy website:</w:t>
      </w:r>
    </w:p>
    <w:p w14:paraId="054B8AFD" w14:textId="6BFFF230" w:rsidR="00F552C5" w:rsidRPr="008C1BBC" w:rsidRDefault="00FB3C25" w:rsidP="00F552C5">
      <w:pPr>
        <w:pStyle w:val="ListParagraph"/>
        <w:rPr>
          <w:rFonts w:eastAsiaTheme="minorEastAsia"/>
          <w:lang w:eastAsia="en-AU"/>
        </w:rPr>
      </w:pPr>
      <w:hyperlink r:id="rId79" w:history="1">
        <w:r w:rsidR="00F552C5" w:rsidRPr="00F341A3">
          <w:rPr>
            <w:rStyle w:val="Hyperlink"/>
            <w:b/>
            <w:u w:val="none"/>
          </w:rPr>
          <w:t>Conservation Advice</w:t>
        </w:r>
      </w:hyperlink>
      <w:r w:rsidR="00F552C5" w:rsidRPr="008C1BBC">
        <w:t xml:space="preserve"> for the </w:t>
      </w:r>
      <w:r w:rsidR="00F552C5">
        <w:t>Tuart</w:t>
      </w:r>
      <w:r w:rsidR="00F552C5" w:rsidRPr="008C1BBC">
        <w:t xml:space="preserve"> (</w:t>
      </w:r>
      <w:r w:rsidR="00F552C5" w:rsidRPr="008C1BBC">
        <w:rPr>
          <w:i/>
        </w:rPr>
        <w:t xml:space="preserve">Eucalyptus </w:t>
      </w:r>
      <w:proofErr w:type="spellStart"/>
      <w:r w:rsidR="00F552C5" w:rsidRPr="008C1BBC">
        <w:rPr>
          <w:i/>
        </w:rPr>
        <w:t>gomphocephala</w:t>
      </w:r>
      <w:proofErr w:type="spellEnd"/>
      <w:r w:rsidR="00067F9B">
        <w:t>) W</w:t>
      </w:r>
      <w:r w:rsidR="00F552C5" w:rsidRPr="008C1BBC">
        <w:t xml:space="preserve">oodlands and </w:t>
      </w:r>
      <w:r w:rsidR="00067F9B">
        <w:t>F</w:t>
      </w:r>
      <w:r w:rsidR="00F552C5" w:rsidRPr="008C1BBC">
        <w:t>orests of the Swan Coastal Plain ecological community</w:t>
      </w:r>
      <w:r w:rsidR="00F552C5" w:rsidRPr="008C1BBC">
        <w:rPr>
          <w:rFonts w:eastAsiaTheme="minorEastAsia"/>
          <w:lang w:eastAsia="en-AU"/>
        </w:rPr>
        <w:t>:</w:t>
      </w:r>
      <w:r w:rsidR="00F552C5">
        <w:rPr>
          <w:rFonts w:eastAsiaTheme="minorEastAsia"/>
          <w:lang w:eastAsia="en-AU"/>
        </w:rPr>
        <w:t xml:space="preserve"> </w:t>
      </w:r>
      <w:hyperlink r:id="rId80" w:history="1">
        <w:r w:rsidR="00F552C5" w:rsidRPr="00977FDD">
          <w:rPr>
            <w:rStyle w:val="Hyperlink"/>
            <w:rFonts w:eastAsiaTheme="minorEastAsia" w:cstheme="minorBidi"/>
            <w:lang w:eastAsia="en-AU"/>
          </w:rPr>
          <w:t>www.environment.gov.au/cgi-bin/sprat/public/sprat.pl</w:t>
        </w:r>
      </w:hyperlink>
      <w:r w:rsidR="00F552C5" w:rsidRPr="008C1BBC">
        <w:t xml:space="preserve"> </w:t>
      </w:r>
    </w:p>
    <w:p w14:paraId="3E1FB353" w14:textId="551508EF" w:rsidR="00F552C5" w:rsidRPr="00B623FB" w:rsidRDefault="00F552C5" w:rsidP="00F552C5">
      <w:pPr>
        <w:pStyle w:val="ListParagraph"/>
        <w:rPr>
          <w:rStyle w:val="Hyperlink"/>
          <w:color w:val="auto"/>
          <w:szCs w:val="24"/>
        </w:rPr>
      </w:pPr>
      <w:r>
        <w:rPr>
          <w:color w:val="191A1E"/>
        </w:rPr>
        <w:t xml:space="preserve">National </w:t>
      </w:r>
      <w:r w:rsidR="008A6A23">
        <w:rPr>
          <w:color w:val="191A1E"/>
        </w:rPr>
        <w:t xml:space="preserve">environment impact </w:t>
      </w:r>
      <w:r w:rsidRPr="008C1BBC">
        <w:rPr>
          <w:color w:val="191A1E"/>
        </w:rPr>
        <w:t xml:space="preserve">referral and approval process: </w:t>
      </w:r>
      <w:r w:rsidRPr="008C1BBC">
        <w:rPr>
          <w:color w:val="191A1E"/>
        </w:rPr>
        <w:br/>
      </w:r>
      <w:hyperlink r:id="rId81" w:history="1">
        <w:r w:rsidRPr="00067F9B">
          <w:rPr>
            <w:rStyle w:val="Hyperlink"/>
            <w:rFonts w:eastAsiaTheme="minorEastAsia"/>
            <w:szCs w:val="24"/>
            <w:lang w:eastAsia="en-AU"/>
          </w:rPr>
          <w:t>www.environment.gov.au/protection/environment-assessments/assessment-and-approval-process</w:t>
        </w:r>
      </w:hyperlink>
    </w:p>
    <w:p w14:paraId="612F3F75" w14:textId="77777777" w:rsidR="00F552C5" w:rsidRPr="008C1BBC" w:rsidRDefault="00F552C5" w:rsidP="00F552C5">
      <w:pPr>
        <w:pStyle w:val="ListParagraph"/>
      </w:pPr>
      <w:r w:rsidRPr="008C1BBC">
        <w:t xml:space="preserve">Australian Government natural resource management initiatives: </w:t>
      </w:r>
      <w:hyperlink r:id="rId82" w:history="1">
        <w:r w:rsidRPr="008C1BBC">
          <w:rPr>
            <w:rStyle w:val="Hyperlink"/>
            <w:rFonts w:eastAsiaTheme="minorEastAsia"/>
            <w:szCs w:val="24"/>
            <w:lang w:eastAsia="en-AU"/>
          </w:rPr>
          <w:t>www.nrm.gov.au</w:t>
        </w:r>
      </w:hyperlink>
    </w:p>
    <w:p w14:paraId="6CA25035" w14:textId="37CAAFDA" w:rsidR="00F552C5" w:rsidRPr="00D61037" w:rsidRDefault="00F552C5" w:rsidP="00D61037">
      <w:pPr>
        <w:rPr>
          <w:color w:val="191A1E"/>
        </w:rPr>
      </w:pPr>
    </w:p>
    <w:p w14:paraId="03B4FEDB" w14:textId="77777777" w:rsidR="00EE6DA0" w:rsidRDefault="00EE6DA0" w:rsidP="00F552C5">
      <w:pPr>
        <w:sectPr w:rsidR="00EE6DA0" w:rsidSect="00AC01F0">
          <w:type w:val="continuous"/>
          <w:pgSz w:w="11907" w:h="16839" w:code="9"/>
          <w:pgMar w:top="1134" w:right="1077" w:bottom="1134" w:left="1077" w:header="1814" w:footer="720" w:gutter="0"/>
          <w:cols w:num="2" w:space="720"/>
          <w:noEndnote/>
          <w:docGrid w:linePitch="326"/>
        </w:sectPr>
      </w:pPr>
    </w:p>
    <w:p w14:paraId="212C62F7" w14:textId="77777777" w:rsidR="00AC01F0" w:rsidRDefault="00AC01F0" w:rsidP="00F552C5">
      <w:pPr>
        <w:sectPr w:rsidR="00AC01F0" w:rsidSect="00DF1AC6">
          <w:type w:val="continuous"/>
          <w:pgSz w:w="11907" w:h="16839" w:code="9"/>
          <w:pgMar w:top="1134" w:right="1077" w:bottom="1134" w:left="1077" w:header="1814" w:footer="720" w:gutter="0"/>
          <w:cols w:space="720"/>
          <w:noEndnote/>
          <w:docGrid w:linePitch="326"/>
        </w:sectPr>
      </w:pPr>
    </w:p>
    <w:p w14:paraId="29EBDFE4" w14:textId="10B5A804" w:rsidR="00F552C5" w:rsidRPr="008C1BBC" w:rsidRDefault="00067F9B" w:rsidP="00F552C5">
      <w:r>
        <w:rPr>
          <w:noProof/>
        </w:rPr>
        <w:lastRenderedPageBreak/>
        <mc:AlternateContent>
          <mc:Choice Requires="wps">
            <w:drawing>
              <wp:anchor distT="0" distB="0" distL="114300" distR="114300" simplePos="0" relativeHeight="251617280" behindDoc="0" locked="0" layoutInCell="1" allowOverlap="1" wp14:anchorId="22CED3DB" wp14:editId="63A2A47B">
                <wp:simplePos x="0" y="0"/>
                <wp:positionH relativeFrom="column">
                  <wp:posOffset>-2540</wp:posOffset>
                </wp:positionH>
                <wp:positionV relativeFrom="paragraph">
                  <wp:posOffset>8033385</wp:posOffset>
                </wp:positionV>
                <wp:extent cx="5894070" cy="241300"/>
                <wp:effectExtent l="0" t="0" r="0" b="6350"/>
                <wp:wrapSquare wrapText="bothSides"/>
                <wp:docPr id="48" name="Text Box 48"/>
                <wp:cNvGraphicFramePr/>
                <a:graphic xmlns:a="http://schemas.openxmlformats.org/drawingml/2006/main">
                  <a:graphicData uri="http://schemas.microsoft.com/office/word/2010/wordprocessingShape">
                    <wps:wsp>
                      <wps:cNvSpPr txBox="1"/>
                      <wps:spPr>
                        <a:xfrm>
                          <a:off x="0" y="0"/>
                          <a:ext cx="5894070" cy="241300"/>
                        </a:xfrm>
                        <a:prstGeom prst="rect">
                          <a:avLst/>
                        </a:prstGeom>
                        <a:solidFill>
                          <a:prstClr val="white"/>
                        </a:solidFill>
                        <a:ln>
                          <a:noFill/>
                        </a:ln>
                        <a:effectLst/>
                      </wps:spPr>
                      <wps:txbx>
                        <w:txbxContent>
                          <w:p w14:paraId="097D05DB" w14:textId="262B20D9" w:rsidR="00AB4A8D" w:rsidRPr="00250A3D" w:rsidRDefault="00AB4A8D" w:rsidP="00B86C3E">
                            <w:pPr>
                              <w:pStyle w:val="ImageCaption"/>
                              <w:rPr>
                                <w:sz w:val="24"/>
                              </w:rPr>
                            </w:pPr>
                            <w:r w:rsidRPr="00903AEA">
                              <w:t>Re-emerging natives in the burnt understorey of Tuart Woodland in Yalgorup National Park © Trudy O’Connor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CED3DB" id="Text Box 48" o:spid="_x0000_s1063" type="#_x0000_t202" style="position:absolute;margin-left:-.2pt;margin-top:632.55pt;width:464.1pt;height:19pt;z-index:251617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" stroked="f">
                <v:textbox inset="0,0,0,0">
                  <w:txbxContent>
                    <w:p w14:paraId="097D05DB" w14:textId="262B20D9" w:rsidR="00AB4A8D" w:rsidRPr="00250A3D" w:rsidRDefault="00AB4A8D" w:rsidP="00B86C3E">
                      <w:pPr>
                        <w:pStyle w:val="ImageCaption"/>
                        <w:rPr>
                          <w:sz w:val="24"/>
                        </w:rPr>
                      </w:pPr>
                      <w:r w:rsidRPr="00903AEA">
                        <w:t>Re-emerging natives in the burnt understorey of Tuart Woodland in Yalgorup National Park © Trudy O’Connor</w:t>
                      </w:r>
                    </w:p>
                  </w:txbxContent>
                </v:textbox>
                <w10:wrap type="square"/>
              </v:shape>
            </w:pict>
          </mc:Fallback>
        </mc:AlternateContent>
      </w:r>
      <w:r w:rsidR="00E645C5" w:rsidRPr="00EE6DA0">
        <w:rPr>
          <w:noProof/>
        </w:rPr>
        <w:drawing>
          <wp:anchor distT="0" distB="0" distL="114300" distR="114300" simplePos="0" relativeHeight="251616256" behindDoc="0" locked="0" layoutInCell="1" allowOverlap="1" wp14:anchorId="02294779" wp14:editId="5175F62D">
            <wp:simplePos x="0" y="0"/>
            <wp:positionH relativeFrom="margin">
              <wp:posOffset>-1507</wp:posOffset>
            </wp:positionH>
            <wp:positionV relativeFrom="page">
              <wp:posOffset>2033516</wp:posOffset>
            </wp:positionV>
            <wp:extent cx="5894070" cy="7464425"/>
            <wp:effectExtent l="0" t="0" r="0" b="3175"/>
            <wp:wrapSquare wrapText="bothSides"/>
            <wp:docPr id="37" name="Picture 37" title="A photo of re-emerging natives in the burnt understorey of Tuart Woodland in Yalgorup National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5894070" cy="7464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52C5" w:rsidRPr="008C1BBC">
        <w:t>For further information contact the Department’s Community Information Unit by phone on 1800 803 772 (</w:t>
      </w:r>
      <w:proofErr w:type="spellStart"/>
      <w:r w:rsidR="00F552C5" w:rsidRPr="008C1BBC">
        <w:t>freecall</w:t>
      </w:r>
      <w:proofErr w:type="spellEnd"/>
      <w:r w:rsidR="00F552C5" w:rsidRPr="008C1BBC">
        <w:t xml:space="preserve">), or email at </w:t>
      </w:r>
      <w:bookmarkStart w:id="71" w:name="OLE_LINK3"/>
      <w:bookmarkStart w:id="72" w:name="OLE_LINK4"/>
      <w:r w:rsidR="00F552C5" w:rsidRPr="008C1BBC">
        <w:fldChar w:fldCharType="begin"/>
      </w:r>
      <w:r w:rsidR="00F552C5" w:rsidRPr="008C1BBC">
        <w:instrText>HYPERLINK "mailto:ciu@environment.gov.au"</w:instrText>
      </w:r>
      <w:r w:rsidR="00F552C5" w:rsidRPr="008C1BBC">
        <w:fldChar w:fldCharType="separate"/>
      </w:r>
      <w:r w:rsidR="00F552C5" w:rsidRPr="008C1BBC">
        <w:t>ciu@environment.gov.au</w:t>
      </w:r>
      <w:r w:rsidR="00F552C5" w:rsidRPr="008C1BBC">
        <w:fldChar w:fldCharType="end"/>
      </w:r>
      <w:bookmarkEnd w:id="71"/>
      <w:bookmarkEnd w:id="72"/>
    </w:p>
    <w:p w14:paraId="4710C8C7" w14:textId="77777777" w:rsidR="00EE6DA0" w:rsidRDefault="00EE6DA0" w:rsidP="00F552C5">
      <w:pPr>
        <w:ind w:left="360" w:hanging="360"/>
        <w:sectPr w:rsidR="00EE6DA0" w:rsidSect="00DF1AC6">
          <w:type w:val="continuous"/>
          <w:pgSz w:w="11907" w:h="16839" w:code="9"/>
          <w:pgMar w:top="1134" w:right="1077" w:bottom="1134" w:left="1077" w:header="1814" w:footer="720" w:gutter="0"/>
          <w:cols w:space="720"/>
          <w:noEndnote/>
          <w:docGrid w:linePitch="326"/>
        </w:sectPr>
      </w:pPr>
    </w:p>
    <w:p w14:paraId="45454B9F" w14:textId="77777777" w:rsidR="00F32660" w:rsidRDefault="00F32660" w:rsidP="00F552C5">
      <w:pPr>
        <w:ind w:left="360" w:hanging="360"/>
      </w:pPr>
    </w:p>
    <w:p w14:paraId="1BC80AD1" w14:textId="77777777" w:rsidR="00F32660" w:rsidRDefault="00F32660" w:rsidP="00F552C5">
      <w:pPr>
        <w:ind w:left="360" w:hanging="360"/>
      </w:pPr>
    </w:p>
    <w:p w14:paraId="23468721" w14:textId="0D248A7E" w:rsidR="00B33AB2" w:rsidRDefault="00001869" w:rsidP="00F552C5">
      <w:pPr>
        <w:ind w:left="360" w:hanging="360"/>
        <w:rPr>
          <w:rFonts w:asciiTheme="minorHAnsi" w:hAnsiTheme="minorHAnsi"/>
          <w:color w:val="1F497D" w:themeColor="text2"/>
          <w:sz w:val="28"/>
        </w:rPr>
      </w:pPr>
      <w:r w:rsidRPr="00001869">
        <w:rPr>
          <w:rFonts w:asciiTheme="minorHAnsi" w:hAnsiTheme="minorHAnsi"/>
          <w:b/>
          <w:noProof/>
          <w:color w:val="1F497D" w:themeColor="text2"/>
          <w:sz w:val="28"/>
        </w:rPr>
        <w:drawing>
          <wp:anchor distT="0" distB="0" distL="114300" distR="114300" simplePos="0" relativeHeight="251653120" behindDoc="0" locked="0" layoutInCell="1" allowOverlap="1" wp14:anchorId="2A6E44A8" wp14:editId="46E030BA">
            <wp:simplePos x="0" y="0"/>
            <wp:positionH relativeFrom="column">
              <wp:posOffset>-1020130</wp:posOffset>
            </wp:positionH>
            <wp:positionV relativeFrom="paragraph">
              <wp:posOffset>6951876</wp:posOffset>
            </wp:positionV>
            <wp:extent cx="7898809" cy="83418"/>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email">
                      <a:extLst>
                        <a:ext uri="{28A0092B-C50C-407E-A947-70E740481C1C}">
                          <a14:useLocalDpi xmlns:a14="http://schemas.microsoft.com/office/drawing/2010/main"/>
                        </a:ext>
                      </a:extLst>
                    </a:blip>
                    <a:stretch>
                      <a:fillRect/>
                    </a:stretch>
                  </pic:blipFill>
                  <pic:spPr>
                    <a:xfrm>
                      <a:off x="0" y="0"/>
                      <a:ext cx="7898809" cy="83418"/>
                    </a:xfrm>
                    <a:prstGeom prst="rect">
                      <a:avLst/>
                    </a:prstGeom>
                  </pic:spPr>
                </pic:pic>
              </a:graphicData>
            </a:graphic>
            <wp14:sizeRelH relativeFrom="margin">
              <wp14:pctWidth>0</wp14:pctWidth>
            </wp14:sizeRelH>
            <wp14:sizeRelV relativeFrom="margin">
              <wp14:pctHeight>0</wp14:pctHeight>
            </wp14:sizeRelV>
          </wp:anchor>
        </w:drawing>
      </w:r>
      <w:r w:rsidR="00E645C5" w:rsidRPr="00001869">
        <w:rPr>
          <w:rFonts w:asciiTheme="minorHAnsi" w:hAnsiTheme="minorHAnsi"/>
          <w:b/>
          <w:noProof/>
          <w:color w:val="1F497D" w:themeColor="text2"/>
          <w:sz w:val="28"/>
        </w:rPr>
        <w:drawing>
          <wp:anchor distT="0" distB="0" distL="114300" distR="114300" simplePos="0" relativeHeight="251618304" behindDoc="0" locked="0" layoutInCell="1" allowOverlap="1" wp14:anchorId="63B5C9DD" wp14:editId="02997920">
            <wp:simplePos x="0" y="0"/>
            <wp:positionH relativeFrom="page">
              <wp:posOffset>0</wp:posOffset>
            </wp:positionH>
            <wp:positionV relativeFrom="page">
              <wp:posOffset>3603009</wp:posOffset>
            </wp:positionV>
            <wp:extent cx="7543800" cy="5027295"/>
            <wp:effectExtent l="0" t="0" r="0" b="1905"/>
            <wp:wrapTopAndBottom/>
            <wp:docPr id="49" name="Picture 49" title="A photo of Tuart Woodlands on Quindalup Sand Dunes in Maidens Reserve Bunb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7543800" cy="5027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1869">
        <w:rPr>
          <w:rFonts w:asciiTheme="minorHAnsi" w:hAnsiTheme="minorHAnsi"/>
          <w:b/>
          <w:color w:val="1F497D" w:themeColor="text2"/>
          <w:sz w:val="28"/>
        </w:rPr>
        <w:t>environment</w:t>
      </w:r>
      <w:r w:rsidRPr="00001869">
        <w:rPr>
          <w:rFonts w:asciiTheme="minorHAnsi" w:hAnsiTheme="minorHAnsi"/>
          <w:color w:val="1F497D" w:themeColor="text2"/>
          <w:sz w:val="28"/>
        </w:rPr>
        <w:t>.gov.au</w:t>
      </w:r>
    </w:p>
    <w:p w14:paraId="4DE1AAD0" w14:textId="77777777" w:rsidR="00B33AB2" w:rsidRDefault="00B33AB2" w:rsidP="00F552C5">
      <w:pPr>
        <w:ind w:left="360" w:hanging="360"/>
        <w:rPr>
          <w:rFonts w:asciiTheme="minorHAnsi" w:hAnsiTheme="minorHAnsi"/>
          <w:color w:val="1F497D" w:themeColor="text2"/>
          <w:sz w:val="28"/>
        </w:rPr>
      </w:pPr>
    </w:p>
    <w:p w14:paraId="63BAB7A8" w14:textId="77777777" w:rsidR="00B33AB2" w:rsidRDefault="00B33AB2" w:rsidP="00F552C5">
      <w:pPr>
        <w:ind w:left="360" w:hanging="360"/>
        <w:rPr>
          <w:rFonts w:asciiTheme="minorHAnsi" w:hAnsiTheme="minorHAnsi"/>
          <w:color w:val="1F497D" w:themeColor="text2"/>
          <w:sz w:val="28"/>
        </w:rPr>
        <w:sectPr w:rsidR="00B33AB2" w:rsidSect="00DF1AC6">
          <w:footerReference w:type="default" r:id="rId85"/>
          <w:type w:val="continuous"/>
          <w:pgSz w:w="11907" w:h="16839" w:code="9"/>
          <w:pgMar w:top="1134" w:right="1077" w:bottom="1134" w:left="1077" w:header="1814" w:footer="720" w:gutter="0"/>
          <w:cols w:space="720"/>
          <w:noEndnote/>
          <w:docGrid w:linePitch="326"/>
        </w:sectPr>
      </w:pPr>
    </w:p>
    <w:p w14:paraId="374CCAC7" w14:textId="3B9B80A6" w:rsidR="00F552C5" w:rsidRPr="00001869" w:rsidRDefault="00F552C5" w:rsidP="00F552C5">
      <w:pPr>
        <w:ind w:left="360" w:hanging="360"/>
        <w:rPr>
          <w:rFonts w:asciiTheme="minorHAnsi" w:hAnsiTheme="minorHAnsi"/>
          <w:color w:val="1F497D" w:themeColor="text2"/>
          <w:sz w:val="28"/>
        </w:rPr>
      </w:pPr>
    </w:p>
    <w:sectPr w:rsidR="00F552C5" w:rsidRPr="00001869" w:rsidSect="00DF1AC6">
      <w:type w:val="continuous"/>
      <w:pgSz w:w="11907" w:h="16839" w:code="9"/>
      <w:pgMar w:top="1134" w:right="1077" w:bottom="1134" w:left="1077" w:header="1814" w:footer="720" w:gutter="0"/>
      <w:cols w:space="720"/>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DBE9CA" w14:textId="77777777" w:rsidR="00AB4A8D" w:rsidRDefault="00AB4A8D" w:rsidP="007B09FE">
      <w:pPr>
        <w:spacing w:after="0" w:line="240" w:lineRule="auto"/>
      </w:pPr>
      <w:r>
        <w:separator/>
      </w:r>
    </w:p>
  </w:endnote>
  <w:endnote w:type="continuationSeparator" w:id="0">
    <w:p w14:paraId="25068A0F" w14:textId="77777777" w:rsidR="00AB4A8D" w:rsidRDefault="00AB4A8D" w:rsidP="007B09FE">
      <w:pPr>
        <w:spacing w:after="0" w:line="240" w:lineRule="auto"/>
      </w:pPr>
      <w:r>
        <w:continuationSeparator/>
      </w:r>
    </w:p>
  </w:endnote>
  <w:endnote w:type="continuationNotice" w:id="1">
    <w:p w14:paraId="08B8DE49" w14:textId="77777777" w:rsidR="00AB4A8D" w:rsidRDefault="00AB4A8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yriad Pro">
    <w:altName w:val="Corbel"/>
    <w:panose1 w:val="020B0503030403020204"/>
    <w:charset w:val="00"/>
    <w:family w:val="swiss"/>
    <w:notTrueType/>
    <w:pitch w:val="variable"/>
    <w:sig w:usb0="20000287" w:usb1="00000001" w:usb2="00000000" w:usb3="00000000" w:csb0="0000019F" w:csb1="00000000"/>
  </w:font>
  <w:font w:name="Adobe Garamond Pro">
    <w:altName w:val="Adobe Garamond Pro"/>
    <w:panose1 w:val="02020502060506020403"/>
    <w:charset w:val="00"/>
    <w:family w:val="roman"/>
    <w:notTrueType/>
    <w:pitch w:val="variable"/>
    <w:sig w:usb0="00000007" w:usb1="00000001" w:usb2="00000000" w:usb3="00000000" w:csb0="00000093"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AGaramondPro-Bold">
    <w:panose1 w:val="00000000000000000000"/>
    <w:charset w:val="00"/>
    <w:family w:val="roman"/>
    <w:notTrueType/>
    <w:pitch w:val="default"/>
    <w:sig w:usb0="00000003" w:usb1="00000000" w:usb2="00000000" w:usb3="00000000" w:csb0="00000001" w:csb1="00000000"/>
  </w:font>
  <w:font w:name="AGaramondPro-Italic">
    <w:panose1 w:val="00000000000000000000"/>
    <w:charset w:val="00"/>
    <w:family w:val="roman"/>
    <w:notTrueType/>
    <w:pitch w:val="default"/>
    <w:sig w:usb0="00000003" w:usb1="00000000" w:usb2="00000000" w:usb3="00000000" w:csb0="00000001" w:csb1="00000000"/>
  </w:font>
  <w:font w:name="AGaramondPro-Regular">
    <w:panose1 w:val="02020502060506020403"/>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17866691"/>
      <w:docPartObj>
        <w:docPartGallery w:val="Page Numbers (Bottom of Page)"/>
        <w:docPartUnique/>
      </w:docPartObj>
    </w:sdtPr>
    <w:sdtEndPr>
      <w:rPr>
        <w:noProof/>
      </w:rPr>
    </w:sdtEndPr>
    <w:sdtContent>
      <w:p w14:paraId="54688400" w14:textId="77777777" w:rsidR="00AB4A8D" w:rsidRDefault="00AB4A8D" w:rsidP="00EB66E5">
        <w:pPr>
          <w:pStyle w:val="Footer"/>
          <w:jc w:val="center"/>
        </w:pPr>
        <w:r>
          <w:fldChar w:fldCharType="begin"/>
        </w:r>
        <w:r>
          <w:instrText xml:space="preserve"> PAGE   \* MERGEFORMAT </w:instrText>
        </w:r>
        <w:r>
          <w:fldChar w:fldCharType="separate"/>
        </w:r>
        <w:r w:rsidR="00FB3C25">
          <w:rPr>
            <w:noProof/>
          </w:rPr>
          <w:t>21</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1D3CDE" w14:textId="1F3DDCA6" w:rsidR="00AB4A8D" w:rsidRDefault="00AB4A8D" w:rsidP="00EB66E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A50CB3" w14:textId="77777777" w:rsidR="00AB4A8D" w:rsidRDefault="00AB4A8D" w:rsidP="007B09FE">
      <w:pPr>
        <w:spacing w:after="0" w:line="240" w:lineRule="auto"/>
      </w:pPr>
      <w:r>
        <w:separator/>
      </w:r>
    </w:p>
  </w:footnote>
  <w:footnote w:type="continuationSeparator" w:id="0">
    <w:p w14:paraId="1D80AA97" w14:textId="77777777" w:rsidR="00AB4A8D" w:rsidRDefault="00AB4A8D" w:rsidP="007B09FE">
      <w:pPr>
        <w:spacing w:after="0" w:line="240" w:lineRule="auto"/>
      </w:pPr>
      <w:r>
        <w:continuationSeparator/>
      </w:r>
    </w:p>
  </w:footnote>
  <w:footnote w:type="continuationNotice" w:id="1">
    <w:p w14:paraId="37BCD533" w14:textId="77777777" w:rsidR="00AB4A8D" w:rsidRDefault="00AB4A8D">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938DCB" w14:textId="72F0C143" w:rsidR="00AB4A8D" w:rsidRPr="00E8515B" w:rsidRDefault="00AB4A8D" w:rsidP="0046239A">
    <w:pPr>
      <w:pStyle w:val="Header"/>
      <w:rPr>
        <w:b/>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403FD9" w14:textId="0280715B" w:rsidR="00AB4A8D" w:rsidRDefault="00AB4A8D" w:rsidP="00EE380B">
    <w:pPr>
      <w:pStyle w:val="Header"/>
      <w:tabs>
        <w:tab w:val="clear" w:pos="9026"/>
        <w:tab w:val="right" w:pos="9753"/>
      </w:tabs>
    </w:pPr>
    <w:r>
      <w:rPr>
        <w:noProof/>
      </w:rPr>
      <w:drawing>
        <wp:inline distT="0" distB="0" distL="0" distR="0" wp14:anchorId="4F352B49" wp14:editId="45CA71E6">
          <wp:extent cx="3384414" cy="576000"/>
          <wp:effectExtent l="0" t="0" r="6985"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
                  <a:stretch>
                    <a:fillRect/>
                  </a:stretch>
                </pic:blipFill>
                <pic:spPr bwMode="auto">
                  <a:xfrm>
                    <a:off x="0" y="0"/>
                    <a:ext cx="3384414" cy="576000"/>
                  </a:xfrm>
                  <a:prstGeom prst="rect">
                    <a:avLst/>
                  </a:prstGeom>
                  <a:noFill/>
                  <a:ln w="9525">
                    <a:noFill/>
                    <a:miter lim="800000"/>
                    <a:headEnd/>
                    <a:tailEnd/>
                  </a:ln>
                </pic:spPr>
              </pic:pic>
            </a:graphicData>
          </a:graphic>
        </wp:inline>
      </w:drawing>
    </w:r>
  </w:p>
  <w:p w14:paraId="41FEE960" w14:textId="771482A7" w:rsidR="00AB4A8D" w:rsidRDefault="00AB4A8D" w:rsidP="00EE380B">
    <w:pPr>
      <w:pStyle w:val="Header"/>
      <w:tabs>
        <w:tab w:val="clear" w:pos="9026"/>
        <w:tab w:val="right" w:pos="9753"/>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E7876E2C"/>
    <w:multiLevelType w:val="hybridMultilevel"/>
    <w:tmpl w:val="E6727800"/>
    <w:lvl w:ilvl="0" w:tplc="FFFFFFFF">
      <w:start w:val="1"/>
      <w:numFmt w:val="decimal"/>
      <w:pStyle w:val="ListBullet"/>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15:restartNumberingAfterBreak="0">
    <w:nsid w:val="FFFFFF89"/>
    <w:multiLevelType w:val="singleLevel"/>
    <w:tmpl w:val="D440404E"/>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8833339"/>
    <w:multiLevelType w:val="hybridMultilevel"/>
    <w:tmpl w:val="BFD86E38"/>
    <w:lvl w:ilvl="0" w:tplc="0C090001">
      <w:start w:val="1"/>
      <w:numFmt w:val="bullet"/>
      <w:lvlText w:val=""/>
      <w:lvlJc w:val="left"/>
      <w:pPr>
        <w:ind w:left="360" w:hanging="360"/>
      </w:pPr>
      <w:rPr>
        <w:rFonts w:ascii="Symbol" w:hAnsi="Symbol" w:hint="default"/>
      </w:rPr>
    </w:lvl>
    <w:lvl w:ilvl="1" w:tplc="126E6DC8">
      <w:start w:val="1"/>
      <w:numFmt w:val="bullet"/>
      <w:lvlText w:val=""/>
      <w:lvlJc w:val="left"/>
      <w:pPr>
        <w:ind w:left="785"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4B50E49"/>
    <w:multiLevelType w:val="hybridMultilevel"/>
    <w:tmpl w:val="89587A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80D64E7"/>
    <w:multiLevelType w:val="hybridMultilevel"/>
    <w:tmpl w:val="7E6446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F745BC2"/>
    <w:multiLevelType w:val="multilevel"/>
    <w:tmpl w:val="4A4245B2"/>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6" w15:restartNumberingAfterBreak="0">
    <w:nsid w:val="203B2C65"/>
    <w:multiLevelType w:val="hybridMultilevel"/>
    <w:tmpl w:val="39668ADA"/>
    <w:lvl w:ilvl="0" w:tplc="116CE3E4">
      <w:numFmt w:val="bullet"/>
      <w:lvlText w:val="•"/>
      <w:lvlJc w:val="left"/>
      <w:pPr>
        <w:ind w:left="720" w:hanging="720"/>
      </w:pPr>
      <w:rPr>
        <w:rFonts w:ascii="Times New Roman" w:eastAsiaTheme="minorEastAsia" w:hAnsi="Times New Roman"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23B228E4"/>
    <w:multiLevelType w:val="hybridMultilevel"/>
    <w:tmpl w:val="B6CE7A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3CC7A02"/>
    <w:multiLevelType w:val="hybridMultilevel"/>
    <w:tmpl w:val="221AAE82"/>
    <w:lvl w:ilvl="0" w:tplc="0C090001">
      <w:start w:val="1"/>
      <w:numFmt w:val="bullet"/>
      <w:lvlText w:val=""/>
      <w:lvlJc w:val="left"/>
      <w:pPr>
        <w:ind w:left="360" w:hanging="360"/>
      </w:pPr>
      <w:rPr>
        <w:rFonts w:ascii="Symbol" w:hAnsi="Symbol" w:hint="default"/>
      </w:rPr>
    </w:lvl>
    <w:lvl w:ilvl="1" w:tplc="126E6DC8">
      <w:start w:val="1"/>
      <w:numFmt w:val="bullet"/>
      <w:lvlText w:val=""/>
      <w:lvlJc w:val="left"/>
      <w:pPr>
        <w:ind w:left="36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24FE5D3D"/>
    <w:multiLevelType w:val="hybridMultilevel"/>
    <w:tmpl w:val="F5463C52"/>
    <w:lvl w:ilvl="0" w:tplc="A8F2CE5C">
      <w:start w:val="1"/>
      <w:numFmt w:val="bullet"/>
      <w:pStyle w:val="Bullets1"/>
      <w:lvlText w:val=""/>
      <w:lvlJc w:val="left"/>
      <w:pPr>
        <w:ind w:left="717" w:hanging="360"/>
      </w:pPr>
      <w:rPr>
        <w:rFonts w:ascii="Symbol" w:hAnsi="Symbol" w:hint="default"/>
        <w:color w:val="auto"/>
      </w:rPr>
    </w:lvl>
    <w:lvl w:ilvl="1" w:tplc="0C090003">
      <w:start w:val="1"/>
      <w:numFmt w:val="bullet"/>
      <w:lvlText w:val="o"/>
      <w:lvlJc w:val="left"/>
      <w:pPr>
        <w:ind w:left="726" w:hanging="360"/>
      </w:pPr>
      <w:rPr>
        <w:rFonts w:ascii="Courier New" w:hAnsi="Courier New" w:cs="Courier New" w:hint="default"/>
      </w:rPr>
    </w:lvl>
    <w:lvl w:ilvl="2" w:tplc="0C090005">
      <w:start w:val="1"/>
      <w:numFmt w:val="bullet"/>
      <w:lvlText w:val=""/>
      <w:lvlJc w:val="left"/>
      <w:pPr>
        <w:ind w:left="1446" w:hanging="360"/>
      </w:pPr>
      <w:rPr>
        <w:rFonts w:ascii="Wingdings" w:hAnsi="Wingdings" w:hint="default"/>
      </w:rPr>
    </w:lvl>
    <w:lvl w:ilvl="3" w:tplc="0C090001" w:tentative="1">
      <w:start w:val="1"/>
      <w:numFmt w:val="bullet"/>
      <w:lvlText w:val=""/>
      <w:lvlJc w:val="left"/>
      <w:pPr>
        <w:ind w:left="2166" w:hanging="360"/>
      </w:pPr>
      <w:rPr>
        <w:rFonts w:ascii="Symbol" w:hAnsi="Symbol" w:hint="default"/>
      </w:rPr>
    </w:lvl>
    <w:lvl w:ilvl="4" w:tplc="0C090003" w:tentative="1">
      <w:start w:val="1"/>
      <w:numFmt w:val="bullet"/>
      <w:lvlText w:val="o"/>
      <w:lvlJc w:val="left"/>
      <w:pPr>
        <w:ind w:left="2886" w:hanging="360"/>
      </w:pPr>
      <w:rPr>
        <w:rFonts w:ascii="Courier New" w:hAnsi="Courier New" w:cs="Courier New" w:hint="default"/>
      </w:rPr>
    </w:lvl>
    <w:lvl w:ilvl="5" w:tplc="0C090005" w:tentative="1">
      <w:start w:val="1"/>
      <w:numFmt w:val="bullet"/>
      <w:lvlText w:val=""/>
      <w:lvlJc w:val="left"/>
      <w:pPr>
        <w:ind w:left="3606" w:hanging="360"/>
      </w:pPr>
      <w:rPr>
        <w:rFonts w:ascii="Wingdings" w:hAnsi="Wingdings" w:hint="default"/>
      </w:rPr>
    </w:lvl>
    <w:lvl w:ilvl="6" w:tplc="0C090001" w:tentative="1">
      <w:start w:val="1"/>
      <w:numFmt w:val="bullet"/>
      <w:lvlText w:val=""/>
      <w:lvlJc w:val="left"/>
      <w:pPr>
        <w:ind w:left="4326" w:hanging="360"/>
      </w:pPr>
      <w:rPr>
        <w:rFonts w:ascii="Symbol" w:hAnsi="Symbol" w:hint="default"/>
      </w:rPr>
    </w:lvl>
    <w:lvl w:ilvl="7" w:tplc="0C090003" w:tentative="1">
      <w:start w:val="1"/>
      <w:numFmt w:val="bullet"/>
      <w:lvlText w:val="o"/>
      <w:lvlJc w:val="left"/>
      <w:pPr>
        <w:ind w:left="5046" w:hanging="360"/>
      </w:pPr>
      <w:rPr>
        <w:rFonts w:ascii="Courier New" w:hAnsi="Courier New" w:cs="Courier New" w:hint="default"/>
      </w:rPr>
    </w:lvl>
    <w:lvl w:ilvl="8" w:tplc="0C090005" w:tentative="1">
      <w:start w:val="1"/>
      <w:numFmt w:val="bullet"/>
      <w:lvlText w:val=""/>
      <w:lvlJc w:val="left"/>
      <w:pPr>
        <w:ind w:left="5766" w:hanging="360"/>
      </w:pPr>
      <w:rPr>
        <w:rFonts w:ascii="Wingdings" w:hAnsi="Wingdings" w:hint="default"/>
      </w:rPr>
    </w:lvl>
  </w:abstractNum>
  <w:abstractNum w:abstractNumId="10" w15:restartNumberingAfterBreak="0">
    <w:nsid w:val="2E2E5A0D"/>
    <w:multiLevelType w:val="hybridMultilevel"/>
    <w:tmpl w:val="C28AA0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2105EF9"/>
    <w:multiLevelType w:val="hybridMultilevel"/>
    <w:tmpl w:val="73F858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2B90FAE"/>
    <w:multiLevelType w:val="hybridMultilevel"/>
    <w:tmpl w:val="82DC9FC0"/>
    <w:lvl w:ilvl="0" w:tplc="04E07602">
      <w:start w:val="1"/>
      <w:numFmt w:val="bullet"/>
      <w:lvlText w:val="-"/>
      <w:lvlJc w:val="left"/>
      <w:pPr>
        <w:tabs>
          <w:tab w:val="num" w:pos="720"/>
        </w:tabs>
        <w:ind w:left="720" w:hanging="360"/>
      </w:pPr>
      <w:rPr>
        <w:rFonts w:ascii="Times New Roman" w:hAnsi="Times New Roman" w:hint="default"/>
      </w:rPr>
    </w:lvl>
    <w:lvl w:ilvl="1" w:tplc="B34C1B82" w:tentative="1">
      <w:start w:val="1"/>
      <w:numFmt w:val="bullet"/>
      <w:lvlText w:val="-"/>
      <w:lvlJc w:val="left"/>
      <w:pPr>
        <w:tabs>
          <w:tab w:val="num" w:pos="1440"/>
        </w:tabs>
        <w:ind w:left="1440" w:hanging="360"/>
      </w:pPr>
      <w:rPr>
        <w:rFonts w:ascii="Times New Roman" w:hAnsi="Times New Roman" w:hint="default"/>
      </w:rPr>
    </w:lvl>
    <w:lvl w:ilvl="2" w:tplc="C9E023DA" w:tentative="1">
      <w:start w:val="1"/>
      <w:numFmt w:val="bullet"/>
      <w:lvlText w:val="-"/>
      <w:lvlJc w:val="left"/>
      <w:pPr>
        <w:tabs>
          <w:tab w:val="num" w:pos="2160"/>
        </w:tabs>
        <w:ind w:left="2160" w:hanging="360"/>
      </w:pPr>
      <w:rPr>
        <w:rFonts w:ascii="Times New Roman" w:hAnsi="Times New Roman" w:hint="default"/>
      </w:rPr>
    </w:lvl>
    <w:lvl w:ilvl="3" w:tplc="C86C6388" w:tentative="1">
      <w:start w:val="1"/>
      <w:numFmt w:val="bullet"/>
      <w:lvlText w:val="-"/>
      <w:lvlJc w:val="left"/>
      <w:pPr>
        <w:tabs>
          <w:tab w:val="num" w:pos="2880"/>
        </w:tabs>
        <w:ind w:left="2880" w:hanging="360"/>
      </w:pPr>
      <w:rPr>
        <w:rFonts w:ascii="Times New Roman" w:hAnsi="Times New Roman" w:hint="default"/>
      </w:rPr>
    </w:lvl>
    <w:lvl w:ilvl="4" w:tplc="CB504F44" w:tentative="1">
      <w:start w:val="1"/>
      <w:numFmt w:val="bullet"/>
      <w:lvlText w:val="-"/>
      <w:lvlJc w:val="left"/>
      <w:pPr>
        <w:tabs>
          <w:tab w:val="num" w:pos="3600"/>
        </w:tabs>
        <w:ind w:left="3600" w:hanging="360"/>
      </w:pPr>
      <w:rPr>
        <w:rFonts w:ascii="Times New Roman" w:hAnsi="Times New Roman" w:hint="default"/>
      </w:rPr>
    </w:lvl>
    <w:lvl w:ilvl="5" w:tplc="6DF49244" w:tentative="1">
      <w:start w:val="1"/>
      <w:numFmt w:val="bullet"/>
      <w:lvlText w:val="-"/>
      <w:lvlJc w:val="left"/>
      <w:pPr>
        <w:tabs>
          <w:tab w:val="num" w:pos="4320"/>
        </w:tabs>
        <w:ind w:left="4320" w:hanging="360"/>
      </w:pPr>
      <w:rPr>
        <w:rFonts w:ascii="Times New Roman" w:hAnsi="Times New Roman" w:hint="default"/>
      </w:rPr>
    </w:lvl>
    <w:lvl w:ilvl="6" w:tplc="E63ADB8E" w:tentative="1">
      <w:start w:val="1"/>
      <w:numFmt w:val="bullet"/>
      <w:lvlText w:val="-"/>
      <w:lvlJc w:val="left"/>
      <w:pPr>
        <w:tabs>
          <w:tab w:val="num" w:pos="5040"/>
        </w:tabs>
        <w:ind w:left="5040" w:hanging="360"/>
      </w:pPr>
      <w:rPr>
        <w:rFonts w:ascii="Times New Roman" w:hAnsi="Times New Roman" w:hint="default"/>
      </w:rPr>
    </w:lvl>
    <w:lvl w:ilvl="7" w:tplc="6114A5DE" w:tentative="1">
      <w:start w:val="1"/>
      <w:numFmt w:val="bullet"/>
      <w:lvlText w:val="-"/>
      <w:lvlJc w:val="left"/>
      <w:pPr>
        <w:tabs>
          <w:tab w:val="num" w:pos="5760"/>
        </w:tabs>
        <w:ind w:left="5760" w:hanging="360"/>
      </w:pPr>
      <w:rPr>
        <w:rFonts w:ascii="Times New Roman" w:hAnsi="Times New Roman" w:hint="default"/>
      </w:rPr>
    </w:lvl>
    <w:lvl w:ilvl="8" w:tplc="CBE22E6E"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347D571B"/>
    <w:multiLevelType w:val="hybridMultilevel"/>
    <w:tmpl w:val="CC9649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BEF7182"/>
    <w:multiLevelType w:val="hybridMultilevel"/>
    <w:tmpl w:val="B97C6886"/>
    <w:lvl w:ilvl="0" w:tplc="0C090001">
      <w:start w:val="1"/>
      <w:numFmt w:val="bullet"/>
      <w:lvlText w:val=""/>
      <w:lvlJc w:val="left"/>
      <w:rPr>
        <w:rFonts w:ascii="Symbol" w:hAnsi="Symbol" w:hint="default"/>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5" w15:restartNumberingAfterBreak="0">
    <w:nsid w:val="3CBA5CCD"/>
    <w:multiLevelType w:val="hybridMultilevel"/>
    <w:tmpl w:val="7B7CD4C4"/>
    <w:lvl w:ilvl="0" w:tplc="126E6DC8">
      <w:start w:val="1"/>
      <w:numFmt w:val="bullet"/>
      <w:lvlText w:val=""/>
      <w:lvlJc w:val="left"/>
      <w:pPr>
        <w:ind w:left="785" w:hanging="360"/>
      </w:pPr>
      <w:rPr>
        <w:rFonts w:ascii="Symbol" w:hAnsi="Symbol" w:hint="default"/>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16" w15:restartNumberingAfterBreak="0">
    <w:nsid w:val="3CCF0654"/>
    <w:multiLevelType w:val="hybridMultilevel"/>
    <w:tmpl w:val="0B6EEC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D2151FA"/>
    <w:multiLevelType w:val="hybridMultilevel"/>
    <w:tmpl w:val="76D8C4A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3DB22696"/>
    <w:multiLevelType w:val="hybridMultilevel"/>
    <w:tmpl w:val="684EE9AA"/>
    <w:lvl w:ilvl="0" w:tplc="CF56CFB0">
      <w:start w:val="1"/>
      <w:numFmt w:val="bullet"/>
      <w:pStyle w:val="ListParagraph"/>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3EA175B7"/>
    <w:multiLevelType w:val="hybridMultilevel"/>
    <w:tmpl w:val="5860D52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0" w15:restartNumberingAfterBreak="0">
    <w:nsid w:val="55A728D9"/>
    <w:multiLevelType w:val="hybridMultilevel"/>
    <w:tmpl w:val="3F9E0E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BB5019B"/>
    <w:multiLevelType w:val="hybridMultilevel"/>
    <w:tmpl w:val="9434FA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17D4263"/>
    <w:multiLevelType w:val="hybridMultilevel"/>
    <w:tmpl w:val="0D3E5F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3003F09"/>
    <w:multiLevelType w:val="hybridMultilevel"/>
    <w:tmpl w:val="FCE47648"/>
    <w:lvl w:ilvl="0" w:tplc="0C090001">
      <w:start w:val="1"/>
      <w:numFmt w:val="bullet"/>
      <w:lvlText w:val=""/>
      <w:lvlJc w:val="left"/>
      <w:rPr>
        <w:rFonts w:ascii="Symbol" w:hAnsi="Symbol" w:hint="default"/>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4" w15:restartNumberingAfterBreak="0">
    <w:nsid w:val="632716E7"/>
    <w:multiLevelType w:val="multilevel"/>
    <w:tmpl w:val="F454D43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63AD28E1"/>
    <w:multiLevelType w:val="hybridMultilevel"/>
    <w:tmpl w:val="D66A518A"/>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26" w15:restartNumberingAfterBreak="0">
    <w:nsid w:val="65456429"/>
    <w:multiLevelType w:val="multilevel"/>
    <w:tmpl w:val="E898CC72"/>
    <w:numStyleLink w:val="KeyPoints"/>
  </w:abstractNum>
  <w:abstractNum w:abstractNumId="27" w15:restartNumberingAfterBreak="0">
    <w:nsid w:val="65C21605"/>
    <w:multiLevelType w:val="hybridMultilevel"/>
    <w:tmpl w:val="DE144E80"/>
    <w:lvl w:ilvl="0" w:tplc="0C090001">
      <w:start w:val="1"/>
      <w:numFmt w:val="bullet"/>
      <w:lvlText w:val=""/>
      <w:lvlJc w:val="left"/>
      <w:pPr>
        <w:ind w:left="927" w:hanging="360"/>
      </w:pPr>
      <w:rPr>
        <w:rFonts w:ascii="Symbol" w:hAnsi="Symbol"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28" w15:restartNumberingAfterBreak="0">
    <w:nsid w:val="65E419DC"/>
    <w:multiLevelType w:val="hybridMultilevel"/>
    <w:tmpl w:val="8918F41E"/>
    <w:lvl w:ilvl="0" w:tplc="137CD798">
      <w:numFmt w:val="bullet"/>
      <w:lvlText w:val="-"/>
      <w:lvlJc w:val="left"/>
      <w:pPr>
        <w:ind w:left="1080" w:hanging="720"/>
      </w:pPr>
      <w:rPr>
        <w:rFonts w:ascii="Times New Roman" w:eastAsiaTheme="minorEastAsia"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BDA5395"/>
    <w:multiLevelType w:val="hybridMultilevel"/>
    <w:tmpl w:val="A858BF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16507B7"/>
    <w:multiLevelType w:val="hybridMultilevel"/>
    <w:tmpl w:val="38C659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1DF9378"/>
    <w:multiLevelType w:val="hybridMultilevel"/>
    <w:tmpl w:val="01DC78A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15:restartNumberingAfterBreak="0">
    <w:nsid w:val="74343651"/>
    <w:multiLevelType w:val="hybridMultilevel"/>
    <w:tmpl w:val="370C2152"/>
    <w:lvl w:ilvl="0" w:tplc="CE505C9A">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762964D5"/>
    <w:multiLevelType w:val="multilevel"/>
    <w:tmpl w:val="E898CC72"/>
    <w:styleLink w:val="KeyPoints"/>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34" w15:restartNumberingAfterBreak="0">
    <w:nsid w:val="77C92805"/>
    <w:multiLevelType w:val="hybridMultilevel"/>
    <w:tmpl w:val="32BA4F0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7A393876"/>
    <w:multiLevelType w:val="hybridMultilevel"/>
    <w:tmpl w:val="79E0E3AE"/>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36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0"/>
  </w:num>
  <w:num w:numId="2">
    <w:abstractNumId w:val="1"/>
  </w:num>
  <w:num w:numId="3">
    <w:abstractNumId w:val="9"/>
  </w:num>
  <w:num w:numId="4">
    <w:abstractNumId w:val="22"/>
  </w:num>
  <w:num w:numId="5">
    <w:abstractNumId w:val="33"/>
  </w:num>
  <w:num w:numId="6">
    <w:abstractNumId w:val="26"/>
  </w:num>
  <w:num w:numId="7">
    <w:abstractNumId w:val="20"/>
  </w:num>
  <w:num w:numId="8">
    <w:abstractNumId w:val="24"/>
  </w:num>
  <w:num w:numId="9">
    <w:abstractNumId w:val="0"/>
  </w:num>
  <w:num w:numId="10">
    <w:abstractNumId w:val="0"/>
  </w:num>
  <w:num w:numId="11">
    <w:abstractNumId w:val="0"/>
  </w:num>
  <w:num w:numId="12">
    <w:abstractNumId w:val="21"/>
  </w:num>
  <w:num w:numId="13">
    <w:abstractNumId w:val="28"/>
  </w:num>
  <w:num w:numId="14">
    <w:abstractNumId w:val="23"/>
  </w:num>
  <w:num w:numId="15">
    <w:abstractNumId w:val="14"/>
  </w:num>
  <w:num w:numId="16">
    <w:abstractNumId w:val="3"/>
  </w:num>
  <w:num w:numId="17">
    <w:abstractNumId w:val="7"/>
  </w:num>
  <w:num w:numId="18">
    <w:abstractNumId w:val="10"/>
  </w:num>
  <w:num w:numId="19">
    <w:abstractNumId w:val="18"/>
  </w:num>
  <w:num w:numId="20">
    <w:abstractNumId w:val="17"/>
  </w:num>
  <w:num w:numId="21">
    <w:abstractNumId w:val="32"/>
  </w:num>
  <w:num w:numId="22">
    <w:abstractNumId w:val="5"/>
  </w:num>
  <w:num w:numId="23">
    <w:abstractNumId w:val="19"/>
  </w:num>
  <w:num w:numId="24">
    <w:abstractNumId w:val="6"/>
  </w:num>
  <w:num w:numId="25">
    <w:abstractNumId w:val="2"/>
  </w:num>
  <w:num w:numId="26">
    <w:abstractNumId w:val="31"/>
  </w:num>
  <w:num w:numId="27">
    <w:abstractNumId w:val="15"/>
  </w:num>
  <w:num w:numId="28">
    <w:abstractNumId w:val="25"/>
  </w:num>
  <w:num w:numId="29">
    <w:abstractNumId w:val="4"/>
  </w:num>
  <w:num w:numId="30">
    <w:abstractNumId w:val="13"/>
  </w:num>
  <w:num w:numId="31">
    <w:abstractNumId w:val="16"/>
  </w:num>
  <w:num w:numId="32">
    <w:abstractNumId w:val="27"/>
  </w:num>
  <w:num w:numId="33">
    <w:abstractNumId w:val="8"/>
  </w:num>
  <w:num w:numId="34">
    <w:abstractNumId w:val="12"/>
  </w:num>
  <w:num w:numId="35">
    <w:abstractNumId w:val="11"/>
  </w:num>
  <w:num w:numId="36">
    <w:abstractNumId w:val="30"/>
  </w:num>
  <w:num w:numId="37">
    <w:abstractNumId w:val="29"/>
  </w:num>
  <w:num w:numId="38">
    <w:abstractNumId w:val="34"/>
  </w:num>
  <w:num w:numId="39">
    <w:abstractNumId w:val="18"/>
  </w:num>
  <w:num w:numId="40">
    <w:abstractNumId w:val="3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defaultTabStop w:val="720"/>
  <w:drawingGridHorizontalSpacing w:val="108"/>
  <w:drawingGridVerticalSpacing w:val="119"/>
  <w:displayHorizontalDrawingGridEvery w:val="0"/>
  <w:displayVerticalDrawingGridEvery w:val="3"/>
  <w:doNotShadeFormData/>
  <w:characterSpacingControl w:val="compressPunctuation"/>
  <w:doNotValidateAgainstSchema/>
  <w:doNotDemarcateInvalidXml/>
  <w:hdrShapeDefaults>
    <o:shapedefaults v:ext="edit" spidmax="10241"/>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5BFC"/>
    <w:rsid w:val="00001869"/>
    <w:rsid w:val="00001995"/>
    <w:rsid w:val="000025B8"/>
    <w:rsid w:val="0001179D"/>
    <w:rsid w:val="00021430"/>
    <w:rsid w:val="00027FCC"/>
    <w:rsid w:val="000302BD"/>
    <w:rsid w:val="00030C82"/>
    <w:rsid w:val="00037346"/>
    <w:rsid w:val="00041D94"/>
    <w:rsid w:val="00051DC0"/>
    <w:rsid w:val="0005303F"/>
    <w:rsid w:val="00061AFD"/>
    <w:rsid w:val="000647A8"/>
    <w:rsid w:val="000649D9"/>
    <w:rsid w:val="00066150"/>
    <w:rsid w:val="00066FEC"/>
    <w:rsid w:val="00067B4B"/>
    <w:rsid w:val="00067F9B"/>
    <w:rsid w:val="00076140"/>
    <w:rsid w:val="00080535"/>
    <w:rsid w:val="0008249E"/>
    <w:rsid w:val="00083EDC"/>
    <w:rsid w:val="00086161"/>
    <w:rsid w:val="00086AE8"/>
    <w:rsid w:val="00090261"/>
    <w:rsid w:val="00091452"/>
    <w:rsid w:val="00094467"/>
    <w:rsid w:val="000972DA"/>
    <w:rsid w:val="000A03D8"/>
    <w:rsid w:val="000A115B"/>
    <w:rsid w:val="000A2985"/>
    <w:rsid w:val="000A2C2B"/>
    <w:rsid w:val="000A36D1"/>
    <w:rsid w:val="000B13FE"/>
    <w:rsid w:val="000B15DD"/>
    <w:rsid w:val="000B5B23"/>
    <w:rsid w:val="000B5C70"/>
    <w:rsid w:val="000B7312"/>
    <w:rsid w:val="000C3CEC"/>
    <w:rsid w:val="000C5832"/>
    <w:rsid w:val="000D0A49"/>
    <w:rsid w:val="000D2938"/>
    <w:rsid w:val="000D40FB"/>
    <w:rsid w:val="000D6036"/>
    <w:rsid w:val="000E15D3"/>
    <w:rsid w:val="000E1BF8"/>
    <w:rsid w:val="000E499D"/>
    <w:rsid w:val="000F066E"/>
    <w:rsid w:val="000F6FB0"/>
    <w:rsid w:val="000F7C3C"/>
    <w:rsid w:val="000F7F82"/>
    <w:rsid w:val="00103645"/>
    <w:rsid w:val="00104277"/>
    <w:rsid w:val="00107000"/>
    <w:rsid w:val="001111C0"/>
    <w:rsid w:val="00117CAE"/>
    <w:rsid w:val="00121336"/>
    <w:rsid w:val="00125773"/>
    <w:rsid w:val="001341C2"/>
    <w:rsid w:val="00134A0A"/>
    <w:rsid w:val="001356BB"/>
    <w:rsid w:val="00141199"/>
    <w:rsid w:val="0014190E"/>
    <w:rsid w:val="00142312"/>
    <w:rsid w:val="00145796"/>
    <w:rsid w:val="00145932"/>
    <w:rsid w:val="00146D9F"/>
    <w:rsid w:val="00151CFD"/>
    <w:rsid w:val="00160179"/>
    <w:rsid w:val="00173042"/>
    <w:rsid w:val="001733B9"/>
    <w:rsid w:val="00175264"/>
    <w:rsid w:val="00175F98"/>
    <w:rsid w:val="00183C17"/>
    <w:rsid w:val="00195E3C"/>
    <w:rsid w:val="001A2CAF"/>
    <w:rsid w:val="001B0789"/>
    <w:rsid w:val="001B188A"/>
    <w:rsid w:val="001B24AC"/>
    <w:rsid w:val="001B29A7"/>
    <w:rsid w:val="001B31B6"/>
    <w:rsid w:val="001B441C"/>
    <w:rsid w:val="001B5B68"/>
    <w:rsid w:val="001B6466"/>
    <w:rsid w:val="001C2445"/>
    <w:rsid w:val="001C366C"/>
    <w:rsid w:val="001C4A2E"/>
    <w:rsid w:val="001D19FB"/>
    <w:rsid w:val="001D1AFA"/>
    <w:rsid w:val="001D2661"/>
    <w:rsid w:val="001D35BE"/>
    <w:rsid w:val="001E0F4D"/>
    <w:rsid w:val="001E1BCB"/>
    <w:rsid w:val="001E6DB4"/>
    <w:rsid w:val="001E7295"/>
    <w:rsid w:val="001F5CE9"/>
    <w:rsid w:val="001F6672"/>
    <w:rsid w:val="001F75AE"/>
    <w:rsid w:val="002012AF"/>
    <w:rsid w:val="00201991"/>
    <w:rsid w:val="002073C2"/>
    <w:rsid w:val="0021177F"/>
    <w:rsid w:val="00213D45"/>
    <w:rsid w:val="00215A96"/>
    <w:rsid w:val="0023008D"/>
    <w:rsid w:val="002376D1"/>
    <w:rsid w:val="0024664A"/>
    <w:rsid w:val="0025050E"/>
    <w:rsid w:val="00252AD7"/>
    <w:rsid w:val="002548A6"/>
    <w:rsid w:val="00263D67"/>
    <w:rsid w:val="002652EC"/>
    <w:rsid w:val="00266724"/>
    <w:rsid w:val="00270BB3"/>
    <w:rsid w:val="0027142C"/>
    <w:rsid w:val="00271A8E"/>
    <w:rsid w:val="002729E0"/>
    <w:rsid w:val="0027625C"/>
    <w:rsid w:val="00282FFB"/>
    <w:rsid w:val="002831D1"/>
    <w:rsid w:val="002907BC"/>
    <w:rsid w:val="002A11E8"/>
    <w:rsid w:val="002A3F4B"/>
    <w:rsid w:val="002B0A55"/>
    <w:rsid w:val="002B2D25"/>
    <w:rsid w:val="002B3BC9"/>
    <w:rsid w:val="002C0B66"/>
    <w:rsid w:val="002C30E9"/>
    <w:rsid w:val="002C31FC"/>
    <w:rsid w:val="002C3D2B"/>
    <w:rsid w:val="002C461D"/>
    <w:rsid w:val="002C7CD2"/>
    <w:rsid w:val="002D155E"/>
    <w:rsid w:val="002D34E9"/>
    <w:rsid w:val="002D68C8"/>
    <w:rsid w:val="002D7EF7"/>
    <w:rsid w:val="002E0D4C"/>
    <w:rsid w:val="002E72D4"/>
    <w:rsid w:val="0030290C"/>
    <w:rsid w:val="00304A15"/>
    <w:rsid w:val="003056BC"/>
    <w:rsid w:val="00307C53"/>
    <w:rsid w:val="00322531"/>
    <w:rsid w:val="0032309A"/>
    <w:rsid w:val="00324AC6"/>
    <w:rsid w:val="003312AC"/>
    <w:rsid w:val="00331EF7"/>
    <w:rsid w:val="00333830"/>
    <w:rsid w:val="00343D09"/>
    <w:rsid w:val="00351577"/>
    <w:rsid w:val="0035196E"/>
    <w:rsid w:val="00360885"/>
    <w:rsid w:val="00364159"/>
    <w:rsid w:val="00373F46"/>
    <w:rsid w:val="003805D5"/>
    <w:rsid w:val="003813E8"/>
    <w:rsid w:val="003829A5"/>
    <w:rsid w:val="003854DA"/>
    <w:rsid w:val="003900AC"/>
    <w:rsid w:val="003901D1"/>
    <w:rsid w:val="00392E25"/>
    <w:rsid w:val="003A44AB"/>
    <w:rsid w:val="003A4C42"/>
    <w:rsid w:val="003B0BF5"/>
    <w:rsid w:val="003C5514"/>
    <w:rsid w:val="003C59E6"/>
    <w:rsid w:val="003C6F3E"/>
    <w:rsid w:val="003D0562"/>
    <w:rsid w:val="003E2E86"/>
    <w:rsid w:val="003E50D2"/>
    <w:rsid w:val="003F3BA5"/>
    <w:rsid w:val="003F4220"/>
    <w:rsid w:val="00403091"/>
    <w:rsid w:val="0040790A"/>
    <w:rsid w:val="004125CF"/>
    <w:rsid w:val="004130E9"/>
    <w:rsid w:val="00414F6C"/>
    <w:rsid w:val="00416226"/>
    <w:rsid w:val="004206EE"/>
    <w:rsid w:val="00427371"/>
    <w:rsid w:val="00432E8C"/>
    <w:rsid w:val="0043432A"/>
    <w:rsid w:val="00434B3C"/>
    <w:rsid w:val="0045050A"/>
    <w:rsid w:val="00452CC4"/>
    <w:rsid w:val="00455D34"/>
    <w:rsid w:val="004622EF"/>
    <w:rsid w:val="0046239A"/>
    <w:rsid w:val="0046778D"/>
    <w:rsid w:val="0047514F"/>
    <w:rsid w:val="00482E28"/>
    <w:rsid w:val="00497FAD"/>
    <w:rsid w:val="004A11F9"/>
    <w:rsid w:val="004A1B22"/>
    <w:rsid w:val="004A25B0"/>
    <w:rsid w:val="004B24EB"/>
    <w:rsid w:val="004C1B5D"/>
    <w:rsid w:val="004C1E2D"/>
    <w:rsid w:val="004C5333"/>
    <w:rsid w:val="004C564C"/>
    <w:rsid w:val="004C5D7C"/>
    <w:rsid w:val="004C7546"/>
    <w:rsid w:val="004D36CC"/>
    <w:rsid w:val="004D4204"/>
    <w:rsid w:val="004D5DB3"/>
    <w:rsid w:val="004E1420"/>
    <w:rsid w:val="004E2E94"/>
    <w:rsid w:val="004E2F76"/>
    <w:rsid w:val="004E306E"/>
    <w:rsid w:val="004E42E1"/>
    <w:rsid w:val="004F0174"/>
    <w:rsid w:val="004F5D8C"/>
    <w:rsid w:val="00503C2A"/>
    <w:rsid w:val="0050449B"/>
    <w:rsid w:val="00506234"/>
    <w:rsid w:val="00506D9D"/>
    <w:rsid w:val="00506ECE"/>
    <w:rsid w:val="005074B5"/>
    <w:rsid w:val="00512557"/>
    <w:rsid w:val="005153FB"/>
    <w:rsid w:val="00516235"/>
    <w:rsid w:val="005164C2"/>
    <w:rsid w:val="00516FA3"/>
    <w:rsid w:val="00523BAA"/>
    <w:rsid w:val="00524E75"/>
    <w:rsid w:val="00527CBD"/>
    <w:rsid w:val="00543EC8"/>
    <w:rsid w:val="00550BBB"/>
    <w:rsid w:val="00553B43"/>
    <w:rsid w:val="00555F79"/>
    <w:rsid w:val="00556F56"/>
    <w:rsid w:val="00557366"/>
    <w:rsid w:val="0056158C"/>
    <w:rsid w:val="005618E3"/>
    <w:rsid w:val="00564CCE"/>
    <w:rsid w:val="0057306A"/>
    <w:rsid w:val="00573B49"/>
    <w:rsid w:val="00573BBD"/>
    <w:rsid w:val="00576E02"/>
    <w:rsid w:val="00577DFE"/>
    <w:rsid w:val="005842C2"/>
    <w:rsid w:val="005864D2"/>
    <w:rsid w:val="00586CB2"/>
    <w:rsid w:val="005A3267"/>
    <w:rsid w:val="005A34E9"/>
    <w:rsid w:val="005A3723"/>
    <w:rsid w:val="005A5521"/>
    <w:rsid w:val="005B14C0"/>
    <w:rsid w:val="005C26B3"/>
    <w:rsid w:val="005C3A9E"/>
    <w:rsid w:val="005C50F5"/>
    <w:rsid w:val="005C5BEF"/>
    <w:rsid w:val="005D1919"/>
    <w:rsid w:val="005D251A"/>
    <w:rsid w:val="005D45D3"/>
    <w:rsid w:val="005D5F7C"/>
    <w:rsid w:val="005E255A"/>
    <w:rsid w:val="005E2FB3"/>
    <w:rsid w:val="005F4869"/>
    <w:rsid w:val="005F4BA7"/>
    <w:rsid w:val="005F66B2"/>
    <w:rsid w:val="005F75E4"/>
    <w:rsid w:val="005F7769"/>
    <w:rsid w:val="0060024A"/>
    <w:rsid w:val="00600542"/>
    <w:rsid w:val="00604590"/>
    <w:rsid w:val="00605236"/>
    <w:rsid w:val="006078C3"/>
    <w:rsid w:val="00610BFF"/>
    <w:rsid w:val="00624931"/>
    <w:rsid w:val="00634725"/>
    <w:rsid w:val="006438A1"/>
    <w:rsid w:val="00644CED"/>
    <w:rsid w:val="00655068"/>
    <w:rsid w:val="0066169E"/>
    <w:rsid w:val="00661EB9"/>
    <w:rsid w:val="0066437B"/>
    <w:rsid w:val="00670ECB"/>
    <w:rsid w:val="006717C7"/>
    <w:rsid w:val="006728DD"/>
    <w:rsid w:val="00680BC3"/>
    <w:rsid w:val="0068147D"/>
    <w:rsid w:val="00683582"/>
    <w:rsid w:val="00695987"/>
    <w:rsid w:val="00697DF0"/>
    <w:rsid w:val="006A425C"/>
    <w:rsid w:val="006B60DF"/>
    <w:rsid w:val="006D0A27"/>
    <w:rsid w:val="006D1586"/>
    <w:rsid w:val="006D3216"/>
    <w:rsid w:val="006D3266"/>
    <w:rsid w:val="006D531B"/>
    <w:rsid w:val="006D5CC2"/>
    <w:rsid w:val="006D6386"/>
    <w:rsid w:val="006F6079"/>
    <w:rsid w:val="007021FC"/>
    <w:rsid w:val="007048CE"/>
    <w:rsid w:val="00704CC9"/>
    <w:rsid w:val="007111C1"/>
    <w:rsid w:val="00715189"/>
    <w:rsid w:val="00716182"/>
    <w:rsid w:val="007216C8"/>
    <w:rsid w:val="00725401"/>
    <w:rsid w:val="00742210"/>
    <w:rsid w:val="00744E4F"/>
    <w:rsid w:val="00746E13"/>
    <w:rsid w:val="00753AB7"/>
    <w:rsid w:val="007653F3"/>
    <w:rsid w:val="00765AD6"/>
    <w:rsid w:val="00771722"/>
    <w:rsid w:val="0077319B"/>
    <w:rsid w:val="00773B32"/>
    <w:rsid w:val="00775C72"/>
    <w:rsid w:val="00776C01"/>
    <w:rsid w:val="0077712D"/>
    <w:rsid w:val="0078589D"/>
    <w:rsid w:val="0079183F"/>
    <w:rsid w:val="0079188E"/>
    <w:rsid w:val="007934EF"/>
    <w:rsid w:val="00793960"/>
    <w:rsid w:val="00794AEC"/>
    <w:rsid w:val="00797B95"/>
    <w:rsid w:val="007A4CA8"/>
    <w:rsid w:val="007B04DF"/>
    <w:rsid w:val="007B09FE"/>
    <w:rsid w:val="007B18D5"/>
    <w:rsid w:val="007B1D23"/>
    <w:rsid w:val="007B20BA"/>
    <w:rsid w:val="007B2A50"/>
    <w:rsid w:val="007B5941"/>
    <w:rsid w:val="007B7EA6"/>
    <w:rsid w:val="007C18BF"/>
    <w:rsid w:val="007C5866"/>
    <w:rsid w:val="007C61C1"/>
    <w:rsid w:val="007C7689"/>
    <w:rsid w:val="007D7C33"/>
    <w:rsid w:val="007E3EA8"/>
    <w:rsid w:val="007E4368"/>
    <w:rsid w:val="007E4574"/>
    <w:rsid w:val="007F3FCC"/>
    <w:rsid w:val="007F40A5"/>
    <w:rsid w:val="007F6813"/>
    <w:rsid w:val="00800463"/>
    <w:rsid w:val="008040D6"/>
    <w:rsid w:val="00804413"/>
    <w:rsid w:val="00804799"/>
    <w:rsid w:val="008051D3"/>
    <w:rsid w:val="00806489"/>
    <w:rsid w:val="00816080"/>
    <w:rsid w:val="0081709D"/>
    <w:rsid w:val="0082401B"/>
    <w:rsid w:val="0082426F"/>
    <w:rsid w:val="0082485C"/>
    <w:rsid w:val="008248CF"/>
    <w:rsid w:val="00825F03"/>
    <w:rsid w:val="008315EE"/>
    <w:rsid w:val="0083185F"/>
    <w:rsid w:val="00833500"/>
    <w:rsid w:val="0083391D"/>
    <w:rsid w:val="00834250"/>
    <w:rsid w:val="00835CF5"/>
    <w:rsid w:val="008400CE"/>
    <w:rsid w:val="00845452"/>
    <w:rsid w:val="00846D46"/>
    <w:rsid w:val="008501BF"/>
    <w:rsid w:val="008506C3"/>
    <w:rsid w:val="00851FD5"/>
    <w:rsid w:val="008528FB"/>
    <w:rsid w:val="00853275"/>
    <w:rsid w:val="00853A39"/>
    <w:rsid w:val="008542DC"/>
    <w:rsid w:val="008552F8"/>
    <w:rsid w:val="00864151"/>
    <w:rsid w:val="008721B2"/>
    <w:rsid w:val="00874647"/>
    <w:rsid w:val="00875BF6"/>
    <w:rsid w:val="00881868"/>
    <w:rsid w:val="008831F5"/>
    <w:rsid w:val="00885C0D"/>
    <w:rsid w:val="00890C02"/>
    <w:rsid w:val="008931BF"/>
    <w:rsid w:val="00893238"/>
    <w:rsid w:val="00894A6E"/>
    <w:rsid w:val="00894D23"/>
    <w:rsid w:val="00896396"/>
    <w:rsid w:val="008A28F8"/>
    <w:rsid w:val="008A6A23"/>
    <w:rsid w:val="008B0590"/>
    <w:rsid w:val="008B3860"/>
    <w:rsid w:val="008B3DF6"/>
    <w:rsid w:val="008B445E"/>
    <w:rsid w:val="008B7704"/>
    <w:rsid w:val="008C1BBC"/>
    <w:rsid w:val="008C51A0"/>
    <w:rsid w:val="008D3983"/>
    <w:rsid w:val="008E0D52"/>
    <w:rsid w:val="008E45DA"/>
    <w:rsid w:val="008F1E16"/>
    <w:rsid w:val="008F3216"/>
    <w:rsid w:val="00900A8B"/>
    <w:rsid w:val="00902ED2"/>
    <w:rsid w:val="00912557"/>
    <w:rsid w:val="00913F50"/>
    <w:rsid w:val="00916C2C"/>
    <w:rsid w:val="0091767C"/>
    <w:rsid w:val="00922F41"/>
    <w:rsid w:val="0093380A"/>
    <w:rsid w:val="0093458F"/>
    <w:rsid w:val="00934FBE"/>
    <w:rsid w:val="009432F0"/>
    <w:rsid w:val="009436A7"/>
    <w:rsid w:val="00944B95"/>
    <w:rsid w:val="00945BFC"/>
    <w:rsid w:val="009558E0"/>
    <w:rsid w:val="00962504"/>
    <w:rsid w:val="00971350"/>
    <w:rsid w:val="00973E61"/>
    <w:rsid w:val="00975EE7"/>
    <w:rsid w:val="00977FDD"/>
    <w:rsid w:val="00990533"/>
    <w:rsid w:val="00992FF6"/>
    <w:rsid w:val="0099409A"/>
    <w:rsid w:val="0099692A"/>
    <w:rsid w:val="00997053"/>
    <w:rsid w:val="009A007B"/>
    <w:rsid w:val="009A1C84"/>
    <w:rsid w:val="009A467C"/>
    <w:rsid w:val="009A693C"/>
    <w:rsid w:val="009B041A"/>
    <w:rsid w:val="009B3285"/>
    <w:rsid w:val="009B3403"/>
    <w:rsid w:val="009B3C3E"/>
    <w:rsid w:val="009B560D"/>
    <w:rsid w:val="009B720C"/>
    <w:rsid w:val="009C52A7"/>
    <w:rsid w:val="009C61A5"/>
    <w:rsid w:val="009C684E"/>
    <w:rsid w:val="009D24F2"/>
    <w:rsid w:val="009D2CF2"/>
    <w:rsid w:val="009D4200"/>
    <w:rsid w:val="009E1DE0"/>
    <w:rsid w:val="009E20B3"/>
    <w:rsid w:val="009E26F2"/>
    <w:rsid w:val="009E4B4D"/>
    <w:rsid w:val="009E5895"/>
    <w:rsid w:val="009E6FBD"/>
    <w:rsid w:val="009F74D4"/>
    <w:rsid w:val="00A03E46"/>
    <w:rsid w:val="00A04DC3"/>
    <w:rsid w:val="00A0558D"/>
    <w:rsid w:val="00A16AC1"/>
    <w:rsid w:val="00A25112"/>
    <w:rsid w:val="00A26532"/>
    <w:rsid w:val="00A271B0"/>
    <w:rsid w:val="00A310A7"/>
    <w:rsid w:val="00A3622C"/>
    <w:rsid w:val="00A37575"/>
    <w:rsid w:val="00A3788B"/>
    <w:rsid w:val="00A37C62"/>
    <w:rsid w:val="00A43310"/>
    <w:rsid w:val="00A454D9"/>
    <w:rsid w:val="00A4609B"/>
    <w:rsid w:val="00A46268"/>
    <w:rsid w:val="00A515FC"/>
    <w:rsid w:val="00A53F35"/>
    <w:rsid w:val="00A54079"/>
    <w:rsid w:val="00A566C0"/>
    <w:rsid w:val="00A634B6"/>
    <w:rsid w:val="00A71295"/>
    <w:rsid w:val="00A71972"/>
    <w:rsid w:val="00A769ED"/>
    <w:rsid w:val="00A80B47"/>
    <w:rsid w:val="00A867C4"/>
    <w:rsid w:val="00A928B5"/>
    <w:rsid w:val="00A945CD"/>
    <w:rsid w:val="00A94FD7"/>
    <w:rsid w:val="00AA15BF"/>
    <w:rsid w:val="00AA3457"/>
    <w:rsid w:val="00AA4DEE"/>
    <w:rsid w:val="00AA4E1A"/>
    <w:rsid w:val="00AA6811"/>
    <w:rsid w:val="00AB447A"/>
    <w:rsid w:val="00AB4A8D"/>
    <w:rsid w:val="00AB4D48"/>
    <w:rsid w:val="00AB5294"/>
    <w:rsid w:val="00AB633E"/>
    <w:rsid w:val="00AB68F2"/>
    <w:rsid w:val="00AC01F0"/>
    <w:rsid w:val="00AC4484"/>
    <w:rsid w:val="00AC4517"/>
    <w:rsid w:val="00AC61EA"/>
    <w:rsid w:val="00AD25EF"/>
    <w:rsid w:val="00AD68EC"/>
    <w:rsid w:val="00AF0671"/>
    <w:rsid w:val="00AF2DFF"/>
    <w:rsid w:val="00B00691"/>
    <w:rsid w:val="00B01138"/>
    <w:rsid w:val="00B0404E"/>
    <w:rsid w:val="00B04367"/>
    <w:rsid w:val="00B05A15"/>
    <w:rsid w:val="00B0796A"/>
    <w:rsid w:val="00B1358F"/>
    <w:rsid w:val="00B150C5"/>
    <w:rsid w:val="00B26C64"/>
    <w:rsid w:val="00B33AB2"/>
    <w:rsid w:val="00B34C8C"/>
    <w:rsid w:val="00B37CFE"/>
    <w:rsid w:val="00B41D22"/>
    <w:rsid w:val="00B42145"/>
    <w:rsid w:val="00B43EEA"/>
    <w:rsid w:val="00B46BBF"/>
    <w:rsid w:val="00B50FD8"/>
    <w:rsid w:val="00B56FDF"/>
    <w:rsid w:val="00B616BE"/>
    <w:rsid w:val="00B623FB"/>
    <w:rsid w:val="00B63C27"/>
    <w:rsid w:val="00B65437"/>
    <w:rsid w:val="00B67F5B"/>
    <w:rsid w:val="00B71934"/>
    <w:rsid w:val="00B71B5D"/>
    <w:rsid w:val="00B746F1"/>
    <w:rsid w:val="00B7601F"/>
    <w:rsid w:val="00B84824"/>
    <w:rsid w:val="00B86C3E"/>
    <w:rsid w:val="00B90A42"/>
    <w:rsid w:val="00B945C1"/>
    <w:rsid w:val="00B97EA7"/>
    <w:rsid w:val="00BA2964"/>
    <w:rsid w:val="00BA4226"/>
    <w:rsid w:val="00BA7054"/>
    <w:rsid w:val="00BB440A"/>
    <w:rsid w:val="00BB7E6A"/>
    <w:rsid w:val="00BC111F"/>
    <w:rsid w:val="00BC23CA"/>
    <w:rsid w:val="00BC7F08"/>
    <w:rsid w:val="00BD0034"/>
    <w:rsid w:val="00BD091B"/>
    <w:rsid w:val="00BE09B8"/>
    <w:rsid w:val="00BE1CFD"/>
    <w:rsid w:val="00BF016C"/>
    <w:rsid w:val="00BF045F"/>
    <w:rsid w:val="00BF34E4"/>
    <w:rsid w:val="00BF672B"/>
    <w:rsid w:val="00C02BA8"/>
    <w:rsid w:val="00C05E18"/>
    <w:rsid w:val="00C07E76"/>
    <w:rsid w:val="00C11DFB"/>
    <w:rsid w:val="00C1704F"/>
    <w:rsid w:val="00C34D90"/>
    <w:rsid w:val="00C35C27"/>
    <w:rsid w:val="00C474D1"/>
    <w:rsid w:val="00C5227D"/>
    <w:rsid w:val="00C54813"/>
    <w:rsid w:val="00C54E94"/>
    <w:rsid w:val="00C6121C"/>
    <w:rsid w:val="00C62FE7"/>
    <w:rsid w:val="00C70977"/>
    <w:rsid w:val="00C7282E"/>
    <w:rsid w:val="00C72C3A"/>
    <w:rsid w:val="00C76BEF"/>
    <w:rsid w:val="00C8080C"/>
    <w:rsid w:val="00C87C50"/>
    <w:rsid w:val="00CB2772"/>
    <w:rsid w:val="00CB354B"/>
    <w:rsid w:val="00CB5EDF"/>
    <w:rsid w:val="00CB6705"/>
    <w:rsid w:val="00CC248D"/>
    <w:rsid w:val="00CC2E77"/>
    <w:rsid w:val="00CC49D6"/>
    <w:rsid w:val="00CC4FE3"/>
    <w:rsid w:val="00CD0D3A"/>
    <w:rsid w:val="00CD2227"/>
    <w:rsid w:val="00CD22C9"/>
    <w:rsid w:val="00CD475E"/>
    <w:rsid w:val="00CD72B5"/>
    <w:rsid w:val="00CD7A8C"/>
    <w:rsid w:val="00CE0208"/>
    <w:rsid w:val="00CE1A34"/>
    <w:rsid w:val="00CE42D8"/>
    <w:rsid w:val="00CE7D04"/>
    <w:rsid w:val="00CF01CA"/>
    <w:rsid w:val="00CF13A1"/>
    <w:rsid w:val="00CF3687"/>
    <w:rsid w:val="00CF44E7"/>
    <w:rsid w:val="00CF63B5"/>
    <w:rsid w:val="00D02CD4"/>
    <w:rsid w:val="00D11BEC"/>
    <w:rsid w:val="00D13BC1"/>
    <w:rsid w:val="00D13C7E"/>
    <w:rsid w:val="00D14B17"/>
    <w:rsid w:val="00D14FB7"/>
    <w:rsid w:val="00D15A1D"/>
    <w:rsid w:val="00D205C9"/>
    <w:rsid w:val="00D20737"/>
    <w:rsid w:val="00D207C6"/>
    <w:rsid w:val="00D24D7B"/>
    <w:rsid w:val="00D30C51"/>
    <w:rsid w:val="00D351C8"/>
    <w:rsid w:val="00D37AE5"/>
    <w:rsid w:val="00D40013"/>
    <w:rsid w:val="00D44331"/>
    <w:rsid w:val="00D5003A"/>
    <w:rsid w:val="00D555B6"/>
    <w:rsid w:val="00D61037"/>
    <w:rsid w:val="00D6566C"/>
    <w:rsid w:val="00D66D4A"/>
    <w:rsid w:val="00D67911"/>
    <w:rsid w:val="00D722D3"/>
    <w:rsid w:val="00D76279"/>
    <w:rsid w:val="00D77FDE"/>
    <w:rsid w:val="00D871D9"/>
    <w:rsid w:val="00D91DD6"/>
    <w:rsid w:val="00D954AB"/>
    <w:rsid w:val="00DA0D96"/>
    <w:rsid w:val="00DA3DCE"/>
    <w:rsid w:val="00DA55B7"/>
    <w:rsid w:val="00DA7ED8"/>
    <w:rsid w:val="00DB1313"/>
    <w:rsid w:val="00DB215B"/>
    <w:rsid w:val="00DB2E1D"/>
    <w:rsid w:val="00DB3424"/>
    <w:rsid w:val="00DB35AB"/>
    <w:rsid w:val="00DB5B50"/>
    <w:rsid w:val="00DC3AED"/>
    <w:rsid w:val="00DC5849"/>
    <w:rsid w:val="00DC77FB"/>
    <w:rsid w:val="00DD3CBE"/>
    <w:rsid w:val="00DD3E24"/>
    <w:rsid w:val="00DD44F6"/>
    <w:rsid w:val="00DE0455"/>
    <w:rsid w:val="00DE1A12"/>
    <w:rsid w:val="00DE353F"/>
    <w:rsid w:val="00DF1AC6"/>
    <w:rsid w:val="00DF5B9F"/>
    <w:rsid w:val="00DF5D2D"/>
    <w:rsid w:val="00DF7EE1"/>
    <w:rsid w:val="00E00BA0"/>
    <w:rsid w:val="00E04515"/>
    <w:rsid w:val="00E176C1"/>
    <w:rsid w:val="00E205FA"/>
    <w:rsid w:val="00E21757"/>
    <w:rsid w:val="00E23688"/>
    <w:rsid w:val="00E27223"/>
    <w:rsid w:val="00E27DD3"/>
    <w:rsid w:val="00E30277"/>
    <w:rsid w:val="00E316DF"/>
    <w:rsid w:val="00E34DE7"/>
    <w:rsid w:val="00E41C30"/>
    <w:rsid w:val="00E44093"/>
    <w:rsid w:val="00E46B8C"/>
    <w:rsid w:val="00E526A3"/>
    <w:rsid w:val="00E6170E"/>
    <w:rsid w:val="00E645C5"/>
    <w:rsid w:val="00E64E2C"/>
    <w:rsid w:val="00E72A13"/>
    <w:rsid w:val="00E72C41"/>
    <w:rsid w:val="00E75CEE"/>
    <w:rsid w:val="00E766CD"/>
    <w:rsid w:val="00E8313C"/>
    <w:rsid w:val="00E84649"/>
    <w:rsid w:val="00E84E69"/>
    <w:rsid w:val="00E8515B"/>
    <w:rsid w:val="00E90AC2"/>
    <w:rsid w:val="00E9439A"/>
    <w:rsid w:val="00E957E8"/>
    <w:rsid w:val="00EA26B6"/>
    <w:rsid w:val="00EA39BC"/>
    <w:rsid w:val="00EA5F9E"/>
    <w:rsid w:val="00EB5716"/>
    <w:rsid w:val="00EB66E5"/>
    <w:rsid w:val="00EC1923"/>
    <w:rsid w:val="00EC36F3"/>
    <w:rsid w:val="00EC58D5"/>
    <w:rsid w:val="00EC5D19"/>
    <w:rsid w:val="00EC6232"/>
    <w:rsid w:val="00EC6BA9"/>
    <w:rsid w:val="00ED3B47"/>
    <w:rsid w:val="00EE380B"/>
    <w:rsid w:val="00EE3EDF"/>
    <w:rsid w:val="00EE4720"/>
    <w:rsid w:val="00EE6DA0"/>
    <w:rsid w:val="00F0061C"/>
    <w:rsid w:val="00F02206"/>
    <w:rsid w:val="00F046A1"/>
    <w:rsid w:val="00F1171F"/>
    <w:rsid w:val="00F14FD6"/>
    <w:rsid w:val="00F16C66"/>
    <w:rsid w:val="00F2358B"/>
    <w:rsid w:val="00F26AE9"/>
    <w:rsid w:val="00F27D6E"/>
    <w:rsid w:val="00F27F29"/>
    <w:rsid w:val="00F32660"/>
    <w:rsid w:val="00F341A3"/>
    <w:rsid w:val="00F37449"/>
    <w:rsid w:val="00F40235"/>
    <w:rsid w:val="00F41D8C"/>
    <w:rsid w:val="00F4455C"/>
    <w:rsid w:val="00F465A4"/>
    <w:rsid w:val="00F472D5"/>
    <w:rsid w:val="00F552C5"/>
    <w:rsid w:val="00F609D4"/>
    <w:rsid w:val="00F7475F"/>
    <w:rsid w:val="00F817C0"/>
    <w:rsid w:val="00F87AD8"/>
    <w:rsid w:val="00F90081"/>
    <w:rsid w:val="00F91303"/>
    <w:rsid w:val="00F95543"/>
    <w:rsid w:val="00F95642"/>
    <w:rsid w:val="00F95BAE"/>
    <w:rsid w:val="00FA0ED6"/>
    <w:rsid w:val="00FA2823"/>
    <w:rsid w:val="00FA2BE5"/>
    <w:rsid w:val="00FB0091"/>
    <w:rsid w:val="00FB3C25"/>
    <w:rsid w:val="00FB59E6"/>
    <w:rsid w:val="00FC4445"/>
    <w:rsid w:val="00FC49C1"/>
    <w:rsid w:val="00FC589B"/>
    <w:rsid w:val="00FC5CB1"/>
    <w:rsid w:val="00FD05B8"/>
    <w:rsid w:val="00FD2C70"/>
    <w:rsid w:val="00FD3C6A"/>
    <w:rsid w:val="00FD53A0"/>
    <w:rsid w:val="00FE10C6"/>
    <w:rsid w:val="00FE3769"/>
    <w:rsid w:val="00FF1BFD"/>
    <w:rsid w:val="00FF532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102A191F"/>
  <w15:docId w15:val="{76D8F824-3AAA-4903-87A5-D95B6EF608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imes New Roman"/>
        <w:sz w:val="22"/>
        <w:szCs w:val="22"/>
        <w:lang w:val="en-AU" w:eastAsia="en-A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9439A"/>
    <w:pPr>
      <w:spacing w:after="120"/>
    </w:pPr>
    <w:rPr>
      <w:rFonts w:ascii="Times New Roman" w:hAnsi="Times New Roman" w:cstheme="minorBidi"/>
      <w:sz w:val="24"/>
    </w:rPr>
  </w:style>
  <w:style w:type="paragraph" w:styleId="Heading1">
    <w:name w:val="heading 1"/>
    <w:basedOn w:val="Pa1"/>
    <w:next w:val="Normal"/>
    <w:link w:val="Heading1Char"/>
    <w:uiPriority w:val="9"/>
    <w:qFormat/>
    <w:rsid w:val="00D11BEC"/>
    <w:pPr>
      <w:pageBreakBefore/>
      <w:spacing w:before="160" w:line="276" w:lineRule="auto"/>
      <w:outlineLvl w:val="0"/>
    </w:pPr>
    <w:rPr>
      <w:rFonts w:asciiTheme="minorHAnsi" w:hAnsiTheme="minorHAnsi" w:cs="Times New Roman"/>
      <w:color w:val="00518C"/>
      <w:sz w:val="58"/>
      <w:szCs w:val="58"/>
    </w:rPr>
  </w:style>
  <w:style w:type="paragraph" w:styleId="Heading2">
    <w:name w:val="heading 2"/>
    <w:basedOn w:val="Normal"/>
    <w:next w:val="Normal"/>
    <w:link w:val="Heading2Char"/>
    <w:uiPriority w:val="9"/>
    <w:qFormat/>
    <w:rsid w:val="00E21757"/>
    <w:pPr>
      <w:keepNext/>
      <w:spacing w:line="240" w:lineRule="auto"/>
      <w:outlineLvl w:val="1"/>
    </w:pPr>
    <w:rPr>
      <w:rFonts w:ascii="Arial" w:hAnsi="Arial" w:cs="Arial"/>
      <w:b/>
      <w:bCs/>
      <w:color w:val="00518C"/>
      <w:sz w:val="28"/>
      <w:szCs w:val="32"/>
    </w:rPr>
  </w:style>
  <w:style w:type="paragraph" w:styleId="Heading3">
    <w:name w:val="heading 3"/>
    <w:basedOn w:val="ListBullet"/>
    <w:next w:val="Normal"/>
    <w:link w:val="Heading3Char"/>
    <w:uiPriority w:val="9"/>
    <w:qFormat/>
    <w:rsid w:val="00E21757"/>
    <w:pPr>
      <w:keepNext/>
      <w:numPr>
        <w:numId w:val="0"/>
      </w:numPr>
      <w:contextualSpacing w:val="0"/>
      <w:outlineLvl w:val="2"/>
    </w:pPr>
    <w:rPr>
      <w:rFonts w:ascii="Arial" w:hAnsi="Arial" w:cs="Arial"/>
      <w:b/>
      <w:color w:val="365F91" w:themeColor="accent1" w:themeShade="BF"/>
    </w:rPr>
  </w:style>
  <w:style w:type="paragraph" w:styleId="Heading4">
    <w:name w:val="heading 4"/>
    <w:basedOn w:val="Normal"/>
    <w:next w:val="Normal"/>
    <w:link w:val="Heading4Char"/>
    <w:uiPriority w:val="9"/>
    <w:semiHidden/>
    <w:unhideWhenUsed/>
    <w:qFormat/>
    <w:rsid w:val="00F7475F"/>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6">
    <w:name w:val="heading 6"/>
    <w:basedOn w:val="Normal"/>
    <w:next w:val="Normal"/>
    <w:link w:val="Heading6Char"/>
    <w:uiPriority w:val="9"/>
    <w:semiHidden/>
    <w:unhideWhenUsed/>
    <w:qFormat/>
    <w:rsid w:val="005A3723"/>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widowControl w:val="0"/>
      <w:autoSpaceDE w:val="0"/>
      <w:autoSpaceDN w:val="0"/>
      <w:adjustRightInd w:val="0"/>
      <w:spacing w:after="0" w:line="240" w:lineRule="auto"/>
    </w:pPr>
    <w:rPr>
      <w:rFonts w:ascii="Myriad Pro" w:hAnsi="Myriad Pro" w:cs="Myriad Pro"/>
      <w:color w:val="000000"/>
      <w:sz w:val="24"/>
      <w:szCs w:val="24"/>
    </w:rPr>
  </w:style>
  <w:style w:type="paragraph" w:customStyle="1" w:styleId="Pa1">
    <w:name w:val="Pa1"/>
    <w:basedOn w:val="Default"/>
    <w:next w:val="Default"/>
    <w:uiPriority w:val="99"/>
    <w:pPr>
      <w:spacing w:line="201" w:lineRule="atLeast"/>
    </w:pPr>
    <w:rPr>
      <w:rFonts w:cstheme="minorBidi"/>
      <w:color w:val="auto"/>
    </w:rPr>
  </w:style>
  <w:style w:type="character" w:customStyle="1" w:styleId="A2">
    <w:name w:val="A2"/>
    <w:uiPriority w:val="99"/>
    <w:rPr>
      <w:rFonts w:ascii="Adobe Garamond Pro" w:hAnsi="Adobe Garamond Pro"/>
      <w:color w:val="00518C"/>
      <w:sz w:val="20"/>
      <w:u w:val="single"/>
    </w:rPr>
  </w:style>
  <w:style w:type="paragraph" w:customStyle="1" w:styleId="Pa2">
    <w:name w:val="Pa2"/>
    <w:basedOn w:val="Default"/>
    <w:next w:val="Default"/>
    <w:uiPriority w:val="99"/>
    <w:pPr>
      <w:spacing w:line="181" w:lineRule="atLeast"/>
    </w:pPr>
    <w:rPr>
      <w:rFonts w:cstheme="minorBidi"/>
      <w:color w:val="auto"/>
    </w:rPr>
  </w:style>
  <w:style w:type="paragraph" w:customStyle="1" w:styleId="Pa6">
    <w:name w:val="Pa6"/>
    <w:basedOn w:val="Default"/>
    <w:next w:val="Default"/>
    <w:pPr>
      <w:spacing w:line="281" w:lineRule="atLeast"/>
    </w:pPr>
    <w:rPr>
      <w:rFonts w:cstheme="minorBidi"/>
      <w:color w:val="auto"/>
    </w:rPr>
  </w:style>
  <w:style w:type="paragraph" w:customStyle="1" w:styleId="Pa7">
    <w:name w:val="Pa7"/>
    <w:basedOn w:val="Default"/>
    <w:next w:val="Default"/>
    <w:uiPriority w:val="99"/>
    <w:pPr>
      <w:spacing w:line="201" w:lineRule="atLeast"/>
    </w:pPr>
    <w:rPr>
      <w:rFonts w:cstheme="minorBidi"/>
      <w:color w:val="auto"/>
    </w:rPr>
  </w:style>
  <w:style w:type="paragraph" w:customStyle="1" w:styleId="Pa9">
    <w:name w:val="Pa9"/>
    <w:basedOn w:val="Default"/>
    <w:next w:val="Default"/>
    <w:uiPriority w:val="99"/>
    <w:pPr>
      <w:spacing w:line="321" w:lineRule="atLeast"/>
    </w:pPr>
    <w:rPr>
      <w:rFonts w:cstheme="minorBidi"/>
      <w:color w:val="auto"/>
    </w:rPr>
  </w:style>
  <w:style w:type="character" w:customStyle="1" w:styleId="A7">
    <w:name w:val="A7"/>
    <w:uiPriority w:val="99"/>
    <w:rPr>
      <w:rFonts w:ascii="Adobe Garamond Pro" w:hAnsi="Adobe Garamond Pro"/>
      <w:color w:val="191A1E"/>
      <w:sz w:val="16"/>
    </w:rPr>
  </w:style>
  <w:style w:type="character" w:customStyle="1" w:styleId="A9">
    <w:name w:val="A9"/>
    <w:uiPriority w:val="99"/>
    <w:rPr>
      <w:rFonts w:ascii="Adobe Garamond Pro" w:hAnsi="Adobe Garamond Pro"/>
      <w:color w:val="191A1E"/>
      <w:sz w:val="11"/>
    </w:rPr>
  </w:style>
  <w:style w:type="paragraph" w:customStyle="1" w:styleId="Pa11">
    <w:name w:val="Pa11"/>
    <w:basedOn w:val="Default"/>
    <w:next w:val="Default"/>
    <w:uiPriority w:val="99"/>
    <w:pPr>
      <w:spacing w:line="201" w:lineRule="atLeast"/>
    </w:pPr>
    <w:rPr>
      <w:rFonts w:cstheme="minorBidi"/>
      <w:color w:val="auto"/>
    </w:rPr>
  </w:style>
  <w:style w:type="paragraph" w:styleId="DocumentMap">
    <w:name w:val="Document Map"/>
    <w:basedOn w:val="Normal"/>
    <w:link w:val="DocumentMapChar"/>
    <w:semiHidden/>
    <w:unhideWhenUsed/>
    <w:rsid w:val="00E90AC2"/>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E90AC2"/>
    <w:rPr>
      <w:rFonts w:ascii="Tahoma" w:hAnsi="Tahoma" w:cs="Tahoma"/>
      <w:sz w:val="16"/>
      <w:szCs w:val="16"/>
    </w:rPr>
  </w:style>
  <w:style w:type="paragraph" w:styleId="ListBullet">
    <w:name w:val="List Bullet"/>
    <w:basedOn w:val="Normal"/>
    <w:uiPriority w:val="99"/>
    <w:unhideWhenUsed/>
    <w:rsid w:val="00E90AC2"/>
    <w:pPr>
      <w:numPr>
        <w:numId w:val="1"/>
      </w:numPr>
      <w:contextualSpacing/>
    </w:pPr>
  </w:style>
  <w:style w:type="paragraph" w:styleId="Header">
    <w:name w:val="header"/>
    <w:basedOn w:val="Normal"/>
    <w:link w:val="HeaderChar"/>
    <w:uiPriority w:val="99"/>
    <w:unhideWhenUsed/>
    <w:rsid w:val="007B09FE"/>
    <w:pPr>
      <w:tabs>
        <w:tab w:val="center" w:pos="4513"/>
        <w:tab w:val="right" w:pos="9026"/>
      </w:tabs>
    </w:pPr>
  </w:style>
  <w:style w:type="character" w:customStyle="1" w:styleId="HeaderChar">
    <w:name w:val="Header Char"/>
    <w:basedOn w:val="DefaultParagraphFont"/>
    <w:link w:val="Header"/>
    <w:uiPriority w:val="99"/>
    <w:locked/>
    <w:rsid w:val="007B09FE"/>
    <w:rPr>
      <w:rFonts w:cstheme="minorBidi"/>
    </w:rPr>
  </w:style>
  <w:style w:type="paragraph" w:styleId="Footer">
    <w:name w:val="footer"/>
    <w:basedOn w:val="Normal"/>
    <w:link w:val="FooterChar"/>
    <w:uiPriority w:val="99"/>
    <w:unhideWhenUsed/>
    <w:rsid w:val="007B09FE"/>
    <w:pPr>
      <w:tabs>
        <w:tab w:val="center" w:pos="4513"/>
        <w:tab w:val="right" w:pos="9026"/>
      </w:tabs>
    </w:pPr>
  </w:style>
  <w:style w:type="character" w:customStyle="1" w:styleId="FooterChar">
    <w:name w:val="Footer Char"/>
    <w:basedOn w:val="DefaultParagraphFont"/>
    <w:link w:val="Footer"/>
    <w:uiPriority w:val="99"/>
    <w:locked/>
    <w:rsid w:val="007B09FE"/>
    <w:rPr>
      <w:rFonts w:cstheme="minorBidi"/>
    </w:rPr>
  </w:style>
  <w:style w:type="paragraph" w:customStyle="1" w:styleId="Subhead1">
    <w:name w:val="Subhead 1"/>
    <w:next w:val="Normal"/>
    <w:uiPriority w:val="99"/>
    <w:rsid w:val="008B0590"/>
    <w:pPr>
      <w:spacing w:before="240" w:after="120" w:line="240" w:lineRule="auto"/>
    </w:pPr>
    <w:rPr>
      <w:rFonts w:ascii="Arial" w:eastAsia="Calibri" w:hAnsi="Arial" w:cs="Arial"/>
      <w:b/>
      <w:sz w:val="36"/>
      <w:lang w:eastAsia="en-US"/>
    </w:rPr>
  </w:style>
  <w:style w:type="paragraph" w:customStyle="1" w:styleId="Bullets1">
    <w:name w:val="Bullets 1"/>
    <w:uiPriority w:val="99"/>
    <w:rsid w:val="008B0590"/>
    <w:pPr>
      <w:numPr>
        <w:numId w:val="3"/>
      </w:numPr>
      <w:spacing w:before="120" w:after="0" w:line="360" w:lineRule="auto"/>
      <w:outlineLvl w:val="0"/>
    </w:pPr>
    <w:rPr>
      <w:rFonts w:ascii="Arial" w:eastAsia="Calibri" w:hAnsi="Arial"/>
      <w:sz w:val="20"/>
      <w:szCs w:val="20"/>
      <w:lang w:eastAsia="en-US"/>
    </w:rPr>
  </w:style>
  <w:style w:type="character" w:styleId="CommentReference">
    <w:name w:val="annotation reference"/>
    <w:basedOn w:val="DefaultParagraphFont"/>
    <w:uiPriority w:val="99"/>
    <w:semiHidden/>
    <w:unhideWhenUsed/>
    <w:rsid w:val="001B29A7"/>
    <w:rPr>
      <w:sz w:val="16"/>
      <w:szCs w:val="16"/>
    </w:rPr>
  </w:style>
  <w:style w:type="paragraph" w:styleId="CommentText">
    <w:name w:val="annotation text"/>
    <w:basedOn w:val="Normal"/>
    <w:link w:val="CommentTextChar"/>
    <w:uiPriority w:val="99"/>
    <w:unhideWhenUsed/>
    <w:rsid w:val="001B29A7"/>
    <w:pPr>
      <w:spacing w:line="240" w:lineRule="auto"/>
    </w:pPr>
    <w:rPr>
      <w:sz w:val="20"/>
      <w:szCs w:val="20"/>
    </w:rPr>
  </w:style>
  <w:style w:type="character" w:customStyle="1" w:styleId="CommentTextChar">
    <w:name w:val="Comment Text Char"/>
    <w:basedOn w:val="DefaultParagraphFont"/>
    <w:link w:val="CommentText"/>
    <w:uiPriority w:val="99"/>
    <w:rsid w:val="001B29A7"/>
    <w:rPr>
      <w:rFonts w:cstheme="minorBidi"/>
      <w:sz w:val="20"/>
      <w:szCs w:val="20"/>
    </w:rPr>
  </w:style>
  <w:style w:type="paragraph" w:styleId="CommentSubject">
    <w:name w:val="annotation subject"/>
    <w:basedOn w:val="CommentText"/>
    <w:next w:val="CommentText"/>
    <w:link w:val="CommentSubjectChar"/>
    <w:uiPriority w:val="99"/>
    <w:semiHidden/>
    <w:unhideWhenUsed/>
    <w:rsid w:val="001B29A7"/>
    <w:rPr>
      <w:b/>
      <w:bCs/>
    </w:rPr>
  </w:style>
  <w:style w:type="character" w:customStyle="1" w:styleId="CommentSubjectChar">
    <w:name w:val="Comment Subject Char"/>
    <w:basedOn w:val="CommentTextChar"/>
    <w:link w:val="CommentSubject"/>
    <w:uiPriority w:val="99"/>
    <w:semiHidden/>
    <w:rsid w:val="001B29A7"/>
    <w:rPr>
      <w:rFonts w:cstheme="minorBidi"/>
      <w:b/>
      <w:bCs/>
      <w:sz w:val="20"/>
      <w:szCs w:val="20"/>
    </w:rPr>
  </w:style>
  <w:style w:type="paragraph" w:styleId="BalloonText">
    <w:name w:val="Balloon Text"/>
    <w:basedOn w:val="Normal"/>
    <w:link w:val="BalloonTextChar"/>
    <w:uiPriority w:val="99"/>
    <w:semiHidden/>
    <w:unhideWhenUsed/>
    <w:rsid w:val="001B29A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B29A7"/>
    <w:rPr>
      <w:rFonts w:ascii="Segoe UI" w:hAnsi="Segoe UI" w:cs="Segoe UI"/>
      <w:sz w:val="18"/>
      <w:szCs w:val="18"/>
    </w:rPr>
  </w:style>
  <w:style w:type="character" w:styleId="Hyperlink">
    <w:name w:val="Hyperlink"/>
    <w:basedOn w:val="DefaultParagraphFont"/>
    <w:uiPriority w:val="99"/>
    <w:unhideWhenUsed/>
    <w:rsid w:val="007F6813"/>
    <w:rPr>
      <w:color w:val="0000FF" w:themeColor="hyperlink"/>
      <w:u w:val="single"/>
    </w:rPr>
  </w:style>
  <w:style w:type="table" w:styleId="TableGrid">
    <w:name w:val="Table Grid"/>
    <w:basedOn w:val="TableNormal"/>
    <w:uiPriority w:val="59"/>
    <w:rsid w:val="007F6813"/>
    <w:pPr>
      <w:spacing w:after="0" w:line="240" w:lineRule="auto"/>
    </w:pPr>
    <w:rPr>
      <w:rFonts w:ascii="Arial" w:eastAsia="Calibri" w:hAnsi="Arial"/>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mirrorIndents w:val="0"/>
      </w:pPr>
      <w:rPr>
        <w:rFonts w:ascii="Arial" w:hAnsi="Arial"/>
        <w:sz w:val="20"/>
      </w:rPr>
    </w:tblStylePr>
    <w:tblStylePr w:type="band2Horz">
      <w:pPr>
        <w:wordWrap/>
        <w:spacing w:beforeLines="0" w:beforeAutospacing="0" w:afterLines="0" w:afterAutospacing="0"/>
        <w:contextualSpacing w:val="0"/>
        <w:mirrorIndents w:val="0"/>
      </w:pPr>
      <w:rPr>
        <w:rFonts w:ascii="Arial" w:hAnsi="Arial"/>
        <w:sz w:val="20"/>
      </w:rPr>
    </w:tblStylePr>
  </w:style>
  <w:style w:type="paragraph" w:customStyle="1" w:styleId="Tabletext">
    <w:name w:val="Table text"/>
    <w:basedOn w:val="Normal"/>
    <w:uiPriority w:val="9"/>
    <w:rsid w:val="007F6813"/>
    <w:pPr>
      <w:spacing w:after="0"/>
    </w:pPr>
    <w:rPr>
      <w:rFonts w:ascii="Arial" w:eastAsia="Calibri" w:hAnsi="Arial" w:cs="Times New Roman"/>
      <w:lang w:eastAsia="en-US"/>
    </w:rPr>
  </w:style>
  <w:style w:type="paragraph" w:customStyle="1" w:styleId="Contents">
    <w:name w:val="Contents"/>
    <w:link w:val="ContentsChar"/>
    <w:uiPriority w:val="99"/>
    <w:qFormat/>
    <w:rsid w:val="001B188A"/>
    <w:pPr>
      <w:spacing w:before="120" w:after="120" w:line="360" w:lineRule="auto"/>
    </w:pPr>
    <w:rPr>
      <w:rFonts w:ascii="Arial" w:eastAsia="Calibri" w:hAnsi="Arial"/>
      <w:sz w:val="20"/>
      <w:szCs w:val="20"/>
      <w:lang w:eastAsia="en-US"/>
    </w:rPr>
  </w:style>
  <w:style w:type="paragraph" w:customStyle="1" w:styleId="Bullets2">
    <w:name w:val="Bullets 2"/>
    <w:basedOn w:val="ListBullet2"/>
    <w:uiPriority w:val="99"/>
    <w:rsid w:val="001B188A"/>
    <w:pPr>
      <w:tabs>
        <w:tab w:val="num" w:pos="360"/>
      </w:tabs>
      <w:spacing w:before="120" w:after="0" w:line="360" w:lineRule="auto"/>
      <w:ind w:left="851" w:hanging="284"/>
      <w:contextualSpacing w:val="0"/>
      <w:outlineLvl w:val="1"/>
    </w:pPr>
    <w:rPr>
      <w:rFonts w:ascii="Arial" w:eastAsia="Calibri" w:hAnsi="Arial" w:cs="Times New Roman"/>
      <w:sz w:val="20"/>
      <w:szCs w:val="20"/>
      <w:lang w:eastAsia="en-US"/>
    </w:rPr>
  </w:style>
  <w:style w:type="character" w:customStyle="1" w:styleId="TextBold">
    <w:name w:val="Text Bold"/>
    <w:uiPriority w:val="99"/>
    <w:rsid w:val="001B188A"/>
    <w:rPr>
      <w:b/>
      <w:bCs/>
    </w:rPr>
  </w:style>
  <w:style w:type="paragraph" w:styleId="ListBullet2">
    <w:name w:val="List Bullet 2"/>
    <w:basedOn w:val="Normal"/>
    <w:uiPriority w:val="99"/>
    <w:semiHidden/>
    <w:unhideWhenUsed/>
    <w:rsid w:val="001B188A"/>
    <w:pPr>
      <w:ind w:left="1004" w:hanging="360"/>
      <w:contextualSpacing/>
    </w:pPr>
  </w:style>
  <w:style w:type="paragraph" w:styleId="Caption">
    <w:name w:val="caption"/>
    <w:basedOn w:val="Contents"/>
    <w:link w:val="CaptionChar"/>
    <w:rsid w:val="00E21757"/>
    <w:pPr>
      <w:widowControl w:val="0"/>
      <w:suppressAutoHyphens/>
      <w:autoSpaceDE w:val="0"/>
      <w:autoSpaceDN w:val="0"/>
      <w:adjustRightInd w:val="0"/>
      <w:spacing w:before="0" w:after="0" w:line="240" w:lineRule="atLeast"/>
      <w:textAlignment w:val="center"/>
    </w:pPr>
    <w:rPr>
      <w:rFonts w:eastAsia="Times New Roman" w:cs="Adobe Garamond Pro"/>
      <w:color w:val="000000"/>
      <w:sz w:val="18"/>
      <w:szCs w:val="18"/>
      <w:lang w:val="en-GB" w:eastAsia="en-AU"/>
    </w:rPr>
  </w:style>
  <w:style w:type="paragraph" w:styleId="ListParagraph">
    <w:name w:val="List Paragraph"/>
    <w:basedOn w:val="Normal"/>
    <w:link w:val="ListParagraphChar"/>
    <w:uiPriority w:val="34"/>
    <w:rsid w:val="00EB66E5"/>
    <w:pPr>
      <w:numPr>
        <w:numId w:val="19"/>
      </w:numPr>
      <w:contextualSpacing/>
    </w:pPr>
    <w:rPr>
      <w:rFonts w:eastAsia="Calibri" w:cs="Times New Roman"/>
      <w:lang w:eastAsia="en-US"/>
    </w:rPr>
  </w:style>
  <w:style w:type="numbering" w:customStyle="1" w:styleId="KeyPoints">
    <w:name w:val="Key Points"/>
    <w:basedOn w:val="NoList"/>
    <w:uiPriority w:val="99"/>
    <w:rsid w:val="008B445E"/>
    <w:pPr>
      <w:numPr>
        <w:numId w:val="5"/>
      </w:numPr>
    </w:pPr>
  </w:style>
  <w:style w:type="paragraph" w:styleId="ListNumber">
    <w:name w:val="List Number"/>
    <w:basedOn w:val="Normal"/>
    <w:uiPriority w:val="99"/>
    <w:rsid w:val="008B445E"/>
    <w:pPr>
      <w:numPr>
        <w:numId w:val="6"/>
      </w:numPr>
    </w:pPr>
    <w:rPr>
      <w:rFonts w:ascii="Arial" w:eastAsia="Calibri" w:hAnsi="Arial" w:cs="Times New Roman"/>
      <w:lang w:eastAsia="en-US"/>
    </w:rPr>
  </w:style>
  <w:style w:type="paragraph" w:styleId="ListNumber2">
    <w:name w:val="List Number 2"/>
    <w:basedOn w:val="Normal"/>
    <w:uiPriority w:val="99"/>
    <w:rsid w:val="008B445E"/>
    <w:pPr>
      <w:numPr>
        <w:ilvl w:val="1"/>
        <w:numId w:val="6"/>
      </w:numPr>
    </w:pPr>
    <w:rPr>
      <w:rFonts w:ascii="Arial" w:eastAsia="Calibri" w:hAnsi="Arial" w:cs="Times New Roman"/>
      <w:lang w:eastAsia="en-US"/>
    </w:rPr>
  </w:style>
  <w:style w:type="paragraph" w:styleId="ListNumber3">
    <w:name w:val="List Number 3"/>
    <w:basedOn w:val="Normal"/>
    <w:uiPriority w:val="99"/>
    <w:rsid w:val="008B445E"/>
    <w:pPr>
      <w:numPr>
        <w:ilvl w:val="2"/>
        <w:numId w:val="6"/>
      </w:numPr>
    </w:pPr>
    <w:rPr>
      <w:rFonts w:ascii="Arial" w:eastAsia="Calibri" w:hAnsi="Arial" w:cs="Times New Roman"/>
      <w:lang w:eastAsia="en-US"/>
    </w:rPr>
  </w:style>
  <w:style w:type="paragraph" w:styleId="ListNumber4">
    <w:name w:val="List Number 4"/>
    <w:basedOn w:val="Normal"/>
    <w:uiPriority w:val="99"/>
    <w:rsid w:val="008B445E"/>
    <w:pPr>
      <w:numPr>
        <w:ilvl w:val="3"/>
        <w:numId w:val="6"/>
      </w:numPr>
    </w:pPr>
    <w:rPr>
      <w:rFonts w:ascii="Arial" w:eastAsia="Calibri" w:hAnsi="Arial" w:cs="Times New Roman"/>
      <w:lang w:eastAsia="en-US"/>
    </w:rPr>
  </w:style>
  <w:style w:type="paragraph" w:styleId="ListNumber5">
    <w:name w:val="List Number 5"/>
    <w:basedOn w:val="Normal"/>
    <w:uiPriority w:val="99"/>
    <w:rsid w:val="008B445E"/>
    <w:pPr>
      <w:numPr>
        <w:ilvl w:val="4"/>
        <w:numId w:val="6"/>
      </w:numPr>
    </w:pPr>
    <w:rPr>
      <w:rFonts w:ascii="Arial" w:eastAsia="Calibri" w:hAnsi="Arial" w:cs="Times New Roman"/>
      <w:lang w:eastAsia="en-US"/>
    </w:rPr>
  </w:style>
  <w:style w:type="paragraph" w:customStyle="1" w:styleId="Subhead2">
    <w:name w:val="Subhead 2"/>
    <w:next w:val="Contents"/>
    <w:uiPriority w:val="99"/>
    <w:rsid w:val="008B445E"/>
    <w:pPr>
      <w:spacing w:before="240" w:after="120" w:line="240" w:lineRule="auto"/>
    </w:pPr>
    <w:rPr>
      <w:rFonts w:ascii="Arial" w:eastAsia="Calibri" w:hAnsi="Arial" w:cs="Arial"/>
      <w:b/>
      <w:sz w:val="28"/>
      <w:lang w:eastAsia="en-US"/>
    </w:rPr>
  </w:style>
  <w:style w:type="character" w:styleId="FollowedHyperlink">
    <w:name w:val="FollowedHyperlink"/>
    <w:basedOn w:val="DefaultParagraphFont"/>
    <w:uiPriority w:val="99"/>
    <w:semiHidden/>
    <w:unhideWhenUsed/>
    <w:rsid w:val="006D3266"/>
    <w:rPr>
      <w:color w:val="800080" w:themeColor="followedHyperlink"/>
      <w:u w:val="single"/>
    </w:rPr>
  </w:style>
  <w:style w:type="paragraph" w:styleId="Revision">
    <w:name w:val="Revision"/>
    <w:hidden/>
    <w:uiPriority w:val="99"/>
    <w:semiHidden/>
    <w:rsid w:val="0091767C"/>
    <w:pPr>
      <w:spacing w:after="0" w:line="240" w:lineRule="auto"/>
    </w:pPr>
    <w:rPr>
      <w:rFonts w:cstheme="minorBidi"/>
    </w:rPr>
  </w:style>
  <w:style w:type="character" w:customStyle="1" w:styleId="Heading1Char">
    <w:name w:val="Heading 1 Char"/>
    <w:basedOn w:val="DefaultParagraphFont"/>
    <w:link w:val="Heading1"/>
    <w:uiPriority w:val="9"/>
    <w:rsid w:val="00D11BEC"/>
    <w:rPr>
      <w:color w:val="00518C"/>
      <w:sz w:val="58"/>
      <w:szCs w:val="58"/>
    </w:rPr>
  </w:style>
  <w:style w:type="character" w:customStyle="1" w:styleId="Heading2Char">
    <w:name w:val="Heading 2 Char"/>
    <w:basedOn w:val="DefaultParagraphFont"/>
    <w:link w:val="Heading2"/>
    <w:uiPriority w:val="9"/>
    <w:rsid w:val="00E21757"/>
    <w:rPr>
      <w:rFonts w:ascii="Arial" w:hAnsi="Arial" w:cs="Arial"/>
      <w:b/>
      <w:bCs/>
      <w:color w:val="00518C"/>
      <w:sz w:val="28"/>
      <w:szCs w:val="32"/>
    </w:rPr>
  </w:style>
  <w:style w:type="character" w:customStyle="1" w:styleId="Heading3Char">
    <w:name w:val="Heading 3 Char"/>
    <w:basedOn w:val="DefaultParagraphFont"/>
    <w:link w:val="Heading3"/>
    <w:uiPriority w:val="9"/>
    <w:rsid w:val="00E21757"/>
    <w:rPr>
      <w:rFonts w:ascii="Arial" w:hAnsi="Arial" w:cs="Arial"/>
      <w:b/>
      <w:color w:val="365F91" w:themeColor="accent1" w:themeShade="BF"/>
      <w:sz w:val="24"/>
    </w:rPr>
  </w:style>
  <w:style w:type="paragraph" w:styleId="FootnoteText">
    <w:name w:val="footnote text"/>
    <w:basedOn w:val="Normal"/>
    <w:link w:val="FootnoteTextChar"/>
    <w:uiPriority w:val="99"/>
    <w:rsid w:val="00D66D4A"/>
    <w:pPr>
      <w:spacing w:after="0" w:line="240" w:lineRule="auto"/>
    </w:pPr>
    <w:rPr>
      <w:rFonts w:eastAsia="Times New Roman" w:cs="Times New Roman"/>
      <w:sz w:val="20"/>
      <w:szCs w:val="20"/>
      <w:lang w:eastAsia="en-US"/>
    </w:rPr>
  </w:style>
  <w:style w:type="character" w:customStyle="1" w:styleId="FootnoteTextChar">
    <w:name w:val="Footnote Text Char"/>
    <w:basedOn w:val="DefaultParagraphFont"/>
    <w:link w:val="FootnoteText"/>
    <w:uiPriority w:val="99"/>
    <w:rsid w:val="00D66D4A"/>
    <w:rPr>
      <w:rFonts w:ascii="Times New Roman" w:eastAsia="Times New Roman" w:hAnsi="Times New Roman"/>
      <w:sz w:val="20"/>
      <w:szCs w:val="20"/>
      <w:lang w:eastAsia="en-US"/>
    </w:rPr>
  </w:style>
  <w:style w:type="character" w:styleId="FootnoteReference">
    <w:name w:val="footnote reference"/>
    <w:basedOn w:val="DefaultParagraphFont"/>
    <w:rsid w:val="00D66D4A"/>
    <w:rPr>
      <w:vertAlign w:val="superscript"/>
    </w:rPr>
  </w:style>
  <w:style w:type="character" w:customStyle="1" w:styleId="ListParagraphChar">
    <w:name w:val="List Paragraph Char"/>
    <w:basedOn w:val="DefaultParagraphFont"/>
    <w:link w:val="ListParagraph"/>
    <w:uiPriority w:val="34"/>
    <w:locked/>
    <w:rsid w:val="00EB66E5"/>
    <w:rPr>
      <w:rFonts w:ascii="Times New Roman" w:eastAsia="Calibri" w:hAnsi="Times New Roman"/>
      <w:sz w:val="24"/>
      <w:lang w:eastAsia="en-US"/>
    </w:rPr>
  </w:style>
  <w:style w:type="character" w:customStyle="1" w:styleId="Heading4Char">
    <w:name w:val="Heading 4 Char"/>
    <w:basedOn w:val="DefaultParagraphFont"/>
    <w:link w:val="Heading4"/>
    <w:uiPriority w:val="9"/>
    <w:semiHidden/>
    <w:rsid w:val="00F7475F"/>
    <w:rPr>
      <w:rFonts w:asciiTheme="majorHAnsi" w:eastAsiaTheme="majorEastAsia" w:hAnsiTheme="majorHAnsi" w:cstheme="majorBidi"/>
      <w:i/>
      <w:iCs/>
      <w:color w:val="365F91" w:themeColor="accent1" w:themeShade="BF"/>
    </w:rPr>
  </w:style>
  <w:style w:type="paragraph" w:styleId="NoSpacing">
    <w:name w:val="No Spacing"/>
    <w:uiPriority w:val="1"/>
    <w:rsid w:val="00B623FB"/>
    <w:pPr>
      <w:spacing w:after="0" w:line="240" w:lineRule="auto"/>
    </w:pPr>
    <w:rPr>
      <w:rFonts w:ascii="Times New Roman" w:hAnsi="Times New Roman" w:cstheme="minorBidi"/>
      <w:sz w:val="24"/>
    </w:rPr>
  </w:style>
  <w:style w:type="paragraph" w:customStyle="1" w:styleId="Tableheading">
    <w:name w:val="Table heading"/>
    <w:basedOn w:val="Normal"/>
    <w:link w:val="TableheadingChar"/>
    <w:rsid w:val="006A425C"/>
    <w:pPr>
      <w:spacing w:after="200"/>
    </w:pPr>
    <w:rPr>
      <w:rFonts w:ascii="Arial" w:eastAsia="Calibri" w:hAnsi="Arial" w:cs="Times New Roman"/>
      <w:b/>
      <w:sz w:val="22"/>
      <w:lang w:eastAsia="en-US"/>
    </w:rPr>
  </w:style>
  <w:style w:type="character" w:customStyle="1" w:styleId="TableheadingChar">
    <w:name w:val="Table heading Char"/>
    <w:basedOn w:val="DefaultParagraphFont"/>
    <w:link w:val="Tableheading"/>
    <w:rsid w:val="006A425C"/>
    <w:rPr>
      <w:rFonts w:ascii="Arial" w:eastAsia="Calibri" w:hAnsi="Arial"/>
      <w:b/>
      <w:lang w:eastAsia="en-US"/>
    </w:rPr>
  </w:style>
  <w:style w:type="paragraph" w:customStyle="1" w:styleId="Tableannotation">
    <w:name w:val="Table annotation"/>
    <w:basedOn w:val="Normal"/>
    <w:link w:val="TableannotationChar"/>
    <w:rsid w:val="006A425C"/>
    <w:rPr>
      <w:rFonts w:ascii="Arial" w:eastAsia="Calibri" w:hAnsi="Arial" w:cs="Times New Roman"/>
      <w:sz w:val="18"/>
      <w:szCs w:val="18"/>
      <w:lang w:eastAsia="en-US"/>
    </w:rPr>
  </w:style>
  <w:style w:type="character" w:customStyle="1" w:styleId="TableannotationChar">
    <w:name w:val="Table annotation Char"/>
    <w:basedOn w:val="DefaultParagraphFont"/>
    <w:link w:val="Tableannotation"/>
    <w:rsid w:val="006A425C"/>
    <w:rPr>
      <w:rFonts w:ascii="Arial" w:eastAsia="Calibri" w:hAnsi="Arial"/>
      <w:sz w:val="18"/>
      <w:szCs w:val="18"/>
      <w:lang w:eastAsia="en-US"/>
    </w:rPr>
  </w:style>
  <w:style w:type="paragraph" w:styleId="BodyText">
    <w:name w:val="Body Text"/>
    <w:link w:val="BodyTextChar"/>
    <w:uiPriority w:val="99"/>
    <w:unhideWhenUsed/>
    <w:rsid w:val="004130E9"/>
    <w:pPr>
      <w:spacing w:after="120" w:line="264" w:lineRule="auto"/>
    </w:pPr>
    <w:rPr>
      <w:rFonts w:ascii="Calibri" w:eastAsia="Times New Roman" w:hAnsi="Calibri"/>
      <w:color w:val="000000"/>
      <w:kern w:val="28"/>
      <w:sz w:val="20"/>
      <w:szCs w:val="20"/>
      <w14:ligatures w14:val="standard"/>
      <w14:cntxtAlts/>
    </w:rPr>
  </w:style>
  <w:style w:type="character" w:customStyle="1" w:styleId="BodyTextChar">
    <w:name w:val="Body Text Char"/>
    <w:basedOn w:val="DefaultParagraphFont"/>
    <w:link w:val="BodyText"/>
    <w:uiPriority w:val="99"/>
    <w:rsid w:val="004130E9"/>
    <w:rPr>
      <w:rFonts w:ascii="Calibri" w:eastAsia="Times New Roman" w:hAnsi="Calibri"/>
      <w:color w:val="000000"/>
      <w:kern w:val="28"/>
      <w:sz w:val="20"/>
      <w:szCs w:val="20"/>
      <w14:ligatures w14:val="standard"/>
      <w14:cntxtAlts/>
    </w:rPr>
  </w:style>
  <w:style w:type="paragraph" w:customStyle="1" w:styleId="DRAFTHEADINGS">
    <w:name w:val="DRAFT HEADINGS"/>
    <w:basedOn w:val="Tableheading"/>
    <w:link w:val="DRAFTHEADINGSChar"/>
    <w:rsid w:val="005A3723"/>
    <w:pPr>
      <w:ind w:left="720"/>
    </w:pPr>
  </w:style>
  <w:style w:type="paragraph" w:customStyle="1" w:styleId="DRAFT2">
    <w:name w:val="DRAFT 2"/>
    <w:basedOn w:val="Heading6"/>
    <w:link w:val="DRAFT2Char"/>
    <w:rsid w:val="005A3723"/>
  </w:style>
  <w:style w:type="character" w:customStyle="1" w:styleId="DRAFTHEADINGSChar">
    <w:name w:val="DRAFT HEADINGS Char"/>
    <w:basedOn w:val="DefaultParagraphFont"/>
    <w:link w:val="DRAFTHEADINGS"/>
    <w:rsid w:val="005A3723"/>
    <w:rPr>
      <w:rFonts w:ascii="Arial" w:eastAsia="Calibri" w:hAnsi="Arial"/>
      <w:b/>
      <w:lang w:eastAsia="en-US"/>
    </w:rPr>
  </w:style>
  <w:style w:type="character" w:customStyle="1" w:styleId="DRAFT2Char">
    <w:name w:val="DRAFT 2 Char"/>
    <w:basedOn w:val="DefaultParagraphFont"/>
    <w:link w:val="DRAFT2"/>
    <w:rsid w:val="005A3723"/>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semiHidden/>
    <w:rsid w:val="005A3723"/>
    <w:rPr>
      <w:rFonts w:asciiTheme="majorHAnsi" w:eastAsiaTheme="majorEastAsia" w:hAnsiTheme="majorHAnsi" w:cstheme="majorBidi"/>
      <w:color w:val="243F60" w:themeColor="accent1" w:themeShade="7F"/>
      <w:sz w:val="24"/>
    </w:rPr>
  </w:style>
  <w:style w:type="paragraph" w:styleId="NormalWeb">
    <w:name w:val="Normal (Web)"/>
    <w:basedOn w:val="Normal"/>
    <w:uiPriority w:val="99"/>
    <w:semiHidden/>
    <w:unhideWhenUsed/>
    <w:rsid w:val="009C52A7"/>
    <w:pPr>
      <w:spacing w:before="100" w:beforeAutospacing="1" w:after="100" w:afterAutospacing="1" w:line="240" w:lineRule="auto"/>
    </w:pPr>
    <w:rPr>
      <w:rFonts w:cs="Times New Roman"/>
      <w:szCs w:val="24"/>
    </w:rPr>
  </w:style>
  <w:style w:type="numbering" w:customStyle="1" w:styleId="KeyPoints1">
    <w:name w:val="Key Points1"/>
    <w:basedOn w:val="NoList"/>
    <w:uiPriority w:val="99"/>
    <w:rsid w:val="00134A0A"/>
  </w:style>
  <w:style w:type="numbering" w:customStyle="1" w:styleId="KeyPoints2">
    <w:name w:val="Key Points2"/>
    <w:basedOn w:val="NoList"/>
    <w:uiPriority w:val="99"/>
    <w:rsid w:val="00215A96"/>
  </w:style>
  <w:style w:type="paragraph" w:styleId="TOC1">
    <w:name w:val="toc 1"/>
    <w:basedOn w:val="Normal"/>
    <w:next w:val="Normal"/>
    <w:autoRedefine/>
    <w:uiPriority w:val="39"/>
    <w:unhideWhenUsed/>
    <w:rsid w:val="00DF1AC6"/>
    <w:pPr>
      <w:spacing w:after="100"/>
    </w:pPr>
  </w:style>
  <w:style w:type="paragraph" w:styleId="TOC2">
    <w:name w:val="toc 2"/>
    <w:basedOn w:val="Normal"/>
    <w:next w:val="Normal"/>
    <w:autoRedefine/>
    <w:uiPriority w:val="39"/>
    <w:unhideWhenUsed/>
    <w:rsid w:val="00DF1AC6"/>
    <w:pPr>
      <w:spacing w:after="100"/>
      <w:ind w:left="240"/>
    </w:pPr>
  </w:style>
  <w:style w:type="paragraph" w:styleId="TOCHeading">
    <w:name w:val="TOC Heading"/>
    <w:basedOn w:val="Heading1"/>
    <w:next w:val="Normal"/>
    <w:uiPriority w:val="39"/>
    <w:unhideWhenUsed/>
    <w:rsid w:val="00DF1AC6"/>
    <w:pPr>
      <w:keepNext/>
      <w:keepLines/>
      <w:pageBreakBefore w:val="0"/>
      <w:widowControl/>
      <w:autoSpaceDE/>
      <w:autoSpaceDN/>
      <w:adjustRightInd/>
      <w:spacing w:before="240" w:line="259" w:lineRule="auto"/>
      <w:outlineLvl w:val="9"/>
    </w:pPr>
    <w:rPr>
      <w:rFonts w:asciiTheme="majorHAnsi" w:eastAsiaTheme="majorEastAsia" w:hAnsiTheme="majorHAnsi" w:cstheme="majorBidi"/>
      <w:color w:val="365F91" w:themeColor="accent1" w:themeShade="BF"/>
      <w:sz w:val="32"/>
      <w:szCs w:val="32"/>
      <w:lang w:val="en-US" w:eastAsia="en-US"/>
    </w:rPr>
  </w:style>
  <w:style w:type="paragraph" w:styleId="TOC3">
    <w:name w:val="toc 3"/>
    <w:basedOn w:val="Normal"/>
    <w:next w:val="Normal"/>
    <w:autoRedefine/>
    <w:uiPriority w:val="39"/>
    <w:unhideWhenUsed/>
    <w:rsid w:val="00DF1AC6"/>
    <w:pPr>
      <w:spacing w:after="100"/>
      <w:ind w:left="480"/>
    </w:pPr>
  </w:style>
  <w:style w:type="paragraph" w:customStyle="1" w:styleId="ImageCaption">
    <w:name w:val="ImageCaption"/>
    <w:basedOn w:val="Caption"/>
    <w:link w:val="ImageCaptionChar"/>
    <w:qFormat/>
    <w:rsid w:val="00B34C8C"/>
    <w:rPr>
      <w:rFonts w:ascii="Times New Roman" w:hAnsi="Times New Roman" w:cs="Times New Roman"/>
      <w:noProof/>
    </w:rPr>
  </w:style>
  <w:style w:type="numbering" w:customStyle="1" w:styleId="KeyPoints3">
    <w:name w:val="Key Points3"/>
    <w:basedOn w:val="NoList"/>
    <w:uiPriority w:val="99"/>
    <w:rsid w:val="008D3983"/>
  </w:style>
  <w:style w:type="character" w:customStyle="1" w:styleId="ContentsChar">
    <w:name w:val="Contents Char"/>
    <w:basedOn w:val="DefaultParagraphFont"/>
    <w:link w:val="Contents"/>
    <w:uiPriority w:val="99"/>
    <w:rsid w:val="00B34C8C"/>
    <w:rPr>
      <w:rFonts w:ascii="Arial" w:eastAsia="Calibri" w:hAnsi="Arial"/>
      <w:sz w:val="20"/>
      <w:szCs w:val="20"/>
      <w:lang w:eastAsia="en-US"/>
    </w:rPr>
  </w:style>
  <w:style w:type="character" w:customStyle="1" w:styleId="CaptionChar">
    <w:name w:val="Caption Char"/>
    <w:basedOn w:val="ContentsChar"/>
    <w:link w:val="Caption"/>
    <w:rsid w:val="00B34C8C"/>
    <w:rPr>
      <w:rFonts w:ascii="Arial" w:eastAsia="Times New Roman" w:hAnsi="Arial" w:cs="Adobe Garamond Pro"/>
      <w:color w:val="000000"/>
      <w:sz w:val="18"/>
      <w:szCs w:val="18"/>
      <w:lang w:val="en-GB" w:eastAsia="en-US"/>
    </w:rPr>
  </w:style>
  <w:style w:type="character" w:customStyle="1" w:styleId="ImageCaptionChar">
    <w:name w:val="ImageCaption Char"/>
    <w:basedOn w:val="CaptionChar"/>
    <w:link w:val="ImageCaption"/>
    <w:rsid w:val="00B34C8C"/>
    <w:rPr>
      <w:rFonts w:ascii="Times New Roman" w:eastAsia="Times New Roman" w:hAnsi="Times New Roman" w:cs="Adobe Garamond Pro"/>
      <w:noProof/>
      <w:color w:val="000000"/>
      <w:sz w:val="18"/>
      <w:szCs w:val="18"/>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7552">
      <w:bodyDiv w:val="1"/>
      <w:marLeft w:val="0"/>
      <w:marRight w:val="0"/>
      <w:marTop w:val="0"/>
      <w:marBottom w:val="0"/>
      <w:divBdr>
        <w:top w:val="none" w:sz="0" w:space="0" w:color="auto"/>
        <w:left w:val="none" w:sz="0" w:space="0" w:color="auto"/>
        <w:bottom w:val="none" w:sz="0" w:space="0" w:color="auto"/>
        <w:right w:val="none" w:sz="0" w:space="0" w:color="auto"/>
      </w:divBdr>
    </w:div>
    <w:div w:id="488593941">
      <w:bodyDiv w:val="1"/>
      <w:marLeft w:val="0"/>
      <w:marRight w:val="0"/>
      <w:marTop w:val="0"/>
      <w:marBottom w:val="0"/>
      <w:divBdr>
        <w:top w:val="none" w:sz="0" w:space="0" w:color="auto"/>
        <w:left w:val="none" w:sz="0" w:space="0" w:color="auto"/>
        <w:bottom w:val="none" w:sz="0" w:space="0" w:color="auto"/>
        <w:right w:val="none" w:sz="0" w:space="0" w:color="auto"/>
      </w:divBdr>
      <w:divsChild>
        <w:div w:id="1003780315">
          <w:marLeft w:val="0"/>
          <w:marRight w:val="0"/>
          <w:marTop w:val="0"/>
          <w:marBottom w:val="0"/>
          <w:divBdr>
            <w:top w:val="none" w:sz="0" w:space="0" w:color="auto"/>
            <w:left w:val="none" w:sz="0" w:space="0" w:color="auto"/>
            <w:bottom w:val="none" w:sz="0" w:space="0" w:color="auto"/>
            <w:right w:val="none" w:sz="0" w:space="0" w:color="auto"/>
          </w:divBdr>
          <w:divsChild>
            <w:div w:id="1851409848">
              <w:marLeft w:val="-450"/>
              <w:marRight w:val="0"/>
              <w:marTop w:val="0"/>
              <w:marBottom w:val="0"/>
              <w:divBdr>
                <w:top w:val="none" w:sz="0" w:space="0" w:color="auto"/>
                <w:left w:val="none" w:sz="0" w:space="0" w:color="auto"/>
                <w:bottom w:val="none" w:sz="0" w:space="0" w:color="auto"/>
                <w:right w:val="none" w:sz="0" w:space="0" w:color="auto"/>
              </w:divBdr>
              <w:divsChild>
                <w:div w:id="2103721417">
                  <w:marLeft w:val="0"/>
                  <w:marRight w:val="0"/>
                  <w:marTop w:val="0"/>
                  <w:marBottom w:val="0"/>
                  <w:divBdr>
                    <w:top w:val="none" w:sz="0" w:space="0" w:color="auto"/>
                    <w:left w:val="none" w:sz="0" w:space="0" w:color="auto"/>
                    <w:bottom w:val="none" w:sz="0" w:space="0" w:color="auto"/>
                    <w:right w:val="none" w:sz="0" w:space="0" w:color="auto"/>
                  </w:divBdr>
                  <w:divsChild>
                    <w:div w:id="85157301">
                      <w:marLeft w:val="0"/>
                      <w:marRight w:val="0"/>
                      <w:marTop w:val="0"/>
                      <w:marBottom w:val="0"/>
                      <w:divBdr>
                        <w:top w:val="none" w:sz="0" w:space="0" w:color="auto"/>
                        <w:left w:val="none" w:sz="0" w:space="0" w:color="auto"/>
                        <w:bottom w:val="none" w:sz="0" w:space="0" w:color="auto"/>
                        <w:right w:val="none" w:sz="0" w:space="0" w:color="auto"/>
                      </w:divBdr>
                      <w:divsChild>
                        <w:div w:id="1265501965">
                          <w:marLeft w:val="0"/>
                          <w:marRight w:val="0"/>
                          <w:marTop w:val="0"/>
                          <w:marBottom w:val="0"/>
                          <w:divBdr>
                            <w:top w:val="none" w:sz="0" w:space="0" w:color="auto"/>
                            <w:left w:val="none" w:sz="0" w:space="0" w:color="auto"/>
                            <w:bottom w:val="none" w:sz="0" w:space="0" w:color="auto"/>
                            <w:right w:val="none" w:sz="0" w:space="0" w:color="auto"/>
                          </w:divBdr>
                          <w:divsChild>
                            <w:div w:id="167795977">
                              <w:marLeft w:val="0"/>
                              <w:marRight w:val="0"/>
                              <w:marTop w:val="0"/>
                              <w:marBottom w:val="0"/>
                              <w:divBdr>
                                <w:top w:val="none" w:sz="0" w:space="0" w:color="auto"/>
                                <w:left w:val="none" w:sz="0" w:space="0" w:color="auto"/>
                                <w:bottom w:val="none" w:sz="0" w:space="0" w:color="auto"/>
                                <w:right w:val="none" w:sz="0" w:space="0" w:color="auto"/>
                              </w:divBdr>
                              <w:divsChild>
                                <w:div w:id="1430468932">
                                  <w:marLeft w:val="0"/>
                                  <w:marRight w:val="0"/>
                                  <w:marTop w:val="0"/>
                                  <w:marBottom w:val="0"/>
                                  <w:divBdr>
                                    <w:top w:val="none" w:sz="0" w:space="0" w:color="auto"/>
                                    <w:left w:val="none" w:sz="0" w:space="0" w:color="auto"/>
                                    <w:bottom w:val="none" w:sz="0" w:space="0" w:color="auto"/>
                                    <w:right w:val="none" w:sz="0" w:space="0" w:color="auto"/>
                                  </w:divBdr>
                                  <w:divsChild>
                                    <w:div w:id="1646275576">
                                      <w:marLeft w:val="0"/>
                                      <w:marRight w:val="0"/>
                                      <w:marTop w:val="0"/>
                                      <w:marBottom w:val="0"/>
                                      <w:divBdr>
                                        <w:top w:val="none" w:sz="0" w:space="0" w:color="auto"/>
                                        <w:left w:val="none" w:sz="0" w:space="0" w:color="auto"/>
                                        <w:bottom w:val="none" w:sz="0" w:space="0" w:color="auto"/>
                                        <w:right w:val="none" w:sz="0" w:space="0" w:color="auto"/>
                                      </w:divBdr>
                                      <w:divsChild>
                                        <w:div w:id="2089645951">
                                          <w:marLeft w:val="0"/>
                                          <w:marRight w:val="0"/>
                                          <w:marTop w:val="0"/>
                                          <w:marBottom w:val="0"/>
                                          <w:divBdr>
                                            <w:top w:val="none" w:sz="0" w:space="0" w:color="auto"/>
                                            <w:left w:val="none" w:sz="0" w:space="0" w:color="auto"/>
                                            <w:bottom w:val="none" w:sz="0" w:space="0" w:color="auto"/>
                                            <w:right w:val="none" w:sz="0" w:space="0" w:color="auto"/>
                                          </w:divBdr>
                                          <w:divsChild>
                                            <w:div w:id="528571802">
                                              <w:marLeft w:val="0"/>
                                              <w:marRight w:val="0"/>
                                              <w:marTop w:val="0"/>
                                              <w:marBottom w:val="0"/>
                                              <w:divBdr>
                                                <w:top w:val="none" w:sz="0" w:space="0" w:color="auto"/>
                                                <w:left w:val="none" w:sz="0" w:space="0" w:color="auto"/>
                                                <w:bottom w:val="none" w:sz="0" w:space="0" w:color="auto"/>
                                                <w:right w:val="none" w:sz="0" w:space="0" w:color="auto"/>
                                              </w:divBdr>
                                              <w:divsChild>
                                                <w:div w:id="623927747">
                                                  <w:marLeft w:val="0"/>
                                                  <w:marRight w:val="0"/>
                                                  <w:marTop w:val="0"/>
                                                  <w:marBottom w:val="0"/>
                                                  <w:divBdr>
                                                    <w:top w:val="none" w:sz="0" w:space="0" w:color="auto"/>
                                                    <w:left w:val="none" w:sz="0" w:space="0" w:color="auto"/>
                                                    <w:bottom w:val="none" w:sz="0" w:space="0" w:color="auto"/>
                                                    <w:right w:val="none" w:sz="0" w:space="0" w:color="auto"/>
                                                  </w:divBdr>
                                                  <w:divsChild>
                                                    <w:div w:id="80834679">
                                                      <w:marLeft w:val="0"/>
                                                      <w:marRight w:val="0"/>
                                                      <w:marTop w:val="0"/>
                                                      <w:marBottom w:val="0"/>
                                                      <w:divBdr>
                                                        <w:top w:val="none" w:sz="0" w:space="0" w:color="auto"/>
                                                        <w:left w:val="none" w:sz="0" w:space="0" w:color="auto"/>
                                                        <w:bottom w:val="none" w:sz="0" w:space="0" w:color="auto"/>
                                                        <w:right w:val="none" w:sz="0" w:space="0" w:color="auto"/>
                                                      </w:divBdr>
                                                      <w:divsChild>
                                                        <w:div w:id="802770559">
                                                          <w:marLeft w:val="0"/>
                                                          <w:marRight w:val="0"/>
                                                          <w:marTop w:val="0"/>
                                                          <w:marBottom w:val="0"/>
                                                          <w:divBdr>
                                                            <w:top w:val="none" w:sz="0" w:space="0" w:color="auto"/>
                                                            <w:left w:val="none" w:sz="0" w:space="0" w:color="auto"/>
                                                            <w:bottom w:val="none" w:sz="0" w:space="0" w:color="auto"/>
                                                            <w:right w:val="none" w:sz="0" w:space="0" w:color="auto"/>
                                                          </w:divBdr>
                                                          <w:divsChild>
                                                            <w:div w:id="1553226459">
                                                              <w:marLeft w:val="0"/>
                                                              <w:marRight w:val="0"/>
                                                              <w:marTop w:val="0"/>
                                                              <w:marBottom w:val="0"/>
                                                              <w:divBdr>
                                                                <w:top w:val="single" w:sz="12" w:space="0" w:color="006699"/>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79024695">
      <w:bodyDiv w:val="1"/>
      <w:marLeft w:val="0"/>
      <w:marRight w:val="0"/>
      <w:marTop w:val="0"/>
      <w:marBottom w:val="0"/>
      <w:divBdr>
        <w:top w:val="none" w:sz="0" w:space="0" w:color="auto"/>
        <w:left w:val="none" w:sz="0" w:space="0" w:color="auto"/>
        <w:bottom w:val="none" w:sz="0" w:space="0" w:color="auto"/>
        <w:right w:val="none" w:sz="0" w:space="0" w:color="auto"/>
      </w:divBdr>
      <w:divsChild>
        <w:div w:id="656346654">
          <w:marLeft w:val="0"/>
          <w:marRight w:val="0"/>
          <w:marTop w:val="0"/>
          <w:marBottom w:val="0"/>
          <w:divBdr>
            <w:top w:val="none" w:sz="0" w:space="0" w:color="auto"/>
            <w:left w:val="none" w:sz="0" w:space="0" w:color="auto"/>
            <w:bottom w:val="none" w:sz="0" w:space="0" w:color="auto"/>
            <w:right w:val="none" w:sz="0" w:space="0" w:color="auto"/>
          </w:divBdr>
          <w:divsChild>
            <w:div w:id="1067997405">
              <w:marLeft w:val="-450"/>
              <w:marRight w:val="0"/>
              <w:marTop w:val="0"/>
              <w:marBottom w:val="0"/>
              <w:divBdr>
                <w:top w:val="none" w:sz="0" w:space="0" w:color="auto"/>
                <w:left w:val="none" w:sz="0" w:space="0" w:color="auto"/>
                <w:bottom w:val="none" w:sz="0" w:space="0" w:color="auto"/>
                <w:right w:val="none" w:sz="0" w:space="0" w:color="auto"/>
              </w:divBdr>
              <w:divsChild>
                <w:div w:id="1831827923">
                  <w:marLeft w:val="0"/>
                  <w:marRight w:val="0"/>
                  <w:marTop w:val="0"/>
                  <w:marBottom w:val="0"/>
                  <w:divBdr>
                    <w:top w:val="none" w:sz="0" w:space="0" w:color="auto"/>
                    <w:left w:val="none" w:sz="0" w:space="0" w:color="auto"/>
                    <w:bottom w:val="none" w:sz="0" w:space="0" w:color="auto"/>
                    <w:right w:val="none" w:sz="0" w:space="0" w:color="auto"/>
                  </w:divBdr>
                  <w:divsChild>
                    <w:div w:id="840512668">
                      <w:marLeft w:val="0"/>
                      <w:marRight w:val="0"/>
                      <w:marTop w:val="0"/>
                      <w:marBottom w:val="0"/>
                      <w:divBdr>
                        <w:top w:val="none" w:sz="0" w:space="0" w:color="auto"/>
                        <w:left w:val="none" w:sz="0" w:space="0" w:color="auto"/>
                        <w:bottom w:val="none" w:sz="0" w:space="0" w:color="auto"/>
                        <w:right w:val="none" w:sz="0" w:space="0" w:color="auto"/>
                      </w:divBdr>
                      <w:divsChild>
                        <w:div w:id="493960828">
                          <w:marLeft w:val="0"/>
                          <w:marRight w:val="0"/>
                          <w:marTop w:val="0"/>
                          <w:marBottom w:val="0"/>
                          <w:divBdr>
                            <w:top w:val="none" w:sz="0" w:space="0" w:color="auto"/>
                            <w:left w:val="none" w:sz="0" w:space="0" w:color="auto"/>
                            <w:bottom w:val="none" w:sz="0" w:space="0" w:color="auto"/>
                            <w:right w:val="none" w:sz="0" w:space="0" w:color="auto"/>
                          </w:divBdr>
                          <w:divsChild>
                            <w:div w:id="754471482">
                              <w:marLeft w:val="0"/>
                              <w:marRight w:val="0"/>
                              <w:marTop w:val="0"/>
                              <w:marBottom w:val="0"/>
                              <w:divBdr>
                                <w:top w:val="none" w:sz="0" w:space="0" w:color="auto"/>
                                <w:left w:val="none" w:sz="0" w:space="0" w:color="auto"/>
                                <w:bottom w:val="none" w:sz="0" w:space="0" w:color="auto"/>
                                <w:right w:val="none" w:sz="0" w:space="0" w:color="auto"/>
                              </w:divBdr>
                              <w:divsChild>
                                <w:div w:id="374622277">
                                  <w:marLeft w:val="0"/>
                                  <w:marRight w:val="0"/>
                                  <w:marTop w:val="0"/>
                                  <w:marBottom w:val="0"/>
                                  <w:divBdr>
                                    <w:top w:val="none" w:sz="0" w:space="0" w:color="auto"/>
                                    <w:left w:val="none" w:sz="0" w:space="0" w:color="auto"/>
                                    <w:bottom w:val="none" w:sz="0" w:space="0" w:color="auto"/>
                                    <w:right w:val="none" w:sz="0" w:space="0" w:color="auto"/>
                                  </w:divBdr>
                                  <w:divsChild>
                                    <w:div w:id="1062868177">
                                      <w:marLeft w:val="0"/>
                                      <w:marRight w:val="0"/>
                                      <w:marTop w:val="0"/>
                                      <w:marBottom w:val="0"/>
                                      <w:divBdr>
                                        <w:top w:val="none" w:sz="0" w:space="0" w:color="auto"/>
                                        <w:left w:val="none" w:sz="0" w:space="0" w:color="auto"/>
                                        <w:bottom w:val="none" w:sz="0" w:space="0" w:color="auto"/>
                                        <w:right w:val="none" w:sz="0" w:space="0" w:color="auto"/>
                                      </w:divBdr>
                                      <w:divsChild>
                                        <w:div w:id="1389256799">
                                          <w:marLeft w:val="0"/>
                                          <w:marRight w:val="0"/>
                                          <w:marTop w:val="0"/>
                                          <w:marBottom w:val="0"/>
                                          <w:divBdr>
                                            <w:top w:val="none" w:sz="0" w:space="0" w:color="auto"/>
                                            <w:left w:val="none" w:sz="0" w:space="0" w:color="auto"/>
                                            <w:bottom w:val="none" w:sz="0" w:space="0" w:color="auto"/>
                                            <w:right w:val="none" w:sz="0" w:space="0" w:color="auto"/>
                                          </w:divBdr>
                                          <w:divsChild>
                                            <w:div w:id="1472477360">
                                              <w:marLeft w:val="0"/>
                                              <w:marRight w:val="0"/>
                                              <w:marTop w:val="0"/>
                                              <w:marBottom w:val="0"/>
                                              <w:divBdr>
                                                <w:top w:val="none" w:sz="0" w:space="0" w:color="auto"/>
                                                <w:left w:val="none" w:sz="0" w:space="0" w:color="auto"/>
                                                <w:bottom w:val="none" w:sz="0" w:space="0" w:color="auto"/>
                                                <w:right w:val="none" w:sz="0" w:space="0" w:color="auto"/>
                                              </w:divBdr>
                                              <w:divsChild>
                                                <w:div w:id="862666749">
                                                  <w:marLeft w:val="0"/>
                                                  <w:marRight w:val="0"/>
                                                  <w:marTop w:val="0"/>
                                                  <w:marBottom w:val="0"/>
                                                  <w:divBdr>
                                                    <w:top w:val="none" w:sz="0" w:space="0" w:color="auto"/>
                                                    <w:left w:val="none" w:sz="0" w:space="0" w:color="auto"/>
                                                    <w:bottom w:val="none" w:sz="0" w:space="0" w:color="auto"/>
                                                    <w:right w:val="none" w:sz="0" w:space="0" w:color="auto"/>
                                                  </w:divBdr>
                                                  <w:divsChild>
                                                    <w:div w:id="1397123007">
                                                      <w:marLeft w:val="0"/>
                                                      <w:marRight w:val="0"/>
                                                      <w:marTop w:val="0"/>
                                                      <w:marBottom w:val="0"/>
                                                      <w:divBdr>
                                                        <w:top w:val="none" w:sz="0" w:space="0" w:color="auto"/>
                                                        <w:left w:val="none" w:sz="0" w:space="0" w:color="auto"/>
                                                        <w:bottom w:val="none" w:sz="0" w:space="0" w:color="auto"/>
                                                        <w:right w:val="none" w:sz="0" w:space="0" w:color="auto"/>
                                                      </w:divBdr>
                                                      <w:divsChild>
                                                        <w:div w:id="2079087478">
                                                          <w:marLeft w:val="0"/>
                                                          <w:marRight w:val="0"/>
                                                          <w:marTop w:val="0"/>
                                                          <w:marBottom w:val="0"/>
                                                          <w:divBdr>
                                                            <w:top w:val="none" w:sz="0" w:space="0" w:color="auto"/>
                                                            <w:left w:val="none" w:sz="0" w:space="0" w:color="auto"/>
                                                            <w:bottom w:val="none" w:sz="0" w:space="0" w:color="auto"/>
                                                            <w:right w:val="none" w:sz="0" w:space="0" w:color="auto"/>
                                                          </w:divBdr>
                                                          <w:divsChild>
                                                            <w:div w:id="1529635663">
                                                              <w:marLeft w:val="0"/>
                                                              <w:marRight w:val="0"/>
                                                              <w:marTop w:val="0"/>
                                                              <w:marBottom w:val="0"/>
                                                              <w:divBdr>
                                                                <w:top w:val="single" w:sz="12" w:space="0" w:color="006699"/>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88290756">
      <w:bodyDiv w:val="1"/>
      <w:marLeft w:val="0"/>
      <w:marRight w:val="0"/>
      <w:marTop w:val="0"/>
      <w:marBottom w:val="0"/>
      <w:divBdr>
        <w:top w:val="none" w:sz="0" w:space="0" w:color="auto"/>
        <w:left w:val="none" w:sz="0" w:space="0" w:color="auto"/>
        <w:bottom w:val="none" w:sz="0" w:space="0" w:color="auto"/>
        <w:right w:val="none" w:sz="0" w:space="0" w:color="auto"/>
      </w:divBdr>
    </w:div>
    <w:div w:id="1058165754">
      <w:bodyDiv w:val="1"/>
      <w:marLeft w:val="0"/>
      <w:marRight w:val="0"/>
      <w:marTop w:val="0"/>
      <w:marBottom w:val="0"/>
      <w:divBdr>
        <w:top w:val="none" w:sz="0" w:space="0" w:color="auto"/>
        <w:left w:val="none" w:sz="0" w:space="0" w:color="auto"/>
        <w:bottom w:val="none" w:sz="0" w:space="0" w:color="auto"/>
        <w:right w:val="none" w:sz="0" w:space="0" w:color="auto"/>
      </w:divBdr>
    </w:div>
    <w:div w:id="1061320491">
      <w:bodyDiv w:val="1"/>
      <w:marLeft w:val="0"/>
      <w:marRight w:val="0"/>
      <w:marTop w:val="0"/>
      <w:marBottom w:val="0"/>
      <w:divBdr>
        <w:top w:val="none" w:sz="0" w:space="0" w:color="auto"/>
        <w:left w:val="none" w:sz="0" w:space="0" w:color="auto"/>
        <w:bottom w:val="none" w:sz="0" w:space="0" w:color="auto"/>
        <w:right w:val="none" w:sz="0" w:space="0" w:color="auto"/>
      </w:divBdr>
    </w:div>
    <w:div w:id="1102147279">
      <w:bodyDiv w:val="1"/>
      <w:marLeft w:val="0"/>
      <w:marRight w:val="0"/>
      <w:marTop w:val="0"/>
      <w:marBottom w:val="0"/>
      <w:divBdr>
        <w:top w:val="none" w:sz="0" w:space="0" w:color="auto"/>
        <w:left w:val="none" w:sz="0" w:space="0" w:color="auto"/>
        <w:bottom w:val="none" w:sz="0" w:space="0" w:color="auto"/>
        <w:right w:val="none" w:sz="0" w:space="0" w:color="auto"/>
      </w:divBdr>
      <w:divsChild>
        <w:div w:id="1572957984">
          <w:marLeft w:val="0"/>
          <w:marRight w:val="0"/>
          <w:marTop w:val="0"/>
          <w:marBottom w:val="0"/>
          <w:divBdr>
            <w:top w:val="none" w:sz="0" w:space="0" w:color="auto"/>
            <w:left w:val="none" w:sz="0" w:space="0" w:color="auto"/>
            <w:bottom w:val="none" w:sz="0" w:space="0" w:color="auto"/>
            <w:right w:val="none" w:sz="0" w:space="0" w:color="auto"/>
          </w:divBdr>
          <w:divsChild>
            <w:div w:id="490103404">
              <w:marLeft w:val="-450"/>
              <w:marRight w:val="0"/>
              <w:marTop w:val="0"/>
              <w:marBottom w:val="0"/>
              <w:divBdr>
                <w:top w:val="none" w:sz="0" w:space="0" w:color="auto"/>
                <w:left w:val="none" w:sz="0" w:space="0" w:color="auto"/>
                <w:bottom w:val="none" w:sz="0" w:space="0" w:color="auto"/>
                <w:right w:val="none" w:sz="0" w:space="0" w:color="auto"/>
              </w:divBdr>
              <w:divsChild>
                <w:div w:id="419453549">
                  <w:marLeft w:val="0"/>
                  <w:marRight w:val="0"/>
                  <w:marTop w:val="0"/>
                  <w:marBottom w:val="0"/>
                  <w:divBdr>
                    <w:top w:val="none" w:sz="0" w:space="0" w:color="auto"/>
                    <w:left w:val="none" w:sz="0" w:space="0" w:color="auto"/>
                    <w:bottom w:val="none" w:sz="0" w:space="0" w:color="auto"/>
                    <w:right w:val="none" w:sz="0" w:space="0" w:color="auto"/>
                  </w:divBdr>
                  <w:divsChild>
                    <w:div w:id="279800907">
                      <w:marLeft w:val="0"/>
                      <w:marRight w:val="0"/>
                      <w:marTop w:val="0"/>
                      <w:marBottom w:val="0"/>
                      <w:divBdr>
                        <w:top w:val="none" w:sz="0" w:space="0" w:color="auto"/>
                        <w:left w:val="none" w:sz="0" w:space="0" w:color="auto"/>
                        <w:bottom w:val="none" w:sz="0" w:space="0" w:color="auto"/>
                        <w:right w:val="none" w:sz="0" w:space="0" w:color="auto"/>
                      </w:divBdr>
                      <w:divsChild>
                        <w:div w:id="1864972225">
                          <w:marLeft w:val="0"/>
                          <w:marRight w:val="0"/>
                          <w:marTop w:val="0"/>
                          <w:marBottom w:val="0"/>
                          <w:divBdr>
                            <w:top w:val="none" w:sz="0" w:space="0" w:color="auto"/>
                            <w:left w:val="none" w:sz="0" w:space="0" w:color="auto"/>
                            <w:bottom w:val="none" w:sz="0" w:space="0" w:color="auto"/>
                            <w:right w:val="none" w:sz="0" w:space="0" w:color="auto"/>
                          </w:divBdr>
                          <w:divsChild>
                            <w:div w:id="1969890109">
                              <w:marLeft w:val="0"/>
                              <w:marRight w:val="0"/>
                              <w:marTop w:val="0"/>
                              <w:marBottom w:val="0"/>
                              <w:divBdr>
                                <w:top w:val="none" w:sz="0" w:space="0" w:color="auto"/>
                                <w:left w:val="none" w:sz="0" w:space="0" w:color="auto"/>
                                <w:bottom w:val="none" w:sz="0" w:space="0" w:color="auto"/>
                                <w:right w:val="none" w:sz="0" w:space="0" w:color="auto"/>
                              </w:divBdr>
                              <w:divsChild>
                                <w:div w:id="1286542871">
                                  <w:marLeft w:val="0"/>
                                  <w:marRight w:val="0"/>
                                  <w:marTop w:val="0"/>
                                  <w:marBottom w:val="0"/>
                                  <w:divBdr>
                                    <w:top w:val="none" w:sz="0" w:space="0" w:color="auto"/>
                                    <w:left w:val="none" w:sz="0" w:space="0" w:color="auto"/>
                                    <w:bottom w:val="none" w:sz="0" w:space="0" w:color="auto"/>
                                    <w:right w:val="none" w:sz="0" w:space="0" w:color="auto"/>
                                  </w:divBdr>
                                  <w:divsChild>
                                    <w:div w:id="2146773497">
                                      <w:marLeft w:val="0"/>
                                      <w:marRight w:val="0"/>
                                      <w:marTop w:val="0"/>
                                      <w:marBottom w:val="0"/>
                                      <w:divBdr>
                                        <w:top w:val="none" w:sz="0" w:space="0" w:color="auto"/>
                                        <w:left w:val="none" w:sz="0" w:space="0" w:color="auto"/>
                                        <w:bottom w:val="none" w:sz="0" w:space="0" w:color="auto"/>
                                        <w:right w:val="none" w:sz="0" w:space="0" w:color="auto"/>
                                      </w:divBdr>
                                      <w:divsChild>
                                        <w:div w:id="956989435">
                                          <w:marLeft w:val="0"/>
                                          <w:marRight w:val="0"/>
                                          <w:marTop w:val="0"/>
                                          <w:marBottom w:val="0"/>
                                          <w:divBdr>
                                            <w:top w:val="none" w:sz="0" w:space="0" w:color="auto"/>
                                            <w:left w:val="none" w:sz="0" w:space="0" w:color="auto"/>
                                            <w:bottom w:val="none" w:sz="0" w:space="0" w:color="auto"/>
                                            <w:right w:val="none" w:sz="0" w:space="0" w:color="auto"/>
                                          </w:divBdr>
                                          <w:divsChild>
                                            <w:div w:id="429470465">
                                              <w:marLeft w:val="0"/>
                                              <w:marRight w:val="0"/>
                                              <w:marTop w:val="0"/>
                                              <w:marBottom w:val="0"/>
                                              <w:divBdr>
                                                <w:top w:val="none" w:sz="0" w:space="0" w:color="auto"/>
                                                <w:left w:val="none" w:sz="0" w:space="0" w:color="auto"/>
                                                <w:bottom w:val="none" w:sz="0" w:space="0" w:color="auto"/>
                                                <w:right w:val="none" w:sz="0" w:space="0" w:color="auto"/>
                                              </w:divBdr>
                                              <w:divsChild>
                                                <w:div w:id="893540429">
                                                  <w:marLeft w:val="0"/>
                                                  <w:marRight w:val="0"/>
                                                  <w:marTop w:val="0"/>
                                                  <w:marBottom w:val="0"/>
                                                  <w:divBdr>
                                                    <w:top w:val="none" w:sz="0" w:space="0" w:color="auto"/>
                                                    <w:left w:val="none" w:sz="0" w:space="0" w:color="auto"/>
                                                    <w:bottom w:val="none" w:sz="0" w:space="0" w:color="auto"/>
                                                    <w:right w:val="none" w:sz="0" w:space="0" w:color="auto"/>
                                                  </w:divBdr>
                                                  <w:divsChild>
                                                    <w:div w:id="740173054">
                                                      <w:marLeft w:val="0"/>
                                                      <w:marRight w:val="0"/>
                                                      <w:marTop w:val="0"/>
                                                      <w:marBottom w:val="0"/>
                                                      <w:divBdr>
                                                        <w:top w:val="none" w:sz="0" w:space="0" w:color="auto"/>
                                                        <w:left w:val="none" w:sz="0" w:space="0" w:color="auto"/>
                                                        <w:bottom w:val="none" w:sz="0" w:space="0" w:color="auto"/>
                                                        <w:right w:val="none" w:sz="0" w:space="0" w:color="auto"/>
                                                      </w:divBdr>
                                                      <w:divsChild>
                                                        <w:div w:id="2092501030">
                                                          <w:marLeft w:val="0"/>
                                                          <w:marRight w:val="0"/>
                                                          <w:marTop w:val="0"/>
                                                          <w:marBottom w:val="0"/>
                                                          <w:divBdr>
                                                            <w:top w:val="none" w:sz="0" w:space="0" w:color="auto"/>
                                                            <w:left w:val="none" w:sz="0" w:space="0" w:color="auto"/>
                                                            <w:bottom w:val="none" w:sz="0" w:space="0" w:color="auto"/>
                                                            <w:right w:val="none" w:sz="0" w:space="0" w:color="auto"/>
                                                          </w:divBdr>
                                                          <w:divsChild>
                                                            <w:div w:id="382170063">
                                                              <w:marLeft w:val="0"/>
                                                              <w:marRight w:val="0"/>
                                                              <w:marTop w:val="0"/>
                                                              <w:marBottom w:val="0"/>
                                                              <w:divBdr>
                                                                <w:top w:val="single" w:sz="12" w:space="0" w:color="006699"/>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99996443">
      <w:bodyDiv w:val="1"/>
      <w:marLeft w:val="0"/>
      <w:marRight w:val="0"/>
      <w:marTop w:val="0"/>
      <w:marBottom w:val="0"/>
      <w:divBdr>
        <w:top w:val="none" w:sz="0" w:space="0" w:color="auto"/>
        <w:left w:val="none" w:sz="0" w:space="0" w:color="auto"/>
        <w:bottom w:val="none" w:sz="0" w:space="0" w:color="auto"/>
        <w:right w:val="none" w:sz="0" w:space="0" w:color="auto"/>
      </w:divBdr>
    </w:div>
    <w:div w:id="1372612445">
      <w:bodyDiv w:val="1"/>
      <w:marLeft w:val="0"/>
      <w:marRight w:val="0"/>
      <w:marTop w:val="0"/>
      <w:marBottom w:val="0"/>
      <w:divBdr>
        <w:top w:val="none" w:sz="0" w:space="0" w:color="auto"/>
        <w:left w:val="none" w:sz="0" w:space="0" w:color="auto"/>
        <w:bottom w:val="none" w:sz="0" w:space="0" w:color="auto"/>
        <w:right w:val="none" w:sz="0" w:space="0" w:color="auto"/>
      </w:divBdr>
    </w:div>
    <w:div w:id="1530991073">
      <w:bodyDiv w:val="1"/>
      <w:marLeft w:val="0"/>
      <w:marRight w:val="0"/>
      <w:marTop w:val="0"/>
      <w:marBottom w:val="0"/>
      <w:divBdr>
        <w:top w:val="none" w:sz="0" w:space="0" w:color="auto"/>
        <w:left w:val="none" w:sz="0" w:space="0" w:color="auto"/>
        <w:bottom w:val="none" w:sz="0" w:space="0" w:color="auto"/>
        <w:right w:val="none" w:sz="0" w:space="0" w:color="auto"/>
      </w:divBdr>
    </w:div>
    <w:div w:id="1721326313">
      <w:bodyDiv w:val="1"/>
      <w:marLeft w:val="0"/>
      <w:marRight w:val="0"/>
      <w:marTop w:val="0"/>
      <w:marBottom w:val="0"/>
      <w:divBdr>
        <w:top w:val="none" w:sz="0" w:space="0" w:color="auto"/>
        <w:left w:val="none" w:sz="0" w:space="0" w:color="auto"/>
        <w:bottom w:val="none" w:sz="0" w:space="0" w:color="auto"/>
        <w:right w:val="none" w:sz="0" w:space="0" w:color="auto"/>
      </w:divBdr>
      <w:divsChild>
        <w:div w:id="275871318">
          <w:marLeft w:val="0"/>
          <w:marRight w:val="0"/>
          <w:marTop w:val="0"/>
          <w:marBottom w:val="0"/>
          <w:divBdr>
            <w:top w:val="none" w:sz="0" w:space="0" w:color="auto"/>
            <w:left w:val="none" w:sz="0" w:space="0" w:color="auto"/>
            <w:bottom w:val="none" w:sz="0" w:space="0" w:color="auto"/>
            <w:right w:val="none" w:sz="0" w:space="0" w:color="auto"/>
          </w:divBdr>
          <w:divsChild>
            <w:div w:id="1547374443">
              <w:marLeft w:val="-450"/>
              <w:marRight w:val="0"/>
              <w:marTop w:val="0"/>
              <w:marBottom w:val="0"/>
              <w:divBdr>
                <w:top w:val="none" w:sz="0" w:space="0" w:color="auto"/>
                <w:left w:val="none" w:sz="0" w:space="0" w:color="auto"/>
                <w:bottom w:val="none" w:sz="0" w:space="0" w:color="auto"/>
                <w:right w:val="none" w:sz="0" w:space="0" w:color="auto"/>
              </w:divBdr>
              <w:divsChild>
                <w:div w:id="930284757">
                  <w:marLeft w:val="0"/>
                  <w:marRight w:val="0"/>
                  <w:marTop w:val="0"/>
                  <w:marBottom w:val="0"/>
                  <w:divBdr>
                    <w:top w:val="none" w:sz="0" w:space="0" w:color="auto"/>
                    <w:left w:val="none" w:sz="0" w:space="0" w:color="auto"/>
                    <w:bottom w:val="none" w:sz="0" w:space="0" w:color="auto"/>
                    <w:right w:val="none" w:sz="0" w:space="0" w:color="auto"/>
                  </w:divBdr>
                  <w:divsChild>
                    <w:div w:id="40978909">
                      <w:marLeft w:val="0"/>
                      <w:marRight w:val="0"/>
                      <w:marTop w:val="0"/>
                      <w:marBottom w:val="0"/>
                      <w:divBdr>
                        <w:top w:val="none" w:sz="0" w:space="0" w:color="auto"/>
                        <w:left w:val="none" w:sz="0" w:space="0" w:color="auto"/>
                        <w:bottom w:val="none" w:sz="0" w:space="0" w:color="auto"/>
                        <w:right w:val="none" w:sz="0" w:space="0" w:color="auto"/>
                      </w:divBdr>
                      <w:divsChild>
                        <w:div w:id="2320204">
                          <w:marLeft w:val="0"/>
                          <w:marRight w:val="0"/>
                          <w:marTop w:val="0"/>
                          <w:marBottom w:val="0"/>
                          <w:divBdr>
                            <w:top w:val="none" w:sz="0" w:space="0" w:color="auto"/>
                            <w:left w:val="none" w:sz="0" w:space="0" w:color="auto"/>
                            <w:bottom w:val="none" w:sz="0" w:space="0" w:color="auto"/>
                            <w:right w:val="none" w:sz="0" w:space="0" w:color="auto"/>
                          </w:divBdr>
                          <w:divsChild>
                            <w:div w:id="168721383">
                              <w:marLeft w:val="0"/>
                              <w:marRight w:val="0"/>
                              <w:marTop w:val="0"/>
                              <w:marBottom w:val="0"/>
                              <w:divBdr>
                                <w:top w:val="none" w:sz="0" w:space="0" w:color="auto"/>
                                <w:left w:val="none" w:sz="0" w:space="0" w:color="auto"/>
                                <w:bottom w:val="none" w:sz="0" w:space="0" w:color="auto"/>
                                <w:right w:val="none" w:sz="0" w:space="0" w:color="auto"/>
                              </w:divBdr>
                              <w:divsChild>
                                <w:div w:id="281159209">
                                  <w:marLeft w:val="0"/>
                                  <w:marRight w:val="0"/>
                                  <w:marTop w:val="0"/>
                                  <w:marBottom w:val="0"/>
                                  <w:divBdr>
                                    <w:top w:val="none" w:sz="0" w:space="0" w:color="auto"/>
                                    <w:left w:val="none" w:sz="0" w:space="0" w:color="auto"/>
                                    <w:bottom w:val="none" w:sz="0" w:space="0" w:color="auto"/>
                                    <w:right w:val="none" w:sz="0" w:space="0" w:color="auto"/>
                                  </w:divBdr>
                                  <w:divsChild>
                                    <w:div w:id="1688753652">
                                      <w:marLeft w:val="0"/>
                                      <w:marRight w:val="0"/>
                                      <w:marTop w:val="0"/>
                                      <w:marBottom w:val="0"/>
                                      <w:divBdr>
                                        <w:top w:val="none" w:sz="0" w:space="0" w:color="auto"/>
                                        <w:left w:val="none" w:sz="0" w:space="0" w:color="auto"/>
                                        <w:bottom w:val="none" w:sz="0" w:space="0" w:color="auto"/>
                                        <w:right w:val="none" w:sz="0" w:space="0" w:color="auto"/>
                                      </w:divBdr>
                                      <w:divsChild>
                                        <w:div w:id="682051652">
                                          <w:marLeft w:val="0"/>
                                          <w:marRight w:val="0"/>
                                          <w:marTop w:val="0"/>
                                          <w:marBottom w:val="0"/>
                                          <w:divBdr>
                                            <w:top w:val="none" w:sz="0" w:space="0" w:color="auto"/>
                                            <w:left w:val="none" w:sz="0" w:space="0" w:color="auto"/>
                                            <w:bottom w:val="none" w:sz="0" w:space="0" w:color="auto"/>
                                            <w:right w:val="none" w:sz="0" w:space="0" w:color="auto"/>
                                          </w:divBdr>
                                          <w:divsChild>
                                            <w:div w:id="1473255874">
                                              <w:marLeft w:val="0"/>
                                              <w:marRight w:val="0"/>
                                              <w:marTop w:val="0"/>
                                              <w:marBottom w:val="0"/>
                                              <w:divBdr>
                                                <w:top w:val="none" w:sz="0" w:space="0" w:color="auto"/>
                                                <w:left w:val="none" w:sz="0" w:space="0" w:color="auto"/>
                                                <w:bottom w:val="none" w:sz="0" w:space="0" w:color="auto"/>
                                                <w:right w:val="none" w:sz="0" w:space="0" w:color="auto"/>
                                              </w:divBdr>
                                              <w:divsChild>
                                                <w:div w:id="259142381">
                                                  <w:marLeft w:val="0"/>
                                                  <w:marRight w:val="0"/>
                                                  <w:marTop w:val="0"/>
                                                  <w:marBottom w:val="0"/>
                                                  <w:divBdr>
                                                    <w:top w:val="none" w:sz="0" w:space="0" w:color="auto"/>
                                                    <w:left w:val="none" w:sz="0" w:space="0" w:color="auto"/>
                                                    <w:bottom w:val="none" w:sz="0" w:space="0" w:color="auto"/>
                                                    <w:right w:val="none" w:sz="0" w:space="0" w:color="auto"/>
                                                  </w:divBdr>
                                                  <w:divsChild>
                                                    <w:div w:id="1186364518">
                                                      <w:marLeft w:val="0"/>
                                                      <w:marRight w:val="0"/>
                                                      <w:marTop w:val="0"/>
                                                      <w:marBottom w:val="0"/>
                                                      <w:divBdr>
                                                        <w:top w:val="none" w:sz="0" w:space="0" w:color="auto"/>
                                                        <w:left w:val="none" w:sz="0" w:space="0" w:color="auto"/>
                                                        <w:bottom w:val="none" w:sz="0" w:space="0" w:color="auto"/>
                                                        <w:right w:val="none" w:sz="0" w:space="0" w:color="auto"/>
                                                      </w:divBdr>
                                                      <w:divsChild>
                                                        <w:div w:id="1481342169">
                                                          <w:marLeft w:val="0"/>
                                                          <w:marRight w:val="0"/>
                                                          <w:marTop w:val="0"/>
                                                          <w:marBottom w:val="0"/>
                                                          <w:divBdr>
                                                            <w:top w:val="none" w:sz="0" w:space="0" w:color="auto"/>
                                                            <w:left w:val="none" w:sz="0" w:space="0" w:color="auto"/>
                                                            <w:bottom w:val="none" w:sz="0" w:space="0" w:color="auto"/>
                                                            <w:right w:val="none" w:sz="0" w:space="0" w:color="auto"/>
                                                          </w:divBdr>
                                                          <w:divsChild>
                                                            <w:div w:id="1344240104">
                                                              <w:marLeft w:val="0"/>
                                                              <w:marRight w:val="0"/>
                                                              <w:marTop w:val="0"/>
                                                              <w:marBottom w:val="0"/>
                                                              <w:divBdr>
                                                                <w:top w:val="single" w:sz="12" w:space="0" w:color="006699"/>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58742741">
      <w:bodyDiv w:val="1"/>
      <w:marLeft w:val="0"/>
      <w:marRight w:val="0"/>
      <w:marTop w:val="0"/>
      <w:marBottom w:val="0"/>
      <w:divBdr>
        <w:top w:val="none" w:sz="0" w:space="0" w:color="auto"/>
        <w:left w:val="none" w:sz="0" w:space="0" w:color="auto"/>
        <w:bottom w:val="none" w:sz="0" w:space="0" w:color="auto"/>
        <w:right w:val="none" w:sz="0" w:space="0" w:color="auto"/>
      </w:divBdr>
      <w:divsChild>
        <w:div w:id="1939677859">
          <w:marLeft w:val="0"/>
          <w:marRight w:val="0"/>
          <w:marTop w:val="0"/>
          <w:marBottom w:val="0"/>
          <w:divBdr>
            <w:top w:val="none" w:sz="0" w:space="0" w:color="auto"/>
            <w:left w:val="none" w:sz="0" w:space="0" w:color="auto"/>
            <w:bottom w:val="none" w:sz="0" w:space="0" w:color="auto"/>
            <w:right w:val="none" w:sz="0" w:space="0" w:color="auto"/>
          </w:divBdr>
          <w:divsChild>
            <w:div w:id="1834879386">
              <w:marLeft w:val="-450"/>
              <w:marRight w:val="0"/>
              <w:marTop w:val="0"/>
              <w:marBottom w:val="0"/>
              <w:divBdr>
                <w:top w:val="none" w:sz="0" w:space="0" w:color="auto"/>
                <w:left w:val="none" w:sz="0" w:space="0" w:color="auto"/>
                <w:bottom w:val="none" w:sz="0" w:space="0" w:color="auto"/>
                <w:right w:val="none" w:sz="0" w:space="0" w:color="auto"/>
              </w:divBdr>
              <w:divsChild>
                <w:div w:id="208759885">
                  <w:marLeft w:val="0"/>
                  <w:marRight w:val="0"/>
                  <w:marTop w:val="0"/>
                  <w:marBottom w:val="0"/>
                  <w:divBdr>
                    <w:top w:val="none" w:sz="0" w:space="0" w:color="auto"/>
                    <w:left w:val="none" w:sz="0" w:space="0" w:color="auto"/>
                    <w:bottom w:val="none" w:sz="0" w:space="0" w:color="auto"/>
                    <w:right w:val="none" w:sz="0" w:space="0" w:color="auto"/>
                  </w:divBdr>
                  <w:divsChild>
                    <w:div w:id="1180119404">
                      <w:marLeft w:val="0"/>
                      <w:marRight w:val="0"/>
                      <w:marTop w:val="0"/>
                      <w:marBottom w:val="0"/>
                      <w:divBdr>
                        <w:top w:val="none" w:sz="0" w:space="0" w:color="auto"/>
                        <w:left w:val="none" w:sz="0" w:space="0" w:color="auto"/>
                        <w:bottom w:val="none" w:sz="0" w:space="0" w:color="auto"/>
                        <w:right w:val="none" w:sz="0" w:space="0" w:color="auto"/>
                      </w:divBdr>
                      <w:divsChild>
                        <w:div w:id="1176269026">
                          <w:marLeft w:val="0"/>
                          <w:marRight w:val="0"/>
                          <w:marTop w:val="0"/>
                          <w:marBottom w:val="0"/>
                          <w:divBdr>
                            <w:top w:val="none" w:sz="0" w:space="0" w:color="auto"/>
                            <w:left w:val="none" w:sz="0" w:space="0" w:color="auto"/>
                            <w:bottom w:val="none" w:sz="0" w:space="0" w:color="auto"/>
                            <w:right w:val="none" w:sz="0" w:space="0" w:color="auto"/>
                          </w:divBdr>
                          <w:divsChild>
                            <w:div w:id="497186663">
                              <w:marLeft w:val="0"/>
                              <w:marRight w:val="0"/>
                              <w:marTop w:val="0"/>
                              <w:marBottom w:val="0"/>
                              <w:divBdr>
                                <w:top w:val="none" w:sz="0" w:space="0" w:color="auto"/>
                                <w:left w:val="none" w:sz="0" w:space="0" w:color="auto"/>
                                <w:bottom w:val="none" w:sz="0" w:space="0" w:color="auto"/>
                                <w:right w:val="none" w:sz="0" w:space="0" w:color="auto"/>
                              </w:divBdr>
                              <w:divsChild>
                                <w:div w:id="55395290">
                                  <w:marLeft w:val="0"/>
                                  <w:marRight w:val="0"/>
                                  <w:marTop w:val="0"/>
                                  <w:marBottom w:val="0"/>
                                  <w:divBdr>
                                    <w:top w:val="none" w:sz="0" w:space="0" w:color="auto"/>
                                    <w:left w:val="none" w:sz="0" w:space="0" w:color="auto"/>
                                    <w:bottom w:val="none" w:sz="0" w:space="0" w:color="auto"/>
                                    <w:right w:val="none" w:sz="0" w:space="0" w:color="auto"/>
                                  </w:divBdr>
                                  <w:divsChild>
                                    <w:div w:id="1910379111">
                                      <w:marLeft w:val="0"/>
                                      <w:marRight w:val="0"/>
                                      <w:marTop w:val="0"/>
                                      <w:marBottom w:val="0"/>
                                      <w:divBdr>
                                        <w:top w:val="none" w:sz="0" w:space="0" w:color="auto"/>
                                        <w:left w:val="none" w:sz="0" w:space="0" w:color="auto"/>
                                        <w:bottom w:val="none" w:sz="0" w:space="0" w:color="auto"/>
                                        <w:right w:val="none" w:sz="0" w:space="0" w:color="auto"/>
                                      </w:divBdr>
                                      <w:divsChild>
                                        <w:div w:id="1911232533">
                                          <w:marLeft w:val="0"/>
                                          <w:marRight w:val="0"/>
                                          <w:marTop w:val="0"/>
                                          <w:marBottom w:val="0"/>
                                          <w:divBdr>
                                            <w:top w:val="none" w:sz="0" w:space="0" w:color="auto"/>
                                            <w:left w:val="none" w:sz="0" w:space="0" w:color="auto"/>
                                            <w:bottom w:val="none" w:sz="0" w:space="0" w:color="auto"/>
                                            <w:right w:val="none" w:sz="0" w:space="0" w:color="auto"/>
                                          </w:divBdr>
                                          <w:divsChild>
                                            <w:div w:id="1600210428">
                                              <w:marLeft w:val="0"/>
                                              <w:marRight w:val="0"/>
                                              <w:marTop w:val="0"/>
                                              <w:marBottom w:val="0"/>
                                              <w:divBdr>
                                                <w:top w:val="none" w:sz="0" w:space="0" w:color="auto"/>
                                                <w:left w:val="none" w:sz="0" w:space="0" w:color="auto"/>
                                                <w:bottom w:val="none" w:sz="0" w:space="0" w:color="auto"/>
                                                <w:right w:val="none" w:sz="0" w:space="0" w:color="auto"/>
                                              </w:divBdr>
                                              <w:divsChild>
                                                <w:div w:id="1362362988">
                                                  <w:marLeft w:val="0"/>
                                                  <w:marRight w:val="0"/>
                                                  <w:marTop w:val="0"/>
                                                  <w:marBottom w:val="0"/>
                                                  <w:divBdr>
                                                    <w:top w:val="none" w:sz="0" w:space="0" w:color="auto"/>
                                                    <w:left w:val="none" w:sz="0" w:space="0" w:color="auto"/>
                                                    <w:bottom w:val="none" w:sz="0" w:space="0" w:color="auto"/>
                                                    <w:right w:val="none" w:sz="0" w:space="0" w:color="auto"/>
                                                  </w:divBdr>
                                                  <w:divsChild>
                                                    <w:div w:id="1241132544">
                                                      <w:marLeft w:val="0"/>
                                                      <w:marRight w:val="0"/>
                                                      <w:marTop w:val="0"/>
                                                      <w:marBottom w:val="0"/>
                                                      <w:divBdr>
                                                        <w:top w:val="none" w:sz="0" w:space="0" w:color="auto"/>
                                                        <w:left w:val="none" w:sz="0" w:space="0" w:color="auto"/>
                                                        <w:bottom w:val="none" w:sz="0" w:space="0" w:color="auto"/>
                                                        <w:right w:val="none" w:sz="0" w:space="0" w:color="auto"/>
                                                      </w:divBdr>
                                                      <w:divsChild>
                                                        <w:div w:id="269894509">
                                                          <w:marLeft w:val="0"/>
                                                          <w:marRight w:val="0"/>
                                                          <w:marTop w:val="0"/>
                                                          <w:marBottom w:val="0"/>
                                                          <w:divBdr>
                                                            <w:top w:val="none" w:sz="0" w:space="0" w:color="auto"/>
                                                            <w:left w:val="none" w:sz="0" w:space="0" w:color="auto"/>
                                                            <w:bottom w:val="none" w:sz="0" w:space="0" w:color="auto"/>
                                                            <w:right w:val="none" w:sz="0" w:space="0" w:color="auto"/>
                                                          </w:divBdr>
                                                          <w:divsChild>
                                                            <w:div w:id="850606138">
                                                              <w:marLeft w:val="0"/>
                                                              <w:marRight w:val="0"/>
                                                              <w:marTop w:val="0"/>
                                                              <w:marBottom w:val="0"/>
                                                              <w:divBdr>
                                                                <w:top w:val="single" w:sz="12" w:space="0" w:color="006699"/>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45588444">
      <w:bodyDiv w:val="1"/>
      <w:marLeft w:val="0"/>
      <w:marRight w:val="0"/>
      <w:marTop w:val="0"/>
      <w:marBottom w:val="0"/>
      <w:divBdr>
        <w:top w:val="none" w:sz="0" w:space="0" w:color="auto"/>
        <w:left w:val="none" w:sz="0" w:space="0" w:color="auto"/>
        <w:bottom w:val="none" w:sz="0" w:space="0" w:color="auto"/>
        <w:right w:val="none" w:sz="0" w:space="0" w:color="auto"/>
      </w:divBdr>
      <w:divsChild>
        <w:div w:id="154731877">
          <w:marLeft w:val="0"/>
          <w:marRight w:val="0"/>
          <w:marTop w:val="0"/>
          <w:marBottom w:val="0"/>
          <w:divBdr>
            <w:top w:val="none" w:sz="0" w:space="0" w:color="auto"/>
            <w:left w:val="none" w:sz="0" w:space="0" w:color="auto"/>
            <w:bottom w:val="none" w:sz="0" w:space="0" w:color="auto"/>
            <w:right w:val="none" w:sz="0" w:space="0" w:color="auto"/>
          </w:divBdr>
          <w:divsChild>
            <w:div w:id="586619856">
              <w:marLeft w:val="-450"/>
              <w:marRight w:val="0"/>
              <w:marTop w:val="0"/>
              <w:marBottom w:val="0"/>
              <w:divBdr>
                <w:top w:val="none" w:sz="0" w:space="0" w:color="auto"/>
                <w:left w:val="none" w:sz="0" w:space="0" w:color="auto"/>
                <w:bottom w:val="none" w:sz="0" w:space="0" w:color="auto"/>
                <w:right w:val="none" w:sz="0" w:space="0" w:color="auto"/>
              </w:divBdr>
              <w:divsChild>
                <w:div w:id="302122849">
                  <w:marLeft w:val="0"/>
                  <w:marRight w:val="0"/>
                  <w:marTop w:val="0"/>
                  <w:marBottom w:val="0"/>
                  <w:divBdr>
                    <w:top w:val="none" w:sz="0" w:space="0" w:color="auto"/>
                    <w:left w:val="none" w:sz="0" w:space="0" w:color="auto"/>
                    <w:bottom w:val="none" w:sz="0" w:space="0" w:color="auto"/>
                    <w:right w:val="none" w:sz="0" w:space="0" w:color="auto"/>
                  </w:divBdr>
                  <w:divsChild>
                    <w:div w:id="1633710652">
                      <w:marLeft w:val="0"/>
                      <w:marRight w:val="0"/>
                      <w:marTop w:val="0"/>
                      <w:marBottom w:val="0"/>
                      <w:divBdr>
                        <w:top w:val="none" w:sz="0" w:space="0" w:color="auto"/>
                        <w:left w:val="none" w:sz="0" w:space="0" w:color="auto"/>
                        <w:bottom w:val="none" w:sz="0" w:space="0" w:color="auto"/>
                        <w:right w:val="none" w:sz="0" w:space="0" w:color="auto"/>
                      </w:divBdr>
                      <w:divsChild>
                        <w:div w:id="1225750489">
                          <w:marLeft w:val="0"/>
                          <w:marRight w:val="0"/>
                          <w:marTop w:val="0"/>
                          <w:marBottom w:val="0"/>
                          <w:divBdr>
                            <w:top w:val="none" w:sz="0" w:space="0" w:color="auto"/>
                            <w:left w:val="none" w:sz="0" w:space="0" w:color="auto"/>
                            <w:bottom w:val="none" w:sz="0" w:space="0" w:color="auto"/>
                            <w:right w:val="none" w:sz="0" w:space="0" w:color="auto"/>
                          </w:divBdr>
                          <w:divsChild>
                            <w:div w:id="532619828">
                              <w:marLeft w:val="0"/>
                              <w:marRight w:val="0"/>
                              <w:marTop w:val="0"/>
                              <w:marBottom w:val="0"/>
                              <w:divBdr>
                                <w:top w:val="none" w:sz="0" w:space="0" w:color="auto"/>
                                <w:left w:val="none" w:sz="0" w:space="0" w:color="auto"/>
                                <w:bottom w:val="none" w:sz="0" w:space="0" w:color="auto"/>
                                <w:right w:val="none" w:sz="0" w:space="0" w:color="auto"/>
                              </w:divBdr>
                              <w:divsChild>
                                <w:div w:id="1087264725">
                                  <w:marLeft w:val="0"/>
                                  <w:marRight w:val="0"/>
                                  <w:marTop w:val="0"/>
                                  <w:marBottom w:val="0"/>
                                  <w:divBdr>
                                    <w:top w:val="none" w:sz="0" w:space="0" w:color="auto"/>
                                    <w:left w:val="none" w:sz="0" w:space="0" w:color="auto"/>
                                    <w:bottom w:val="none" w:sz="0" w:space="0" w:color="auto"/>
                                    <w:right w:val="none" w:sz="0" w:space="0" w:color="auto"/>
                                  </w:divBdr>
                                  <w:divsChild>
                                    <w:div w:id="16007711">
                                      <w:marLeft w:val="0"/>
                                      <w:marRight w:val="0"/>
                                      <w:marTop w:val="0"/>
                                      <w:marBottom w:val="0"/>
                                      <w:divBdr>
                                        <w:top w:val="none" w:sz="0" w:space="0" w:color="auto"/>
                                        <w:left w:val="none" w:sz="0" w:space="0" w:color="auto"/>
                                        <w:bottom w:val="none" w:sz="0" w:space="0" w:color="auto"/>
                                        <w:right w:val="none" w:sz="0" w:space="0" w:color="auto"/>
                                      </w:divBdr>
                                      <w:divsChild>
                                        <w:div w:id="1971326673">
                                          <w:marLeft w:val="0"/>
                                          <w:marRight w:val="0"/>
                                          <w:marTop w:val="0"/>
                                          <w:marBottom w:val="0"/>
                                          <w:divBdr>
                                            <w:top w:val="none" w:sz="0" w:space="0" w:color="auto"/>
                                            <w:left w:val="none" w:sz="0" w:space="0" w:color="auto"/>
                                            <w:bottom w:val="none" w:sz="0" w:space="0" w:color="auto"/>
                                            <w:right w:val="none" w:sz="0" w:space="0" w:color="auto"/>
                                          </w:divBdr>
                                          <w:divsChild>
                                            <w:div w:id="2130395971">
                                              <w:marLeft w:val="0"/>
                                              <w:marRight w:val="0"/>
                                              <w:marTop w:val="0"/>
                                              <w:marBottom w:val="0"/>
                                              <w:divBdr>
                                                <w:top w:val="none" w:sz="0" w:space="0" w:color="auto"/>
                                                <w:left w:val="none" w:sz="0" w:space="0" w:color="auto"/>
                                                <w:bottom w:val="none" w:sz="0" w:space="0" w:color="auto"/>
                                                <w:right w:val="none" w:sz="0" w:space="0" w:color="auto"/>
                                              </w:divBdr>
                                              <w:divsChild>
                                                <w:div w:id="157811041">
                                                  <w:marLeft w:val="0"/>
                                                  <w:marRight w:val="0"/>
                                                  <w:marTop w:val="0"/>
                                                  <w:marBottom w:val="0"/>
                                                  <w:divBdr>
                                                    <w:top w:val="none" w:sz="0" w:space="0" w:color="auto"/>
                                                    <w:left w:val="none" w:sz="0" w:space="0" w:color="auto"/>
                                                    <w:bottom w:val="none" w:sz="0" w:space="0" w:color="auto"/>
                                                    <w:right w:val="none" w:sz="0" w:space="0" w:color="auto"/>
                                                  </w:divBdr>
                                                  <w:divsChild>
                                                    <w:div w:id="2118600833">
                                                      <w:marLeft w:val="0"/>
                                                      <w:marRight w:val="0"/>
                                                      <w:marTop w:val="0"/>
                                                      <w:marBottom w:val="0"/>
                                                      <w:divBdr>
                                                        <w:top w:val="none" w:sz="0" w:space="0" w:color="auto"/>
                                                        <w:left w:val="none" w:sz="0" w:space="0" w:color="auto"/>
                                                        <w:bottom w:val="none" w:sz="0" w:space="0" w:color="auto"/>
                                                        <w:right w:val="none" w:sz="0" w:space="0" w:color="auto"/>
                                                      </w:divBdr>
                                                      <w:divsChild>
                                                        <w:div w:id="875001824">
                                                          <w:marLeft w:val="0"/>
                                                          <w:marRight w:val="0"/>
                                                          <w:marTop w:val="0"/>
                                                          <w:marBottom w:val="0"/>
                                                          <w:divBdr>
                                                            <w:top w:val="none" w:sz="0" w:space="0" w:color="auto"/>
                                                            <w:left w:val="none" w:sz="0" w:space="0" w:color="auto"/>
                                                            <w:bottom w:val="none" w:sz="0" w:space="0" w:color="auto"/>
                                                            <w:right w:val="none" w:sz="0" w:space="0" w:color="auto"/>
                                                          </w:divBdr>
                                                          <w:divsChild>
                                                            <w:div w:id="1112557124">
                                                              <w:marLeft w:val="0"/>
                                                              <w:marRight w:val="0"/>
                                                              <w:marTop w:val="0"/>
                                                              <w:marBottom w:val="0"/>
                                                              <w:divBdr>
                                                                <w:top w:val="single" w:sz="12" w:space="0" w:color="006699"/>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45071751">
      <w:bodyDiv w:val="1"/>
      <w:marLeft w:val="0"/>
      <w:marRight w:val="0"/>
      <w:marTop w:val="0"/>
      <w:marBottom w:val="0"/>
      <w:divBdr>
        <w:top w:val="none" w:sz="0" w:space="0" w:color="auto"/>
        <w:left w:val="none" w:sz="0" w:space="0" w:color="auto"/>
        <w:bottom w:val="none" w:sz="0" w:space="0" w:color="auto"/>
        <w:right w:val="none" w:sz="0" w:space="0" w:color="auto"/>
      </w:divBdr>
    </w:div>
    <w:div w:id="2006548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 Type="http://schemas.openxmlformats.org/officeDocument/2006/relationships/hyperlink" Target="http://creativecommons.org/licenses/by/4.0/" TargetMode="External"/><Relationship Id="rId26" Type="http://schemas.openxmlformats.org/officeDocument/2006/relationships/image" Target="media/image7.png"/><Relationship Id="rId39" Type="http://schemas.openxmlformats.org/officeDocument/2006/relationships/image" Target="media/image19.jpeg"/><Relationship Id="rId21" Type="http://schemas.openxmlformats.org/officeDocument/2006/relationships/footer" Target="footer1.xml"/><Relationship Id="rId34" Type="http://schemas.openxmlformats.org/officeDocument/2006/relationships/image" Target="media/image14.png"/><Relationship Id="rId42" Type="http://schemas.openxmlformats.org/officeDocument/2006/relationships/image" Target="media/image22.jpeg"/><Relationship Id="rId47" Type="http://schemas.openxmlformats.org/officeDocument/2006/relationships/image" Target="media/image25.png"/><Relationship Id="rId50" Type="http://schemas.openxmlformats.org/officeDocument/2006/relationships/hyperlink" Target="http://www.environment.gov.au/biodiversity/threatened/communities/pubs/153-conservation-advice.pdf" TargetMode="External"/><Relationship Id="rId55" Type="http://schemas.openxmlformats.org/officeDocument/2006/relationships/image" Target="media/image32.jpeg"/><Relationship Id="rId63" Type="http://schemas.openxmlformats.org/officeDocument/2006/relationships/hyperlink" Target="http://www.environment.gov.au/cgi-bin/sprat/public/sprat.pl" TargetMode="External"/><Relationship Id="rId68" Type="http://schemas.openxmlformats.org/officeDocument/2006/relationships/image" Target="media/image39.jpeg"/><Relationship Id="rId76" Type="http://schemas.openxmlformats.org/officeDocument/2006/relationships/hyperlink" Target="http://www.environment.gov.au/cgi-bin/sprat/public/publiclookupcommunities.pl" TargetMode="External"/><Relationship Id="rId84" Type="http://schemas.openxmlformats.org/officeDocument/2006/relationships/image" Target="media/image44.jpeg"/><Relationship Id="rId7" Type="http://schemas.openxmlformats.org/officeDocument/2006/relationships/image" Target="media/image1.png"/><Relationship Id="rId71" Type="http://schemas.openxmlformats.org/officeDocument/2006/relationships/hyperlink" Target="http://www.environment.gov.au/biodiversity/threatened/communities/pubs/153-conservation-advice.pdf" TargetMode="External"/><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image" Target="media/image10.jpeg"/><Relationship Id="rId24" Type="http://schemas.openxmlformats.org/officeDocument/2006/relationships/hyperlink" Target="http://www.environment.gov.au/biodiversity/threatened/communities/pubs/153-conservation-advice.pdf" TargetMode="Externa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jpeg"/><Relationship Id="rId45" Type="http://schemas.openxmlformats.org/officeDocument/2006/relationships/image" Target="media/image24.png"/><Relationship Id="rId53" Type="http://schemas.openxmlformats.org/officeDocument/2006/relationships/image" Target="media/image30.jpeg"/><Relationship Id="rId58" Type="http://schemas.openxmlformats.org/officeDocument/2006/relationships/hyperlink" Target="http://www.environment.gov.au/biodiversity/threatened/communities/pubs/153-conservation-advice.pdf" TargetMode="External"/><Relationship Id="rId66" Type="http://schemas.openxmlformats.org/officeDocument/2006/relationships/image" Target="media/image37.jpeg"/><Relationship Id="rId74" Type="http://schemas.openxmlformats.org/officeDocument/2006/relationships/hyperlink" Target="http://www.environment.gov.au/biodiversity/threatened/communities/pubs/153-conservation-advice.pdf" TargetMode="External"/><Relationship Id="rId79" Type="http://schemas.openxmlformats.org/officeDocument/2006/relationships/hyperlink" Target="http://www.environment.gov.au/biodiversity/threatened/communities/pubs/153-conservation-advice.pdf" TargetMode="External"/><Relationship Id="rId87"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34.png"/><Relationship Id="rId82" Type="http://schemas.openxmlformats.org/officeDocument/2006/relationships/hyperlink" Target="http://www.nrm.gov.au/" TargetMode="External"/><Relationship Id="rId19" Type="http://schemas.openxmlformats.org/officeDocument/2006/relationships/image" Target="media/image3.jpeg"/><Relationship Id="rId31" Type="http://schemas.openxmlformats.org/officeDocument/2006/relationships/hyperlink" Target="http://www.environment.gov.au/biodiversity/threatened/communities/pubs/153-conservation-advice.pdf" TargetMode="External"/><Relationship Id="rId44" Type="http://schemas.openxmlformats.org/officeDocument/2006/relationships/image" Target="media/image23.png"/><Relationship Id="rId52" Type="http://schemas.openxmlformats.org/officeDocument/2006/relationships/image" Target="media/image29.jpeg"/><Relationship Id="rId60" Type="http://schemas.openxmlformats.org/officeDocument/2006/relationships/hyperlink" Target="http://www.environment.gov.au/biodiversity/threatened/communities/pubs/153-conservation-advice.pdf" TargetMode="External"/><Relationship Id="rId65" Type="http://schemas.openxmlformats.org/officeDocument/2006/relationships/image" Target="media/image36.png"/><Relationship Id="rId73" Type="http://schemas.openxmlformats.org/officeDocument/2006/relationships/image" Target="media/image42.jpeg"/><Relationship Id="rId78" Type="http://schemas.openxmlformats.org/officeDocument/2006/relationships/hyperlink" Target="http://www.environment.gov.au/cgi-bin/sprat/public/sprat.pl" TargetMode="External"/><Relationship Id="rId81" Type="http://schemas.openxmlformats.org/officeDocument/2006/relationships/hyperlink" Target="http://www.environment.gov.au/protection/environment-assessments/assessment-and-approval-process" TargetMode="External"/><Relationship Id="rId86" Type="http://schemas.openxmlformats.org/officeDocument/2006/relationships/fontTable" Target="fontTable.xml"/><Relationship Id="rId4" Type="http://schemas.openxmlformats.org/officeDocument/2006/relationships/webSettings" Target="webSettings.xml"/><Relationship Id="rId22" Type="http://schemas.openxmlformats.org/officeDocument/2006/relationships/header" Target="header2.xml"/><Relationship Id="rId27" Type="http://schemas.openxmlformats.org/officeDocument/2006/relationships/image" Target="media/image8.png"/><Relationship Id="rId30" Type="http://schemas.openxmlformats.org/officeDocument/2006/relationships/image" Target="media/image11.jpeg"/><Relationship Id="rId35" Type="http://schemas.openxmlformats.org/officeDocument/2006/relationships/image" Target="media/image15.png"/><Relationship Id="rId43" Type="http://schemas.openxmlformats.org/officeDocument/2006/relationships/image" Target="media/image25.jpeg"/><Relationship Id="rId48" Type="http://schemas.openxmlformats.org/officeDocument/2006/relationships/image" Target="media/image26.png"/><Relationship Id="rId56" Type="http://schemas.openxmlformats.org/officeDocument/2006/relationships/hyperlink" Target="http://www.environment.gov.au/biodiversity/threatened/communities/pubs/153-conservation-advice.pdf" TargetMode="External"/><Relationship Id="rId64" Type="http://schemas.openxmlformats.org/officeDocument/2006/relationships/image" Target="media/image35.png"/><Relationship Id="rId69" Type="http://schemas.openxmlformats.org/officeDocument/2006/relationships/hyperlink" Target="http://www.environment.gov.au/biodiversity/threatened/communities/pubs/153-conservation-advice.pdf" TargetMode="External"/><Relationship Id="rId77" Type="http://schemas.openxmlformats.org/officeDocument/2006/relationships/hyperlink" Target="http://www.environment.gov.au/epbc/pmst/" TargetMode="External"/><Relationship Id="rId8" Type="http://schemas.openxmlformats.org/officeDocument/2006/relationships/image" Target="media/image2.png"/><Relationship Id="rId51" Type="http://schemas.openxmlformats.org/officeDocument/2006/relationships/image" Target="media/image28.jpeg"/><Relationship Id="rId72" Type="http://schemas.openxmlformats.org/officeDocument/2006/relationships/image" Target="media/image41.jpeg"/><Relationship Id="rId80" Type="http://schemas.openxmlformats.org/officeDocument/2006/relationships/hyperlink" Target="http://www.environment.gov.au/cgi-bin/sprat/public/sprat.pl" TargetMode="External"/><Relationship Id="rId85" Type="http://schemas.openxmlformats.org/officeDocument/2006/relationships/footer" Target="footer2.xml"/><Relationship Id="rId3" Type="http://schemas.openxmlformats.org/officeDocument/2006/relationships/settings" Target="settings.xml"/><Relationship Id="rId17" Type="http://schemas.openxmlformats.org/officeDocument/2006/relationships/hyperlink" Target="http://www.environment.gov.au/cgi-bin/sprat/public/publiclookupcommunities.pl" TargetMode="External"/><Relationship Id="rId25" Type="http://schemas.openxmlformats.org/officeDocument/2006/relationships/image" Target="media/image6.pn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hyperlink" Target="http://www.environment.gov.au/cgi-bin/sprat/public/publicshowcommunity.pl?id=153" TargetMode="External"/><Relationship Id="rId59" Type="http://schemas.openxmlformats.org/officeDocument/2006/relationships/hyperlink" Target="http://www.environment.gov.au/biodiversity/threatened/communities/pubs/153-conservation-advice.pdf" TargetMode="External"/><Relationship Id="rId67" Type="http://schemas.openxmlformats.org/officeDocument/2006/relationships/image" Target="media/image38.jpeg"/><Relationship Id="rId20" Type="http://schemas.openxmlformats.org/officeDocument/2006/relationships/header" Target="header1.xml"/><Relationship Id="rId41" Type="http://schemas.openxmlformats.org/officeDocument/2006/relationships/image" Target="media/image21.jpeg"/><Relationship Id="rId54" Type="http://schemas.openxmlformats.org/officeDocument/2006/relationships/image" Target="media/image31.png"/><Relationship Id="rId62" Type="http://schemas.openxmlformats.org/officeDocument/2006/relationships/hyperlink" Target="http://www.environment.gov.au/biodiversity/threatened/communities/pubs/153-conservation-advice.pdf" TargetMode="External"/><Relationship Id="rId70" Type="http://schemas.openxmlformats.org/officeDocument/2006/relationships/image" Target="media/image40.jpeg"/><Relationship Id="rId75" Type="http://schemas.openxmlformats.org/officeDocument/2006/relationships/hyperlink" Target="http://www.environment.gov.au/biodiversity/threatened/communities/pubs/153-conservation-advice.pdf" TargetMode="External"/><Relationship Id="rId83" Type="http://schemas.openxmlformats.org/officeDocument/2006/relationships/image" Target="media/image43.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image" Target="media/image5.png"/><Relationship Id="rId28" Type="http://schemas.openxmlformats.org/officeDocument/2006/relationships/image" Target="media/image9.jpeg"/><Relationship Id="rId36" Type="http://schemas.openxmlformats.org/officeDocument/2006/relationships/image" Target="media/image16.jpeg"/><Relationship Id="rId49" Type="http://schemas.openxmlformats.org/officeDocument/2006/relationships/image" Target="media/image27.jpeg"/><Relationship Id="rId57" Type="http://schemas.openxmlformats.org/officeDocument/2006/relationships/image" Target="media/image33.pn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AE560E1E.dotm</Template>
  <TotalTime>0</TotalTime>
  <Pages>30</Pages>
  <Words>6279</Words>
  <Characters>39989</Characters>
  <Application>Microsoft Office Word</Application>
  <DocSecurity>4</DocSecurity>
  <Lines>333</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46176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Tuart Woodlands and Forests of the Swan Coastal Plain: A Nationally Significant Ecological Community</dc:title>
  <dc:subject/>
  <dc:creator>Australian Government Department of the Environment and Energy</dc:creator>
  <cp:keywords/>
  <dc:description/>
  <cp:lastModifiedBy>Durack, Bec</cp:lastModifiedBy>
  <cp:revision>2</cp:revision>
  <dcterms:created xsi:type="dcterms:W3CDTF">2019-07-23T06:15:00Z</dcterms:created>
  <dcterms:modified xsi:type="dcterms:W3CDTF">2019-07-23T06:15:00Z</dcterms:modified>
</cp:coreProperties>
</file>